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303E8D" w14:textId="77777777" w:rsidR="002F084D" w:rsidRPr="00B26C8D" w:rsidRDefault="002F084D" w:rsidP="007D1695">
      <w:pPr>
        <w:framePr w:w="3969" w:h="567" w:hRule="exact" w:hSpace="181" w:wrap="around" w:vAnchor="page" w:hAnchor="text" w:xAlign="right" w:y="852"/>
        <w:shd w:val="solid" w:color="FFFFFF" w:fill="FFFFFF"/>
        <w:spacing w:line="192" w:lineRule="auto"/>
        <w:jc w:val="center"/>
        <w:rPr>
          <w:b/>
          <w:spacing w:val="-8"/>
          <w:sz w:val="16"/>
          <w:szCs w:val="16"/>
          <w:lang w:val="ro-RO"/>
        </w:rPr>
      </w:pPr>
      <w:r w:rsidRPr="00B26C8D">
        <w:rPr>
          <w:b/>
          <w:spacing w:val="-8"/>
          <w:sz w:val="16"/>
          <w:szCs w:val="16"/>
          <w:lang w:val="ro-RO"/>
        </w:rPr>
        <w:t>C.N.C.F. "C.F.R." S.A. -  D I R E C Ţ I A  L I N I I</w:t>
      </w:r>
    </w:p>
    <w:p w14:paraId="7DE50B3A" w14:textId="4C2587C6" w:rsidR="002F084D" w:rsidRPr="00B26C8D" w:rsidRDefault="002F084D" w:rsidP="00584C5E">
      <w:pPr>
        <w:framePr w:w="3969" w:h="567" w:hRule="exact" w:hSpace="181" w:wrap="around" w:vAnchor="page" w:hAnchor="text" w:xAlign="right" w:y="852"/>
        <w:shd w:val="solid" w:color="FFFFFF" w:fill="FFFFFF"/>
        <w:jc w:val="center"/>
        <w:rPr>
          <w:b/>
          <w:sz w:val="16"/>
          <w:szCs w:val="16"/>
          <w:lang w:val="ro-RO"/>
        </w:rPr>
      </w:pPr>
      <w:r w:rsidRPr="00B26C8D">
        <w:rPr>
          <w:b/>
          <w:sz w:val="16"/>
          <w:szCs w:val="16"/>
          <w:lang w:val="ro-RO"/>
        </w:rPr>
        <w:t xml:space="preserve"> (de la pagina 1 la pagina )</w:t>
      </w:r>
    </w:p>
    <w:p w14:paraId="56ECA58F" w14:textId="77777777" w:rsidR="002F084D" w:rsidRDefault="002F084D">
      <w:pPr>
        <w:framePr w:w="3969" w:h="567" w:hRule="exact" w:hSpace="181" w:wrap="around" w:vAnchor="page" w:hAnchor="text" w:xAlign="right" w:y="852"/>
        <w:shd w:val="solid" w:color="FFFFFF" w:fill="FFFFFF"/>
        <w:spacing w:before="120"/>
        <w:jc w:val="center"/>
        <w:rPr>
          <w:spacing w:val="-8"/>
          <w:sz w:val="18"/>
          <w:lang w:val="ro-RO"/>
        </w:rPr>
      </w:pPr>
    </w:p>
    <w:p w14:paraId="4F983198" w14:textId="77777777" w:rsidR="002F084D" w:rsidRDefault="002F084D">
      <w:pPr>
        <w:framePr w:w="3969" w:h="567" w:hRule="exact" w:hSpace="181" w:wrap="around" w:vAnchor="page" w:hAnchor="text" w:xAlign="right" w:y="852"/>
        <w:shd w:val="solid" w:color="FFFFFF" w:fill="FFFFFF"/>
        <w:jc w:val="center"/>
        <w:rPr>
          <w:spacing w:val="-8"/>
          <w:sz w:val="18"/>
          <w:lang w:val="ro-RO"/>
        </w:rPr>
      </w:pPr>
    </w:p>
    <w:p w14:paraId="1CB37B79" w14:textId="77777777" w:rsidR="002F084D" w:rsidRDefault="002F084D">
      <w:pPr>
        <w:jc w:val="center"/>
        <w:rPr>
          <w:sz w:val="28"/>
        </w:rPr>
      </w:pPr>
    </w:p>
    <w:p w14:paraId="2C948FF9" w14:textId="77777777" w:rsidR="002F084D" w:rsidRDefault="002F084D">
      <w:pPr>
        <w:jc w:val="center"/>
        <w:rPr>
          <w:sz w:val="28"/>
        </w:rPr>
      </w:pPr>
    </w:p>
    <w:p w14:paraId="5A641414" w14:textId="77777777" w:rsidR="002F084D" w:rsidRDefault="002F084D">
      <w:pPr>
        <w:jc w:val="center"/>
        <w:rPr>
          <w:sz w:val="28"/>
        </w:rPr>
      </w:pPr>
    </w:p>
    <w:p w14:paraId="4C632E30" w14:textId="77777777" w:rsidR="002F084D" w:rsidRDefault="002F084D">
      <w:pPr>
        <w:jc w:val="center"/>
        <w:rPr>
          <w:sz w:val="28"/>
        </w:rPr>
      </w:pPr>
    </w:p>
    <w:p w14:paraId="13EFC8FF" w14:textId="77777777" w:rsidR="002F084D" w:rsidRDefault="002F084D">
      <w:pPr>
        <w:jc w:val="center"/>
        <w:rPr>
          <w:sz w:val="28"/>
        </w:rPr>
      </w:pPr>
    </w:p>
    <w:p w14:paraId="70FEA524" w14:textId="7119872D" w:rsidR="002F084D" w:rsidRDefault="00000000">
      <w:pPr>
        <w:jc w:val="center"/>
        <w:rPr>
          <w:b/>
          <w:bCs/>
          <w:noProof/>
          <w:spacing w:val="80"/>
          <w:sz w:val="32"/>
          <w:lang w:val="en-US"/>
        </w:rPr>
      </w:pPr>
      <w:r>
        <w:rPr>
          <w:b/>
          <w:bCs/>
          <w:noProof/>
          <w:spacing w:val="80"/>
          <w:sz w:val="32"/>
          <w:lang w:val="en-US"/>
        </w:rPr>
        <w:pict w14:anchorId="3FE54FB9"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2050" type="#_x0000_t136" style="position:absolute;left:0;text-align:left;margin-left:.5pt;margin-top:13.95pt;width:511.65pt;height:28.65pt;z-index:1" fillcolor="black">
            <v:shadow color="#868686"/>
            <v:textpath style="font-family:&quot;Times New Roman&quot;;font-size:16pt;font-weight:bold;v-text-kern:t" trim="t" fitpath="t" string="B U L E T I N  D E  A V I Z A R E  A  R E S T R I C Ţ I I L O R   D E  V I T E Z Ă"/>
          </v:shape>
        </w:pict>
      </w:r>
      <w:r w:rsidR="002F084D">
        <w:rPr>
          <w:b/>
          <w:bCs/>
          <w:noProof/>
          <w:spacing w:val="80"/>
          <w:sz w:val="32"/>
          <w:lang w:val="en-US"/>
        </w:rPr>
        <w:t>B.A.R.</w:t>
      </w:r>
      <w:r w:rsidR="002F084D">
        <w:rPr>
          <w:b/>
          <w:bCs/>
          <w:spacing w:val="80"/>
          <w:sz w:val="32"/>
        </w:rPr>
        <w:t>CLUJ</w:t>
      </w:r>
    </w:p>
    <w:p w14:paraId="7412535B" w14:textId="2E93A479" w:rsidR="002F084D" w:rsidRDefault="002F084D">
      <w:pPr>
        <w:rPr>
          <w:b/>
          <w:bCs/>
          <w:spacing w:val="40"/>
        </w:rPr>
      </w:pPr>
    </w:p>
    <w:p w14:paraId="7E14BEDE" w14:textId="77777777" w:rsidR="002F084D" w:rsidRDefault="002F084D">
      <w:pPr>
        <w:pStyle w:val="Heading8"/>
        <w:framePr w:w="8282" w:h="357" w:hRule="exact" w:wrap="notBeside" w:vAnchor="page" w:hAnchor="page" w:x="1742" w:y="3552"/>
        <w:jc w:val="center"/>
        <w:rPr>
          <w:rFonts w:ascii="Times New Roman" w:hAnsi="Times New Roman"/>
          <w:caps/>
          <w:sz w:val="10"/>
        </w:rPr>
      </w:pPr>
    </w:p>
    <w:p w14:paraId="7CEB51BE" w14:textId="77777777" w:rsidR="002F084D" w:rsidRDefault="002F084D">
      <w:pPr>
        <w:pStyle w:val="Heading8"/>
        <w:framePr w:w="8282" w:h="357" w:hRule="exact" w:wrap="notBeside" w:vAnchor="page" w:hAnchor="page" w:x="1742" w:y="3552"/>
        <w:jc w:val="center"/>
        <w:rPr>
          <w:rFonts w:ascii="Times New Roman" w:hAnsi="Times New Roman"/>
          <w:caps/>
          <w:sz w:val="24"/>
        </w:rPr>
      </w:pPr>
      <w:r>
        <w:rPr>
          <w:rFonts w:ascii="Times New Roman" w:hAnsi="Times New Roman"/>
          <w:caps/>
          <w:sz w:val="24"/>
        </w:rPr>
        <w:t>decada 1-10 aprilie 2025</w:t>
      </w:r>
    </w:p>
    <w:p w14:paraId="6AABD30B" w14:textId="77777777" w:rsidR="002F084D" w:rsidRDefault="002F084D">
      <w:pPr>
        <w:rPr>
          <w:b/>
          <w:bCs/>
          <w:spacing w:val="40"/>
        </w:rPr>
      </w:pPr>
    </w:p>
    <w:tbl>
      <w:tblPr>
        <w:tblW w:w="10206" w:type="dxa"/>
        <w:jc w:val="center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double" w:sz="6" w:space="0" w:color="auto"/>
          <w:insideV w:val="double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09"/>
        <w:gridCol w:w="847"/>
        <w:gridCol w:w="714"/>
        <w:gridCol w:w="2267"/>
        <w:gridCol w:w="804"/>
        <w:gridCol w:w="736"/>
        <w:gridCol w:w="959"/>
        <w:gridCol w:w="736"/>
        <w:gridCol w:w="2434"/>
      </w:tblGrid>
      <w:tr w:rsidR="002F084D" w14:paraId="1D29A057" w14:textId="77777777">
        <w:trPr>
          <w:cantSplit/>
          <w:jc w:val="center"/>
        </w:trPr>
        <w:tc>
          <w:tcPr>
            <w:tcW w:w="709" w:type="dxa"/>
            <w:vMerge w:val="restart"/>
            <w:tcMar>
              <w:left w:w="0" w:type="dxa"/>
              <w:right w:w="0" w:type="dxa"/>
            </w:tcMar>
            <w:textDirection w:val="btLr"/>
            <w:vAlign w:val="center"/>
          </w:tcPr>
          <w:p w14:paraId="5CCC31EC" w14:textId="77777777" w:rsidR="002F084D" w:rsidRDefault="002F084D" w:rsidP="00FC1F7F">
            <w:pPr>
              <w:spacing w:line="192" w:lineRule="auto"/>
              <w:ind w:left="113" w:right="113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Numărul curent</w:t>
            </w:r>
          </w:p>
        </w:tc>
        <w:tc>
          <w:tcPr>
            <w:tcW w:w="1561" w:type="dxa"/>
            <w:gridSpan w:val="2"/>
            <w:tcMar>
              <w:left w:w="0" w:type="dxa"/>
              <w:right w:w="0" w:type="dxa"/>
            </w:tcMar>
          </w:tcPr>
          <w:p w14:paraId="20A41E47" w14:textId="77777777" w:rsidR="002F084D" w:rsidRDefault="002F084D" w:rsidP="00FC1F7F">
            <w:pPr>
              <w:spacing w:before="120" w:after="40" w:line="192" w:lineRule="auto"/>
              <w:jc w:val="center"/>
              <w:rPr>
                <w:b/>
                <w:bCs/>
                <w:spacing w:val="40"/>
                <w:sz w:val="22"/>
                <w:lang w:val="ro-RO"/>
              </w:rPr>
            </w:pPr>
            <w:r>
              <w:rPr>
                <w:b/>
                <w:bCs/>
                <w:spacing w:val="40"/>
                <w:sz w:val="22"/>
                <w:lang w:val="ro-RO"/>
              </w:rPr>
              <w:t>FIRUL I</w:t>
            </w:r>
          </w:p>
          <w:p w14:paraId="532A40B7" w14:textId="77777777" w:rsidR="002F084D" w:rsidRDefault="002F084D" w:rsidP="00FC1F7F">
            <w:pPr>
              <w:spacing w:line="192" w:lineRule="auto"/>
              <w:jc w:val="center"/>
              <w:rPr>
                <w:b/>
                <w:bCs/>
                <w:sz w:val="22"/>
                <w:lang w:val="ro-RO"/>
              </w:rPr>
            </w:pPr>
            <w:r>
              <w:rPr>
                <w:b/>
                <w:bCs/>
                <w:sz w:val="22"/>
                <w:lang w:val="ro-RO"/>
              </w:rPr>
              <w:t>sau</w:t>
            </w:r>
          </w:p>
          <w:p w14:paraId="17018BCB" w14:textId="77777777" w:rsidR="002F084D" w:rsidRDefault="002F084D" w:rsidP="00FC1F7F">
            <w:pPr>
              <w:spacing w:after="40" w:line="192" w:lineRule="auto"/>
              <w:jc w:val="center"/>
              <w:rPr>
                <w:b/>
                <w:bCs/>
                <w:sz w:val="22"/>
                <w:lang w:val="ro-RO"/>
              </w:rPr>
            </w:pPr>
            <w:r>
              <w:rPr>
                <w:b/>
                <w:bCs/>
                <w:sz w:val="22"/>
                <w:lang w:val="ro-RO"/>
              </w:rPr>
              <w:t>LINIA SIMPLĂ</w:t>
            </w:r>
          </w:p>
          <w:p w14:paraId="315CA005" w14:textId="77777777" w:rsidR="002F084D" w:rsidRDefault="002F084D" w:rsidP="00FC1F7F">
            <w:pPr>
              <w:spacing w:line="192" w:lineRule="auto"/>
              <w:jc w:val="center"/>
              <w:rPr>
                <w:b/>
                <w:bCs/>
                <w:sz w:val="17"/>
                <w:lang w:val="ro-RO"/>
              </w:rPr>
            </w:pPr>
            <w:r>
              <w:rPr>
                <w:b/>
                <w:bCs/>
                <w:sz w:val="17"/>
                <w:lang w:val="ro-RO"/>
              </w:rPr>
              <w:t>Linia curentă şi</w:t>
            </w:r>
          </w:p>
          <w:p w14:paraId="4973BF46" w14:textId="77777777" w:rsidR="002F084D" w:rsidRDefault="002F084D" w:rsidP="00FC1F7F">
            <w:pPr>
              <w:spacing w:line="192" w:lineRule="auto"/>
              <w:jc w:val="center"/>
              <w:rPr>
                <w:b/>
                <w:bCs/>
                <w:sz w:val="17"/>
                <w:lang w:val="ro-RO"/>
              </w:rPr>
            </w:pPr>
            <w:r>
              <w:rPr>
                <w:b/>
                <w:bCs/>
                <w:sz w:val="17"/>
                <w:lang w:val="ro-RO"/>
              </w:rPr>
              <w:t xml:space="preserve"> linia directă din staţii, aferente firului I, respectiv liniei simple</w:t>
            </w:r>
          </w:p>
        </w:tc>
        <w:tc>
          <w:tcPr>
            <w:tcW w:w="2267" w:type="dxa"/>
            <w:vMerge w:val="restart"/>
            <w:tcMar>
              <w:left w:w="0" w:type="dxa"/>
              <w:right w:w="0" w:type="dxa"/>
            </w:tcMar>
            <w:vAlign w:val="center"/>
          </w:tcPr>
          <w:p w14:paraId="787DCA00" w14:textId="77777777" w:rsidR="002F084D" w:rsidRDefault="002F084D" w:rsidP="00FC1F7F">
            <w:pPr>
              <w:spacing w:line="192" w:lineRule="auto"/>
              <w:jc w:val="center"/>
              <w:rPr>
                <w:b/>
                <w:bCs/>
                <w:sz w:val="22"/>
                <w:lang w:val="ro-RO"/>
              </w:rPr>
            </w:pPr>
            <w:r>
              <w:rPr>
                <w:b/>
                <w:bCs/>
                <w:sz w:val="22"/>
                <w:lang w:val="ro-RO"/>
              </w:rPr>
              <w:t>STAŢIA</w:t>
            </w:r>
          </w:p>
          <w:p w14:paraId="0CBB5F95" w14:textId="77777777" w:rsidR="002F084D" w:rsidRDefault="002F084D" w:rsidP="00FC1F7F">
            <w:pPr>
              <w:spacing w:line="192" w:lineRule="auto"/>
              <w:jc w:val="center"/>
              <w:rPr>
                <w:b/>
                <w:bCs/>
                <w:sz w:val="22"/>
                <w:lang w:val="ro-RO"/>
              </w:rPr>
            </w:pPr>
            <w:r>
              <w:rPr>
                <w:b/>
                <w:bCs/>
                <w:sz w:val="22"/>
                <w:lang w:val="ro-RO"/>
              </w:rPr>
              <w:t>sau</w:t>
            </w:r>
          </w:p>
          <w:p w14:paraId="0B4E9B18" w14:textId="77777777" w:rsidR="002F084D" w:rsidRDefault="002F084D" w:rsidP="00FC1F7F">
            <w:pPr>
              <w:spacing w:line="192" w:lineRule="auto"/>
              <w:jc w:val="center"/>
              <w:rPr>
                <w:b/>
                <w:bCs/>
                <w:lang w:val="ro-RO"/>
              </w:rPr>
            </w:pPr>
            <w:r>
              <w:rPr>
                <w:b/>
                <w:bCs/>
                <w:sz w:val="22"/>
                <w:lang w:val="ro-RO"/>
              </w:rPr>
              <w:t>DISTANŢA</w:t>
            </w:r>
          </w:p>
        </w:tc>
        <w:tc>
          <w:tcPr>
            <w:tcW w:w="1540" w:type="dxa"/>
            <w:gridSpan w:val="2"/>
            <w:tcMar>
              <w:left w:w="0" w:type="dxa"/>
              <w:right w:w="0" w:type="dxa"/>
            </w:tcMar>
            <w:vAlign w:val="center"/>
          </w:tcPr>
          <w:p w14:paraId="61A09187" w14:textId="77777777" w:rsidR="002F084D" w:rsidRDefault="002F084D" w:rsidP="00E046C7">
            <w:pPr>
              <w:spacing w:line="192" w:lineRule="auto"/>
              <w:jc w:val="center"/>
              <w:rPr>
                <w:b/>
                <w:bCs/>
                <w:sz w:val="22"/>
                <w:lang w:val="ro-RO"/>
              </w:rPr>
            </w:pPr>
            <w:r>
              <w:rPr>
                <w:b/>
                <w:bCs/>
                <w:sz w:val="22"/>
                <w:lang w:val="ro-RO"/>
              </w:rPr>
              <w:t>APARATE DE CALE ÎN ABATERE</w:t>
            </w:r>
          </w:p>
          <w:p w14:paraId="67FBCF84" w14:textId="77777777" w:rsidR="002F084D" w:rsidRDefault="002F084D" w:rsidP="00E046C7">
            <w:pPr>
              <w:spacing w:line="192" w:lineRule="auto"/>
              <w:jc w:val="center"/>
              <w:rPr>
                <w:b/>
                <w:bCs/>
                <w:sz w:val="22"/>
                <w:lang w:val="ro-RO"/>
              </w:rPr>
            </w:pPr>
            <w:r>
              <w:rPr>
                <w:b/>
                <w:bCs/>
                <w:sz w:val="22"/>
                <w:lang w:val="ro-RO"/>
              </w:rPr>
              <w:t>şi</w:t>
            </w:r>
          </w:p>
          <w:p w14:paraId="4254F53C" w14:textId="77777777" w:rsidR="002F084D" w:rsidRDefault="002F084D" w:rsidP="00E046C7">
            <w:pPr>
              <w:spacing w:before="80" w:line="192" w:lineRule="auto"/>
              <w:jc w:val="center"/>
              <w:rPr>
                <w:b/>
                <w:bCs/>
                <w:sz w:val="22"/>
                <w:lang w:val="ro-RO"/>
              </w:rPr>
            </w:pPr>
            <w:r>
              <w:rPr>
                <w:b/>
                <w:bCs/>
                <w:sz w:val="22"/>
                <w:lang w:val="ro-RO"/>
              </w:rPr>
              <w:t xml:space="preserve">LINII </w:t>
            </w:r>
          </w:p>
          <w:p w14:paraId="5050E96B" w14:textId="77777777" w:rsidR="002F084D" w:rsidRDefault="002F084D" w:rsidP="00E046C7">
            <w:pPr>
              <w:spacing w:line="192" w:lineRule="auto"/>
              <w:jc w:val="center"/>
              <w:rPr>
                <w:b/>
                <w:bCs/>
                <w:sz w:val="22"/>
                <w:lang w:val="ro-RO"/>
              </w:rPr>
            </w:pPr>
            <w:r>
              <w:rPr>
                <w:b/>
                <w:bCs/>
                <w:sz w:val="22"/>
                <w:lang w:val="ro-RO"/>
              </w:rPr>
              <w:t>ABĂTUTE</w:t>
            </w:r>
          </w:p>
          <w:p w14:paraId="4B1799EB" w14:textId="77777777" w:rsidR="002F084D" w:rsidRDefault="002F084D" w:rsidP="00E046C7">
            <w:pPr>
              <w:spacing w:line="192" w:lineRule="auto"/>
              <w:jc w:val="center"/>
              <w:rPr>
                <w:b/>
                <w:bCs/>
                <w:sz w:val="22"/>
                <w:lang w:val="ro-RO"/>
              </w:rPr>
            </w:pPr>
            <w:r>
              <w:rPr>
                <w:b/>
                <w:bCs/>
                <w:sz w:val="22"/>
                <w:lang w:val="ro-RO"/>
              </w:rPr>
              <w:t xml:space="preserve">DIN </w:t>
            </w:r>
          </w:p>
          <w:p w14:paraId="6378A35C" w14:textId="77777777" w:rsidR="002F084D" w:rsidRDefault="002F084D" w:rsidP="00E046C7">
            <w:pPr>
              <w:spacing w:line="192" w:lineRule="auto"/>
              <w:jc w:val="center"/>
              <w:rPr>
                <w:b/>
                <w:bCs/>
                <w:sz w:val="22"/>
                <w:lang w:val="ro-RO"/>
              </w:rPr>
            </w:pPr>
            <w:r>
              <w:rPr>
                <w:b/>
                <w:bCs/>
                <w:sz w:val="22"/>
                <w:lang w:val="ro-RO"/>
              </w:rPr>
              <w:t>STAŢII</w:t>
            </w:r>
          </w:p>
        </w:tc>
        <w:tc>
          <w:tcPr>
            <w:tcW w:w="1695" w:type="dxa"/>
            <w:gridSpan w:val="2"/>
            <w:tcMar>
              <w:left w:w="0" w:type="dxa"/>
              <w:right w:w="0" w:type="dxa"/>
            </w:tcMar>
          </w:tcPr>
          <w:p w14:paraId="261FFC35" w14:textId="77777777" w:rsidR="002F084D" w:rsidRDefault="002F084D" w:rsidP="00FC1F7F">
            <w:pPr>
              <w:spacing w:before="120" w:line="192" w:lineRule="auto"/>
              <w:jc w:val="center"/>
              <w:rPr>
                <w:b/>
                <w:bCs/>
                <w:spacing w:val="40"/>
                <w:sz w:val="22"/>
                <w:lang w:val="ro-RO"/>
              </w:rPr>
            </w:pPr>
            <w:r>
              <w:rPr>
                <w:b/>
                <w:bCs/>
                <w:spacing w:val="40"/>
                <w:sz w:val="22"/>
                <w:lang w:val="ro-RO"/>
              </w:rPr>
              <w:t>FIRUL II</w:t>
            </w:r>
          </w:p>
          <w:p w14:paraId="341B336E" w14:textId="77777777" w:rsidR="002F084D" w:rsidRDefault="002F084D" w:rsidP="00FC1F7F">
            <w:pPr>
              <w:spacing w:line="192" w:lineRule="auto"/>
              <w:jc w:val="center"/>
              <w:rPr>
                <w:b/>
                <w:bCs/>
                <w:lang w:val="ro-RO"/>
              </w:rPr>
            </w:pPr>
          </w:p>
          <w:p w14:paraId="1290C2F4" w14:textId="77777777" w:rsidR="002F084D" w:rsidRDefault="002F084D" w:rsidP="00FC1F7F">
            <w:pPr>
              <w:spacing w:line="192" w:lineRule="auto"/>
              <w:jc w:val="center"/>
              <w:rPr>
                <w:b/>
                <w:bCs/>
                <w:lang w:val="ro-RO"/>
              </w:rPr>
            </w:pPr>
          </w:p>
          <w:p w14:paraId="5693C2C3" w14:textId="77777777" w:rsidR="002F084D" w:rsidRDefault="002F084D" w:rsidP="00FC1F7F">
            <w:pPr>
              <w:spacing w:line="192" w:lineRule="auto"/>
              <w:jc w:val="center"/>
              <w:rPr>
                <w:b/>
                <w:bCs/>
                <w:sz w:val="22"/>
                <w:lang w:val="ro-RO"/>
              </w:rPr>
            </w:pPr>
          </w:p>
          <w:p w14:paraId="7DA38E8C" w14:textId="77777777" w:rsidR="002F084D" w:rsidRDefault="002F084D" w:rsidP="00FC1F7F">
            <w:pPr>
              <w:spacing w:line="192" w:lineRule="auto"/>
              <w:jc w:val="center"/>
              <w:rPr>
                <w:b/>
                <w:bCs/>
                <w:sz w:val="22"/>
                <w:lang w:val="ro-RO"/>
              </w:rPr>
            </w:pPr>
          </w:p>
          <w:p w14:paraId="06A09DA7" w14:textId="77777777" w:rsidR="002F084D" w:rsidRDefault="002F084D" w:rsidP="00FC1F7F">
            <w:pPr>
              <w:spacing w:line="192" w:lineRule="auto"/>
              <w:jc w:val="center"/>
              <w:rPr>
                <w:b/>
                <w:bCs/>
                <w:sz w:val="17"/>
                <w:lang w:val="ro-RO"/>
              </w:rPr>
            </w:pPr>
            <w:r>
              <w:rPr>
                <w:b/>
                <w:bCs/>
                <w:sz w:val="17"/>
                <w:lang w:val="ro-RO"/>
              </w:rPr>
              <w:t>Linia curentă şi</w:t>
            </w:r>
          </w:p>
          <w:p w14:paraId="5ACCCED5" w14:textId="77777777" w:rsidR="002F084D" w:rsidRDefault="002F084D" w:rsidP="00FC1F7F">
            <w:pPr>
              <w:spacing w:line="192" w:lineRule="auto"/>
              <w:jc w:val="center"/>
              <w:rPr>
                <w:b/>
                <w:bCs/>
                <w:sz w:val="17"/>
                <w:lang w:val="ro-RO"/>
              </w:rPr>
            </w:pPr>
            <w:r>
              <w:rPr>
                <w:b/>
                <w:bCs/>
                <w:sz w:val="17"/>
                <w:lang w:val="ro-RO"/>
              </w:rPr>
              <w:t xml:space="preserve"> linia directă din </w:t>
            </w:r>
          </w:p>
          <w:p w14:paraId="7E279FEF" w14:textId="77777777" w:rsidR="002F084D" w:rsidRDefault="002F084D" w:rsidP="00FC1F7F">
            <w:pPr>
              <w:spacing w:line="192" w:lineRule="auto"/>
              <w:jc w:val="center"/>
              <w:rPr>
                <w:b/>
                <w:bCs/>
                <w:sz w:val="17"/>
                <w:lang w:val="ro-RO"/>
              </w:rPr>
            </w:pPr>
            <w:r>
              <w:rPr>
                <w:b/>
                <w:bCs/>
                <w:sz w:val="17"/>
                <w:lang w:val="ro-RO"/>
              </w:rPr>
              <w:t xml:space="preserve">staţii aferente </w:t>
            </w:r>
          </w:p>
          <w:p w14:paraId="512F9CDE" w14:textId="77777777" w:rsidR="002F084D" w:rsidRDefault="002F084D" w:rsidP="00FC1F7F">
            <w:pPr>
              <w:spacing w:line="192" w:lineRule="auto"/>
              <w:jc w:val="center"/>
              <w:rPr>
                <w:b/>
                <w:bCs/>
                <w:sz w:val="17"/>
                <w:lang w:val="ro-RO"/>
              </w:rPr>
            </w:pPr>
            <w:r>
              <w:rPr>
                <w:b/>
                <w:bCs/>
                <w:sz w:val="17"/>
                <w:lang w:val="ro-RO"/>
              </w:rPr>
              <w:t>firului II</w:t>
            </w:r>
          </w:p>
        </w:tc>
        <w:tc>
          <w:tcPr>
            <w:tcW w:w="2434" w:type="dxa"/>
            <w:vMerge w:val="restart"/>
            <w:tcMar>
              <w:left w:w="0" w:type="dxa"/>
              <w:right w:w="0" w:type="dxa"/>
            </w:tcMar>
            <w:vAlign w:val="center"/>
          </w:tcPr>
          <w:p w14:paraId="2AA1D308" w14:textId="77777777" w:rsidR="002F084D" w:rsidRDefault="002F084D" w:rsidP="00FC1F7F">
            <w:pPr>
              <w:spacing w:line="192" w:lineRule="auto"/>
              <w:jc w:val="center"/>
              <w:rPr>
                <w:b/>
                <w:bCs/>
                <w:i/>
                <w:iCs/>
                <w:spacing w:val="40"/>
                <w:lang w:val="ro-RO"/>
              </w:rPr>
            </w:pPr>
            <w:r>
              <w:rPr>
                <w:b/>
                <w:bCs/>
                <w:i/>
                <w:iCs/>
                <w:spacing w:val="40"/>
                <w:lang w:val="ro-RO"/>
              </w:rPr>
              <w:t>OBSERVAŢII</w:t>
            </w:r>
          </w:p>
        </w:tc>
      </w:tr>
      <w:tr w:rsidR="002F084D" w14:paraId="642B7243" w14:textId="77777777">
        <w:trPr>
          <w:cantSplit/>
          <w:trHeight w:val="509"/>
          <w:jc w:val="center"/>
        </w:trPr>
        <w:tc>
          <w:tcPr>
            <w:tcW w:w="709" w:type="dxa"/>
            <w:vMerge/>
            <w:tcMar>
              <w:left w:w="0" w:type="dxa"/>
              <w:right w:w="0" w:type="dxa"/>
            </w:tcMar>
          </w:tcPr>
          <w:p w14:paraId="60F8F98D" w14:textId="77777777" w:rsidR="002F084D" w:rsidRDefault="002F084D" w:rsidP="00FC1F7F">
            <w:pPr>
              <w:spacing w:line="192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47" w:type="dxa"/>
            <w:tcMar>
              <w:left w:w="0" w:type="dxa"/>
              <w:right w:w="0" w:type="dxa"/>
            </w:tcMar>
          </w:tcPr>
          <w:p w14:paraId="4A8A8F28" w14:textId="77777777" w:rsidR="002F084D" w:rsidRDefault="002F084D" w:rsidP="00FC1F7F">
            <w:pPr>
              <w:spacing w:before="40" w:line="192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 la km. la km.</w:t>
            </w:r>
          </w:p>
        </w:tc>
        <w:tc>
          <w:tcPr>
            <w:tcW w:w="714" w:type="dxa"/>
            <w:tcMar>
              <w:left w:w="0" w:type="dxa"/>
              <w:right w:w="0" w:type="dxa"/>
            </w:tcMar>
          </w:tcPr>
          <w:p w14:paraId="40A2D1D0" w14:textId="77777777" w:rsidR="002F084D" w:rsidRDefault="002F084D" w:rsidP="00FC1F7F">
            <w:pPr>
              <w:spacing w:before="40" w:line="192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Viteza redusă</w:t>
            </w:r>
          </w:p>
        </w:tc>
        <w:tc>
          <w:tcPr>
            <w:tcW w:w="2267" w:type="dxa"/>
            <w:vMerge/>
            <w:tcMar>
              <w:left w:w="0" w:type="dxa"/>
              <w:right w:w="0" w:type="dxa"/>
            </w:tcMar>
          </w:tcPr>
          <w:p w14:paraId="41580210" w14:textId="77777777" w:rsidR="002F084D" w:rsidRDefault="002F084D" w:rsidP="00FC1F7F">
            <w:pPr>
              <w:spacing w:line="192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804" w:type="dxa"/>
            <w:tcMar>
              <w:left w:w="0" w:type="dxa"/>
              <w:right w:w="0" w:type="dxa"/>
            </w:tcMar>
          </w:tcPr>
          <w:p w14:paraId="6853F00F" w14:textId="77777777" w:rsidR="002F084D" w:rsidRDefault="002F084D" w:rsidP="00FC1F7F">
            <w:pPr>
              <w:spacing w:before="40" w:line="192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 la km. la km.</w:t>
            </w:r>
          </w:p>
        </w:tc>
        <w:tc>
          <w:tcPr>
            <w:tcW w:w="736" w:type="dxa"/>
            <w:tcMar>
              <w:left w:w="0" w:type="dxa"/>
              <w:right w:w="0" w:type="dxa"/>
            </w:tcMar>
          </w:tcPr>
          <w:p w14:paraId="772D5DE4" w14:textId="77777777" w:rsidR="002F084D" w:rsidRDefault="002F084D" w:rsidP="00FC1F7F">
            <w:pPr>
              <w:spacing w:before="40" w:line="192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Viteza redusă</w:t>
            </w:r>
          </w:p>
        </w:tc>
        <w:tc>
          <w:tcPr>
            <w:tcW w:w="959" w:type="dxa"/>
            <w:tcMar>
              <w:left w:w="0" w:type="dxa"/>
              <w:right w:w="0" w:type="dxa"/>
            </w:tcMar>
          </w:tcPr>
          <w:p w14:paraId="2277E9FE" w14:textId="77777777" w:rsidR="002F084D" w:rsidRDefault="002F084D" w:rsidP="00FC1F7F">
            <w:pPr>
              <w:spacing w:before="40" w:line="192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De la </w:t>
            </w:r>
          </w:p>
          <w:p w14:paraId="6D5879FB" w14:textId="77777777" w:rsidR="002F084D" w:rsidRDefault="002F084D" w:rsidP="00FC1F7F">
            <w:pPr>
              <w:spacing w:before="40" w:line="192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km. la </w:t>
            </w:r>
          </w:p>
          <w:p w14:paraId="764C81AD" w14:textId="77777777" w:rsidR="002F084D" w:rsidRDefault="002F084D" w:rsidP="00FC1F7F">
            <w:pPr>
              <w:spacing w:before="40" w:line="192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km.</w:t>
            </w:r>
          </w:p>
        </w:tc>
        <w:tc>
          <w:tcPr>
            <w:tcW w:w="736" w:type="dxa"/>
            <w:tcMar>
              <w:left w:w="0" w:type="dxa"/>
              <w:right w:w="0" w:type="dxa"/>
            </w:tcMar>
          </w:tcPr>
          <w:p w14:paraId="7017AE79" w14:textId="77777777" w:rsidR="002F084D" w:rsidRDefault="002F084D" w:rsidP="00FC1F7F">
            <w:pPr>
              <w:spacing w:before="40" w:line="192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Viteza redusă</w:t>
            </w:r>
          </w:p>
        </w:tc>
        <w:tc>
          <w:tcPr>
            <w:tcW w:w="2434" w:type="dxa"/>
            <w:vMerge/>
            <w:tcMar>
              <w:left w:w="0" w:type="dxa"/>
              <w:right w:w="0" w:type="dxa"/>
            </w:tcMar>
          </w:tcPr>
          <w:p w14:paraId="578D560F" w14:textId="77777777" w:rsidR="002F084D" w:rsidRDefault="002F084D" w:rsidP="00FC1F7F">
            <w:pPr>
              <w:spacing w:line="192" w:lineRule="auto"/>
              <w:jc w:val="center"/>
              <w:rPr>
                <w:b/>
                <w:bCs/>
                <w:lang w:val="ro-RO"/>
              </w:rPr>
            </w:pPr>
          </w:p>
        </w:tc>
      </w:tr>
    </w:tbl>
    <w:p w14:paraId="71CB54FF" w14:textId="77777777" w:rsidR="002F084D" w:rsidRDefault="002F084D">
      <w:pPr>
        <w:spacing w:line="192" w:lineRule="auto"/>
        <w:jc w:val="center"/>
      </w:pPr>
    </w:p>
    <w:p w14:paraId="2088A09E" w14:textId="77777777" w:rsidR="002F084D" w:rsidRDefault="002F084D">
      <w:pPr>
        <w:spacing w:line="192" w:lineRule="auto"/>
        <w:ind w:left="-57" w:right="-57"/>
        <w:jc w:val="center"/>
        <w:rPr>
          <w:b/>
          <w:bCs/>
          <w:lang w:val="ro-RO"/>
        </w:rPr>
      </w:pPr>
      <w:r>
        <w:rPr>
          <w:b/>
          <w:bCs/>
          <w:lang w:val="ro-RO"/>
        </w:rPr>
        <w:t>TOATE RESTRICŢIILE ŞI LIMITĂRILE DE VITEZĂ SE VOR RESPECTA CU TOT TRENUL !</w:t>
      </w:r>
    </w:p>
    <w:p w14:paraId="3486891E" w14:textId="77777777" w:rsidR="002F084D" w:rsidRPr="006310EB" w:rsidRDefault="002F084D">
      <w:pPr>
        <w:spacing w:line="192" w:lineRule="auto"/>
        <w:ind w:left="-57" w:right="-57"/>
        <w:jc w:val="center"/>
        <w:rPr>
          <w:b/>
          <w:bCs/>
          <w:sz w:val="20"/>
          <w:szCs w:val="20"/>
          <w:lang w:val="ro-RO"/>
        </w:rPr>
      </w:pPr>
    </w:p>
    <w:p w14:paraId="284714D3" w14:textId="77777777" w:rsidR="002F084D" w:rsidRPr="006310EB" w:rsidRDefault="002F084D">
      <w:pPr>
        <w:spacing w:line="192" w:lineRule="auto"/>
        <w:ind w:left="-57" w:right="-57"/>
        <w:jc w:val="center"/>
        <w:rPr>
          <w:b/>
          <w:bCs/>
          <w:sz w:val="20"/>
          <w:szCs w:val="20"/>
          <w:lang w:val="ro-RO"/>
        </w:rPr>
      </w:pPr>
    </w:p>
    <w:p w14:paraId="49F69CB9" w14:textId="77777777" w:rsidR="002F084D" w:rsidRPr="006310EB" w:rsidRDefault="002F084D">
      <w:pPr>
        <w:spacing w:line="192" w:lineRule="auto"/>
        <w:ind w:left="-57" w:right="-57"/>
        <w:jc w:val="center"/>
        <w:rPr>
          <w:b/>
          <w:bCs/>
          <w:sz w:val="20"/>
          <w:szCs w:val="20"/>
          <w:lang w:val="ro-RO"/>
        </w:rPr>
      </w:pPr>
    </w:p>
    <w:p w14:paraId="266B4B69" w14:textId="77777777" w:rsidR="002F084D" w:rsidRPr="00A8307A" w:rsidRDefault="002F084D" w:rsidP="00516DD3">
      <w:pPr>
        <w:pStyle w:val="Heading1"/>
        <w:spacing w:line="360" w:lineRule="auto"/>
      </w:pPr>
      <w:r w:rsidRPr="00A8307A">
        <w:t>LINIA 100</w:t>
      </w:r>
    </w:p>
    <w:p w14:paraId="7D38CE50" w14:textId="77777777" w:rsidR="002F084D" w:rsidRPr="00A8307A" w:rsidRDefault="002F084D" w:rsidP="00E207A1">
      <w:pPr>
        <w:pStyle w:val="Heading1"/>
        <w:spacing w:line="360" w:lineRule="auto"/>
        <w:rPr>
          <w:sz w:val="8"/>
        </w:rPr>
      </w:pPr>
      <w:r w:rsidRPr="00A8307A">
        <w:t>BUCUREŞTI NORD - CRAIOVA - STREHAIA - ORŞOVA - TIMIŞOARA NORD – JIMBOLIA</w:t>
      </w:r>
    </w:p>
    <w:tbl>
      <w:tblPr>
        <w:tblW w:w="1017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5"/>
        <w:gridCol w:w="923"/>
        <w:gridCol w:w="701"/>
        <w:gridCol w:w="2194"/>
        <w:gridCol w:w="870"/>
        <w:gridCol w:w="765"/>
        <w:gridCol w:w="9"/>
        <w:gridCol w:w="858"/>
        <w:gridCol w:w="10"/>
        <w:gridCol w:w="728"/>
        <w:gridCol w:w="6"/>
        <w:gridCol w:w="2464"/>
      </w:tblGrid>
      <w:tr w:rsidR="002F084D" w:rsidRPr="00A8307A" w14:paraId="421161A3" w14:textId="77777777" w:rsidTr="006365AA">
        <w:trPr>
          <w:cantSplit/>
          <w:trHeight w:val="40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4FC4BC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A3B028B" w14:textId="77777777" w:rsidR="002F084D" w:rsidRPr="00A8307A" w:rsidRDefault="002F084D" w:rsidP="00C0183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4DD4258" w14:textId="77777777" w:rsidR="002F084D" w:rsidRPr="00A8307A" w:rsidRDefault="002F084D" w:rsidP="00C0183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7471E7C" w14:textId="77777777" w:rsidR="002F084D" w:rsidRPr="00A8307A" w:rsidRDefault="002F084D" w:rsidP="00D85B9D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Bucureşti Nord</w:t>
            </w:r>
          </w:p>
          <w:p w14:paraId="1E693FD5" w14:textId="77777777" w:rsidR="002F084D" w:rsidRPr="00A8307A" w:rsidRDefault="002F084D" w:rsidP="00D85B9D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 6, 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6C29E7A" w14:textId="77777777" w:rsidR="002F084D" w:rsidRPr="00A8307A" w:rsidRDefault="002F084D" w:rsidP="009F4036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toată</w:t>
            </w:r>
          </w:p>
          <w:p w14:paraId="33468ED4" w14:textId="77777777" w:rsidR="002F084D" w:rsidRPr="00A8307A" w:rsidRDefault="002F084D" w:rsidP="009F4036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4E2330F" w14:textId="77777777" w:rsidR="002F084D" w:rsidRPr="00A8307A" w:rsidRDefault="002F084D" w:rsidP="00C0183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4CD8A55" w14:textId="77777777" w:rsidR="002F084D" w:rsidRPr="00A8307A" w:rsidRDefault="002F084D" w:rsidP="00C0183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C40CE73" w14:textId="77777777" w:rsidR="002F084D" w:rsidRPr="00A8307A" w:rsidRDefault="002F084D" w:rsidP="00C0183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D3CD703" w14:textId="77777777" w:rsidR="002F084D" w:rsidRPr="00A8307A" w:rsidRDefault="002F084D" w:rsidP="00C0183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:rsidRPr="00A8307A" w14:paraId="40FCB294" w14:textId="77777777" w:rsidTr="006365AA">
        <w:trPr>
          <w:cantSplit/>
          <w:trHeight w:val="40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DB71FF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0B11DEE" w14:textId="77777777" w:rsidR="002F084D" w:rsidRPr="00A8307A" w:rsidRDefault="002F084D" w:rsidP="00D85B9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5D5E237" w14:textId="77777777" w:rsidR="002F084D" w:rsidRPr="00A8307A" w:rsidRDefault="002F084D" w:rsidP="00D85B9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9543F02" w14:textId="77777777" w:rsidR="002F084D" w:rsidRPr="00A8307A" w:rsidRDefault="002F084D" w:rsidP="00D85B9D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Bucureşti Nord</w:t>
            </w:r>
          </w:p>
          <w:p w14:paraId="20020047" w14:textId="77777777" w:rsidR="002F084D" w:rsidRPr="00A8307A" w:rsidRDefault="002F084D" w:rsidP="00D85B9D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 8, 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7D16163" w14:textId="77777777" w:rsidR="002F084D" w:rsidRPr="00A8307A" w:rsidRDefault="002F084D" w:rsidP="00D85B9D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toată</w:t>
            </w:r>
          </w:p>
          <w:p w14:paraId="0691D248" w14:textId="77777777" w:rsidR="002F084D" w:rsidRPr="00A8307A" w:rsidRDefault="002F084D" w:rsidP="00D85B9D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33CDA4B" w14:textId="77777777" w:rsidR="002F084D" w:rsidRPr="00A8307A" w:rsidRDefault="002F084D" w:rsidP="00D85B9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08F2352" w14:textId="77777777" w:rsidR="002F084D" w:rsidRPr="00A8307A" w:rsidRDefault="002F084D" w:rsidP="00D85B9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E4AE3D8" w14:textId="77777777" w:rsidR="002F084D" w:rsidRPr="00A8307A" w:rsidRDefault="002F084D" w:rsidP="00D85B9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A13B467" w14:textId="77777777" w:rsidR="002F084D" w:rsidRPr="00A8307A" w:rsidRDefault="002F084D" w:rsidP="00D85B9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:rsidRPr="00A8307A" w14:paraId="7509E9BD" w14:textId="77777777" w:rsidTr="006365AA">
        <w:trPr>
          <w:cantSplit/>
          <w:trHeight w:val="40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5BA578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BE7ADEF" w14:textId="77777777" w:rsidR="002F084D" w:rsidRPr="00A8307A" w:rsidRDefault="002F084D" w:rsidP="00D85B9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2086C49" w14:textId="77777777" w:rsidR="002F084D" w:rsidRPr="00A8307A" w:rsidRDefault="002F084D" w:rsidP="00D85B9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82F0AC8" w14:textId="77777777" w:rsidR="002F084D" w:rsidRPr="00A8307A" w:rsidRDefault="002F084D" w:rsidP="00D85B9D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Bucureşti Nord</w:t>
            </w:r>
          </w:p>
          <w:p w14:paraId="2FBD6177" w14:textId="77777777" w:rsidR="002F084D" w:rsidRPr="00A8307A" w:rsidRDefault="002F084D" w:rsidP="00D85B9D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Grupa A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F50DEA9" w14:textId="77777777" w:rsidR="002F084D" w:rsidRPr="00A8307A" w:rsidRDefault="002F084D" w:rsidP="00D85B9D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sch.</w:t>
            </w:r>
          </w:p>
          <w:p w14:paraId="2C7AB75D" w14:textId="77777777" w:rsidR="002F084D" w:rsidRPr="00A8307A" w:rsidRDefault="002F084D" w:rsidP="00D85B9D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nr. 2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AD92693" w14:textId="77777777" w:rsidR="002F084D" w:rsidRPr="00A8307A" w:rsidRDefault="002F084D" w:rsidP="00D85B9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7A9D3A7" w14:textId="77777777" w:rsidR="002F084D" w:rsidRPr="00A8307A" w:rsidRDefault="002F084D" w:rsidP="00D85B9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929B06B" w14:textId="77777777" w:rsidR="002F084D" w:rsidRPr="00A8307A" w:rsidRDefault="002F084D" w:rsidP="00D85B9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F61D15C" w14:textId="77777777" w:rsidR="002F084D" w:rsidRPr="00A8307A" w:rsidRDefault="002F084D" w:rsidP="00D85B9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14:paraId="46A9A41E" w14:textId="77777777" w:rsidR="002F084D" w:rsidRPr="00A8307A" w:rsidRDefault="002F084D" w:rsidP="00D85B9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Acces la liniile 11 şi 12.</w:t>
            </w:r>
          </w:p>
        </w:tc>
      </w:tr>
      <w:tr w:rsidR="002F084D" w:rsidRPr="00A8307A" w14:paraId="24798FD2" w14:textId="77777777" w:rsidTr="006365AA">
        <w:trPr>
          <w:cantSplit/>
          <w:trHeight w:val="27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858E582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5696AC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832BAEC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D39CD06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Bucureşti Nord</w:t>
            </w:r>
          </w:p>
          <w:p w14:paraId="1D7B1821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 5, grupa 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6595F4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DA86CCC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162B7A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32D8BD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55B8E9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:rsidRPr="00A8307A" w14:paraId="45F50479" w14:textId="77777777" w:rsidTr="006365AA">
        <w:trPr>
          <w:cantSplit/>
          <w:trHeight w:val="27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68F43C5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127BB0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C3E4D8A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D316CBE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Bucureşti Nord</w:t>
            </w:r>
          </w:p>
          <w:p w14:paraId="7C25850B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66DF6E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între TDJ </w:t>
            </w:r>
          </w:p>
          <w:p w14:paraId="03A5B1C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56 / 57 și </w:t>
            </w:r>
          </w:p>
          <w:p w14:paraId="06A2833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sch. 5B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39110AE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F39971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F650EF7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2FBDE8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Semnalizată pe teren </w:t>
            </w:r>
          </w:p>
          <w:p w14:paraId="23943E0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Cap București Nord </w:t>
            </w:r>
          </w:p>
          <w:p w14:paraId="091D593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cu paletă cu diagonală.</w:t>
            </w:r>
          </w:p>
        </w:tc>
      </w:tr>
      <w:tr w:rsidR="002F084D" w:rsidRPr="00A8307A" w14:paraId="4E4AF163" w14:textId="77777777" w:rsidTr="006365AA">
        <w:trPr>
          <w:cantSplit/>
          <w:trHeight w:val="27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3B98034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E783A7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567861A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F9066FE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Bucureşti No</w:t>
            </w:r>
            <w:r>
              <w:rPr>
                <w:b/>
                <w:bCs/>
                <w:sz w:val="20"/>
                <w:lang w:val="ro-RO"/>
              </w:rPr>
              <w:t>rd -</w:t>
            </w:r>
          </w:p>
          <w:p w14:paraId="51CBE60E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Post 5 - </w:t>
            </w:r>
          </w:p>
          <w:p w14:paraId="16458161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Bucureşti</w:t>
            </w:r>
            <w:r>
              <w:rPr>
                <w:b/>
                <w:bCs/>
                <w:sz w:val="20"/>
                <w:lang w:val="ro-RO"/>
              </w:rPr>
              <w:t>i Noi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38114F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A0F3B4E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562C973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1+650</w:t>
            </w:r>
          </w:p>
          <w:p w14:paraId="39D6F76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2+900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6DDEDDB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AFAB05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Cap București Nord semnalizată numai cu paleta cu diagonală.</w:t>
            </w:r>
          </w:p>
        </w:tc>
      </w:tr>
      <w:tr w:rsidR="002F084D" w:rsidRPr="00A8307A" w14:paraId="20D89D79" w14:textId="77777777" w:rsidTr="006365AA">
        <w:trPr>
          <w:cantSplit/>
          <w:trHeight w:val="27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C1B3443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AB0CB41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2+950</w:t>
            </w:r>
          </w:p>
          <w:p w14:paraId="5B72391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3+100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804A482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527ECCF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Bucureşti No</w:t>
            </w:r>
            <w:r>
              <w:rPr>
                <w:b/>
                <w:bCs/>
                <w:sz w:val="20"/>
                <w:lang w:val="ro-RO"/>
              </w:rPr>
              <w:t>rd -</w:t>
            </w:r>
          </w:p>
          <w:p w14:paraId="17B4BC62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Post 5 - </w:t>
            </w:r>
          </w:p>
          <w:p w14:paraId="0BABC6C2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Bucureşti</w:t>
            </w:r>
            <w:r>
              <w:rPr>
                <w:b/>
                <w:bCs/>
                <w:sz w:val="20"/>
                <w:lang w:val="ro-RO"/>
              </w:rPr>
              <w:t>i Noi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7F4BB1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2B97D0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0FE4712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5F922A1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1B250F5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7690AD0B" w14:textId="77777777" w:rsidTr="006365AA">
        <w:trPr>
          <w:cantSplit/>
          <w:trHeight w:val="27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11DF5F6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571B16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</w:t>
            </w:r>
            <w:r w:rsidRPr="00A8307A">
              <w:rPr>
                <w:b/>
                <w:bCs/>
                <w:sz w:val="20"/>
                <w:lang w:val="ro-RO"/>
              </w:rPr>
              <w:t>+</w:t>
            </w:r>
            <w:r>
              <w:rPr>
                <w:b/>
                <w:bCs/>
                <w:sz w:val="20"/>
                <w:lang w:val="ro-RO"/>
              </w:rPr>
              <w:t>280</w:t>
            </w:r>
          </w:p>
          <w:p w14:paraId="55AF06B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</w:t>
            </w:r>
            <w:r w:rsidRPr="00A8307A">
              <w:rPr>
                <w:b/>
                <w:bCs/>
                <w:sz w:val="20"/>
                <w:lang w:val="ro-RO"/>
              </w:rPr>
              <w:t>+</w:t>
            </w:r>
            <w:r>
              <w:rPr>
                <w:b/>
                <w:bCs/>
                <w:sz w:val="20"/>
                <w:lang w:val="ro-RO"/>
              </w:rPr>
              <w:t>650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6A0AB70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</w:t>
            </w:r>
            <w:r w:rsidRPr="00A8307A">
              <w:rPr>
                <w:b/>
                <w:bCs/>
                <w:sz w:val="36"/>
                <w:szCs w:val="36"/>
                <w:lang w:val="ro-RO"/>
              </w:rPr>
              <w:t>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CDDBA2F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</w:t>
            </w:r>
            <w:r w:rsidRPr="00A8307A">
              <w:rPr>
                <w:b/>
                <w:bCs/>
                <w:sz w:val="20"/>
                <w:lang w:val="ro-RO"/>
              </w:rPr>
              <w:t>Bucureşti</w:t>
            </w:r>
            <w:r>
              <w:rPr>
                <w:b/>
                <w:bCs/>
                <w:sz w:val="20"/>
                <w:lang w:val="ro-RO"/>
              </w:rPr>
              <w:t>i Noi</w:t>
            </w:r>
          </w:p>
          <w:p w14:paraId="713C7663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2 directă + </w:t>
            </w:r>
          </w:p>
          <w:p w14:paraId="3796A196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zon</w:t>
            </w:r>
            <w:r>
              <w:rPr>
                <w:b/>
                <w:bCs/>
                <w:sz w:val="20"/>
                <w:lang w:val="ro-RO"/>
              </w:rPr>
              <w:t>ă</w:t>
            </w:r>
            <w:r w:rsidRPr="00A8307A">
              <w:rPr>
                <w:b/>
                <w:bCs/>
                <w:sz w:val="20"/>
                <w:lang w:val="ro-RO"/>
              </w:rPr>
              <w:t xml:space="preserve"> aparate de cale, Cap X și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8C1C77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D0D0CA0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8AA100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F365F7E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3FA5B6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05D5416D" w14:textId="77777777" w:rsidTr="006365AA">
        <w:trPr>
          <w:cantSplit/>
          <w:trHeight w:val="27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74B7529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4DA6A9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A388571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563FE52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</w:t>
            </w:r>
            <w:r w:rsidRPr="00A8307A">
              <w:rPr>
                <w:b/>
                <w:bCs/>
                <w:sz w:val="20"/>
                <w:lang w:val="ro-RO"/>
              </w:rPr>
              <w:t xml:space="preserve">Bucureştii Noi </w:t>
            </w:r>
          </w:p>
          <w:p w14:paraId="68204117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3 directă + </w:t>
            </w:r>
          </w:p>
          <w:p w14:paraId="386DFD20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zona aparate de cale, Cap X și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E94926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4C2960C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8032F9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</w:t>
            </w:r>
            <w:r w:rsidRPr="00A8307A">
              <w:rPr>
                <w:b/>
                <w:bCs/>
                <w:sz w:val="20"/>
                <w:lang w:val="ro-RO"/>
              </w:rPr>
              <w:t>+</w:t>
            </w:r>
            <w:r>
              <w:rPr>
                <w:b/>
                <w:bCs/>
                <w:sz w:val="20"/>
                <w:lang w:val="ro-RO"/>
              </w:rPr>
              <w:t>280</w:t>
            </w:r>
          </w:p>
          <w:p w14:paraId="3D45768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</w:t>
            </w:r>
            <w:r w:rsidRPr="00A8307A">
              <w:rPr>
                <w:b/>
                <w:bCs/>
                <w:sz w:val="20"/>
                <w:lang w:val="ro-RO"/>
              </w:rPr>
              <w:t>+</w:t>
            </w:r>
            <w:r>
              <w:rPr>
                <w:b/>
                <w:bCs/>
                <w:sz w:val="20"/>
                <w:lang w:val="ro-RO"/>
              </w:rPr>
              <w:t>650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CE17F4D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</w:t>
            </w:r>
            <w:r w:rsidRPr="00A8307A">
              <w:rPr>
                <w:b/>
                <w:bCs/>
                <w:sz w:val="36"/>
                <w:szCs w:val="36"/>
                <w:lang w:val="ro-RO"/>
              </w:rPr>
              <w:t>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1DD676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65D3189F" w14:textId="77777777" w:rsidTr="006365AA">
        <w:trPr>
          <w:cantSplit/>
          <w:trHeight w:val="27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13BA5FF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85C18B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02C8EE8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87301C5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St. Bucureştii Noi </w:t>
            </w:r>
          </w:p>
          <w:p w14:paraId="0F17B1D8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B0E65B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10, 12, 8, 14 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25FEFF3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584FD0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9EC5893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B0EE77A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:rsidRPr="00A8307A" w14:paraId="2A6ED08B" w14:textId="77777777" w:rsidTr="006365AA">
        <w:trPr>
          <w:cantSplit/>
          <w:trHeight w:val="27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E647BC7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FED705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2FB7492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3B4035F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St. Bucureştii Noi </w:t>
            </w:r>
          </w:p>
          <w:p w14:paraId="1BF21095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072D90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TDJ </w:t>
            </w:r>
          </w:p>
          <w:p w14:paraId="40FCC48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20 / 22</w:t>
            </w:r>
          </w:p>
          <w:p w14:paraId="3C0C207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și </w:t>
            </w:r>
          </w:p>
          <w:p w14:paraId="38477D7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sch. 30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9A5AD41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3F45AB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0494951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68E87A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14:paraId="54F7331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Afectează intrări - ieşiri spre Chiajna firele I și II.</w:t>
            </w:r>
          </w:p>
        </w:tc>
      </w:tr>
      <w:tr w:rsidR="002F084D" w:rsidRPr="00A8307A" w14:paraId="05DBF4DF" w14:textId="77777777" w:rsidTr="006365AA">
        <w:trPr>
          <w:cantSplit/>
          <w:trHeight w:val="6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8433544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55F6A9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887EFB3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2039A9E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Bucureştii Noi</w:t>
            </w:r>
          </w:p>
          <w:p w14:paraId="2F4F6B27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4CE832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  <w:r>
              <w:rPr>
                <w:b/>
                <w:bCs/>
                <w:sz w:val="20"/>
                <w:lang w:val="ro-RO"/>
              </w:rPr>
              <w:t>35 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18A0353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6AE5BA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9FFAB20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054DC11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128B522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1.</w:t>
            </w:r>
          </w:p>
        </w:tc>
      </w:tr>
      <w:tr w:rsidR="002F084D" w:rsidRPr="00A8307A" w14:paraId="374A93CC" w14:textId="77777777" w:rsidTr="006365AA">
        <w:trPr>
          <w:cantSplit/>
          <w:trHeight w:val="2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24DB9CB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ADD961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8+</w:t>
            </w:r>
            <w:r>
              <w:rPr>
                <w:b/>
                <w:bCs/>
                <w:sz w:val="20"/>
                <w:lang w:val="ro-RO"/>
              </w:rPr>
              <w:t>410</w:t>
            </w:r>
          </w:p>
          <w:p w14:paraId="01D38EB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9+800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C16588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04ECAF2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Chiajna</w:t>
            </w:r>
          </w:p>
          <w:p w14:paraId="19CC9496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4 directă + </w:t>
            </w:r>
          </w:p>
          <w:p w14:paraId="586CFCE8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zona aparate de cale</w:t>
            </w:r>
            <w:r>
              <w:rPr>
                <w:b/>
                <w:bCs/>
                <w:sz w:val="20"/>
                <w:lang w:val="ro-RO"/>
              </w:rPr>
              <w:t xml:space="preserve"> nr. 9, 13, 18, 20.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82F35E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63304A0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E45730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95B7630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4D1FFA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:rsidRPr="00A8307A" w14:paraId="30ECCD22" w14:textId="77777777" w:rsidTr="006365AA">
        <w:trPr>
          <w:cantSplit/>
          <w:trHeight w:val="2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314CE01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02FCE7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51147E3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2FF84F6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Ax st. </w:t>
            </w:r>
            <w:r w:rsidRPr="00A8307A">
              <w:rPr>
                <w:b/>
                <w:bCs/>
                <w:sz w:val="20"/>
                <w:lang w:val="ro-RO"/>
              </w:rPr>
              <w:t>Chiajna</w:t>
            </w:r>
            <w:r>
              <w:rPr>
                <w:b/>
                <w:bCs/>
                <w:sz w:val="20"/>
                <w:lang w:val="ro-RO"/>
              </w:rPr>
              <w:t xml:space="preserve"> -</w:t>
            </w:r>
          </w:p>
          <w:p w14:paraId="2F9CC5BB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Călcâi sch. 24, </w:t>
            </w:r>
          </w:p>
          <w:p w14:paraId="2C5A7425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5 directă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52687C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233E36A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BA83898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9+000</w:t>
            </w:r>
          </w:p>
          <w:p w14:paraId="6F8FE5F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9+500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E758718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DCCB29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ieșiri la linia 5.</w:t>
            </w:r>
          </w:p>
        </w:tc>
      </w:tr>
      <w:tr w:rsidR="002F084D" w:rsidRPr="00A8307A" w14:paraId="59928A1C" w14:textId="77777777" w:rsidTr="006365AA">
        <w:trPr>
          <w:cantSplit/>
          <w:trHeight w:val="2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7866FB1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B7780B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291B4C9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6AD167B9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Chiajna</w:t>
            </w:r>
          </w:p>
          <w:p w14:paraId="7E8502D7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FCADBD4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4</w:t>
            </w:r>
          </w:p>
          <w:p w14:paraId="3460393F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 directă + </w:t>
            </w:r>
          </w:p>
          <w:p w14:paraId="6A80E89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E671C34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4B1D7B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5ACBB94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EA4F688" w14:textId="77777777" w:rsidR="002F084D" w:rsidRPr="006E7012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6E7012">
              <w:rPr>
                <w:b/>
                <w:bCs/>
                <w:i/>
                <w:iCs/>
                <w:sz w:val="20"/>
                <w:lang w:val="ro-RO"/>
              </w:rPr>
              <w:t>Afectează fir I Chiajna - Grădinari, intrări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 </w:t>
            </w:r>
            <w:r w:rsidRPr="006E7012">
              <w:rPr>
                <w:b/>
                <w:bCs/>
                <w:i/>
                <w:iCs/>
                <w:sz w:val="20"/>
                <w:lang w:val="ro-RO"/>
              </w:rPr>
              <w:t>-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 </w:t>
            </w:r>
            <w:r w:rsidRPr="006E7012">
              <w:rPr>
                <w:b/>
                <w:bCs/>
                <w:i/>
                <w:iCs/>
                <w:sz w:val="20"/>
                <w:lang w:val="ro-RO"/>
              </w:rPr>
              <w:t>ieșiri liniile 1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 </w:t>
            </w:r>
            <w:r w:rsidRPr="006E7012">
              <w:rPr>
                <w:b/>
                <w:bCs/>
                <w:i/>
                <w:iCs/>
                <w:sz w:val="20"/>
                <w:lang w:val="ro-RO"/>
              </w:rPr>
              <w:t>-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 </w:t>
            </w:r>
            <w:r w:rsidRPr="006E7012">
              <w:rPr>
                <w:b/>
                <w:bCs/>
                <w:i/>
                <w:iCs/>
                <w:sz w:val="20"/>
                <w:lang w:val="ro-RO"/>
              </w:rPr>
              <w:t>6.</w:t>
            </w:r>
          </w:p>
        </w:tc>
      </w:tr>
      <w:tr w:rsidR="002F084D" w:rsidRPr="00A8307A" w14:paraId="16310704" w14:textId="77777777" w:rsidTr="006365AA">
        <w:trPr>
          <w:cantSplit/>
          <w:trHeight w:val="2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5C931AE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283D46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67928D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121D3BF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Chiajna</w:t>
            </w:r>
          </w:p>
          <w:p w14:paraId="79C50CF7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3 directă + </w:t>
            </w:r>
          </w:p>
          <w:p w14:paraId="178F63FB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zona aparate de cale</w:t>
            </w:r>
            <w:r>
              <w:rPr>
                <w:b/>
                <w:bCs/>
                <w:sz w:val="20"/>
                <w:lang w:val="ro-RO"/>
              </w:rPr>
              <w:t xml:space="preserve"> nr. 17, 10, 12, 14 și 16.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2FB5E9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068887E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549281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8+410</w:t>
            </w:r>
          </w:p>
          <w:p w14:paraId="529487F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9+800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7303D9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0B761D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:rsidRPr="00A8307A" w14:paraId="6BA6A249" w14:textId="77777777" w:rsidTr="006365AA">
        <w:trPr>
          <w:cantSplit/>
          <w:trHeight w:val="2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1E6E7BD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255275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7D34FEE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60AE4C0E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Chiajna</w:t>
            </w:r>
          </w:p>
          <w:p w14:paraId="19A892D3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315650B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14:paraId="16D24046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5, 9 </w:t>
            </w:r>
          </w:p>
          <w:p w14:paraId="1AF878DA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și 11</w:t>
            </w:r>
          </w:p>
          <w:p w14:paraId="4940F83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C805370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20DE5A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A2F0138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84E8FDE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28F21F4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1 - 5.</w:t>
            </w:r>
          </w:p>
        </w:tc>
      </w:tr>
      <w:tr w:rsidR="002F084D" w:rsidRPr="00A8307A" w14:paraId="37913C5F" w14:textId="77777777" w:rsidTr="006365AA">
        <w:trPr>
          <w:cantSplit/>
          <w:trHeight w:val="2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2ACACE6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571E06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CBB8C97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20D5247" w14:textId="77777777" w:rsidR="002F084D" w:rsidRPr="00A8307A" w:rsidRDefault="002F084D" w:rsidP="00E12504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Chiajna</w:t>
            </w:r>
          </w:p>
          <w:p w14:paraId="741A23F7" w14:textId="77777777" w:rsidR="002F084D" w:rsidRPr="00A8307A" w:rsidRDefault="002F084D" w:rsidP="00E12504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9E2A116" w14:textId="77777777" w:rsidR="002F084D" w:rsidRDefault="002F084D" w:rsidP="00E1250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14:paraId="764A8143" w14:textId="77777777" w:rsidR="002F084D" w:rsidRDefault="002F084D" w:rsidP="00E1250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34DD0FE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B57583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0E136A9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AFAE037" w14:textId="77777777" w:rsidR="002F084D" w:rsidRDefault="002F084D" w:rsidP="00E12504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45786A42" w14:textId="77777777" w:rsidR="002F084D" w:rsidRDefault="002F084D" w:rsidP="00E12504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1 - 5.</w:t>
            </w:r>
          </w:p>
        </w:tc>
      </w:tr>
      <w:tr w:rsidR="002F084D" w:rsidRPr="00A8307A" w14:paraId="5B9146CC" w14:textId="77777777" w:rsidTr="006365AA">
        <w:trPr>
          <w:cantSplit/>
          <w:trHeight w:val="2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9C5CC8C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444EE0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36B595B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84FCC5B" w14:textId="77777777" w:rsidR="002F084D" w:rsidRPr="00A8307A" w:rsidRDefault="002F084D" w:rsidP="00E12504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Chiajna</w:t>
            </w:r>
          </w:p>
          <w:p w14:paraId="685F7FCB" w14:textId="77777777" w:rsidR="002F084D" w:rsidRPr="00A8307A" w:rsidRDefault="002F084D" w:rsidP="00E12504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2B68C8D" w14:textId="77777777" w:rsidR="002F084D" w:rsidRDefault="002F084D" w:rsidP="00E1250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14:paraId="203AD617" w14:textId="77777777" w:rsidR="002F084D" w:rsidRDefault="002F084D" w:rsidP="00E1250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C33F42B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02AD7D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6A7DC47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0BA62F7" w14:textId="77777777" w:rsidR="002F084D" w:rsidRDefault="002F084D" w:rsidP="00E12504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79736908" w14:textId="77777777" w:rsidR="002F084D" w:rsidRDefault="002F084D" w:rsidP="00E12504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1 - 3.</w:t>
            </w:r>
          </w:p>
        </w:tc>
      </w:tr>
      <w:tr w:rsidR="002F084D" w:rsidRPr="00A8307A" w14:paraId="37667F07" w14:textId="77777777" w:rsidTr="006365AA">
        <w:trPr>
          <w:cantSplit/>
          <w:trHeight w:val="2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F55F9B7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059DA1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211757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2D3EB10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Chiajna</w:t>
            </w:r>
          </w:p>
          <w:p w14:paraId="66ED8B51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2069FB5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14:paraId="1329B135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18, 20, 24 </w:t>
            </w:r>
          </w:p>
          <w:p w14:paraId="417FF88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56EF8D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D4D0BB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FC88EB4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C177406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14:paraId="7ACABB7B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4E874B7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4, 5 și 6.</w:t>
            </w:r>
          </w:p>
        </w:tc>
      </w:tr>
      <w:tr w:rsidR="002F084D" w:rsidRPr="00A8307A" w14:paraId="09A3A052" w14:textId="77777777" w:rsidTr="006365AA">
        <w:trPr>
          <w:cantSplit/>
          <w:trHeight w:val="2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223F9DE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935C10B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10+300</w:t>
            </w:r>
          </w:p>
          <w:p w14:paraId="4E3BA587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13+500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14A0069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6EFEAA36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Chiajna</w:t>
            </w:r>
            <w:r>
              <w:rPr>
                <w:b/>
                <w:bCs/>
                <w:sz w:val="20"/>
                <w:lang w:val="ro-RO"/>
              </w:rPr>
              <w:t xml:space="preserve"> -</w:t>
            </w:r>
          </w:p>
          <w:p w14:paraId="3AD4D34D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Grădinari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1BB0A37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F83A045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7A84B1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E54700A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85B178E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:rsidRPr="00A8307A" w14:paraId="6D5BF84F" w14:textId="77777777" w:rsidTr="006365AA">
        <w:trPr>
          <w:cantSplit/>
          <w:trHeight w:val="2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54A1552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620D915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19+500</w:t>
            </w:r>
          </w:p>
          <w:p w14:paraId="1534E2D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19+550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8EFB870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F83621A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Chiajna</w:t>
            </w:r>
            <w:r>
              <w:rPr>
                <w:b/>
                <w:bCs/>
                <w:sz w:val="20"/>
                <w:lang w:val="ro-RO"/>
              </w:rPr>
              <w:t xml:space="preserve"> -</w:t>
            </w:r>
          </w:p>
          <w:p w14:paraId="3E5748E0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Grădinari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5939384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98EF622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C85659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4985490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2F0DD07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594EB612" w14:textId="77777777" w:rsidTr="006365AA">
        <w:trPr>
          <w:cantSplit/>
          <w:trHeight w:val="22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C51D354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A252C2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F1CEBDB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390EFCD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Grădinari</w:t>
            </w:r>
          </w:p>
          <w:p w14:paraId="6A4C4AA3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 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BD82DC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F60E79B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3A22DF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FCAB5A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EA7755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2DAF34AE" w14:textId="77777777" w:rsidTr="006365AA">
        <w:trPr>
          <w:cantSplit/>
          <w:trHeight w:val="22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BABB458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5326BB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A5AF37E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E3C0276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Grădinari</w:t>
            </w:r>
          </w:p>
          <w:p w14:paraId="6F3752F7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</w:t>
            </w:r>
            <w:r>
              <w:rPr>
                <w:b/>
                <w:bCs/>
                <w:sz w:val="20"/>
                <w:lang w:val="ro-RO"/>
              </w:rPr>
              <w:t>6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876AF5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C32505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140CD0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E05906E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682A98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:rsidRPr="00A8307A" w14:paraId="49F43AF7" w14:textId="77777777" w:rsidTr="006365AA">
        <w:trPr>
          <w:cantSplit/>
          <w:trHeight w:val="22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584C25D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1214AB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53D3683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861111E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Grădinari</w:t>
            </w:r>
          </w:p>
          <w:p w14:paraId="0EDA50FE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861D060" w14:textId="77777777" w:rsidR="002F084D" w:rsidRPr="00A8307A" w:rsidRDefault="002F084D" w:rsidP="00913D2F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T.D.J. 15 / 17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B83E43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DD7F18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05A453A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21E92D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:rsidRPr="00A8307A" w14:paraId="1A3F303C" w14:textId="77777777" w:rsidTr="006365AA">
        <w:trPr>
          <w:cantSplit/>
          <w:trHeight w:val="22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986EF0C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88D669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3A68B4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739C809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Grădinari</w:t>
            </w:r>
          </w:p>
          <w:p w14:paraId="1EBBBF50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3A722D3" w14:textId="77777777" w:rsidR="002F084D" w:rsidRPr="00A8307A" w:rsidRDefault="002F084D" w:rsidP="00913D2F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14:paraId="5DEFCC6C" w14:textId="77777777" w:rsidR="002F084D" w:rsidRPr="00A8307A" w:rsidRDefault="002F084D" w:rsidP="00913D2F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1 - 3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38227EB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34256A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30367A3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4ABB4A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:rsidRPr="00A8307A" w14:paraId="2E881044" w14:textId="77777777" w:rsidTr="006365AA">
        <w:trPr>
          <w:cantSplit/>
          <w:trHeight w:val="67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52A2A0B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D9B9CF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5E1C00C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09139B2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Grădinari</w:t>
            </w:r>
          </w:p>
          <w:p w14:paraId="2E5F1105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01CBEDE" w14:textId="77777777" w:rsidR="002F084D" w:rsidRPr="00A8307A" w:rsidRDefault="002F084D" w:rsidP="00913D2F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T.D.J. 12 / 14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9D2FA27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DD38A2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767C7CB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368977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:rsidRPr="00A8307A" w14:paraId="1E5AE1A8" w14:textId="77777777" w:rsidTr="006365AA">
        <w:trPr>
          <w:cantSplit/>
          <w:trHeight w:val="67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4E4DE97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B3C112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A6C191B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00C0345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Chiajna - </w:t>
            </w:r>
          </w:p>
          <w:p w14:paraId="67E6151A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Grădinari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0C478A4" w14:textId="77777777" w:rsidR="002F084D" w:rsidRPr="00A8307A" w:rsidRDefault="002F084D" w:rsidP="00913D2F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C54E5CD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000A21F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12+000</w:t>
            </w:r>
          </w:p>
          <w:p w14:paraId="23584A8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23+140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D2FF54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3E1408F" w14:textId="77777777" w:rsidR="002F084D" w:rsidRPr="00A8307A" w:rsidRDefault="002F084D" w:rsidP="00913D2F">
            <w:pPr>
              <w:spacing w:before="40" w:after="40" w:line="276" w:lineRule="auto"/>
              <w:ind w:right="57"/>
              <w:rPr>
                <w:b/>
                <w:bCs/>
                <w:i/>
                <w:iCs/>
                <w:sz w:val="20"/>
                <w:lang w:val="ro-RO"/>
              </w:rPr>
            </w:pPr>
          </w:p>
          <w:p w14:paraId="737659A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6AB015BD" w14:textId="77777777" w:rsidTr="006365AA">
        <w:trPr>
          <w:cantSplit/>
          <w:trHeight w:val="67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F8FB4E3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71B2D8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24+000</w:t>
            </w:r>
          </w:p>
          <w:p w14:paraId="18AF3FD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26+050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6309E68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6239AEF5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Chiajna - </w:t>
            </w:r>
          </w:p>
          <w:p w14:paraId="59F9C92A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Grădinari</w:t>
            </w:r>
          </w:p>
          <w:p w14:paraId="5EA73A21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și linia 3 directă Grădinari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06DF71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5AC941B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8BAA17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AD1C512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C82382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19A24ADA" w14:textId="77777777" w:rsidTr="006365AA">
        <w:trPr>
          <w:cantSplit/>
          <w:trHeight w:val="67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03EE601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80A6EE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34CA8A0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EEDBFC7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Chiajna - </w:t>
            </w:r>
          </w:p>
          <w:p w14:paraId="01E3390F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Grădinari + </w:t>
            </w:r>
          </w:p>
          <w:p w14:paraId="0510A4C8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zona aparate de cale</w:t>
            </w:r>
            <w:r>
              <w:rPr>
                <w:b/>
                <w:bCs/>
                <w:sz w:val="20"/>
                <w:lang w:val="ro-RO"/>
              </w:rPr>
              <w:t>,</w:t>
            </w:r>
          </w:p>
          <w:p w14:paraId="6A8E4634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</w:t>
            </w:r>
            <w:r w:rsidRPr="00A8307A">
              <w:rPr>
                <w:b/>
                <w:bCs/>
                <w:sz w:val="20"/>
                <w:lang w:val="ro-RO"/>
              </w:rPr>
              <w:t>ap X</w:t>
            </w:r>
            <w:r>
              <w:rPr>
                <w:b/>
                <w:bCs/>
                <w:sz w:val="20"/>
                <w:lang w:val="ro-RO"/>
              </w:rPr>
              <w:t>,</w:t>
            </w:r>
            <w:r w:rsidRPr="00A8307A">
              <w:rPr>
                <w:b/>
                <w:bCs/>
                <w:sz w:val="20"/>
                <w:lang w:val="ro-RO"/>
              </w:rPr>
              <w:t xml:space="preserve"> Grădinari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F28168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FF59EF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CE1880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2</w:t>
            </w:r>
            <w:r>
              <w:rPr>
                <w:b/>
                <w:bCs/>
                <w:sz w:val="20"/>
                <w:lang w:val="ro-RO"/>
              </w:rPr>
              <w:t>3</w:t>
            </w:r>
            <w:r w:rsidRPr="00A8307A">
              <w:rPr>
                <w:b/>
                <w:bCs/>
                <w:sz w:val="20"/>
                <w:lang w:val="ro-RO"/>
              </w:rPr>
              <w:t>+</w:t>
            </w:r>
            <w:r>
              <w:rPr>
                <w:b/>
                <w:bCs/>
                <w:sz w:val="20"/>
                <w:lang w:val="ro-RO"/>
              </w:rPr>
              <w:t>19</w:t>
            </w:r>
            <w:r w:rsidRPr="00A8307A">
              <w:rPr>
                <w:b/>
                <w:bCs/>
                <w:sz w:val="20"/>
                <w:lang w:val="ro-RO"/>
              </w:rPr>
              <w:t>0</w:t>
            </w:r>
          </w:p>
          <w:p w14:paraId="332B99C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25+000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AB84EF3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BB9955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00F1C9A6" w14:textId="77777777" w:rsidTr="006365AA">
        <w:trPr>
          <w:cantSplit/>
          <w:trHeight w:val="67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21E3B94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CE060F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6F42F5C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0C9A82E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St. Grădinari </w:t>
            </w:r>
          </w:p>
          <w:p w14:paraId="53459253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F0B5B0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toată linia </w:t>
            </w:r>
          </w:p>
          <w:p w14:paraId="61B0484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și sch. </w:t>
            </w:r>
          </w:p>
          <w:p w14:paraId="42D0B33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9 și 22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B790BE4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DCA16C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CD887D0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9DF274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:rsidRPr="00A8307A" w14:paraId="5605F8D1" w14:textId="77777777" w:rsidTr="006365AA">
        <w:trPr>
          <w:cantSplit/>
          <w:trHeight w:val="67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6D1A179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32C735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B5130B0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4C59B3E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St. Grădinari </w:t>
            </w:r>
          </w:p>
          <w:p w14:paraId="7BE1620D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07B8656" w14:textId="77777777" w:rsidR="002F084D" w:rsidRPr="00A8307A" w:rsidRDefault="002F084D" w:rsidP="00913D2F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diag.</w:t>
            </w:r>
          </w:p>
          <w:p w14:paraId="6DDD3D39" w14:textId="77777777" w:rsidR="002F084D" w:rsidRPr="00A8307A" w:rsidRDefault="002F084D" w:rsidP="00913D2F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2 - 8</w:t>
            </w:r>
          </w:p>
          <w:p w14:paraId="5B82A572" w14:textId="77777777" w:rsidR="002F084D" w:rsidRPr="00A8307A" w:rsidRDefault="002F084D" w:rsidP="00913D2F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şi</w:t>
            </w:r>
          </w:p>
          <w:p w14:paraId="3E11FC6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4 - 6</w:t>
            </w:r>
          </w:p>
          <w:p w14:paraId="530DBEA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din bretea 2-4-6-8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15823CC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D62311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B02DD81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7F8920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:rsidRPr="00A8307A" w14:paraId="09DC15FE" w14:textId="77777777" w:rsidTr="006365AA">
        <w:trPr>
          <w:cantSplit/>
          <w:trHeight w:val="67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E275C91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716FD12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26+700</w:t>
            </w:r>
          </w:p>
          <w:p w14:paraId="17F75F9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26+750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81A618C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71CF4D9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Grădinari</w:t>
            </w:r>
            <w:r>
              <w:rPr>
                <w:b/>
                <w:bCs/>
                <w:sz w:val="20"/>
                <w:lang w:val="ro-RO"/>
              </w:rPr>
              <w:t xml:space="preserve"> -</w:t>
            </w:r>
          </w:p>
          <w:p w14:paraId="2CEA237E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Vadu Lat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D605996" w14:textId="77777777" w:rsidR="002F084D" w:rsidRPr="00A8307A" w:rsidRDefault="002F084D" w:rsidP="00913D2F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459ADE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F714BA9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26+700</w:t>
            </w:r>
          </w:p>
          <w:p w14:paraId="18707CF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26+750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E760EA1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21C119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42C5DB84" w14:textId="77777777" w:rsidTr="006365AA">
        <w:trPr>
          <w:cantSplit/>
          <w:trHeight w:val="7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446AF8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AC897A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C6FD8D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9DE4F80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H. Vadu Lat</w:t>
            </w:r>
          </w:p>
          <w:p w14:paraId="409CBF76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liniile 2 şi 5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869E32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toată</w:t>
            </w:r>
          </w:p>
          <w:p w14:paraId="713C9F2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DB31774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A97871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226884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B46B62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:rsidRPr="00A8307A" w14:paraId="5BB480EB" w14:textId="77777777" w:rsidTr="006365AA">
        <w:trPr>
          <w:cantSplit/>
          <w:trHeight w:val="7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833464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37DA73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6849602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77BD14C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Videle - Zăvestreni -</w:t>
            </w:r>
          </w:p>
          <w:p w14:paraId="44193324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Ax </w:t>
            </w:r>
            <w:r w:rsidRPr="00A8307A">
              <w:rPr>
                <w:b/>
                <w:bCs/>
                <w:sz w:val="20"/>
                <w:lang w:val="ro-RO"/>
              </w:rPr>
              <w:t>Vadu Lat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5CBC07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4A2C37C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3323F5E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46+600</w:t>
            </w:r>
          </w:p>
          <w:p w14:paraId="29B5D26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36+228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F55069E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BEBAF6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7E8E8AC1" w14:textId="77777777" w:rsidTr="006365AA">
        <w:trPr>
          <w:cantSplit/>
          <w:trHeight w:val="7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C29F4C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365FDF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ACD31B7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CF927C7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Zăvestreni 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D77BF28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toată linia </w:t>
            </w:r>
          </w:p>
          <w:p w14:paraId="05ED2E69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+ </w:t>
            </w:r>
          </w:p>
          <w:p w14:paraId="771A338E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diag. </w:t>
            </w:r>
          </w:p>
          <w:p w14:paraId="4338BE61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9 - 13 </w:t>
            </w:r>
          </w:p>
          <w:p w14:paraId="72EC6960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și </w:t>
            </w:r>
          </w:p>
          <w:p w14:paraId="7293756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8 - 14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E0C794B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F95E99E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5303528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574027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:rsidRPr="00A8307A" w14:paraId="6DC2525E" w14:textId="77777777" w:rsidTr="006365AA">
        <w:trPr>
          <w:cantSplit/>
          <w:trHeight w:val="7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6E08EC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159147C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46+600</w:t>
            </w:r>
          </w:p>
          <w:p w14:paraId="1173AF3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50+200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E15A67A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FA05376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Zăvestreni -</w:t>
            </w:r>
          </w:p>
          <w:p w14:paraId="04AEB81A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Videle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DD975F1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A8E76BD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66E28D9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B21CDCB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AE0D119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061B8612" w14:textId="77777777" w:rsidTr="006365AA">
        <w:trPr>
          <w:cantSplit/>
          <w:trHeight w:val="7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DED962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A465A8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80C6D74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FCF9E48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Zăvestreni -</w:t>
            </w:r>
          </w:p>
          <w:p w14:paraId="3AF81144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Videle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9BB20C3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AE4C87B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5EC0940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46+600</w:t>
            </w:r>
          </w:p>
          <w:p w14:paraId="3B2BABC0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50+200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568B3E1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CC96B05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12F5A735" w14:textId="77777777" w:rsidTr="006365AA">
        <w:trPr>
          <w:cantSplit/>
          <w:trHeight w:val="7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8F31FB4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2141AF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85ABEF5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C5C9F4E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Videle</w:t>
            </w:r>
          </w:p>
          <w:p w14:paraId="08587F88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621323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zonă sch. 13, 21, 23  și TDJ  </w:t>
            </w:r>
          </w:p>
          <w:p w14:paraId="028F349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17 / 19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AE1D7A1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51A139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46F032A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1D944A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14:paraId="572B0E0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29C5590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6 - 8.</w:t>
            </w:r>
          </w:p>
        </w:tc>
      </w:tr>
      <w:tr w:rsidR="002F084D" w:rsidRPr="00A8307A" w14:paraId="65F65BA9" w14:textId="77777777" w:rsidTr="006365AA">
        <w:trPr>
          <w:cantSplit/>
          <w:trHeight w:val="7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51C562C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B22BF7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F18C84B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4C8D3B0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Videle</w:t>
            </w:r>
          </w:p>
          <w:p w14:paraId="376DFD1A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193931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14:paraId="657E4EC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nr. 33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9A18422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456E3A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467FBD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436661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:rsidRPr="00A8307A" w14:paraId="166A9524" w14:textId="77777777" w:rsidTr="006365AA">
        <w:trPr>
          <w:cantSplit/>
          <w:trHeight w:val="2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727594E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B99E94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A97A18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61DD786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Videle</w:t>
            </w:r>
          </w:p>
          <w:p w14:paraId="41E1EAB9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 6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2F69A2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toată linia 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984363D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0218FD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298D2A0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BD5069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:rsidRPr="00A8307A" w14:paraId="50066C54" w14:textId="77777777" w:rsidTr="006365AA">
        <w:trPr>
          <w:cantSplit/>
          <w:trHeight w:val="2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1E84818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722752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FF5D228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48C12B6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Videle</w:t>
            </w:r>
          </w:p>
          <w:p w14:paraId="7CB6A336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5A0395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zonă sch. 18, 26, 30  și TDJ </w:t>
            </w:r>
          </w:p>
          <w:p w14:paraId="6EC3A51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22 / 24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2A0C322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C6AEBA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CDF72FC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34AF70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14:paraId="4DF48ED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3A18447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6 - 8.</w:t>
            </w:r>
          </w:p>
        </w:tc>
      </w:tr>
      <w:tr w:rsidR="002F084D" w:rsidRPr="00A8307A" w14:paraId="088A2035" w14:textId="77777777" w:rsidTr="006365AA">
        <w:trPr>
          <w:cantSplit/>
          <w:trHeight w:val="2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176C515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473860D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52+500</w:t>
            </w:r>
          </w:p>
          <w:p w14:paraId="3EEA8F3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52+600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786144A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DC541C2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Videle</w:t>
            </w:r>
            <w:r>
              <w:rPr>
                <w:b/>
                <w:bCs/>
                <w:sz w:val="20"/>
                <w:lang w:val="ro-RO"/>
              </w:rPr>
              <w:t xml:space="preserve"> -</w:t>
            </w:r>
          </w:p>
          <w:p w14:paraId="13789861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R1 Videle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47A801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A914E7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37D2AE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3E519F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723193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2B86CA65" w14:textId="77777777" w:rsidTr="006365AA">
        <w:trPr>
          <w:cantSplit/>
          <w:trHeight w:val="2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6023598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DCEE5BC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57+880</w:t>
            </w:r>
          </w:p>
          <w:p w14:paraId="555004C8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59+150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9D4624A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63CBB7D4" w14:textId="77777777" w:rsidR="002F084D" w:rsidRDefault="002F084D" w:rsidP="009E7206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Ciolpani</w:t>
            </w:r>
          </w:p>
          <w:p w14:paraId="19581F1A" w14:textId="77777777" w:rsidR="002F084D" w:rsidRDefault="002F084D" w:rsidP="009E7206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2 directă, </w:t>
            </w:r>
          </w:p>
          <w:p w14:paraId="64ADEF2D" w14:textId="77777777" w:rsidR="002F084D" w:rsidRPr="00A8307A" w:rsidRDefault="002F084D" w:rsidP="009E7206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X+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FBD7D2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377C313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4836B7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0BEC3F2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16FDD3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2F084D" w:rsidRPr="00A8307A" w14:paraId="6AF8AF4E" w14:textId="77777777" w:rsidTr="006365AA">
        <w:trPr>
          <w:cantSplit/>
          <w:trHeight w:val="2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D0F5F3D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1C5A7DB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57+890</w:t>
            </w:r>
          </w:p>
          <w:p w14:paraId="16C51BA8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57+940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2C2BE1F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4047DAF" w14:textId="77777777" w:rsidR="002F084D" w:rsidRDefault="002F084D" w:rsidP="00D74041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Ciolpani</w:t>
            </w:r>
          </w:p>
          <w:p w14:paraId="5B5674EB" w14:textId="77777777" w:rsidR="002F084D" w:rsidRDefault="002F084D" w:rsidP="00D74041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2 directă, </w:t>
            </w:r>
          </w:p>
          <w:p w14:paraId="1ED04D1D" w14:textId="77777777" w:rsidR="002F084D" w:rsidRDefault="002F084D" w:rsidP="00D74041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82B210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99F2564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96A665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1E4D87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3523F26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14:paraId="654D8BCA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peste sch.5.</w:t>
            </w:r>
          </w:p>
        </w:tc>
      </w:tr>
      <w:tr w:rsidR="002F084D" w:rsidRPr="00A8307A" w14:paraId="6F77C2E9" w14:textId="77777777" w:rsidTr="006365AA">
        <w:trPr>
          <w:cantSplit/>
          <w:trHeight w:val="2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16A24E4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0162BD9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D9D08B0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C630E24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Ciolpani</w:t>
            </w:r>
          </w:p>
          <w:p w14:paraId="7F2282D8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A029DC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16B4771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BA0685C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58+950</w:t>
            </w:r>
          </w:p>
          <w:p w14:paraId="23D04EA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59+000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965B7EB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E4D7566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1C9D7CAC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peste sch. 10.</w:t>
            </w:r>
          </w:p>
          <w:p w14:paraId="60C48D90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:rsidRPr="00A8307A" w14:paraId="0C040B5B" w14:textId="77777777" w:rsidTr="006365AA">
        <w:trPr>
          <w:cantSplit/>
          <w:trHeight w:val="2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07D54E3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32E6633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6139548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852D46F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Ciolpani -</w:t>
            </w:r>
          </w:p>
          <w:p w14:paraId="3CAC61AB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Gălăteni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C2BB19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347D659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5F709E5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59+500</w:t>
            </w:r>
          </w:p>
          <w:p w14:paraId="11436FE2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64+600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327F4D6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EE89761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2F084D" w:rsidRPr="00A8307A" w14:paraId="4C4F5520" w14:textId="77777777" w:rsidTr="006365AA">
        <w:trPr>
          <w:cantSplit/>
          <w:trHeight w:val="2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2344E7F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BB40698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60+600</w:t>
            </w:r>
          </w:p>
          <w:p w14:paraId="446DF8B8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64+750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9EB7C4A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6A0C0DBA" w14:textId="77777777" w:rsidR="002F084D" w:rsidRDefault="002F084D" w:rsidP="00B213FB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Ciolpani -</w:t>
            </w:r>
          </w:p>
          <w:p w14:paraId="6B779985" w14:textId="77777777" w:rsidR="002F084D" w:rsidRDefault="002F084D" w:rsidP="00B213FB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Gălăteni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649744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AFFD13E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30B097F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9781C09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FD86960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:rsidRPr="00A8307A" w14:paraId="73226F3C" w14:textId="77777777" w:rsidTr="006365AA">
        <w:trPr>
          <w:cantSplit/>
          <w:trHeight w:val="2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A8190E2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79FE2EC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66+025</w:t>
            </w:r>
          </w:p>
          <w:p w14:paraId="4BD17A1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66+085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E46601C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CE1E724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St. Gălăteni </w:t>
            </w:r>
          </w:p>
          <w:p w14:paraId="716D292A" w14:textId="77777777" w:rsidR="002F084D" w:rsidRPr="0032656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3D12F5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B11D27C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5C4832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EE8AADE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EEFBA7F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14:paraId="2DD28EA7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01B7617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peste sch. 5, Cap X.</w:t>
            </w:r>
          </w:p>
        </w:tc>
      </w:tr>
      <w:tr w:rsidR="002F084D" w:rsidRPr="00A8307A" w14:paraId="0C663D59" w14:textId="77777777" w:rsidTr="006365AA">
        <w:trPr>
          <w:cantSplit/>
          <w:trHeight w:val="2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B1257AC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9BA2A3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5F34E4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21018F8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St. Gălăteni </w:t>
            </w:r>
          </w:p>
          <w:p w14:paraId="6E9ACDFD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3DD525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diag.</w:t>
            </w:r>
          </w:p>
          <w:p w14:paraId="1CAC3E4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2 - 4 </w:t>
            </w:r>
          </w:p>
          <w:p w14:paraId="16DD000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și</w:t>
            </w:r>
          </w:p>
          <w:p w14:paraId="37560FA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6 - 10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BA2C1EB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DF64F2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D48667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D8F930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480895C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din firul I în firul II.</w:t>
            </w:r>
          </w:p>
        </w:tc>
      </w:tr>
      <w:tr w:rsidR="002F084D" w:rsidRPr="00A8307A" w14:paraId="03485E9F" w14:textId="77777777" w:rsidTr="006365AA">
        <w:trPr>
          <w:cantSplit/>
          <w:trHeight w:val="2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94C3B33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C87F26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66A9828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25C085A" w14:textId="77777777" w:rsidR="002F084D" w:rsidRPr="00A8307A" w:rsidRDefault="002F084D" w:rsidP="00FA444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St. Gălăteni </w:t>
            </w:r>
          </w:p>
          <w:p w14:paraId="2FB94C06" w14:textId="77777777" w:rsidR="002F084D" w:rsidRPr="00A8307A" w:rsidRDefault="002F084D" w:rsidP="00FA444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2A64829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</w:t>
            </w:r>
          </w:p>
          <w:p w14:paraId="702B3FC2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</w:t>
            </w:r>
          </w:p>
          <w:p w14:paraId="4639E0D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12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573C9E9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615CAC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D104984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4E1535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la liniile 1 și 2 </w:t>
            </w:r>
          </w:p>
        </w:tc>
      </w:tr>
      <w:tr w:rsidR="002F084D" w:rsidRPr="00A8307A" w14:paraId="4CEABD5D" w14:textId="77777777" w:rsidTr="006365AA">
        <w:trPr>
          <w:cantSplit/>
          <w:trHeight w:val="961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A62BE06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920B1DE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6545945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CF18F87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Olteni</w:t>
            </w:r>
          </w:p>
          <w:p w14:paraId="4A1BEA5C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Cap X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BFAADBB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14:paraId="4AE79E66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9 - 13 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2B48320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21734D2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F524018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171B07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318B6D3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la linia 1 Cap X. </w:t>
            </w:r>
          </w:p>
        </w:tc>
      </w:tr>
      <w:tr w:rsidR="002F084D" w:rsidRPr="00A8307A" w14:paraId="3100F0B5" w14:textId="77777777" w:rsidTr="006365AA">
        <w:trPr>
          <w:cantSplit/>
          <w:trHeight w:val="961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46F6A75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153E3E5" w14:textId="77777777" w:rsidR="002F084D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74+200</w:t>
            </w:r>
          </w:p>
          <w:p w14:paraId="2A5A966B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84+280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049529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60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7F3901A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Olteni -</w:t>
            </w:r>
          </w:p>
          <w:p w14:paraId="65EC167A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Rădoieşti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D2728C7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25427B1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183A37F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223EBB8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716CE9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2F084D" w:rsidRPr="00A8307A" w14:paraId="18AE6216" w14:textId="77777777" w:rsidTr="006365AA">
        <w:trPr>
          <w:cantSplit/>
          <w:trHeight w:val="38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C1F0A2A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DD5A425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806E81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C025E83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Olteni -</w:t>
            </w:r>
          </w:p>
          <w:p w14:paraId="71F0807F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Rădoieşti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27E7379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820B768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A28F170" w14:textId="77777777" w:rsidR="002F084D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74+200</w:t>
            </w:r>
          </w:p>
          <w:p w14:paraId="6FC33BAA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84+280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FD4CAC4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1738B2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:rsidRPr="00A8307A" w14:paraId="16C4F123" w14:textId="77777777" w:rsidTr="006365AA">
        <w:trPr>
          <w:cantSplit/>
          <w:trHeight w:val="961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4F5B6B0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16E6FD5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4C4F573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3092A06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Olteni -</w:t>
            </w:r>
          </w:p>
          <w:p w14:paraId="319DFB93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Rădoieşti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4C9169D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1754135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A533C43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75+600</w:t>
            </w:r>
          </w:p>
          <w:p w14:paraId="363B9E0C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80+600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82B112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73EF99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 w:rsidRPr="00A8307A">
              <w:rPr>
                <w:b/>
                <w:bCs/>
                <w:iCs/>
                <w:color w:val="000000"/>
                <w:sz w:val="20"/>
                <w:lang w:val="ro-RO"/>
              </w:rPr>
              <w:t>*Interzis circulația locomotivelor cuplate.</w:t>
            </w:r>
          </w:p>
          <w:p w14:paraId="65F8D9B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Nesemnalizată pe teren.</w:t>
            </w:r>
          </w:p>
        </w:tc>
      </w:tr>
      <w:tr w:rsidR="002F084D" w:rsidRPr="00A8307A" w14:paraId="725FE988" w14:textId="77777777" w:rsidTr="006365AA">
        <w:trPr>
          <w:cantSplit/>
          <w:trHeight w:hRule="exact" w:val="132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C639346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315A9D0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120720B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4C3F5E6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Rădoieşti</w:t>
            </w:r>
            <w:r>
              <w:rPr>
                <w:b/>
                <w:bCs/>
                <w:sz w:val="20"/>
                <w:lang w:val="ro-RO"/>
              </w:rPr>
              <w:t xml:space="preserve"> -</w:t>
            </w:r>
          </w:p>
          <w:p w14:paraId="5CBD5397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Atârnaţi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63CBC4B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3106D6D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842C2D1" w14:textId="77777777" w:rsidR="002F084D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85+880</w:t>
            </w:r>
          </w:p>
          <w:p w14:paraId="6438AC0F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90+000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D2D9702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9072695" w14:textId="77777777" w:rsidR="002F084D" w:rsidRPr="008907B7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2F084D" w:rsidRPr="00A8307A" w14:paraId="03EBF22E" w14:textId="77777777" w:rsidTr="006365AA">
        <w:trPr>
          <w:cantSplit/>
          <w:trHeight w:val="38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48F0A94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E95B97D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0F9D591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B82D764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Rădoieşti</w:t>
            </w:r>
            <w:r>
              <w:rPr>
                <w:b/>
                <w:bCs/>
                <w:sz w:val="20"/>
                <w:lang w:val="ro-RO"/>
              </w:rPr>
              <w:t xml:space="preserve"> -</w:t>
            </w:r>
          </w:p>
          <w:p w14:paraId="658E0E9D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Atârnaţi </w:t>
            </w:r>
          </w:p>
          <w:p w14:paraId="15D37D79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și s</w:t>
            </w:r>
            <w:r w:rsidRPr="00A8307A">
              <w:rPr>
                <w:b/>
                <w:bCs/>
                <w:sz w:val="20"/>
                <w:lang w:val="ro-RO"/>
              </w:rPr>
              <w:t>t. Atârnaţi</w:t>
            </w:r>
          </w:p>
          <w:p w14:paraId="6D8135AA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0F4A921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5091FE5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A1963EB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9</w:t>
            </w:r>
            <w:r>
              <w:rPr>
                <w:b/>
                <w:bCs/>
                <w:sz w:val="20"/>
                <w:lang w:val="ro-RO"/>
              </w:rPr>
              <w:t>0</w:t>
            </w:r>
            <w:r w:rsidRPr="00A8307A">
              <w:rPr>
                <w:b/>
                <w:bCs/>
                <w:sz w:val="20"/>
                <w:lang w:val="ro-RO"/>
              </w:rPr>
              <w:t>+</w:t>
            </w:r>
            <w:r>
              <w:rPr>
                <w:b/>
                <w:bCs/>
                <w:sz w:val="20"/>
                <w:lang w:val="ro-RO"/>
              </w:rPr>
              <w:t>000</w:t>
            </w:r>
          </w:p>
          <w:p w14:paraId="5B1AEC09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93+605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2DE01EB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</w:t>
            </w:r>
            <w:r w:rsidRPr="00A8307A">
              <w:rPr>
                <w:b/>
                <w:bCs/>
                <w:sz w:val="36"/>
                <w:szCs w:val="36"/>
                <w:lang w:val="ro-RO"/>
              </w:rPr>
              <w:t>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9FC566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Afectează intrări - ieşiri </w:t>
            </w:r>
          </w:p>
          <w:p w14:paraId="308AC86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peste sch. 1, 9, 11, 10, 6 și 2.</w:t>
            </w:r>
          </w:p>
          <w:p w14:paraId="57376A0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2F084D" w:rsidRPr="00A8307A" w14:paraId="2001BF63" w14:textId="77777777" w:rsidTr="006365AA">
        <w:trPr>
          <w:cantSplit/>
          <w:trHeight w:val="38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DB67B72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CAA88C0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92+</w:t>
            </w:r>
            <w:r>
              <w:rPr>
                <w:b/>
                <w:bCs/>
                <w:sz w:val="20"/>
                <w:lang w:val="ro-RO"/>
              </w:rPr>
              <w:t>040</w:t>
            </w:r>
          </w:p>
          <w:p w14:paraId="254CFA67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93+605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52F144B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A2A30AD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Atârnaţi</w:t>
            </w:r>
          </w:p>
          <w:p w14:paraId="4F9A35DD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3 directă, </w:t>
            </w:r>
          </w:p>
          <w:p w14:paraId="6A113108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 +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092E044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DB25AD0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E528354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E84F5FA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DDD1DB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Afectează intrări - ieşiri </w:t>
            </w:r>
          </w:p>
          <w:p w14:paraId="46CA8BB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peste sch. 5, 7, 4 și 8.</w:t>
            </w:r>
          </w:p>
          <w:p w14:paraId="635DC95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2F084D" w:rsidRPr="00A8307A" w14:paraId="4EA9C734" w14:textId="77777777" w:rsidTr="006365AA">
        <w:trPr>
          <w:cantSplit/>
          <w:trHeight w:val="38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E17F5F4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8438C4C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26A26C9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D5ECB81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Atârnaţi</w:t>
            </w:r>
          </w:p>
          <w:p w14:paraId="48B1EF93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D40C0D4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14:paraId="68326A77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1 - 5 </w:t>
            </w:r>
          </w:p>
          <w:p w14:paraId="712B5555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și </w:t>
            </w:r>
          </w:p>
          <w:p w14:paraId="2675929E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7 - 9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786913E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07EA2D5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5399EC5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E8CB9C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Afectează intrări - ieşiri </w:t>
            </w:r>
          </w:p>
          <w:p w14:paraId="67C06C7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din firul I în firul II.</w:t>
            </w:r>
          </w:p>
          <w:p w14:paraId="5C0F367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2F084D" w:rsidRPr="00A8307A" w14:paraId="27690207" w14:textId="77777777" w:rsidTr="006365AA">
        <w:trPr>
          <w:cantSplit/>
          <w:trHeight w:val="38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24BEA68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56C93CA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16E7777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5E9C3DC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Atârnaţi</w:t>
            </w:r>
          </w:p>
          <w:p w14:paraId="740B882A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 +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973B643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</w:t>
            </w:r>
          </w:p>
          <w:p w14:paraId="672424CB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sch. </w:t>
            </w:r>
          </w:p>
          <w:p w14:paraId="70A474B5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10 și 11 </w:t>
            </w:r>
          </w:p>
          <w:p w14:paraId="701E3258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17E5E11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7EB9501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3C0379C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022130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Afectează intrări - ieşiri </w:t>
            </w:r>
          </w:p>
          <w:p w14:paraId="56416FC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la linia 1.</w:t>
            </w:r>
          </w:p>
        </w:tc>
      </w:tr>
      <w:tr w:rsidR="002F084D" w:rsidRPr="00A8307A" w14:paraId="4D2145EA" w14:textId="77777777" w:rsidTr="006365AA">
        <w:trPr>
          <w:cantSplit/>
          <w:trHeight w:val="38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27F81E4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0A6B5E8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69D7A52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26A8211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Atârnaţi -</w:t>
            </w:r>
          </w:p>
          <w:p w14:paraId="6B0C9DB1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Roşiori Nord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E0A6F22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156517A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780A543" w14:textId="77777777" w:rsidR="002F084D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93+605</w:t>
            </w:r>
          </w:p>
          <w:p w14:paraId="1D50E36B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99+300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3313EE3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60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3465B1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Semnalizată ca limitare de viteză.</w:t>
            </w:r>
          </w:p>
        </w:tc>
      </w:tr>
      <w:tr w:rsidR="002F084D" w:rsidRPr="00A8307A" w14:paraId="51DEB593" w14:textId="77777777" w:rsidTr="006365AA">
        <w:trPr>
          <w:cantSplit/>
          <w:trHeight w:val="38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0840391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389982F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0A019FE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911F3B9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Atârnaţi -</w:t>
            </w:r>
          </w:p>
          <w:p w14:paraId="20BFE0DE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Roşiori Nord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C226442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E6D4058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04A6049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94+800</w:t>
            </w:r>
          </w:p>
          <w:p w14:paraId="505CB513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97+700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F9B6A9A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855617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 w:rsidRPr="00A8307A">
              <w:rPr>
                <w:b/>
                <w:bCs/>
                <w:iCs/>
                <w:color w:val="000000"/>
                <w:sz w:val="20"/>
                <w:lang w:val="ro-RO"/>
              </w:rPr>
              <w:t>*Interzis circulația locomotivelor cuplate.</w:t>
            </w:r>
          </w:p>
          <w:p w14:paraId="5E893C6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Nesemnalizată pe teren.</w:t>
            </w:r>
          </w:p>
        </w:tc>
      </w:tr>
      <w:tr w:rsidR="002F084D" w:rsidRPr="00A8307A" w14:paraId="7CF498EA" w14:textId="77777777" w:rsidTr="006365AA">
        <w:trPr>
          <w:cantSplit/>
          <w:trHeight w:val="38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7E89BCC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1ADC151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1DE22F4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1EFE560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Atârnaţi -</w:t>
            </w:r>
          </w:p>
          <w:p w14:paraId="0B3F5B96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Roşiori Nord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8A93674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E9AB305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FD2871A" w14:textId="77777777" w:rsidR="002F084D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97+550</w:t>
            </w:r>
          </w:p>
          <w:p w14:paraId="4A95EACE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97+850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45DAC23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8A1A99C" w14:textId="77777777" w:rsidR="002F084D" w:rsidRPr="00653AC2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  <w:lang w:val="ro-RO"/>
              </w:rPr>
            </w:pPr>
            <w:r w:rsidRPr="00653AC2">
              <w:rPr>
                <w:b/>
                <w:bCs/>
                <w:i/>
                <w:color w:val="000000"/>
                <w:sz w:val="20"/>
                <w:lang w:val="ro-RO"/>
              </w:rPr>
              <w:t>Fără inductori.</w:t>
            </w:r>
          </w:p>
        </w:tc>
      </w:tr>
      <w:tr w:rsidR="002F084D" w:rsidRPr="00A8307A" w14:paraId="3732AD68" w14:textId="77777777" w:rsidTr="006365AA">
        <w:trPr>
          <w:cantSplit/>
          <w:trHeight w:val="38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E9B41A4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5321B80" w14:textId="77777777" w:rsidR="002F084D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97+600</w:t>
            </w:r>
          </w:p>
          <w:p w14:paraId="5E55DF0E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98+700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F5B08F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27375ED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Atârnaţi -</w:t>
            </w:r>
          </w:p>
          <w:p w14:paraId="227FAD30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Roşiori Nord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723C4BD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23F36EA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E2A87F2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0AE400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7DC3D90" w14:textId="77777777" w:rsidR="002F084D" w:rsidRPr="00797B7F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  <w:lang w:val="ro-RO"/>
              </w:rPr>
            </w:pPr>
            <w:r w:rsidRPr="00797B7F">
              <w:rPr>
                <w:b/>
                <w:bCs/>
                <w:i/>
                <w:color w:val="000000"/>
                <w:sz w:val="20"/>
                <w:lang w:val="ro-RO"/>
              </w:rPr>
              <w:t>Fără inductori.</w:t>
            </w:r>
          </w:p>
        </w:tc>
      </w:tr>
      <w:tr w:rsidR="002F084D" w:rsidRPr="00A8307A" w14:paraId="46C45723" w14:textId="77777777" w:rsidTr="006365AA">
        <w:trPr>
          <w:cantSplit/>
          <w:trHeight w:val="38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E333E6E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EEEDF05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CEEB39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C6C4334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Roşiori Nord</w:t>
            </w:r>
          </w:p>
          <w:p w14:paraId="405B0732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F2FD2D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</w:t>
            </w:r>
          </w:p>
          <w:p w14:paraId="68B78AF8" w14:textId="77777777" w:rsidR="002F084D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TDJ </w:t>
            </w:r>
          </w:p>
          <w:p w14:paraId="645B2D6C" w14:textId="77777777" w:rsidR="002F084D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15 / 17 </w:t>
            </w:r>
          </w:p>
          <w:p w14:paraId="18EA8691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8392597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364058B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F3590B7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4FDB9E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44D1FC2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din fir I în fir II și invers.</w:t>
            </w:r>
          </w:p>
        </w:tc>
      </w:tr>
      <w:tr w:rsidR="002F084D" w:rsidRPr="00A8307A" w14:paraId="5435E377" w14:textId="77777777" w:rsidTr="006365AA">
        <w:trPr>
          <w:cantSplit/>
          <w:trHeight w:val="60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54FBF2A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F65AC3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A8C7A7E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A441CAD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Roşiori Nord</w:t>
            </w:r>
          </w:p>
          <w:p w14:paraId="720CD7B6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14:paraId="71BC4A2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</w:t>
            </w:r>
          </w:p>
          <w:p w14:paraId="5F76209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sch. </w:t>
            </w:r>
          </w:p>
          <w:p w14:paraId="51CC6FD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49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AEC1733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E42D5E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51582C5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54696B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4010811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la liniile 5 </w:t>
            </w:r>
            <w:r>
              <w:rPr>
                <w:b/>
                <w:bCs/>
                <w:i/>
                <w:iCs/>
                <w:sz w:val="20"/>
                <w:lang w:val="ro-RO"/>
              </w:rPr>
              <w:t>și</w:t>
            </w: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 </w:t>
            </w:r>
            <w:r>
              <w:rPr>
                <w:b/>
                <w:bCs/>
                <w:i/>
                <w:iCs/>
                <w:sz w:val="20"/>
                <w:lang w:val="ro-RO"/>
              </w:rPr>
              <w:t>6</w:t>
            </w: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 Cap X.</w:t>
            </w:r>
          </w:p>
        </w:tc>
      </w:tr>
      <w:tr w:rsidR="002F084D" w:rsidRPr="00A8307A" w14:paraId="5261EC4E" w14:textId="77777777" w:rsidTr="006365AA">
        <w:trPr>
          <w:cantSplit/>
          <w:trHeight w:val="60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2643355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9121B5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6AEF1A7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0797DD8" w14:textId="77777777" w:rsidR="002F084D" w:rsidRPr="00A8307A" w:rsidRDefault="002F084D" w:rsidP="0039325A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Roşiori Nord</w:t>
            </w:r>
          </w:p>
          <w:p w14:paraId="1FDD89B5" w14:textId="77777777" w:rsidR="002F084D" w:rsidRPr="00A8307A" w:rsidRDefault="002F084D" w:rsidP="0039325A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Cap </w:t>
            </w:r>
            <w:r>
              <w:rPr>
                <w:b/>
                <w:bCs/>
                <w:sz w:val="20"/>
                <w:lang w:val="ro-RO"/>
              </w:rPr>
              <w:t>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14:paraId="10F8AE1D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</w:t>
            </w:r>
          </w:p>
          <w:p w14:paraId="2F3C3B58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diag.</w:t>
            </w:r>
          </w:p>
          <w:p w14:paraId="34BD6A46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12 - 16 </w:t>
            </w:r>
          </w:p>
          <w:p w14:paraId="61A2C7F5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și </w:t>
            </w:r>
          </w:p>
          <w:p w14:paraId="3CDDFB9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20 - 30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B0A884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E1C031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3B01CCB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64D667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117C1D91" w14:textId="77777777" w:rsidTr="006365AA">
        <w:trPr>
          <w:cantSplit/>
          <w:trHeight w:val="60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1B341D5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4F1458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704E18C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14D96B7" w14:textId="77777777" w:rsidR="002F084D" w:rsidRPr="00A8307A" w:rsidRDefault="002F084D" w:rsidP="0039325A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Roşiori Nord</w:t>
            </w:r>
          </w:p>
          <w:p w14:paraId="489BE909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</w:t>
            </w:r>
            <w:r>
              <w:rPr>
                <w:b/>
                <w:bCs/>
                <w:sz w:val="20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14:paraId="2047D02B" w14:textId="77777777" w:rsidR="002F084D" w:rsidRPr="00A8307A" w:rsidRDefault="002F084D" w:rsidP="0039325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toată</w:t>
            </w:r>
          </w:p>
          <w:p w14:paraId="7E09C98C" w14:textId="77777777" w:rsidR="002F084D" w:rsidRDefault="002F084D" w:rsidP="0039325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</w:t>
            </w:r>
          </w:p>
          <w:p w14:paraId="58860E72" w14:textId="77777777" w:rsidR="002F084D" w:rsidRDefault="002F084D" w:rsidP="0039325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inclusiv</w:t>
            </w:r>
          </w:p>
          <w:p w14:paraId="29E51EBB" w14:textId="77777777" w:rsidR="002F084D" w:rsidRDefault="002F084D" w:rsidP="0039325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sch. </w:t>
            </w:r>
          </w:p>
          <w:p w14:paraId="55D8B450" w14:textId="77777777" w:rsidR="002F084D" w:rsidRDefault="002F084D" w:rsidP="0039325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16, 20, 34, 40, 54 și</w:t>
            </w:r>
          </w:p>
          <w:p w14:paraId="758A4CBB" w14:textId="77777777" w:rsidR="002F084D" w:rsidRDefault="002F084D" w:rsidP="0039325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TDJ</w:t>
            </w:r>
          </w:p>
          <w:p w14:paraId="55AEA2CF" w14:textId="77777777" w:rsidR="002F084D" w:rsidRPr="00A8307A" w:rsidRDefault="002F084D" w:rsidP="0039325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66 / 68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7A8C939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13C6A6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5C9901C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0AA549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5A06BFFA" w14:textId="77777777" w:rsidTr="006365AA">
        <w:trPr>
          <w:cantSplit/>
          <w:trHeight w:val="60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1870F0D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5595B9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01B589E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423780B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Roşiori Nord</w:t>
            </w:r>
          </w:p>
          <w:p w14:paraId="6FC1253F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</w:t>
            </w:r>
            <w:r>
              <w:rPr>
                <w:b/>
                <w:bCs/>
                <w:sz w:val="20"/>
                <w:lang w:val="ro-RO"/>
              </w:rPr>
              <w:t xml:space="preserve">7 </w:t>
            </w:r>
          </w:p>
          <w:p w14:paraId="5FBEC743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14:paraId="34EF4C6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toată</w:t>
            </w:r>
          </w:p>
          <w:p w14:paraId="5B52D6F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40CDF5A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CE1469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95D6F28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07E581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54E1358F" w14:textId="77777777" w:rsidTr="006365AA">
        <w:trPr>
          <w:cantSplit/>
          <w:trHeight w:val="60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FFFAE30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ECA558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33F2F8C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A0FE71A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Roşiori Nord</w:t>
            </w:r>
            <w:r>
              <w:rPr>
                <w:b/>
                <w:bCs/>
                <w:sz w:val="20"/>
                <w:lang w:val="ro-RO"/>
              </w:rPr>
              <w:t xml:space="preserve"> -</w:t>
            </w:r>
          </w:p>
          <w:p w14:paraId="0F2190BD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Măldăeni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14:paraId="15BA504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7A7187A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062C1E2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100+600</w:t>
            </w:r>
          </w:p>
          <w:p w14:paraId="77B4D27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107+465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EFB177D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1C104C8" w14:textId="77777777" w:rsidR="002F084D" w:rsidRPr="000407B7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:rsidRPr="00A8307A" w14:paraId="10EFD69C" w14:textId="77777777" w:rsidTr="006365AA">
        <w:trPr>
          <w:cantSplit/>
          <w:trHeight w:val="60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ED0A509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5582E4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107+400</w:t>
            </w:r>
          </w:p>
          <w:p w14:paraId="22F5064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109+200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CFDD3FD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</w:t>
            </w:r>
            <w:r w:rsidRPr="00A8307A">
              <w:rPr>
                <w:b/>
                <w:bCs/>
                <w:sz w:val="36"/>
                <w:szCs w:val="36"/>
                <w:lang w:val="ro-RO"/>
              </w:rPr>
              <w:t>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0BA6BBA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Măldăeni</w:t>
            </w:r>
          </w:p>
          <w:p w14:paraId="2AC377BE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 2 directă</w:t>
            </w:r>
          </w:p>
          <w:p w14:paraId="27D57E34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 +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14:paraId="445763F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7A3A53E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C072E8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A913702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FF7F72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peste sch. 1, 9, </w:t>
            </w:r>
            <w:r>
              <w:rPr>
                <w:b/>
                <w:bCs/>
                <w:i/>
                <w:iCs/>
                <w:sz w:val="20"/>
                <w:lang w:val="ro-RO"/>
              </w:rPr>
              <w:t>11</w:t>
            </w:r>
            <w:r w:rsidRPr="00A8307A">
              <w:rPr>
                <w:b/>
                <w:bCs/>
                <w:i/>
                <w:iCs/>
                <w:sz w:val="20"/>
                <w:lang w:val="ro-RO"/>
              </w:rPr>
              <w:t>, 2, 8 și 10.</w:t>
            </w:r>
          </w:p>
          <w:p w14:paraId="66D1928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:rsidRPr="00A8307A" w14:paraId="666F396E" w14:textId="77777777" w:rsidTr="006365AA">
        <w:trPr>
          <w:cantSplit/>
          <w:trHeight w:val="38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08D8AA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A6CE23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E2F9733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2C847FC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Măldăeni</w:t>
            </w:r>
          </w:p>
          <w:p w14:paraId="787E5AD2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1 </w:t>
            </w:r>
          </w:p>
          <w:p w14:paraId="226F270C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D39BB7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toată</w:t>
            </w:r>
          </w:p>
          <w:p w14:paraId="4AD9C8B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FF580A0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8544EC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55FA553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1564A5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074C5CBE" w14:textId="77777777" w:rsidTr="006365AA">
        <w:trPr>
          <w:cantSplit/>
          <w:trHeight w:val="38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FB2FE4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6691797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109+200</w:t>
            </w:r>
          </w:p>
          <w:p w14:paraId="68BAECE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121+100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61FF73E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60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35CF9BC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Măldăeni</w:t>
            </w:r>
            <w:r>
              <w:rPr>
                <w:b/>
                <w:bCs/>
                <w:sz w:val="20"/>
                <w:lang w:val="ro-RO"/>
              </w:rPr>
              <w:t xml:space="preserve"> –</w:t>
            </w:r>
          </w:p>
          <w:p w14:paraId="50E596EF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Mihăeşti</w:t>
            </w:r>
            <w:r>
              <w:rPr>
                <w:b/>
                <w:bCs/>
                <w:sz w:val="20"/>
                <w:lang w:val="ro-RO"/>
              </w:rPr>
              <w:t xml:space="preserve"> și</w:t>
            </w:r>
          </w:p>
          <w:p w14:paraId="12DC2F8F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3 directă </w:t>
            </w:r>
            <w:r w:rsidRPr="00A8307A">
              <w:rPr>
                <w:b/>
                <w:bCs/>
                <w:sz w:val="20"/>
                <w:lang w:val="ro-RO"/>
              </w:rPr>
              <w:t>Mihăeşti</w:t>
            </w:r>
          </w:p>
          <w:p w14:paraId="24194789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și </w:t>
            </w:r>
            <w:r w:rsidRPr="00A8307A">
              <w:rPr>
                <w:b/>
                <w:bCs/>
                <w:sz w:val="20"/>
                <w:lang w:val="ro-RO"/>
              </w:rPr>
              <w:t>Mihăeşti</w:t>
            </w:r>
            <w:r>
              <w:rPr>
                <w:b/>
                <w:bCs/>
                <w:sz w:val="20"/>
                <w:lang w:val="ro-RO"/>
              </w:rPr>
              <w:t xml:space="preserve"> -</w:t>
            </w:r>
          </w:p>
          <w:p w14:paraId="78DA0A4A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Radomirești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FC9A99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67B4D6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3567DC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8242F0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F2E1E4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2F084D" w:rsidRPr="00A8307A" w14:paraId="1E2E5502" w14:textId="77777777" w:rsidTr="006365AA">
        <w:trPr>
          <w:cantSplit/>
          <w:trHeight w:val="38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8E9B6D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4ED532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F9AEB1C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653A6E02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Măldăeni</w:t>
            </w:r>
            <w:r>
              <w:rPr>
                <w:b/>
                <w:bCs/>
                <w:sz w:val="20"/>
                <w:lang w:val="ro-RO"/>
              </w:rPr>
              <w:t xml:space="preserve"> –</w:t>
            </w:r>
          </w:p>
          <w:p w14:paraId="0D9B1E98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Mihăeşti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2F154D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F5132C5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91587E7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112+200</w:t>
            </w:r>
          </w:p>
          <w:p w14:paraId="4A0BAF0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116+200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D46F1DE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60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5B9A65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2F084D" w:rsidRPr="00A8307A" w14:paraId="3631CFD8" w14:textId="77777777" w:rsidTr="006365AA">
        <w:trPr>
          <w:cantSplit/>
          <w:trHeight w:val="38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7FF08F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13C9F0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DAE8E5C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C985B0E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Măldăeni</w:t>
            </w:r>
            <w:r>
              <w:rPr>
                <w:b/>
                <w:bCs/>
                <w:sz w:val="20"/>
                <w:lang w:val="ro-RO"/>
              </w:rPr>
              <w:t xml:space="preserve"> –</w:t>
            </w:r>
          </w:p>
          <w:p w14:paraId="6BE9F6D5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Mihăeşti</w:t>
            </w:r>
            <w:r>
              <w:rPr>
                <w:b/>
                <w:bCs/>
                <w:sz w:val="20"/>
                <w:lang w:val="ro-RO"/>
              </w:rPr>
              <w:t xml:space="preserve"> și</w:t>
            </w:r>
          </w:p>
          <w:p w14:paraId="09AF45EA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4 directă </w:t>
            </w:r>
            <w:r w:rsidRPr="00A8307A">
              <w:rPr>
                <w:b/>
                <w:bCs/>
                <w:sz w:val="20"/>
                <w:lang w:val="ro-RO"/>
              </w:rPr>
              <w:t>Mihăeşti</w:t>
            </w:r>
            <w:r>
              <w:rPr>
                <w:b/>
                <w:bCs/>
                <w:sz w:val="20"/>
                <w:lang w:val="ro-RO"/>
              </w:rPr>
              <w:t xml:space="preserve">, </w:t>
            </w:r>
          </w:p>
          <w:p w14:paraId="2419D14A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D7ECEF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4D68D5B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5F9BBAB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116+200</w:t>
            </w:r>
          </w:p>
          <w:p w14:paraId="18A1604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118+400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1F7060C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CAF98B4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14:paraId="778220E2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563479C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Peste sch. 3, 5, 4 și 6.</w:t>
            </w:r>
          </w:p>
        </w:tc>
      </w:tr>
      <w:tr w:rsidR="002F084D" w:rsidRPr="00A8307A" w14:paraId="4CA4328E" w14:textId="77777777" w:rsidTr="006365AA">
        <w:trPr>
          <w:cantSplit/>
          <w:trHeight w:val="80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FFF5C8C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28E40D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65AA471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6E635432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Mihăeşti</w:t>
            </w:r>
          </w:p>
          <w:p w14:paraId="73A1F780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2 abătută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7A0D4B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toată</w:t>
            </w:r>
          </w:p>
          <w:p w14:paraId="600D945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400FDB1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5111D3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C9B4788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C142A3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4253F6B1" w14:textId="77777777" w:rsidTr="006365AA">
        <w:trPr>
          <w:cantSplit/>
          <w:trHeight w:val="80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23462BA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EBC5E0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B70E273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4AC4BCB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Radomirești</w:t>
            </w:r>
          </w:p>
          <w:p w14:paraId="30E46172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  <w:r>
              <w:rPr>
                <w:b/>
                <w:bCs/>
                <w:sz w:val="20"/>
                <w:lang w:val="ro-RO"/>
              </w:rPr>
              <w:t xml:space="preserve"> +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47B1CD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14:paraId="420D65E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1 - 5</w:t>
            </w:r>
            <w:r>
              <w:rPr>
                <w:b/>
                <w:bCs/>
                <w:sz w:val="20"/>
                <w:lang w:val="ro-RO"/>
              </w:rPr>
              <w:t>,</w:t>
            </w:r>
          </w:p>
          <w:p w14:paraId="170C136F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3 - 7</w:t>
            </w:r>
          </w:p>
          <w:p w14:paraId="4552571A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și</w:t>
            </w:r>
          </w:p>
          <w:p w14:paraId="02E448C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4 - 8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AC7D275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EE18AC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D95CE93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722A34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26DE89A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din firul I în firul II și invers.</w:t>
            </w:r>
          </w:p>
        </w:tc>
      </w:tr>
      <w:tr w:rsidR="002F084D" w:rsidRPr="00A8307A" w14:paraId="4D833437" w14:textId="77777777" w:rsidTr="006365AA">
        <w:trPr>
          <w:cantSplit/>
          <w:trHeight w:val="80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A2BC1C7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BB5A67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2BF0AE7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66120F44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Radomirești</w:t>
            </w:r>
          </w:p>
          <w:p w14:paraId="5DE08B41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  <w:r>
              <w:rPr>
                <w:b/>
                <w:bCs/>
                <w:sz w:val="20"/>
                <w:lang w:val="ro-RO"/>
              </w:rPr>
              <w:t xml:space="preserve"> +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A4B1781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sch. </w:t>
            </w:r>
          </w:p>
          <w:p w14:paraId="7DD1700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 și 12 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6C29C6B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2F7AEC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2F8F671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41300FA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08194BF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1.</w:t>
            </w:r>
          </w:p>
        </w:tc>
      </w:tr>
      <w:tr w:rsidR="002F084D" w:rsidRPr="00A8307A" w14:paraId="184484BB" w14:textId="77777777" w:rsidTr="006365AA">
        <w:trPr>
          <w:cantSplit/>
          <w:trHeight w:val="80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D770FC0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BA41690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128+500</w:t>
            </w:r>
          </w:p>
          <w:p w14:paraId="010255A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143+750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19D8CA3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4292B4D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Radomirești</w:t>
            </w:r>
            <w:r>
              <w:rPr>
                <w:b/>
                <w:bCs/>
                <w:sz w:val="20"/>
                <w:lang w:val="ro-RO"/>
              </w:rPr>
              <w:t xml:space="preserve"> -</w:t>
            </w:r>
          </w:p>
          <w:p w14:paraId="5A6EDEFF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Fărcașele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A6DB50D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DC79A74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D7D08B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0C52822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6A1624A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2F084D" w:rsidRPr="00A8307A" w14:paraId="59D38397" w14:textId="77777777" w:rsidTr="006365AA">
        <w:trPr>
          <w:cantSplit/>
          <w:trHeight w:val="80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7A4C2BB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6CF320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5BEE735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7B8C857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Radomirești</w:t>
            </w:r>
            <w:r>
              <w:rPr>
                <w:b/>
                <w:bCs/>
                <w:sz w:val="20"/>
                <w:lang w:val="ro-RO"/>
              </w:rPr>
              <w:t xml:space="preserve"> -</w:t>
            </w:r>
          </w:p>
          <w:p w14:paraId="46EA7903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Drăgăneşti</w:t>
            </w:r>
            <w:r>
              <w:rPr>
                <w:b/>
                <w:bCs/>
                <w:sz w:val="20"/>
                <w:lang w:val="ro-RO"/>
              </w:rPr>
              <w:t xml:space="preserve"> Olt - </w:t>
            </w:r>
          </w:p>
          <w:p w14:paraId="2C3145E7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Fărcașele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953724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153F2F3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C9C1025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130+618</w:t>
            </w:r>
          </w:p>
          <w:p w14:paraId="6A243A4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143+280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ADD742B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CBE411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2F084D" w:rsidRPr="00A8307A" w14:paraId="3ADBB431" w14:textId="77777777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26C2447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9B88B4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7C37085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FC0565E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Drăgăneşti</w:t>
            </w:r>
            <w:r>
              <w:rPr>
                <w:b/>
                <w:bCs/>
                <w:sz w:val="20"/>
                <w:lang w:val="ro-RO"/>
              </w:rPr>
              <w:t xml:space="preserve"> Olt</w:t>
            </w:r>
          </w:p>
          <w:p w14:paraId="60BE0287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1 </w:t>
            </w:r>
          </w:p>
          <w:p w14:paraId="7473DF97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C5588F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de la</w:t>
            </w:r>
          </w:p>
          <w:p w14:paraId="1873140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  <w:p w14:paraId="11D3931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la </w:t>
            </w:r>
          </w:p>
          <w:p w14:paraId="7CBF286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axa staţiei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C7D0C92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458164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25B8871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C8E518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0EB6B01F" w14:textId="77777777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99C7C18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351525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1D111ED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CA972A9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Drăgăneşti</w:t>
            </w:r>
            <w:r>
              <w:rPr>
                <w:b/>
                <w:bCs/>
                <w:sz w:val="20"/>
                <w:lang w:val="ro-RO"/>
              </w:rPr>
              <w:t xml:space="preserve"> Olt</w:t>
            </w:r>
          </w:p>
          <w:p w14:paraId="1BA094C4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A77E5B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</w:t>
            </w:r>
          </w:p>
          <w:p w14:paraId="64B568E3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diag. </w:t>
            </w:r>
          </w:p>
          <w:p w14:paraId="1E85B59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6 - 12, </w:t>
            </w:r>
          </w:p>
          <w:p w14:paraId="0A9435A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8 - 10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2DA17C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3D0547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A4615A7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DB9842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610EC55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2 și 3 directe.</w:t>
            </w:r>
          </w:p>
        </w:tc>
      </w:tr>
      <w:tr w:rsidR="002F084D" w:rsidRPr="00A8307A" w14:paraId="63D737AD" w14:textId="77777777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18F4A3D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11FC9B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B8B7814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08A9359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Drăgăneşti</w:t>
            </w:r>
            <w:r>
              <w:rPr>
                <w:b/>
                <w:bCs/>
                <w:sz w:val="20"/>
                <w:lang w:val="ro-RO"/>
              </w:rPr>
              <w:t xml:space="preserve"> Olt -</w:t>
            </w:r>
          </w:p>
          <w:p w14:paraId="4F438F61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Fărcaşele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DE0521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1BAB5CA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2DCFA73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143+280</w:t>
            </w:r>
          </w:p>
          <w:p w14:paraId="7280CF1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144+100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296745D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0FAE2A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2F084D" w:rsidRPr="00A8307A" w14:paraId="6F9B70B0" w14:textId="77777777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27FDB76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</w:t>
            </w: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E132220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F10DA74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49949CB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</w:t>
            </w:r>
            <w:r w:rsidRPr="00A8307A">
              <w:rPr>
                <w:b/>
                <w:bCs/>
                <w:sz w:val="20"/>
                <w:lang w:val="ro-RO"/>
              </w:rPr>
              <w:t>Fărcașele</w:t>
            </w:r>
          </w:p>
          <w:p w14:paraId="57B0A652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EE96CC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BFE2791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040BE63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147+380</w:t>
            </w:r>
          </w:p>
          <w:p w14:paraId="7ED4DE90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148+200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76B2B3B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5664614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:rsidRPr="00A8307A" w14:paraId="72C4E345" w14:textId="77777777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93F00DB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110A135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6054B51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4272CD5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</w:t>
            </w:r>
            <w:r w:rsidRPr="00A8307A">
              <w:rPr>
                <w:b/>
                <w:bCs/>
                <w:sz w:val="20"/>
                <w:lang w:val="ro-RO"/>
              </w:rPr>
              <w:t>Fărcașele</w:t>
            </w:r>
          </w:p>
          <w:p w14:paraId="6DEFA903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</w:t>
            </w:r>
            <w:r>
              <w:rPr>
                <w:b/>
                <w:bCs/>
                <w:sz w:val="20"/>
                <w:lang w:val="ro-RO"/>
              </w:rPr>
              <w:t xml:space="preserve"> 1 prim. - exped.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E33DCC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26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6A9FF3C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2B17013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C25431F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C8CDB45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 linia 1 și intrări - ieşiri la linia 7.</w:t>
            </w:r>
          </w:p>
        </w:tc>
      </w:tr>
      <w:tr w:rsidR="002F084D" w:rsidRPr="00A8307A" w14:paraId="16A1D6AE" w14:textId="77777777" w:rsidTr="006365AA">
        <w:trPr>
          <w:cantSplit/>
          <w:trHeight w:val="132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64FBBFD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BEB9E5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14</w:t>
            </w:r>
            <w:r>
              <w:rPr>
                <w:b/>
                <w:bCs/>
                <w:sz w:val="20"/>
                <w:lang w:val="ro-RO"/>
              </w:rPr>
              <w:t>6</w:t>
            </w:r>
            <w:r w:rsidRPr="00A8307A">
              <w:rPr>
                <w:b/>
                <w:bCs/>
                <w:sz w:val="20"/>
                <w:lang w:val="ro-RO"/>
              </w:rPr>
              <w:t>+</w:t>
            </w:r>
            <w:r>
              <w:rPr>
                <w:b/>
                <w:bCs/>
                <w:sz w:val="20"/>
                <w:lang w:val="ro-RO"/>
              </w:rPr>
              <w:t>8</w:t>
            </w:r>
            <w:r w:rsidRPr="00A8307A">
              <w:rPr>
                <w:b/>
                <w:bCs/>
                <w:sz w:val="20"/>
                <w:lang w:val="ro-RO"/>
              </w:rPr>
              <w:t>00</w:t>
            </w:r>
          </w:p>
          <w:p w14:paraId="5927649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15</w:t>
            </w:r>
            <w:r>
              <w:rPr>
                <w:b/>
                <w:bCs/>
                <w:sz w:val="20"/>
                <w:lang w:val="ro-RO"/>
              </w:rPr>
              <w:t>3</w:t>
            </w:r>
            <w:r w:rsidRPr="00A8307A">
              <w:rPr>
                <w:b/>
                <w:bCs/>
                <w:sz w:val="20"/>
                <w:lang w:val="ro-RO"/>
              </w:rPr>
              <w:t>+</w:t>
            </w:r>
            <w:r>
              <w:rPr>
                <w:b/>
                <w:bCs/>
                <w:sz w:val="20"/>
                <w:lang w:val="ro-RO"/>
              </w:rPr>
              <w:t>9</w:t>
            </w:r>
            <w:r w:rsidRPr="00A8307A">
              <w:rPr>
                <w:b/>
                <w:bCs/>
                <w:sz w:val="20"/>
                <w:lang w:val="ro-RO"/>
              </w:rPr>
              <w:t>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74B235D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8988232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</w:t>
            </w:r>
            <w:r w:rsidRPr="00A8307A">
              <w:rPr>
                <w:b/>
                <w:bCs/>
                <w:sz w:val="20"/>
                <w:lang w:val="ro-RO"/>
              </w:rPr>
              <w:t>Fărcașele</w:t>
            </w:r>
          </w:p>
          <w:p w14:paraId="0DC7A916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 3 directă</w:t>
            </w:r>
          </w:p>
          <w:p w14:paraId="3FAE5A47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Fărcașele</w:t>
            </w:r>
            <w:r>
              <w:rPr>
                <w:b/>
                <w:bCs/>
                <w:sz w:val="20"/>
                <w:lang w:val="ro-RO"/>
              </w:rPr>
              <w:t xml:space="preserve"> - </w:t>
            </w:r>
          </w:p>
          <w:p w14:paraId="1ECA32DB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Caracal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E0DC5F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170565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DAE327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ED38CD3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4CE4E6D" w14:textId="77777777" w:rsidR="002F084D" w:rsidRDefault="002F084D" w:rsidP="00913D2F">
            <w:pPr>
              <w:spacing w:before="40" w:after="40" w:line="276" w:lineRule="auto"/>
              <w:ind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 Afectează intrări - ieşiri </w:t>
            </w:r>
          </w:p>
          <w:p w14:paraId="79A361EB" w14:textId="77777777" w:rsidR="002F084D" w:rsidRDefault="002F084D" w:rsidP="00913D2F">
            <w:pPr>
              <w:spacing w:before="40" w:after="40" w:line="276" w:lineRule="auto"/>
              <w:ind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 peste sch. 3, 5, 7, 2, 8 și 12.</w:t>
            </w: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 </w:t>
            </w:r>
          </w:p>
          <w:p w14:paraId="0BF068AA" w14:textId="77777777" w:rsidR="002F084D" w:rsidRDefault="002F084D" w:rsidP="00913D2F">
            <w:pPr>
              <w:spacing w:before="40" w:after="40" w:line="276" w:lineRule="auto"/>
              <w:ind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 </w:t>
            </w:r>
            <w:r w:rsidRPr="00A8307A"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14:paraId="20EBF1A4" w14:textId="77777777" w:rsidR="002F084D" w:rsidRPr="00A8307A" w:rsidRDefault="002F084D" w:rsidP="00913D2F">
            <w:pPr>
              <w:spacing w:before="40" w:after="40" w:line="276" w:lineRule="auto"/>
              <w:ind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72DD7675" w14:textId="77777777" w:rsidTr="006365AA">
        <w:trPr>
          <w:cantSplit/>
          <w:trHeight w:val="132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9B58A3B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484DC0B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153+900</w:t>
            </w:r>
          </w:p>
          <w:p w14:paraId="17FA46F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155+300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781820A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E66B3B1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Fărcașele</w:t>
            </w:r>
            <w:r>
              <w:rPr>
                <w:b/>
                <w:bCs/>
                <w:sz w:val="20"/>
                <w:lang w:val="ro-RO"/>
              </w:rPr>
              <w:t xml:space="preserve"> - </w:t>
            </w:r>
          </w:p>
          <w:p w14:paraId="05086319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Caracal </w:t>
            </w:r>
            <w:r>
              <w:rPr>
                <w:b/>
                <w:bCs/>
                <w:sz w:val="20"/>
                <w:lang w:val="ro-RO"/>
              </w:rPr>
              <w:t xml:space="preserve">și </w:t>
            </w:r>
          </w:p>
          <w:p w14:paraId="2DCE68BC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Caracal</w:t>
            </w:r>
          </w:p>
          <w:p w14:paraId="6294C60B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07E745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E42912B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AC7C46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CC5DDEC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DDF81A9" w14:textId="77777777" w:rsidR="002F084D" w:rsidRDefault="002F084D" w:rsidP="00913D2F">
            <w:pPr>
              <w:spacing w:before="40" w:after="40" w:line="276" w:lineRule="auto"/>
              <w:ind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 Fără inductori.</w:t>
            </w:r>
          </w:p>
          <w:p w14:paraId="627E0729" w14:textId="77777777" w:rsidR="002F084D" w:rsidRDefault="002F084D" w:rsidP="00913D2F">
            <w:pPr>
              <w:spacing w:before="40" w:after="40" w:line="276" w:lineRule="auto"/>
              <w:ind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 Afectează intrări - ieşiri </w:t>
            </w:r>
          </w:p>
          <w:p w14:paraId="17E596C6" w14:textId="77777777" w:rsidR="002F084D" w:rsidRDefault="002F084D" w:rsidP="00913D2F">
            <w:pPr>
              <w:spacing w:before="40" w:after="40" w:line="276" w:lineRule="auto"/>
              <w:ind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 peste sch. 7, 11, 17, 23 și 27.</w:t>
            </w:r>
          </w:p>
          <w:p w14:paraId="5DD5EC77" w14:textId="77777777" w:rsidR="002F084D" w:rsidRPr="00A8307A" w:rsidRDefault="002F084D" w:rsidP="00913D2F">
            <w:pPr>
              <w:spacing w:before="40" w:after="40" w:line="276" w:lineRule="auto"/>
              <w:ind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133FF96B" w14:textId="77777777" w:rsidTr="006365AA">
        <w:trPr>
          <w:cantSplit/>
          <w:trHeight w:val="132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5164F8E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3F6C78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D51C184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6479AA43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Caracal</w:t>
            </w:r>
          </w:p>
          <w:p w14:paraId="2A85A6DB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45EE338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155+330</w:t>
            </w:r>
          </w:p>
          <w:p w14:paraId="273FB60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156+310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2363C53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5B50E94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DFCEFC0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B866421" w14:textId="77777777" w:rsidR="002F084D" w:rsidRDefault="002F084D" w:rsidP="00913D2F">
            <w:pPr>
              <w:spacing w:before="40" w:after="40" w:line="276" w:lineRule="auto"/>
              <w:ind w:left="83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14:paraId="2DBC157D" w14:textId="77777777" w:rsidR="002F084D" w:rsidRDefault="002F084D" w:rsidP="00913D2F">
            <w:pPr>
              <w:spacing w:before="40" w:after="40" w:line="276" w:lineRule="auto"/>
              <w:ind w:left="83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Între călcâi sch. 27 și </w:t>
            </w:r>
          </w:p>
          <w:p w14:paraId="23912B89" w14:textId="77777777" w:rsidR="002F084D" w:rsidRDefault="002F084D" w:rsidP="00913D2F">
            <w:pPr>
              <w:spacing w:before="40" w:after="40" w:line="276" w:lineRule="auto"/>
              <w:ind w:left="83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vf. sch. 22.</w:t>
            </w:r>
          </w:p>
        </w:tc>
      </w:tr>
      <w:tr w:rsidR="002F084D" w:rsidRPr="00A8307A" w14:paraId="491E4AE7" w14:textId="77777777" w:rsidTr="006365AA">
        <w:trPr>
          <w:cantSplit/>
          <w:trHeight w:val="132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8503EC3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9847DD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ADD0B2E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D02CEA3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Caracal</w:t>
            </w:r>
            <w:r>
              <w:rPr>
                <w:b/>
                <w:bCs/>
                <w:sz w:val="20"/>
                <w:lang w:val="ro-RO"/>
              </w:rPr>
              <w:t xml:space="preserve"> Cap Y</w:t>
            </w:r>
          </w:p>
          <w:p w14:paraId="0FBDFE69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6D5C8A8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22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27F8596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13499F2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A029335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FD63E3C" w14:textId="77777777" w:rsidR="002F084D" w:rsidRDefault="002F084D" w:rsidP="00913D2F">
            <w:pPr>
              <w:spacing w:before="40" w:after="40" w:line="276" w:lineRule="auto"/>
              <w:ind w:left="83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4 și 5</w:t>
            </w:r>
          </w:p>
        </w:tc>
      </w:tr>
      <w:tr w:rsidR="002F084D" w:rsidRPr="00A8307A" w14:paraId="2E1DADED" w14:textId="77777777" w:rsidTr="006365AA">
        <w:trPr>
          <w:cantSplit/>
          <w:trHeight w:val="132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A2C6838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4A70031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5BF1518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E990386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Caracal</w:t>
            </w:r>
          </w:p>
          <w:p w14:paraId="2F29024C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directă, Cap Y,</w:t>
            </w:r>
          </w:p>
          <w:p w14:paraId="5349F68C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6, 32 și 34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7844A0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917C67C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0262669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156+150</w:t>
            </w:r>
          </w:p>
          <w:p w14:paraId="029C8029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156+480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8ED5BAB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4E2807F" w14:textId="77777777" w:rsidR="002F084D" w:rsidRDefault="002F084D" w:rsidP="00913D2F">
            <w:pPr>
              <w:spacing w:before="40" w:after="40" w:line="276" w:lineRule="auto"/>
              <w:ind w:left="83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14:paraId="10685CA9" w14:textId="77777777" w:rsidR="002F084D" w:rsidRDefault="002F084D" w:rsidP="00913D2F">
            <w:pPr>
              <w:spacing w:before="40" w:after="40" w:line="276" w:lineRule="auto"/>
              <w:ind w:left="83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0EB76EAD" w14:textId="77777777" w:rsidR="002F084D" w:rsidRDefault="002F084D" w:rsidP="00913D2F">
            <w:pPr>
              <w:spacing w:before="40" w:after="40" w:line="276" w:lineRule="auto"/>
              <w:ind w:left="83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1 și 2, Cap Y.</w:t>
            </w:r>
          </w:p>
        </w:tc>
      </w:tr>
      <w:tr w:rsidR="002F084D" w:rsidRPr="00A8307A" w14:paraId="0D2CC692" w14:textId="77777777" w:rsidTr="006365AA">
        <w:trPr>
          <w:cantSplit/>
          <w:trHeight w:val="11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3A63716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A9C269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381B318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1C06EB2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Caracal</w:t>
            </w:r>
          </w:p>
          <w:p w14:paraId="1E636760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681970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diag.</w:t>
            </w:r>
          </w:p>
          <w:p w14:paraId="148AE5F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11 - 19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FA618F1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2179CF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EED40D1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EDC554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45C0B6A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 și 2.</w:t>
            </w:r>
          </w:p>
        </w:tc>
      </w:tr>
      <w:tr w:rsidR="002F084D" w:rsidRPr="00A8307A" w14:paraId="5E16696C" w14:textId="77777777" w:rsidTr="006365AA">
        <w:trPr>
          <w:cantSplit/>
          <w:trHeight w:val="11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9CA799A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7A7C30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9F14187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76BA00C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Caracal</w:t>
            </w:r>
          </w:p>
          <w:p w14:paraId="76E7DB8D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7DE9F5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diag.</w:t>
            </w:r>
          </w:p>
          <w:p w14:paraId="7293B4D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13 - 17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78D1C42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B81D18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E50727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F456A8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451552C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2 și 3.</w:t>
            </w:r>
          </w:p>
        </w:tc>
      </w:tr>
      <w:tr w:rsidR="002F084D" w:rsidRPr="00A8307A" w14:paraId="28B96287" w14:textId="77777777" w:rsidTr="006365AA">
        <w:trPr>
          <w:cantSplit/>
          <w:trHeight w:val="132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CD7441B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95C7A8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BD65CA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9AD1596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Caracal</w:t>
            </w:r>
          </w:p>
          <w:p w14:paraId="7021E7B1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FC2671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14:paraId="3FF9A58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3 - 9 </w:t>
            </w:r>
          </w:p>
          <w:p w14:paraId="674F695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și</w:t>
            </w:r>
          </w:p>
          <w:p w14:paraId="6C89AEE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21 - 33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908EFB8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6E1716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1C99872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DEA478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7FC7A2B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1 - 7.</w:t>
            </w:r>
          </w:p>
        </w:tc>
      </w:tr>
      <w:tr w:rsidR="002F084D" w:rsidRPr="00A8307A" w14:paraId="10FAB15C" w14:textId="77777777" w:rsidTr="006365AA">
        <w:trPr>
          <w:cantSplit/>
          <w:trHeight w:val="132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B05A331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25279F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11D2F87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7B51620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Caracal</w:t>
            </w:r>
          </w:p>
          <w:p w14:paraId="191E996D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5F0AF3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14:paraId="3D7F52F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23 - 29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89E69C1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04BE86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B1FA8B7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8981A2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 Afectează intrări - ieşiri </w:t>
            </w:r>
          </w:p>
          <w:p w14:paraId="5E30CB7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3 - 9.</w:t>
            </w:r>
          </w:p>
        </w:tc>
      </w:tr>
      <w:tr w:rsidR="002F084D" w:rsidRPr="00A8307A" w14:paraId="4ADA3B5D" w14:textId="77777777" w:rsidTr="006365AA">
        <w:trPr>
          <w:cantSplit/>
          <w:trHeight w:val="132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C72C613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A25B4D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396C81C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A87C29E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Caracal</w:t>
            </w:r>
          </w:p>
          <w:p w14:paraId="45422FB1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72C82B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sch. 31</w:t>
            </w:r>
            <w:r>
              <w:rPr>
                <w:b/>
                <w:bCs/>
                <w:sz w:val="20"/>
                <w:lang w:val="ro-RO"/>
              </w:rPr>
              <w:t xml:space="preserve"> și 37</w:t>
            </w:r>
          </w:p>
          <w:p w14:paraId="219FE2D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 directă și 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DCE9167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8ACC57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720C7D7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F9F59E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0F47A6E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la liniile </w:t>
            </w:r>
            <w:r>
              <w:rPr>
                <w:b/>
                <w:bCs/>
                <w:i/>
                <w:iCs/>
                <w:sz w:val="20"/>
                <w:lang w:val="ro-RO"/>
              </w:rPr>
              <w:t>6</w:t>
            </w: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 - 9.</w:t>
            </w:r>
          </w:p>
        </w:tc>
      </w:tr>
      <w:tr w:rsidR="002F084D" w:rsidRPr="00A8307A" w14:paraId="63119A1E" w14:textId="77777777" w:rsidTr="006365AA">
        <w:trPr>
          <w:cantSplit/>
          <w:trHeight w:val="132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1244404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752102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24201E2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94EF58C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Caracal</w:t>
            </w:r>
          </w:p>
          <w:p w14:paraId="252EC96A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EF1B1E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sch. 34 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9431FA5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F21DB4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0E60091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2B0A95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7E5D79A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linia 1 Cap Y.</w:t>
            </w:r>
          </w:p>
        </w:tc>
      </w:tr>
      <w:tr w:rsidR="002F084D" w:rsidRPr="00A8307A" w14:paraId="4A15EE9A" w14:textId="77777777" w:rsidTr="006365AA">
        <w:trPr>
          <w:cantSplit/>
          <w:trHeight w:val="132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5525AA0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36B6AE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AF17517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C25C447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Caracal</w:t>
            </w:r>
          </w:p>
          <w:p w14:paraId="2FE7B83A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7935A2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26, 28, 30 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AF60573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B3BD59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17E8A6D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E915FD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Cu acces la liniile 6 și 7.</w:t>
            </w:r>
          </w:p>
        </w:tc>
      </w:tr>
      <w:tr w:rsidR="002F084D" w:rsidRPr="00A8307A" w14:paraId="66D4070D" w14:textId="77777777" w:rsidTr="006365AA">
        <w:trPr>
          <w:cantSplit/>
          <w:trHeight w:val="132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66F78B0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D75E39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EA9B22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F259F18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Caracal</w:t>
            </w:r>
          </w:p>
          <w:p w14:paraId="61555CD2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2D6BCE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sch. 40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31ACBBB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606938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556B700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AB758B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Cu acces la linia 1.</w:t>
            </w:r>
          </w:p>
        </w:tc>
      </w:tr>
      <w:tr w:rsidR="002F084D" w:rsidRPr="00A8307A" w14:paraId="5B93F2FF" w14:textId="77777777" w:rsidTr="006365AA">
        <w:trPr>
          <w:cantSplit/>
          <w:trHeight w:val="66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F1F6725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2C4E61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6BBA657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7E95B55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Caracal</w:t>
            </w:r>
          </w:p>
          <w:p w14:paraId="6E618BF1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F42820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14:paraId="2582381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48 și 52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FAF3230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F250EC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BB438F0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BF930D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11D2B5C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1, 4 și 5.</w:t>
            </w:r>
          </w:p>
        </w:tc>
      </w:tr>
      <w:tr w:rsidR="002F084D" w:rsidRPr="00A8307A" w14:paraId="77A1E8B1" w14:textId="77777777" w:rsidTr="006365AA">
        <w:trPr>
          <w:cantSplit/>
          <w:trHeight w:val="81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DE15D3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3F81CC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07542C2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D8EC9FE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Caracal</w:t>
            </w:r>
          </w:p>
          <w:p w14:paraId="79E7F3FB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</w:t>
            </w:r>
            <w:r>
              <w:rPr>
                <w:b/>
                <w:bCs/>
                <w:sz w:val="20"/>
                <w:lang w:val="ro-RO"/>
              </w:rPr>
              <w:t>ile</w:t>
            </w:r>
            <w:r w:rsidRPr="00A8307A">
              <w:rPr>
                <w:b/>
                <w:bCs/>
                <w:sz w:val="20"/>
                <w:lang w:val="ro-RO"/>
              </w:rPr>
              <w:t xml:space="preserve"> </w:t>
            </w:r>
            <w:r>
              <w:rPr>
                <w:b/>
                <w:bCs/>
                <w:sz w:val="20"/>
                <w:lang w:val="ro-RO"/>
              </w:rPr>
              <w:t>5 și 6</w:t>
            </w:r>
            <w:r w:rsidRPr="00A8307A">
              <w:rPr>
                <w:b/>
                <w:bCs/>
                <w:sz w:val="20"/>
                <w:lang w:val="ro-RO"/>
              </w:rPr>
              <w:t xml:space="preserve"> </w:t>
            </w:r>
          </w:p>
          <w:p w14:paraId="5287D4CD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FFB969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1CDCC38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F20494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4A6EBF9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2B7937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6463B1E8" w14:textId="77777777" w:rsidTr="006365AA">
        <w:trPr>
          <w:cantSplit/>
          <w:trHeight w:val="81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68B6AE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134E5B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55E43CC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C5BD588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Caracal</w:t>
            </w:r>
          </w:p>
          <w:p w14:paraId="7A1B95E0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</w:t>
            </w:r>
            <w:r>
              <w:rPr>
                <w:b/>
                <w:bCs/>
                <w:sz w:val="20"/>
                <w:lang w:val="ro-RO"/>
              </w:rPr>
              <w:t>a 7</w:t>
            </w:r>
            <w:r w:rsidRPr="00A8307A">
              <w:rPr>
                <w:b/>
                <w:bCs/>
                <w:sz w:val="20"/>
                <w:lang w:val="ro-RO"/>
              </w:rPr>
              <w:t xml:space="preserve"> </w:t>
            </w:r>
          </w:p>
          <w:p w14:paraId="0F51998E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87C94B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E61BF77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6FB1EA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AD3F88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0F3648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2D9550AF" w14:textId="77777777" w:rsidTr="006365AA">
        <w:trPr>
          <w:cantSplit/>
          <w:trHeight w:val="81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ACF396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909A753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156+450</w:t>
            </w:r>
          </w:p>
          <w:p w14:paraId="5264C8D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158+800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F7A721D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778CCB5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Caracal</w:t>
            </w:r>
            <w:r>
              <w:rPr>
                <w:b/>
                <w:bCs/>
                <w:sz w:val="20"/>
                <w:lang w:val="ro-RO"/>
              </w:rPr>
              <w:t xml:space="preserve"> -</w:t>
            </w:r>
          </w:p>
          <w:p w14:paraId="1051ED23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Grozăvești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202FFB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8195C43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FF53A1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DC1CC89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ED0713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:rsidRPr="00A8307A" w14:paraId="2F99B5AB" w14:textId="77777777" w:rsidTr="006365AA">
        <w:trPr>
          <w:cantSplit/>
          <w:trHeight w:val="81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451866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9C5DE30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160+500</w:t>
            </w:r>
          </w:p>
          <w:p w14:paraId="36E9CF2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161+000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2BDAF04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1EFF2BD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Caracal</w:t>
            </w:r>
            <w:r>
              <w:rPr>
                <w:b/>
                <w:bCs/>
                <w:sz w:val="20"/>
                <w:lang w:val="ro-RO"/>
              </w:rPr>
              <w:t xml:space="preserve"> -</w:t>
            </w:r>
          </w:p>
          <w:p w14:paraId="6D3FFEAB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Grozăvești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B19E74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BCB4539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02B63CB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BA00C2F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6002BB5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2F084D" w:rsidRPr="00A8307A" w14:paraId="35C5BA9B" w14:textId="77777777" w:rsidTr="006365AA">
        <w:trPr>
          <w:cantSplit/>
          <w:trHeight w:val="81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DB1EB7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F3611C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855853E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3E575F6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Caracal</w:t>
            </w:r>
            <w:r>
              <w:rPr>
                <w:b/>
                <w:bCs/>
                <w:sz w:val="20"/>
                <w:lang w:val="ro-RO"/>
              </w:rPr>
              <w:t xml:space="preserve"> -</w:t>
            </w:r>
          </w:p>
          <w:p w14:paraId="44EB416C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Grozăvești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039AB2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F686FC9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495195C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160+800</w:t>
            </w:r>
          </w:p>
          <w:p w14:paraId="56FA9FC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164+200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7CFBE4D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7C46E3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:rsidRPr="00A8307A" w14:paraId="318AE36B" w14:textId="77777777" w:rsidTr="006365AA">
        <w:trPr>
          <w:cantSplit/>
          <w:trHeight w:val="81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9498BB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8B448A0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753045B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6DAF5EB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Grozăvești -</w:t>
            </w:r>
          </w:p>
          <w:p w14:paraId="29191090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Jianca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19D362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7329DAD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BD7E231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169+350</w:t>
            </w:r>
          </w:p>
          <w:p w14:paraId="240D64AB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173+300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0DBB922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85A0BFD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:rsidRPr="00A8307A" w14:paraId="41479FF6" w14:textId="77777777" w:rsidTr="006365AA">
        <w:trPr>
          <w:cantSplit/>
          <w:trHeight w:val="1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43591D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ABE6DD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6880BA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6C33AA88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Jianca</w:t>
            </w:r>
          </w:p>
          <w:p w14:paraId="15220B56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1 </w:t>
            </w:r>
          </w:p>
          <w:p w14:paraId="56199352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E3589A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toată</w:t>
            </w:r>
          </w:p>
          <w:p w14:paraId="56EEB5D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EC2E1B5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559A61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B465358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3F8224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245F91BB" w14:textId="77777777" w:rsidTr="006365AA">
        <w:trPr>
          <w:cantSplit/>
          <w:trHeight w:val="1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D0739C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EF0204F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185+900</w:t>
            </w:r>
          </w:p>
          <w:p w14:paraId="7D143B4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186+100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C323489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D16326C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Leu</w:t>
            </w:r>
          </w:p>
          <w:p w14:paraId="57996473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 3 directă,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2AF7C8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148037C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2BA5C6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276AEC9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E1C1BAD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14:paraId="475EA0B3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1447DFC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peste sch. 4 și 6.</w:t>
            </w:r>
          </w:p>
        </w:tc>
      </w:tr>
      <w:tr w:rsidR="002F084D" w:rsidRPr="00A8307A" w14:paraId="354015BF" w14:textId="77777777" w:rsidTr="006365AA">
        <w:trPr>
          <w:cantSplit/>
          <w:trHeight w:val="1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6689A1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5BA9F08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373E2ED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FD58E6A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Leu</w:t>
            </w:r>
          </w:p>
          <w:p w14:paraId="7EC55D22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</w:t>
            </w:r>
            <w:r>
              <w:rPr>
                <w:b/>
                <w:bCs/>
                <w:sz w:val="20"/>
                <w:lang w:val="ro-RO"/>
              </w:rPr>
              <w:t>2</w:t>
            </w:r>
            <w:r w:rsidRPr="00A8307A">
              <w:rPr>
                <w:b/>
                <w:bCs/>
                <w:sz w:val="20"/>
                <w:lang w:val="ro-RO"/>
              </w:rPr>
              <w:t xml:space="preserve"> directă, </w:t>
            </w:r>
          </w:p>
          <w:p w14:paraId="7492DF61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Cap </w:t>
            </w:r>
            <w:r w:rsidRPr="00A8307A">
              <w:rPr>
                <w:b/>
                <w:bCs/>
                <w:sz w:val="20"/>
                <w:lang w:val="ro-RO"/>
              </w:rPr>
              <w:t>Y</w:t>
            </w:r>
            <w:r>
              <w:rPr>
                <w:b/>
                <w:bCs/>
                <w:sz w:val="20"/>
                <w:lang w:val="ro-RO"/>
              </w:rPr>
              <w:t xml:space="preserve">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1907A2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EAB3C5A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A373125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185+900</w:t>
            </w:r>
          </w:p>
          <w:p w14:paraId="62653A3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186+100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077781E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24807D0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0060AC81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peste  sch. 2 și 16 Cap Y.</w:t>
            </w:r>
          </w:p>
          <w:p w14:paraId="17C68098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:rsidRPr="00A8307A" w14:paraId="088856FD" w14:textId="77777777" w:rsidTr="006365AA">
        <w:trPr>
          <w:cantSplit/>
          <w:trHeight w:val="1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8F1004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9664E61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4D9D2DB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37AD974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Leu</w:t>
            </w:r>
          </w:p>
          <w:p w14:paraId="1AF4EBF8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</w:t>
            </w:r>
            <w:r>
              <w:rPr>
                <w:b/>
                <w:bCs/>
                <w:sz w:val="20"/>
                <w:lang w:val="ro-RO"/>
              </w:rPr>
              <w:t xml:space="preserve"> 1 prim. - exp.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10D3EB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toată</w:t>
            </w:r>
          </w:p>
          <w:p w14:paraId="342CDAF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7D8E45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6BC9056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AF9E598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FE9D475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71CF823A" w14:textId="77777777" w:rsidTr="006365AA">
        <w:trPr>
          <w:cantSplit/>
          <w:trHeight w:val="1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7DCA26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1C11463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196+000</w:t>
            </w:r>
          </w:p>
          <w:p w14:paraId="6737C1C0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197+700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110CDE6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CB7D7A8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Leu - </w:t>
            </w:r>
            <w:r w:rsidRPr="00A8307A">
              <w:rPr>
                <w:b/>
                <w:bCs/>
                <w:sz w:val="20"/>
                <w:lang w:val="ro-RO"/>
              </w:rPr>
              <w:t>Malu Mare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3D91F7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B993DD3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0E58B77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1241677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07EC2F2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14:paraId="4A09B773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:rsidRPr="00A8307A" w14:paraId="0493303A" w14:textId="77777777" w:rsidTr="006365AA">
        <w:trPr>
          <w:cantSplit/>
          <w:trHeight w:val="1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C3E7E7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6A45412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93A177F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4A43EA0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Leu - </w:t>
            </w:r>
            <w:r w:rsidRPr="00A8307A">
              <w:rPr>
                <w:b/>
                <w:bCs/>
                <w:sz w:val="20"/>
                <w:lang w:val="ro-RO"/>
              </w:rPr>
              <w:t>Malu Mare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C0351A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66018C2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FA2A0F2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196+100</w:t>
            </w:r>
          </w:p>
          <w:p w14:paraId="3D052EEB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196+650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AE5C065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B12A00F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 Fără inductori.</w:t>
            </w:r>
          </w:p>
        </w:tc>
      </w:tr>
      <w:tr w:rsidR="002F084D" w:rsidRPr="00A8307A" w14:paraId="4F2849A8" w14:textId="77777777" w:rsidTr="006365AA">
        <w:trPr>
          <w:cantSplit/>
          <w:trHeight w:val="1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ADCD35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FA61D35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198+600</w:t>
            </w:r>
          </w:p>
          <w:p w14:paraId="12BB4184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198+700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4CD0E77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9B0B6D5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</w:t>
            </w:r>
            <w:r w:rsidRPr="00A8307A">
              <w:rPr>
                <w:b/>
                <w:bCs/>
                <w:sz w:val="20"/>
                <w:lang w:val="ro-RO"/>
              </w:rPr>
              <w:t>Malu Mare</w:t>
            </w:r>
            <w:r>
              <w:rPr>
                <w:b/>
                <w:bCs/>
                <w:sz w:val="20"/>
                <w:lang w:val="ro-RO"/>
              </w:rPr>
              <w:t xml:space="preserve"> 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B62EDC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D48FAC8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3C99E6D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8CF9849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F11F672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 Fără inductori.</w:t>
            </w:r>
          </w:p>
        </w:tc>
      </w:tr>
      <w:tr w:rsidR="002F084D" w:rsidRPr="00A8307A" w14:paraId="0ED67EAF" w14:textId="77777777" w:rsidTr="006365AA">
        <w:trPr>
          <w:cantSplit/>
          <w:trHeight w:val="1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9E8E7E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8CD5727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8957C22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9C8260E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</w:t>
            </w:r>
            <w:r w:rsidRPr="00A8307A">
              <w:rPr>
                <w:b/>
                <w:bCs/>
                <w:sz w:val="20"/>
                <w:lang w:val="ro-RO"/>
              </w:rPr>
              <w:t>Malu Mare</w:t>
            </w:r>
            <w:r>
              <w:rPr>
                <w:b/>
                <w:bCs/>
                <w:sz w:val="20"/>
                <w:lang w:val="ro-RO"/>
              </w:rPr>
              <w:t xml:space="preserve">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E68AABF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</w:t>
            </w:r>
          </w:p>
          <w:p w14:paraId="006B3C0E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1 și 3 în abatere și diag</w:t>
            </w:r>
          </w:p>
          <w:p w14:paraId="2CEB905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1 - 3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40C6C3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BA03177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B967C4B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72B2FD3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Cu acces din fir I Leu - </w:t>
            </w:r>
            <w:r w:rsidRPr="00F273DF">
              <w:rPr>
                <w:b/>
                <w:bCs/>
                <w:i/>
                <w:iCs/>
                <w:sz w:val="20"/>
                <w:lang w:val="ro-RO"/>
              </w:rPr>
              <w:t>Malu Mare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 în fir II (L3) </w:t>
            </w:r>
            <w:r w:rsidRPr="00F273DF">
              <w:rPr>
                <w:b/>
                <w:bCs/>
                <w:i/>
                <w:iCs/>
                <w:sz w:val="20"/>
                <w:lang w:val="ro-RO"/>
              </w:rPr>
              <w:t>Malu Mare și din fir II (L3) Malu Mare în fir I Malu Mare - Leu</w:t>
            </w:r>
          </w:p>
        </w:tc>
      </w:tr>
      <w:tr w:rsidR="002F084D" w:rsidRPr="00A8307A" w14:paraId="7E5CDEF3" w14:textId="77777777" w:rsidTr="006365AA">
        <w:trPr>
          <w:cantSplit/>
          <w:trHeight w:val="160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C6A88F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13D5D8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A38D263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0EC0678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Malu Mare</w:t>
            </w:r>
          </w:p>
          <w:p w14:paraId="19C0EFA8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9B6AD2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14:paraId="101CFEE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6 și 8 </w:t>
            </w:r>
          </w:p>
          <w:p w14:paraId="436B4F3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în abatere</w:t>
            </w:r>
          </w:p>
          <w:p w14:paraId="06CBABE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și </w:t>
            </w:r>
          </w:p>
          <w:p w14:paraId="4E8EA77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diag. </w:t>
            </w:r>
          </w:p>
          <w:p w14:paraId="51BB654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6 - 8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D2A62D1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E1D9A9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0C10C5E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90446E5" w14:textId="77777777" w:rsidR="002F084D" w:rsidRPr="00A8307A" w:rsidRDefault="002F084D" w:rsidP="00913D2F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Cu acces din firul II </w:t>
            </w:r>
          </w:p>
          <w:p w14:paraId="54208360" w14:textId="77777777" w:rsidR="002F084D" w:rsidRPr="00A8307A" w:rsidRDefault="002F084D" w:rsidP="00913D2F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Malu Mare - Banu Mărăcine la linia 2 (firul I) Malu Mare și cu acces din linia 2 (firul I) Malu Mare la firul II Malu Mare - Banu Mărăcine.</w:t>
            </w:r>
          </w:p>
        </w:tc>
      </w:tr>
      <w:tr w:rsidR="002F084D" w:rsidRPr="00A8307A" w14:paraId="7E0648F4" w14:textId="77777777" w:rsidTr="006365AA">
        <w:trPr>
          <w:cantSplit/>
          <w:trHeight w:val="1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E211C1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ACFEE2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5F05497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FE9F972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Malu Mare -</w:t>
            </w:r>
          </w:p>
          <w:p w14:paraId="4E138D63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Banu Mărăcine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F23FC4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29256E3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31BF83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198</w:t>
            </w:r>
            <w:r w:rsidRPr="00A8307A">
              <w:rPr>
                <w:b/>
                <w:bCs/>
                <w:sz w:val="20"/>
                <w:lang w:val="ro-RO"/>
              </w:rPr>
              <w:t>+</w:t>
            </w:r>
            <w:r>
              <w:rPr>
                <w:b/>
                <w:bCs/>
                <w:sz w:val="20"/>
                <w:lang w:val="ro-RO"/>
              </w:rPr>
              <w:t>6</w:t>
            </w:r>
            <w:r w:rsidRPr="00A8307A">
              <w:rPr>
                <w:b/>
                <w:bCs/>
                <w:sz w:val="20"/>
                <w:lang w:val="ro-RO"/>
              </w:rPr>
              <w:t>00</w:t>
            </w:r>
          </w:p>
          <w:p w14:paraId="230D2C5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200+400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B6B13D2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5E42FA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:rsidRPr="00A8307A" w14:paraId="7242240B" w14:textId="77777777" w:rsidTr="006365AA">
        <w:trPr>
          <w:cantSplit/>
          <w:trHeight w:val="1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29A68F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2E7A7C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C1C1905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CF8903C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Banu Mărăcine</w:t>
            </w:r>
            <w:r>
              <w:rPr>
                <w:b/>
                <w:bCs/>
                <w:sz w:val="20"/>
                <w:lang w:val="ro-RO"/>
              </w:rPr>
              <w:t xml:space="preserve"> linia 5 directă</w:t>
            </w:r>
          </w:p>
          <w:p w14:paraId="76C2293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</w:t>
            </w:r>
            <w:r>
              <w:rPr>
                <w:b/>
                <w:bCs/>
                <w:sz w:val="20"/>
                <w:lang w:val="ro-RO"/>
              </w:rPr>
              <w:t xml:space="preserve"> X-Y, </w:t>
            </w:r>
            <w:r w:rsidRPr="00A8307A">
              <w:rPr>
                <w:b/>
                <w:bCs/>
                <w:sz w:val="20"/>
                <w:lang w:val="ro-RO"/>
              </w:rPr>
              <w:t xml:space="preserve">peste </w:t>
            </w:r>
            <w:r>
              <w:rPr>
                <w:b/>
                <w:bCs/>
                <w:sz w:val="20"/>
                <w:lang w:val="ro-RO"/>
              </w:rPr>
              <w:t>sch. 1,7, 9, 8, 14 și 16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1B3C72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8ECB2A2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B8DCDE9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203+100</w:t>
            </w:r>
          </w:p>
          <w:p w14:paraId="3A21546A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204+650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BB02839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003D1A6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14:paraId="4D8E96F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:rsidRPr="00A8307A" w14:paraId="13D827E9" w14:textId="77777777" w:rsidTr="006365AA">
        <w:trPr>
          <w:cantSplit/>
          <w:trHeight w:val="1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6DC18A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3A6BB9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E77CF2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552B43B" w14:textId="77777777" w:rsidR="002F084D" w:rsidRPr="00A8307A" w:rsidRDefault="002F084D" w:rsidP="00B47BFE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Banu Mărăcine</w:t>
            </w:r>
          </w:p>
          <w:p w14:paraId="10D90398" w14:textId="77777777" w:rsidR="002F084D" w:rsidRPr="00A8307A" w:rsidRDefault="002F084D" w:rsidP="00B47BFE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06B8E9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1, 3 în abatere și diag. 1-3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94B50A3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9616631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89A2BA1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D88CAC8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Cu acces din fir II Malu Mare - Banu Mărăcine în fir I - linia 6 Banu Mărăcine și din fir I - L 6 Banu Mărăcine în fir II Banu Mărăcine -  Malu Mare</w:t>
            </w:r>
          </w:p>
        </w:tc>
      </w:tr>
      <w:tr w:rsidR="002F084D" w:rsidRPr="00A8307A" w14:paraId="2DBA2E01" w14:textId="77777777" w:rsidTr="006365AA">
        <w:trPr>
          <w:cantSplit/>
          <w:trHeight w:val="33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67FD389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50E309F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3101D804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EC8ED64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Banu Mărăcine</w:t>
            </w:r>
          </w:p>
          <w:p w14:paraId="6D47EA4B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 +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7AF43EB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</w:t>
            </w:r>
            <w:r>
              <w:rPr>
                <w:b/>
                <w:bCs/>
                <w:sz w:val="20"/>
                <w:lang w:val="ro-RO"/>
              </w:rPr>
              <w:t>sch.</w:t>
            </w:r>
            <w:r w:rsidRPr="00A8307A">
              <w:rPr>
                <w:b/>
                <w:bCs/>
                <w:sz w:val="20"/>
                <w:lang w:val="ro-RO"/>
              </w:rPr>
              <w:t xml:space="preserve"> </w:t>
            </w:r>
          </w:p>
          <w:p w14:paraId="071631D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9 </w:t>
            </w:r>
            <w:r>
              <w:rPr>
                <w:b/>
                <w:bCs/>
                <w:sz w:val="20"/>
                <w:lang w:val="ro-RO"/>
              </w:rPr>
              <w:t>și</w:t>
            </w:r>
            <w:r w:rsidRPr="00A8307A">
              <w:rPr>
                <w:b/>
                <w:bCs/>
                <w:sz w:val="20"/>
                <w:lang w:val="ro-RO"/>
              </w:rPr>
              <w:t xml:space="preserve"> 11</w:t>
            </w:r>
            <w:r>
              <w:rPr>
                <w:b/>
                <w:bCs/>
                <w:sz w:val="20"/>
                <w:lang w:val="ro-RO"/>
              </w:rPr>
              <w:t xml:space="preserve"> în abatere</w:t>
            </w:r>
          </w:p>
          <w:p w14:paraId="79820234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și </w:t>
            </w:r>
          </w:p>
          <w:p w14:paraId="0B9B789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diag. </w:t>
            </w:r>
          </w:p>
          <w:p w14:paraId="666DB0FC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</w:t>
            </w:r>
            <w:r w:rsidRPr="00A8307A">
              <w:rPr>
                <w:b/>
                <w:bCs/>
                <w:sz w:val="20"/>
                <w:lang w:val="ro-RO"/>
              </w:rPr>
              <w:t xml:space="preserve"> - 1</w:t>
            </w:r>
            <w:r>
              <w:rPr>
                <w:b/>
                <w:bCs/>
                <w:sz w:val="20"/>
                <w:lang w:val="ro-RO"/>
              </w:rPr>
              <w:t>1</w:t>
            </w:r>
          </w:p>
          <w:p w14:paraId="192BB0FB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și sch. </w:t>
            </w:r>
          </w:p>
          <w:p w14:paraId="3C31433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 și 18 în abatere și diag. 14 - 18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48EC20AB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25AE26D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25152DCC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388AB23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Afectează intrări - ieşiri la liniile 1 - 4 Cap X + Cap Y.</w:t>
            </w:r>
          </w:p>
          <w:p w14:paraId="3BE3D04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032A637D" w14:textId="77777777" w:rsidTr="006365AA">
        <w:trPr>
          <w:cantSplit/>
          <w:trHeight w:val="92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A8399A7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05AA8BD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7AC3675B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5610D5D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Banu Mărăcine</w:t>
            </w:r>
          </w:p>
          <w:p w14:paraId="674A73A3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2E431FA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 7</w:t>
            </w:r>
          </w:p>
          <w:p w14:paraId="6022825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- 100 m din călcâi sch. </w:t>
            </w:r>
          </w:p>
          <w:p w14:paraId="26F0202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nr. 26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650F118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0E201DD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0125AAFC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1D1D2BE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097A2AE6" w14:textId="77777777" w:rsidTr="006365AA">
        <w:trPr>
          <w:cantSplit/>
          <w:trHeight w:val="92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C376939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44CC716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7226A23B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F2A9E61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Banu Mărăcine</w:t>
            </w:r>
          </w:p>
          <w:p w14:paraId="310ACD46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0671CEB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14:paraId="57135B7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nr. 15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1CA85459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00B8A0B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45F96F48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0D2EF3D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5D4DB73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linia 4 Cap X şi CEREALCOM.</w:t>
            </w:r>
          </w:p>
        </w:tc>
      </w:tr>
      <w:tr w:rsidR="002F084D" w:rsidRPr="00A8307A" w14:paraId="2155B57A" w14:textId="77777777" w:rsidTr="006365AA">
        <w:trPr>
          <w:cantSplit/>
          <w:trHeight w:val="92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ECC6756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72A5276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44E5A077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849CD6C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Banu Mărăcine</w:t>
            </w:r>
          </w:p>
          <w:p w14:paraId="025A7A0F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6409526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sch. 17, 21 şi 23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54AB727E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50542F4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48A6990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3A495A0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2B1009D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linia CEREALCOM.</w:t>
            </w:r>
          </w:p>
        </w:tc>
      </w:tr>
      <w:tr w:rsidR="002F084D" w:rsidRPr="00A8307A" w14:paraId="34A146E5" w14:textId="77777777" w:rsidTr="006365AA">
        <w:trPr>
          <w:cantSplit/>
          <w:trHeight w:val="92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01FCA48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0EA0188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2ED8D984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01D6FD3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Banu Mărăcine</w:t>
            </w:r>
          </w:p>
          <w:p w14:paraId="1457C773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068B396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sch. 20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262702B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419FBA1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27B3B4A4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3425C3B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27D1BF3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linia 4 Cap Y.</w:t>
            </w:r>
          </w:p>
        </w:tc>
      </w:tr>
      <w:tr w:rsidR="002F084D" w:rsidRPr="00A8307A" w14:paraId="2BB76C7D" w14:textId="77777777" w:rsidTr="006365AA">
        <w:trPr>
          <w:cantSplit/>
          <w:trHeight w:val="92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A299596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185C5F8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249+150</w:t>
            </w:r>
          </w:p>
          <w:p w14:paraId="2AC9953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250+300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126D0F6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CF5C340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Craiova</w:t>
            </w:r>
          </w:p>
          <w:p w14:paraId="7B507BB6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 3A + 3B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59A6F2E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74C220AC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566C57A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156A79C2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30CDB8C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Numai pentru trenurile de marfă în tranzit .</w:t>
            </w:r>
          </w:p>
          <w:p w14:paraId="5F36981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14:paraId="4C747B9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Stație paralelogram.</w:t>
            </w:r>
          </w:p>
        </w:tc>
      </w:tr>
      <w:tr w:rsidR="002F084D" w:rsidRPr="00A8307A" w14:paraId="1A8E28FA" w14:textId="77777777" w:rsidTr="006365AA">
        <w:trPr>
          <w:cantSplit/>
          <w:trHeight w:val="108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6C9B633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735FA49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373AC598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64BB38A6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Craiova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7D792FB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</w:t>
            </w:r>
          </w:p>
          <w:p w14:paraId="2D29540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diag.</w:t>
            </w:r>
          </w:p>
          <w:p w14:paraId="25897FD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73 - 77 - - 83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26F91E4A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3E0BBA8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63007981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2442323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Afectează intrări - ieşiri din linia 2 A la liniile 26 și 27.</w:t>
            </w:r>
          </w:p>
        </w:tc>
      </w:tr>
      <w:tr w:rsidR="002F084D" w:rsidRPr="00A8307A" w14:paraId="44E8A086" w14:textId="77777777" w:rsidTr="006365AA">
        <w:trPr>
          <w:cantSplit/>
          <w:trHeight w:val="69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AC6B7FD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148D557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0D14163D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6A5E67E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Craiova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358862C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</w:t>
            </w:r>
          </w:p>
          <w:p w14:paraId="4C42B24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diag.</w:t>
            </w:r>
          </w:p>
          <w:p w14:paraId="35BD3D6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79 - 85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37E997CC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17713ED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6E8537EA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07BEFC7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Afectează intrări - ieşiri din linia 28 A la liniile 1 - 4 B.</w:t>
            </w:r>
          </w:p>
        </w:tc>
      </w:tr>
      <w:tr w:rsidR="002F084D" w:rsidRPr="00A8307A" w14:paraId="1823947A" w14:textId="77777777" w:rsidTr="006365AA">
        <w:trPr>
          <w:cantSplit/>
          <w:trHeight w:val="54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B63041B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10A147F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1652A580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BA3E003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Craiova</w:t>
            </w:r>
          </w:p>
          <w:p w14:paraId="58D5BBFD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1A99BE2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TDJ </w:t>
            </w:r>
          </w:p>
          <w:p w14:paraId="17202DC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75 / 79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48888501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3863582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563A5D89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18232A8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Afectează intrări - ieşiri din  linia 28A la liniile 1 - 4 B, 26 și 27.</w:t>
            </w:r>
          </w:p>
        </w:tc>
      </w:tr>
      <w:tr w:rsidR="002F084D" w:rsidRPr="00A8307A" w14:paraId="3D85C062" w14:textId="77777777" w:rsidTr="006365AA">
        <w:trPr>
          <w:cantSplit/>
          <w:trHeight w:val="86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803C378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336EA07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360E04B0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2D6B485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Craiova</w:t>
            </w:r>
          </w:p>
          <w:p w14:paraId="11D83154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2DE9234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TDJ</w:t>
            </w:r>
          </w:p>
          <w:p w14:paraId="63FB4AB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83 / 87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3A6EF65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4DEE7FD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51AA3E94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0B2FA2D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Afectează intrări - ieşiri din  liniile 1A, 2A și 28A la liniile 26 și 27.</w:t>
            </w:r>
          </w:p>
        </w:tc>
      </w:tr>
      <w:tr w:rsidR="002F084D" w:rsidRPr="00A8307A" w14:paraId="65FDB1F1" w14:textId="77777777" w:rsidTr="006365AA">
        <w:trPr>
          <w:cantSplit/>
          <w:trHeight w:val="187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3239A1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4D9C10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0CE5CAB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7C5D806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Craiova</w:t>
            </w:r>
          </w:p>
          <w:p w14:paraId="0BFD3819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C5DC95D" w14:textId="77777777" w:rsidR="002F084D" w:rsidRPr="00A8307A" w:rsidRDefault="002F084D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 xml:space="preserve">peste </w:t>
            </w:r>
          </w:p>
          <w:p w14:paraId="0502A3B2" w14:textId="77777777" w:rsidR="002F084D" w:rsidRPr="00A8307A" w:rsidRDefault="002F084D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 xml:space="preserve">sch.  23,  33,  35,  </w:t>
            </w:r>
          </w:p>
          <w:p w14:paraId="514E8BE6" w14:textId="77777777" w:rsidR="002F084D" w:rsidRPr="00A8307A" w:rsidRDefault="002F084D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 xml:space="preserve">TDJ </w:t>
            </w:r>
          </w:p>
          <w:p w14:paraId="4D59E526" w14:textId="77777777" w:rsidR="002F084D" w:rsidRPr="00A8307A" w:rsidRDefault="002F084D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 xml:space="preserve">43 / 49, </w:t>
            </w:r>
          </w:p>
          <w:p w14:paraId="0CB8C08B" w14:textId="77777777" w:rsidR="002F084D" w:rsidRPr="00A8307A" w:rsidRDefault="002F084D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 xml:space="preserve">45 / 51, sch. 55,  57, 59,  </w:t>
            </w:r>
          </w:p>
          <w:p w14:paraId="26BF50E4" w14:textId="77777777" w:rsidR="002F084D" w:rsidRPr="00A8307A" w:rsidRDefault="002F084D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>65,  67,  69, 145,  147, 149,  151, 157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48EFDBE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CA91D5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ED87399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0D75CE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01138C6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4A - 16.</w:t>
            </w:r>
          </w:p>
        </w:tc>
      </w:tr>
      <w:tr w:rsidR="002F084D" w:rsidRPr="00A8307A" w14:paraId="11E6955B" w14:textId="77777777" w:rsidTr="006365AA">
        <w:trPr>
          <w:cantSplit/>
          <w:trHeight w:val="94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A04DAE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0D0FD6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C972A0B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E34D3F8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Craiova</w:t>
            </w:r>
          </w:p>
          <w:p w14:paraId="3BB4A11E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X, linia 12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B95D571" w14:textId="77777777" w:rsidR="002F084D" w:rsidRPr="00A8307A" w:rsidRDefault="002F084D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>din călcâi sch. 149 pe 200 m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E2A05D9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D2F3FB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8ABCF7A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2437B8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43CB46FE" w14:textId="77777777" w:rsidTr="006365AA">
        <w:trPr>
          <w:cantSplit/>
          <w:trHeight w:val="58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FC7715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171553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3DF111A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F9FB810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Craiova</w:t>
            </w:r>
          </w:p>
          <w:p w14:paraId="4D64F855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X, liniile 14 și 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597A966" w14:textId="77777777" w:rsidR="002F084D" w:rsidRPr="00A8307A" w:rsidRDefault="002F084D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>din călcâi sch. 157 pe 200 m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64A83B3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3AB351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A2126CD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4DA3FB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410B4D2C" w14:textId="77777777" w:rsidTr="006365AA">
        <w:trPr>
          <w:cantSplit/>
          <w:trHeight w:val="79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6F4D3F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0F354F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20F2A7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ADE2EC3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Craiova</w:t>
            </w:r>
          </w:p>
          <w:p w14:paraId="38B4ECDF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FEFEE92" w14:textId="77777777" w:rsidR="002F084D" w:rsidRPr="00A8307A" w:rsidRDefault="002F084D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 xml:space="preserve">peste </w:t>
            </w:r>
          </w:p>
          <w:p w14:paraId="02A01C6D" w14:textId="77777777" w:rsidR="002F084D" w:rsidRPr="00A8307A" w:rsidRDefault="002F084D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>sch. 12</w:t>
            </w:r>
          </w:p>
          <w:p w14:paraId="536F3CB7" w14:textId="77777777" w:rsidR="002F084D" w:rsidRPr="00A8307A" w:rsidRDefault="002F084D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 xml:space="preserve">TDJ </w:t>
            </w:r>
          </w:p>
          <w:p w14:paraId="6D791E62" w14:textId="77777777" w:rsidR="002F084D" w:rsidRPr="00A8307A" w:rsidRDefault="002F084D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>22 / 26</w:t>
            </w:r>
          </w:p>
          <w:p w14:paraId="5A8F87A4" w14:textId="77777777" w:rsidR="002F084D" w:rsidRPr="00A8307A" w:rsidRDefault="002F084D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>sch. 24</w:t>
            </w:r>
          </w:p>
          <w:p w14:paraId="4F538A1A" w14:textId="77777777" w:rsidR="002F084D" w:rsidRPr="00A8307A" w:rsidRDefault="002F084D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 xml:space="preserve">TDJ </w:t>
            </w:r>
          </w:p>
          <w:p w14:paraId="52E5D405" w14:textId="77777777" w:rsidR="002F084D" w:rsidRPr="00A8307A" w:rsidRDefault="002F084D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>32 / 38</w:t>
            </w:r>
          </w:p>
          <w:p w14:paraId="5603B615" w14:textId="77777777" w:rsidR="002F084D" w:rsidRPr="00A8307A" w:rsidRDefault="002F084D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>sch.: 40</w:t>
            </w:r>
          </w:p>
          <w:p w14:paraId="676D1D8A" w14:textId="77777777" w:rsidR="002F084D" w:rsidRPr="00A8307A" w:rsidRDefault="002F084D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 xml:space="preserve">50, 52, 54, 56, 58, 60, 62, 64, 66, 76, 78, 80, 82, 84 </w:t>
            </w:r>
          </w:p>
          <w:p w14:paraId="60133622" w14:textId="77777777" w:rsidR="002F084D" w:rsidRPr="00A8307A" w:rsidRDefault="002F084D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>și 88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C10B1FB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788DF2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8E57D0A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6FAA00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57D9291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5 - 16.</w:t>
            </w:r>
          </w:p>
        </w:tc>
      </w:tr>
      <w:tr w:rsidR="002F084D" w:rsidRPr="00A8307A" w14:paraId="07ED6E28" w14:textId="77777777" w:rsidTr="006365AA">
        <w:trPr>
          <w:cantSplit/>
          <w:trHeight w:val="79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9C72B0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1E8C4B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9D0A210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63E60F03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Craiova</w:t>
            </w:r>
          </w:p>
          <w:p w14:paraId="0BDABFB5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Y, linia 12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1F93F85" w14:textId="77777777" w:rsidR="002F084D" w:rsidRPr="00A8307A" w:rsidRDefault="002F084D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 xml:space="preserve">din călcâi sch. 82 </w:t>
            </w:r>
          </w:p>
          <w:p w14:paraId="3206B712" w14:textId="77777777" w:rsidR="002F084D" w:rsidRPr="00A8307A" w:rsidRDefault="002F084D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>pe 200 m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6A9FAA4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2013BE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463A3A0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D88E60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52481709" w14:textId="77777777" w:rsidTr="006365AA">
        <w:trPr>
          <w:cantSplit/>
          <w:trHeight w:val="79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A7B425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EB6D17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68DF2BB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EA5D47D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Craiova</w:t>
            </w:r>
          </w:p>
          <w:p w14:paraId="5AD5901B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Y, linia 14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E064DB3" w14:textId="77777777" w:rsidR="002F084D" w:rsidRPr="00A8307A" w:rsidRDefault="002F084D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 xml:space="preserve">din călcâi sch. 78 </w:t>
            </w:r>
          </w:p>
          <w:p w14:paraId="62DFA976" w14:textId="77777777" w:rsidR="002F084D" w:rsidRPr="00A8307A" w:rsidRDefault="002F084D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>pe 200 m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975011D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8B888E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A69F2AB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D8F6CA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45DD0F10" w14:textId="77777777" w:rsidTr="006365AA">
        <w:trPr>
          <w:cantSplit/>
          <w:trHeight w:val="79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A8A257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A68B6E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E3E7B5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6E0E78E4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Craiova</w:t>
            </w:r>
          </w:p>
          <w:p w14:paraId="3C40BD56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Y, linia 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AAC657C" w14:textId="77777777" w:rsidR="002F084D" w:rsidRPr="00A8307A" w:rsidRDefault="002F084D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 xml:space="preserve">din călcâi sch. 80 </w:t>
            </w:r>
          </w:p>
          <w:p w14:paraId="62BE0655" w14:textId="77777777" w:rsidR="002F084D" w:rsidRPr="00A8307A" w:rsidRDefault="002F084D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>pe 200 m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F05E53D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038206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43F5DE4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E01CB3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0A0F7581" w14:textId="77777777" w:rsidTr="006365AA">
        <w:trPr>
          <w:cantSplit/>
          <w:trHeight w:val="79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97A0BE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FFE813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1B14121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81C508D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Craiova</w:t>
            </w:r>
          </w:p>
          <w:p w14:paraId="514B0897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 linia 16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6955AC1" w14:textId="77777777" w:rsidR="002F084D" w:rsidRPr="00A8307A" w:rsidRDefault="002F084D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 xml:space="preserve">din călcâi sch. 88 </w:t>
            </w:r>
          </w:p>
          <w:p w14:paraId="6AC7660B" w14:textId="77777777" w:rsidR="002F084D" w:rsidRPr="00A8307A" w:rsidRDefault="002F084D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>pe 200 m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EA29C38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F5003A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BA932D9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510A17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6C3E7B0D" w14:textId="77777777" w:rsidTr="006365AA">
        <w:trPr>
          <w:cantSplit/>
          <w:trHeight w:val="79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1B817A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042CDD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DE02EAA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C6AFD03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Cernele</w:t>
            </w:r>
          </w:p>
          <w:p w14:paraId="7F7919FA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  <w:r>
              <w:rPr>
                <w:b/>
                <w:bCs/>
                <w:sz w:val="20"/>
                <w:lang w:val="ro-RO"/>
              </w:rPr>
              <w:t xml:space="preserve"> + Y, L 13 directă, peste sch. 9, 15, 21, 28, 20 și 14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3E68D5F" w14:textId="77777777" w:rsidR="002F084D" w:rsidRPr="00A8307A" w:rsidRDefault="002F084D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ECA519A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2A93D7D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255+140</w:t>
            </w:r>
          </w:p>
          <w:p w14:paraId="41A8B54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256+540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03E7E72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8858A3E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14:paraId="36155A8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2F084D" w:rsidRPr="00A8307A" w14:paraId="67CA9113" w14:textId="77777777" w:rsidTr="006365AA">
        <w:trPr>
          <w:cantSplit/>
          <w:trHeight w:val="79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03A0A7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A36F51F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255+140</w:t>
            </w:r>
          </w:p>
          <w:p w14:paraId="7966608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256+540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7930D90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F7C2F66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Cernele</w:t>
            </w:r>
          </w:p>
          <w:p w14:paraId="2A33069E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  <w:r>
              <w:rPr>
                <w:b/>
                <w:bCs/>
                <w:sz w:val="20"/>
                <w:lang w:val="ro-RO"/>
              </w:rPr>
              <w:t>+Y, L 12 directă</w:t>
            </w:r>
          </w:p>
          <w:p w14:paraId="02919579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7, 13, 17, 22, 18 și 12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61FEDAB" w14:textId="77777777" w:rsidR="002F084D" w:rsidRPr="00A8307A" w:rsidRDefault="002F084D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1ED8121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F7FAED1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0629457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0E1B6BB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14:paraId="2E2BF7B4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2F084D" w:rsidRPr="00A8307A" w14:paraId="148DF585" w14:textId="77777777" w:rsidTr="006365AA">
        <w:trPr>
          <w:cantSplit/>
          <w:trHeight w:val="79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2C7A30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258800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835027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4AC21E4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Cernele</w:t>
            </w:r>
          </w:p>
          <w:p w14:paraId="1A9CFB13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  <w:r>
              <w:rPr>
                <w:b/>
                <w:bCs/>
                <w:sz w:val="20"/>
                <w:lang w:val="ro-RO"/>
              </w:rPr>
              <w:t xml:space="preserve"> +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358DA2D" w14:textId="77777777" w:rsidR="002F084D" w:rsidRDefault="002F084D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>
              <w:rPr>
                <w:b/>
                <w:bCs/>
                <w:spacing w:val="-10"/>
                <w:sz w:val="20"/>
                <w:lang w:val="ro-RO"/>
              </w:rPr>
              <w:t xml:space="preserve">peste </w:t>
            </w:r>
          </w:p>
          <w:p w14:paraId="52B6B4C2" w14:textId="77777777" w:rsidR="002F084D" w:rsidRDefault="002F084D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>
              <w:rPr>
                <w:b/>
                <w:bCs/>
                <w:spacing w:val="-10"/>
                <w:sz w:val="20"/>
                <w:lang w:val="ro-RO"/>
              </w:rPr>
              <w:t xml:space="preserve">TDJ </w:t>
            </w:r>
          </w:p>
          <w:p w14:paraId="46414A19" w14:textId="77777777" w:rsidR="002F084D" w:rsidRDefault="002F084D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>
              <w:rPr>
                <w:b/>
                <w:bCs/>
                <w:spacing w:val="-10"/>
                <w:sz w:val="20"/>
                <w:lang w:val="ro-RO"/>
              </w:rPr>
              <w:t xml:space="preserve">23 / 27 </w:t>
            </w:r>
          </w:p>
          <w:p w14:paraId="51C46FD5" w14:textId="77777777" w:rsidR="002F084D" w:rsidRDefault="002F084D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>
              <w:rPr>
                <w:b/>
                <w:bCs/>
                <w:spacing w:val="-10"/>
                <w:sz w:val="20"/>
                <w:lang w:val="ro-RO"/>
              </w:rPr>
              <w:t xml:space="preserve">și </w:t>
            </w:r>
          </w:p>
          <w:p w14:paraId="7803148B" w14:textId="77777777" w:rsidR="002F084D" w:rsidRPr="00A8307A" w:rsidRDefault="002F084D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>
              <w:rPr>
                <w:b/>
                <w:bCs/>
                <w:spacing w:val="-10"/>
                <w:sz w:val="20"/>
                <w:lang w:val="ro-RO"/>
              </w:rPr>
              <w:t>sch. 24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938145B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771A446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DB7FAA2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616CD39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13CC02A3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7 - 11.</w:t>
            </w:r>
          </w:p>
        </w:tc>
      </w:tr>
      <w:tr w:rsidR="002F084D" w:rsidRPr="00A8307A" w14:paraId="6F59EB32" w14:textId="77777777" w:rsidTr="006365AA">
        <w:trPr>
          <w:cantSplit/>
          <w:trHeight w:val="79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109BAD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93103B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867F1A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6AE3E4E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Cernele</w:t>
            </w:r>
          </w:p>
          <w:p w14:paraId="6598F75F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  <w:r>
              <w:rPr>
                <w:b/>
                <w:bCs/>
                <w:sz w:val="20"/>
                <w:lang w:val="ro-RO"/>
              </w:rPr>
              <w:t xml:space="preserve"> +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856EAD4" w14:textId="77777777" w:rsidR="002F084D" w:rsidRDefault="002F084D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>
              <w:rPr>
                <w:b/>
                <w:bCs/>
                <w:spacing w:val="-10"/>
                <w:sz w:val="20"/>
                <w:lang w:val="ro-RO"/>
              </w:rPr>
              <w:t xml:space="preserve">peste </w:t>
            </w:r>
          </w:p>
          <w:p w14:paraId="797B8F65" w14:textId="77777777" w:rsidR="002F084D" w:rsidRDefault="002F084D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>
              <w:rPr>
                <w:b/>
                <w:bCs/>
                <w:spacing w:val="-10"/>
                <w:sz w:val="20"/>
                <w:lang w:val="ro-RO"/>
              </w:rPr>
              <w:t xml:space="preserve">sch. </w:t>
            </w:r>
          </w:p>
          <w:p w14:paraId="1439015E" w14:textId="77777777" w:rsidR="002F084D" w:rsidRPr="00A8307A" w:rsidRDefault="002F084D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>
              <w:rPr>
                <w:b/>
                <w:bCs/>
                <w:spacing w:val="-10"/>
                <w:sz w:val="20"/>
                <w:lang w:val="ro-RO"/>
              </w:rPr>
              <w:t>29 și 36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9F6275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3515881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2BD2369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D041EC1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121CA105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14 - 18.</w:t>
            </w:r>
          </w:p>
        </w:tc>
      </w:tr>
      <w:tr w:rsidR="002F084D" w:rsidRPr="00A8307A" w14:paraId="73E3487A" w14:textId="77777777" w:rsidTr="006365AA">
        <w:trPr>
          <w:cantSplit/>
          <w:trHeight w:val="79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A0C7B6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E1A765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83AF704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923479F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Cernele</w:t>
            </w:r>
          </w:p>
          <w:p w14:paraId="297F5948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590F3AE" w14:textId="77777777" w:rsidR="002F084D" w:rsidRPr="00A8307A" w:rsidRDefault="002F084D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 xml:space="preserve">peste </w:t>
            </w:r>
          </w:p>
          <w:p w14:paraId="74E1097D" w14:textId="77777777" w:rsidR="002F084D" w:rsidRPr="00A8307A" w:rsidRDefault="002F084D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>sch.  1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835F1D9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88C125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0A83480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FF2E26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Afectează intrări - ieşiri către Triaj Grupa A.</w:t>
            </w:r>
          </w:p>
        </w:tc>
      </w:tr>
      <w:tr w:rsidR="002F084D" w:rsidRPr="00A8307A" w14:paraId="0DBCA661" w14:textId="77777777" w:rsidTr="006365AA">
        <w:trPr>
          <w:cantSplit/>
          <w:trHeight w:val="46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16054B9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79F265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F8E5EB9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3D4C2DD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Cernele</w:t>
            </w:r>
          </w:p>
          <w:p w14:paraId="34446217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E73E2F9" w14:textId="77777777" w:rsidR="002F084D" w:rsidRPr="00A8307A" w:rsidRDefault="002F084D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 xml:space="preserve">peste T.D.J. </w:t>
            </w:r>
          </w:p>
          <w:p w14:paraId="7ED74365" w14:textId="77777777" w:rsidR="002F084D" w:rsidRPr="00A8307A" w:rsidRDefault="002F084D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>33 / 37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3416AD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FAC520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0D2EE65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710601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3A437CE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7 - 10 .</w:t>
            </w:r>
          </w:p>
          <w:p w14:paraId="4A1B208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primiri - expedieri.</w:t>
            </w:r>
          </w:p>
        </w:tc>
      </w:tr>
      <w:tr w:rsidR="002F084D" w:rsidRPr="00A8307A" w14:paraId="288A4B9D" w14:textId="77777777" w:rsidTr="006365AA">
        <w:trPr>
          <w:cantSplit/>
          <w:trHeight w:val="181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94792F5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9DD91E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4341187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C915F7B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Cernele</w:t>
            </w:r>
          </w:p>
          <w:p w14:paraId="4008B9D7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9CE43E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toţi schim-bătorii </w:t>
            </w:r>
          </w:p>
          <w:p w14:paraId="690EA8E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care dau acces la liniile 15 - 18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271F55D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8DED60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7C51A37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F8B83C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464A397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15 - 18 Cap X.</w:t>
            </w:r>
          </w:p>
        </w:tc>
      </w:tr>
      <w:tr w:rsidR="002F084D" w:rsidRPr="00A8307A" w14:paraId="201A7BD1" w14:textId="77777777" w:rsidTr="006365AA">
        <w:trPr>
          <w:cantSplit/>
          <w:trHeight w:val="89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C839C47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00F2C4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1219900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0F7513F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Cernele</w:t>
            </w:r>
          </w:p>
          <w:p w14:paraId="4AF492DC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3B2EBD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14:paraId="220F9DB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30, 38 </w:t>
            </w:r>
          </w:p>
          <w:p w14:paraId="4C21FE7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şi 54 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F2C3A01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EBA0E3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2C0CD6A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9954F9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Afectează intrări - ieşiri la liniile 7, 8 și 10 Cap Y.</w:t>
            </w:r>
          </w:p>
        </w:tc>
      </w:tr>
      <w:tr w:rsidR="002F084D" w:rsidRPr="00A8307A" w14:paraId="1A07FEF4" w14:textId="77777777" w:rsidTr="006365AA">
        <w:trPr>
          <w:cantSplit/>
          <w:trHeight w:val="86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30CCA5B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CBBDF3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E6E6EB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D9A0507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Cernele</w:t>
            </w:r>
          </w:p>
          <w:p w14:paraId="68BF86E7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6A72FF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14:paraId="26E7439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44, 52, 56, 58, 60 şi </w:t>
            </w:r>
          </w:p>
          <w:p w14:paraId="1117AD5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diag. </w:t>
            </w:r>
          </w:p>
          <w:p w14:paraId="546123F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58 - 60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DAD9A44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803ECE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9A36D32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DA101F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44D427C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15 - 18 Cap Y.</w:t>
            </w:r>
          </w:p>
        </w:tc>
      </w:tr>
      <w:tr w:rsidR="002F084D" w:rsidRPr="00A8307A" w14:paraId="4120B6CE" w14:textId="77777777" w:rsidTr="006365AA">
        <w:trPr>
          <w:cantSplit/>
          <w:trHeight w:val="23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FCC8672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44E98E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257+900</w:t>
            </w:r>
          </w:p>
          <w:p w14:paraId="764CDFC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258+100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E32043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FD9EA2F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Cernele -</w:t>
            </w:r>
          </w:p>
          <w:p w14:paraId="45F9EC4F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Işalniţa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FEB675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4E964BB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8CA1CC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CBE8C4D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51964E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 w:rsidRPr="00A8307A">
              <w:rPr>
                <w:b/>
                <w:bCs/>
                <w:iCs/>
                <w:color w:val="000000"/>
                <w:sz w:val="20"/>
                <w:lang w:val="ro-RO"/>
              </w:rPr>
              <w:t>*Interzis circulația locomotivelor cuplate.</w:t>
            </w:r>
          </w:p>
          <w:p w14:paraId="1A40C05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:rsidRPr="00A8307A" w14:paraId="5C5FF520" w14:textId="77777777" w:rsidTr="006365AA">
        <w:trPr>
          <w:cantSplit/>
          <w:trHeight w:val="23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F11E2D1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C372792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261+350</w:t>
            </w:r>
          </w:p>
          <w:p w14:paraId="3AF5D5F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262+900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41F55D5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12C76B7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Işalniţa</w:t>
            </w:r>
          </w:p>
          <w:p w14:paraId="61D31602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2 directă, </w:t>
            </w:r>
          </w:p>
          <w:p w14:paraId="7A002829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Cap </w:t>
            </w:r>
            <w:r>
              <w:rPr>
                <w:b/>
                <w:bCs/>
                <w:sz w:val="20"/>
                <w:lang w:val="ro-RO"/>
              </w:rPr>
              <w:t>X+</w:t>
            </w:r>
            <w:r w:rsidRPr="00A8307A">
              <w:rPr>
                <w:b/>
                <w:bCs/>
                <w:sz w:val="20"/>
                <w:lang w:val="ro-RO"/>
              </w:rPr>
              <w:t>Y</w:t>
            </w:r>
            <w:r>
              <w:rPr>
                <w:b/>
                <w:bCs/>
                <w:sz w:val="20"/>
                <w:lang w:val="ro-RO"/>
              </w:rPr>
              <w:t xml:space="preserve"> și </w:t>
            </w:r>
          </w:p>
          <w:p w14:paraId="73119A23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1, 47, 16 și 2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5532AA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29703FB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680957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DF1E10D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35370C2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  <w:lang w:val="ro-RO"/>
              </w:rPr>
            </w:pPr>
            <w:r w:rsidRPr="00CA7415">
              <w:rPr>
                <w:b/>
                <w:bCs/>
                <w:i/>
                <w:color w:val="000000"/>
                <w:sz w:val="20"/>
                <w:lang w:val="ro-RO"/>
              </w:rPr>
              <w:t>Fără inductori.</w:t>
            </w:r>
          </w:p>
          <w:p w14:paraId="1319B5CB" w14:textId="77777777" w:rsidR="002F084D" w:rsidRPr="00CA7415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color w:val="000000"/>
                <w:sz w:val="20"/>
                <w:lang w:val="ro-RO"/>
              </w:rPr>
              <w:t>Semnalizată ca limitare de viteză.</w:t>
            </w:r>
          </w:p>
        </w:tc>
      </w:tr>
      <w:tr w:rsidR="002F084D" w:rsidRPr="00A8307A" w14:paraId="24318203" w14:textId="77777777" w:rsidTr="006365AA">
        <w:trPr>
          <w:cantSplit/>
          <w:trHeight w:val="23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84BB84B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BEA162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E5F8D4A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2BC042F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Işalniţa</w:t>
            </w:r>
          </w:p>
          <w:p w14:paraId="11F950AD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3 directă, </w:t>
            </w:r>
          </w:p>
          <w:p w14:paraId="2498A8E8" w14:textId="77777777" w:rsidR="002F084D" w:rsidRDefault="002F084D" w:rsidP="009E7206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Cap </w:t>
            </w:r>
            <w:r>
              <w:rPr>
                <w:b/>
                <w:bCs/>
                <w:sz w:val="20"/>
                <w:lang w:val="ro-RO"/>
              </w:rPr>
              <w:t>X+</w:t>
            </w:r>
            <w:r w:rsidRPr="00A8307A">
              <w:rPr>
                <w:b/>
                <w:bCs/>
                <w:sz w:val="20"/>
                <w:lang w:val="ro-RO"/>
              </w:rPr>
              <w:t>Y</w:t>
            </w:r>
          </w:p>
          <w:p w14:paraId="0F949EA1" w14:textId="77777777" w:rsidR="002F084D" w:rsidRPr="00A8307A" w:rsidRDefault="002F084D" w:rsidP="009E7206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5, 7, 8 și 4.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39651D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8CF812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B9A5DE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26</w:t>
            </w:r>
            <w:r>
              <w:rPr>
                <w:b/>
                <w:bCs/>
                <w:sz w:val="20"/>
                <w:lang w:val="ro-RO"/>
              </w:rPr>
              <w:t>1</w:t>
            </w:r>
            <w:r w:rsidRPr="00A8307A">
              <w:rPr>
                <w:b/>
                <w:bCs/>
                <w:sz w:val="20"/>
                <w:lang w:val="ro-RO"/>
              </w:rPr>
              <w:t>+</w:t>
            </w:r>
            <w:r>
              <w:rPr>
                <w:b/>
                <w:bCs/>
                <w:sz w:val="20"/>
                <w:lang w:val="ro-RO"/>
              </w:rPr>
              <w:t>40</w:t>
            </w:r>
            <w:r w:rsidRPr="00A8307A">
              <w:rPr>
                <w:b/>
                <w:bCs/>
                <w:sz w:val="20"/>
                <w:lang w:val="ro-RO"/>
              </w:rPr>
              <w:t>0</w:t>
            </w:r>
          </w:p>
          <w:p w14:paraId="4C12461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26</w:t>
            </w:r>
            <w:r>
              <w:rPr>
                <w:b/>
                <w:bCs/>
                <w:sz w:val="20"/>
                <w:lang w:val="ro-RO"/>
              </w:rPr>
              <w:t>2</w:t>
            </w:r>
            <w:r w:rsidRPr="00A8307A">
              <w:rPr>
                <w:b/>
                <w:bCs/>
                <w:sz w:val="20"/>
                <w:lang w:val="ro-RO"/>
              </w:rPr>
              <w:t>+</w:t>
            </w:r>
            <w:r>
              <w:rPr>
                <w:b/>
                <w:bCs/>
                <w:sz w:val="20"/>
                <w:lang w:val="ro-RO"/>
              </w:rPr>
              <w:t>85</w:t>
            </w:r>
            <w:r w:rsidRPr="00A8307A">
              <w:rPr>
                <w:b/>
                <w:bCs/>
                <w:sz w:val="20"/>
                <w:lang w:val="ro-RO"/>
              </w:rPr>
              <w:t>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418610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  <w:r w:rsidRPr="00A8307A">
              <w:rPr>
                <w:b/>
                <w:bCs/>
                <w:sz w:val="36"/>
                <w:szCs w:val="36"/>
                <w:lang w:val="ro-RO"/>
              </w:rPr>
              <w:t>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65061D3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  <w:lang w:val="ro-RO"/>
              </w:rPr>
            </w:pPr>
            <w:r w:rsidRPr="00CA7415">
              <w:rPr>
                <w:b/>
                <w:bCs/>
                <w:i/>
                <w:color w:val="000000"/>
                <w:sz w:val="20"/>
                <w:lang w:val="ro-RO"/>
              </w:rPr>
              <w:t>Fără inductori.</w:t>
            </w:r>
          </w:p>
          <w:p w14:paraId="34C5D2B7" w14:textId="77777777" w:rsidR="002F084D" w:rsidRPr="00CA7415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color w:val="000000"/>
                <w:sz w:val="20"/>
                <w:lang w:val="ro-RO"/>
              </w:rPr>
              <w:t>Semnalizată ca limitare de viteză.</w:t>
            </w:r>
          </w:p>
        </w:tc>
      </w:tr>
      <w:tr w:rsidR="002F084D" w:rsidRPr="00A8307A" w14:paraId="78CFA990" w14:textId="77777777" w:rsidTr="006365AA">
        <w:trPr>
          <w:cantSplit/>
          <w:trHeight w:val="162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A55642A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8F0662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98B467A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F1B702B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Işalniţa</w:t>
            </w:r>
          </w:p>
          <w:p w14:paraId="2AAADDCA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Cap Y, liniile 4  - 13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80B62C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</w:t>
            </w:r>
          </w:p>
          <w:p w14:paraId="67D84DD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toţi </w:t>
            </w:r>
          </w:p>
          <w:p w14:paraId="702E44A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sch. </w:t>
            </w:r>
          </w:p>
          <w:p w14:paraId="3A0DCDC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şi </w:t>
            </w:r>
          </w:p>
          <w:p w14:paraId="3E9C543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diag. </w:t>
            </w:r>
          </w:p>
          <w:p w14:paraId="0E5689C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8F191E8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677449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88FA130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9276EB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2E303E23" w14:textId="77777777" w:rsidTr="006365AA">
        <w:trPr>
          <w:cantSplit/>
          <w:trHeight w:val="116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1A8EAFA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84B67C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FD98A98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7A6DDBC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Işalniţa</w:t>
            </w:r>
          </w:p>
          <w:p w14:paraId="17953A15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11 </w:t>
            </w:r>
          </w:p>
          <w:p w14:paraId="52E207BA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primiri - expedieri, </w:t>
            </w:r>
          </w:p>
          <w:p w14:paraId="444F4B14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100164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100 m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B649895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D3E7BB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11C475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4E988C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41F70081" w14:textId="77777777" w:rsidTr="006365AA">
        <w:trPr>
          <w:cantSplit/>
          <w:trHeight w:val="44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BCC9F62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40B1DD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9846D29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685CB69A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Işalniţa</w:t>
            </w:r>
          </w:p>
          <w:p w14:paraId="47D623C3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D26C64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sch. 19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3928FB4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89FBF7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381E2BE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8E4860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482C8B7F" w14:textId="77777777" w:rsidTr="006365AA">
        <w:trPr>
          <w:cantSplit/>
          <w:trHeight w:val="44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BDB2AA8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200480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FD8C61B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A34DA2A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</w:t>
            </w:r>
            <w:r w:rsidRPr="00A8307A">
              <w:rPr>
                <w:b/>
                <w:bCs/>
                <w:sz w:val="20"/>
                <w:lang w:val="ro-RO"/>
              </w:rPr>
              <w:t xml:space="preserve">Coţofeni  </w:t>
            </w:r>
          </w:p>
          <w:p w14:paraId="58A26DB9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Y, sch. 8 și</w:t>
            </w:r>
          </w:p>
          <w:p w14:paraId="6A5844C5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Coţofeni  -</w:t>
            </w:r>
          </w:p>
          <w:p w14:paraId="57532F5A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Răcari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D4C7E3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A92DAB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EDEB844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270+100</w:t>
            </w:r>
          </w:p>
          <w:p w14:paraId="614FCB3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271+750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D34C863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CF86703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14:paraId="6094D14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2F084D" w:rsidRPr="00A8307A" w14:paraId="40E742A9" w14:textId="77777777" w:rsidTr="006365AA">
        <w:trPr>
          <w:cantSplit/>
          <w:trHeight w:val="44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FF05BA7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2F911AC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827E500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D891209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</w:t>
            </w:r>
            <w:r w:rsidRPr="00A8307A">
              <w:rPr>
                <w:b/>
                <w:bCs/>
                <w:sz w:val="20"/>
                <w:lang w:val="ro-RO"/>
              </w:rPr>
              <w:t>Răcari</w:t>
            </w:r>
            <w:r>
              <w:rPr>
                <w:b/>
                <w:bCs/>
                <w:sz w:val="20"/>
                <w:lang w:val="ro-RO"/>
              </w:rPr>
              <w:t xml:space="preserve">, L3 directă Cap X și sch. 1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E859F5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73F8030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A257D43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278+600</w:t>
            </w:r>
          </w:p>
          <w:p w14:paraId="3B436CA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279+000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4ABF911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47ED611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:rsidRPr="00A8307A" w14:paraId="361D7BA6" w14:textId="77777777" w:rsidTr="006365AA">
        <w:trPr>
          <w:cantSplit/>
          <w:trHeight w:val="44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2F52A3C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261F54C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30C329C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5FE7EE3" w14:textId="77777777" w:rsidR="002F084D" w:rsidRDefault="002F084D" w:rsidP="00922B14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Filiaşi</w:t>
            </w:r>
          </w:p>
          <w:p w14:paraId="5F5699BD" w14:textId="77777777" w:rsidR="002F084D" w:rsidRDefault="002F084D" w:rsidP="00922B14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 peste sch. 9, 13 și 17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854C83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792D189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67D3489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284+850</w:t>
            </w:r>
          </w:p>
          <w:p w14:paraId="2C55355A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285+000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BEC7F68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AE09E16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:rsidRPr="00A8307A" w14:paraId="6560B89B" w14:textId="77777777" w:rsidTr="006365AA">
        <w:trPr>
          <w:cantSplit/>
          <w:trHeight w:val="69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1D57FD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4C53FB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E2AB2F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72072E3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Filiaşi</w:t>
            </w:r>
          </w:p>
          <w:p w14:paraId="32E4617B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E7C7EA0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29</w:t>
            </w:r>
          </w:p>
          <w:p w14:paraId="0912C341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și diag.</w:t>
            </w:r>
          </w:p>
          <w:p w14:paraId="2FD9434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27 - 29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CF7744E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20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C35A8E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19E8F13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AE392DC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Afectează intrări - ieşiri</w:t>
            </w:r>
          </w:p>
          <w:p w14:paraId="7785DC4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5 și 6, Cap X.</w:t>
            </w:r>
          </w:p>
        </w:tc>
      </w:tr>
      <w:tr w:rsidR="002F084D" w:rsidRPr="00A8307A" w14:paraId="125BF150" w14:textId="77777777" w:rsidTr="006365AA">
        <w:trPr>
          <w:cantSplit/>
          <w:trHeight w:val="69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96F54A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C4CEFB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E947B5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14DC115" w14:textId="77777777" w:rsidR="002F084D" w:rsidRDefault="002F084D" w:rsidP="00461830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Filiaşi</w:t>
            </w:r>
          </w:p>
          <w:p w14:paraId="0EF506BE" w14:textId="77777777" w:rsidR="002F084D" w:rsidRPr="00A8307A" w:rsidRDefault="002F084D" w:rsidP="00461830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9105EC5" w14:textId="77777777" w:rsidR="002F084D" w:rsidRPr="00A8307A" w:rsidRDefault="002F084D" w:rsidP="0046183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T.D.J.</w:t>
            </w:r>
          </w:p>
          <w:p w14:paraId="34108ACD" w14:textId="77777777" w:rsidR="002F084D" w:rsidRDefault="002F084D" w:rsidP="0046183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28</w:t>
            </w:r>
            <w:r w:rsidRPr="00A8307A">
              <w:rPr>
                <w:b/>
                <w:bCs/>
                <w:sz w:val="20"/>
                <w:lang w:val="ro-RO"/>
              </w:rPr>
              <w:t xml:space="preserve"> / </w:t>
            </w:r>
            <w:r>
              <w:rPr>
                <w:b/>
                <w:bCs/>
                <w:sz w:val="20"/>
                <w:lang w:val="ro-RO"/>
              </w:rPr>
              <w:t>32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9A9AF23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DB0DBA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4E7A54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5BD831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5 - 7 Cap Y.</w:t>
            </w:r>
          </w:p>
        </w:tc>
      </w:tr>
      <w:tr w:rsidR="002F084D" w:rsidRPr="00A8307A" w14:paraId="52A75543" w14:textId="77777777" w:rsidTr="006365AA">
        <w:trPr>
          <w:cantSplit/>
          <w:trHeight w:val="8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45549D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lastRenderedPageBreak/>
              <w:t xml:space="preserve"> </w:t>
            </w: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ACC00F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A8307A">
              <w:rPr>
                <w:b/>
                <w:bCs/>
                <w:color w:val="000000"/>
                <w:sz w:val="20"/>
                <w:lang w:val="ro-RO"/>
              </w:rPr>
              <w:t>287+640</w:t>
            </w:r>
          </w:p>
          <w:p w14:paraId="3F4E26B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color w:val="000000"/>
                <w:sz w:val="20"/>
                <w:lang w:val="ro-RO"/>
              </w:rPr>
              <w:t>287+690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42F7D7D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CEE03CC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Filiaşi -</w:t>
            </w:r>
          </w:p>
          <w:p w14:paraId="72146559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Gura Motrului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381090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84461EE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26DC22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287+640</w:t>
            </w:r>
          </w:p>
          <w:p w14:paraId="57BD173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287+690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C30B822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4149C5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 w:rsidRPr="00A8307A">
              <w:rPr>
                <w:b/>
                <w:bCs/>
                <w:iCs/>
                <w:sz w:val="20"/>
                <w:lang w:val="ro-RO"/>
              </w:rPr>
              <w:t>*Valabil pentru trenurile care au în componență  două locomotive cuplate.</w:t>
            </w:r>
          </w:p>
          <w:p w14:paraId="65BE5A9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:rsidRPr="00A8307A" w14:paraId="2E4FD6F4" w14:textId="77777777" w:rsidTr="006365AA">
        <w:trPr>
          <w:cantSplit/>
          <w:trHeight w:val="8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7EBA76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0C439E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2ED2DB3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FFF1860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Filiaşi -</w:t>
            </w:r>
          </w:p>
          <w:p w14:paraId="4856E787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Gura Motrului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8FCF8E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BE5FECD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16CD77D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290+550</w:t>
            </w:r>
          </w:p>
          <w:p w14:paraId="3793A82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290+750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6A6E6E4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BF482EF" w14:textId="77777777" w:rsidR="002F084D" w:rsidRPr="00B943BB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B943BB">
              <w:rPr>
                <w:b/>
                <w:bCs/>
                <w:i/>
                <w:sz w:val="20"/>
                <w:lang w:val="ro-RO"/>
              </w:rPr>
              <w:t>Fără inductori.</w:t>
            </w:r>
          </w:p>
        </w:tc>
      </w:tr>
      <w:tr w:rsidR="002F084D" w:rsidRPr="00A8307A" w14:paraId="47426C99" w14:textId="77777777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7F61719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6E0E65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CF22DD1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1D46EF6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Gura Motrului</w:t>
            </w:r>
          </w:p>
          <w:p w14:paraId="3DB1AA82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4 </w:t>
            </w:r>
          </w:p>
          <w:p w14:paraId="63E72094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4D9C86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toată linia inclusiv sch. 10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1EABE5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594C0A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6B0D270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885FCD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3DD069D5" w14:textId="77777777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A4CF9FB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61EE83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ABEDA72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6CF332A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Gura Motrului -</w:t>
            </w:r>
          </w:p>
          <w:p w14:paraId="55EA8D86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Butoieşti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244418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F925E1D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D314D5D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292+000</w:t>
            </w:r>
          </w:p>
          <w:p w14:paraId="07719F9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293+300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D030253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77CE7A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:rsidRPr="00A8307A" w14:paraId="3EF5811F" w14:textId="77777777" w:rsidTr="006365AA">
        <w:trPr>
          <w:cantSplit/>
          <w:trHeight w:val="38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F78DAA1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A6852E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298+250</w:t>
            </w:r>
          </w:p>
          <w:p w14:paraId="6F41C1B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298+350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8B22442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</w:t>
            </w:r>
            <w:r w:rsidRPr="00A8307A">
              <w:rPr>
                <w:b/>
                <w:bCs/>
                <w:sz w:val="36"/>
                <w:szCs w:val="36"/>
                <w:lang w:val="ro-RO"/>
              </w:rPr>
              <w:t>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525E598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Butoieşti</w:t>
            </w:r>
          </w:p>
          <w:p w14:paraId="49E5EE75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 3 directă,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4F9CA4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DD111F4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8AA9E8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4904F32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F3B2D2B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peste sch. 1 și </w:t>
            </w:r>
          </w:p>
          <w:p w14:paraId="7C40BC2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podeț km 298+330. </w:t>
            </w:r>
          </w:p>
          <w:p w14:paraId="5A7E6BA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:rsidRPr="00A8307A" w14:paraId="3FC56A44" w14:textId="77777777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B6761B8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81CB96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102152B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7F2B743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Butoieşti</w:t>
            </w:r>
          </w:p>
          <w:p w14:paraId="456D585D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Cap X, </w:t>
            </w:r>
            <w:r w:rsidRPr="00A8307A">
              <w:rPr>
                <w:b/>
                <w:bCs/>
                <w:sz w:val="20"/>
                <w:lang w:val="ro-RO"/>
              </w:rPr>
              <w:t>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EE3B09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FFB6627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A8ACE5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298+280</w:t>
            </w:r>
          </w:p>
          <w:p w14:paraId="3A19E5B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29</w:t>
            </w:r>
            <w:r>
              <w:rPr>
                <w:b/>
                <w:bCs/>
                <w:sz w:val="20"/>
                <w:lang w:val="ro-RO"/>
              </w:rPr>
              <w:t>8</w:t>
            </w:r>
            <w:r w:rsidRPr="00A8307A">
              <w:rPr>
                <w:b/>
                <w:bCs/>
                <w:sz w:val="20"/>
                <w:lang w:val="ro-RO"/>
              </w:rPr>
              <w:t>+</w:t>
            </w:r>
            <w:r>
              <w:rPr>
                <w:b/>
                <w:bCs/>
                <w:sz w:val="20"/>
                <w:lang w:val="ro-RO"/>
              </w:rPr>
              <w:t>500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E8DC9A4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</w:t>
            </w:r>
            <w:r w:rsidRPr="00A8307A">
              <w:rPr>
                <w:b/>
                <w:bCs/>
                <w:sz w:val="36"/>
                <w:szCs w:val="36"/>
                <w:lang w:val="ro-RO"/>
              </w:rPr>
              <w:t>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07D423C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14:paraId="1062F7B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Peste sch. 3, 5 și 7.</w:t>
            </w:r>
          </w:p>
        </w:tc>
      </w:tr>
      <w:tr w:rsidR="002F084D" w:rsidRPr="00A8307A" w14:paraId="2F5F6667" w14:textId="77777777" w:rsidTr="006365AA">
        <w:trPr>
          <w:cantSplit/>
          <w:trHeight w:val="52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38A7D2F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2F13CA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BB1B96D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C2358C0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Butoieşti</w:t>
            </w:r>
          </w:p>
          <w:p w14:paraId="63108288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1 </w:t>
            </w:r>
          </w:p>
          <w:p w14:paraId="0B6C91DF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primiri –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F24D22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29F2093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DB16B4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A6DBF17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F489A9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454FDF25" w14:textId="77777777" w:rsidTr="006365AA">
        <w:trPr>
          <w:cantSplit/>
          <w:trHeight w:val="27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9E84532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EB38FD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302+500</w:t>
            </w:r>
          </w:p>
          <w:p w14:paraId="29A11A1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302+700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473DEE5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C3AC38C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Butoieşti -</w:t>
            </w:r>
          </w:p>
          <w:p w14:paraId="456C88DB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Strehaia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FCB1FD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E912C42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25BBFD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4DA4E41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5F8D63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 w:rsidRPr="00A8307A">
              <w:rPr>
                <w:b/>
                <w:bCs/>
                <w:iCs/>
                <w:color w:val="000000"/>
                <w:sz w:val="20"/>
                <w:lang w:val="ro-RO"/>
              </w:rPr>
              <w:t>*Interzis circulația locomotivelor cuplate.</w:t>
            </w:r>
          </w:p>
          <w:p w14:paraId="063F4BE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:rsidRPr="00A8307A" w14:paraId="0DC63656" w14:textId="77777777" w:rsidTr="006365AA">
        <w:trPr>
          <w:cantSplit/>
          <w:trHeight w:val="27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4305C72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E57384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3163AA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6D6050C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Butoieşti -</w:t>
            </w:r>
          </w:p>
          <w:p w14:paraId="7B8C5D0C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Strehaia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2DA7E5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32D6F27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10DF0B4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305+700</w:t>
            </w:r>
          </w:p>
          <w:p w14:paraId="2ED7F27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308+000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D7CDD13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A39FDB1" w14:textId="77777777" w:rsidR="002F084D" w:rsidRPr="00D0015E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  <w:lang w:val="ro-RO"/>
              </w:rPr>
            </w:pPr>
            <w:r w:rsidRPr="00D0015E">
              <w:rPr>
                <w:b/>
                <w:bCs/>
                <w:i/>
                <w:color w:val="000000"/>
                <w:sz w:val="20"/>
                <w:lang w:val="ro-RO"/>
              </w:rPr>
              <w:t>Fără inductori.</w:t>
            </w:r>
          </w:p>
        </w:tc>
      </w:tr>
      <w:tr w:rsidR="002F084D" w:rsidRPr="00A8307A" w14:paraId="465E170E" w14:textId="77777777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1F3C37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155BB9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10A2669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D705779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Strehaia</w:t>
            </w:r>
          </w:p>
          <w:p w14:paraId="19D881D2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1F905F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sch. 17</w:t>
            </w:r>
          </w:p>
          <w:p w14:paraId="6967BDA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in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BE3D4C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E67EFE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46C320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5C9571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481E1D7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linia 1 abătută.</w:t>
            </w:r>
          </w:p>
        </w:tc>
      </w:tr>
      <w:tr w:rsidR="002F084D" w:rsidRPr="00A8307A" w14:paraId="4D1FE20B" w14:textId="77777777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2A75B57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967D7A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FC7BF62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D05FD86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Strehaia</w:t>
            </w:r>
          </w:p>
          <w:p w14:paraId="49DBDF50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312CD8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sch. 12</w:t>
            </w:r>
          </w:p>
          <w:p w14:paraId="5363F9E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D77EE49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CFD43A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B195567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5EE344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4E59265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2 - 5  înspre și dinspre st. Jirov.</w:t>
            </w:r>
          </w:p>
        </w:tc>
      </w:tr>
      <w:tr w:rsidR="002F084D" w:rsidRPr="00A8307A" w14:paraId="410B522A" w14:textId="77777777" w:rsidTr="006365AA">
        <w:trPr>
          <w:cantSplit/>
          <w:trHeight w:val="114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B2F9A0F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C36180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2449192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B915D64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Strehaia</w:t>
            </w:r>
          </w:p>
          <w:p w14:paraId="02B88685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C0D50D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T.D.J.</w:t>
            </w:r>
          </w:p>
          <w:p w14:paraId="25E32E9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26 / 30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77FF3C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2B91D9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2B04DEB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0AA0F1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071162E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4 şi 5.</w:t>
            </w:r>
          </w:p>
        </w:tc>
      </w:tr>
      <w:tr w:rsidR="002F084D" w:rsidRPr="00A8307A" w14:paraId="53162CE6" w14:textId="77777777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A5BFBD5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5D90DC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2F20DEA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B0CB18F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Strehaia</w:t>
            </w:r>
          </w:p>
          <w:p w14:paraId="210495D7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7F5193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sch. 28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0D64BF2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82C566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7FAD4C7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CC1B4B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1E3E322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linia 1.</w:t>
            </w:r>
          </w:p>
        </w:tc>
      </w:tr>
      <w:tr w:rsidR="002F084D" w:rsidRPr="00A8307A" w14:paraId="27AAEACE" w14:textId="77777777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4C558A3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1E619F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37EEDC7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774A510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Ciochiuţa</w:t>
            </w:r>
          </w:p>
          <w:p w14:paraId="30ED3260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1 </w:t>
            </w:r>
          </w:p>
          <w:p w14:paraId="16B2655E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4E78E7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de la </w:t>
            </w:r>
          </w:p>
          <w:p w14:paraId="5251DB8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ax stație până la Cap Y călcâi sch. 2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95F9187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25EA67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424BC1C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0513D5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1E67E598" w14:textId="77777777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2FE9D27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CDFC37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32</w:t>
            </w:r>
            <w:r>
              <w:rPr>
                <w:b/>
                <w:bCs/>
                <w:sz w:val="20"/>
                <w:lang w:val="ro-RO"/>
              </w:rPr>
              <w:t>1</w:t>
            </w:r>
            <w:r w:rsidRPr="00A8307A">
              <w:rPr>
                <w:b/>
                <w:bCs/>
                <w:sz w:val="20"/>
                <w:lang w:val="ro-RO"/>
              </w:rPr>
              <w:t>+</w:t>
            </w:r>
            <w:r>
              <w:rPr>
                <w:b/>
                <w:bCs/>
                <w:sz w:val="20"/>
                <w:lang w:val="ro-RO"/>
              </w:rPr>
              <w:t>0</w:t>
            </w:r>
            <w:r w:rsidRPr="00A8307A">
              <w:rPr>
                <w:b/>
                <w:bCs/>
                <w:sz w:val="20"/>
                <w:lang w:val="ro-RO"/>
              </w:rPr>
              <w:t>50</w:t>
            </w:r>
          </w:p>
          <w:p w14:paraId="0F5ADEC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322+350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C219917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FFAD98E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Ciochiuţa -</w:t>
            </w:r>
          </w:p>
          <w:p w14:paraId="7578DA06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Tâmna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851164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9D0BCF9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7EE56C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D82E9BB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24D66A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:rsidRPr="00A8307A" w14:paraId="6F425F7C" w14:textId="77777777" w:rsidTr="006365AA">
        <w:trPr>
          <w:cantSplit/>
          <w:trHeight w:val="66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2DFB24B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AC791F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5372C03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0A037EB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Tâmna</w:t>
            </w:r>
          </w:p>
          <w:p w14:paraId="4D8E217D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 3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0A7A0A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din calcâi</w:t>
            </w:r>
          </w:p>
          <w:p w14:paraId="19CA5A1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sch. 3</w:t>
            </w:r>
          </w:p>
          <w:p w14:paraId="02EF0C2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până</w:t>
            </w:r>
          </w:p>
          <w:p w14:paraId="27B13DC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la axa</w:t>
            </w:r>
          </w:p>
          <w:p w14:paraId="559BFBC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stației Tâmna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C179F4B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146E67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8039A53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D44461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6A7204AF" w14:textId="77777777" w:rsidTr="006365AA">
        <w:trPr>
          <w:cantSplit/>
          <w:trHeight w:val="66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056049E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EFC02E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50757A5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5BA099F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Tâmna</w:t>
            </w:r>
          </w:p>
          <w:p w14:paraId="4D0FC079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1 </w:t>
            </w:r>
          </w:p>
          <w:p w14:paraId="7057C622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25900E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B85B0F5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2E282A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6BAAD0A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28D1BD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6843DFF1" w14:textId="77777777" w:rsidTr="006365AA">
        <w:trPr>
          <w:cantSplit/>
          <w:trHeight w:val="66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32A97E6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41222B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325+100</w:t>
            </w:r>
          </w:p>
          <w:p w14:paraId="46CB210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325+220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9BF9D47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701976A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St. Tâmna </w:t>
            </w:r>
          </w:p>
          <w:p w14:paraId="231AA9A2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 2 directă,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0EA637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AF60413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B0729D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CDBF365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D15339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14:paraId="116845A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Peste sch. 2 și 4.</w:t>
            </w:r>
          </w:p>
        </w:tc>
      </w:tr>
      <w:tr w:rsidR="002F084D" w:rsidRPr="00A8307A" w14:paraId="65E2CD45" w14:textId="77777777" w:rsidTr="006365AA">
        <w:trPr>
          <w:cantSplit/>
          <w:trHeight w:val="66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EF31212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E08F723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329+400</w:t>
            </w:r>
          </w:p>
          <w:p w14:paraId="58FDAED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329+600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7293FA1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47ACEF1" w14:textId="77777777" w:rsidR="002F084D" w:rsidRPr="00A8307A" w:rsidRDefault="002F084D" w:rsidP="00860172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Igiroasa</w:t>
            </w:r>
            <w:r>
              <w:rPr>
                <w:b/>
                <w:bCs/>
                <w:sz w:val="20"/>
                <w:lang w:val="ro-RO"/>
              </w:rPr>
              <w:t>, linia 2 directă Cap X</w:t>
            </w:r>
          </w:p>
          <w:p w14:paraId="1661CA05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08FECD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C7D074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38E456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40A5DC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CBDA7AA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Peste sch. 1. </w:t>
            </w:r>
          </w:p>
          <w:p w14:paraId="02D5F9F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:rsidRPr="00A8307A" w14:paraId="345EF16D" w14:textId="77777777" w:rsidTr="006365AA">
        <w:trPr>
          <w:cantSplit/>
          <w:trHeight w:val="123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8E9C2C9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AE2670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A97080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F1BCCE2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Igiroasa</w:t>
            </w:r>
          </w:p>
          <w:p w14:paraId="288FD9DD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</w:t>
            </w:r>
          </w:p>
          <w:p w14:paraId="31A5AC02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BC48F7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toată linia și </w:t>
            </w:r>
            <w:r w:rsidRPr="00A8307A">
              <w:rPr>
                <w:b/>
                <w:bCs/>
                <w:sz w:val="20"/>
                <w:lang w:val="ro-RO"/>
              </w:rPr>
              <w:t xml:space="preserve">peste sch. 3 </w:t>
            </w:r>
          </w:p>
          <w:p w14:paraId="7EC0675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648C39A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</w:t>
            </w:r>
            <w:r>
              <w:rPr>
                <w:b/>
                <w:bCs/>
                <w:sz w:val="36"/>
                <w:szCs w:val="36"/>
                <w:lang w:val="ro-RO"/>
              </w:rPr>
              <w:t>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084CCE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1B496BA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8071FE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751C820A" w14:textId="77777777" w:rsidTr="006365AA">
        <w:trPr>
          <w:cantSplit/>
          <w:trHeight w:val="651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960B1A6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D8BF8F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DDBA08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DAB4C97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Prunişor</w:t>
            </w:r>
          </w:p>
          <w:p w14:paraId="6FA610FF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2 </w:t>
            </w:r>
          </w:p>
          <w:p w14:paraId="50E7062A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9E4591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toată</w:t>
            </w:r>
          </w:p>
          <w:p w14:paraId="583AAD6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E1B57C1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A02734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B0E82A1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6B627A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4AA0C76B" w14:textId="77777777" w:rsidTr="006365AA">
        <w:trPr>
          <w:cantSplit/>
          <w:trHeight w:val="10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B5BF4E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478EEF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E74A5EA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C0DEB95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Prunişor</w:t>
            </w:r>
          </w:p>
          <w:p w14:paraId="1D138A6C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3 </w:t>
            </w:r>
          </w:p>
          <w:p w14:paraId="11B21C2A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8EF434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de la axa staţiei </w:t>
            </w:r>
          </w:p>
          <w:p w14:paraId="0DF6158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la </w:t>
            </w:r>
          </w:p>
          <w:p w14:paraId="34A592C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EFC7385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5E89AF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78EEEC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16AD60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1D2152D8" w14:textId="77777777" w:rsidTr="006365AA">
        <w:trPr>
          <w:cantSplit/>
          <w:trHeight w:val="51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50F32A9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317284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335+120</w:t>
            </w:r>
          </w:p>
          <w:p w14:paraId="2A701B8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335+170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9DDFD8B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45477A4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Prunișor -</w:t>
            </w:r>
          </w:p>
          <w:p w14:paraId="777EA69E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Gârniţa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0CAE5A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2D8DAAA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449589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CD77DFB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208CEB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 w:rsidRPr="00A8307A">
              <w:rPr>
                <w:b/>
                <w:bCs/>
                <w:iCs/>
                <w:sz w:val="20"/>
                <w:lang w:val="ro-RO"/>
              </w:rPr>
              <w:t xml:space="preserve">*Valabil </w:t>
            </w:r>
            <w:r>
              <w:rPr>
                <w:b/>
                <w:bCs/>
                <w:iCs/>
                <w:sz w:val="20"/>
                <w:lang w:val="ro-RO"/>
              </w:rPr>
              <w:t xml:space="preserve">inclusiv </w:t>
            </w:r>
            <w:r w:rsidRPr="00A8307A">
              <w:rPr>
                <w:b/>
                <w:bCs/>
                <w:iCs/>
                <w:sz w:val="20"/>
                <w:lang w:val="ro-RO"/>
              </w:rPr>
              <w:t>pentru trenurile care au în componență două locomotive cuplate.</w:t>
            </w:r>
          </w:p>
          <w:p w14:paraId="06EF15B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:rsidRPr="00A8307A" w14:paraId="070DA75A" w14:textId="77777777" w:rsidTr="006365AA">
        <w:trPr>
          <w:cantSplit/>
          <w:trHeight w:val="51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273ECE1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453475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9E5632D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01A6528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Gârniţa</w:t>
            </w:r>
          </w:p>
          <w:p w14:paraId="5FA75EA9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2E75CE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3 </w:t>
            </w:r>
          </w:p>
          <w:p w14:paraId="70E3C5C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D278EE0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1A1261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E3EAD19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5837E2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208AC75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linia 1, Cap X.</w:t>
            </w:r>
          </w:p>
        </w:tc>
      </w:tr>
      <w:tr w:rsidR="002F084D" w:rsidRPr="00A8307A" w14:paraId="796A8CD8" w14:textId="77777777" w:rsidTr="006365AA">
        <w:trPr>
          <w:cantSplit/>
          <w:trHeight w:val="51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1D9E643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F63658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33A563C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00B4179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Gârniţa</w:t>
            </w:r>
          </w:p>
          <w:p w14:paraId="6ADB743B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006DAE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2 </w:t>
            </w:r>
          </w:p>
          <w:p w14:paraId="2208468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2877461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188769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B3A7864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D295FA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4746926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linia 1, CapY.</w:t>
            </w:r>
          </w:p>
        </w:tc>
      </w:tr>
      <w:tr w:rsidR="002F084D" w:rsidRPr="00A8307A" w14:paraId="0CDDDD6E" w14:textId="77777777" w:rsidTr="006365AA">
        <w:trPr>
          <w:cantSplit/>
          <w:trHeight w:val="51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7AA331B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777575F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342+430</w:t>
            </w:r>
          </w:p>
          <w:p w14:paraId="285F92B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342+630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58BF042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48D1142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Gârniţa</w:t>
            </w:r>
            <w:r>
              <w:rPr>
                <w:b/>
                <w:bCs/>
                <w:sz w:val="20"/>
                <w:lang w:val="ro-RO"/>
              </w:rPr>
              <w:t xml:space="preserve"> -</w:t>
            </w:r>
          </w:p>
          <w:p w14:paraId="02DBDF6E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Balota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817394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DFC5898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4DF91D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FEBB289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02D172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:rsidRPr="00A8307A" w14:paraId="67B829CF" w14:textId="77777777" w:rsidTr="006365AA">
        <w:trPr>
          <w:cantSplit/>
          <w:trHeight w:val="46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848985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59C94E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3081BE2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9228404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Balota</w:t>
            </w:r>
          </w:p>
          <w:p w14:paraId="1C2F8245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1 </w:t>
            </w:r>
          </w:p>
          <w:p w14:paraId="65A54B5C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148EE6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toată</w:t>
            </w:r>
          </w:p>
          <w:p w14:paraId="35EEA11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EA5ACC5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4E1BFC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386462C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13EF7E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3718CC47" w14:textId="77777777" w:rsidTr="006365AA">
        <w:trPr>
          <w:cantSplit/>
          <w:trHeight w:val="68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F28D773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CDE0F4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DFCC89E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5A94DA9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Balota</w:t>
            </w:r>
          </w:p>
          <w:p w14:paraId="1B151467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2BC7C4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15 </w:t>
            </w:r>
          </w:p>
          <w:p w14:paraId="63F76C0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5F74A84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AF26FD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1BA36D1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FD5DF5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0AE610A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linia 3.</w:t>
            </w:r>
          </w:p>
        </w:tc>
      </w:tr>
      <w:tr w:rsidR="002F084D" w:rsidRPr="00A8307A" w14:paraId="5F52A149" w14:textId="77777777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D6186D3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17E2DF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0B6F483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5CF28DF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Balota</w:t>
            </w:r>
          </w:p>
          <w:p w14:paraId="475FC056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F628E7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T.D.J.</w:t>
            </w:r>
          </w:p>
          <w:p w14:paraId="4300424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3 / 5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BFC39FE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649C40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6F30D74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557CFB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24C9732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3 şi 4.</w:t>
            </w:r>
          </w:p>
        </w:tc>
      </w:tr>
      <w:tr w:rsidR="002F084D" w:rsidRPr="00A8307A" w14:paraId="59C2D541" w14:textId="77777777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00267BB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7522E3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6C430E1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F93E5DA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Balota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7E5CC4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diag.  dintre sch. </w:t>
            </w:r>
          </w:p>
          <w:p w14:paraId="45DB028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17 -</w:t>
            </w:r>
          </w:p>
          <w:p w14:paraId="7DFCF88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T.D.J.</w:t>
            </w:r>
          </w:p>
          <w:p w14:paraId="6CD7BDD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19 / 21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B9BD1AE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3C7C69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2199804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AE9CE8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zonă parcurs </w:t>
            </w:r>
          </w:p>
          <w:p w14:paraId="56A4313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st. Balota liniile 1 - 3 </w:t>
            </w:r>
          </w:p>
          <w:p w14:paraId="7400B23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în abatere.</w:t>
            </w:r>
          </w:p>
        </w:tc>
      </w:tr>
      <w:tr w:rsidR="002F084D" w:rsidRPr="00A8307A" w14:paraId="01C8D90C" w14:textId="77777777" w:rsidTr="006365AA">
        <w:trPr>
          <w:cantSplit/>
          <w:trHeight w:val="112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7C0BA3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BD72AB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88E27F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609FE9C6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Balota</w:t>
            </w:r>
          </w:p>
          <w:p w14:paraId="71D82FDC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3 </w:t>
            </w:r>
          </w:p>
          <w:p w14:paraId="0DB11073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CD0B34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de la axa staţiei </w:t>
            </w:r>
          </w:p>
          <w:p w14:paraId="4D7A06F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la </w:t>
            </w:r>
          </w:p>
          <w:p w14:paraId="5D6A856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A8C9F6D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FCCFEB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654EF2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3676CE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588B9AD5" w14:textId="77777777" w:rsidTr="006365AA">
        <w:trPr>
          <w:cantSplit/>
          <w:trHeight w:val="201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13B44A7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9C5835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94CE585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60DE048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Balota</w:t>
            </w:r>
          </w:p>
          <w:p w14:paraId="4D61F024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4 </w:t>
            </w:r>
          </w:p>
          <w:p w14:paraId="41466195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41A561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de la axa staţiei până la călcâi macaz 12 </w:t>
            </w:r>
          </w:p>
          <w:p w14:paraId="416481D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7D63A19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07FA9E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CA4B338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57C31B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0E1E6C85" w14:textId="77777777" w:rsidTr="006365AA">
        <w:trPr>
          <w:cantSplit/>
          <w:trHeight w:val="113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EBFD26A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FF8221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D3FE63B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6770292B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Balota</w:t>
            </w:r>
          </w:p>
          <w:p w14:paraId="54E83840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5 </w:t>
            </w:r>
          </w:p>
          <w:p w14:paraId="6BC2E316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E8EBC2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toată</w:t>
            </w:r>
          </w:p>
          <w:p w14:paraId="34D4F31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87DB747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9ED126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6E80409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DEFA87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6A9C28BD" w14:textId="77777777" w:rsidTr="006365AA">
        <w:trPr>
          <w:cantSplit/>
          <w:trHeight w:val="94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035DFE4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DDB02C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6072534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B2AEE51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Balota</w:t>
            </w:r>
          </w:p>
          <w:p w14:paraId="19057CA2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28B193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T.D.J.</w:t>
            </w:r>
          </w:p>
          <w:p w14:paraId="2D52F59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4 / 6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2A4C54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631055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1A6BE90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4E959A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37203BA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3 - 5.</w:t>
            </w:r>
          </w:p>
        </w:tc>
      </w:tr>
      <w:tr w:rsidR="002F084D" w:rsidRPr="00A8307A" w14:paraId="4C4CED71" w14:textId="77777777" w:rsidTr="006365AA">
        <w:trPr>
          <w:cantSplit/>
          <w:trHeight w:val="94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3D3BCAC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CF9B61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345+652</w:t>
            </w:r>
          </w:p>
          <w:p w14:paraId="42CADB7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355+537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B51E859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04B9E2A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Balota –</w:t>
            </w:r>
          </w:p>
          <w:p w14:paraId="3FFF603D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Drobeta Turnu Severin Mărfuri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31BD9B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E7C9F0C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DEE471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92AB60B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69698A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 w:rsidRPr="00A8307A">
              <w:rPr>
                <w:b/>
                <w:bCs/>
                <w:iCs/>
                <w:color w:val="000000"/>
                <w:sz w:val="20"/>
                <w:lang w:val="ro-RO"/>
              </w:rPr>
              <w:t>*Interzis circulația trenurilor care au în componență mai mult de două locomotive cuplate.</w:t>
            </w:r>
          </w:p>
          <w:p w14:paraId="3A6B955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:rsidRPr="00A8307A" w14:paraId="780BD976" w14:textId="77777777" w:rsidTr="006365AA">
        <w:trPr>
          <w:cantSplit/>
          <w:trHeight w:val="129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E3DE2CA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73237F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345+200</w:t>
            </w:r>
          </w:p>
          <w:p w14:paraId="0C99339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353+200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14:paraId="6C5C877C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4C68E44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Balota –</w:t>
            </w:r>
          </w:p>
          <w:p w14:paraId="404CA809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Valea Albă</w:t>
            </w:r>
          </w:p>
          <w:p w14:paraId="57D7393C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1 directă </w:t>
            </w:r>
          </w:p>
          <w:p w14:paraId="76BB9613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Valea Albă și</w:t>
            </w:r>
          </w:p>
          <w:p w14:paraId="15794A98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Valea Albă -</w:t>
            </w:r>
          </w:p>
          <w:p w14:paraId="692F6E13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Post Macazuri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B9ECC5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611B543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063CA1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F4DC7A0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5F0201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:rsidRPr="00A8307A" w14:paraId="6E6CAF96" w14:textId="77777777" w:rsidTr="006365AA">
        <w:trPr>
          <w:cantSplit/>
          <w:trHeight w:val="45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9A26C2A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71C817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B9F95F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448CF24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Post Macazuri -</w:t>
            </w:r>
          </w:p>
          <w:p w14:paraId="383F6A93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Drobeta Tr. Severin Mărfuri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3E862B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51FF41A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5E4596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354+400</w:t>
            </w:r>
          </w:p>
          <w:p w14:paraId="44464A4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354+700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79BCC9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F05D94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:rsidRPr="00A8307A" w14:paraId="6CDDD301" w14:textId="77777777" w:rsidTr="006365AA">
        <w:trPr>
          <w:cantSplit/>
          <w:trHeight w:val="45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A98FBEF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A05F62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1C06F4A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E7A23CE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Drobeta Tr. Severin</w:t>
            </w:r>
          </w:p>
          <w:p w14:paraId="4EBC58F9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Mărfuri </w:t>
            </w:r>
          </w:p>
          <w:p w14:paraId="2AAE18B5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Y, linia 3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3F69FD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75EA48A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4DB2D3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356+930</w:t>
            </w:r>
          </w:p>
          <w:p w14:paraId="4762136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357+170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88E7B3C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D1A5E1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14:paraId="6798D2D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Peste sch. 10, 8 și 6A.</w:t>
            </w:r>
          </w:p>
        </w:tc>
      </w:tr>
      <w:tr w:rsidR="002F084D" w:rsidRPr="00A8307A" w14:paraId="6CCD52D4" w14:textId="77777777" w:rsidTr="006365AA">
        <w:trPr>
          <w:cantSplit/>
          <w:trHeight w:val="281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F4B717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B20AC3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F7BC964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AE9F47E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Drobeta Tr. Severin Mărfuri</w:t>
            </w:r>
          </w:p>
          <w:p w14:paraId="0C5566A9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3500F8D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diag.</w:t>
            </w:r>
          </w:p>
          <w:p w14:paraId="717169DD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1 - 3 </w:t>
            </w:r>
          </w:p>
          <w:p w14:paraId="26F734BA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şi</w:t>
            </w:r>
          </w:p>
          <w:p w14:paraId="74AE9DB5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sch. </w:t>
            </w:r>
          </w:p>
          <w:p w14:paraId="69E5164C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1 şi 3 </w:t>
            </w:r>
          </w:p>
          <w:p w14:paraId="14955108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F525734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4E841A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D2C773E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DE766D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1161B79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1 - 3.</w:t>
            </w:r>
          </w:p>
        </w:tc>
      </w:tr>
      <w:tr w:rsidR="002F084D" w:rsidRPr="00A8307A" w14:paraId="70BD407B" w14:textId="77777777" w:rsidTr="006365AA">
        <w:trPr>
          <w:cantSplit/>
          <w:trHeight w:val="77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EF7E96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DD805C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36363FC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6FFA492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Drobeta Tr. Severin Mărfuri,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8594FC7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</w:t>
            </w:r>
          </w:p>
          <w:p w14:paraId="75565DDB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sch. 9 </w:t>
            </w:r>
          </w:p>
          <w:p w14:paraId="0D5B8F3A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C925082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42733B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EF6C413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BCCDE4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2D78075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 și 2.</w:t>
            </w:r>
          </w:p>
        </w:tc>
      </w:tr>
      <w:tr w:rsidR="002F084D" w:rsidRPr="00A8307A" w14:paraId="19C28FB5" w14:textId="77777777" w:rsidTr="006365AA">
        <w:trPr>
          <w:cantSplit/>
          <w:trHeight w:val="208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75FA645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B7A7B0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4CDE2AE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97DF6B8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Drobeta Tr. Severin Mărfuri</w:t>
            </w:r>
          </w:p>
          <w:p w14:paraId="606EAB96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 +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0B982EB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</w:t>
            </w:r>
          </w:p>
          <w:p w14:paraId="37E03AA7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sch. 7 </w:t>
            </w:r>
          </w:p>
          <w:p w14:paraId="3036E4DF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în abatere</w:t>
            </w:r>
          </w:p>
          <w:p w14:paraId="44F70E70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şi</w:t>
            </w:r>
          </w:p>
          <w:p w14:paraId="54F1A6D8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T.D.J.</w:t>
            </w:r>
          </w:p>
          <w:p w14:paraId="559A833C" w14:textId="77777777" w:rsidR="002F084D" w:rsidRPr="00A8307A" w:rsidRDefault="002F084D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12 / 14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3A97BAD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7FA5E6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B03BAD5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923401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585D98F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 şi 2.</w:t>
            </w:r>
          </w:p>
        </w:tc>
      </w:tr>
      <w:tr w:rsidR="002F084D" w:rsidRPr="00A8307A" w14:paraId="1AB716E4" w14:textId="77777777" w:rsidTr="006365AA">
        <w:trPr>
          <w:cantSplit/>
          <w:trHeight w:val="166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0FC0E9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F68804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70E61F7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DD0F482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Drobeta Tr. Severin Mărfuri</w:t>
            </w:r>
          </w:p>
          <w:p w14:paraId="7440E668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Cap X, liniile 6 - 10 </w:t>
            </w:r>
          </w:p>
          <w:p w14:paraId="78D4130C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AEBA98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14:paraId="3DD33E6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nr. 15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C0D4B88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5178C0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362D5EA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1B5136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3AF60D45" w14:textId="77777777" w:rsidTr="006365AA">
        <w:trPr>
          <w:cantSplit/>
          <w:trHeight w:val="166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F5D795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E5C6D2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AD48574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610789A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Drobeta Tr. Severin Mărfuri</w:t>
            </w:r>
          </w:p>
          <w:p w14:paraId="40EF6E08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</w:t>
            </w:r>
            <w:r>
              <w:rPr>
                <w:b/>
                <w:bCs/>
                <w:sz w:val="20"/>
                <w:lang w:val="ro-RO"/>
              </w:rPr>
              <w:t>a</w:t>
            </w:r>
            <w:r w:rsidRPr="00A8307A">
              <w:rPr>
                <w:b/>
                <w:bCs/>
                <w:sz w:val="20"/>
                <w:lang w:val="ro-RO"/>
              </w:rPr>
              <w:t xml:space="preserve"> </w:t>
            </w:r>
            <w:r>
              <w:rPr>
                <w:b/>
                <w:bCs/>
                <w:sz w:val="20"/>
                <w:lang w:val="ro-RO"/>
              </w:rPr>
              <w:t>5</w:t>
            </w:r>
            <w:r w:rsidRPr="00A8307A">
              <w:rPr>
                <w:b/>
                <w:bCs/>
                <w:sz w:val="20"/>
                <w:lang w:val="ro-RO"/>
              </w:rPr>
              <w:t xml:space="preserve"> </w:t>
            </w:r>
          </w:p>
          <w:p w14:paraId="3C5D0AB0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86FDD5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 la Cap X la axa stației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68B903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329B6D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25792B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4A577E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6D06E1C3" w14:textId="77777777" w:rsidTr="006365AA">
        <w:trPr>
          <w:cantSplit/>
          <w:trHeight w:val="166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67F1ED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AB8CD1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EA1BE54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E0F92D4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Drobeta Tr. Severin Mărfuri</w:t>
            </w:r>
          </w:p>
          <w:p w14:paraId="4680A1A9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FC6B7A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TDJ </w:t>
            </w:r>
          </w:p>
          <w:p w14:paraId="15801A5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22 / 24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E7E8C69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7DD831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7FA04CE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D9746A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1F7F2DA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5 - 10, Cap Y.</w:t>
            </w:r>
          </w:p>
        </w:tc>
      </w:tr>
      <w:tr w:rsidR="002F084D" w:rsidRPr="00A8307A" w14:paraId="7099D6E7" w14:textId="77777777" w:rsidTr="006365AA">
        <w:trPr>
          <w:cantSplit/>
          <w:trHeight w:val="74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0FF957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BDD500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454ED93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92AD4A1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Drobeta Turnu Severin Est</w:t>
            </w:r>
          </w:p>
          <w:p w14:paraId="0B2BEF1F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F81287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1 </w:t>
            </w:r>
          </w:p>
          <w:p w14:paraId="08F9490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E733A14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587F56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BDD0AC3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9F2BF1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Afectează intrări - ieşiri la linia 2 primiri - expedieri.</w:t>
            </w:r>
          </w:p>
        </w:tc>
      </w:tr>
      <w:tr w:rsidR="002F084D" w:rsidRPr="00A8307A" w14:paraId="02CC38A1" w14:textId="77777777" w:rsidTr="006365AA">
        <w:trPr>
          <w:cantSplit/>
          <w:trHeight w:val="123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8D65E5E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2EF1F2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A8A0CC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D1A102E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Drobeta Turnu Severin Est</w:t>
            </w:r>
          </w:p>
          <w:p w14:paraId="2BEB8A48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624B04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2 </w:t>
            </w:r>
          </w:p>
          <w:p w14:paraId="488AFED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75E50CD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84E76C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52F93E0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D48BB3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4A42E15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linia 2 abatere.</w:t>
            </w:r>
          </w:p>
        </w:tc>
      </w:tr>
      <w:tr w:rsidR="002F084D" w:rsidRPr="00A8307A" w14:paraId="751BECAC" w14:textId="77777777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FA5206C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CD9C853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363+400</w:t>
            </w:r>
          </w:p>
          <w:p w14:paraId="39E6D0B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363+470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6E2285D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D336BDA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Drobeta Tr. Severin</w:t>
            </w:r>
          </w:p>
          <w:p w14:paraId="08BD4B89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</w:t>
            </w:r>
            <w:r>
              <w:rPr>
                <w:b/>
                <w:bCs/>
                <w:sz w:val="20"/>
                <w:lang w:val="ro-RO"/>
              </w:rPr>
              <w:t>2</w:t>
            </w:r>
            <w:r w:rsidRPr="00A8307A">
              <w:rPr>
                <w:b/>
                <w:bCs/>
                <w:sz w:val="20"/>
                <w:lang w:val="ro-RO"/>
              </w:rPr>
              <w:t xml:space="preserve"> </w:t>
            </w:r>
            <w:r>
              <w:rPr>
                <w:b/>
                <w:bCs/>
                <w:sz w:val="20"/>
                <w:lang w:val="ro-RO"/>
              </w:rPr>
              <w:t>directă și</w:t>
            </w:r>
          </w:p>
          <w:p w14:paraId="6107893B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3 și 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9287AB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0F7C579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C5F7F7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6A996CD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30B1482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1B1E977F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peste sch. 3 și 5.</w:t>
            </w:r>
          </w:p>
          <w:p w14:paraId="7FA6958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14:paraId="34C4988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Staţie paralelogram.</w:t>
            </w:r>
          </w:p>
        </w:tc>
      </w:tr>
      <w:tr w:rsidR="002F084D" w:rsidRPr="00A8307A" w14:paraId="35C88650" w14:textId="77777777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B5371D4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B42A8D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754C768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A729F31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Drobeta Tr. Severin</w:t>
            </w:r>
          </w:p>
          <w:p w14:paraId="1A5226C5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CA612BB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>
              <w:rPr>
                <w:b/>
                <w:bCs/>
                <w:spacing w:val="-10"/>
                <w:sz w:val="20"/>
                <w:lang w:val="ro-RO"/>
              </w:rPr>
              <w:t xml:space="preserve">peste </w:t>
            </w:r>
          </w:p>
          <w:p w14:paraId="6A296E7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>
              <w:rPr>
                <w:b/>
                <w:bCs/>
                <w:spacing w:val="-10"/>
                <w:sz w:val="20"/>
                <w:lang w:val="ro-RO"/>
              </w:rPr>
              <w:t>sch. 9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280BA74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F7DD67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998B93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3075398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0B1EC06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4.</w:t>
            </w:r>
          </w:p>
        </w:tc>
      </w:tr>
      <w:tr w:rsidR="002F084D" w:rsidRPr="00A8307A" w14:paraId="09487CA7" w14:textId="77777777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8D582CD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207E73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43DDC4E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439866F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Drobeta Tr. Severin</w:t>
            </w:r>
          </w:p>
          <w:p w14:paraId="1DE731F5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974517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 xml:space="preserve">peste </w:t>
            </w:r>
          </w:p>
          <w:p w14:paraId="0E66AE7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 xml:space="preserve">sch. </w:t>
            </w:r>
          </w:p>
          <w:p w14:paraId="1440738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 xml:space="preserve">11, 13, 15, 17,  21, 23, </w:t>
            </w:r>
          </w:p>
          <w:p w14:paraId="079C1F5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>25 și 27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B6C0429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9E8566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147D8DA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C5713C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639FECB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5 - 14.</w:t>
            </w:r>
          </w:p>
        </w:tc>
      </w:tr>
      <w:tr w:rsidR="002F084D" w:rsidRPr="00A8307A" w14:paraId="7E7D8A65" w14:textId="77777777" w:rsidTr="006365AA">
        <w:trPr>
          <w:cantSplit/>
          <w:trHeight w:val="230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E2BC2E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159FC5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4316D77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741575C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Drobeta Tr. Severin</w:t>
            </w:r>
          </w:p>
          <w:p w14:paraId="70C111D3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9D5CEB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 xml:space="preserve">peste </w:t>
            </w:r>
          </w:p>
          <w:p w14:paraId="5A679D6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 xml:space="preserve">sch. 12, 18,  20, 22,  24, 26,  28, 30,  32, </w:t>
            </w:r>
          </w:p>
          <w:p w14:paraId="540DE28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 w:rsidRPr="00A8307A">
              <w:rPr>
                <w:b/>
                <w:bCs/>
                <w:spacing w:val="-10"/>
                <w:sz w:val="20"/>
                <w:lang w:val="ro-RO"/>
              </w:rPr>
              <w:t>34 şi 36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3B8A079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CF121B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9A74890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197A96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324AE69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la liniile </w:t>
            </w:r>
            <w:r>
              <w:rPr>
                <w:b/>
                <w:bCs/>
                <w:i/>
                <w:iCs/>
                <w:sz w:val="20"/>
                <w:lang w:val="ro-RO"/>
              </w:rPr>
              <w:t>5</w:t>
            </w: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 - 14.</w:t>
            </w:r>
          </w:p>
        </w:tc>
      </w:tr>
      <w:tr w:rsidR="002F084D" w:rsidRPr="00A8307A" w14:paraId="121154E1" w14:textId="77777777" w:rsidTr="006365AA">
        <w:trPr>
          <w:cantSplit/>
          <w:trHeight w:val="28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13331FA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41107A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380+600</w:t>
            </w:r>
          </w:p>
          <w:p w14:paraId="6C5E941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384+200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363FFB7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E55BC5D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St. Vârciorova  </w:t>
            </w:r>
          </w:p>
          <w:p w14:paraId="2A280E0F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2 directă, Cap Y și </w:t>
            </w:r>
          </w:p>
          <w:p w14:paraId="5DB019DB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Vârciorova -</w:t>
            </w:r>
          </w:p>
          <w:p w14:paraId="47DCE08B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Orșova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F9F033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24C5E0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6C114B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8451504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D43EE1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:rsidRPr="00A8307A" w14:paraId="05A262C7" w14:textId="77777777" w:rsidTr="006365AA">
        <w:trPr>
          <w:cantSplit/>
          <w:trHeight w:val="28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DF1E686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42571A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B85FEBE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E8A8827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St. Orşova </w:t>
            </w:r>
          </w:p>
          <w:p w14:paraId="339624CC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 11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20E7DC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între călcâi </w:t>
            </w:r>
          </w:p>
          <w:p w14:paraId="20FC02B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S 3 </w:t>
            </w:r>
          </w:p>
          <w:p w14:paraId="7F006AD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și opritor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E0F7D77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34D237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156288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15E9C6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2DADE501" w14:textId="77777777" w:rsidTr="006365AA">
        <w:trPr>
          <w:cantSplit/>
          <w:trHeight w:val="137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1B41EF2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613FBA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7AA62C1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E9B5038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St. Orşova </w:t>
            </w:r>
          </w:p>
          <w:p w14:paraId="47614079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8F32A6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Cs/>
                <w:sz w:val="20"/>
                <w:lang w:val="ro-RO"/>
              </w:rPr>
            </w:pPr>
            <w:r w:rsidRPr="00A8307A">
              <w:rPr>
                <w:b/>
                <w:bCs/>
                <w:iCs/>
                <w:sz w:val="20"/>
                <w:lang w:val="ro-RO"/>
              </w:rPr>
              <w:t xml:space="preserve">peste </w:t>
            </w:r>
          </w:p>
          <w:p w14:paraId="23AEF0C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Cs/>
                <w:sz w:val="20"/>
                <w:lang w:val="ro-RO"/>
              </w:rPr>
            </w:pPr>
            <w:r w:rsidRPr="00A8307A">
              <w:rPr>
                <w:b/>
                <w:bCs/>
                <w:iCs/>
                <w:sz w:val="20"/>
                <w:lang w:val="ro-RO"/>
              </w:rPr>
              <w:t>S 9,</w:t>
            </w:r>
          </w:p>
          <w:p w14:paraId="0958259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Cs/>
                <w:sz w:val="20"/>
                <w:lang w:val="ro-RO"/>
              </w:rPr>
            </w:pPr>
            <w:r w:rsidRPr="00A8307A">
              <w:rPr>
                <w:b/>
                <w:bCs/>
                <w:iCs/>
                <w:sz w:val="20"/>
                <w:lang w:val="ro-RO"/>
              </w:rPr>
              <w:t>S 13,</w:t>
            </w:r>
          </w:p>
          <w:p w14:paraId="15A5D74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Cs/>
                <w:sz w:val="20"/>
                <w:lang w:val="ro-RO"/>
              </w:rPr>
            </w:pPr>
            <w:r w:rsidRPr="00A8307A">
              <w:rPr>
                <w:b/>
                <w:bCs/>
                <w:iCs/>
                <w:sz w:val="20"/>
                <w:lang w:val="ro-RO"/>
              </w:rPr>
              <w:t>S 17,</w:t>
            </w:r>
          </w:p>
          <w:p w14:paraId="1640DA6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Cs/>
                <w:sz w:val="20"/>
                <w:lang w:val="ro-RO"/>
              </w:rPr>
            </w:pPr>
            <w:r w:rsidRPr="00A8307A">
              <w:rPr>
                <w:b/>
                <w:bCs/>
                <w:iCs/>
                <w:sz w:val="20"/>
                <w:lang w:val="ro-RO"/>
              </w:rPr>
              <w:t xml:space="preserve">S 19 </w:t>
            </w:r>
          </w:p>
          <w:p w14:paraId="51081EF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Cs/>
                <w:sz w:val="20"/>
                <w:lang w:val="ro-RO"/>
              </w:rPr>
            </w:pPr>
            <w:r w:rsidRPr="00A8307A">
              <w:rPr>
                <w:b/>
                <w:bCs/>
                <w:iCs/>
                <w:sz w:val="20"/>
                <w:lang w:val="ro-RO"/>
              </w:rPr>
              <w:t>şi</w:t>
            </w:r>
          </w:p>
          <w:p w14:paraId="3F992A1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Cs/>
                <w:sz w:val="20"/>
                <w:lang w:val="en-US"/>
              </w:rPr>
            </w:pPr>
            <w:r w:rsidRPr="00A8307A">
              <w:rPr>
                <w:b/>
                <w:bCs/>
                <w:iCs/>
                <w:sz w:val="20"/>
                <w:lang w:val="en-US"/>
              </w:rPr>
              <w:t>S 21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1EFD8CA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95CBEF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615B2EA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97D778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3D602D1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3  -  7 abătute.</w:t>
            </w:r>
          </w:p>
        </w:tc>
      </w:tr>
      <w:tr w:rsidR="002F084D" w:rsidRPr="00A8307A" w14:paraId="5D655153" w14:textId="77777777" w:rsidTr="006365AA">
        <w:trPr>
          <w:cantSplit/>
          <w:trHeight w:val="35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3372C90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6B5319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03BED7C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6127C0C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Orşova</w:t>
            </w:r>
          </w:p>
          <w:p w14:paraId="7E2DB591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liniile 3 și 4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A9B7A6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Cs/>
                <w:sz w:val="20"/>
                <w:lang w:val="ro-RO"/>
              </w:rPr>
            </w:pPr>
            <w:r w:rsidRPr="00A8307A">
              <w:rPr>
                <w:b/>
                <w:bCs/>
                <w:iCs/>
                <w:sz w:val="20"/>
                <w:lang w:val="ro-RO"/>
              </w:rPr>
              <w:t>toată 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9B2BB12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8BF879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6C194FB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B7D34F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031CA110" w14:textId="77777777" w:rsidTr="006365AA">
        <w:trPr>
          <w:cantSplit/>
          <w:trHeight w:val="28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2EDD172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888B24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F2CC3B5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35CD624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Orşova</w:t>
            </w:r>
          </w:p>
          <w:p w14:paraId="0B8FDF53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977282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Cs/>
                <w:sz w:val="20"/>
                <w:lang w:val="ro-RO"/>
              </w:rPr>
            </w:pPr>
            <w:r w:rsidRPr="00A8307A">
              <w:rPr>
                <w:b/>
                <w:bCs/>
                <w:iCs/>
                <w:sz w:val="20"/>
                <w:lang w:val="ro-RO"/>
              </w:rPr>
              <w:t>peste sch. 14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B4B3D92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086041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05808CC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C56728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0B742E3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5 -  8 abatere.</w:t>
            </w:r>
          </w:p>
        </w:tc>
      </w:tr>
      <w:tr w:rsidR="002F084D" w:rsidRPr="00A8307A" w14:paraId="3182151F" w14:textId="77777777" w:rsidTr="006365AA">
        <w:trPr>
          <w:cantSplit/>
          <w:trHeight w:val="28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C5B8A12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ECCDBA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412D9CC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23A624B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Valea Cernei</w:t>
            </w:r>
          </w:p>
          <w:p w14:paraId="64D9A266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C38040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Cs/>
                <w:sz w:val="20"/>
                <w:lang w:val="ro-RO"/>
              </w:rPr>
            </w:pPr>
            <w:r w:rsidRPr="00A8307A">
              <w:rPr>
                <w:b/>
                <w:bCs/>
                <w:iCs/>
                <w:sz w:val="20"/>
                <w:lang w:val="ro-RO"/>
              </w:rPr>
              <w:t>toată linia inclusiv sch. 6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BFEC293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77B794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6E8D75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D99D4B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1B8D3784" w14:textId="77777777" w:rsidTr="006365AA">
        <w:trPr>
          <w:cantSplit/>
          <w:trHeight w:val="28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6711948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BE3C2E3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396+750</w:t>
            </w:r>
          </w:p>
          <w:p w14:paraId="0BB84F3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396+850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8C4A9A8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6BAD6B58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Valea Cernei</w:t>
            </w:r>
            <w:r>
              <w:rPr>
                <w:b/>
                <w:bCs/>
                <w:sz w:val="20"/>
                <w:lang w:val="ro-RO"/>
              </w:rPr>
              <w:t xml:space="preserve"> -</w:t>
            </w:r>
          </w:p>
          <w:p w14:paraId="76FBFC96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Topleţ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C15FCC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2903D7C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2937EE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F797C34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29EA78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5AE5CDD8" w14:textId="77777777" w:rsidTr="006365AA">
        <w:trPr>
          <w:cantSplit/>
          <w:trHeight w:val="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3977E27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5CF555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E08D24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6377BD11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St. Topleţ </w:t>
            </w:r>
          </w:p>
          <w:p w14:paraId="039D15EA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 3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C5E523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toată linia 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98558F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BB2795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8E592E9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A41D71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6EDF90E8" w14:textId="77777777" w:rsidTr="006365AA">
        <w:trPr>
          <w:cantSplit/>
          <w:trHeight w:val="20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D16C9A9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E432B5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1E2855D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A233C0B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Mehadia Nouă</w:t>
            </w:r>
          </w:p>
          <w:p w14:paraId="44C3441E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2190FB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</w:t>
            </w:r>
          </w:p>
          <w:p w14:paraId="667D7B2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 5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6EAA1E4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251AB6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22966C2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958003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400DDCE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la linia 3 abătută. </w:t>
            </w:r>
          </w:p>
        </w:tc>
      </w:tr>
      <w:tr w:rsidR="002F084D" w:rsidRPr="00A8307A" w14:paraId="0475299A" w14:textId="77777777" w:rsidTr="006365AA">
        <w:trPr>
          <w:cantSplit/>
          <w:trHeight w:val="20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1C70713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B6721D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E8B23CE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AE96DBB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Mehadia Nouă</w:t>
            </w:r>
          </w:p>
          <w:p w14:paraId="082354E3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E7C338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sch. 4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DD26CB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CA1365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FAE9899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820FC2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la liniile 2 și 3 abătute, Cap Y. </w:t>
            </w:r>
          </w:p>
        </w:tc>
      </w:tr>
      <w:tr w:rsidR="002F084D" w:rsidRPr="00A8307A" w14:paraId="3206448C" w14:textId="77777777" w:rsidTr="006365AA">
        <w:trPr>
          <w:cantSplit/>
          <w:trHeight w:val="11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DC9A17C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B44CFC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9E445A1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5503C1B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Iablaniţa</w:t>
            </w:r>
          </w:p>
          <w:p w14:paraId="321EB326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ECB7C6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F6FDC0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158A7E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12DF49B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B0D8DD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68BD6AF0" w14:textId="77777777" w:rsidTr="006365AA">
        <w:trPr>
          <w:cantSplit/>
          <w:trHeight w:val="11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58087F3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EEC4DF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A78E582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B099D12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Crușovăț</w:t>
            </w:r>
          </w:p>
          <w:p w14:paraId="7ADB8424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26959A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  <w:r>
              <w:rPr>
                <w:b/>
                <w:bCs/>
                <w:sz w:val="20"/>
                <w:lang w:val="ro-RO"/>
              </w:rPr>
              <w:t>5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EA1502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D8DDFD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6D1CB05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9665F65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6766AB1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1 abătută.</w:t>
            </w:r>
          </w:p>
        </w:tc>
      </w:tr>
      <w:tr w:rsidR="002F084D" w:rsidRPr="00A8307A" w14:paraId="50DF3CD4" w14:textId="77777777" w:rsidTr="006365AA">
        <w:trPr>
          <w:cantSplit/>
          <w:trHeight w:val="11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5BC6921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819FF10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428+850</w:t>
            </w:r>
          </w:p>
          <w:p w14:paraId="485AEE1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429+100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36DBE8D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4341645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Crușovăț - </w:t>
            </w:r>
          </w:p>
          <w:p w14:paraId="5D470FE2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Domașnea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A39417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1926A4B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904B22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434A757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3048E9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2AC61E22" w14:textId="77777777" w:rsidTr="006365AA">
        <w:trPr>
          <w:cantSplit/>
          <w:trHeight w:val="14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F2D622A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B1BB43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0DE2681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578125B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Domașnea</w:t>
            </w:r>
          </w:p>
          <w:p w14:paraId="2A6511B0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264649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3 </w:t>
            </w:r>
          </w:p>
          <w:p w14:paraId="607455B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A092B4A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CCEB69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1405AC3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CE6A77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77B30B5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3 și 4 Cap X.</w:t>
            </w:r>
          </w:p>
        </w:tc>
      </w:tr>
      <w:tr w:rsidR="002F084D" w:rsidRPr="00A8307A" w14:paraId="31480E4C" w14:textId="77777777" w:rsidTr="006365AA">
        <w:trPr>
          <w:cantSplit/>
          <w:trHeight w:val="78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D7ED3FF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597A8B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6304E78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63F3133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St. Poarta </w:t>
            </w:r>
          </w:p>
          <w:p w14:paraId="714F6909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E7D73A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TDJ </w:t>
            </w:r>
          </w:p>
          <w:p w14:paraId="7DCBCC5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6 / 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E6A7E7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68388C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F24294B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950EFA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41067F2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linia 2 abătută.</w:t>
            </w:r>
          </w:p>
        </w:tc>
      </w:tr>
      <w:tr w:rsidR="002F084D" w:rsidRPr="00A8307A" w14:paraId="1A155F59" w14:textId="77777777" w:rsidTr="006365AA">
        <w:trPr>
          <w:cantSplit/>
          <w:trHeight w:val="78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459565F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2534F6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11A1AE7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186ECC1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Slatina Timiș</w:t>
            </w:r>
          </w:p>
          <w:p w14:paraId="403583FA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014DBD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sch. 10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B41E481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9E7DAD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EC349DD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4F5826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59973D3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linia 3 abătută, Cap Y.</w:t>
            </w:r>
          </w:p>
        </w:tc>
      </w:tr>
      <w:tr w:rsidR="002F084D" w:rsidRPr="00A8307A" w14:paraId="43825E7B" w14:textId="77777777" w:rsidTr="006365AA">
        <w:trPr>
          <w:cantSplit/>
          <w:trHeight w:val="78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0F79B6B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61239A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43A9715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6C2CB2F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Vălișoara</w:t>
            </w:r>
          </w:p>
          <w:p w14:paraId="39F999A6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7884B6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14:paraId="02C1569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6 și 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E235364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C43053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22AD575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04BCD3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Afectează intrări - ieşiri</w:t>
            </w:r>
          </w:p>
          <w:p w14:paraId="270D47A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 la liniile 3 și 4, Cap Y.</w:t>
            </w:r>
          </w:p>
        </w:tc>
      </w:tr>
      <w:tr w:rsidR="002F084D" w:rsidRPr="00A8307A" w14:paraId="1673A097" w14:textId="77777777" w:rsidTr="006365AA">
        <w:trPr>
          <w:cantSplit/>
          <w:trHeight w:val="78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B6F70D8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D48F85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462+050</w:t>
            </w:r>
          </w:p>
          <w:p w14:paraId="736C14C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462+100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465AA74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B48D260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Vălișoara</w:t>
            </w:r>
          </w:p>
          <w:p w14:paraId="53BB631F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 2 directă,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6D6899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F68F37D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85204D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D914EE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A8CCBCF" w14:textId="77777777" w:rsidR="002F084D" w:rsidRPr="00A8307A" w:rsidRDefault="002F084D" w:rsidP="00913D2F">
            <w:pPr>
              <w:spacing w:before="40" w:after="40" w:line="276" w:lineRule="auto"/>
              <w:ind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70F9467C" w14:textId="77777777" w:rsidTr="006365AA">
        <w:trPr>
          <w:cantSplit/>
          <w:trHeight w:val="78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CE472E8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319150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447C8C4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0EDD548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Valea Timișului</w:t>
            </w:r>
          </w:p>
          <w:p w14:paraId="0F1BE8FA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CC56CA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sch. 6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CE708FA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65060B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49C5808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CE9D9D0" w14:textId="77777777" w:rsidR="002F084D" w:rsidRPr="00A8307A" w:rsidRDefault="002F084D" w:rsidP="00913D2F">
            <w:pPr>
              <w:spacing w:before="40" w:after="40" w:line="276" w:lineRule="auto"/>
              <w:ind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 Afectează intrări - ieşiri </w:t>
            </w:r>
          </w:p>
          <w:p w14:paraId="4255CF2A" w14:textId="77777777" w:rsidR="002F084D" w:rsidRPr="00A8307A" w:rsidRDefault="002F084D" w:rsidP="00913D2F">
            <w:pPr>
              <w:spacing w:before="40" w:after="40" w:line="276" w:lineRule="auto"/>
              <w:ind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 la linia 3 abătută Cap Y.</w:t>
            </w:r>
          </w:p>
        </w:tc>
      </w:tr>
      <w:tr w:rsidR="002F084D" w:rsidRPr="00A8307A" w14:paraId="6F435B32" w14:textId="77777777" w:rsidTr="006365AA">
        <w:trPr>
          <w:cantSplit/>
          <w:trHeight w:val="66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6120726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CA8F94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96FBC50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6E980048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St. Balta Sărată </w:t>
            </w:r>
          </w:p>
          <w:p w14:paraId="584FC556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 3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75265C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toată linia inclusiv peste</w:t>
            </w:r>
          </w:p>
          <w:p w14:paraId="7F16A46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sch. </w:t>
            </w:r>
          </w:p>
          <w:p w14:paraId="22AF11D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1, 8 și 4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14B2A29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B9D395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9ACAAC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020395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0BAB484A" w14:textId="77777777" w:rsidTr="006365AA">
        <w:trPr>
          <w:cantSplit/>
          <w:trHeight w:val="66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60E82A8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5B721B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D94B27D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C900C9A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St. Balta Sărată </w:t>
            </w:r>
          </w:p>
          <w:p w14:paraId="5D402358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098D80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toată linia inclusiv în aba-terea </w:t>
            </w:r>
          </w:p>
          <w:p w14:paraId="02A4AEC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sch. 2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2D1FC83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CD0E20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47AF23E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BABDF8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188C6597" w14:textId="77777777" w:rsidTr="006365AA">
        <w:trPr>
          <w:cantSplit/>
          <w:trHeight w:val="66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500F74E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11C3C8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34C0FE4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80A84C7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Caransebeş</w:t>
            </w:r>
          </w:p>
          <w:p w14:paraId="2694B62A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21D240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sch. 19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2FAFD6D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1D907E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E100EF1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91A02F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55F0F8F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3 - 7, Cap X.</w:t>
            </w:r>
          </w:p>
        </w:tc>
      </w:tr>
      <w:tr w:rsidR="002F084D" w:rsidRPr="00A8307A" w14:paraId="045A512B" w14:textId="77777777" w:rsidTr="006365AA">
        <w:trPr>
          <w:cantSplit/>
          <w:trHeight w:val="66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D22125E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F27890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AC17697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AEF419E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Caransebeş</w:t>
            </w:r>
          </w:p>
          <w:p w14:paraId="27B51E2C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A53344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TDJ</w:t>
            </w:r>
          </w:p>
          <w:p w14:paraId="150A88A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11 / 13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028385E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2074A9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CC6220E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81555B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258542A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3 - 8, Cap X.</w:t>
            </w:r>
          </w:p>
        </w:tc>
      </w:tr>
      <w:tr w:rsidR="002F084D" w:rsidRPr="00A8307A" w14:paraId="2438F612" w14:textId="77777777" w:rsidTr="006365AA">
        <w:trPr>
          <w:cantSplit/>
          <w:trHeight w:val="66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7E88BF5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F4DE55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A64CC77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804ED77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Caransebeş</w:t>
            </w:r>
          </w:p>
          <w:p w14:paraId="4016A800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037E39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</w:t>
            </w:r>
          </w:p>
          <w:p w14:paraId="3B21E3C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T.D.J.</w:t>
            </w:r>
          </w:p>
          <w:p w14:paraId="1E2D1D2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34 / 36,</w:t>
            </w:r>
          </w:p>
          <w:p w14:paraId="43C4D17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T.D.J.</w:t>
            </w:r>
          </w:p>
          <w:p w14:paraId="70A489B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42 / 46</w:t>
            </w:r>
          </w:p>
          <w:p w14:paraId="7343EFE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și</w:t>
            </w:r>
          </w:p>
          <w:p w14:paraId="105709D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diag. </w:t>
            </w:r>
          </w:p>
          <w:p w14:paraId="7622763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36 - 42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31E23C1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64E5BA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72027BC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7A124F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0C15325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3 - 7, Cap Y.</w:t>
            </w:r>
          </w:p>
        </w:tc>
      </w:tr>
      <w:tr w:rsidR="002F084D" w:rsidRPr="00A8307A" w14:paraId="3CDC01DA" w14:textId="77777777" w:rsidTr="006365AA">
        <w:trPr>
          <w:cantSplit/>
          <w:trHeight w:val="66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844C870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1CA377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5BFCF91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A8AABA5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Zăgujeni</w:t>
            </w:r>
          </w:p>
          <w:p w14:paraId="24E794BC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341C83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DA9B5B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2AE5833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482+600</w:t>
            </w:r>
          </w:p>
          <w:p w14:paraId="157A611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482+800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2EB6A8D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C6369B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2016112C" w14:textId="77777777" w:rsidTr="006365AA">
        <w:trPr>
          <w:cantSplit/>
          <w:trHeight w:val="66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F3FD6A5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F1A589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0C5CB90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F1F0EF4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Jena</w:t>
            </w:r>
          </w:p>
          <w:p w14:paraId="458D96F5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3E5198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3 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71253A5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51FD2D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0E812D0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226A2D0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6F40B2B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2 abătută, Cap X.</w:t>
            </w:r>
          </w:p>
        </w:tc>
      </w:tr>
      <w:tr w:rsidR="002F084D" w:rsidRPr="00A8307A" w14:paraId="0E3DBD7C" w14:textId="77777777" w:rsidTr="006365AA">
        <w:trPr>
          <w:cantSplit/>
          <w:trHeight w:val="66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99D7910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93A178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4A48EA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8014799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Jena</w:t>
            </w:r>
          </w:p>
          <w:p w14:paraId="6424BBDB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047A36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4 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753FD3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C25B7F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E1047AB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19A2E09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32E4CA9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2 abătută, Cap Y.</w:t>
            </w:r>
          </w:p>
        </w:tc>
      </w:tr>
      <w:tr w:rsidR="002F084D" w:rsidRPr="00A8307A" w14:paraId="25C685FF" w14:textId="77777777" w:rsidTr="006365AA">
        <w:trPr>
          <w:cantSplit/>
          <w:trHeight w:val="66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19AE65B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E84269F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504+550</w:t>
            </w:r>
          </w:p>
          <w:p w14:paraId="0ECA7B7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504+600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8EED4E1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D697702" w14:textId="77777777" w:rsidR="002F084D" w:rsidRPr="00A8307A" w:rsidRDefault="002F084D" w:rsidP="000D71D0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Găvojdia</w:t>
            </w:r>
          </w:p>
          <w:p w14:paraId="62075533" w14:textId="77777777" w:rsidR="002F084D" w:rsidRDefault="002F084D" w:rsidP="000D71D0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linia </w:t>
            </w:r>
            <w:r>
              <w:rPr>
                <w:b/>
                <w:bCs/>
                <w:sz w:val="20"/>
                <w:lang w:val="ro-RO"/>
              </w:rPr>
              <w:t>3 directă,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E5C7EB0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D74F4C3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ADEB9F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D917D31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17CA4AF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 Peste sch. 2</w:t>
            </w:r>
          </w:p>
        </w:tc>
      </w:tr>
      <w:tr w:rsidR="002F084D" w:rsidRPr="00A8307A" w14:paraId="1B0D8185" w14:textId="77777777" w:rsidTr="006365AA">
        <w:trPr>
          <w:cantSplit/>
          <w:trHeight w:val="25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14:paraId="4C0F58DC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3D0D15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CFCD26B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A2159D2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Găvojdia</w:t>
            </w:r>
          </w:p>
          <w:p w14:paraId="3C7F8603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344E7D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57E4F1D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9ADCD9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BB64589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A96823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</w:p>
        </w:tc>
      </w:tr>
      <w:tr w:rsidR="002F084D" w:rsidRPr="00A8307A" w14:paraId="4935903B" w14:textId="77777777" w:rsidTr="006365AA">
        <w:trPr>
          <w:cantSplit/>
          <w:trHeight w:val="37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14:paraId="702E9E7C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782ECB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4BFF117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290B334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Tapia</w:t>
            </w:r>
          </w:p>
          <w:p w14:paraId="1437C668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AC3489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toată</w:t>
            </w:r>
          </w:p>
          <w:p w14:paraId="70C3B2C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</w:t>
            </w:r>
          </w:p>
          <w:p w14:paraId="1EAE367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inclusiv </w:t>
            </w:r>
          </w:p>
          <w:p w14:paraId="1C6B3EB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sch. 4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9524FD1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5CCF47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2CC715E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8261D0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54533C5F" w14:textId="77777777" w:rsidTr="006365AA">
        <w:trPr>
          <w:cantSplit/>
          <w:trHeight w:val="37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14:paraId="26EB01B9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0ADEB54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514+400</w:t>
            </w:r>
          </w:p>
          <w:p w14:paraId="4B29B62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515+150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A3ED330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7388F0F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Tapia</w:t>
            </w:r>
            <w:r>
              <w:rPr>
                <w:b/>
                <w:bCs/>
                <w:sz w:val="20"/>
                <w:lang w:val="ro-RO"/>
              </w:rPr>
              <w:t xml:space="preserve"> - Lugoj și St. Lugoj linia 2 directă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FD51C3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DA98902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BF9EFB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E6D043C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7484EB6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Fără inductori. </w:t>
            </w:r>
          </w:p>
          <w:p w14:paraId="1C00589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Lucrări Coridor IV</w:t>
            </w:r>
          </w:p>
        </w:tc>
      </w:tr>
      <w:tr w:rsidR="002F084D" w:rsidRPr="00A8307A" w14:paraId="2237FA4D" w14:textId="77777777" w:rsidTr="006365AA">
        <w:trPr>
          <w:cantSplit/>
          <w:trHeight w:val="37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14:paraId="183FE61A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66B21E6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516+600</w:t>
            </w:r>
          </w:p>
          <w:p w14:paraId="3700661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517+540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558A180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43860A0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Lugoj linia 2 directă Cap Y și Lugoj - Jabăr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1DFABA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CC8CAC2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E174AF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EA2F0EA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C013A63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14:paraId="5629F20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Lucrări Coridor IV</w:t>
            </w:r>
          </w:p>
        </w:tc>
      </w:tr>
      <w:tr w:rsidR="002F084D" w:rsidRPr="00A8307A" w14:paraId="26728F5F" w14:textId="77777777" w:rsidTr="006365AA">
        <w:trPr>
          <w:cantSplit/>
          <w:trHeight w:val="37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14:paraId="588A0F13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371211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60F83B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C3CCFD4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Jabăr</w:t>
            </w:r>
          </w:p>
          <w:p w14:paraId="43FDFBBD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1AF681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138F972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1C6620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2AABE2A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B4E507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4679C019" w14:textId="77777777" w:rsidTr="006365AA">
        <w:trPr>
          <w:cantSplit/>
          <w:trHeight w:val="37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14:paraId="13F2FFB0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C47C40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838FAA5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CF45033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Belinț</w:t>
            </w:r>
          </w:p>
          <w:p w14:paraId="23B5A093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9DDFE6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</w:t>
            </w:r>
          </w:p>
          <w:p w14:paraId="24753E1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sch. 4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0DC94B5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941CA1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BF34C4C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FC2B4F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4BA5016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la liniile 2 și 3 abătute, </w:t>
            </w:r>
          </w:p>
          <w:p w14:paraId="1434BE6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Cap Y.</w:t>
            </w:r>
          </w:p>
        </w:tc>
      </w:tr>
      <w:tr w:rsidR="002F084D" w:rsidRPr="00A8307A" w14:paraId="65CE78AD" w14:textId="77777777" w:rsidTr="006365AA">
        <w:trPr>
          <w:cantSplit/>
          <w:trHeight w:val="37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14:paraId="47CB65E2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110710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ECD2941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FB48B4A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Chizătău</w:t>
            </w:r>
          </w:p>
          <w:p w14:paraId="3C506635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36DCE4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</w:t>
            </w:r>
          </w:p>
          <w:p w14:paraId="5690520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S7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9A7289C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CCDDB9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06EE217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8E44DD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498B27D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la liniile 2 și 3 abătute </w:t>
            </w:r>
          </w:p>
          <w:p w14:paraId="7A8545A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Cap X.</w:t>
            </w:r>
          </w:p>
        </w:tc>
      </w:tr>
      <w:tr w:rsidR="002F084D" w:rsidRPr="00A8307A" w14:paraId="316CE57B" w14:textId="77777777" w:rsidTr="006365AA">
        <w:trPr>
          <w:cantSplit/>
          <w:trHeight w:val="37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14:paraId="3CF870AC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207389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A121AD3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39BC5B3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Topolovăț</w:t>
            </w:r>
            <w:r>
              <w:rPr>
                <w:b/>
                <w:bCs/>
                <w:sz w:val="20"/>
                <w:lang w:val="ro-RO"/>
              </w:rPr>
              <w:t>, 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9FC54F2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14:paraId="2053979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1EA4C60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480C94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BB690CB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5DD9A1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Inclusiv peste abaterea sch. 3 și 4</w:t>
            </w:r>
          </w:p>
        </w:tc>
      </w:tr>
      <w:tr w:rsidR="002F084D" w:rsidRPr="00A8307A" w14:paraId="63FB6083" w14:textId="77777777" w:rsidTr="006365AA">
        <w:trPr>
          <w:cantSplit/>
          <w:trHeight w:val="37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14:paraId="39AC6EF5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7298D97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539+943</w:t>
            </w:r>
          </w:p>
          <w:p w14:paraId="0029928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561+063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5E61EA0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831D011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Ax. </w:t>
            </w:r>
            <w:r w:rsidRPr="00A8307A">
              <w:rPr>
                <w:b/>
                <w:bCs/>
                <w:sz w:val="20"/>
                <w:lang w:val="ro-RO"/>
              </w:rPr>
              <w:t>Topolovăț</w:t>
            </w:r>
            <w:r>
              <w:rPr>
                <w:b/>
                <w:bCs/>
                <w:sz w:val="20"/>
                <w:lang w:val="ro-RO"/>
              </w:rPr>
              <w:t>-</w:t>
            </w:r>
          </w:p>
          <w:p w14:paraId="2A0812A4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Ax. Remetea Mare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2BFD7CD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4C68C1E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FFA410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E9D7320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9565456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14:paraId="2FEE4C8C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Restricție de protecție - lucrări coridor IV.</w:t>
            </w:r>
          </w:p>
        </w:tc>
      </w:tr>
      <w:tr w:rsidR="002F084D" w:rsidRPr="00A8307A" w14:paraId="480E7153" w14:textId="77777777" w:rsidTr="006365AA">
        <w:trPr>
          <w:cantSplit/>
          <w:trHeight w:val="37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14:paraId="3DB270A2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197D80A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540+200</w:t>
            </w:r>
          </w:p>
          <w:p w14:paraId="39479B4D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540+800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B1D9E23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A485665" w14:textId="77777777" w:rsidR="002F084D" w:rsidRDefault="002F084D" w:rsidP="00E442C9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Topolovăț</w:t>
            </w:r>
            <w:r>
              <w:rPr>
                <w:b/>
                <w:bCs/>
                <w:sz w:val="20"/>
                <w:lang w:val="ro-RO"/>
              </w:rPr>
              <w:t xml:space="preserve">, linia 1 directă cap Y și </w:t>
            </w:r>
            <w:r w:rsidRPr="00A8307A">
              <w:rPr>
                <w:b/>
                <w:bCs/>
                <w:sz w:val="20"/>
                <w:lang w:val="ro-RO"/>
              </w:rPr>
              <w:t>Topolovăț</w:t>
            </w:r>
            <w:r>
              <w:rPr>
                <w:b/>
                <w:bCs/>
                <w:sz w:val="20"/>
                <w:lang w:val="ro-RO"/>
              </w:rPr>
              <w:t xml:space="preserve"> - </w:t>
            </w:r>
            <w:r w:rsidRPr="00A8307A">
              <w:rPr>
                <w:b/>
                <w:bCs/>
                <w:sz w:val="20"/>
                <w:lang w:val="ro-RO"/>
              </w:rPr>
              <w:t>Recaș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4272494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CB30AF9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BB8B7B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86BD4D9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BD1509E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 Lucrări Coridor IV.</w:t>
            </w:r>
          </w:p>
        </w:tc>
      </w:tr>
      <w:tr w:rsidR="002F084D" w:rsidRPr="00A8307A" w14:paraId="14E829B5" w14:textId="77777777" w:rsidTr="006365AA">
        <w:trPr>
          <w:cantSplit/>
          <w:trHeight w:val="37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14:paraId="6D1E5245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F470818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554+400</w:t>
            </w:r>
          </w:p>
          <w:p w14:paraId="230E5145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557+400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75081A8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668AEFB5" w14:textId="77777777" w:rsidR="002F084D" w:rsidRDefault="002F084D" w:rsidP="00E442C9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Recaș</w:t>
            </w:r>
            <w:r>
              <w:rPr>
                <w:b/>
                <w:bCs/>
                <w:sz w:val="20"/>
                <w:lang w:val="ro-RO"/>
              </w:rPr>
              <w:t xml:space="preserve"> -</w:t>
            </w:r>
          </w:p>
          <w:p w14:paraId="7B1ADF52" w14:textId="77777777" w:rsidR="002F084D" w:rsidRPr="00A8307A" w:rsidRDefault="002F084D" w:rsidP="00E442C9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Remetea Mare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0F6548F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516D0E3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7584D4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198D10B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E985455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 Lucrări Coridor IV.</w:t>
            </w:r>
          </w:p>
        </w:tc>
      </w:tr>
      <w:tr w:rsidR="002F084D" w:rsidRPr="00A8307A" w14:paraId="70CAA86A" w14:textId="77777777" w:rsidTr="006365AA">
        <w:trPr>
          <w:cantSplit/>
          <w:trHeight w:val="80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994C81E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BCDE5B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4F17305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DD657BE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Remetea Mare</w:t>
            </w:r>
          </w:p>
          <w:p w14:paraId="12F0CE19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B1F3FC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TDJ </w:t>
            </w:r>
          </w:p>
          <w:p w14:paraId="38DF16C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8 / 10</w:t>
            </w:r>
          </w:p>
        </w:tc>
        <w:tc>
          <w:tcPr>
            <w:tcW w:w="77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178B2F1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E75B6A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4EDA64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70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C10917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42AA3BE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3 și 4, Cap Y și</w:t>
            </w:r>
          </w:p>
          <w:p w14:paraId="17C80DE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linia M.Ap.N.</w:t>
            </w:r>
          </w:p>
        </w:tc>
      </w:tr>
      <w:tr w:rsidR="002F084D" w:rsidRPr="00A8307A" w14:paraId="3F44F14A" w14:textId="77777777" w:rsidTr="006365AA">
        <w:trPr>
          <w:cantSplit/>
          <w:trHeight w:val="37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14:paraId="29ABE59E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294A2A9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566+500</w:t>
            </w:r>
          </w:p>
          <w:p w14:paraId="5B30F31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567+500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FEA1D41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3714265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Remetea Mare - </w:t>
            </w:r>
          </w:p>
          <w:p w14:paraId="3B0CF93A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Timișoara Est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BC20C6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E6369B8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6DB93A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0BB74E2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27FE36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:rsidRPr="00A8307A" w14:paraId="652FCA9A" w14:textId="77777777" w:rsidTr="006365AA">
        <w:trPr>
          <w:cantSplit/>
          <w:trHeight w:val="37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14:paraId="52E98729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3F3239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1A8F65B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9FFB1C3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Remetea Mare</w:t>
            </w:r>
          </w:p>
          <w:p w14:paraId="7153623A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6EC2EF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sch. 5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DD1FF10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C32DA0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5E36137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F153B9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7C9B198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3 și 4, Cap X.</w:t>
            </w:r>
          </w:p>
        </w:tc>
      </w:tr>
      <w:tr w:rsidR="002F084D" w:rsidRPr="00A8307A" w14:paraId="56AE564A" w14:textId="77777777" w:rsidTr="006365AA">
        <w:trPr>
          <w:cantSplit/>
          <w:trHeight w:val="80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57C5F5E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F6388CB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569+400</w:t>
            </w:r>
          </w:p>
          <w:p w14:paraId="6883A01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571+000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CA1BC72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3C72155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</w:t>
            </w:r>
            <w:r w:rsidRPr="00A8307A">
              <w:rPr>
                <w:b/>
                <w:bCs/>
                <w:sz w:val="20"/>
                <w:lang w:val="ro-RO"/>
              </w:rPr>
              <w:t>Timişoara Est</w:t>
            </w:r>
          </w:p>
          <w:p w14:paraId="09566B09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lina 4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354F1B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CCAC5B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A0FC01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9491EA1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528CC06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14:paraId="2927CB3D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Inclusiv peste sch. 5, 9, 12 </w:t>
            </w:r>
          </w:p>
          <w:p w14:paraId="76AC9A7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și 4.</w:t>
            </w:r>
          </w:p>
        </w:tc>
      </w:tr>
      <w:tr w:rsidR="002F084D" w:rsidRPr="00A8307A" w14:paraId="6CE47516" w14:textId="77777777" w:rsidTr="006365AA">
        <w:trPr>
          <w:cantSplit/>
          <w:trHeight w:val="80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931425A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1CB5EF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208307C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F38C26A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</w:t>
            </w:r>
            <w:r w:rsidRPr="00A8307A">
              <w:rPr>
                <w:b/>
                <w:bCs/>
                <w:sz w:val="20"/>
                <w:lang w:val="ro-RO"/>
              </w:rPr>
              <w:t>Timişoara Est</w:t>
            </w:r>
          </w:p>
          <w:p w14:paraId="2F872D48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FE0F5A6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14:paraId="243CE0F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 și 17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E8FEACE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22FB0B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A9B01B7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79DD44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ieșiri la liniile 5, 6 și 7, Cap X.</w:t>
            </w:r>
          </w:p>
        </w:tc>
      </w:tr>
      <w:tr w:rsidR="002F084D" w:rsidRPr="00A8307A" w14:paraId="45949DA0" w14:textId="77777777" w:rsidTr="006365AA">
        <w:trPr>
          <w:cantSplit/>
          <w:trHeight w:val="66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36CC508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ECF771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8183CCB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4E0FB42" w14:textId="77777777" w:rsidR="002F084D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</w:t>
            </w:r>
            <w:r w:rsidRPr="00A8307A">
              <w:rPr>
                <w:b/>
                <w:bCs/>
                <w:sz w:val="20"/>
                <w:lang w:val="ro-RO"/>
              </w:rPr>
              <w:t>Timişoara Est</w:t>
            </w:r>
          </w:p>
          <w:p w14:paraId="6613DFB3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379D63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41C671C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0AC503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D8D82C2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8DDF1D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ieșiri la liniile 5, 6 și 7, Cap Y.</w:t>
            </w:r>
          </w:p>
        </w:tc>
      </w:tr>
      <w:tr w:rsidR="002F084D" w:rsidRPr="00A8307A" w14:paraId="7E094E1B" w14:textId="77777777" w:rsidTr="006365AA">
        <w:trPr>
          <w:cantSplit/>
          <w:trHeight w:val="66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16FE401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C8AF53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9EF4788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B97F78F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Timişoara Est</w:t>
            </w:r>
          </w:p>
          <w:p w14:paraId="700109E7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2E5E4C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  <w:r>
              <w:rPr>
                <w:b/>
                <w:bCs/>
                <w:sz w:val="20"/>
                <w:lang w:val="ro-RO"/>
              </w:rPr>
              <w:t>34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8862B29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E32BCC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B801182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B2C501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Cu acces la liniile 8 și 13 abătute cap Y</w:t>
            </w:r>
          </w:p>
        </w:tc>
      </w:tr>
      <w:tr w:rsidR="002F084D" w:rsidRPr="00A8307A" w14:paraId="6CA580B2" w14:textId="77777777" w:rsidTr="006365AA">
        <w:trPr>
          <w:cantSplit/>
          <w:trHeight w:val="66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6065426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BD716D5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572+150</w:t>
            </w:r>
          </w:p>
          <w:p w14:paraId="0593F23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572+250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7BF5C15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33C4508" w14:textId="77777777" w:rsidR="002F084D" w:rsidRPr="00A8307A" w:rsidRDefault="002F084D" w:rsidP="00D74041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Timişoara Est</w:t>
            </w:r>
            <w:r>
              <w:rPr>
                <w:b/>
                <w:bCs/>
                <w:sz w:val="20"/>
                <w:lang w:val="ro-RO"/>
              </w:rPr>
              <w:t xml:space="preserve"> -</w:t>
            </w:r>
          </w:p>
          <w:p w14:paraId="5A310E9C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Timişoara Nord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70A542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24C5CED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695BF5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9DB8018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4CDF7BB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:rsidRPr="00A8307A" w14:paraId="5389BDE1" w14:textId="77777777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4471C9C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7214E8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3CEAAA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A7563B8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14:paraId="247F5347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3AA7E9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toată</w:t>
            </w:r>
          </w:p>
          <w:p w14:paraId="7EC66E3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D7F499D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737DBD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4F96560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EB2FC6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6DEC9128" w14:textId="77777777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6463EFF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FEBA9C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EDE369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DE27C75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14:paraId="64CD505F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3912B5F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  <w:r>
              <w:rPr>
                <w:b/>
                <w:bCs/>
                <w:sz w:val="20"/>
                <w:lang w:val="ro-RO"/>
              </w:rPr>
              <w:t xml:space="preserve">11, 51, 97 </w:t>
            </w:r>
          </w:p>
          <w:p w14:paraId="6339B3B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și 113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7AFD237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F2048F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49B31E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0D6113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7F5EF11F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la liniile abătute 1 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Peron, </w:t>
            </w:r>
          </w:p>
          <w:p w14:paraId="78552E6A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2 Peron, 1 Tehnică și </w:t>
            </w:r>
          </w:p>
          <w:p w14:paraId="76E297F5" w14:textId="77777777" w:rsidR="002F084D" w:rsidRPr="00DC4AFE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en-US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1 </w:t>
            </w:r>
            <w:r>
              <w:rPr>
                <w:b/>
                <w:bCs/>
                <w:i/>
                <w:iCs/>
                <w:sz w:val="20"/>
                <w:lang w:val="en-US"/>
              </w:rPr>
              <w:t>Lugoj.</w:t>
            </w:r>
          </w:p>
        </w:tc>
      </w:tr>
      <w:tr w:rsidR="002F084D" w:rsidRPr="00A8307A" w14:paraId="38ADB4B5" w14:textId="77777777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7898ED0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3388EF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BD16590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B31F1E4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14:paraId="4619BAF4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425F7AF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14:paraId="1F9BD4A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7,  15, 25, 35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8391F72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278350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8971480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6FA4CD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3B63AD6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la liniile abătute 1 Peron, </w:t>
            </w:r>
          </w:p>
          <w:p w14:paraId="79FF15B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2 Peron, 1 Tehnică și </w:t>
            </w:r>
          </w:p>
          <w:p w14:paraId="49F0DF2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1 Lugoj.</w:t>
            </w:r>
          </w:p>
        </w:tc>
      </w:tr>
      <w:tr w:rsidR="002F084D" w:rsidRPr="00A8307A" w14:paraId="58BFF8A1" w14:textId="77777777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AFA5FEA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23E7DE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27013E7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0B865CE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14:paraId="3D263DFE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F250EEA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14:paraId="4BBA23E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55 și 71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F009A0E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</w:t>
            </w:r>
            <w:r w:rsidRPr="00A8307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522E0F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61CD09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A7C57C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1F3F417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la liniile </w:t>
            </w:r>
            <w:r>
              <w:rPr>
                <w:b/>
                <w:bCs/>
                <w:i/>
                <w:iCs/>
                <w:sz w:val="20"/>
                <w:lang w:val="ro-RO"/>
              </w:rPr>
              <w:t>5 - 12, Cap X.</w:t>
            </w:r>
          </w:p>
        </w:tc>
      </w:tr>
      <w:tr w:rsidR="002F084D" w:rsidRPr="00A8307A" w14:paraId="7DD99D81" w14:textId="77777777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7B2165F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6112B3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BB34AEC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684E2230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14:paraId="18827F34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156B9B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sch. 13, 17, 29, 43, 59, 63, 69, 73, 75</w:t>
            </w:r>
            <w:r>
              <w:rPr>
                <w:b/>
                <w:bCs/>
                <w:sz w:val="20"/>
                <w:lang w:val="ro-RO"/>
              </w:rPr>
              <w:t xml:space="preserve">, </w:t>
            </w:r>
            <w:r w:rsidRPr="00A8307A">
              <w:rPr>
                <w:b/>
                <w:bCs/>
                <w:sz w:val="20"/>
                <w:lang w:val="ro-RO"/>
              </w:rPr>
              <w:t>79</w:t>
            </w:r>
            <w:r>
              <w:rPr>
                <w:b/>
                <w:bCs/>
                <w:sz w:val="20"/>
                <w:lang w:val="ro-RO"/>
              </w:rPr>
              <w:t>, 115 și 119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71F9ACA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282142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34BA457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7EC497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0ECA317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5 - 13, Cap X.</w:t>
            </w:r>
          </w:p>
        </w:tc>
      </w:tr>
      <w:tr w:rsidR="002F084D" w:rsidRPr="00A8307A" w14:paraId="5A4ABFCD" w14:textId="77777777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07C60A7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E94AF6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91AAA63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F075DDF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14:paraId="38A91FE9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Cap </w:t>
            </w:r>
            <w:r>
              <w:rPr>
                <w:b/>
                <w:bCs/>
                <w:sz w:val="20"/>
                <w:lang w:val="ro-RO"/>
              </w:rPr>
              <w:t>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B39F6B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sch. 1</w:t>
            </w:r>
            <w:r>
              <w:rPr>
                <w:b/>
                <w:bCs/>
                <w:sz w:val="20"/>
                <w:lang w:val="ro-RO"/>
              </w:rPr>
              <w:t>10, 126 și 146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9BA0EB1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1D251B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C96139A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47ADC4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586167C2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la liniile 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4 și </w:t>
            </w:r>
            <w:r w:rsidRPr="00A8307A">
              <w:rPr>
                <w:b/>
                <w:bCs/>
                <w:i/>
                <w:iCs/>
                <w:sz w:val="20"/>
                <w:lang w:val="ro-RO"/>
              </w:rPr>
              <w:t>5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 Reșița și </w:t>
            </w:r>
          </w:p>
          <w:p w14:paraId="2BD660C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8 - 11 </w:t>
            </w: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Cap </w:t>
            </w:r>
            <w:r>
              <w:rPr>
                <w:b/>
                <w:bCs/>
                <w:i/>
                <w:iCs/>
                <w:sz w:val="20"/>
                <w:lang w:val="ro-RO"/>
              </w:rPr>
              <w:t>Y</w:t>
            </w:r>
            <w:r w:rsidRPr="00A8307A">
              <w:rPr>
                <w:b/>
                <w:bCs/>
                <w:i/>
                <w:iCs/>
                <w:sz w:val="20"/>
                <w:lang w:val="ro-RO"/>
              </w:rPr>
              <w:t>.</w:t>
            </w:r>
          </w:p>
        </w:tc>
      </w:tr>
      <w:tr w:rsidR="002F084D" w:rsidRPr="00A8307A" w14:paraId="252E2632" w14:textId="77777777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0AD06B3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8E6B1B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53D2F53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674D40B4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14:paraId="19B82EC5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Cap </w:t>
            </w:r>
            <w:r>
              <w:rPr>
                <w:b/>
                <w:bCs/>
                <w:sz w:val="20"/>
                <w:lang w:val="ro-RO"/>
              </w:rPr>
              <w:t>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9E6F09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24, 120, 132 și 136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BA9A7F4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69D0B3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1C41314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A1C8E80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1493B319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abătute 1 Peron, </w:t>
            </w:r>
          </w:p>
          <w:p w14:paraId="014A947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2 Peron, 1 - 3 Reșița.</w:t>
            </w:r>
          </w:p>
        </w:tc>
      </w:tr>
      <w:tr w:rsidR="002F084D" w:rsidRPr="00A8307A" w14:paraId="042A9345" w14:textId="77777777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67C0FE6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07AD7B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3B1572C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56A23D3" w14:textId="77777777" w:rsidR="002F084D" w:rsidRPr="00A8307A" w:rsidRDefault="002F084D" w:rsidP="0039325A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  <w:r>
              <w:rPr>
                <w:b/>
                <w:bCs/>
                <w:sz w:val="20"/>
                <w:lang w:val="ro-RO"/>
              </w:rPr>
              <w:t xml:space="preserve"> linia </w:t>
            </w:r>
            <w:r w:rsidRPr="00A8307A">
              <w:rPr>
                <w:b/>
                <w:bCs/>
                <w:sz w:val="20"/>
                <w:lang w:val="ro-RO"/>
              </w:rPr>
              <w:t>Grupa A</w:t>
            </w:r>
            <w:r>
              <w:rPr>
                <w:b/>
                <w:bCs/>
                <w:sz w:val="20"/>
                <w:lang w:val="ro-RO"/>
              </w:rPr>
              <w:t xml:space="preserve"> Cap.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3ED449F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</w:t>
            </w:r>
          </w:p>
          <w:p w14:paraId="206E61FA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diag.</w:t>
            </w:r>
          </w:p>
          <w:p w14:paraId="45B181F8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36 - 44 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5D3F23E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F01049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51B284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DE4B71B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Inclusiv peste sch. 36 și 44.</w:t>
            </w:r>
          </w:p>
          <w:p w14:paraId="5A51710E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în direcția Timișoara Nord - Timișoara Sud, Timișoara Nord - Timișoara Vest și liniile 1 - 6 Reșița, liniile </w:t>
            </w:r>
          </w:p>
          <w:p w14:paraId="016B15A9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1- 12 Cap. Y Timișoara Nord.</w:t>
            </w:r>
          </w:p>
        </w:tc>
      </w:tr>
      <w:tr w:rsidR="002F084D" w:rsidRPr="00A8307A" w14:paraId="3E7EF485" w14:textId="77777777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0606B3F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DFF498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5B4A161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D9FB7D6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14:paraId="735C9662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202215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sch. 30, 46, 62, și 82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6C6DF0C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667CFA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79578DC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C4A3EE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175BF97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1 - 13, Cap Y și liniile 1R - 6R.</w:t>
            </w:r>
          </w:p>
        </w:tc>
      </w:tr>
      <w:tr w:rsidR="002F084D" w:rsidRPr="00A8307A" w14:paraId="5D0A6462" w14:textId="77777777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777706E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C20E4D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4F7940D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8F773F1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  <w:r>
              <w:rPr>
                <w:b/>
                <w:bCs/>
                <w:sz w:val="20"/>
                <w:lang w:val="ro-RO"/>
              </w:rPr>
              <w:t xml:space="preserve"> linia </w:t>
            </w:r>
            <w:r w:rsidRPr="00A8307A">
              <w:rPr>
                <w:b/>
                <w:bCs/>
                <w:sz w:val="20"/>
                <w:lang w:val="ro-RO"/>
              </w:rPr>
              <w:t xml:space="preserve">Grupa </w:t>
            </w:r>
            <w:r>
              <w:rPr>
                <w:b/>
                <w:bCs/>
                <w:sz w:val="20"/>
                <w:lang w:val="ro-RO"/>
              </w:rPr>
              <w:t>B Cap.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827A763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</w:t>
            </w:r>
          </w:p>
          <w:p w14:paraId="644D5BB3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diag. </w:t>
            </w:r>
          </w:p>
          <w:p w14:paraId="06C3E0F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34 - 40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399E54E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1FEB40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34E6B4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2777097" w14:textId="77777777" w:rsidR="002F084D" w:rsidRDefault="002F084D" w:rsidP="0039325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Inclusiv peste sch. 34 și 40.</w:t>
            </w:r>
          </w:p>
          <w:p w14:paraId="6B274837" w14:textId="77777777" w:rsidR="002F084D" w:rsidRPr="00A8307A" w:rsidRDefault="002F084D" w:rsidP="0039325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linia 218 Timișoara Nord - Arad și liniile 1 - 6 Reșița, liniile 1- 12 Cap. Y Timișoara Nord.</w:t>
            </w:r>
          </w:p>
        </w:tc>
      </w:tr>
      <w:tr w:rsidR="002F084D" w:rsidRPr="00A8307A" w14:paraId="436FACDB" w14:textId="77777777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2B9EDEC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1E96D4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311D7B1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6E8C8328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  <w:r>
              <w:rPr>
                <w:b/>
                <w:bCs/>
                <w:sz w:val="20"/>
                <w:lang w:val="ro-RO"/>
              </w:rPr>
              <w:t xml:space="preserve"> linia </w:t>
            </w:r>
            <w:r w:rsidRPr="00A8307A">
              <w:rPr>
                <w:b/>
                <w:bCs/>
                <w:sz w:val="20"/>
                <w:lang w:val="ro-RO"/>
              </w:rPr>
              <w:t xml:space="preserve">Grupa </w:t>
            </w:r>
            <w:r>
              <w:rPr>
                <w:b/>
                <w:bCs/>
                <w:sz w:val="20"/>
                <w:lang w:val="ro-RO"/>
              </w:rPr>
              <w:t>B Cap.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F9077EA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</w:t>
            </w:r>
          </w:p>
          <w:p w14:paraId="0455128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38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EB428D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090C17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C5AAC85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D9976CF" w14:textId="77777777" w:rsidR="002F084D" w:rsidRPr="00A8307A" w:rsidRDefault="002F084D" w:rsidP="003F6C41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linia 100 Timișoara Nord - Cărpiniș, linia 133 Timișoara Nord - Ronaț Triaj și liniile 1 - 6 Reșița, liniile 1- 12 Cap. Y Timișoara Nord.</w:t>
            </w:r>
          </w:p>
        </w:tc>
      </w:tr>
      <w:tr w:rsidR="002F084D" w:rsidRPr="00A8307A" w14:paraId="008EC2AE" w14:textId="77777777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E47163E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82D035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1E610F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226F229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14:paraId="4B24DB8C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Grupa 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0075CBA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52, 66, 68, 70, 86 </w:t>
            </w:r>
          </w:p>
          <w:p w14:paraId="157D47B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și 96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2358397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A05E33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EEB7B8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AEE7E6D" w14:textId="77777777" w:rsidR="002F084D" w:rsidRPr="00A8307A" w:rsidRDefault="002F084D" w:rsidP="00913D2F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4A74DEA8" w14:textId="77777777" w:rsidR="002F084D" w:rsidRPr="00A8307A" w:rsidRDefault="002F084D" w:rsidP="00913D2F">
            <w:pPr>
              <w:spacing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1- 13 Cap Y și liniile 1R - 6R.</w:t>
            </w:r>
          </w:p>
        </w:tc>
      </w:tr>
      <w:tr w:rsidR="002F084D" w:rsidRPr="00A8307A" w14:paraId="0859AE6B" w14:textId="77777777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FCF330C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AE6492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F910A7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A4CA637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14:paraId="69918463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Grupa 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E90C64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  <w:r>
              <w:rPr>
                <w:b/>
                <w:bCs/>
                <w:sz w:val="20"/>
                <w:lang w:val="ro-RO"/>
              </w:rPr>
              <w:t>54, TDJ 90/94, TDJ 92/104, TDJ 108/118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3132C04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</w:t>
            </w: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18C855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6E37BE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014E99D" w14:textId="77777777" w:rsidR="002F084D" w:rsidRPr="00A8307A" w:rsidRDefault="002F084D" w:rsidP="00913D2F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4D531BAE" w14:textId="77777777" w:rsidR="002F084D" w:rsidRPr="00A8307A" w:rsidRDefault="002F084D" w:rsidP="00913D2F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1- 13 Cap Y și liniile 1R - 6R.</w:t>
            </w:r>
          </w:p>
        </w:tc>
      </w:tr>
      <w:tr w:rsidR="002F084D" w:rsidRPr="00A8307A" w14:paraId="79E5F228" w14:textId="77777777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384E7EE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CC283F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D4E0B0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609D307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14:paraId="11F171F6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Grupa 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6ADA99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32,  60, 76, 78, </w:t>
            </w:r>
            <w:r>
              <w:rPr>
                <w:b/>
                <w:bCs/>
                <w:sz w:val="20"/>
                <w:lang w:val="ro-RO"/>
              </w:rPr>
              <w:t xml:space="preserve">și </w:t>
            </w:r>
            <w:r w:rsidRPr="00A8307A">
              <w:rPr>
                <w:b/>
                <w:bCs/>
                <w:sz w:val="20"/>
                <w:lang w:val="ro-RO"/>
              </w:rPr>
              <w:t>88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F5084D5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F04E46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9BA209A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48172B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351B786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1- 13, Cap Y și liniile 1R - 6R.</w:t>
            </w:r>
          </w:p>
        </w:tc>
      </w:tr>
      <w:tr w:rsidR="002F084D" w:rsidRPr="00A8307A" w14:paraId="36F5F3BC" w14:textId="77777777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587EF55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AF53AA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CD85ABC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31DA301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14:paraId="33034CDC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Grupa 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0A8523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  <w:r>
              <w:rPr>
                <w:b/>
                <w:bCs/>
                <w:sz w:val="20"/>
                <w:lang w:val="ro-RO"/>
              </w:rPr>
              <w:t>56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465D31A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</w:t>
            </w: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1607A3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D3D6DDD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8ACA7FA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42B50E6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1- 13, Cap Y și liniile 1R - 6R.</w:t>
            </w:r>
          </w:p>
        </w:tc>
      </w:tr>
      <w:tr w:rsidR="002F084D" w:rsidRPr="00A8307A" w14:paraId="0EE74B47" w14:textId="77777777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494523C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923809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20914EC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1746313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14:paraId="5909925D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Grupa 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F40EF0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  <w:r>
              <w:rPr>
                <w:b/>
                <w:bCs/>
                <w:sz w:val="20"/>
                <w:lang w:val="ro-RO"/>
              </w:rPr>
              <w:t>106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91F837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903397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BC107E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75A5D6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20BD07F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1- 13, Cap Y și liniile 1R - 6R.</w:t>
            </w:r>
          </w:p>
        </w:tc>
      </w:tr>
      <w:tr w:rsidR="002F084D" w:rsidRPr="00A8307A" w14:paraId="79FD38AE" w14:textId="77777777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A3F8D47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31BB642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580+050</w:t>
            </w:r>
          </w:p>
          <w:p w14:paraId="692BD72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580+150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1EA7A9D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B6ECBC0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Timişoara Nord -</w:t>
            </w:r>
          </w:p>
          <w:p w14:paraId="548B621C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Cărpiniş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23FB27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0ADBD4B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443C61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712EA52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BB42BB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:rsidRPr="00A8307A" w14:paraId="203DF176" w14:textId="77777777" w:rsidTr="006365AA">
        <w:trPr>
          <w:cantSplit/>
          <w:trHeight w:val="59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2747682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8F3001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582</w:t>
            </w:r>
            <w:r w:rsidRPr="00A8307A">
              <w:rPr>
                <w:b/>
                <w:bCs/>
                <w:sz w:val="20"/>
                <w:lang w:val="ro-RO"/>
              </w:rPr>
              <w:t>+</w:t>
            </w:r>
            <w:r>
              <w:rPr>
                <w:b/>
                <w:bCs/>
                <w:sz w:val="20"/>
                <w:lang w:val="ro-RO"/>
              </w:rPr>
              <w:t>250</w:t>
            </w:r>
          </w:p>
          <w:p w14:paraId="2D583CC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5</w:t>
            </w:r>
            <w:r>
              <w:rPr>
                <w:b/>
                <w:bCs/>
                <w:sz w:val="20"/>
                <w:lang w:val="ro-RO"/>
              </w:rPr>
              <w:t>86</w:t>
            </w:r>
            <w:r w:rsidRPr="00A8307A">
              <w:rPr>
                <w:b/>
                <w:bCs/>
                <w:sz w:val="20"/>
                <w:lang w:val="ro-RO"/>
              </w:rPr>
              <w:t>+</w:t>
            </w:r>
            <w:r>
              <w:rPr>
                <w:b/>
                <w:bCs/>
                <w:sz w:val="20"/>
                <w:lang w:val="ro-RO"/>
              </w:rPr>
              <w:t>30</w:t>
            </w:r>
            <w:r w:rsidRPr="00A8307A">
              <w:rPr>
                <w:b/>
                <w:bCs/>
                <w:sz w:val="20"/>
                <w:lang w:val="ro-RO"/>
              </w:rPr>
              <w:t>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D210393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6692F159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Timişoara Nord -</w:t>
            </w:r>
          </w:p>
          <w:p w14:paraId="2E41C018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Cărpiniş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B732D9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CA9B227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524855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51D431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EA377F6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:rsidRPr="00A8307A" w14:paraId="7E7A3237" w14:textId="77777777" w:rsidTr="006365AA">
        <w:trPr>
          <w:cantSplit/>
          <w:trHeight w:val="1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364EE39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213B69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5</w:t>
            </w:r>
            <w:r>
              <w:rPr>
                <w:b/>
                <w:bCs/>
                <w:sz w:val="20"/>
                <w:lang w:val="ro-RO"/>
              </w:rPr>
              <w:t>90</w:t>
            </w:r>
            <w:r w:rsidRPr="00A8307A">
              <w:rPr>
                <w:b/>
                <w:bCs/>
                <w:sz w:val="20"/>
                <w:lang w:val="ro-RO"/>
              </w:rPr>
              <w:t>+</w:t>
            </w:r>
            <w:r>
              <w:rPr>
                <w:b/>
                <w:bCs/>
                <w:sz w:val="20"/>
                <w:lang w:val="ro-RO"/>
              </w:rPr>
              <w:t>950</w:t>
            </w:r>
          </w:p>
          <w:p w14:paraId="59503C9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591+470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631F54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</w:t>
            </w:r>
            <w:r w:rsidRPr="00A8307A">
              <w:rPr>
                <w:b/>
                <w:bCs/>
                <w:sz w:val="36"/>
                <w:szCs w:val="36"/>
                <w:lang w:val="ro-RO"/>
              </w:rPr>
              <w:t>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59B7F01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Timişoara Nord -</w:t>
            </w:r>
          </w:p>
          <w:p w14:paraId="69643DE0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Cărpiniş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5A6A59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52BB5A7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8E47DB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0B6C7B8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F189E3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:rsidRPr="00A8307A" w14:paraId="66B26C3D" w14:textId="77777777" w:rsidTr="006365AA">
        <w:trPr>
          <w:cantSplit/>
          <w:trHeight w:val="1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0E55574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90C0526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597+630</w:t>
            </w:r>
          </w:p>
          <w:p w14:paraId="0D2E83FC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598+520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C8A13B7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68234405" w14:textId="77777777" w:rsidR="002F084D" w:rsidRPr="00A8307A" w:rsidRDefault="002F084D" w:rsidP="006365AA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Cărpiniş</w:t>
            </w:r>
          </w:p>
          <w:p w14:paraId="2BF56D47" w14:textId="77777777" w:rsidR="002F084D" w:rsidRPr="00A8307A" w:rsidRDefault="002F084D" w:rsidP="006365AA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16E012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42E1BA3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7E7357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BFA5E1B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EF93022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Fără inductori. </w:t>
            </w:r>
          </w:p>
          <w:p w14:paraId="38B89225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Inclusiv peste sch. din </w:t>
            </w:r>
          </w:p>
          <w:p w14:paraId="1BCB70C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Cap X și Cap Y linia 2 directă</w:t>
            </w:r>
          </w:p>
        </w:tc>
      </w:tr>
      <w:tr w:rsidR="002F084D" w:rsidRPr="00A8307A" w14:paraId="067302CF" w14:textId="77777777" w:rsidTr="006365AA">
        <w:trPr>
          <w:cantSplit/>
          <w:trHeight w:val="52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5EF5A37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A64EC1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CC0F3DB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15814CB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Cărpiniş</w:t>
            </w:r>
          </w:p>
          <w:p w14:paraId="7B226983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236C88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toată</w:t>
            </w:r>
          </w:p>
          <w:p w14:paraId="3AB7489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468C490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2499DE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D3AAB3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EC714B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Inclusiv peste sch. 5, 9 și 10, până la limita cu LFI.</w:t>
            </w:r>
          </w:p>
        </w:tc>
      </w:tr>
      <w:tr w:rsidR="002F084D" w:rsidRPr="00A8307A" w14:paraId="25DC92AB" w14:textId="77777777" w:rsidTr="006365AA">
        <w:trPr>
          <w:cantSplit/>
          <w:trHeight w:val="121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3F6D82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D58D17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367C541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F0702FD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Jimbolia</w:t>
            </w:r>
          </w:p>
          <w:p w14:paraId="0B0A7C7B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C56229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toată</w:t>
            </w:r>
          </w:p>
          <w:p w14:paraId="7F7B007B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CCE5CE8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3CEEB4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423CE38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CAAF74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4CEDD712" w14:textId="77777777" w:rsidTr="006365AA">
        <w:trPr>
          <w:cantSplit/>
          <w:trHeight w:val="121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F36EFC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AF56A40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3F9F5A3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75146A1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Jimbolia</w:t>
            </w:r>
          </w:p>
          <w:p w14:paraId="140F7538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01099F2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31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7EEA00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87DC81D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C72FABE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20A2EAE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7BAD9303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5, 6, 7, Cap X.</w:t>
            </w:r>
          </w:p>
        </w:tc>
      </w:tr>
      <w:tr w:rsidR="002F084D" w:rsidRPr="00A8307A" w14:paraId="388F99E8" w14:textId="77777777" w:rsidTr="006365AA">
        <w:trPr>
          <w:cantSplit/>
          <w:trHeight w:val="121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60A67A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5DF8777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B5C9E59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B33860F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Jimbolia</w:t>
            </w:r>
          </w:p>
          <w:p w14:paraId="02AAE377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0E50300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37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CB10EBE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F8F3D41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52DC33A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7A74F08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51F09B59" w14:textId="77777777" w:rsidTr="006365AA">
        <w:trPr>
          <w:cantSplit/>
          <w:trHeight w:val="121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10355D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0DC3A0E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BABFBEF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FECD94A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Jimbolia</w:t>
            </w:r>
          </w:p>
          <w:p w14:paraId="4C58C113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3F3E3E7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24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E7ABAE8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56133A5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D0700DA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0B8A914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173B1DBD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2, 7, 18 Cap Y.</w:t>
            </w:r>
          </w:p>
        </w:tc>
      </w:tr>
      <w:tr w:rsidR="002F084D" w:rsidRPr="00A8307A" w14:paraId="7E77FC3F" w14:textId="77777777" w:rsidTr="006365AA">
        <w:trPr>
          <w:cantSplit/>
          <w:trHeight w:val="121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848E4F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6543288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7237056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599607E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Jimbolia</w:t>
            </w:r>
          </w:p>
          <w:p w14:paraId="2817A607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E4935BB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26, 34 și 36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99F22F2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90C79D9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EAB7529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2BAA57F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0D6BDFDE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5 - 7 Cap Y.</w:t>
            </w:r>
          </w:p>
        </w:tc>
      </w:tr>
      <w:tr w:rsidR="002F084D" w:rsidRPr="00A8307A" w14:paraId="1E759CAD" w14:textId="77777777" w:rsidTr="006365AA">
        <w:trPr>
          <w:cantSplit/>
          <w:trHeight w:val="121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14EA5B" w14:textId="77777777" w:rsidR="002F084D" w:rsidRPr="00A75A00" w:rsidRDefault="002F084D" w:rsidP="002F084D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96F8D6F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791B623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6C053C3F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Jimbolia</w:t>
            </w:r>
          </w:p>
          <w:p w14:paraId="1FE52D6E" w14:textId="77777777" w:rsidR="002F084D" w:rsidRPr="00A8307A" w:rsidRDefault="002F084D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60CA835" w14:textId="77777777" w:rsidR="002F084D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E9DCB87" w14:textId="77777777" w:rsidR="002F084D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695BE74" w14:textId="77777777" w:rsidR="002F084D" w:rsidRPr="00A8307A" w:rsidRDefault="002F084D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9B83BC2" w14:textId="77777777" w:rsidR="002F084D" w:rsidRPr="00A8307A" w:rsidRDefault="002F084D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BD97698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30A75506" w14:textId="77777777" w:rsidR="002F084D" w:rsidRDefault="002F084D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9 și 10 Cap Y.</w:t>
            </w:r>
          </w:p>
        </w:tc>
      </w:tr>
    </w:tbl>
    <w:p w14:paraId="210855FE" w14:textId="77777777" w:rsidR="002F084D" w:rsidRPr="00A8307A" w:rsidRDefault="002F084D" w:rsidP="008B25EE">
      <w:pPr>
        <w:spacing w:before="40" w:after="40" w:line="192" w:lineRule="auto"/>
        <w:ind w:right="57"/>
        <w:rPr>
          <w:sz w:val="20"/>
          <w:lang w:val="ro-RO"/>
        </w:rPr>
      </w:pPr>
    </w:p>
    <w:p w14:paraId="324F01E0" w14:textId="77777777" w:rsidR="002F084D" w:rsidRPr="005905D7" w:rsidRDefault="002F084D" w:rsidP="006B4CB8">
      <w:pPr>
        <w:pStyle w:val="Heading1"/>
        <w:spacing w:line="360" w:lineRule="auto"/>
      </w:pPr>
      <w:r w:rsidRPr="005905D7">
        <w:t>LINIA 116</w:t>
      </w:r>
    </w:p>
    <w:p w14:paraId="1C07BE7A" w14:textId="77777777" w:rsidR="002F084D" w:rsidRPr="005905D7" w:rsidRDefault="002F084D" w:rsidP="00D850A8">
      <w:pPr>
        <w:pStyle w:val="Heading1"/>
        <w:spacing w:line="360" w:lineRule="auto"/>
        <w:rPr>
          <w:bCs w:val="0"/>
          <w:sz w:val="8"/>
        </w:rPr>
      </w:pPr>
      <w:r w:rsidRPr="005905D7">
        <w:t>FILIAŞI - LIVEZENI - SIMERIA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5"/>
        <w:gridCol w:w="878"/>
        <w:gridCol w:w="751"/>
        <w:gridCol w:w="2197"/>
        <w:gridCol w:w="870"/>
        <w:gridCol w:w="758"/>
        <w:gridCol w:w="868"/>
        <w:gridCol w:w="763"/>
        <w:gridCol w:w="2486"/>
      </w:tblGrid>
      <w:tr w:rsidR="002F084D" w:rsidRPr="00743905" w14:paraId="5A6F9858" w14:textId="77777777" w:rsidTr="00743905">
        <w:trPr>
          <w:cantSplit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0230876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089546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536263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F26681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Ţânţăreni</w:t>
            </w:r>
          </w:p>
          <w:p w14:paraId="3E5323FA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9801BE" w14:textId="77777777" w:rsidR="002F084D" w:rsidRDefault="002F084D" w:rsidP="005C160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peste sch. 1</w:t>
            </w:r>
          </w:p>
          <w:p w14:paraId="60879A48" w14:textId="77777777" w:rsidR="002F084D" w:rsidRPr="00743905" w:rsidRDefault="002F084D" w:rsidP="005C160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şi 21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36A834" w14:textId="77777777" w:rsidR="002F084D" w:rsidRPr="00743905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DFA9E2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851885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0A82DB" w14:textId="77777777" w:rsidR="002F084D" w:rsidRDefault="002F084D" w:rsidP="0053004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Afectează intrări - ieşiri </w:t>
            </w:r>
          </w:p>
          <w:p w14:paraId="124ACB8D" w14:textId="77777777" w:rsidR="002F084D" w:rsidRPr="00743905" w:rsidRDefault="002F084D" w:rsidP="0053004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la linia </w:t>
            </w: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1.</w:t>
            </w:r>
          </w:p>
        </w:tc>
      </w:tr>
      <w:tr w:rsidR="002F084D" w:rsidRPr="00743905" w14:paraId="4F5EF434" w14:textId="77777777" w:rsidTr="00743905">
        <w:trPr>
          <w:cantSplit/>
          <w:trHeight w:val="77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63443AF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1550A4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C362AB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AD11B7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Ţânţăreni</w:t>
            </w:r>
          </w:p>
          <w:p w14:paraId="668D59EB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BF6E4D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de la</w:t>
            </w:r>
          </w:p>
          <w:p w14:paraId="65F76952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Cap X până la </w:t>
            </w:r>
            <w:r w:rsidRPr="00743905">
              <w:rPr>
                <w:b/>
                <w:bCs/>
                <w:color w:val="000000"/>
                <w:spacing w:val="-10"/>
                <w:sz w:val="20"/>
                <w:lang w:val="ro-RO"/>
              </w:rPr>
              <w:t>axa staţiei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905776" w14:textId="77777777" w:rsidR="002F084D" w:rsidRPr="00743905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78408E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5156A4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7576E4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Restul liniei este închisă.</w:t>
            </w:r>
          </w:p>
        </w:tc>
      </w:tr>
      <w:tr w:rsidR="002F084D" w:rsidRPr="00743905" w14:paraId="02A1A36A" w14:textId="77777777" w:rsidTr="00743905">
        <w:trPr>
          <w:cantSplit/>
          <w:trHeight w:val="317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8CB448A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1106D8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408CD3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6733F9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Ţânţăreni</w:t>
            </w:r>
          </w:p>
          <w:p w14:paraId="2241AF93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linia 3</w:t>
            </w:r>
          </w:p>
          <w:p w14:paraId="4CF96541" w14:textId="77777777" w:rsidR="002F084D" w:rsidRPr="00743905" w:rsidRDefault="002F084D" w:rsidP="0007482F">
            <w:pPr>
              <w:spacing w:before="40" w:after="40" w:line="276" w:lineRule="auto"/>
              <w:ind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 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AE5A10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toată 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C1DD6C" w14:textId="77777777" w:rsidR="002F084D" w:rsidRPr="00743905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584842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D8E585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E9D51E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2F084D" w:rsidRPr="00743905" w14:paraId="04A1166E" w14:textId="77777777" w:rsidTr="00743905">
        <w:trPr>
          <w:cantSplit/>
          <w:trHeight w:val="317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E06BFE0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FBBEDA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8+665</w:t>
            </w:r>
          </w:p>
          <w:p w14:paraId="5BD5722D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8+715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8A0CD4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1AEABF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Ţânţăreni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- 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Gilort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AC7109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794355" w14:textId="77777777" w:rsidR="002F084D" w:rsidRPr="00743905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18DE49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145828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86D4DE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2F084D" w:rsidRPr="00743905" w14:paraId="62A0E04C" w14:textId="77777777" w:rsidTr="00743905">
        <w:trPr>
          <w:cantSplit/>
          <w:trHeight w:val="68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E61BE8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C9519F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4D1F66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BA4F57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Gilort</w:t>
            </w:r>
          </w:p>
          <w:p w14:paraId="21829ACB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791D96" w14:textId="77777777" w:rsidR="002F084D" w:rsidRPr="00743905" w:rsidRDefault="002F084D" w:rsidP="005C160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peste sch. 3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70D40B" w14:textId="77777777" w:rsidR="002F084D" w:rsidRPr="00743905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836797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29CB2C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641D1E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Cu acces la linia 2 </w:t>
            </w:r>
          </w:p>
          <w:p w14:paraId="6FBDE256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primiri - expedieri.</w:t>
            </w:r>
          </w:p>
        </w:tc>
      </w:tr>
      <w:tr w:rsidR="002F084D" w:rsidRPr="00743905" w14:paraId="6F488642" w14:textId="77777777" w:rsidTr="000B7D86">
        <w:trPr>
          <w:cantSplit/>
          <w:trHeight w:val="68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C9A28B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6D8DA7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17+830</w:t>
            </w:r>
          </w:p>
          <w:p w14:paraId="1FE033BC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17+880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2D74A2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E053AE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Gilort -</w:t>
            </w:r>
          </w:p>
          <w:p w14:paraId="29F6F22F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Tu</w:t>
            </w:r>
            <w:r>
              <w:rPr>
                <w:b/>
                <w:bCs/>
                <w:color w:val="000000"/>
                <w:sz w:val="20"/>
                <w:lang w:val="ro-RO"/>
              </w:rPr>
              <w:t>r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burea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B5C2DB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00ED81" w14:textId="77777777" w:rsidR="002F084D" w:rsidRPr="00743905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A42C34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40BC87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8D67C6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*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>care au în componență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 două locomotive cuplate.</w:t>
            </w:r>
          </w:p>
          <w:p w14:paraId="39D303E0" w14:textId="77777777" w:rsidR="002F084D" w:rsidRPr="0007721B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07721B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Nesemnalizată pe teren.</w:t>
            </w:r>
          </w:p>
        </w:tc>
      </w:tr>
      <w:tr w:rsidR="002F084D" w:rsidRPr="00743905" w14:paraId="50BB3670" w14:textId="77777777" w:rsidTr="000B7D86">
        <w:trPr>
          <w:cantSplit/>
          <w:trHeight w:val="68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5382AB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C8BB27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18+190</w:t>
            </w:r>
          </w:p>
          <w:p w14:paraId="41C0A9A0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18+240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382C87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1102DE" w14:textId="77777777" w:rsidR="002F084D" w:rsidRPr="00743905" w:rsidRDefault="002F084D" w:rsidP="00257764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Gilort -</w:t>
            </w:r>
          </w:p>
          <w:p w14:paraId="64A7F7F5" w14:textId="77777777" w:rsidR="002F084D" w:rsidRPr="00743905" w:rsidRDefault="002F084D" w:rsidP="00257764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Tu</w:t>
            </w:r>
            <w:r>
              <w:rPr>
                <w:b/>
                <w:bCs/>
                <w:color w:val="000000"/>
                <w:sz w:val="20"/>
                <w:lang w:val="ro-RO"/>
              </w:rPr>
              <w:t>r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burea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E04EC5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3A8A19" w14:textId="77777777" w:rsidR="002F084D" w:rsidRPr="00743905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D0B335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77AEBA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76F16E" w14:textId="77777777" w:rsidR="002F084D" w:rsidRPr="00743905" w:rsidRDefault="002F084D" w:rsidP="00257764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*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>care au în componență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 două locomotive cuplate.</w:t>
            </w:r>
          </w:p>
          <w:p w14:paraId="6318FD53" w14:textId="77777777" w:rsidR="002F084D" w:rsidRDefault="002F084D" w:rsidP="00257764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 w:rsidRPr="0007721B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Nesemnalizată pe teren.</w:t>
            </w:r>
          </w:p>
        </w:tc>
      </w:tr>
      <w:tr w:rsidR="002F084D" w:rsidRPr="00743905" w14:paraId="2353B79A" w14:textId="77777777" w:rsidTr="000B7D86">
        <w:trPr>
          <w:cantSplit/>
          <w:trHeight w:val="68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2445FF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9E2346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18+540</w:t>
            </w:r>
          </w:p>
          <w:p w14:paraId="30BC13E4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18+630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53D50A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50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20B7DA" w14:textId="77777777" w:rsidR="002F084D" w:rsidRDefault="002F084D" w:rsidP="00257764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St. 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Tu</w:t>
            </w:r>
            <w:r>
              <w:rPr>
                <w:b/>
                <w:bCs/>
                <w:color w:val="000000"/>
                <w:sz w:val="20"/>
                <w:lang w:val="ro-RO"/>
              </w:rPr>
              <w:t>r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burea</w:t>
            </w:r>
          </w:p>
          <w:p w14:paraId="2B39EA28" w14:textId="77777777" w:rsidR="002F084D" w:rsidRPr="00743905" w:rsidRDefault="002F084D" w:rsidP="00257764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linia 2 directă,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D8D0B4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CB70DF" w14:textId="77777777" w:rsidR="002F084D" w:rsidRPr="00743905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B5C892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DC4D4D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8E48A8" w14:textId="77777777" w:rsidR="002F084D" w:rsidRPr="008D4C6D" w:rsidRDefault="002F084D" w:rsidP="00257764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  <w:lang w:val="ro-RO"/>
              </w:rPr>
            </w:pPr>
            <w:r w:rsidRPr="008D4C6D">
              <w:rPr>
                <w:b/>
                <w:bCs/>
                <w:i/>
                <w:color w:val="000000"/>
                <w:sz w:val="20"/>
                <w:lang w:val="ro-RO"/>
              </w:rPr>
              <w:t>Peste sch. 1 și 3</w:t>
            </w:r>
            <w:r>
              <w:rPr>
                <w:b/>
                <w:bCs/>
                <w:i/>
                <w:color w:val="000000"/>
                <w:sz w:val="20"/>
                <w:lang w:val="ro-RO"/>
              </w:rPr>
              <w:t>,</w:t>
            </w:r>
            <w:r w:rsidRPr="008D4C6D">
              <w:rPr>
                <w:b/>
                <w:bCs/>
                <w:i/>
                <w:color w:val="000000"/>
                <w:sz w:val="20"/>
                <w:lang w:val="ro-RO"/>
              </w:rPr>
              <w:t xml:space="preserve"> Cap X.</w:t>
            </w:r>
          </w:p>
          <w:p w14:paraId="51862C06" w14:textId="77777777" w:rsidR="002F084D" w:rsidRDefault="002F084D" w:rsidP="00257764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 w:rsidRPr="008D4C6D">
              <w:rPr>
                <w:b/>
                <w:bCs/>
                <w:i/>
                <w:color w:val="000000"/>
                <w:sz w:val="20"/>
                <w:lang w:val="ro-RO"/>
              </w:rPr>
              <w:t>Fără inductori.</w:t>
            </w:r>
          </w:p>
        </w:tc>
      </w:tr>
      <w:tr w:rsidR="002F084D" w:rsidRPr="00743905" w14:paraId="61632BB3" w14:textId="77777777" w:rsidTr="000B7D86">
        <w:trPr>
          <w:cantSplit/>
          <w:trHeight w:val="68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B7451E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E37640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20+645</w:t>
            </w:r>
          </w:p>
          <w:p w14:paraId="633C53BC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20+695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652F03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C94627" w14:textId="77777777" w:rsidR="002F084D" w:rsidRPr="00743905" w:rsidRDefault="002F084D" w:rsidP="0000298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Tu</w:t>
            </w:r>
            <w:r>
              <w:rPr>
                <w:b/>
                <w:bCs/>
                <w:color w:val="000000"/>
                <w:sz w:val="20"/>
                <w:lang w:val="ro-RO"/>
              </w:rPr>
              <w:t>r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burea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-</w:t>
            </w:r>
          </w:p>
          <w:p w14:paraId="74952B9E" w14:textId="77777777" w:rsidR="002F084D" w:rsidRPr="00743905" w:rsidRDefault="002F084D" w:rsidP="0000298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Bibe</w:t>
            </w:r>
            <w:r>
              <w:rPr>
                <w:b/>
                <w:bCs/>
                <w:color w:val="000000"/>
                <w:sz w:val="20"/>
                <w:lang w:val="ro-RO"/>
              </w:rPr>
              <w:t>ș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B74A81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B20551" w14:textId="77777777" w:rsidR="002F084D" w:rsidRPr="00743905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82AEB8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75AED1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C0905E" w14:textId="77777777" w:rsidR="002F084D" w:rsidRPr="00743905" w:rsidRDefault="002F084D" w:rsidP="00002987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*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>care au în componență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 două locomotive cuplate.</w:t>
            </w:r>
          </w:p>
          <w:p w14:paraId="0E6F5D83" w14:textId="77777777" w:rsidR="002F084D" w:rsidRPr="00743905" w:rsidRDefault="002F084D" w:rsidP="00002987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 w:rsidRPr="0007721B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Nesemnalizată pe teren.</w:t>
            </w:r>
          </w:p>
        </w:tc>
      </w:tr>
      <w:tr w:rsidR="002F084D" w:rsidRPr="00743905" w14:paraId="10582ED1" w14:textId="77777777" w:rsidTr="00743905">
        <w:trPr>
          <w:cantSplit/>
          <w:trHeight w:val="68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906C50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97FD53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21+600</w:t>
            </w:r>
          </w:p>
          <w:p w14:paraId="18DE1ED7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21+710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51CEBD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74D7B8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Tu</w:t>
            </w:r>
            <w:r>
              <w:rPr>
                <w:b/>
                <w:bCs/>
                <w:color w:val="000000"/>
                <w:sz w:val="20"/>
                <w:lang w:val="ro-RO"/>
              </w:rPr>
              <w:t>r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burea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-</w:t>
            </w:r>
          </w:p>
          <w:p w14:paraId="62846404" w14:textId="77777777" w:rsidR="002F084D" w:rsidRPr="00743905" w:rsidRDefault="002F084D" w:rsidP="0000298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Bibe</w:t>
            </w:r>
            <w:r>
              <w:rPr>
                <w:b/>
                <w:bCs/>
                <w:color w:val="000000"/>
                <w:sz w:val="20"/>
                <w:lang w:val="ro-RO"/>
              </w:rPr>
              <w:t>ș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FDD3CF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B36453" w14:textId="77777777" w:rsidR="002F084D" w:rsidRPr="00743905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1C7981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6E09ED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7FAE8C" w14:textId="77777777" w:rsidR="002F084D" w:rsidRPr="00537749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*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>care au în componență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 două locomotive cuplate.</w:t>
            </w:r>
          </w:p>
        </w:tc>
      </w:tr>
      <w:tr w:rsidR="002F084D" w:rsidRPr="00743905" w14:paraId="7B26E370" w14:textId="77777777" w:rsidTr="00743905">
        <w:trPr>
          <w:cantSplit/>
          <w:trHeight w:val="68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08C871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FE5996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21+450</w:t>
            </w:r>
          </w:p>
          <w:p w14:paraId="49BFB4B8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21+500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84DFE4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8E20FE" w14:textId="77777777" w:rsidR="002F084D" w:rsidRPr="00743905" w:rsidRDefault="002F084D" w:rsidP="008640F6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Tu</w:t>
            </w:r>
            <w:r>
              <w:rPr>
                <w:b/>
                <w:bCs/>
                <w:color w:val="000000"/>
                <w:sz w:val="20"/>
                <w:lang w:val="ro-RO"/>
              </w:rPr>
              <w:t>r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burea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-</w:t>
            </w:r>
          </w:p>
          <w:p w14:paraId="05949116" w14:textId="77777777" w:rsidR="002F084D" w:rsidRPr="00743905" w:rsidRDefault="002F084D" w:rsidP="008640F6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Bibe</w:t>
            </w:r>
            <w:r>
              <w:rPr>
                <w:b/>
                <w:bCs/>
                <w:color w:val="000000"/>
                <w:sz w:val="20"/>
                <w:lang w:val="ro-RO"/>
              </w:rPr>
              <w:t>ș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8EA02E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A3DE7A" w14:textId="77777777" w:rsidR="002F084D" w:rsidRPr="00743905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9AB906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B8F8B0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296C27" w14:textId="77777777" w:rsidR="002F084D" w:rsidRPr="008640F6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  <w:lang w:val="ro-RO"/>
              </w:rPr>
            </w:pPr>
            <w:r w:rsidRPr="008640F6">
              <w:rPr>
                <w:b/>
                <w:bCs/>
                <w:i/>
                <w:color w:val="000000"/>
                <w:sz w:val="20"/>
                <w:lang w:val="ro-RO"/>
              </w:rPr>
              <w:t>Fără inductori.</w:t>
            </w:r>
          </w:p>
        </w:tc>
      </w:tr>
      <w:tr w:rsidR="002F084D" w:rsidRPr="00743905" w14:paraId="103D4225" w14:textId="77777777" w:rsidTr="00743905">
        <w:trPr>
          <w:cantSplit/>
          <w:trHeight w:val="68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F046A3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D293F0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25+470</w:t>
            </w:r>
          </w:p>
          <w:p w14:paraId="1A8224EC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25+520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CF3732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853B40" w14:textId="77777777" w:rsidR="002F084D" w:rsidRDefault="002F084D" w:rsidP="005A7670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St. 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Bibesti</w:t>
            </w:r>
          </w:p>
          <w:p w14:paraId="4F3EE808" w14:textId="77777777" w:rsidR="002F084D" w:rsidRPr="00743905" w:rsidRDefault="002F084D" w:rsidP="005A7670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linia 1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585652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F45258" w14:textId="77777777" w:rsidR="002F084D" w:rsidRPr="00743905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07C98B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CBAF97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1C0262" w14:textId="77777777" w:rsidR="002F084D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Valabil </w:t>
            </w:r>
            <w:r w:rsidRPr="005A7670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pentru trenurile care au în componență două locomotive cuplate.</w:t>
            </w:r>
          </w:p>
          <w:p w14:paraId="35942ADD" w14:textId="77777777" w:rsidR="002F084D" w:rsidRPr="005A7670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Nesemnalizată pe teren.</w:t>
            </w:r>
          </w:p>
        </w:tc>
      </w:tr>
      <w:tr w:rsidR="002F084D" w:rsidRPr="00743905" w14:paraId="7E1C6056" w14:textId="77777777" w:rsidTr="00743905">
        <w:trPr>
          <w:cantSplit/>
          <w:trHeight w:val="297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91F4176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1F124C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0DE3EC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EDA74F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Bibeşti</w:t>
            </w:r>
          </w:p>
          <w:p w14:paraId="41383B9E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linia 2 </w:t>
            </w:r>
          </w:p>
          <w:p w14:paraId="255405E6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7318CE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toată</w:t>
            </w:r>
          </w:p>
          <w:p w14:paraId="118B5EEC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C52D2C" w14:textId="77777777" w:rsidR="002F084D" w:rsidRPr="00743905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62B59E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DE56ED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B9847D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2F084D" w:rsidRPr="00743905" w14:paraId="0573216F" w14:textId="77777777" w:rsidTr="00743905">
        <w:trPr>
          <w:cantSplit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A8B489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22B7D2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F2DB24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CDC47A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Musculeşti</w:t>
            </w:r>
          </w:p>
          <w:p w14:paraId="31F75257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1E9B29" w14:textId="77777777" w:rsidR="002F084D" w:rsidRPr="00743905" w:rsidRDefault="002F084D" w:rsidP="00216BD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peste sch. 5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335FA4" w14:textId="77777777" w:rsidR="002F084D" w:rsidRPr="00743905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E8F835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86FD18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A85484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Cu acces la linia 1</w:t>
            </w:r>
          </w:p>
          <w:p w14:paraId="73BF1AC6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primiri - expedieri.</w:t>
            </w:r>
          </w:p>
        </w:tc>
      </w:tr>
      <w:tr w:rsidR="002F084D" w:rsidRPr="00743905" w14:paraId="4B6DC13C" w14:textId="77777777" w:rsidTr="00743905">
        <w:trPr>
          <w:cantSplit/>
          <w:trHeight w:val="2595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CD64A69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F162A1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619513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A0EAE6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Bărbăteşti</w:t>
            </w:r>
          </w:p>
          <w:p w14:paraId="086029BD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linia 3 </w:t>
            </w:r>
          </w:p>
          <w:p w14:paraId="6C2DE344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749CF7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toată linia </w:t>
            </w:r>
          </w:p>
          <w:p w14:paraId="0FB693EA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şi </w:t>
            </w:r>
          </w:p>
          <w:p w14:paraId="6A5525DD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peste sch. </w:t>
            </w:r>
          </w:p>
          <w:p w14:paraId="5F9A6F6B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5, 7 </w:t>
            </w:r>
          </w:p>
          <w:p w14:paraId="42B1376F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şi </w:t>
            </w:r>
          </w:p>
          <w:p w14:paraId="23A875D1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TDJ </w:t>
            </w:r>
          </w:p>
          <w:p w14:paraId="10BC9A43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6 / 8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76ACD2" w14:textId="77777777" w:rsidR="002F084D" w:rsidRPr="00743905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D0BBC6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C05958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306A93" w14:textId="77777777" w:rsidR="002F084D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Afectează intrări - ieşiri </w:t>
            </w:r>
          </w:p>
          <w:p w14:paraId="41754891" w14:textId="77777777" w:rsidR="002F084D" w:rsidRPr="00743905" w:rsidRDefault="002F084D" w:rsidP="00F114D1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la liniile 3 şi 4.</w:t>
            </w:r>
          </w:p>
        </w:tc>
      </w:tr>
      <w:tr w:rsidR="002F084D" w:rsidRPr="00743905" w14:paraId="176CC267" w14:textId="77777777" w:rsidTr="00743905">
        <w:trPr>
          <w:cantSplit/>
          <w:trHeight w:val="1083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C9AFD7A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FB13A0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2CC6F3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D952C9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 Bărbăteşti</w:t>
            </w:r>
          </w:p>
          <w:p w14:paraId="3F49C242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linia 4 </w:t>
            </w:r>
          </w:p>
          <w:p w14:paraId="0BAE44A2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8BA87C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de la Cap X la </w:t>
            </w:r>
          </w:p>
          <w:p w14:paraId="03CB6847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axa staţiei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6C2D5B" w14:textId="77777777" w:rsidR="002F084D" w:rsidRPr="00743905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14D36D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FFCE7E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A1A612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Restul liniei este închisă.</w:t>
            </w:r>
          </w:p>
        </w:tc>
      </w:tr>
      <w:tr w:rsidR="002F084D" w:rsidRPr="00743905" w14:paraId="00C9568C" w14:textId="77777777" w:rsidTr="00743905">
        <w:trPr>
          <w:cantSplit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26AB64B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E04306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78069C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A268CF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Jupâneşti</w:t>
            </w:r>
          </w:p>
          <w:p w14:paraId="0C9BBABF" w14:textId="77777777" w:rsidR="002F084D" w:rsidRPr="00743905" w:rsidRDefault="002F084D" w:rsidP="0013317D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Cap 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57FA4B" w14:textId="77777777" w:rsidR="002F084D" w:rsidRPr="00743905" w:rsidRDefault="002F084D" w:rsidP="0013317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peste sch. 6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29DEF8" w14:textId="77777777" w:rsidR="002F084D" w:rsidRPr="00743905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5BB420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19F5E9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FBADA8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Afectează intrări - ieşiri</w:t>
            </w:r>
          </w:p>
          <w:p w14:paraId="1141E0D9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 la linia 2</w:t>
            </w:r>
          </w:p>
          <w:p w14:paraId="275B9E01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primiri - expedieri.</w:t>
            </w:r>
          </w:p>
        </w:tc>
      </w:tr>
      <w:tr w:rsidR="002F084D" w:rsidRPr="00743905" w14:paraId="7E263856" w14:textId="77777777" w:rsidTr="00743905">
        <w:trPr>
          <w:cantSplit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709E597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B9BC8E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45+660</w:t>
            </w:r>
          </w:p>
          <w:p w14:paraId="2D836BB4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45+740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C7A33F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CE6CF8" w14:textId="77777777" w:rsidR="002F084D" w:rsidRPr="00743905" w:rsidRDefault="002F084D" w:rsidP="00006FD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Cărbuneşti</w:t>
            </w:r>
          </w:p>
          <w:p w14:paraId="68375210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linia 2 directă,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542647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4D2BF1" w14:textId="77777777" w:rsidR="002F084D" w:rsidRPr="00743905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9B6E3A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E09152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33C026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*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Valabil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 xml:space="preserve">inclusiv 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pentru trenurile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>care au în componență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 două locomotive cuplate.</w:t>
            </w:r>
          </w:p>
          <w:p w14:paraId="0A5F1E9E" w14:textId="77777777" w:rsidR="002F084D" w:rsidRPr="001D7D9E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2F084D" w:rsidRPr="00743905" w14:paraId="7D5CB862" w14:textId="77777777" w:rsidTr="00743905">
        <w:trPr>
          <w:cantSplit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B4C2A23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F953F6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16D6A4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3515FD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Cărbuneşti</w:t>
            </w:r>
          </w:p>
          <w:p w14:paraId="71995E87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Cap X +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CC5628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peste T.D.J.</w:t>
            </w:r>
          </w:p>
          <w:p w14:paraId="711212C5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5 / 7,</w:t>
            </w:r>
          </w:p>
          <w:p w14:paraId="5D671264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sch. 11, 17, 24, 26, 30 şi TDJ </w:t>
            </w:r>
          </w:p>
          <w:p w14:paraId="563965DC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en-US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18 </w:t>
            </w:r>
            <w:r w:rsidRPr="00743905">
              <w:rPr>
                <w:b/>
                <w:bCs/>
                <w:color w:val="000000"/>
                <w:sz w:val="20"/>
                <w:lang w:val="en-US"/>
              </w:rPr>
              <w:t>/ 22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059976" w14:textId="77777777" w:rsidR="002F084D" w:rsidRPr="00743905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DD3D54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8683EE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7FEEB8" w14:textId="77777777" w:rsidR="002F084D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Afectează intrări - ieşiri </w:t>
            </w:r>
          </w:p>
          <w:p w14:paraId="07F5D799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la liniile 3 - 8.</w:t>
            </w:r>
          </w:p>
        </w:tc>
      </w:tr>
      <w:tr w:rsidR="002F084D" w:rsidRPr="00743905" w14:paraId="1E244ABB" w14:textId="77777777" w:rsidTr="00743905">
        <w:trPr>
          <w:cantSplit/>
          <w:trHeight w:val="414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91A8375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320316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AD25D4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9110C0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Cărbuneşti</w:t>
            </w:r>
          </w:p>
          <w:p w14:paraId="4F3C94AE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20A582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toată</w:t>
            </w:r>
          </w:p>
          <w:p w14:paraId="197A6550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8D75EC" w14:textId="77777777" w:rsidR="002F084D" w:rsidRPr="00743905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F199A0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9F867C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F72A73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2F084D" w:rsidRPr="00743905" w14:paraId="4EC5672D" w14:textId="77777777" w:rsidTr="00743905">
        <w:trPr>
          <w:cantSplit/>
          <w:trHeight w:val="414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153B050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9FD8BC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4A7EE3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F29517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Pojogeni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Cap X + Y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4E9042" w14:textId="77777777" w:rsidR="002F084D" w:rsidRPr="00743905" w:rsidRDefault="002F084D" w:rsidP="00F141F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peste T.D.J.</w:t>
            </w:r>
          </w:p>
          <w:p w14:paraId="63012C62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3 / 5</w:t>
            </w:r>
          </w:p>
          <w:p w14:paraId="3F10A7D5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și</w:t>
            </w:r>
          </w:p>
          <w:p w14:paraId="7D03765C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sch. 4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E09B6A" w14:textId="77777777" w:rsidR="002F084D" w:rsidRPr="00743905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B6EBE1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83DD53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CE70AD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Cu acces la linia 2.</w:t>
            </w:r>
          </w:p>
        </w:tc>
      </w:tr>
      <w:tr w:rsidR="002F084D" w:rsidRPr="00743905" w14:paraId="048262EF" w14:textId="77777777" w:rsidTr="00743905">
        <w:trPr>
          <w:cantSplit/>
          <w:trHeight w:val="55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6140A62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DF0DB2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51+565</w:t>
            </w:r>
          </w:p>
          <w:p w14:paraId="0D1D3312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51+615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3CDF01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43FC50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Pojogeni -</w:t>
            </w:r>
          </w:p>
          <w:p w14:paraId="31333F76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Copăcioasa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1666C4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7118F5" w14:textId="77777777" w:rsidR="002F084D" w:rsidRPr="00743905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D77234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4510D4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A369FC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*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>care au în componență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 două locomotive cuplate.</w:t>
            </w:r>
          </w:p>
          <w:p w14:paraId="3525C1A3" w14:textId="77777777" w:rsidR="002F084D" w:rsidRPr="0007721B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07721B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Nesemnalizată pe teren.</w:t>
            </w:r>
          </w:p>
        </w:tc>
      </w:tr>
      <w:tr w:rsidR="002F084D" w:rsidRPr="00743905" w14:paraId="515A6E4D" w14:textId="77777777" w:rsidTr="00743905">
        <w:trPr>
          <w:cantSplit/>
          <w:trHeight w:val="55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91A20B3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653D82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53+270</w:t>
            </w:r>
          </w:p>
          <w:p w14:paraId="38F56CD5" w14:textId="77777777" w:rsidR="002F084D" w:rsidRPr="00743905" w:rsidRDefault="002F084D" w:rsidP="007C603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5</w:t>
            </w:r>
            <w:r>
              <w:rPr>
                <w:b/>
                <w:bCs/>
                <w:color w:val="000000"/>
                <w:sz w:val="20"/>
                <w:lang w:val="ro-RO"/>
              </w:rPr>
              <w:t>3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+</w:t>
            </w:r>
            <w:r>
              <w:rPr>
                <w:b/>
                <w:bCs/>
                <w:color w:val="000000"/>
                <w:sz w:val="20"/>
                <w:lang w:val="ro-RO"/>
              </w:rPr>
              <w:t>32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5D0198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12F25F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Pojogeni -</w:t>
            </w:r>
          </w:p>
          <w:p w14:paraId="7AE8EB4B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Copăcioasa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9792B5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E40A56" w14:textId="77777777" w:rsidR="002F084D" w:rsidRPr="00743905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6D6441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ABD162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8C3FD1" w14:textId="77777777" w:rsidR="002F084D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*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>care au în componență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 două locomotive cuplate.</w:t>
            </w:r>
          </w:p>
          <w:p w14:paraId="50791D00" w14:textId="77777777" w:rsidR="002F084D" w:rsidRPr="00951746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  <w:lang w:val="ro-RO"/>
              </w:rPr>
            </w:pPr>
            <w:r w:rsidRPr="00951746">
              <w:rPr>
                <w:b/>
                <w:bCs/>
                <w:i/>
                <w:color w:val="000000"/>
                <w:sz w:val="20"/>
                <w:lang w:val="ro-RO"/>
              </w:rPr>
              <w:t>Nesemnalizată pe teren.</w:t>
            </w:r>
          </w:p>
        </w:tc>
      </w:tr>
      <w:tr w:rsidR="002F084D" w:rsidRPr="00743905" w14:paraId="18834454" w14:textId="77777777" w:rsidTr="00743905">
        <w:trPr>
          <w:cantSplit/>
          <w:trHeight w:val="55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5466FFE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432BF4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56+530</w:t>
            </w:r>
          </w:p>
          <w:p w14:paraId="0DFA10D3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56+600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6438AE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DF56BC" w14:textId="77777777" w:rsidR="002F084D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St. Copăcioasa</w:t>
            </w:r>
          </w:p>
          <w:p w14:paraId="4B0F36E0" w14:textId="77777777" w:rsidR="002F084D" w:rsidRPr="00743905" w:rsidRDefault="002F084D" w:rsidP="00707BD4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Cap X, peste sch. 1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B8FB48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8CACB5" w14:textId="77777777" w:rsidR="002F084D" w:rsidRPr="00743905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CA7465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E01BF5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9D7AF8" w14:textId="77777777" w:rsidR="002F084D" w:rsidRPr="005C672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color w:val="000000"/>
                <w:sz w:val="20"/>
                <w:lang w:val="ro-RO"/>
              </w:rPr>
              <w:t>Fără inductori.</w:t>
            </w:r>
          </w:p>
        </w:tc>
      </w:tr>
      <w:tr w:rsidR="002F084D" w:rsidRPr="00743905" w14:paraId="750AEAA2" w14:textId="77777777" w:rsidTr="00743905">
        <w:trPr>
          <w:cantSplit/>
          <w:trHeight w:val="55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EE101E2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124439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63+600</w:t>
            </w:r>
          </w:p>
          <w:p w14:paraId="6CD001C4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63+980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E0ABDA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50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2D7030" w14:textId="77777777" w:rsidR="002F084D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Lunca Budieni </w:t>
            </w:r>
          </w:p>
          <w:p w14:paraId="6A35986F" w14:textId="77777777" w:rsidR="002F084D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25D79A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CCED23" w14:textId="77777777" w:rsidR="002F084D" w:rsidRPr="00743905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B2286A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C5360A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B6D4B6" w14:textId="77777777" w:rsidR="002F084D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color w:val="000000"/>
                <w:sz w:val="20"/>
                <w:lang w:val="ro-RO"/>
              </w:rPr>
              <w:t>Fără inductori.</w:t>
            </w:r>
          </w:p>
        </w:tc>
      </w:tr>
      <w:tr w:rsidR="002F084D" w:rsidRPr="00743905" w14:paraId="72191418" w14:textId="77777777" w:rsidTr="00743905">
        <w:trPr>
          <w:cantSplit/>
          <w:trHeight w:val="55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ED8429C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803AF5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68+900</w:t>
            </w:r>
          </w:p>
          <w:p w14:paraId="17628C24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69+300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A71154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508B99" w14:textId="77777777" w:rsidR="002F084D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Lunca Budieni -</w:t>
            </w:r>
          </w:p>
          <w:p w14:paraId="4B083C61" w14:textId="77777777" w:rsidR="002F084D" w:rsidRPr="00743905" w:rsidRDefault="002F084D" w:rsidP="000561D9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Târgu Jiu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01403D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0A2652" w14:textId="77777777" w:rsidR="002F084D" w:rsidRPr="00743905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6D008A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BA856C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9D7187" w14:textId="77777777" w:rsidR="002F084D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2F084D" w:rsidRPr="00743905" w14:paraId="725663C3" w14:textId="77777777" w:rsidTr="00743905">
        <w:trPr>
          <w:cantSplit/>
          <w:trHeight w:val="55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724C492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95E596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69+546</w:t>
            </w:r>
          </w:p>
          <w:p w14:paraId="59958F72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69+673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ACEE17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36D4DA" w14:textId="77777777" w:rsidR="002F084D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Târgu Jiu</w:t>
            </w:r>
          </w:p>
          <w:p w14:paraId="049089A3" w14:textId="77777777" w:rsidR="002F084D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peste TDJ  5 / 7 și </w:t>
            </w:r>
          </w:p>
          <w:p w14:paraId="37FCEEE8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sch. 11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661910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DC7266" w14:textId="77777777" w:rsidR="002F084D" w:rsidRPr="00743905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1D8900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1D8596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9ABB5C" w14:textId="77777777" w:rsidR="002F084D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Afectează intrări - ieşiri la linia 3 directă.</w:t>
            </w:r>
          </w:p>
          <w:p w14:paraId="2212999B" w14:textId="77777777" w:rsidR="002F084D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Nesemnalizată pe teren.</w:t>
            </w:r>
          </w:p>
          <w:p w14:paraId="3E9B9957" w14:textId="77777777" w:rsidR="002F084D" w:rsidRPr="00575A1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Stație paralelogram.</w:t>
            </w:r>
          </w:p>
        </w:tc>
      </w:tr>
      <w:tr w:rsidR="002F084D" w:rsidRPr="00743905" w14:paraId="0979126B" w14:textId="77777777" w:rsidTr="00655BB8">
        <w:trPr>
          <w:cantSplit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73E22C7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C91EB6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ABEDAE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CA0393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Târgu Jiu</w:t>
            </w:r>
          </w:p>
          <w:p w14:paraId="6DF816A9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Cap X </w:t>
            </w:r>
            <w:r>
              <w:rPr>
                <w:b/>
                <w:bCs/>
                <w:color w:val="000000"/>
                <w:sz w:val="20"/>
                <w:lang w:val="ro-RO"/>
              </w:rPr>
              <w:t>+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8A3FC3" w14:textId="77777777" w:rsidR="002F084D" w:rsidRDefault="002F084D" w:rsidP="00216BD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peste sch.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13, 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27,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22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</w:t>
            </w:r>
          </w:p>
          <w:p w14:paraId="0FBD0B1D" w14:textId="77777777" w:rsidR="002F084D" w:rsidRPr="00743905" w:rsidRDefault="002F084D" w:rsidP="00216BD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şi 24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6000E5" w14:textId="77777777" w:rsidR="002F084D" w:rsidRPr="00743905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0F3539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7991FE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E27F49" w14:textId="77777777" w:rsidR="002F084D" w:rsidRDefault="002F084D" w:rsidP="009A291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Afectează intrări - ieşiri </w:t>
            </w:r>
          </w:p>
          <w:p w14:paraId="4039EE55" w14:textId="77777777" w:rsidR="002F084D" w:rsidRPr="00743905" w:rsidRDefault="002F084D" w:rsidP="009A291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la liniile </w:t>
            </w: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4</w:t>
            </w: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 - 10.</w:t>
            </w:r>
          </w:p>
        </w:tc>
      </w:tr>
      <w:tr w:rsidR="002F084D" w:rsidRPr="00743905" w14:paraId="29ACE1F8" w14:textId="77777777" w:rsidTr="00C046FD">
        <w:trPr>
          <w:cantSplit/>
          <w:trHeight w:val="1258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4C436B1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72D108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75+080</w:t>
            </w:r>
          </w:p>
          <w:p w14:paraId="2DCA0A9B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75+130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05A8F6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2FB83C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Ec. Teodoroiu</w:t>
            </w:r>
          </w:p>
          <w:p w14:paraId="38BBD1F4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linia 2 directă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7256A8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733CC6" w14:textId="77777777" w:rsidR="002F084D" w:rsidRPr="00743905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EF7EA6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DA96EC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DCB5CD" w14:textId="77777777" w:rsidR="002F084D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Peste sch. 6.</w:t>
            </w:r>
          </w:p>
          <w:p w14:paraId="683739AF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2F084D" w:rsidRPr="00743905" w14:paraId="7F323911" w14:textId="77777777" w:rsidTr="00743905">
        <w:trPr>
          <w:cantSplit/>
          <w:trHeight w:val="373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65A715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C7AF1E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95C73F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09A251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Ec. Teodoroiu</w:t>
            </w:r>
          </w:p>
          <w:p w14:paraId="5AA4BC97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linia 4 </w:t>
            </w:r>
          </w:p>
          <w:p w14:paraId="7CE3CB69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FF8430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toată</w:t>
            </w:r>
          </w:p>
          <w:p w14:paraId="6A7F07D1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5BC9B9" w14:textId="77777777" w:rsidR="002F084D" w:rsidRPr="00743905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568E28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98671A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B830BA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2F084D" w:rsidRPr="00743905" w14:paraId="107919C5" w14:textId="77777777" w:rsidTr="00743905">
        <w:trPr>
          <w:cantSplit/>
          <w:trHeight w:val="373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C437CA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9D088A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77+685</w:t>
            </w:r>
          </w:p>
          <w:p w14:paraId="415D6CE6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77+735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279A6F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5C56DC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Ec. Teodoroiu -</w:t>
            </w:r>
          </w:p>
          <w:p w14:paraId="0B7D1B27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Parângu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8769DA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F4C35C" w14:textId="77777777" w:rsidR="002F084D" w:rsidRPr="00743905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F7813A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2581FC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F87A50" w14:textId="77777777" w:rsidR="002F084D" w:rsidRPr="00351657" w:rsidRDefault="002F084D" w:rsidP="00351657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*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>care au în componență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 două locomotive cuplate.</w:t>
            </w:r>
          </w:p>
        </w:tc>
      </w:tr>
      <w:tr w:rsidR="002F084D" w:rsidRPr="00743905" w14:paraId="192084E9" w14:textId="77777777" w:rsidTr="00743905">
        <w:trPr>
          <w:cantSplit/>
          <w:trHeight w:val="223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0DE51B8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F1A755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AD3727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29B3C0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Valea Sadului</w:t>
            </w:r>
          </w:p>
          <w:p w14:paraId="6AE1ABC2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linia 1 </w:t>
            </w:r>
          </w:p>
          <w:p w14:paraId="6E87179A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primiri -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A15EF6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toată</w:t>
            </w:r>
          </w:p>
          <w:p w14:paraId="7CC4F27C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976733" w14:textId="77777777" w:rsidR="002F084D" w:rsidRPr="00743905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5ED597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34AEF7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28FA8C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2F084D" w:rsidRPr="00743905" w14:paraId="3E131F26" w14:textId="77777777" w:rsidTr="00743905">
        <w:trPr>
          <w:cantSplit/>
          <w:trHeight w:val="223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F978D07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0A09BA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91+800</w:t>
            </w:r>
          </w:p>
          <w:p w14:paraId="502409A6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92+850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93006C" w14:textId="77777777" w:rsidR="002F084D" w:rsidRPr="00743905" w:rsidRDefault="002F084D" w:rsidP="006E5D3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83DDEA" w14:textId="77777777" w:rsidR="002F084D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Valea Sadului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- </w:t>
            </w:r>
          </w:p>
          <w:p w14:paraId="10E53A12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Meri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F172C5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CCCC2D" w14:textId="77777777" w:rsidR="002F084D" w:rsidRPr="00743905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C1C7AB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15C590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48E202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2F084D" w:rsidRPr="00743905" w14:paraId="33A99224" w14:textId="77777777" w:rsidTr="00743905">
        <w:trPr>
          <w:cantSplit/>
          <w:trHeight w:val="87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9EC606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1FD07D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8E0C12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72055F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St. </w:t>
            </w:r>
            <w:r>
              <w:rPr>
                <w:b/>
                <w:bCs/>
                <w:color w:val="000000"/>
                <w:sz w:val="20"/>
                <w:lang w:val="ro-RO"/>
              </w:rPr>
              <w:t>Meri</w:t>
            </w:r>
          </w:p>
          <w:p w14:paraId="784510DC" w14:textId="77777777" w:rsidR="002F084D" w:rsidRPr="00743905" w:rsidRDefault="002F084D" w:rsidP="006B78DB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6B78DB">
              <w:rPr>
                <w:b/>
                <w:bCs/>
                <w:color w:val="000000"/>
                <w:sz w:val="19"/>
                <w:szCs w:val="19"/>
                <w:lang w:val="ro-RO"/>
              </w:rPr>
              <w:t>linia 3 primiri-expedieri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A4B1CD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toată</w:t>
            </w:r>
          </w:p>
          <w:p w14:paraId="2545ABEA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E0EA73" w14:textId="77777777" w:rsidR="002F084D" w:rsidRPr="00743905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8F31B1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722D24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3A8FBF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2F084D" w:rsidRPr="00743905" w14:paraId="127B1D5A" w14:textId="77777777" w:rsidTr="00743905">
        <w:trPr>
          <w:cantSplit/>
          <w:trHeight w:val="87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583D62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3784F5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95+700</w:t>
            </w:r>
          </w:p>
          <w:p w14:paraId="13F4993A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97+500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A700F7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DCD4BB" w14:textId="77777777" w:rsidR="002F084D" w:rsidRDefault="002F084D" w:rsidP="003E32D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Meri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-</w:t>
            </w:r>
          </w:p>
          <w:p w14:paraId="60D9CAF8" w14:textId="77777777" w:rsidR="002F084D" w:rsidRPr="00743905" w:rsidRDefault="002F084D" w:rsidP="003E32D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Lainici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4C7F69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C0A786" w14:textId="77777777" w:rsidR="002F084D" w:rsidRPr="00743905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E7AB5A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A57649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B79927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2F084D" w:rsidRPr="00743905" w14:paraId="1CE02642" w14:textId="77777777" w:rsidTr="00743905">
        <w:trPr>
          <w:cantSplit/>
          <w:trHeight w:val="87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21B14E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9BCC3C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96+250</w:t>
            </w:r>
          </w:p>
          <w:p w14:paraId="76F6FDE6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96+320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77542A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E4D9F4" w14:textId="77777777" w:rsidR="002F084D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Meri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-</w:t>
            </w:r>
          </w:p>
          <w:p w14:paraId="4E8A2182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Lainici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345716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FDBF30" w14:textId="77777777" w:rsidR="002F084D" w:rsidRPr="00743905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9C3FE5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4C1B85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C8834C" w14:textId="77777777" w:rsidR="002F084D" w:rsidRDefault="002F084D" w:rsidP="003B409E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*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>care au în componență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 două locomotive cuplate.</w:t>
            </w:r>
          </w:p>
          <w:p w14:paraId="5961ED79" w14:textId="77777777" w:rsidR="002F084D" w:rsidRPr="003B409E" w:rsidRDefault="002F084D" w:rsidP="003B409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3B409E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Nesemnalizată pe teren.</w:t>
            </w:r>
          </w:p>
        </w:tc>
      </w:tr>
      <w:tr w:rsidR="002F084D" w:rsidRPr="00743905" w14:paraId="3F0F0011" w14:textId="77777777" w:rsidTr="00743905">
        <w:trPr>
          <w:cantSplit/>
          <w:trHeight w:val="87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2869A6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69DD92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98+600</w:t>
            </w:r>
          </w:p>
          <w:p w14:paraId="2B6602D5" w14:textId="77777777" w:rsidR="002F084D" w:rsidRDefault="002F084D" w:rsidP="00F1514C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99+100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87623A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CFEB10" w14:textId="77777777" w:rsidR="002F084D" w:rsidRDefault="002F084D" w:rsidP="00B77FA2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Meri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-</w:t>
            </w:r>
          </w:p>
          <w:p w14:paraId="7279B427" w14:textId="77777777" w:rsidR="002F084D" w:rsidRPr="00743905" w:rsidRDefault="002F084D" w:rsidP="00B77FA2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Lainici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013960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02DF6E" w14:textId="77777777" w:rsidR="002F084D" w:rsidRPr="00743905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426AB5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04833D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2B7AB4" w14:textId="77777777" w:rsidR="002F084D" w:rsidRDefault="002F084D" w:rsidP="003B409E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2F084D" w:rsidRPr="00743905" w14:paraId="38556642" w14:textId="77777777" w:rsidTr="00743905">
        <w:trPr>
          <w:cantSplit/>
          <w:trHeight w:val="87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825A40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CD2D6E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100+420</w:t>
            </w:r>
          </w:p>
          <w:p w14:paraId="7654A92D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100+480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EB29D8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B11F1B" w14:textId="77777777" w:rsidR="002F084D" w:rsidRDefault="002F084D" w:rsidP="00F5476D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Meri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-</w:t>
            </w:r>
          </w:p>
          <w:p w14:paraId="06032E45" w14:textId="77777777" w:rsidR="002F084D" w:rsidRPr="00743905" w:rsidRDefault="002F084D" w:rsidP="00F5476D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Lainici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12D047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CD0B02" w14:textId="77777777" w:rsidR="002F084D" w:rsidRPr="00743905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2C360D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2260E6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EC18AB" w14:textId="77777777" w:rsidR="002F084D" w:rsidRDefault="002F084D" w:rsidP="003B409E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*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>care au în componență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 două locomotive cuplate.</w:t>
            </w:r>
          </w:p>
          <w:p w14:paraId="487B2C0A" w14:textId="77777777" w:rsidR="002F084D" w:rsidRPr="00743905" w:rsidRDefault="002F084D" w:rsidP="003B409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3B409E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Nesemnalizată pe teren.</w:t>
            </w:r>
          </w:p>
        </w:tc>
      </w:tr>
      <w:tr w:rsidR="002F084D" w:rsidRPr="00743905" w14:paraId="6E674D9B" w14:textId="77777777" w:rsidTr="00743905">
        <w:trPr>
          <w:cantSplit/>
          <w:trHeight w:val="87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40B7A9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D2A563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100+950</w:t>
            </w:r>
          </w:p>
          <w:p w14:paraId="1C1F9C63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101+700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BF3824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D97D11" w14:textId="77777777" w:rsidR="002F084D" w:rsidRPr="00743905" w:rsidRDefault="002F084D" w:rsidP="00B42B20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Lainici</w:t>
            </w:r>
          </w:p>
          <w:p w14:paraId="079FD3AA" w14:textId="77777777" w:rsidR="002F084D" w:rsidRDefault="002F084D" w:rsidP="00F5476D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linia 2 directă, </w:t>
            </w:r>
          </w:p>
          <w:p w14:paraId="1987D61C" w14:textId="77777777" w:rsidR="002F084D" w:rsidRPr="00743905" w:rsidRDefault="002F084D" w:rsidP="00F5476D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Cap X+Y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2DB03D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CED33F" w14:textId="77777777" w:rsidR="002F084D" w:rsidRPr="00743905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8B15D8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D1BFFC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BEE915" w14:textId="77777777" w:rsidR="002F084D" w:rsidRPr="00B42B20" w:rsidRDefault="002F084D" w:rsidP="003B409E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  <w:lang w:val="ro-RO"/>
              </w:rPr>
            </w:pPr>
            <w:r w:rsidRPr="00B42B20">
              <w:rPr>
                <w:b/>
                <w:bCs/>
                <w:i/>
                <w:color w:val="000000"/>
                <w:sz w:val="20"/>
                <w:lang w:val="ro-RO"/>
              </w:rPr>
              <w:t>Peste sch. 3</w:t>
            </w:r>
            <w:r>
              <w:rPr>
                <w:b/>
                <w:bCs/>
                <w:i/>
                <w:color w:val="000000"/>
                <w:sz w:val="20"/>
                <w:lang w:val="ro-RO"/>
              </w:rPr>
              <w:t xml:space="preserve"> și 2</w:t>
            </w:r>
            <w:r w:rsidRPr="00B42B20">
              <w:rPr>
                <w:b/>
                <w:bCs/>
                <w:i/>
                <w:color w:val="000000"/>
                <w:sz w:val="20"/>
                <w:lang w:val="ro-RO"/>
              </w:rPr>
              <w:t>.</w:t>
            </w:r>
          </w:p>
          <w:p w14:paraId="0D00AFDC" w14:textId="77777777" w:rsidR="002F084D" w:rsidRPr="00B42B20" w:rsidRDefault="002F084D" w:rsidP="003B409E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  <w:lang w:val="ro-RO"/>
              </w:rPr>
            </w:pPr>
            <w:r w:rsidRPr="00B42B20">
              <w:rPr>
                <w:b/>
                <w:bCs/>
                <w:i/>
                <w:color w:val="000000"/>
                <w:sz w:val="20"/>
                <w:lang w:val="ro-RO"/>
              </w:rPr>
              <w:t>Fără inductori.</w:t>
            </w:r>
          </w:p>
        </w:tc>
      </w:tr>
      <w:tr w:rsidR="002F084D" w:rsidRPr="00743905" w14:paraId="229EA375" w14:textId="77777777" w:rsidTr="00354E37">
        <w:trPr>
          <w:cantSplit/>
          <w:trHeight w:val="89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C19267A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E5D0D7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899C9F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4A7BC6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Lainici</w:t>
            </w:r>
          </w:p>
          <w:p w14:paraId="207AFFB9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linia 1 </w:t>
            </w:r>
          </w:p>
          <w:p w14:paraId="29B116CD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C491F7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toată</w:t>
            </w:r>
          </w:p>
          <w:p w14:paraId="55205BE3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720548" w14:textId="77777777" w:rsidR="002F084D" w:rsidRPr="00743905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4171A0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B0D220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7A0F02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2F084D" w:rsidRPr="00743905" w14:paraId="6EB802AD" w14:textId="77777777" w:rsidTr="00A75621">
        <w:trPr>
          <w:cantSplit/>
          <w:trHeight w:val="70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AF19047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38C64A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10</w:t>
            </w:r>
            <w:r>
              <w:rPr>
                <w:b/>
                <w:bCs/>
                <w:color w:val="000000"/>
                <w:sz w:val="20"/>
                <w:lang w:val="ro-RO"/>
              </w:rPr>
              <w:t>3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+</w:t>
            </w:r>
            <w:r>
              <w:rPr>
                <w:b/>
                <w:bCs/>
                <w:color w:val="000000"/>
                <w:sz w:val="20"/>
                <w:lang w:val="ro-RO"/>
              </w:rPr>
              <w:t>930</w:t>
            </w:r>
          </w:p>
          <w:p w14:paraId="7D1BDE32" w14:textId="77777777" w:rsidR="002F084D" w:rsidRPr="00743905" w:rsidRDefault="002F084D" w:rsidP="00D90B5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104+</w:t>
            </w:r>
            <w:r>
              <w:rPr>
                <w:b/>
                <w:bCs/>
                <w:color w:val="000000"/>
                <w:sz w:val="20"/>
                <w:lang w:val="ro-RO"/>
              </w:rPr>
              <w:t>831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2811C9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3F1BF7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Lainici –</w:t>
            </w:r>
          </w:p>
          <w:p w14:paraId="3520CBAA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Pietrele Albe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32190A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F77E23" w14:textId="77777777" w:rsidR="002F084D" w:rsidRPr="00743905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AEAE99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6D1206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596657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Semnalizată ca limitare de viteză.</w:t>
            </w:r>
          </w:p>
        </w:tc>
      </w:tr>
      <w:tr w:rsidR="002F084D" w:rsidRPr="00743905" w14:paraId="359CC7E3" w14:textId="77777777" w:rsidTr="00A75621">
        <w:trPr>
          <w:cantSplit/>
          <w:trHeight w:val="70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44B9658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D36C3D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EC1178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66C9A5" w14:textId="77777777" w:rsidR="002F084D" w:rsidRDefault="002F084D" w:rsidP="00B04426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St. 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Pietrele Albe</w:t>
            </w:r>
          </w:p>
          <w:p w14:paraId="0C526706" w14:textId="77777777" w:rsidR="002F084D" w:rsidRDefault="002F084D" w:rsidP="00B04426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liniile 1 și 2</w:t>
            </w:r>
          </w:p>
          <w:p w14:paraId="5046FC3A" w14:textId="77777777" w:rsidR="002F084D" w:rsidRDefault="002F084D" w:rsidP="00B04426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471140" w14:textId="77777777" w:rsidR="002F084D" w:rsidRPr="00743905" w:rsidRDefault="002F084D" w:rsidP="00B0442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toată</w:t>
            </w:r>
          </w:p>
          <w:p w14:paraId="176DB40C" w14:textId="77777777" w:rsidR="002F084D" w:rsidRPr="00743905" w:rsidRDefault="002F084D" w:rsidP="00B0442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A0E422" w14:textId="77777777" w:rsidR="002F084D" w:rsidRPr="00743905" w:rsidRDefault="002F084D" w:rsidP="00B04426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</w:t>
            </w: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5CD9E6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201576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E41F97" w14:textId="77777777" w:rsidR="002F084D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2F084D" w:rsidRPr="00743905" w14:paraId="3CD4873A" w14:textId="77777777" w:rsidTr="00A75621">
        <w:trPr>
          <w:cantSplit/>
          <w:trHeight w:val="70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AAD15BF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2828C3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112+950</w:t>
            </w:r>
          </w:p>
          <w:p w14:paraId="48B09BA7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113+000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503534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15D612" w14:textId="77777777" w:rsidR="002F084D" w:rsidRDefault="002F084D" w:rsidP="00B04426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Strâmbuţa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C243A3" w14:textId="77777777" w:rsidR="002F084D" w:rsidRPr="00743905" w:rsidRDefault="002F084D" w:rsidP="00B0442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A9888C" w14:textId="77777777" w:rsidR="002F084D" w:rsidRPr="00743905" w:rsidRDefault="002F084D" w:rsidP="00B04426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E855E0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334540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F457AE" w14:textId="77777777" w:rsidR="002F084D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Peste sch. 1 Fără inductori.</w:t>
            </w:r>
          </w:p>
        </w:tc>
      </w:tr>
      <w:tr w:rsidR="002F084D" w:rsidRPr="00743905" w14:paraId="1DAD7277" w14:textId="77777777" w:rsidTr="00354E37">
        <w:trPr>
          <w:cantSplit/>
          <w:trHeight w:val="25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0548DD1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D16B4A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0D99A0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CB5B41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Strâmbuţa</w:t>
            </w:r>
          </w:p>
          <w:p w14:paraId="6B789511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linia 1 </w:t>
            </w:r>
          </w:p>
          <w:p w14:paraId="0BFB9FD2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2EEB78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toată</w:t>
            </w:r>
          </w:p>
          <w:p w14:paraId="560C2C90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168594" w14:textId="77777777" w:rsidR="002F084D" w:rsidRPr="00743905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0F3C81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91147B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CB70A6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2F084D" w:rsidRPr="00743905" w14:paraId="0A2C1BA2" w14:textId="77777777" w:rsidTr="00354E37">
        <w:trPr>
          <w:cantSplit/>
          <w:trHeight w:val="25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20CF0C3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7D1EC9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115+600</w:t>
            </w:r>
          </w:p>
          <w:p w14:paraId="0C12FCD5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115+700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7A3BDD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5767E0" w14:textId="77777777" w:rsidR="002F084D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Strâmbuţa</w:t>
            </w:r>
            <w:r>
              <w:rPr>
                <w:b/>
                <w:bCs/>
                <w:color w:val="000000"/>
                <w:sz w:val="20"/>
                <w:lang w:val="ro-RO"/>
              </w:rPr>
              <w:t>-</w:t>
            </w:r>
          </w:p>
          <w:p w14:paraId="7738C700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Livezeni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3747E8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CE6154" w14:textId="77777777" w:rsidR="002F084D" w:rsidRPr="00743905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78A963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06F497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E1EC1F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2F084D" w:rsidRPr="00743905" w14:paraId="5E6BA865" w14:textId="77777777" w:rsidTr="00743905">
        <w:trPr>
          <w:cantSplit/>
          <w:trHeight w:val="1640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92CDC6F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116C36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711DF3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96ADF2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Livezeni</w:t>
            </w:r>
          </w:p>
          <w:p w14:paraId="419BFF5F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A0ACEA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între </w:t>
            </w:r>
          </w:p>
          <w:p w14:paraId="671658D5" w14:textId="77777777" w:rsidR="002F084D" w:rsidRPr="00743905" w:rsidRDefault="002F084D" w:rsidP="00216BD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ax Clădire Călători şi km 84+000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5ADCB0" w14:textId="77777777" w:rsidR="002F084D" w:rsidRPr="00743905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D128B3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132FEB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2242DC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Între km 84+000 şi călcâiul schimbătorului numărul 12 este porţiune închisă.</w:t>
            </w:r>
          </w:p>
        </w:tc>
      </w:tr>
      <w:tr w:rsidR="002F084D" w:rsidRPr="00743905" w14:paraId="26F1FEF8" w14:textId="77777777" w:rsidTr="00743905">
        <w:trPr>
          <w:cantSplit/>
          <w:trHeight w:val="77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328068D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904397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7DAEB3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A407BA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Livezeni</w:t>
            </w:r>
          </w:p>
          <w:p w14:paraId="75C970B0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liniile 4 şi 5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F51589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toată 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47FD84" w14:textId="77777777" w:rsidR="002F084D" w:rsidRPr="00743905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D57524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FBA4CC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EDDADD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Inclusiv peste schimbătorul numărul 22.</w:t>
            </w:r>
          </w:p>
        </w:tc>
      </w:tr>
      <w:tr w:rsidR="002F084D" w:rsidRPr="00743905" w14:paraId="46BC9E91" w14:textId="77777777" w:rsidTr="00743905">
        <w:trPr>
          <w:cantSplit/>
          <w:trHeight w:val="748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CCF29CA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82FEFB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7C996F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16FE48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Livezeni</w:t>
            </w:r>
          </w:p>
          <w:p w14:paraId="1E25EA86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linia 6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A2CC68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toată</w:t>
            </w:r>
          </w:p>
          <w:p w14:paraId="13886E54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FD36FF" w14:textId="77777777" w:rsidR="002F084D" w:rsidRPr="00743905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33D477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6AAE92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B812F9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Inclusiv peste schimbătorii numerele 17 şi 18.</w:t>
            </w:r>
          </w:p>
        </w:tc>
      </w:tr>
      <w:tr w:rsidR="002F084D" w:rsidRPr="00743905" w14:paraId="60B72853" w14:textId="77777777" w:rsidTr="00743905">
        <w:trPr>
          <w:cantSplit/>
          <w:trHeight w:val="748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D1BFEC9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0A4441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E94649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3A1BBD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St. Petroșani Călători, linia 3 directă Cap. X peste sch. 1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46E47F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B8B6E0" w14:textId="77777777" w:rsidR="002F084D" w:rsidRPr="00743905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4C87F1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79+510</w:t>
            </w:r>
          </w:p>
          <w:p w14:paraId="6C07F6D9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79+460</w:t>
            </w: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95DBEB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228E39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Nesemnalizată pe teren. Stație paralelogram. Afectează intrări - ieşiri la liniile 1 - 3 Cap X.</w:t>
            </w:r>
          </w:p>
        </w:tc>
      </w:tr>
      <w:tr w:rsidR="002F084D" w:rsidRPr="00743905" w14:paraId="4958E37F" w14:textId="77777777" w:rsidTr="00743905">
        <w:trPr>
          <w:cantSplit/>
          <w:trHeight w:val="75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92EFA9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011BBC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91C027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859599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St. Petroşani </w:t>
            </w:r>
          </w:p>
          <w:p w14:paraId="53C8EB1E" w14:textId="77777777" w:rsidR="002F084D" w:rsidRPr="00743905" w:rsidRDefault="002F084D" w:rsidP="00A816E3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</w:t>
            </w:r>
            <w:r>
              <w:rPr>
                <w:b/>
                <w:bCs/>
                <w:color w:val="000000"/>
                <w:sz w:val="20"/>
                <w:lang w:val="ro-RO"/>
              </w:rPr>
              <w:t>ile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 2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B, 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7, 8, 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9, 12</w:t>
            </w:r>
            <w:r>
              <w:rPr>
                <w:b/>
                <w:bCs/>
                <w:color w:val="000000"/>
                <w:sz w:val="20"/>
                <w:lang w:val="ro-RO"/>
              </w:rPr>
              <w:t>, 13 și 14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F0C440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toată</w:t>
            </w:r>
          </w:p>
          <w:p w14:paraId="78A5A9BB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6D6D03" w14:textId="77777777" w:rsidR="002F084D" w:rsidRPr="00743905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FBCC28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D3D9A0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50805B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2F084D" w:rsidRPr="00743905" w14:paraId="41A384B3" w14:textId="77777777" w:rsidTr="00743905">
        <w:trPr>
          <w:cantSplit/>
          <w:trHeight w:val="75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1C6111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C4B286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01A782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83DE20" w14:textId="77777777" w:rsidR="002F084D" w:rsidRPr="00743905" w:rsidRDefault="002F084D" w:rsidP="00D73778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Petroşani Călători</w:t>
            </w:r>
          </w:p>
          <w:p w14:paraId="65ED386E" w14:textId="77777777" w:rsidR="002F084D" w:rsidRPr="00D73778" w:rsidRDefault="002F084D" w:rsidP="00B7469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en-US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linia </w:t>
            </w:r>
            <w:r>
              <w:rPr>
                <w:b/>
                <w:bCs/>
                <w:color w:val="000000"/>
                <w:sz w:val="20"/>
                <w:lang w:val="ro-RO"/>
              </w:rPr>
              <w:t>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9AC6C0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între sch. </w:t>
            </w:r>
          </w:p>
          <w:p w14:paraId="44C79814" w14:textId="77777777" w:rsidR="002F084D" w:rsidRPr="00743905" w:rsidRDefault="002F084D" w:rsidP="00F3764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56 și 6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22196C" w14:textId="77777777" w:rsidR="002F084D" w:rsidRPr="00D73778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en-US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361C21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E1D3F0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8C6FA2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2F084D" w:rsidRPr="00743905" w14:paraId="72F05C6C" w14:textId="77777777" w:rsidTr="00743905">
        <w:trPr>
          <w:cantSplit/>
          <w:trHeight w:val="75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26A19E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12F508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4EE415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90F1F7" w14:textId="77777777" w:rsidR="002F084D" w:rsidRDefault="002F084D" w:rsidP="00AD0812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Petroşani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</w:t>
            </w:r>
          </w:p>
          <w:p w14:paraId="709F5FA1" w14:textId="77777777" w:rsidR="002F084D" w:rsidRPr="00743905" w:rsidRDefault="002F084D" w:rsidP="00AD0812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248798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peste diag. </w:t>
            </w:r>
          </w:p>
          <w:p w14:paraId="6D729F78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10 - 16,</w:t>
            </w:r>
          </w:p>
          <w:p w14:paraId="615CA2D9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20 - 24</w:t>
            </w:r>
          </w:p>
          <w:p w14:paraId="39E03A2C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și</w:t>
            </w:r>
          </w:p>
          <w:p w14:paraId="6A246D91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26 - 38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8C4DBD" w14:textId="77777777" w:rsidR="002F084D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8EFB04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409A80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73F65D" w14:textId="77777777" w:rsidR="002F084D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Afectează intrări - ieşiri </w:t>
            </w:r>
          </w:p>
          <w:p w14:paraId="1FBF5422" w14:textId="77777777" w:rsidR="002F084D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la liniile 1 - 12 abătute </w:t>
            </w:r>
          </w:p>
          <w:p w14:paraId="0A0B6A0E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Cap Y.</w:t>
            </w:r>
          </w:p>
        </w:tc>
      </w:tr>
      <w:tr w:rsidR="002F084D" w:rsidRPr="00743905" w14:paraId="659BD88E" w14:textId="77777777" w:rsidTr="00743905">
        <w:trPr>
          <w:cantSplit/>
          <w:trHeight w:val="75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168410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D511C9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1819CC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A26F69" w14:textId="77777777" w:rsidR="002F084D" w:rsidRDefault="002F084D" w:rsidP="00D73778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Petroşani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</w:t>
            </w:r>
          </w:p>
          <w:p w14:paraId="0A991A37" w14:textId="77777777" w:rsidR="002F084D" w:rsidRPr="00743905" w:rsidRDefault="002F084D" w:rsidP="00D73778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8F6841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9F48E6" w14:textId="77777777" w:rsidR="002F084D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BC7DBD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77+830</w:t>
            </w:r>
          </w:p>
          <w:p w14:paraId="0D30A1DE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77+535</w:t>
            </w: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BE6BD6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3BAE56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2F084D" w:rsidRPr="00743905" w14:paraId="44A44C1A" w14:textId="77777777" w:rsidTr="00743905">
        <w:trPr>
          <w:cantSplit/>
          <w:trHeight w:val="75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CFAC15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097C12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E97B3A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296539" w14:textId="77777777" w:rsidR="002F084D" w:rsidRDefault="002F084D" w:rsidP="0058602A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Petroşani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-</w:t>
            </w:r>
          </w:p>
          <w:p w14:paraId="651CE6A4" w14:textId="77777777" w:rsidR="002F084D" w:rsidRPr="00743905" w:rsidRDefault="002F084D" w:rsidP="0058602A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Băniţa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C8FE7E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D7E43D" w14:textId="77777777" w:rsidR="002F084D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5BE867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74+500</w:t>
            </w:r>
          </w:p>
          <w:p w14:paraId="42EF9501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71+000</w:t>
            </w: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341C2E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2A0239" w14:textId="77777777" w:rsidR="002F084D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2F084D" w:rsidRPr="00743905" w14:paraId="49C66BA1" w14:textId="77777777" w:rsidTr="00743905">
        <w:trPr>
          <w:cantSplit/>
          <w:trHeight w:val="75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0863F9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F04230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68+600</w:t>
            </w:r>
          </w:p>
          <w:p w14:paraId="662819A8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68+500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6D234A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EF9EE2" w14:textId="77777777" w:rsidR="002F084D" w:rsidRPr="00743905" w:rsidRDefault="002F084D" w:rsidP="00E5265C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Băniţa</w:t>
            </w:r>
          </w:p>
          <w:p w14:paraId="47AF0524" w14:textId="77777777" w:rsidR="002F084D" w:rsidRPr="00743905" w:rsidRDefault="002F084D" w:rsidP="00E5265C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</w:t>
            </w:r>
            <w:r>
              <w:rPr>
                <w:b/>
                <w:bCs/>
                <w:color w:val="000000"/>
                <w:sz w:val="20"/>
                <w:lang w:val="ro-RO"/>
              </w:rPr>
              <w:t>ile 4 și 3 directe, Cap X, peste sch. 1, 3/3A, 1A și 7/5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650308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321249" w14:textId="77777777" w:rsidR="002F084D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F46631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68+600</w:t>
            </w:r>
          </w:p>
          <w:p w14:paraId="58014050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68+500</w:t>
            </w: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0D2716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A151A7" w14:textId="77777777" w:rsidR="002F084D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2F084D" w:rsidRPr="00743905" w14:paraId="38839D87" w14:textId="77777777" w:rsidTr="00743905">
        <w:trPr>
          <w:cantSplit/>
          <w:trHeight w:val="75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1BD1E8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50A9FE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9640A6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3B162B" w14:textId="77777777" w:rsidR="002F084D" w:rsidRPr="00743905" w:rsidRDefault="002F084D" w:rsidP="004A15BA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Băniţa</w:t>
            </w:r>
          </w:p>
          <w:p w14:paraId="2BCE3EBF" w14:textId="77777777" w:rsidR="002F084D" w:rsidRPr="00743905" w:rsidRDefault="002F084D" w:rsidP="00E5265C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Cap X (diagonalele din bretea Cap X)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49F809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peste diag. </w:t>
            </w:r>
          </w:p>
          <w:p w14:paraId="0ABD3229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1 - 5 / 7</w:t>
            </w:r>
          </w:p>
          <w:p w14:paraId="173A0DE9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și </w:t>
            </w:r>
          </w:p>
          <w:p w14:paraId="29347445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1A-3/3A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5D3FA0" w14:textId="77777777" w:rsidR="002F084D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5EBEB0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C60615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E42A8C" w14:textId="77777777" w:rsidR="002F084D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Afectează intrări - ieşiri </w:t>
            </w:r>
          </w:p>
          <w:p w14:paraId="0C4119B3" w14:textId="77777777" w:rsidR="002F084D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din fir I în fir II și invers.</w:t>
            </w:r>
          </w:p>
        </w:tc>
      </w:tr>
      <w:tr w:rsidR="002F084D" w:rsidRPr="00743905" w14:paraId="62EFF757" w14:textId="77777777" w:rsidTr="00915C17">
        <w:trPr>
          <w:cantSplit/>
          <w:trHeight w:val="353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C3F120B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A40D36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9B8298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EDE0FA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Băniţa</w:t>
            </w:r>
          </w:p>
          <w:p w14:paraId="6ADCB5E7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3B4C04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pacing w:val="-1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pacing w:val="-10"/>
                <w:sz w:val="20"/>
                <w:lang w:val="ro-RO"/>
              </w:rPr>
              <w:t>toată 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DFFAE9" w14:textId="77777777" w:rsidR="002F084D" w:rsidRPr="00743905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A9A518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2F6BA7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41A8A8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2F084D" w:rsidRPr="00743905" w14:paraId="629A0E7E" w14:textId="77777777" w:rsidTr="00C71A88">
        <w:trPr>
          <w:cantSplit/>
          <w:trHeight w:val="810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AF0BB4B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4DFB4B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AE5E49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64020C" w14:textId="77777777" w:rsidR="002F084D" w:rsidRDefault="002F084D" w:rsidP="000518E4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Bănița -</w:t>
            </w:r>
          </w:p>
          <w:p w14:paraId="2DAF2CA6" w14:textId="77777777" w:rsidR="002F084D" w:rsidRDefault="002F084D" w:rsidP="000518E4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Merișor </w:t>
            </w:r>
          </w:p>
          <w:p w14:paraId="3450AF2D" w14:textId="77777777" w:rsidR="002F084D" w:rsidRDefault="002F084D" w:rsidP="003C3F95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și st. Merișor </w:t>
            </w:r>
          </w:p>
          <w:p w14:paraId="165D2725" w14:textId="77777777" w:rsidR="002F084D" w:rsidRDefault="002F084D" w:rsidP="003C3F95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B36919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pacing w:val="-1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D38F78" w14:textId="77777777" w:rsidR="002F084D" w:rsidRPr="00743905" w:rsidRDefault="002F084D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33A897" w14:textId="77777777" w:rsidR="002F084D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65+700</w:t>
            </w:r>
          </w:p>
          <w:p w14:paraId="76D772F5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60+820</w:t>
            </w: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62137F" w14:textId="77777777" w:rsidR="002F084D" w:rsidRPr="00743905" w:rsidRDefault="002F084D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92B798" w14:textId="77777777" w:rsidR="002F084D" w:rsidRDefault="002F084D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2F084D" w:rsidRPr="00743905" w14:paraId="4F49A521" w14:textId="77777777" w:rsidTr="00743905">
        <w:trPr>
          <w:cantSplit/>
          <w:trHeight w:val="966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B2AF487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F3C971" w14:textId="77777777" w:rsidR="002F084D" w:rsidRPr="00743905" w:rsidRDefault="002F084D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83CB32" w14:textId="77777777" w:rsidR="002F084D" w:rsidRPr="00743905" w:rsidRDefault="002F084D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16FA27" w14:textId="77777777" w:rsidR="002F084D" w:rsidRPr="00743905" w:rsidRDefault="002F084D" w:rsidP="003A4E85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Baru Mare</w:t>
            </w:r>
          </w:p>
          <w:p w14:paraId="0387A4D4" w14:textId="77777777" w:rsidR="002F084D" w:rsidRPr="00743905" w:rsidRDefault="002F084D" w:rsidP="003A4E85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CB19C2" w14:textId="77777777" w:rsidR="002F084D" w:rsidRDefault="002F084D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pacing w:val="-1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pacing w:val="-10"/>
                <w:sz w:val="20"/>
                <w:lang w:val="ro-RO"/>
              </w:rPr>
              <w:t xml:space="preserve">între </w:t>
            </w:r>
          </w:p>
          <w:p w14:paraId="5BA7D88E" w14:textId="77777777" w:rsidR="002F084D" w:rsidRDefault="002F084D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pacing w:val="-1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pacing w:val="-10"/>
                <w:sz w:val="20"/>
                <w:lang w:val="ro-RO"/>
              </w:rPr>
              <w:t xml:space="preserve">ax stație și </w:t>
            </w:r>
          </w:p>
          <w:p w14:paraId="512B9873" w14:textId="77777777" w:rsidR="002F084D" w:rsidRPr="00743905" w:rsidRDefault="002F084D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pacing w:val="-1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pacing w:val="-10"/>
                <w:sz w:val="20"/>
                <w:lang w:val="ro-RO"/>
              </w:rPr>
              <w:t>sch. 12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845DF4" w14:textId="77777777" w:rsidR="002F084D" w:rsidRPr="00743905" w:rsidRDefault="002F084D" w:rsidP="003A4E85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151BE1" w14:textId="77777777" w:rsidR="002F084D" w:rsidRPr="00743905" w:rsidRDefault="002F084D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DB5017" w14:textId="77777777" w:rsidR="002F084D" w:rsidRPr="00743905" w:rsidRDefault="002F084D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9C7BE4" w14:textId="77777777" w:rsidR="002F084D" w:rsidRPr="00743905" w:rsidRDefault="002F084D" w:rsidP="003A4E8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2F084D" w:rsidRPr="00743905" w14:paraId="46456C59" w14:textId="77777777" w:rsidTr="00743905">
        <w:trPr>
          <w:cantSplit/>
          <w:trHeight w:val="966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750D1E2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909E59" w14:textId="77777777" w:rsidR="002F084D" w:rsidRPr="00743905" w:rsidRDefault="002F084D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178E9B" w14:textId="77777777" w:rsidR="002F084D" w:rsidRPr="00743905" w:rsidRDefault="002F084D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C694B8" w14:textId="77777777" w:rsidR="002F084D" w:rsidRDefault="002F084D" w:rsidP="003A4E85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Pui -</w:t>
            </w:r>
          </w:p>
          <w:p w14:paraId="10442A78" w14:textId="77777777" w:rsidR="002F084D" w:rsidRPr="00743905" w:rsidRDefault="002F084D" w:rsidP="003A4E85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Băiești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1DE5FB" w14:textId="77777777" w:rsidR="002F084D" w:rsidRPr="00743905" w:rsidRDefault="002F084D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pacing w:val="-1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0CA459" w14:textId="77777777" w:rsidR="002F084D" w:rsidRPr="00743905" w:rsidRDefault="002F084D" w:rsidP="003A4E85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09E631" w14:textId="77777777" w:rsidR="002F084D" w:rsidRDefault="002F084D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38+600</w:t>
            </w:r>
          </w:p>
          <w:p w14:paraId="06D0A305" w14:textId="77777777" w:rsidR="002F084D" w:rsidRPr="00743905" w:rsidRDefault="002F084D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38+200</w:t>
            </w: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0AB9A8" w14:textId="77777777" w:rsidR="002F084D" w:rsidRPr="00743905" w:rsidRDefault="002F084D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811667" w14:textId="77777777" w:rsidR="002F084D" w:rsidRPr="00743905" w:rsidRDefault="002F084D" w:rsidP="003A4E8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2F084D" w:rsidRPr="00743905" w14:paraId="29A70A98" w14:textId="77777777" w:rsidTr="00836974">
        <w:trPr>
          <w:cantSplit/>
          <w:trHeight w:val="610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05A60C8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3FB950" w14:textId="77777777" w:rsidR="002F084D" w:rsidRDefault="002F084D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36+100</w:t>
            </w:r>
          </w:p>
          <w:p w14:paraId="65B51830" w14:textId="77777777" w:rsidR="002F084D" w:rsidRPr="00743905" w:rsidRDefault="002F084D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33+800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6DD961" w14:textId="77777777" w:rsidR="002F084D" w:rsidRPr="00743905" w:rsidRDefault="002F084D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394650" w14:textId="77777777" w:rsidR="002F084D" w:rsidRDefault="002F084D" w:rsidP="00D75C4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Băiești -</w:t>
            </w:r>
          </w:p>
          <w:p w14:paraId="044B5072" w14:textId="77777777" w:rsidR="002F084D" w:rsidRDefault="002F084D" w:rsidP="00D75C4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Subcetate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59CFAC" w14:textId="77777777" w:rsidR="002F084D" w:rsidRDefault="002F084D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80E469" w14:textId="77777777" w:rsidR="002F084D" w:rsidRDefault="002F084D" w:rsidP="00D75C41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C74B56" w14:textId="77777777" w:rsidR="002F084D" w:rsidRPr="00743905" w:rsidRDefault="002F084D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A20F1E" w14:textId="77777777" w:rsidR="002F084D" w:rsidRPr="00743905" w:rsidRDefault="002F084D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2AA274" w14:textId="77777777" w:rsidR="002F084D" w:rsidRDefault="002F084D" w:rsidP="00D75C41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2F084D" w:rsidRPr="00743905" w14:paraId="02EE0728" w14:textId="77777777" w:rsidTr="00836974">
        <w:trPr>
          <w:cantSplit/>
          <w:trHeight w:val="610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84E2384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B53E91" w14:textId="77777777" w:rsidR="002F084D" w:rsidRDefault="002F084D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30+050</w:t>
            </w:r>
          </w:p>
          <w:p w14:paraId="1C2E22AF" w14:textId="77777777" w:rsidR="002F084D" w:rsidRDefault="002F084D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29+500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F55D88" w14:textId="77777777" w:rsidR="002F084D" w:rsidRDefault="002F084D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11E899" w14:textId="77777777" w:rsidR="002F084D" w:rsidRDefault="002F084D" w:rsidP="00D75C4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St. Subcetate</w:t>
            </w:r>
          </w:p>
          <w:p w14:paraId="5A150647" w14:textId="77777777" w:rsidR="002F084D" w:rsidRDefault="002F084D" w:rsidP="00D75C4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linia 4 directă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9EC3AE" w14:textId="77777777" w:rsidR="002F084D" w:rsidRDefault="002F084D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C5EE03" w14:textId="77777777" w:rsidR="002F084D" w:rsidRDefault="002F084D" w:rsidP="00D75C41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48B00C" w14:textId="77777777" w:rsidR="002F084D" w:rsidRPr="00743905" w:rsidRDefault="002F084D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9696B9" w14:textId="77777777" w:rsidR="002F084D" w:rsidRPr="00743905" w:rsidRDefault="002F084D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21134C" w14:textId="77777777" w:rsidR="002F084D" w:rsidRDefault="002F084D" w:rsidP="00D75C41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2F084D" w:rsidRPr="00743905" w14:paraId="2860A6C2" w14:textId="77777777" w:rsidTr="00347408">
        <w:trPr>
          <w:cantSplit/>
          <w:trHeight w:val="610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0953405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F956EB" w14:textId="77777777" w:rsidR="002F084D" w:rsidRPr="00743905" w:rsidRDefault="002F084D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886190" w14:textId="77777777" w:rsidR="002F084D" w:rsidRPr="00743905" w:rsidRDefault="002F084D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13A335" w14:textId="77777777" w:rsidR="002F084D" w:rsidRDefault="002F084D" w:rsidP="00D75C4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St. Subcetate</w:t>
            </w:r>
          </w:p>
          <w:p w14:paraId="1169168D" w14:textId="77777777" w:rsidR="002F084D" w:rsidRDefault="002F084D" w:rsidP="00D75C4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92E117" w14:textId="77777777" w:rsidR="002F084D" w:rsidRDefault="002F084D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toată 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D1D5DF" w14:textId="77777777" w:rsidR="002F084D" w:rsidRDefault="002F084D" w:rsidP="00D75C41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068D6D" w14:textId="77777777" w:rsidR="002F084D" w:rsidRPr="00743905" w:rsidRDefault="002F084D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6C5807" w14:textId="77777777" w:rsidR="002F084D" w:rsidRPr="00743905" w:rsidRDefault="002F084D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79DEAE" w14:textId="77777777" w:rsidR="002F084D" w:rsidRDefault="002F084D" w:rsidP="00D75C41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2F084D" w:rsidRPr="00743905" w14:paraId="212E401A" w14:textId="77777777">
        <w:trPr>
          <w:cantSplit/>
          <w:trHeight w:val="1610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EEA2962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426454" w14:textId="77777777" w:rsidR="002F084D" w:rsidRDefault="002F084D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12+450</w:t>
            </w:r>
          </w:p>
          <w:p w14:paraId="460FA82E" w14:textId="77777777" w:rsidR="002F084D" w:rsidRPr="00743905" w:rsidRDefault="002F084D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9+700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B3D95B" w14:textId="77777777" w:rsidR="002F084D" w:rsidRPr="00743905" w:rsidRDefault="002F084D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A6606F" w14:textId="77777777" w:rsidR="002F084D" w:rsidRDefault="002F084D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Călan - </w:t>
            </w:r>
          </w:p>
          <w:p w14:paraId="48CE5D23" w14:textId="77777777" w:rsidR="002F084D" w:rsidRDefault="002F084D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Călan Băi și </w:t>
            </w:r>
          </w:p>
          <w:p w14:paraId="2FD7E740" w14:textId="77777777" w:rsidR="002F084D" w:rsidRDefault="002F084D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st. Călan Băi </w:t>
            </w:r>
          </w:p>
          <w:p w14:paraId="08CF4C6F" w14:textId="77777777" w:rsidR="002F084D" w:rsidRPr="00743905" w:rsidRDefault="002F084D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B3EB0F" w14:textId="77777777" w:rsidR="002F084D" w:rsidRPr="00743905" w:rsidRDefault="002F084D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pacing w:val="-1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4D62C8" w14:textId="77777777" w:rsidR="002F084D" w:rsidRPr="00743905" w:rsidRDefault="002F084D" w:rsidP="00E75C5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D385AC" w14:textId="77777777" w:rsidR="002F084D" w:rsidRPr="00743905" w:rsidRDefault="002F084D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BBEA6F" w14:textId="77777777" w:rsidR="002F084D" w:rsidRDefault="002F084D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1D5AB9" w14:textId="77777777" w:rsidR="002F084D" w:rsidRPr="00743905" w:rsidRDefault="002F084D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2F084D" w:rsidRPr="00743905" w14:paraId="4C07697D" w14:textId="77777777" w:rsidTr="00D1679D">
        <w:trPr>
          <w:cantSplit/>
          <w:trHeight w:val="471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65DF792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EF5283" w14:textId="77777777" w:rsidR="002F084D" w:rsidRPr="00743905" w:rsidRDefault="002F084D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3D4774" w14:textId="77777777" w:rsidR="002F084D" w:rsidRPr="00743905" w:rsidRDefault="002F084D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EAFB24" w14:textId="77777777" w:rsidR="002F084D" w:rsidRPr="00743905" w:rsidRDefault="002F084D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Călan Băi</w:t>
            </w:r>
          </w:p>
          <w:p w14:paraId="5FB1714A" w14:textId="77777777" w:rsidR="002F084D" w:rsidRPr="00743905" w:rsidRDefault="002F084D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linia 7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53FC39" w14:textId="77777777" w:rsidR="002F084D" w:rsidRDefault="002F084D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între </w:t>
            </w:r>
          </w:p>
          <w:p w14:paraId="71FFF676" w14:textId="77777777" w:rsidR="002F084D" w:rsidRDefault="002F084D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ax staţie şi </w:t>
            </w:r>
          </w:p>
          <w:p w14:paraId="039F1252" w14:textId="77777777" w:rsidR="002F084D" w:rsidRPr="00743905" w:rsidRDefault="002F084D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sch. 28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8E743D" w14:textId="77777777" w:rsidR="002F084D" w:rsidRPr="00743905" w:rsidRDefault="002F084D" w:rsidP="00E75C5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0DEE39" w14:textId="77777777" w:rsidR="002F084D" w:rsidRPr="00743905" w:rsidRDefault="002F084D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78E50A" w14:textId="77777777" w:rsidR="002F084D" w:rsidRPr="00743905" w:rsidRDefault="002F084D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F76C6D" w14:textId="77777777" w:rsidR="002F084D" w:rsidRPr="00743905" w:rsidRDefault="002F084D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Restul liniei </w:t>
            </w: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este</w:t>
            </w: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 închisă.</w:t>
            </w:r>
          </w:p>
        </w:tc>
      </w:tr>
      <w:tr w:rsidR="002F084D" w:rsidRPr="00743905" w14:paraId="3A923A39" w14:textId="77777777" w:rsidTr="00D1679D">
        <w:trPr>
          <w:cantSplit/>
          <w:trHeight w:val="471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366BCB9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62D6A8" w14:textId="77777777" w:rsidR="002F084D" w:rsidRPr="00743905" w:rsidRDefault="002F084D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D1AF85" w14:textId="77777777" w:rsidR="002F084D" w:rsidRPr="00743905" w:rsidRDefault="002F084D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47358B" w14:textId="77777777" w:rsidR="002F084D" w:rsidRDefault="002F084D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St. Băcia linia 2 directă </w:t>
            </w:r>
          </w:p>
          <w:p w14:paraId="4EDDE020" w14:textId="77777777" w:rsidR="002F084D" w:rsidRPr="00CD295A" w:rsidRDefault="002F084D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en-US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Cap Y peste DTJ 22/26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EC022B" w14:textId="77777777" w:rsidR="002F084D" w:rsidRPr="00743905" w:rsidRDefault="002F084D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1BFD97" w14:textId="77777777" w:rsidR="002F084D" w:rsidRPr="00743905" w:rsidRDefault="002F084D" w:rsidP="00E75C5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DC7F1E" w14:textId="77777777" w:rsidR="002F084D" w:rsidRDefault="002F084D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6+270</w:t>
            </w:r>
          </w:p>
          <w:p w14:paraId="33058601" w14:textId="77777777" w:rsidR="002F084D" w:rsidRPr="00743905" w:rsidRDefault="002F084D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6+320</w:t>
            </w: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F2A19D" w14:textId="77777777" w:rsidR="002F084D" w:rsidRPr="00743905" w:rsidRDefault="002F084D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2EE849" w14:textId="77777777" w:rsidR="002F084D" w:rsidRPr="00743905" w:rsidRDefault="002F084D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2F084D" w:rsidRPr="00743905" w14:paraId="571EEF7E" w14:textId="77777777" w:rsidTr="00D1679D">
        <w:trPr>
          <w:cantSplit/>
          <w:trHeight w:val="820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D0605F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0DD0D0" w14:textId="77777777" w:rsidR="002F084D" w:rsidRPr="00743905" w:rsidRDefault="002F084D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108D29" w14:textId="77777777" w:rsidR="002F084D" w:rsidRPr="00743905" w:rsidRDefault="002F084D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043051" w14:textId="77777777" w:rsidR="002F084D" w:rsidRPr="00743905" w:rsidRDefault="002F084D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Simeria Triaj</w:t>
            </w:r>
          </w:p>
          <w:p w14:paraId="2DBE65C6" w14:textId="77777777" w:rsidR="002F084D" w:rsidRPr="00743905" w:rsidRDefault="002F084D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Grupa D, linia 3D </w:t>
            </w:r>
          </w:p>
          <w:p w14:paraId="7C53284E" w14:textId="77777777" w:rsidR="002F084D" w:rsidRPr="00743905" w:rsidRDefault="002F084D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3E2E33" w14:textId="77777777" w:rsidR="002F084D" w:rsidRPr="00743905" w:rsidRDefault="002F084D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între sch. </w:t>
            </w:r>
          </w:p>
          <w:p w14:paraId="757F29B9" w14:textId="77777777" w:rsidR="002F084D" w:rsidRPr="00743905" w:rsidRDefault="002F084D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137 -</w:t>
            </w:r>
          </w:p>
          <w:p w14:paraId="2A709E30" w14:textId="77777777" w:rsidR="002F084D" w:rsidRPr="00743905" w:rsidRDefault="002F084D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104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715434" w14:textId="77777777" w:rsidR="002F084D" w:rsidRPr="00743905" w:rsidRDefault="002F084D" w:rsidP="00E75C5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B834A5" w14:textId="77777777" w:rsidR="002F084D" w:rsidRPr="00743905" w:rsidRDefault="002F084D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C86B0C" w14:textId="77777777" w:rsidR="002F084D" w:rsidRPr="00743905" w:rsidRDefault="002F084D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BF5B50" w14:textId="77777777" w:rsidR="002F084D" w:rsidRPr="00743905" w:rsidRDefault="002F084D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2F084D" w:rsidRPr="00743905" w14:paraId="188A895B" w14:textId="77777777" w:rsidTr="00D1679D">
        <w:trPr>
          <w:cantSplit/>
          <w:trHeight w:val="710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8D69009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608C40" w14:textId="77777777" w:rsidR="002F084D" w:rsidRPr="00743905" w:rsidRDefault="002F084D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F14B11" w14:textId="77777777" w:rsidR="002F084D" w:rsidRPr="00743905" w:rsidRDefault="002F084D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D9A085" w14:textId="77777777" w:rsidR="002F084D" w:rsidRPr="00743905" w:rsidRDefault="002F084D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Simeria Triaj</w:t>
            </w:r>
          </w:p>
          <w:p w14:paraId="52EFE3E2" w14:textId="77777777" w:rsidR="002F084D" w:rsidRPr="00743905" w:rsidRDefault="002F084D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Grupa D, linia 5D, </w:t>
            </w:r>
          </w:p>
          <w:p w14:paraId="58063F93" w14:textId="77777777" w:rsidR="002F084D" w:rsidRPr="00743905" w:rsidRDefault="002F084D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C1C884" w14:textId="77777777" w:rsidR="002F084D" w:rsidRPr="00743905" w:rsidRDefault="002F084D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peste T.D.J.</w:t>
            </w:r>
          </w:p>
          <w:p w14:paraId="5F3628D2" w14:textId="77777777" w:rsidR="002F084D" w:rsidRPr="00743905" w:rsidRDefault="002F084D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139/ 141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C8FB53" w14:textId="77777777" w:rsidR="002F084D" w:rsidRPr="00743905" w:rsidRDefault="002F084D" w:rsidP="00E75C5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5E7360" w14:textId="77777777" w:rsidR="002F084D" w:rsidRPr="00743905" w:rsidRDefault="002F084D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7CE3A5" w14:textId="77777777" w:rsidR="002F084D" w:rsidRPr="00743905" w:rsidRDefault="002F084D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360C81" w14:textId="77777777" w:rsidR="002F084D" w:rsidRPr="00743905" w:rsidRDefault="002F084D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2F084D" w:rsidRPr="00743905" w14:paraId="0D684C82" w14:textId="77777777" w:rsidTr="00743905">
        <w:trPr>
          <w:cantSplit/>
          <w:trHeight w:val="1710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5C42F65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5AE62C" w14:textId="77777777" w:rsidR="002F084D" w:rsidRPr="00743905" w:rsidRDefault="002F084D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3CED78" w14:textId="77777777" w:rsidR="002F084D" w:rsidRPr="00743905" w:rsidRDefault="002F084D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6ED303" w14:textId="77777777" w:rsidR="002F084D" w:rsidRDefault="002F084D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St. Simeria Triaj</w:t>
            </w:r>
          </w:p>
          <w:p w14:paraId="36A1D955" w14:textId="77777777" w:rsidR="002F084D" w:rsidRDefault="002F084D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Grupa D,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1B510B" w14:textId="77777777" w:rsidR="002F084D" w:rsidRDefault="002F084D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peste sch. 14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00FD06" w14:textId="77777777" w:rsidR="002F084D" w:rsidRDefault="002F084D" w:rsidP="00E75C5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F7838F" w14:textId="77777777" w:rsidR="002F084D" w:rsidRPr="00743905" w:rsidRDefault="002F084D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7EB726" w14:textId="77777777" w:rsidR="002F084D" w:rsidRPr="00743905" w:rsidRDefault="002F084D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452178" w14:textId="77777777" w:rsidR="002F084D" w:rsidRDefault="002F084D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en-US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en-US"/>
              </w:rPr>
              <w:t xml:space="preserve">Afectează intrări - ieşiri </w:t>
            </w:r>
          </w:p>
          <w:p w14:paraId="4621CB51" w14:textId="77777777" w:rsidR="002F084D" w:rsidRDefault="002F084D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en-US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en-US"/>
              </w:rPr>
              <w:t>la linia 1 abătută Cap Y și linia 202 B Simeria Triaj - Simeria Buclă.</w:t>
            </w:r>
          </w:p>
          <w:p w14:paraId="1981AA49" w14:textId="77777777" w:rsidR="002F084D" w:rsidRDefault="002F084D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en-US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en-US"/>
              </w:rPr>
              <w:t>Nesemnalizată pe teren.</w:t>
            </w:r>
          </w:p>
          <w:p w14:paraId="1E6E6D6A" w14:textId="77777777" w:rsidR="002F084D" w:rsidRDefault="002F084D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en-US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en-US"/>
              </w:rPr>
              <w:t>Stație paralelogram.</w:t>
            </w:r>
          </w:p>
        </w:tc>
      </w:tr>
      <w:tr w:rsidR="002F084D" w:rsidRPr="00743905" w14:paraId="231F944F" w14:textId="77777777" w:rsidTr="00F82068">
        <w:trPr>
          <w:cantSplit/>
          <w:trHeight w:val="1153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54BD843" w14:textId="77777777" w:rsidR="002F084D" w:rsidRPr="00743905" w:rsidRDefault="002F084D" w:rsidP="002F084D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B475A7" w14:textId="77777777" w:rsidR="002F084D" w:rsidRPr="00743905" w:rsidRDefault="002F084D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12767D" w14:textId="77777777" w:rsidR="002F084D" w:rsidRPr="00743905" w:rsidRDefault="002F084D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5865C3" w14:textId="77777777" w:rsidR="002F084D" w:rsidRDefault="002F084D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St. Simeria Triaj</w:t>
            </w:r>
          </w:p>
          <w:p w14:paraId="1044C734" w14:textId="77777777" w:rsidR="002F084D" w:rsidRDefault="002F084D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Grupa A, linia 5A abătută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9AD5CE" w14:textId="77777777" w:rsidR="002F084D" w:rsidRDefault="002F084D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între sch. 13 </w:t>
            </w:r>
          </w:p>
          <w:p w14:paraId="0409175B" w14:textId="77777777" w:rsidR="002F084D" w:rsidRDefault="002F084D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și </w:t>
            </w:r>
          </w:p>
          <w:p w14:paraId="6BD1B787" w14:textId="77777777" w:rsidR="002F084D" w:rsidRDefault="002F084D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TDJ </w:t>
            </w:r>
          </w:p>
          <w:p w14:paraId="677A9C18" w14:textId="77777777" w:rsidR="002F084D" w:rsidRDefault="002F084D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43 / 37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C32DD7" w14:textId="77777777" w:rsidR="002F084D" w:rsidRDefault="002F084D" w:rsidP="00E75C5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C28B3E" w14:textId="77777777" w:rsidR="002F084D" w:rsidRPr="00743905" w:rsidRDefault="002F084D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647FD9" w14:textId="77777777" w:rsidR="002F084D" w:rsidRPr="00743905" w:rsidRDefault="002F084D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8975C2" w14:textId="77777777" w:rsidR="002F084D" w:rsidRDefault="002F084D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en-US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en-US"/>
              </w:rPr>
              <w:t>Nesemnalizată pe teren.</w:t>
            </w:r>
          </w:p>
          <w:p w14:paraId="7F7769B7" w14:textId="77777777" w:rsidR="002F084D" w:rsidRDefault="002F084D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en-US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en-US"/>
              </w:rPr>
              <w:t>Stație paralelogram.</w:t>
            </w:r>
          </w:p>
        </w:tc>
      </w:tr>
    </w:tbl>
    <w:p w14:paraId="0D8953DF" w14:textId="77777777" w:rsidR="002F084D" w:rsidRPr="005905D7" w:rsidRDefault="002F084D" w:rsidP="00B773E9">
      <w:pPr>
        <w:spacing w:before="40" w:after="40" w:line="192" w:lineRule="auto"/>
        <w:ind w:right="57"/>
        <w:rPr>
          <w:b/>
          <w:sz w:val="20"/>
          <w:lang w:val="ro-RO"/>
        </w:rPr>
      </w:pPr>
    </w:p>
    <w:p w14:paraId="5BD2EB63" w14:textId="77777777" w:rsidR="002F084D" w:rsidRDefault="002F084D" w:rsidP="00E56A6A">
      <w:pPr>
        <w:pStyle w:val="Heading1"/>
        <w:spacing w:line="360" w:lineRule="auto"/>
      </w:pPr>
      <w:r>
        <w:t>LINIA 200</w:t>
      </w:r>
    </w:p>
    <w:p w14:paraId="459D2668" w14:textId="77777777" w:rsidR="002F084D" w:rsidRDefault="002F084D" w:rsidP="00564AE3">
      <w:pPr>
        <w:pStyle w:val="Heading1"/>
        <w:spacing w:line="360" w:lineRule="auto"/>
        <w:rPr>
          <w:b w:val="0"/>
          <w:bCs w:val="0"/>
          <w:sz w:val="8"/>
        </w:rPr>
      </w:pPr>
      <w:r>
        <w:t>POD MUREŞ - COŞLARIU - CURTICI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8"/>
        <w:gridCol w:w="870"/>
        <w:gridCol w:w="754"/>
        <w:gridCol w:w="2204"/>
        <w:gridCol w:w="870"/>
        <w:gridCol w:w="754"/>
        <w:gridCol w:w="870"/>
        <w:gridCol w:w="754"/>
        <w:gridCol w:w="2492"/>
      </w:tblGrid>
      <w:tr w:rsidR="002F084D" w14:paraId="2898BAF8" w14:textId="77777777" w:rsidTr="004941B9">
        <w:trPr>
          <w:cantSplit/>
          <w:trHeight w:val="58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8D73DC5" w14:textId="77777777" w:rsidR="002F084D" w:rsidRDefault="002F084D" w:rsidP="00304A50">
            <w:pPr>
              <w:numPr>
                <w:ilvl w:val="0"/>
                <w:numId w:val="3"/>
              </w:numPr>
              <w:tabs>
                <w:tab w:val="clear" w:pos="153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698E2D" w14:textId="77777777" w:rsidR="002F084D" w:rsidRDefault="002F084D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449+507</w:t>
            </w:r>
          </w:p>
          <w:p w14:paraId="5080257F" w14:textId="77777777" w:rsidR="002F084D" w:rsidRDefault="002F084D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472+424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2B481C" w14:textId="77777777" w:rsidR="002F084D" w:rsidRPr="00032DF2" w:rsidRDefault="002F084D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120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7A453F" w14:textId="77777777" w:rsidR="002F084D" w:rsidRDefault="002F084D" w:rsidP="002A148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Orăştie -</w:t>
            </w:r>
          </w:p>
          <w:p w14:paraId="5FBF4B04" w14:textId="77777777" w:rsidR="002F084D" w:rsidRDefault="002F084D" w:rsidP="002A148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Simeria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ADBD15" w14:textId="77777777" w:rsidR="002F084D" w:rsidRDefault="002F084D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i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3BA64B" w14:textId="77777777" w:rsidR="002F084D" w:rsidRDefault="002F084D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677905" w14:textId="77777777" w:rsidR="002F084D" w:rsidRDefault="002F084D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9A6C43" w14:textId="77777777" w:rsidR="002F084D" w:rsidRPr="00032DF2" w:rsidRDefault="002F084D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383011" w14:textId="77777777" w:rsidR="002F084D" w:rsidRPr="00F716C0" w:rsidRDefault="002F084D" w:rsidP="002A148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Pozițiile kilometrice reprezintă axele stațiilor.</w:t>
            </w:r>
          </w:p>
        </w:tc>
      </w:tr>
      <w:tr w:rsidR="002F084D" w14:paraId="1405DB01" w14:textId="77777777" w:rsidTr="004941B9">
        <w:trPr>
          <w:cantSplit/>
          <w:trHeight w:val="58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64977D1" w14:textId="77777777" w:rsidR="002F084D" w:rsidRDefault="002F084D" w:rsidP="00304A50">
            <w:pPr>
              <w:numPr>
                <w:ilvl w:val="0"/>
                <w:numId w:val="3"/>
              </w:numPr>
              <w:tabs>
                <w:tab w:val="clear" w:pos="153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86377C" w14:textId="77777777" w:rsidR="002F084D" w:rsidRDefault="002F084D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0B707A" w14:textId="77777777" w:rsidR="002F084D" w:rsidRDefault="002F084D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E6EFC2" w14:textId="77777777" w:rsidR="002F084D" w:rsidRDefault="002F084D" w:rsidP="002A148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Mintia</w:t>
            </w:r>
          </w:p>
          <w:p w14:paraId="1288ADA3" w14:textId="77777777" w:rsidR="002F084D" w:rsidRDefault="002F084D" w:rsidP="002A148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1 și 2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79F69F" w14:textId="77777777" w:rsidR="002F084D" w:rsidRDefault="002F084D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iCs/>
                <w:sz w:val="20"/>
                <w:lang w:val="ro-RO"/>
              </w:rPr>
            </w:pPr>
            <w:r>
              <w:rPr>
                <w:b/>
                <w:bCs/>
                <w:i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F6F247" w14:textId="77777777" w:rsidR="002F084D" w:rsidRDefault="002F084D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B95053" w14:textId="77777777" w:rsidR="002F084D" w:rsidRDefault="002F084D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4B8BBF" w14:textId="77777777" w:rsidR="002F084D" w:rsidRPr="00032DF2" w:rsidRDefault="002F084D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3CF813" w14:textId="77777777" w:rsidR="002F084D" w:rsidRDefault="002F084D" w:rsidP="002A148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2F084D" w14:paraId="1B9F2F7B" w14:textId="77777777" w:rsidTr="001F2F7D">
        <w:trPr>
          <w:cantSplit/>
          <w:trHeight w:val="68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FAF70A2" w14:textId="77777777" w:rsidR="002F084D" w:rsidRDefault="002F084D" w:rsidP="00304A50">
            <w:pPr>
              <w:numPr>
                <w:ilvl w:val="0"/>
                <w:numId w:val="3"/>
              </w:numPr>
              <w:tabs>
                <w:tab w:val="clear" w:pos="153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80C454" w14:textId="77777777" w:rsidR="002F084D" w:rsidRDefault="002F084D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491+650</w:t>
            </w:r>
          </w:p>
          <w:p w14:paraId="0EF89D51" w14:textId="77777777" w:rsidR="002F084D" w:rsidRDefault="002F084D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492+000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B7D4E2" w14:textId="77777777" w:rsidR="002F084D" w:rsidRPr="00032DF2" w:rsidRDefault="002F084D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6EE59B" w14:textId="77777777" w:rsidR="002F084D" w:rsidRDefault="002F084D" w:rsidP="002A148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Mintia -</w:t>
            </w:r>
          </w:p>
          <w:p w14:paraId="666B1664" w14:textId="77777777" w:rsidR="002F084D" w:rsidRDefault="002F084D" w:rsidP="002A148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Brănișca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46E52D" w14:textId="77777777" w:rsidR="002F084D" w:rsidRDefault="002F084D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D2C9EF" w14:textId="77777777" w:rsidR="002F084D" w:rsidRDefault="002F084D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99C6D0" w14:textId="77777777" w:rsidR="002F084D" w:rsidRDefault="002F084D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492+000</w:t>
            </w:r>
          </w:p>
          <w:p w14:paraId="066D1679" w14:textId="77777777" w:rsidR="002F084D" w:rsidRDefault="002F084D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494+900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03CB91" w14:textId="77777777" w:rsidR="002F084D" w:rsidRPr="00032DF2" w:rsidRDefault="002F084D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A54894" w14:textId="77777777" w:rsidR="002F084D" w:rsidRPr="00C2058A" w:rsidRDefault="002F084D" w:rsidP="002A148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  <w:p w14:paraId="0DDE1383" w14:textId="77777777" w:rsidR="002F084D" w:rsidRPr="00F716C0" w:rsidRDefault="002F084D" w:rsidP="002A148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Pod provizoriu. Inflexiune din fir I în fir II.</w:t>
            </w:r>
          </w:p>
        </w:tc>
      </w:tr>
      <w:tr w:rsidR="002F084D" w14:paraId="376348C2" w14:textId="77777777" w:rsidTr="001F2F7D">
        <w:trPr>
          <w:cantSplit/>
          <w:trHeight w:val="68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4ED3F93" w14:textId="77777777" w:rsidR="002F084D" w:rsidRDefault="002F084D" w:rsidP="00304A50">
            <w:pPr>
              <w:numPr>
                <w:ilvl w:val="0"/>
                <w:numId w:val="3"/>
              </w:numPr>
              <w:tabs>
                <w:tab w:val="clear" w:pos="153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ACC597" w14:textId="77777777" w:rsidR="002F084D" w:rsidRDefault="002F084D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496+700</w:t>
            </w:r>
          </w:p>
          <w:p w14:paraId="6B250DDD" w14:textId="77777777" w:rsidR="002F084D" w:rsidRDefault="002F084D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497+700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91D997" w14:textId="77777777" w:rsidR="002F084D" w:rsidRPr="00032DF2" w:rsidRDefault="002F084D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55248A" w14:textId="77777777" w:rsidR="002F084D" w:rsidRDefault="002F084D" w:rsidP="002A148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Brănișca -</w:t>
            </w:r>
          </w:p>
          <w:p w14:paraId="3A677BD4" w14:textId="77777777" w:rsidR="002F084D" w:rsidRDefault="002F084D" w:rsidP="002A148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Ilia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06489D" w14:textId="77777777" w:rsidR="002F084D" w:rsidRDefault="002F084D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1C70C0" w14:textId="77777777" w:rsidR="002F084D" w:rsidRDefault="002F084D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1E34B1" w14:textId="77777777" w:rsidR="002F084D" w:rsidRDefault="002F084D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D833F5" w14:textId="77777777" w:rsidR="002F084D" w:rsidRDefault="002F084D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4E06AF" w14:textId="77777777" w:rsidR="002F084D" w:rsidRDefault="002F084D" w:rsidP="002A148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2F084D" w14:paraId="6406E057" w14:textId="77777777" w:rsidTr="001F2F7D">
        <w:trPr>
          <w:cantSplit/>
          <w:trHeight w:val="68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6EB0481" w14:textId="77777777" w:rsidR="002F084D" w:rsidRDefault="002F084D" w:rsidP="00304A50">
            <w:pPr>
              <w:numPr>
                <w:ilvl w:val="0"/>
                <w:numId w:val="3"/>
              </w:numPr>
              <w:tabs>
                <w:tab w:val="clear" w:pos="153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18B463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504+800</w:t>
            </w:r>
          </w:p>
          <w:p w14:paraId="1BCD069E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504+900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83AE45" w14:textId="77777777" w:rsidR="002F084D" w:rsidRDefault="002F084D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C162DD" w14:textId="77777777" w:rsidR="002F084D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Ilia linia 4 directă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FA6AF0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E54AEE" w14:textId="77777777" w:rsidR="002F084D" w:rsidRDefault="002F084D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78932F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B33C54" w14:textId="77777777" w:rsidR="002F084D" w:rsidRDefault="002F084D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1E3C95" w14:textId="77777777" w:rsidR="002F084D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2F084D" w14:paraId="2663FFAB" w14:textId="77777777" w:rsidTr="001F2F7D">
        <w:trPr>
          <w:cantSplit/>
          <w:trHeight w:val="68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6D95CFE" w14:textId="77777777" w:rsidR="002F084D" w:rsidRDefault="002F084D" w:rsidP="00304A50">
            <w:pPr>
              <w:numPr>
                <w:ilvl w:val="0"/>
                <w:numId w:val="3"/>
              </w:numPr>
              <w:tabs>
                <w:tab w:val="clear" w:pos="153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D171FD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0EB82B" w14:textId="77777777" w:rsidR="002F084D" w:rsidRDefault="002F084D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BC51D7" w14:textId="77777777" w:rsidR="002F084D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Câmpuri Surduc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9C87A3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diag.</w:t>
            </w:r>
          </w:p>
          <w:p w14:paraId="2F0C4C96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1-3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E2DE34" w14:textId="77777777" w:rsidR="002F084D" w:rsidRDefault="002F084D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731DD8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4CE713" w14:textId="77777777" w:rsidR="002F084D" w:rsidRDefault="002F084D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498444" w14:textId="77777777" w:rsidR="002F084D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Acces din fir I în fir II și invers.</w:t>
            </w:r>
          </w:p>
        </w:tc>
      </w:tr>
      <w:tr w:rsidR="002F084D" w14:paraId="078BC234" w14:textId="77777777" w:rsidTr="001F2F7D">
        <w:trPr>
          <w:cantSplit/>
          <w:trHeight w:val="68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5540A3A" w14:textId="77777777" w:rsidR="002F084D" w:rsidRDefault="002F084D" w:rsidP="00304A50">
            <w:pPr>
              <w:numPr>
                <w:ilvl w:val="0"/>
                <w:numId w:val="3"/>
              </w:numPr>
              <w:tabs>
                <w:tab w:val="clear" w:pos="153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193B5E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077F5B" w14:textId="77777777" w:rsidR="002F084D" w:rsidRDefault="002F084D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ADA9B7" w14:textId="77777777" w:rsidR="002F084D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Câmpuri Surduc</w:t>
            </w:r>
          </w:p>
          <w:p w14:paraId="62549B48" w14:textId="77777777" w:rsidR="002F084D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D61623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toată linia 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1C15A8" w14:textId="77777777" w:rsidR="002F084D" w:rsidRDefault="002F084D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7798D0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2E21AE" w14:textId="77777777" w:rsidR="002F084D" w:rsidRDefault="002F084D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CED9F1" w14:textId="77777777" w:rsidR="002F084D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2F084D" w14:paraId="4CABB2F7" w14:textId="77777777" w:rsidTr="009640F4">
        <w:trPr>
          <w:cantSplit/>
          <w:trHeight w:val="240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7A5FB97" w14:textId="77777777" w:rsidR="002F084D" w:rsidRDefault="002F084D" w:rsidP="00304A50">
            <w:pPr>
              <w:numPr>
                <w:ilvl w:val="0"/>
                <w:numId w:val="3"/>
              </w:numPr>
              <w:tabs>
                <w:tab w:val="clear" w:pos="153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B19A42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77BDFB" w14:textId="77777777" w:rsidR="002F084D" w:rsidRPr="00032DF2" w:rsidRDefault="002F084D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BFFE28" w14:textId="77777777" w:rsidR="002F084D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Zam</w:t>
            </w:r>
          </w:p>
          <w:p w14:paraId="5D86124E" w14:textId="77777777" w:rsidR="002F084D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792900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de la </w:t>
            </w:r>
          </w:p>
          <w:p w14:paraId="7226F010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 11 spre</w:t>
            </w:r>
          </w:p>
          <w:p w14:paraId="5AD49ACF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ax staţie </w:t>
            </w:r>
          </w:p>
          <w:p w14:paraId="2943E0ED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</w:t>
            </w:r>
          </w:p>
          <w:p w14:paraId="2C18A2E4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250 m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2DC08C" w14:textId="77777777" w:rsidR="002F084D" w:rsidRPr="00032DF2" w:rsidRDefault="002F084D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408BC9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3F5817" w14:textId="77777777" w:rsidR="002F084D" w:rsidRPr="00032DF2" w:rsidRDefault="002F084D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233B6D" w14:textId="77777777" w:rsidR="002F084D" w:rsidRPr="00F716C0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2F084D" w14:paraId="0F08E416" w14:textId="77777777" w:rsidTr="00C30D89">
        <w:trPr>
          <w:cantSplit/>
          <w:trHeight w:val="26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1FD9CFF" w14:textId="77777777" w:rsidR="002F084D" w:rsidRDefault="002F084D" w:rsidP="00304A50">
            <w:pPr>
              <w:numPr>
                <w:ilvl w:val="0"/>
                <w:numId w:val="3"/>
              </w:numPr>
              <w:tabs>
                <w:tab w:val="clear" w:pos="153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7CD8BA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93153D" w14:textId="77777777" w:rsidR="002F084D" w:rsidRPr="00032DF2" w:rsidRDefault="002F084D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A28B71" w14:textId="77777777" w:rsidR="002F084D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Zam</w:t>
            </w:r>
          </w:p>
          <w:p w14:paraId="04CC566E" w14:textId="77777777" w:rsidR="002F084D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5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1C6E6A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14:paraId="13C491AE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158A63" w14:textId="77777777" w:rsidR="002F084D" w:rsidRDefault="002F084D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6AF16D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BCA701" w14:textId="77777777" w:rsidR="002F084D" w:rsidRPr="00032DF2" w:rsidRDefault="002F084D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5FCB58" w14:textId="77777777" w:rsidR="002F084D" w:rsidRPr="00F716C0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2F084D" w14:paraId="2D3671D6" w14:textId="77777777" w:rsidTr="00C30D89">
        <w:trPr>
          <w:cantSplit/>
          <w:trHeight w:val="26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322CFDF" w14:textId="77777777" w:rsidR="002F084D" w:rsidRDefault="002F084D" w:rsidP="00304A50">
            <w:pPr>
              <w:numPr>
                <w:ilvl w:val="0"/>
                <w:numId w:val="3"/>
              </w:numPr>
              <w:tabs>
                <w:tab w:val="clear" w:pos="153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8D7A79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531+320</w:t>
            </w:r>
          </w:p>
          <w:p w14:paraId="53A05357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531+420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AA1336" w14:textId="77777777" w:rsidR="002F084D" w:rsidRPr="00032DF2" w:rsidRDefault="002F084D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AFD9F5" w14:textId="77777777" w:rsidR="002F084D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Ilteu</w:t>
            </w:r>
          </w:p>
          <w:p w14:paraId="58494F97" w14:textId="77777777" w:rsidR="002F084D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2 și 3 directe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7F278E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1D21F1" w14:textId="77777777" w:rsidR="002F084D" w:rsidRDefault="002F084D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ABEC99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531+320</w:t>
            </w:r>
          </w:p>
          <w:p w14:paraId="72A07F72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531+420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463EC3" w14:textId="77777777" w:rsidR="002F084D" w:rsidRPr="00032DF2" w:rsidRDefault="002F084D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E28C8B" w14:textId="77777777" w:rsidR="002F084D" w:rsidRPr="00F716C0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2F084D" w14:paraId="5BD664E6" w14:textId="77777777" w:rsidTr="00C30D89">
        <w:trPr>
          <w:cantSplit/>
          <w:trHeight w:val="26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CB9E135" w14:textId="77777777" w:rsidR="002F084D" w:rsidRDefault="002F084D" w:rsidP="00304A50">
            <w:pPr>
              <w:numPr>
                <w:ilvl w:val="0"/>
                <w:numId w:val="3"/>
              </w:numPr>
              <w:tabs>
                <w:tab w:val="clear" w:pos="153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016627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B8ACFA" w14:textId="77777777" w:rsidR="002F084D" w:rsidRDefault="002F084D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D0BF40" w14:textId="77777777" w:rsidR="002F084D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Ilteu</w:t>
            </w:r>
          </w:p>
          <w:p w14:paraId="2845B838" w14:textId="77777777" w:rsidR="002F084D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B8F824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14:paraId="74142E9A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1 - 3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4CCC9F" w14:textId="77777777" w:rsidR="002F084D" w:rsidRDefault="002F084D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52C136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CAF91A" w14:textId="77777777" w:rsidR="002F084D" w:rsidRDefault="002F084D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C3350A" w14:textId="77777777" w:rsidR="002F084D" w:rsidRPr="00F716C0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Acces din fir I în fir II și invers.</w:t>
            </w:r>
          </w:p>
        </w:tc>
      </w:tr>
      <w:tr w:rsidR="002F084D" w14:paraId="10C2ABAB" w14:textId="77777777" w:rsidTr="00C30D89">
        <w:trPr>
          <w:cantSplit/>
          <w:trHeight w:val="26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AE9A219" w14:textId="77777777" w:rsidR="002F084D" w:rsidRDefault="002F084D" w:rsidP="00304A50">
            <w:pPr>
              <w:numPr>
                <w:ilvl w:val="0"/>
                <w:numId w:val="3"/>
              </w:numPr>
              <w:tabs>
                <w:tab w:val="clear" w:pos="153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FC7684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5B9334" w14:textId="77777777" w:rsidR="002F084D" w:rsidRDefault="002F084D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2ADF13" w14:textId="77777777" w:rsidR="002F084D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Ilteu</w:t>
            </w:r>
          </w:p>
          <w:p w14:paraId="76BCA3AE" w14:textId="77777777" w:rsidR="002F084D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E04ADD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14:paraId="60A4D57A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9 - 15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9E9751" w14:textId="77777777" w:rsidR="002F084D" w:rsidRDefault="002F084D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1FCAC8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B311A6" w14:textId="77777777" w:rsidR="002F084D" w:rsidRDefault="002F084D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B919F3" w14:textId="77777777" w:rsidR="002F084D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14:paraId="3F253081" w14:textId="77777777" w:rsidR="002F084D" w:rsidRPr="00F716C0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la linia 1, Cap X.</w:t>
            </w:r>
          </w:p>
        </w:tc>
      </w:tr>
      <w:tr w:rsidR="002F084D" w14:paraId="3B2A7E43" w14:textId="77777777" w:rsidTr="00C30D89">
        <w:trPr>
          <w:cantSplit/>
          <w:trHeight w:val="26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7407AB1" w14:textId="77777777" w:rsidR="002F084D" w:rsidRDefault="002F084D" w:rsidP="00304A50">
            <w:pPr>
              <w:numPr>
                <w:ilvl w:val="0"/>
                <w:numId w:val="3"/>
              </w:numPr>
              <w:tabs>
                <w:tab w:val="clear" w:pos="153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AF9B4A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E52832" w14:textId="77777777" w:rsidR="002F084D" w:rsidRPr="00032DF2" w:rsidRDefault="002F084D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43D67D" w14:textId="77777777" w:rsidR="002F084D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Ilteu</w:t>
            </w:r>
          </w:p>
          <w:p w14:paraId="4D884876" w14:textId="77777777" w:rsidR="002F084D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linile 1 și 4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50A28D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7899DF" w14:textId="77777777" w:rsidR="002F084D" w:rsidRDefault="002F084D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B3BEA8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A5EF34" w14:textId="77777777" w:rsidR="002F084D" w:rsidRDefault="002F084D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D64BE5" w14:textId="77777777" w:rsidR="002F084D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2F084D" w14:paraId="0C07F9FA" w14:textId="77777777" w:rsidTr="00C30D89">
        <w:trPr>
          <w:cantSplit/>
          <w:trHeight w:val="26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83AA3A8" w14:textId="77777777" w:rsidR="002F084D" w:rsidRDefault="002F084D" w:rsidP="00304A50">
            <w:pPr>
              <w:numPr>
                <w:ilvl w:val="0"/>
                <w:numId w:val="3"/>
              </w:numPr>
              <w:tabs>
                <w:tab w:val="clear" w:pos="153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A563A3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EC2480" w14:textId="77777777" w:rsidR="002F084D" w:rsidRPr="00032DF2" w:rsidRDefault="002F084D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413CDD" w14:textId="77777777" w:rsidR="002F084D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Ilteu</w:t>
            </w:r>
          </w:p>
          <w:p w14:paraId="3EC88F26" w14:textId="77777777" w:rsidR="002F084D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288CBC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14:paraId="41ABC4C4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6 - 8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A85D14" w14:textId="77777777" w:rsidR="002F084D" w:rsidRDefault="002F084D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07CC37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322EDF" w14:textId="77777777" w:rsidR="002F084D" w:rsidRDefault="002F084D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3D197F" w14:textId="77777777" w:rsidR="002F084D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Acces din fir I în fir II și invers.</w:t>
            </w:r>
          </w:p>
        </w:tc>
      </w:tr>
      <w:tr w:rsidR="002F084D" w14:paraId="36EEA766" w14:textId="77777777" w:rsidTr="00C30D89">
        <w:trPr>
          <w:cantSplit/>
          <w:trHeight w:val="26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90DA152" w14:textId="77777777" w:rsidR="002F084D" w:rsidRDefault="002F084D" w:rsidP="00304A50">
            <w:pPr>
              <w:numPr>
                <w:ilvl w:val="0"/>
                <w:numId w:val="3"/>
              </w:numPr>
              <w:tabs>
                <w:tab w:val="clear" w:pos="153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F294CB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42E699" w14:textId="77777777" w:rsidR="002F084D" w:rsidRPr="00032DF2" w:rsidRDefault="002F084D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952D8E" w14:textId="77777777" w:rsidR="002F084D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Ilteu</w:t>
            </w:r>
          </w:p>
          <w:p w14:paraId="0201A6B6" w14:textId="77777777" w:rsidR="002F084D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654CFE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14:paraId="0D475A96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10 - 14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6ADA5A" w14:textId="77777777" w:rsidR="002F084D" w:rsidRDefault="002F084D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476876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7F78CC" w14:textId="77777777" w:rsidR="002F084D" w:rsidRDefault="002F084D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49DC63" w14:textId="77777777" w:rsidR="002F084D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14:paraId="5698973B" w14:textId="77777777" w:rsidR="002F084D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la linia 1, Cap Y.</w:t>
            </w:r>
          </w:p>
        </w:tc>
      </w:tr>
      <w:tr w:rsidR="002F084D" w14:paraId="6E7F21E5" w14:textId="77777777" w:rsidTr="00230835">
        <w:trPr>
          <w:cantSplit/>
          <w:trHeight w:val="32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C98BC48" w14:textId="77777777" w:rsidR="002F084D" w:rsidRDefault="002F084D" w:rsidP="00304A50">
            <w:pPr>
              <w:numPr>
                <w:ilvl w:val="0"/>
                <w:numId w:val="3"/>
              </w:numPr>
              <w:tabs>
                <w:tab w:val="clear" w:pos="153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7C1A42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081271" w14:textId="77777777" w:rsidR="002F084D" w:rsidRDefault="002F084D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B8694C" w14:textId="77777777" w:rsidR="002F084D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Săvîrșin</w:t>
            </w:r>
          </w:p>
          <w:p w14:paraId="53AC3FD5" w14:textId="77777777" w:rsidR="002F084D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19A333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96A6AD" w14:textId="77777777" w:rsidR="002F084D" w:rsidRPr="00032DF2" w:rsidRDefault="002F084D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85422B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484743" w14:textId="77777777" w:rsidR="002F084D" w:rsidRPr="00032DF2" w:rsidRDefault="002F084D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E28E6F" w14:textId="77777777" w:rsidR="002F084D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2F084D" w14:paraId="6ADB9416" w14:textId="77777777" w:rsidTr="00230835">
        <w:trPr>
          <w:cantSplit/>
          <w:trHeight w:val="32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E444BC6" w14:textId="77777777" w:rsidR="002F084D" w:rsidRDefault="002F084D" w:rsidP="00304A50">
            <w:pPr>
              <w:numPr>
                <w:ilvl w:val="0"/>
                <w:numId w:val="3"/>
              </w:numPr>
              <w:tabs>
                <w:tab w:val="clear" w:pos="153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1BAEE4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113100" w14:textId="77777777" w:rsidR="002F084D" w:rsidRDefault="002F084D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91B47A" w14:textId="77777777" w:rsidR="002F084D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Săvîrșin -</w:t>
            </w:r>
          </w:p>
          <w:p w14:paraId="60C5803D" w14:textId="77777777" w:rsidR="002F084D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Vărădia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D58EC9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D37AB5" w14:textId="77777777" w:rsidR="002F084D" w:rsidRDefault="002F084D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172263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546+950</w:t>
            </w:r>
          </w:p>
          <w:p w14:paraId="408EDF06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547+950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0EB659" w14:textId="77777777" w:rsidR="002F084D" w:rsidRDefault="002F084D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764256" w14:textId="77777777" w:rsidR="002F084D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Lucrări Coridor IV - variantă provizorie.</w:t>
            </w:r>
          </w:p>
        </w:tc>
      </w:tr>
      <w:tr w:rsidR="002F084D" w14:paraId="61A9D4E6" w14:textId="77777777" w:rsidTr="00230835">
        <w:trPr>
          <w:cantSplit/>
          <w:trHeight w:val="32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4CD0EB3" w14:textId="77777777" w:rsidR="002F084D" w:rsidRDefault="002F084D" w:rsidP="00304A50">
            <w:pPr>
              <w:numPr>
                <w:ilvl w:val="0"/>
                <w:numId w:val="3"/>
              </w:numPr>
              <w:tabs>
                <w:tab w:val="clear" w:pos="153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B9A27F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9BC830" w14:textId="77777777" w:rsidR="002F084D" w:rsidRDefault="002F084D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5BC26B" w14:textId="77777777" w:rsidR="002F084D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Vărădia</w:t>
            </w:r>
          </w:p>
          <w:p w14:paraId="5B3E226A" w14:textId="77777777" w:rsidR="002F084D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1, 2 și 4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BB2867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09F53A" w14:textId="77777777" w:rsidR="002F084D" w:rsidRDefault="002F084D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1164A6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4EFF15" w14:textId="77777777" w:rsidR="002F084D" w:rsidRDefault="002F084D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9CAD1C" w14:textId="77777777" w:rsidR="002F084D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2F084D" w14:paraId="730BC93D" w14:textId="77777777" w:rsidTr="00230835">
        <w:trPr>
          <w:cantSplit/>
          <w:trHeight w:val="32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B597191" w14:textId="77777777" w:rsidR="002F084D" w:rsidRDefault="002F084D" w:rsidP="00304A50">
            <w:pPr>
              <w:numPr>
                <w:ilvl w:val="0"/>
                <w:numId w:val="3"/>
              </w:numPr>
              <w:tabs>
                <w:tab w:val="clear" w:pos="153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66A4BD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559+300</w:t>
            </w:r>
          </w:p>
          <w:p w14:paraId="19CAB111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559+900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F79AD1" w14:textId="77777777" w:rsidR="002F084D" w:rsidRDefault="002F084D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FAFBE6" w14:textId="77777777" w:rsidR="002F084D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Vărădia -</w:t>
            </w:r>
          </w:p>
          <w:p w14:paraId="3F9E7455" w14:textId="77777777" w:rsidR="002F084D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Bătuţa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E1A92F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2454C7" w14:textId="77777777" w:rsidR="002F084D" w:rsidRDefault="002F084D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D534ED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5C51BF" w14:textId="77777777" w:rsidR="002F084D" w:rsidRDefault="002F084D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B8EA93" w14:textId="77777777" w:rsidR="002F084D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2F084D" w14:paraId="1E0BDA76" w14:textId="77777777" w:rsidTr="0027073C">
        <w:trPr>
          <w:cantSplit/>
          <w:trHeight w:val="43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6342013" w14:textId="77777777" w:rsidR="002F084D" w:rsidRDefault="002F084D" w:rsidP="00304A50">
            <w:pPr>
              <w:numPr>
                <w:ilvl w:val="0"/>
                <w:numId w:val="3"/>
              </w:numPr>
              <w:tabs>
                <w:tab w:val="clear" w:pos="153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BF3692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562+520</w:t>
            </w:r>
          </w:p>
          <w:p w14:paraId="1A9D4553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563+700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79432B" w14:textId="77777777" w:rsidR="002F084D" w:rsidRPr="00032DF2" w:rsidRDefault="002F084D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127D13" w14:textId="77777777" w:rsidR="002F084D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Bătuţa </w:t>
            </w:r>
          </w:p>
          <w:p w14:paraId="3954FB13" w14:textId="77777777" w:rsidR="002F084D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30D216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F842B9" w14:textId="77777777" w:rsidR="002F084D" w:rsidRPr="00032DF2" w:rsidRDefault="002F084D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249DE8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CA99F0" w14:textId="77777777" w:rsidR="002F084D" w:rsidRPr="00032DF2" w:rsidRDefault="002F084D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8038B2" w14:textId="77777777" w:rsidR="002F084D" w:rsidRPr="00F716C0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2F084D" w14:paraId="3E8A4C9E" w14:textId="77777777" w:rsidTr="0027073C">
        <w:trPr>
          <w:cantSplit/>
          <w:trHeight w:val="43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7C89385" w14:textId="77777777" w:rsidR="002F084D" w:rsidRDefault="002F084D" w:rsidP="00304A50">
            <w:pPr>
              <w:numPr>
                <w:ilvl w:val="0"/>
                <w:numId w:val="3"/>
              </w:numPr>
              <w:tabs>
                <w:tab w:val="clear" w:pos="153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D0270F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77712B" w14:textId="77777777" w:rsidR="002F084D" w:rsidRDefault="002F084D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3D6F3D" w14:textId="77777777" w:rsidR="002F084D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Bătuţa</w:t>
            </w:r>
          </w:p>
          <w:p w14:paraId="1CE1514D" w14:textId="77777777" w:rsidR="002F084D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F8BE28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14:paraId="03A3CD71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3 - 11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0D1169" w14:textId="77777777" w:rsidR="002F084D" w:rsidRPr="00032DF2" w:rsidRDefault="002F084D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61CD2D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08FDA1" w14:textId="77777777" w:rsidR="002F084D" w:rsidRPr="00032DF2" w:rsidRDefault="002F084D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F6F1DE" w14:textId="77777777" w:rsidR="002F084D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14:paraId="6CA98619" w14:textId="77777777" w:rsidR="002F084D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din firul I în firul II.</w:t>
            </w:r>
          </w:p>
        </w:tc>
      </w:tr>
      <w:tr w:rsidR="002F084D" w14:paraId="03AC15FE" w14:textId="77777777" w:rsidTr="00604545">
        <w:trPr>
          <w:cantSplit/>
          <w:trHeight w:val="140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AAA13A7" w14:textId="77777777" w:rsidR="002F084D" w:rsidRDefault="002F084D" w:rsidP="00304A50">
            <w:pPr>
              <w:numPr>
                <w:ilvl w:val="0"/>
                <w:numId w:val="3"/>
              </w:numPr>
              <w:tabs>
                <w:tab w:val="clear" w:pos="153"/>
              </w:tabs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C0C7BB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BB3784" w14:textId="77777777" w:rsidR="002F084D" w:rsidRPr="00032DF2" w:rsidRDefault="002F084D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4D699E" w14:textId="77777777" w:rsidR="002F084D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Bătuţa</w:t>
            </w:r>
          </w:p>
          <w:p w14:paraId="74D9A1BF" w14:textId="77777777" w:rsidR="002F084D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1F03F0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între sch. 13 și </w:t>
            </w:r>
          </w:p>
          <w:p w14:paraId="2CE6E93A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km 562+960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8E2426" w14:textId="77777777" w:rsidR="002F084D" w:rsidRPr="00032DF2" w:rsidRDefault="002F084D" w:rsidP="00DB5D5A">
            <w:pPr>
              <w:spacing w:before="120" w:after="40" w:line="360" w:lineRule="auto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032DF2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0D839F" w14:textId="77777777" w:rsidR="002F084D" w:rsidRDefault="002F084D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7F3EFB" w14:textId="77777777" w:rsidR="002F084D" w:rsidRPr="00032DF2" w:rsidRDefault="002F084D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A00351" w14:textId="77777777" w:rsidR="002F084D" w:rsidRPr="00F716C0" w:rsidRDefault="002F084D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Inclusiv peste sch. nr. 13.</w:t>
            </w:r>
          </w:p>
        </w:tc>
      </w:tr>
    </w:tbl>
    <w:p w14:paraId="7BD46366" w14:textId="77777777" w:rsidR="002F084D" w:rsidRDefault="002F084D" w:rsidP="00623FF6">
      <w:pPr>
        <w:spacing w:before="40" w:after="40" w:line="192" w:lineRule="auto"/>
        <w:ind w:right="57"/>
        <w:rPr>
          <w:lang w:val="ro-RO"/>
        </w:rPr>
      </w:pPr>
    </w:p>
    <w:p w14:paraId="1C7F70DC" w14:textId="77777777" w:rsidR="002F084D" w:rsidRDefault="002F084D" w:rsidP="006D4098">
      <w:pPr>
        <w:pStyle w:val="Heading1"/>
        <w:spacing w:line="360" w:lineRule="auto"/>
      </w:pPr>
      <w:r>
        <w:lastRenderedPageBreak/>
        <w:t>LINIA 201</w:t>
      </w:r>
    </w:p>
    <w:p w14:paraId="60196908" w14:textId="77777777" w:rsidR="002F084D" w:rsidRDefault="002F084D" w:rsidP="00647561">
      <w:pPr>
        <w:pStyle w:val="Heading1"/>
        <w:spacing w:line="360" w:lineRule="auto"/>
        <w:rPr>
          <w:b w:val="0"/>
          <w:bCs w:val="0"/>
          <w:sz w:val="8"/>
        </w:rPr>
      </w:pPr>
      <w:r>
        <w:t>TEIUŞ - COŞLARIU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7"/>
        <w:gridCol w:w="879"/>
        <w:gridCol w:w="752"/>
        <w:gridCol w:w="2199"/>
        <w:gridCol w:w="869"/>
        <w:gridCol w:w="752"/>
        <w:gridCol w:w="879"/>
        <w:gridCol w:w="752"/>
        <w:gridCol w:w="2487"/>
      </w:tblGrid>
      <w:tr w:rsidR="002F084D" w14:paraId="1BFC5BC6" w14:textId="77777777" w:rsidTr="00A64159">
        <w:trPr>
          <w:cantSplit/>
          <w:trHeight w:val="2671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9DF5230" w14:textId="77777777" w:rsidR="002F084D" w:rsidRDefault="002F084D" w:rsidP="002F084D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60E610" w14:textId="77777777" w:rsidR="002F084D" w:rsidRDefault="002F084D" w:rsidP="001673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66B97E" w14:textId="77777777" w:rsidR="002F084D" w:rsidRPr="00C937B4" w:rsidRDefault="002F084D" w:rsidP="001673F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E71421" w14:textId="77777777" w:rsidR="002F084D" w:rsidRDefault="002F084D" w:rsidP="001673F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Teiuş</w:t>
            </w:r>
          </w:p>
          <w:p w14:paraId="71FC0B7B" w14:textId="77777777" w:rsidR="002F084D" w:rsidRDefault="002F084D" w:rsidP="001673F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X, linia 11 abătută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515130" w14:textId="77777777" w:rsidR="002F084D" w:rsidRDefault="002F084D" w:rsidP="001673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de la axa staţiei </w:t>
            </w:r>
          </w:p>
          <w:p w14:paraId="63A480AB" w14:textId="77777777" w:rsidR="002F084D" w:rsidRDefault="002F084D" w:rsidP="001673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la maca-</w:t>
            </w:r>
          </w:p>
          <w:p w14:paraId="38E8FF0E" w14:textId="77777777" w:rsidR="002F084D" w:rsidRDefault="002F084D" w:rsidP="001673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zul extrem</w:t>
            </w:r>
          </w:p>
          <w:p w14:paraId="5D8D9B3E" w14:textId="77777777" w:rsidR="002F084D" w:rsidRDefault="002F084D" w:rsidP="001673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nr. 39</w:t>
            </w: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898D97" w14:textId="77777777" w:rsidR="002F084D" w:rsidRPr="00C937B4" w:rsidRDefault="002F084D" w:rsidP="001673F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C937B4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099B31" w14:textId="77777777" w:rsidR="002F084D" w:rsidRDefault="002F084D" w:rsidP="001673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938FA0" w14:textId="77777777" w:rsidR="002F084D" w:rsidRPr="00C937B4" w:rsidRDefault="002F084D" w:rsidP="001673F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F9CB63" w14:textId="77777777" w:rsidR="002F084D" w:rsidRDefault="002F084D" w:rsidP="001673F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03787C57" w14:textId="77777777" w:rsidTr="002F0812">
        <w:trPr>
          <w:cantSplit/>
          <w:trHeight w:val="686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B59875B" w14:textId="77777777" w:rsidR="002F084D" w:rsidRDefault="002F084D" w:rsidP="002F084D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AA9262" w14:textId="77777777" w:rsidR="002F084D" w:rsidRDefault="002F084D" w:rsidP="001673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BEC21F" w14:textId="77777777" w:rsidR="002F084D" w:rsidRPr="00C937B4" w:rsidRDefault="002F084D" w:rsidP="001673F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29F74E" w14:textId="77777777" w:rsidR="002F084D" w:rsidRDefault="002F084D" w:rsidP="00C46C1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Teiuş</w:t>
            </w:r>
          </w:p>
          <w:p w14:paraId="70012F38" w14:textId="77777777" w:rsidR="002F084D" w:rsidRDefault="002F084D" w:rsidP="00C46C1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7D66E9" w14:textId="77777777" w:rsidR="002F084D" w:rsidRDefault="002F084D" w:rsidP="001673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14:paraId="7DE1E450" w14:textId="77777777" w:rsidR="002F084D" w:rsidRDefault="002F084D" w:rsidP="001673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28 - 32</w:t>
            </w: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00D203" w14:textId="77777777" w:rsidR="002F084D" w:rsidRDefault="002F084D" w:rsidP="001673F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85AE28" w14:textId="77777777" w:rsidR="002F084D" w:rsidRDefault="002F084D" w:rsidP="001673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77120C" w14:textId="77777777" w:rsidR="002F084D" w:rsidRPr="00C937B4" w:rsidRDefault="002F084D" w:rsidP="001673F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FBFDDA" w14:textId="77777777" w:rsidR="002F084D" w:rsidRDefault="002F084D" w:rsidP="001673F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14:paraId="23463D1C" w14:textId="77777777" w:rsidR="002F084D" w:rsidRDefault="002F084D" w:rsidP="001673F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58A31564" w14:textId="77777777" w:rsidR="002F084D" w:rsidRDefault="002F084D" w:rsidP="001673F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9 şi 10.</w:t>
            </w:r>
          </w:p>
        </w:tc>
      </w:tr>
    </w:tbl>
    <w:p w14:paraId="4046D55F" w14:textId="77777777" w:rsidR="002F084D" w:rsidRDefault="002F084D">
      <w:pPr>
        <w:spacing w:before="40" w:after="40" w:line="192" w:lineRule="auto"/>
        <w:ind w:right="57"/>
        <w:rPr>
          <w:sz w:val="20"/>
          <w:lang w:val="ro-RO"/>
        </w:rPr>
      </w:pPr>
    </w:p>
    <w:p w14:paraId="44FBF881" w14:textId="77777777" w:rsidR="002F084D" w:rsidRDefault="002F084D" w:rsidP="00C53936">
      <w:pPr>
        <w:pStyle w:val="Heading1"/>
        <w:spacing w:line="360" w:lineRule="auto"/>
      </w:pPr>
      <w:r>
        <w:t>LINIA 202 A</w:t>
      </w:r>
    </w:p>
    <w:p w14:paraId="11794C1A" w14:textId="77777777" w:rsidR="002F084D" w:rsidRDefault="002F084D" w:rsidP="00DF1411">
      <w:pPr>
        <w:pStyle w:val="Heading1"/>
        <w:spacing w:line="360" w:lineRule="auto"/>
        <w:rPr>
          <w:b w:val="0"/>
          <w:bCs w:val="0"/>
          <w:sz w:val="8"/>
        </w:rPr>
      </w:pPr>
      <w:r>
        <w:t>TURDAŞ - SIMERIA TRIAJ (DELTA)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7"/>
        <w:gridCol w:w="855"/>
        <w:gridCol w:w="772"/>
        <w:gridCol w:w="2201"/>
        <w:gridCol w:w="870"/>
        <w:gridCol w:w="757"/>
        <w:gridCol w:w="869"/>
        <w:gridCol w:w="753"/>
        <w:gridCol w:w="9"/>
        <w:gridCol w:w="2483"/>
      </w:tblGrid>
      <w:tr w:rsidR="002F084D" w14:paraId="09ABEC29" w14:textId="77777777" w:rsidTr="00E86461">
        <w:trPr>
          <w:cantSplit/>
          <w:trHeight w:val="1202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5692FC0" w14:textId="77777777" w:rsidR="002F084D" w:rsidRDefault="002F084D" w:rsidP="002F084D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59BC54" w14:textId="77777777" w:rsidR="002F084D" w:rsidRDefault="002F084D" w:rsidP="00113BA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9ACBCB" w14:textId="77777777" w:rsidR="002F084D" w:rsidRPr="00874940" w:rsidRDefault="002F084D" w:rsidP="00113BA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88E617" w14:textId="77777777" w:rsidR="002F084D" w:rsidRDefault="002F084D" w:rsidP="00113BA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Simeria Triaj Grupa D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EFD4CD" w14:textId="77777777" w:rsidR="002F084D" w:rsidRDefault="002F084D" w:rsidP="00113BA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T.D.J. </w:t>
            </w:r>
          </w:p>
          <w:p w14:paraId="36C38B26" w14:textId="77777777" w:rsidR="002F084D" w:rsidRDefault="002F084D" w:rsidP="00113BA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 / 12A</w:t>
            </w: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BE0002" w14:textId="77777777" w:rsidR="002F084D" w:rsidRPr="0048429E" w:rsidRDefault="002F084D" w:rsidP="00113BA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48429E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12FFFA" w14:textId="77777777" w:rsidR="002F084D" w:rsidRDefault="002F084D" w:rsidP="00113BA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F2FCF3" w14:textId="77777777" w:rsidR="002F084D" w:rsidRDefault="002F084D" w:rsidP="00113BA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2"/>
                <w:lang w:val="ro-RO"/>
              </w:rPr>
            </w:pPr>
          </w:p>
        </w:tc>
        <w:tc>
          <w:tcPr>
            <w:tcW w:w="2492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DEDC08" w14:textId="77777777" w:rsidR="002F084D" w:rsidRDefault="002F084D" w:rsidP="0087494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1D, 2D şi 3D.</w:t>
            </w:r>
          </w:p>
        </w:tc>
      </w:tr>
      <w:tr w:rsidR="002F084D" w14:paraId="4188D89C" w14:textId="77777777" w:rsidTr="00E86461">
        <w:trPr>
          <w:cantSplit/>
          <w:trHeight w:val="1389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38F9ECA" w14:textId="77777777" w:rsidR="002F084D" w:rsidRDefault="002F084D" w:rsidP="002F084D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CB6035" w14:textId="77777777" w:rsidR="002F084D" w:rsidRDefault="002F084D" w:rsidP="00113BA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36AD44" w14:textId="77777777" w:rsidR="002F084D" w:rsidRPr="00874940" w:rsidRDefault="002F084D" w:rsidP="00113BA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A1E5A4" w14:textId="77777777" w:rsidR="002F084D" w:rsidRDefault="002F084D" w:rsidP="00113BA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Simeria Triaj Grupa D,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F3998C" w14:textId="77777777" w:rsidR="002F084D" w:rsidRDefault="002F084D" w:rsidP="00CB0EC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14</w:t>
            </w: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5668F4" w14:textId="77777777" w:rsidR="002F084D" w:rsidRPr="0048429E" w:rsidRDefault="002F084D" w:rsidP="00113BA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050AFD" w14:textId="77777777" w:rsidR="002F084D" w:rsidRDefault="002F084D" w:rsidP="00113BA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838E83" w14:textId="77777777" w:rsidR="002F084D" w:rsidRDefault="002F084D" w:rsidP="00113BA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2"/>
                <w:lang w:val="ro-RO"/>
              </w:rPr>
            </w:pPr>
          </w:p>
        </w:tc>
        <w:tc>
          <w:tcPr>
            <w:tcW w:w="2492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FF0DAF" w14:textId="77777777" w:rsidR="002F084D" w:rsidRDefault="002F084D" w:rsidP="00333E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linia 1 abătută Cap Y.</w:t>
            </w:r>
          </w:p>
          <w:p w14:paraId="13BCC11A" w14:textId="77777777" w:rsidR="002F084D" w:rsidRDefault="002F084D" w:rsidP="00333E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14:paraId="4B48C3B5" w14:textId="77777777" w:rsidR="002F084D" w:rsidRDefault="002F084D" w:rsidP="00333E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Stație paralelogram.</w:t>
            </w:r>
          </w:p>
        </w:tc>
      </w:tr>
      <w:tr w:rsidR="002F084D" w:rsidRPr="00743905" w14:paraId="1725EEA3" w14:textId="77777777" w:rsidTr="00CE0D71">
        <w:trPr>
          <w:cantSplit/>
          <w:trHeight w:val="139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9EABB0E" w14:textId="77777777" w:rsidR="002F084D" w:rsidRPr="00743905" w:rsidRDefault="002F084D" w:rsidP="002F084D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16CE84" w14:textId="77777777" w:rsidR="002F084D" w:rsidRPr="00743905" w:rsidRDefault="002F084D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3+200</w:t>
            </w:r>
          </w:p>
          <w:p w14:paraId="6EFD9443" w14:textId="77777777" w:rsidR="002F084D" w:rsidRPr="00743905" w:rsidRDefault="002F084D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2+100</w:t>
            </w:r>
          </w:p>
        </w:tc>
        <w:tc>
          <w:tcPr>
            <w:tcW w:w="7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2DC75A" w14:textId="77777777" w:rsidR="002F084D" w:rsidRPr="00743905" w:rsidRDefault="002F084D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4588A9" w14:textId="77777777" w:rsidR="002F084D" w:rsidRPr="00743905" w:rsidRDefault="002F084D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Simeria Triaj</w:t>
            </w:r>
          </w:p>
          <w:p w14:paraId="1A988161" w14:textId="77777777" w:rsidR="002F084D" w:rsidRPr="00743905" w:rsidRDefault="002F084D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Grupa D, </w:t>
            </w:r>
          </w:p>
          <w:p w14:paraId="67A832BD" w14:textId="77777777" w:rsidR="002F084D" w:rsidRPr="00743905" w:rsidRDefault="002F084D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linia 5D directă, cuprinsă între </w:t>
            </w:r>
          </w:p>
          <w:p w14:paraId="3AAF67F5" w14:textId="77777777" w:rsidR="002F084D" w:rsidRPr="00743905" w:rsidRDefault="002F084D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T.D.J. 64 / 72 şi </w:t>
            </w:r>
          </w:p>
          <w:p w14:paraId="76340009" w14:textId="77777777" w:rsidR="002F084D" w:rsidRPr="00743905" w:rsidRDefault="002F084D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T.D.J. 139 / 141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F257E6" w14:textId="77777777" w:rsidR="002F084D" w:rsidRPr="00743905" w:rsidRDefault="002F084D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22EB7F" w14:textId="77777777" w:rsidR="002F084D" w:rsidRPr="00743905" w:rsidRDefault="002F084D" w:rsidP="00CE0D71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B131EB" w14:textId="77777777" w:rsidR="002F084D" w:rsidRPr="00743905" w:rsidRDefault="002F084D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D4C27E" w14:textId="77777777" w:rsidR="002F084D" w:rsidRPr="00743905" w:rsidRDefault="002F084D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35FF23" w14:textId="77777777" w:rsidR="002F084D" w:rsidRPr="00743905" w:rsidRDefault="002F084D" w:rsidP="00CE0D71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Nesemnalizată pe teren.</w:t>
            </w:r>
          </w:p>
          <w:p w14:paraId="6489D7BA" w14:textId="77777777" w:rsidR="002F084D" w:rsidRPr="00743905" w:rsidRDefault="002F084D" w:rsidP="00CE0D71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Staţie paralelogram.</w:t>
            </w:r>
          </w:p>
        </w:tc>
      </w:tr>
      <w:tr w:rsidR="002F084D" w:rsidRPr="00743905" w14:paraId="01ABBDEF" w14:textId="77777777" w:rsidTr="00CE0D71">
        <w:trPr>
          <w:cantSplit/>
          <w:trHeight w:val="82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40A48E" w14:textId="77777777" w:rsidR="002F084D" w:rsidRPr="00743905" w:rsidRDefault="002F084D" w:rsidP="002F084D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F59E0C" w14:textId="77777777" w:rsidR="002F084D" w:rsidRPr="00743905" w:rsidRDefault="002F084D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BD109E" w14:textId="77777777" w:rsidR="002F084D" w:rsidRPr="00743905" w:rsidRDefault="002F084D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336A91" w14:textId="77777777" w:rsidR="002F084D" w:rsidRPr="00743905" w:rsidRDefault="002F084D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Simeria Triaj</w:t>
            </w:r>
          </w:p>
          <w:p w14:paraId="178C2F78" w14:textId="77777777" w:rsidR="002F084D" w:rsidRPr="00743905" w:rsidRDefault="002F084D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Grupa D, linia 3D </w:t>
            </w:r>
          </w:p>
          <w:p w14:paraId="7805CC8E" w14:textId="77777777" w:rsidR="002F084D" w:rsidRPr="00743905" w:rsidRDefault="002F084D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856C1C" w14:textId="77777777" w:rsidR="002F084D" w:rsidRPr="00743905" w:rsidRDefault="002F084D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între sch. </w:t>
            </w:r>
          </w:p>
          <w:p w14:paraId="46911FD9" w14:textId="77777777" w:rsidR="002F084D" w:rsidRPr="00743905" w:rsidRDefault="002F084D" w:rsidP="00CB0EC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137-104</w:t>
            </w: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7FB215" w14:textId="77777777" w:rsidR="002F084D" w:rsidRPr="00743905" w:rsidRDefault="002F084D" w:rsidP="00CE0D71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DF98D5" w14:textId="77777777" w:rsidR="002F084D" w:rsidRPr="00743905" w:rsidRDefault="002F084D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F70EFA" w14:textId="77777777" w:rsidR="002F084D" w:rsidRPr="00743905" w:rsidRDefault="002F084D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06605E" w14:textId="77777777" w:rsidR="002F084D" w:rsidRPr="00743905" w:rsidRDefault="002F084D" w:rsidP="00CE0D71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2F084D" w:rsidRPr="00743905" w14:paraId="08788027" w14:textId="77777777" w:rsidTr="00CE0D71">
        <w:trPr>
          <w:cantSplit/>
          <w:trHeight w:val="71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4A22DC0" w14:textId="77777777" w:rsidR="002F084D" w:rsidRPr="00743905" w:rsidRDefault="002F084D" w:rsidP="002F084D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C1F3DF" w14:textId="77777777" w:rsidR="002F084D" w:rsidRPr="00743905" w:rsidRDefault="002F084D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B589AD" w14:textId="77777777" w:rsidR="002F084D" w:rsidRPr="00743905" w:rsidRDefault="002F084D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6F9F9F" w14:textId="77777777" w:rsidR="002F084D" w:rsidRPr="00743905" w:rsidRDefault="002F084D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Simeria Triaj</w:t>
            </w:r>
          </w:p>
          <w:p w14:paraId="474B4E35" w14:textId="77777777" w:rsidR="002F084D" w:rsidRPr="00743905" w:rsidRDefault="002F084D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Grupa D, linia 5D, </w:t>
            </w:r>
          </w:p>
          <w:p w14:paraId="2F0430FB" w14:textId="77777777" w:rsidR="002F084D" w:rsidRPr="00743905" w:rsidRDefault="002F084D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D7CBF9" w14:textId="77777777" w:rsidR="002F084D" w:rsidRPr="00743905" w:rsidRDefault="002F084D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peste T.D.J.</w:t>
            </w:r>
          </w:p>
          <w:p w14:paraId="47B8F18A" w14:textId="77777777" w:rsidR="002F084D" w:rsidRPr="00743905" w:rsidRDefault="002F084D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139/ 141</w:t>
            </w: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170C0F" w14:textId="77777777" w:rsidR="002F084D" w:rsidRPr="00743905" w:rsidRDefault="002F084D" w:rsidP="00CE0D71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365585" w14:textId="77777777" w:rsidR="002F084D" w:rsidRPr="00743905" w:rsidRDefault="002F084D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7BA063" w14:textId="77777777" w:rsidR="002F084D" w:rsidRPr="00743905" w:rsidRDefault="002F084D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C4E455" w14:textId="77777777" w:rsidR="002F084D" w:rsidRPr="00743905" w:rsidRDefault="002F084D" w:rsidP="00CE0D71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</w:tbl>
    <w:p w14:paraId="11D90188" w14:textId="77777777" w:rsidR="002F084D" w:rsidRDefault="002F084D">
      <w:pPr>
        <w:spacing w:before="40" w:after="40" w:line="192" w:lineRule="auto"/>
        <w:ind w:right="57"/>
        <w:rPr>
          <w:sz w:val="20"/>
          <w:lang w:val="ro-RO"/>
        </w:rPr>
      </w:pPr>
    </w:p>
    <w:p w14:paraId="0FFB04F3" w14:textId="77777777" w:rsidR="002F084D" w:rsidRDefault="002F084D" w:rsidP="00BD3926">
      <w:pPr>
        <w:pStyle w:val="Heading1"/>
        <w:spacing w:line="360" w:lineRule="auto"/>
      </w:pPr>
      <w:r>
        <w:t>LINIA 202 B</w:t>
      </w:r>
    </w:p>
    <w:p w14:paraId="2BF985C4" w14:textId="77777777" w:rsidR="002F084D" w:rsidRDefault="002F084D" w:rsidP="00986206">
      <w:pPr>
        <w:pStyle w:val="Heading1"/>
        <w:spacing w:line="360" w:lineRule="auto"/>
        <w:rPr>
          <w:b w:val="0"/>
          <w:bCs w:val="0"/>
          <w:sz w:val="8"/>
        </w:rPr>
      </w:pPr>
      <w:r>
        <w:t>SIMERIA - SIMERIA TRIAJ GR. D (BUCLĂ)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7"/>
        <w:gridCol w:w="869"/>
        <w:gridCol w:w="758"/>
        <w:gridCol w:w="2201"/>
        <w:gridCol w:w="870"/>
        <w:gridCol w:w="757"/>
        <w:gridCol w:w="869"/>
        <w:gridCol w:w="753"/>
        <w:gridCol w:w="2492"/>
      </w:tblGrid>
      <w:tr w:rsidR="002F084D" w14:paraId="6E012791" w14:textId="77777777" w:rsidTr="00923D70">
        <w:trPr>
          <w:cantSplit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E8D7F7B" w14:textId="77777777" w:rsidR="002F084D" w:rsidRDefault="002F084D" w:rsidP="002F084D">
            <w:pPr>
              <w:numPr>
                <w:ilvl w:val="0"/>
                <w:numId w:val="7"/>
              </w:numPr>
              <w:spacing w:before="120" w:after="120"/>
              <w:ind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604BE7" w14:textId="77777777" w:rsidR="002F084D" w:rsidRDefault="002F084D" w:rsidP="00BD268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4CBBED" w14:textId="77777777" w:rsidR="002F084D" w:rsidRPr="007C5BF9" w:rsidRDefault="002F084D" w:rsidP="00BD268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D25939" w14:textId="77777777" w:rsidR="002F084D" w:rsidRDefault="002F084D" w:rsidP="00BD268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Simeria Triaj</w:t>
            </w:r>
          </w:p>
          <w:p w14:paraId="2CB5CFA7" w14:textId="77777777" w:rsidR="002F084D" w:rsidRDefault="002F084D" w:rsidP="00BD268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Gr. D,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EBFB87" w14:textId="77777777" w:rsidR="002F084D" w:rsidRDefault="002F084D" w:rsidP="00BD268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TDJ </w:t>
            </w:r>
          </w:p>
          <w:p w14:paraId="591D5D48" w14:textId="77777777" w:rsidR="002F084D" w:rsidRDefault="002F084D" w:rsidP="00BD268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 / 12A</w:t>
            </w: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907AEE" w14:textId="77777777" w:rsidR="002F084D" w:rsidRPr="007C5BF9" w:rsidRDefault="002F084D" w:rsidP="00BD268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C8EC40" w14:textId="77777777" w:rsidR="002F084D" w:rsidRDefault="002F084D" w:rsidP="00BD268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1C53C0" w14:textId="77777777" w:rsidR="002F084D" w:rsidRPr="00BD268F" w:rsidRDefault="002F084D" w:rsidP="00BD268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C5DA60" w14:textId="77777777" w:rsidR="002F084D" w:rsidRDefault="002F084D" w:rsidP="00BD268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40573E63" w14:textId="77777777" w:rsidR="002F084D" w:rsidRDefault="002F084D" w:rsidP="00BD268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1D, 2D și 3D.</w:t>
            </w:r>
          </w:p>
        </w:tc>
      </w:tr>
      <w:tr w:rsidR="002F084D" w14:paraId="705EBEA6" w14:textId="77777777" w:rsidTr="00923D70">
        <w:trPr>
          <w:cantSplit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D57CA15" w14:textId="77777777" w:rsidR="002F084D" w:rsidRDefault="002F084D" w:rsidP="002F084D">
            <w:pPr>
              <w:numPr>
                <w:ilvl w:val="0"/>
                <w:numId w:val="7"/>
              </w:numPr>
              <w:spacing w:before="120" w:after="120"/>
              <w:ind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F04A63" w14:textId="77777777" w:rsidR="002F084D" w:rsidRDefault="002F084D" w:rsidP="00BD268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0+450</w:t>
            </w:r>
          </w:p>
          <w:p w14:paraId="7C62B218" w14:textId="77777777" w:rsidR="002F084D" w:rsidRDefault="002F084D" w:rsidP="00BD268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4+600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5745EA" w14:textId="77777777" w:rsidR="002F084D" w:rsidRPr="007C5BF9" w:rsidRDefault="002F084D" w:rsidP="00BD268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22244F" w14:textId="77777777" w:rsidR="002F084D" w:rsidRDefault="002F084D" w:rsidP="00BD268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Simeria -</w:t>
            </w:r>
          </w:p>
          <w:p w14:paraId="04D7BFBF" w14:textId="77777777" w:rsidR="002F084D" w:rsidRDefault="002F084D" w:rsidP="00C1750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Simeria Triaj  Gr. 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E3BC14" w14:textId="77777777" w:rsidR="002F084D" w:rsidRDefault="002F084D" w:rsidP="00BD268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B34639" w14:textId="77777777" w:rsidR="002F084D" w:rsidRDefault="002F084D" w:rsidP="00BD268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99D552" w14:textId="77777777" w:rsidR="002F084D" w:rsidRDefault="002F084D" w:rsidP="00BD268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9971C0" w14:textId="77777777" w:rsidR="002F084D" w:rsidRPr="00BD268F" w:rsidRDefault="002F084D" w:rsidP="00BD268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AD86C0" w14:textId="77777777" w:rsidR="002F084D" w:rsidRDefault="002F084D" w:rsidP="00BD268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14:paraId="43174FD7" w14:textId="77777777" w:rsidR="002F084D" w:rsidRDefault="002F084D" w:rsidP="00BD268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Între semnal YB și semnal XTO.</w:t>
            </w:r>
          </w:p>
        </w:tc>
      </w:tr>
      <w:tr w:rsidR="002F084D" w14:paraId="05D23C29" w14:textId="77777777" w:rsidTr="00923D70">
        <w:trPr>
          <w:cantSplit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DC4D472" w14:textId="77777777" w:rsidR="002F084D" w:rsidRDefault="002F084D" w:rsidP="002F084D">
            <w:pPr>
              <w:numPr>
                <w:ilvl w:val="0"/>
                <w:numId w:val="7"/>
              </w:numPr>
              <w:spacing w:before="120" w:after="120"/>
              <w:ind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171A38" w14:textId="77777777" w:rsidR="002F084D" w:rsidRDefault="002F084D" w:rsidP="00BD268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4+600</w:t>
            </w:r>
          </w:p>
          <w:p w14:paraId="2855931D" w14:textId="77777777" w:rsidR="002F084D" w:rsidRDefault="002F084D" w:rsidP="00BD268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4+900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F97EED" w14:textId="77777777" w:rsidR="002F084D" w:rsidRPr="007C5BF9" w:rsidRDefault="002F084D" w:rsidP="00BD268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872E33" w14:textId="77777777" w:rsidR="002F084D" w:rsidRDefault="002F084D" w:rsidP="00C1750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Simeria -</w:t>
            </w:r>
          </w:p>
          <w:p w14:paraId="00044E25" w14:textId="77777777" w:rsidR="002F084D" w:rsidRDefault="002F084D" w:rsidP="00C1750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Simeria Triaj  Gr. 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369F68" w14:textId="77777777" w:rsidR="002F084D" w:rsidRDefault="002F084D" w:rsidP="00BD268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8E3AF1" w14:textId="77777777" w:rsidR="002F084D" w:rsidRDefault="002F084D" w:rsidP="00BD268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77EEF2" w14:textId="77777777" w:rsidR="002F084D" w:rsidRDefault="002F084D" w:rsidP="00BD268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1660A7" w14:textId="77777777" w:rsidR="002F084D" w:rsidRPr="00BD268F" w:rsidRDefault="002F084D" w:rsidP="00BD268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86BCFC" w14:textId="77777777" w:rsidR="002F084D" w:rsidRDefault="002F084D" w:rsidP="00BD268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14:paraId="420CF2FA" w14:textId="77777777" w:rsidR="002F084D" w:rsidRDefault="002F084D" w:rsidP="00BD268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Stație paralelogram. Între TDJ 8 / 12 A și semnal YB.</w:t>
            </w:r>
          </w:p>
        </w:tc>
      </w:tr>
    </w:tbl>
    <w:p w14:paraId="6D5AB47A" w14:textId="77777777" w:rsidR="002F084D" w:rsidRDefault="002F084D">
      <w:pPr>
        <w:spacing w:before="40" w:after="40" w:line="192" w:lineRule="auto"/>
        <w:ind w:right="57"/>
        <w:rPr>
          <w:sz w:val="20"/>
          <w:lang w:val="ro-RO"/>
        </w:rPr>
      </w:pPr>
    </w:p>
    <w:p w14:paraId="10094C1F" w14:textId="77777777" w:rsidR="002F084D" w:rsidRDefault="002F084D" w:rsidP="001B4DE9">
      <w:pPr>
        <w:pStyle w:val="Heading1"/>
        <w:spacing w:line="360" w:lineRule="auto"/>
      </w:pPr>
      <w:r>
        <w:t>LINIA 213</w:t>
      </w:r>
    </w:p>
    <w:p w14:paraId="4FBA0020" w14:textId="77777777" w:rsidR="002F084D" w:rsidRDefault="002F084D" w:rsidP="00D668A1">
      <w:pPr>
        <w:pStyle w:val="Heading1"/>
        <w:spacing w:line="360" w:lineRule="auto"/>
        <w:rPr>
          <w:b w:val="0"/>
          <w:bCs w:val="0"/>
          <w:sz w:val="8"/>
        </w:rPr>
      </w:pPr>
      <w:r>
        <w:t>SIMERIA - HUNEDOARA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3"/>
        <w:gridCol w:w="865"/>
        <w:gridCol w:w="748"/>
        <w:gridCol w:w="2187"/>
        <w:gridCol w:w="947"/>
        <w:gridCol w:w="748"/>
        <w:gridCol w:w="863"/>
        <w:gridCol w:w="746"/>
        <w:gridCol w:w="2469"/>
      </w:tblGrid>
      <w:tr w:rsidR="002F084D" w14:paraId="7121A483" w14:textId="77777777" w:rsidTr="001479D5">
        <w:trPr>
          <w:cantSplit/>
          <w:trHeight w:val="1237"/>
          <w:jc w:val="center"/>
        </w:trPr>
        <w:tc>
          <w:tcPr>
            <w:tcW w:w="63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DA3B4AD" w14:textId="77777777" w:rsidR="002F084D" w:rsidRDefault="002F084D" w:rsidP="002F084D">
            <w:pPr>
              <w:numPr>
                <w:ilvl w:val="0"/>
                <w:numId w:val="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6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571DA5" w14:textId="77777777" w:rsidR="002F084D" w:rsidRDefault="002F084D" w:rsidP="0030297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194A1D" w14:textId="77777777" w:rsidR="002F084D" w:rsidRPr="00BA7F8C" w:rsidRDefault="002F084D" w:rsidP="0030297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3D0816" w14:textId="77777777" w:rsidR="002F084D" w:rsidRDefault="002F084D" w:rsidP="00CB211C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Bârcea Mică</w:t>
            </w:r>
          </w:p>
        </w:tc>
        <w:tc>
          <w:tcPr>
            <w:tcW w:w="94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6C0DC2" w14:textId="77777777" w:rsidR="002F084D" w:rsidRDefault="002F084D" w:rsidP="0030297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diag.</w:t>
            </w:r>
          </w:p>
          <w:p w14:paraId="6258962E" w14:textId="77777777" w:rsidR="002F084D" w:rsidRDefault="002F084D" w:rsidP="0030297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1 - 7, </w:t>
            </w:r>
          </w:p>
          <w:p w14:paraId="7B864038" w14:textId="77777777" w:rsidR="002F084D" w:rsidRDefault="002F084D" w:rsidP="0030297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2 - 8 </w:t>
            </w:r>
          </w:p>
          <w:p w14:paraId="685A988E" w14:textId="77777777" w:rsidR="002F084D" w:rsidRDefault="002F084D" w:rsidP="0030297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şi </w:t>
            </w:r>
          </w:p>
          <w:p w14:paraId="769B754C" w14:textId="77777777" w:rsidR="002F084D" w:rsidRDefault="002F084D" w:rsidP="0030297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4 - 6</w:t>
            </w:r>
          </w:p>
        </w:tc>
        <w:tc>
          <w:tcPr>
            <w:tcW w:w="7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EFCC29" w14:textId="77777777" w:rsidR="002F084D" w:rsidRPr="009E0061" w:rsidRDefault="002F084D" w:rsidP="0030297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781BEF" w14:textId="77777777" w:rsidR="002F084D" w:rsidRDefault="002F084D" w:rsidP="0030297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D46DE7" w14:textId="77777777" w:rsidR="002F084D" w:rsidRPr="00BA7F8C" w:rsidRDefault="002F084D" w:rsidP="0030297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88F4BD" w14:textId="77777777" w:rsidR="002F084D" w:rsidRDefault="002F084D" w:rsidP="0030297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213 şi 214.</w:t>
            </w:r>
          </w:p>
        </w:tc>
      </w:tr>
      <w:tr w:rsidR="002F084D" w14:paraId="59E576FB" w14:textId="77777777" w:rsidTr="00483A19">
        <w:trPr>
          <w:cantSplit/>
          <w:trHeight w:val="812"/>
          <w:jc w:val="center"/>
        </w:trPr>
        <w:tc>
          <w:tcPr>
            <w:tcW w:w="63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2B13C16" w14:textId="77777777" w:rsidR="002F084D" w:rsidRDefault="002F084D" w:rsidP="002F084D">
            <w:pPr>
              <w:numPr>
                <w:ilvl w:val="0"/>
                <w:numId w:val="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6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5AF3A1" w14:textId="77777777" w:rsidR="002F084D" w:rsidRDefault="002F084D" w:rsidP="0030297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4146F2" w14:textId="77777777" w:rsidR="002F084D" w:rsidRDefault="002F084D" w:rsidP="0030297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4B9B7D" w14:textId="77777777" w:rsidR="002F084D" w:rsidRDefault="002F084D" w:rsidP="0030297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Hunedoara</w:t>
            </w:r>
          </w:p>
          <w:p w14:paraId="2698E1A1" w14:textId="77777777" w:rsidR="002F084D" w:rsidRDefault="002F084D" w:rsidP="0030297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1</w:t>
            </w:r>
          </w:p>
        </w:tc>
        <w:tc>
          <w:tcPr>
            <w:tcW w:w="94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14A173" w14:textId="77777777" w:rsidR="002F084D" w:rsidRDefault="002F084D" w:rsidP="0030297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8288F2" w14:textId="77777777" w:rsidR="002F084D" w:rsidRPr="009E0061" w:rsidRDefault="002F084D" w:rsidP="0030297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CCB9C1" w14:textId="77777777" w:rsidR="002F084D" w:rsidRDefault="002F084D" w:rsidP="0030297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FEF51B" w14:textId="77777777" w:rsidR="002F084D" w:rsidRPr="00BA7F8C" w:rsidRDefault="002F084D" w:rsidP="0030297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0DFE66" w14:textId="77777777" w:rsidR="002F084D" w:rsidRDefault="002F084D" w:rsidP="0030297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F084D" w14:paraId="135EBB0A" w14:textId="77777777" w:rsidTr="00483A19">
        <w:trPr>
          <w:cantSplit/>
          <w:trHeight w:val="812"/>
          <w:jc w:val="center"/>
        </w:trPr>
        <w:tc>
          <w:tcPr>
            <w:tcW w:w="63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312528D" w14:textId="77777777" w:rsidR="002F084D" w:rsidRDefault="002F084D" w:rsidP="002F084D">
            <w:pPr>
              <w:numPr>
                <w:ilvl w:val="0"/>
                <w:numId w:val="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6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F5BD20" w14:textId="77777777" w:rsidR="002F084D" w:rsidRDefault="002F084D" w:rsidP="002174B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651631" w14:textId="77777777" w:rsidR="002F084D" w:rsidRDefault="002F084D" w:rsidP="002174B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113E07" w14:textId="77777777" w:rsidR="002F084D" w:rsidRDefault="002F084D" w:rsidP="002174B0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Hunedoara</w:t>
            </w:r>
          </w:p>
          <w:p w14:paraId="2B856B09" w14:textId="77777777" w:rsidR="002F084D" w:rsidRDefault="002F084D" w:rsidP="002174B0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</w:t>
            </w:r>
          </w:p>
        </w:tc>
        <w:tc>
          <w:tcPr>
            <w:tcW w:w="94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67FF9A" w14:textId="77777777" w:rsidR="002F084D" w:rsidRDefault="002F084D" w:rsidP="002174B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C58DCA" w14:textId="77777777" w:rsidR="002F084D" w:rsidRPr="009E0061" w:rsidRDefault="002F084D" w:rsidP="002174B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DD45DE" w14:textId="77777777" w:rsidR="002F084D" w:rsidRDefault="002F084D" w:rsidP="002174B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CE1410" w14:textId="77777777" w:rsidR="002F084D" w:rsidRPr="00BA7F8C" w:rsidRDefault="002F084D" w:rsidP="002174B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E48F6B" w14:textId="77777777" w:rsidR="002F084D" w:rsidRDefault="002F084D" w:rsidP="002174B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F084D" w14:paraId="5CFF771E" w14:textId="77777777" w:rsidTr="00483A19">
        <w:trPr>
          <w:cantSplit/>
          <w:trHeight w:val="812"/>
          <w:jc w:val="center"/>
        </w:trPr>
        <w:tc>
          <w:tcPr>
            <w:tcW w:w="63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43A26D5" w14:textId="77777777" w:rsidR="002F084D" w:rsidRDefault="002F084D" w:rsidP="002F084D">
            <w:pPr>
              <w:numPr>
                <w:ilvl w:val="0"/>
                <w:numId w:val="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6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F075B2" w14:textId="77777777" w:rsidR="002F084D" w:rsidRDefault="002F084D" w:rsidP="002174B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E00FF8" w14:textId="77777777" w:rsidR="002F084D" w:rsidRDefault="002F084D" w:rsidP="002174B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D182ED" w14:textId="77777777" w:rsidR="002F084D" w:rsidRDefault="002F084D" w:rsidP="002174B0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Hunedoara</w:t>
            </w:r>
          </w:p>
          <w:p w14:paraId="3A986BCE" w14:textId="77777777" w:rsidR="002F084D" w:rsidRDefault="002F084D" w:rsidP="002174B0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 și Cap Y</w:t>
            </w:r>
          </w:p>
        </w:tc>
        <w:tc>
          <w:tcPr>
            <w:tcW w:w="94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6C900A" w14:textId="77777777" w:rsidR="002F084D" w:rsidRDefault="002F084D" w:rsidP="00C50FE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T.D.J. </w:t>
            </w:r>
          </w:p>
          <w:p w14:paraId="53DE7DB6" w14:textId="77777777" w:rsidR="002F084D" w:rsidRDefault="002F084D" w:rsidP="00C50FE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49 / 51</w:t>
            </w:r>
          </w:p>
          <w:p w14:paraId="1989A428" w14:textId="77777777" w:rsidR="002F084D" w:rsidRDefault="002F084D" w:rsidP="00C50FE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și </w:t>
            </w:r>
          </w:p>
          <w:p w14:paraId="506B61BB" w14:textId="77777777" w:rsidR="002F084D" w:rsidRDefault="002F084D" w:rsidP="00BA1D8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sch. 15, 19, 21, 23, 53, </w:t>
            </w:r>
          </w:p>
          <w:p w14:paraId="42911C8C" w14:textId="77777777" w:rsidR="002F084D" w:rsidRDefault="002F084D" w:rsidP="00BA1D8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2, 4</w:t>
            </w:r>
          </w:p>
          <w:p w14:paraId="540109FD" w14:textId="77777777" w:rsidR="002F084D" w:rsidRDefault="002F084D" w:rsidP="00BA1D8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și 6</w:t>
            </w:r>
          </w:p>
        </w:tc>
        <w:tc>
          <w:tcPr>
            <w:tcW w:w="7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E914AA" w14:textId="77777777" w:rsidR="002F084D" w:rsidRDefault="002F084D" w:rsidP="002174B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CA8ADB" w14:textId="77777777" w:rsidR="002F084D" w:rsidRDefault="002F084D" w:rsidP="002174B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3DF03D" w14:textId="77777777" w:rsidR="002F084D" w:rsidRPr="00BA7F8C" w:rsidRDefault="002F084D" w:rsidP="002174B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363798" w14:textId="77777777" w:rsidR="002F084D" w:rsidRDefault="002F084D" w:rsidP="002174B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1 - 5 abătute.</w:t>
            </w:r>
          </w:p>
        </w:tc>
      </w:tr>
      <w:tr w:rsidR="002F084D" w14:paraId="5AF14717" w14:textId="77777777" w:rsidTr="00483A19">
        <w:trPr>
          <w:cantSplit/>
          <w:trHeight w:val="812"/>
          <w:jc w:val="center"/>
        </w:trPr>
        <w:tc>
          <w:tcPr>
            <w:tcW w:w="63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F899CE1" w14:textId="77777777" w:rsidR="002F084D" w:rsidRDefault="002F084D" w:rsidP="002F084D">
            <w:pPr>
              <w:numPr>
                <w:ilvl w:val="0"/>
                <w:numId w:val="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6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543B8D" w14:textId="77777777" w:rsidR="002F084D" w:rsidRDefault="002F084D" w:rsidP="002174B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7D8BEE" w14:textId="77777777" w:rsidR="002F084D" w:rsidRDefault="002F084D" w:rsidP="002174B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6DFF1B" w14:textId="77777777" w:rsidR="002F084D" w:rsidRDefault="002F084D" w:rsidP="004A16B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Hunedoara</w:t>
            </w:r>
          </w:p>
          <w:p w14:paraId="20E079E4" w14:textId="77777777" w:rsidR="002F084D" w:rsidRDefault="002F084D" w:rsidP="004A16B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11 abătută Cap X</w:t>
            </w:r>
          </w:p>
        </w:tc>
        <w:tc>
          <w:tcPr>
            <w:tcW w:w="94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B0D374" w14:textId="77777777" w:rsidR="002F084D" w:rsidRDefault="002F084D" w:rsidP="00C50FE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între </w:t>
            </w:r>
          </w:p>
          <w:p w14:paraId="40ACE8C0" w14:textId="77777777" w:rsidR="002F084D" w:rsidRDefault="002F084D" w:rsidP="00C50FE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sch. 21 </w:t>
            </w:r>
          </w:p>
          <w:p w14:paraId="4469DEE6" w14:textId="77777777" w:rsidR="002F084D" w:rsidRDefault="002F084D" w:rsidP="00C50FE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și </w:t>
            </w:r>
          </w:p>
          <w:p w14:paraId="2C98EC88" w14:textId="77777777" w:rsidR="002F084D" w:rsidRDefault="002F084D" w:rsidP="00C50FE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TDJ </w:t>
            </w:r>
          </w:p>
          <w:p w14:paraId="01B6E21F" w14:textId="77777777" w:rsidR="002F084D" w:rsidRDefault="002F084D" w:rsidP="00C50FE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49 / 51</w:t>
            </w:r>
          </w:p>
        </w:tc>
        <w:tc>
          <w:tcPr>
            <w:tcW w:w="7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0D6207" w14:textId="77777777" w:rsidR="002F084D" w:rsidRDefault="002F084D" w:rsidP="002174B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768B2C" w14:textId="77777777" w:rsidR="002F084D" w:rsidRDefault="002F084D" w:rsidP="002174B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C605A7" w14:textId="77777777" w:rsidR="002F084D" w:rsidRPr="00BA7F8C" w:rsidRDefault="002F084D" w:rsidP="002174B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D3BC72" w14:textId="77777777" w:rsidR="002F084D" w:rsidRDefault="002F084D" w:rsidP="002174B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</w:tbl>
    <w:p w14:paraId="754129D9" w14:textId="77777777" w:rsidR="002F084D" w:rsidRDefault="002F084D">
      <w:pPr>
        <w:spacing w:before="40" w:after="40" w:line="192" w:lineRule="auto"/>
        <w:ind w:right="57"/>
        <w:rPr>
          <w:sz w:val="20"/>
        </w:rPr>
      </w:pPr>
    </w:p>
    <w:p w14:paraId="7A1E4A66" w14:textId="77777777" w:rsidR="002F084D" w:rsidRDefault="002F084D" w:rsidP="005B00A7">
      <w:pPr>
        <w:pStyle w:val="Heading1"/>
        <w:spacing w:line="360" w:lineRule="auto"/>
      </w:pPr>
      <w:r>
        <w:t>LINIA 218</w:t>
      </w:r>
    </w:p>
    <w:p w14:paraId="7719153A" w14:textId="77777777" w:rsidR="002F084D" w:rsidRDefault="002F084D" w:rsidP="008C7840">
      <w:pPr>
        <w:pStyle w:val="Heading1"/>
        <w:spacing w:line="360" w:lineRule="auto"/>
        <w:rPr>
          <w:b w:val="0"/>
          <w:bCs w:val="0"/>
          <w:sz w:val="8"/>
        </w:rPr>
      </w:pPr>
      <w:r>
        <w:t>TIMIŞOARA NORD - ARAD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8"/>
        <w:gridCol w:w="870"/>
        <w:gridCol w:w="754"/>
        <w:gridCol w:w="2204"/>
        <w:gridCol w:w="870"/>
        <w:gridCol w:w="754"/>
        <w:gridCol w:w="870"/>
        <w:gridCol w:w="754"/>
        <w:gridCol w:w="2492"/>
      </w:tblGrid>
      <w:tr w:rsidR="002F084D" w14:paraId="4C2B84B9" w14:textId="77777777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8503ABF" w14:textId="77777777" w:rsidR="002F084D" w:rsidRDefault="002F084D" w:rsidP="002F084D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EA81C9" w14:textId="77777777" w:rsidR="002F084D" w:rsidRDefault="002F084D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81D20A" w14:textId="77777777" w:rsidR="002F084D" w:rsidRPr="00CF787F" w:rsidRDefault="002F084D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639131" w14:textId="77777777" w:rsidR="002F084D" w:rsidRDefault="002F084D" w:rsidP="004052C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Timişoara Nord</w:t>
            </w:r>
          </w:p>
          <w:p w14:paraId="28C5CA30" w14:textId="77777777" w:rsidR="002F084D" w:rsidRDefault="002F084D" w:rsidP="005305A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EA4E8E" w14:textId="77777777" w:rsidR="002F084D" w:rsidRPr="00465A98" w:rsidRDefault="002F084D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465A98">
              <w:rPr>
                <w:b/>
                <w:bCs/>
                <w:sz w:val="20"/>
                <w:szCs w:val="20"/>
                <w:lang w:val="ro-RO"/>
              </w:rPr>
              <w:t>toată</w:t>
            </w:r>
          </w:p>
          <w:p w14:paraId="25D4837E" w14:textId="77777777" w:rsidR="002F084D" w:rsidRPr="00465A98" w:rsidRDefault="002F084D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465A98">
              <w:rPr>
                <w:b/>
                <w:bCs/>
                <w:sz w:val="20"/>
                <w:szCs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C52D72" w14:textId="77777777" w:rsidR="002F084D" w:rsidRPr="00CF787F" w:rsidRDefault="002F084D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CF787F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6D62D9" w14:textId="77777777" w:rsidR="002F084D" w:rsidRDefault="002F084D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762960" w14:textId="77777777" w:rsidR="002F084D" w:rsidRPr="00984D71" w:rsidRDefault="002F084D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1E1C2C" w14:textId="77777777" w:rsidR="002F084D" w:rsidRDefault="002F084D" w:rsidP="004052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A8307A" w14:paraId="39FA25BC" w14:textId="77777777" w:rsidTr="00664FA3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C8F84A6" w14:textId="77777777" w:rsidR="002F084D" w:rsidRPr="00A75A00" w:rsidRDefault="002F084D" w:rsidP="002F084D">
            <w:pPr>
              <w:numPr>
                <w:ilvl w:val="0"/>
                <w:numId w:val="9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E0AD2B" w14:textId="77777777" w:rsidR="002F084D" w:rsidRPr="00A8307A" w:rsidRDefault="002F084D" w:rsidP="00664FA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6034CC" w14:textId="77777777" w:rsidR="002F084D" w:rsidRPr="00A8307A" w:rsidRDefault="002F084D" w:rsidP="00664FA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D63859" w14:textId="77777777" w:rsidR="002F084D" w:rsidRPr="00A8307A" w:rsidRDefault="002F084D" w:rsidP="00664FA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14:paraId="043C77B1" w14:textId="77777777" w:rsidR="002F084D" w:rsidRPr="00A8307A" w:rsidRDefault="002F084D" w:rsidP="00664FA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C86E1C" w14:textId="77777777" w:rsidR="002F084D" w:rsidRDefault="002F084D" w:rsidP="00664FA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664FA3">
              <w:rPr>
                <w:b/>
                <w:bCs/>
                <w:sz w:val="20"/>
                <w:szCs w:val="20"/>
                <w:lang w:val="ro-RO"/>
              </w:rPr>
              <w:t>peste sch. 11</w:t>
            </w:r>
            <w:r>
              <w:rPr>
                <w:b/>
                <w:bCs/>
                <w:sz w:val="20"/>
                <w:szCs w:val="20"/>
                <w:lang w:val="ro-RO"/>
              </w:rPr>
              <w:t xml:space="preserve">, </w:t>
            </w:r>
            <w:r w:rsidRPr="00664FA3">
              <w:rPr>
                <w:b/>
                <w:bCs/>
                <w:sz w:val="20"/>
                <w:szCs w:val="20"/>
                <w:lang w:val="ro-RO"/>
              </w:rPr>
              <w:t>51</w:t>
            </w:r>
            <w:r>
              <w:rPr>
                <w:b/>
                <w:bCs/>
                <w:sz w:val="20"/>
                <w:szCs w:val="20"/>
                <w:lang w:val="ro-RO"/>
              </w:rPr>
              <w:t xml:space="preserve">, 97 </w:t>
            </w:r>
          </w:p>
          <w:p w14:paraId="0A34F37A" w14:textId="77777777" w:rsidR="002F084D" w:rsidRPr="00664FA3" w:rsidRDefault="002F084D" w:rsidP="00664FA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și 113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6D57DA" w14:textId="77777777" w:rsidR="002F084D" w:rsidRPr="00A8307A" w:rsidRDefault="002F084D" w:rsidP="00664FA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</w:t>
            </w:r>
            <w:r w:rsidRPr="00A8307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D01970" w14:textId="77777777" w:rsidR="002F084D" w:rsidRPr="00A8307A" w:rsidRDefault="002F084D" w:rsidP="00664FA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6CD653" w14:textId="77777777" w:rsidR="002F084D" w:rsidRPr="00A8307A" w:rsidRDefault="002F084D" w:rsidP="00664FA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66F2B6" w14:textId="77777777" w:rsidR="002F084D" w:rsidRPr="00A8307A" w:rsidRDefault="002F084D" w:rsidP="00664FA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017A11AE" w14:textId="77777777" w:rsidR="002F084D" w:rsidRDefault="002F084D" w:rsidP="00664FA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la liniile abătute 1 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Peron, </w:t>
            </w:r>
          </w:p>
          <w:p w14:paraId="4304E05B" w14:textId="77777777" w:rsidR="002F084D" w:rsidRDefault="002F084D" w:rsidP="00664FA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2 Peron, 1 Tehnică și </w:t>
            </w:r>
          </w:p>
          <w:p w14:paraId="2D1FD9FA" w14:textId="77777777" w:rsidR="002F084D" w:rsidRPr="00664FA3" w:rsidRDefault="002F084D" w:rsidP="00664FA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1 </w:t>
            </w:r>
            <w:r w:rsidRPr="00664FA3">
              <w:rPr>
                <w:b/>
                <w:bCs/>
                <w:i/>
                <w:iCs/>
                <w:sz w:val="20"/>
                <w:lang w:val="ro-RO"/>
              </w:rPr>
              <w:t>Lugoj.</w:t>
            </w:r>
          </w:p>
        </w:tc>
      </w:tr>
      <w:tr w:rsidR="002F084D" w:rsidRPr="00A8307A" w14:paraId="2115B74E" w14:textId="77777777" w:rsidTr="00664FA3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C8675F0" w14:textId="77777777" w:rsidR="002F084D" w:rsidRPr="00A75A00" w:rsidRDefault="002F084D" w:rsidP="002F084D">
            <w:pPr>
              <w:numPr>
                <w:ilvl w:val="0"/>
                <w:numId w:val="9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674D74" w14:textId="77777777" w:rsidR="002F084D" w:rsidRPr="00A8307A" w:rsidRDefault="002F084D" w:rsidP="00664FA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13501A" w14:textId="77777777" w:rsidR="002F084D" w:rsidRPr="00A8307A" w:rsidRDefault="002F084D" w:rsidP="00664FA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F4E40B" w14:textId="77777777" w:rsidR="002F084D" w:rsidRPr="00A8307A" w:rsidRDefault="002F084D" w:rsidP="00664FA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14:paraId="07DD315F" w14:textId="77777777" w:rsidR="002F084D" w:rsidRPr="00A8307A" w:rsidRDefault="002F084D" w:rsidP="00664FA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BBC5E8" w14:textId="77777777" w:rsidR="002F084D" w:rsidRPr="00664FA3" w:rsidRDefault="002F084D" w:rsidP="00664FA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664FA3">
              <w:rPr>
                <w:b/>
                <w:bCs/>
                <w:sz w:val="20"/>
                <w:szCs w:val="20"/>
                <w:lang w:val="ro-RO"/>
              </w:rPr>
              <w:t xml:space="preserve">peste sch. </w:t>
            </w:r>
          </w:p>
          <w:p w14:paraId="7DA42F2F" w14:textId="77777777" w:rsidR="002F084D" w:rsidRPr="00664FA3" w:rsidRDefault="002F084D" w:rsidP="00664FA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664FA3">
              <w:rPr>
                <w:b/>
                <w:bCs/>
                <w:sz w:val="20"/>
                <w:szCs w:val="20"/>
                <w:lang w:val="ro-RO"/>
              </w:rPr>
              <w:t>7,  15, 25, 35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B30DCB" w14:textId="77777777" w:rsidR="002F084D" w:rsidRPr="00A8307A" w:rsidRDefault="002F084D" w:rsidP="00664FA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24F7FE" w14:textId="77777777" w:rsidR="002F084D" w:rsidRPr="00A8307A" w:rsidRDefault="002F084D" w:rsidP="00664FA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4A9D8B" w14:textId="77777777" w:rsidR="002F084D" w:rsidRPr="00A8307A" w:rsidRDefault="002F084D" w:rsidP="00664FA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8AC845" w14:textId="77777777" w:rsidR="002F084D" w:rsidRPr="00A8307A" w:rsidRDefault="002F084D" w:rsidP="00664FA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2731D2B0" w14:textId="77777777" w:rsidR="002F084D" w:rsidRPr="00A8307A" w:rsidRDefault="002F084D" w:rsidP="00664FA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la liniile abătute 1 Peron, </w:t>
            </w:r>
          </w:p>
          <w:p w14:paraId="3D6C78B0" w14:textId="77777777" w:rsidR="002F084D" w:rsidRPr="00A8307A" w:rsidRDefault="002F084D" w:rsidP="00664FA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2 Peron, 1 Tehnică și </w:t>
            </w:r>
          </w:p>
          <w:p w14:paraId="055ECE1C" w14:textId="77777777" w:rsidR="002F084D" w:rsidRPr="00A8307A" w:rsidRDefault="002F084D" w:rsidP="00664FA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1 Lugoj.</w:t>
            </w:r>
          </w:p>
        </w:tc>
      </w:tr>
      <w:tr w:rsidR="002F084D" w:rsidRPr="00A8307A" w14:paraId="79186013" w14:textId="77777777" w:rsidTr="003F40D2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925E87A" w14:textId="77777777" w:rsidR="002F084D" w:rsidRPr="00A75A00" w:rsidRDefault="002F084D" w:rsidP="002F084D">
            <w:pPr>
              <w:numPr>
                <w:ilvl w:val="0"/>
                <w:numId w:val="9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54728E" w14:textId="77777777" w:rsidR="002F084D" w:rsidRPr="00A8307A" w:rsidRDefault="002F084D" w:rsidP="003F40D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BB6A15" w14:textId="77777777" w:rsidR="002F084D" w:rsidRPr="003F40D2" w:rsidRDefault="002F084D" w:rsidP="003F40D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E17FD2" w14:textId="77777777" w:rsidR="002F084D" w:rsidRPr="00A8307A" w:rsidRDefault="002F084D" w:rsidP="003F40D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14:paraId="3DF16D1C" w14:textId="77777777" w:rsidR="002F084D" w:rsidRPr="00A8307A" w:rsidRDefault="002F084D" w:rsidP="003F40D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F3B27F" w14:textId="77777777" w:rsidR="002F084D" w:rsidRPr="00A8307A" w:rsidRDefault="002F084D" w:rsidP="003F40D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sch. 13, 17, 29, 43, 59, 63, 69, 73, 75</w:t>
            </w:r>
            <w:r>
              <w:rPr>
                <w:b/>
                <w:bCs/>
                <w:sz w:val="20"/>
                <w:lang w:val="ro-RO"/>
              </w:rPr>
              <w:t xml:space="preserve">, </w:t>
            </w:r>
            <w:r w:rsidRPr="00A8307A">
              <w:rPr>
                <w:b/>
                <w:bCs/>
                <w:sz w:val="20"/>
                <w:lang w:val="ro-RO"/>
              </w:rPr>
              <w:t>79</w:t>
            </w:r>
            <w:r>
              <w:rPr>
                <w:b/>
                <w:bCs/>
                <w:sz w:val="20"/>
                <w:lang w:val="ro-RO"/>
              </w:rPr>
              <w:t>, 115 și 119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139E7C" w14:textId="77777777" w:rsidR="002F084D" w:rsidRPr="003F40D2" w:rsidRDefault="002F084D" w:rsidP="003F40D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 w:rsidRPr="003F40D2"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B3C7B2" w14:textId="77777777" w:rsidR="002F084D" w:rsidRPr="00A8307A" w:rsidRDefault="002F084D" w:rsidP="003F40D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00F0E5" w14:textId="77777777" w:rsidR="002F084D" w:rsidRPr="003F40D2" w:rsidRDefault="002F084D" w:rsidP="003F40D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267D5A" w14:textId="77777777" w:rsidR="002F084D" w:rsidRPr="00A8307A" w:rsidRDefault="002F084D" w:rsidP="003F40D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22A39859" w14:textId="77777777" w:rsidR="002F084D" w:rsidRPr="00A8307A" w:rsidRDefault="002F084D" w:rsidP="003F40D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5 - 13, Cap X.</w:t>
            </w:r>
          </w:p>
        </w:tc>
      </w:tr>
      <w:tr w:rsidR="002F084D" w:rsidRPr="00A8307A" w14:paraId="450DD17D" w14:textId="77777777" w:rsidTr="003F40D2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72ABFA0" w14:textId="77777777" w:rsidR="002F084D" w:rsidRPr="00A75A00" w:rsidRDefault="002F084D" w:rsidP="002F084D">
            <w:pPr>
              <w:numPr>
                <w:ilvl w:val="0"/>
                <w:numId w:val="9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062760" w14:textId="77777777" w:rsidR="002F084D" w:rsidRPr="00A8307A" w:rsidRDefault="002F084D" w:rsidP="003F40D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218E4D" w14:textId="77777777" w:rsidR="002F084D" w:rsidRPr="003F40D2" w:rsidRDefault="002F084D" w:rsidP="003F40D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5D06B4" w14:textId="77777777" w:rsidR="002F084D" w:rsidRPr="00A8307A" w:rsidRDefault="002F084D" w:rsidP="003F40D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14:paraId="5AD6DBFD" w14:textId="77777777" w:rsidR="002F084D" w:rsidRPr="00A8307A" w:rsidRDefault="002F084D" w:rsidP="003F40D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C26660" w14:textId="77777777" w:rsidR="002F084D" w:rsidRDefault="002F084D" w:rsidP="003F40D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14:paraId="5FDE7F89" w14:textId="77777777" w:rsidR="002F084D" w:rsidRPr="00A8307A" w:rsidRDefault="002F084D" w:rsidP="003F40D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55 și 71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CFA4FA" w14:textId="77777777" w:rsidR="002F084D" w:rsidRPr="003F40D2" w:rsidRDefault="002F084D" w:rsidP="003F40D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</w:t>
            </w:r>
            <w:r w:rsidRPr="003F40D2"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F8EE7A" w14:textId="77777777" w:rsidR="002F084D" w:rsidRPr="00A8307A" w:rsidRDefault="002F084D" w:rsidP="003F40D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E18847" w14:textId="77777777" w:rsidR="002F084D" w:rsidRPr="003F40D2" w:rsidRDefault="002F084D" w:rsidP="003F40D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35C9FB" w14:textId="77777777" w:rsidR="002F084D" w:rsidRPr="00A8307A" w:rsidRDefault="002F084D" w:rsidP="003F40D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5A92993E" w14:textId="77777777" w:rsidR="002F084D" w:rsidRPr="00A8307A" w:rsidRDefault="002F084D" w:rsidP="003F40D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la liniile </w:t>
            </w:r>
            <w:r>
              <w:rPr>
                <w:b/>
                <w:bCs/>
                <w:i/>
                <w:iCs/>
                <w:sz w:val="20"/>
                <w:lang w:val="ro-RO"/>
              </w:rPr>
              <w:t>5 - 12, Cap X.</w:t>
            </w:r>
          </w:p>
        </w:tc>
      </w:tr>
      <w:tr w:rsidR="002F084D" w:rsidRPr="00A8307A" w14:paraId="19EA5877" w14:textId="77777777" w:rsidTr="007B4F6A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E2A8CD1" w14:textId="77777777" w:rsidR="002F084D" w:rsidRPr="00A75A00" w:rsidRDefault="002F084D" w:rsidP="002F084D">
            <w:pPr>
              <w:numPr>
                <w:ilvl w:val="0"/>
                <w:numId w:val="9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68F0B1" w14:textId="77777777" w:rsidR="002F084D" w:rsidRPr="00A8307A" w:rsidRDefault="002F084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E663B5" w14:textId="77777777" w:rsidR="002F084D" w:rsidRPr="00732832" w:rsidRDefault="002F084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8BF370" w14:textId="77777777" w:rsidR="002F084D" w:rsidRPr="00A8307A" w:rsidRDefault="002F084D" w:rsidP="007B4F6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14:paraId="0A070F7B" w14:textId="77777777" w:rsidR="002F084D" w:rsidRPr="00A8307A" w:rsidRDefault="002F084D" w:rsidP="007B4F6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Cap </w:t>
            </w:r>
            <w:r>
              <w:rPr>
                <w:b/>
                <w:bCs/>
                <w:sz w:val="20"/>
                <w:lang w:val="ro-RO"/>
              </w:rPr>
              <w:t>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E9A040" w14:textId="77777777" w:rsidR="002F084D" w:rsidRPr="00A8307A" w:rsidRDefault="002F084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24, 120, 132 și 136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B5846D" w14:textId="77777777" w:rsidR="002F084D" w:rsidRPr="007B4F6A" w:rsidRDefault="002F084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 w:rsidRPr="007B4F6A"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A626E2" w14:textId="77777777" w:rsidR="002F084D" w:rsidRPr="00A8307A" w:rsidRDefault="002F084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2E8B6A" w14:textId="77777777" w:rsidR="002F084D" w:rsidRPr="00732832" w:rsidRDefault="002F084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A716C7" w14:textId="77777777" w:rsidR="002F084D" w:rsidRDefault="002F084D" w:rsidP="007B4F6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5421D61D" w14:textId="77777777" w:rsidR="002F084D" w:rsidRDefault="002F084D" w:rsidP="007B4F6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spre și de la st. Timișoara Sud, Timișoara Vest și Ronaț Triaj.</w:t>
            </w:r>
          </w:p>
          <w:p w14:paraId="31200043" w14:textId="77777777" w:rsidR="002F084D" w:rsidRDefault="002F084D" w:rsidP="007B4F6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33B6C921" w14:textId="77777777" w:rsidR="002F084D" w:rsidRDefault="002F084D" w:rsidP="007B4F6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abătute 1 Peron, </w:t>
            </w:r>
          </w:p>
          <w:p w14:paraId="064ED913" w14:textId="77777777" w:rsidR="002F084D" w:rsidRPr="00A8307A" w:rsidRDefault="002F084D" w:rsidP="007B4F6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2 Peron, 1 - 3 Reșița.</w:t>
            </w:r>
          </w:p>
        </w:tc>
      </w:tr>
      <w:tr w:rsidR="002F084D" w:rsidRPr="00A8307A" w14:paraId="4B09CB12" w14:textId="77777777" w:rsidTr="00B26991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E50874D" w14:textId="77777777" w:rsidR="002F084D" w:rsidRPr="00A75A00" w:rsidRDefault="002F084D" w:rsidP="002F084D">
            <w:pPr>
              <w:numPr>
                <w:ilvl w:val="0"/>
                <w:numId w:val="9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63660D" w14:textId="77777777" w:rsidR="002F084D" w:rsidRPr="00A8307A" w:rsidRDefault="002F084D" w:rsidP="00B2699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4EA25E" w14:textId="77777777" w:rsidR="002F084D" w:rsidRPr="00B26991" w:rsidRDefault="002F084D" w:rsidP="00B2699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B7B8FA" w14:textId="77777777" w:rsidR="002F084D" w:rsidRPr="00A8307A" w:rsidRDefault="002F084D" w:rsidP="00B2699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14:paraId="244054F2" w14:textId="77777777" w:rsidR="002F084D" w:rsidRPr="00A8307A" w:rsidRDefault="002F084D" w:rsidP="00B2699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Cap </w:t>
            </w:r>
            <w:r>
              <w:rPr>
                <w:b/>
                <w:bCs/>
                <w:sz w:val="20"/>
                <w:lang w:val="ro-RO"/>
              </w:rPr>
              <w:t>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0780C9" w14:textId="77777777" w:rsidR="002F084D" w:rsidRPr="00A8307A" w:rsidRDefault="002F084D" w:rsidP="00B2699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sch. 1</w:t>
            </w:r>
            <w:r>
              <w:rPr>
                <w:b/>
                <w:bCs/>
                <w:sz w:val="20"/>
                <w:lang w:val="ro-RO"/>
              </w:rPr>
              <w:t>10, 126 și 146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E473B0" w14:textId="77777777" w:rsidR="002F084D" w:rsidRPr="00B26991" w:rsidRDefault="002F084D" w:rsidP="00B2699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</w:t>
            </w:r>
            <w:r w:rsidRPr="00B26991"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370A85" w14:textId="77777777" w:rsidR="002F084D" w:rsidRPr="00A8307A" w:rsidRDefault="002F084D" w:rsidP="00B2699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9B5328" w14:textId="77777777" w:rsidR="002F084D" w:rsidRPr="00B26991" w:rsidRDefault="002F084D" w:rsidP="00B2699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D1D9E8" w14:textId="77777777" w:rsidR="002F084D" w:rsidRPr="00A8307A" w:rsidRDefault="002F084D" w:rsidP="00B2699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58A171D8" w14:textId="77777777" w:rsidR="002F084D" w:rsidRDefault="002F084D" w:rsidP="00B2699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la liniile 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4 și </w:t>
            </w:r>
            <w:r w:rsidRPr="00A8307A">
              <w:rPr>
                <w:b/>
                <w:bCs/>
                <w:i/>
                <w:iCs/>
                <w:sz w:val="20"/>
                <w:lang w:val="ro-RO"/>
              </w:rPr>
              <w:t>5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 Reșița și </w:t>
            </w:r>
          </w:p>
          <w:p w14:paraId="44996022" w14:textId="77777777" w:rsidR="002F084D" w:rsidRPr="00A8307A" w:rsidRDefault="002F084D" w:rsidP="00B2699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8 - 11 </w:t>
            </w: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Cap </w:t>
            </w:r>
            <w:r>
              <w:rPr>
                <w:b/>
                <w:bCs/>
                <w:i/>
                <w:iCs/>
                <w:sz w:val="20"/>
                <w:lang w:val="ro-RO"/>
              </w:rPr>
              <w:t>Y</w:t>
            </w:r>
            <w:r w:rsidRPr="00A8307A">
              <w:rPr>
                <w:b/>
                <w:bCs/>
                <w:i/>
                <w:iCs/>
                <w:sz w:val="20"/>
                <w:lang w:val="ro-RO"/>
              </w:rPr>
              <w:t>.</w:t>
            </w:r>
          </w:p>
        </w:tc>
      </w:tr>
      <w:tr w:rsidR="002F084D" w:rsidRPr="00A8307A" w14:paraId="157593D2" w14:textId="77777777" w:rsidTr="00B26991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1C05FC2" w14:textId="77777777" w:rsidR="002F084D" w:rsidRPr="00A75A00" w:rsidRDefault="002F084D" w:rsidP="002F084D">
            <w:pPr>
              <w:numPr>
                <w:ilvl w:val="0"/>
                <w:numId w:val="9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2676BB" w14:textId="77777777" w:rsidR="002F084D" w:rsidRPr="00A8307A" w:rsidRDefault="002F084D" w:rsidP="00BC717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A5DB4B" w14:textId="77777777" w:rsidR="002F084D" w:rsidRPr="00B26991" w:rsidRDefault="002F084D" w:rsidP="00BC717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DAB3A5" w14:textId="77777777" w:rsidR="002F084D" w:rsidRPr="00A8307A" w:rsidRDefault="002F084D" w:rsidP="00BC717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  <w:r>
              <w:rPr>
                <w:b/>
                <w:bCs/>
                <w:sz w:val="20"/>
                <w:lang w:val="ro-RO"/>
              </w:rPr>
              <w:t xml:space="preserve"> linia Grupa A Cap Y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2AB441" w14:textId="77777777" w:rsidR="002F084D" w:rsidRDefault="002F084D" w:rsidP="00BC717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</w:t>
            </w:r>
          </w:p>
          <w:p w14:paraId="0D52105C" w14:textId="77777777" w:rsidR="002F084D" w:rsidRDefault="002F084D" w:rsidP="00BC717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diag. </w:t>
            </w:r>
          </w:p>
          <w:p w14:paraId="204A5EE2" w14:textId="77777777" w:rsidR="002F084D" w:rsidRPr="00A8307A" w:rsidRDefault="002F084D" w:rsidP="00BC717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36 - 44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26C630" w14:textId="77777777" w:rsidR="002F084D" w:rsidRDefault="002F084D" w:rsidP="00BC717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8E0138" w14:textId="77777777" w:rsidR="002F084D" w:rsidRPr="00A8307A" w:rsidRDefault="002F084D" w:rsidP="00BC717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D19CC2" w14:textId="77777777" w:rsidR="002F084D" w:rsidRPr="00B26991" w:rsidRDefault="002F084D" w:rsidP="00BC717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778908" w14:textId="77777777" w:rsidR="002F084D" w:rsidRDefault="002F084D" w:rsidP="00BC717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Inclusiv peste sch. 36 și 44.</w:t>
            </w:r>
          </w:p>
          <w:p w14:paraId="5CD0C77B" w14:textId="77777777" w:rsidR="002F084D" w:rsidRDefault="002F084D" w:rsidP="00BC717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 în direcția </w:t>
            </w:r>
            <w:r w:rsidRPr="00D778D1">
              <w:rPr>
                <w:b/>
                <w:bCs/>
                <w:i/>
                <w:iCs/>
                <w:sz w:val="20"/>
                <w:lang w:val="ro-RO"/>
              </w:rPr>
              <w:t>Timişoara Nord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 - </w:t>
            </w:r>
            <w:r w:rsidRPr="00D778D1">
              <w:rPr>
                <w:b/>
                <w:bCs/>
                <w:i/>
                <w:iCs/>
                <w:sz w:val="20"/>
                <w:lang w:val="ro-RO"/>
              </w:rPr>
              <w:t xml:space="preserve">Timişoara 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Sud,  </w:t>
            </w:r>
            <w:r w:rsidRPr="00D778D1">
              <w:rPr>
                <w:b/>
                <w:bCs/>
                <w:i/>
                <w:iCs/>
                <w:sz w:val="20"/>
                <w:lang w:val="ro-RO"/>
              </w:rPr>
              <w:t>Timişoara Nord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 - </w:t>
            </w:r>
            <w:r w:rsidRPr="00D778D1">
              <w:rPr>
                <w:b/>
                <w:bCs/>
                <w:i/>
                <w:iCs/>
                <w:sz w:val="20"/>
                <w:lang w:val="ro-RO"/>
              </w:rPr>
              <w:t xml:space="preserve">Timişoara 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Vest și liniile 1 - 6 Reșița, liniile </w:t>
            </w:r>
          </w:p>
          <w:p w14:paraId="50818FC7" w14:textId="77777777" w:rsidR="002F084D" w:rsidRPr="00A8307A" w:rsidRDefault="002F084D" w:rsidP="00BC717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1 - 12 Cap Y </w:t>
            </w:r>
            <w:r w:rsidRPr="00D778D1">
              <w:rPr>
                <w:b/>
                <w:bCs/>
                <w:i/>
                <w:iCs/>
                <w:sz w:val="20"/>
                <w:lang w:val="ro-RO"/>
              </w:rPr>
              <w:t>Timişoara Nord</w:t>
            </w:r>
            <w:r>
              <w:rPr>
                <w:b/>
                <w:bCs/>
                <w:i/>
                <w:iCs/>
                <w:sz w:val="20"/>
                <w:lang w:val="ro-RO"/>
              </w:rPr>
              <w:t>.</w:t>
            </w:r>
          </w:p>
        </w:tc>
      </w:tr>
      <w:tr w:rsidR="002F084D" w:rsidRPr="00A8307A" w14:paraId="6525D4B9" w14:textId="77777777" w:rsidTr="00B26991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AB4A08D" w14:textId="77777777" w:rsidR="002F084D" w:rsidRPr="00A75A00" w:rsidRDefault="002F084D" w:rsidP="002F084D">
            <w:pPr>
              <w:numPr>
                <w:ilvl w:val="0"/>
                <w:numId w:val="9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802314" w14:textId="77777777" w:rsidR="002F084D" w:rsidRPr="00A8307A" w:rsidRDefault="002F084D" w:rsidP="002353C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CE98A5" w14:textId="77777777" w:rsidR="002F084D" w:rsidRPr="00B26991" w:rsidRDefault="002F084D" w:rsidP="002353C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C2DEBD" w14:textId="77777777" w:rsidR="002F084D" w:rsidRPr="00A8307A" w:rsidRDefault="002F084D" w:rsidP="002353C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  <w:r>
              <w:rPr>
                <w:b/>
                <w:bCs/>
                <w:sz w:val="20"/>
                <w:lang w:val="ro-RO"/>
              </w:rPr>
              <w:t xml:space="preserve"> linia </w:t>
            </w:r>
            <w:r w:rsidRPr="00A8307A">
              <w:rPr>
                <w:b/>
                <w:bCs/>
                <w:sz w:val="20"/>
                <w:lang w:val="ro-RO"/>
              </w:rPr>
              <w:t xml:space="preserve">Grupa </w:t>
            </w:r>
            <w:r>
              <w:rPr>
                <w:b/>
                <w:bCs/>
                <w:sz w:val="20"/>
                <w:lang w:val="ro-RO"/>
              </w:rPr>
              <w:t>B Cap.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E7C89C" w14:textId="77777777" w:rsidR="002F084D" w:rsidRDefault="002F084D" w:rsidP="002353C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</w:t>
            </w:r>
          </w:p>
          <w:p w14:paraId="0107DB3F" w14:textId="77777777" w:rsidR="002F084D" w:rsidRDefault="002F084D" w:rsidP="002353C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diag. </w:t>
            </w:r>
          </w:p>
          <w:p w14:paraId="2572B9CF" w14:textId="77777777" w:rsidR="002F084D" w:rsidRPr="00A8307A" w:rsidRDefault="002F084D" w:rsidP="002353C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34 - 40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4EFD56" w14:textId="77777777" w:rsidR="002F084D" w:rsidRDefault="002F084D" w:rsidP="002353C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59A7FF" w14:textId="77777777" w:rsidR="002F084D" w:rsidRPr="00A8307A" w:rsidRDefault="002F084D" w:rsidP="002353C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8E9209" w14:textId="77777777" w:rsidR="002F084D" w:rsidRPr="00B26991" w:rsidRDefault="002F084D" w:rsidP="002353C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857083" w14:textId="77777777" w:rsidR="002F084D" w:rsidRDefault="002F084D" w:rsidP="002353C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Inclusiv peste sch. 34 și 40.</w:t>
            </w:r>
          </w:p>
          <w:p w14:paraId="0E3A1434" w14:textId="77777777" w:rsidR="002F084D" w:rsidRPr="00A8307A" w:rsidRDefault="002F084D" w:rsidP="002353C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linia 218 Timișoara Nord - Arad și liniile 1 - 6 Reșița, liniile 1- 12 Cap. Y Timișoara Nord.</w:t>
            </w:r>
          </w:p>
        </w:tc>
      </w:tr>
      <w:tr w:rsidR="002F084D" w:rsidRPr="00A8307A" w14:paraId="52FC0F81" w14:textId="77777777" w:rsidTr="00B26991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75EA222" w14:textId="77777777" w:rsidR="002F084D" w:rsidRPr="00A75A00" w:rsidRDefault="002F084D" w:rsidP="002F084D">
            <w:pPr>
              <w:numPr>
                <w:ilvl w:val="0"/>
                <w:numId w:val="9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7EE5E5" w14:textId="77777777" w:rsidR="002F084D" w:rsidRPr="00A8307A" w:rsidRDefault="002F084D" w:rsidP="00BC717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463944" w14:textId="77777777" w:rsidR="002F084D" w:rsidRPr="00B26991" w:rsidRDefault="002F084D" w:rsidP="00BC717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0FAC97" w14:textId="77777777" w:rsidR="002F084D" w:rsidRPr="00A8307A" w:rsidRDefault="002F084D" w:rsidP="00BC717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  <w:r>
              <w:rPr>
                <w:b/>
                <w:bCs/>
                <w:sz w:val="20"/>
                <w:lang w:val="ro-RO"/>
              </w:rPr>
              <w:t xml:space="preserve"> linia Grupa B Cap Y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5CC9E3" w14:textId="77777777" w:rsidR="002F084D" w:rsidRDefault="002F084D" w:rsidP="00BC717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38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B9E9AC" w14:textId="77777777" w:rsidR="002F084D" w:rsidRDefault="002F084D" w:rsidP="00BC717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464E03" w14:textId="77777777" w:rsidR="002F084D" w:rsidRPr="00A8307A" w:rsidRDefault="002F084D" w:rsidP="00BC717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2BC3E6" w14:textId="77777777" w:rsidR="002F084D" w:rsidRPr="00B26991" w:rsidRDefault="002F084D" w:rsidP="00BC717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071D4E" w14:textId="77777777" w:rsidR="002F084D" w:rsidRDefault="002F084D" w:rsidP="00BC717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la linia 100 </w:t>
            </w:r>
            <w:r w:rsidRPr="00D778D1">
              <w:rPr>
                <w:b/>
                <w:bCs/>
                <w:i/>
                <w:iCs/>
                <w:sz w:val="20"/>
                <w:lang w:val="ro-RO"/>
              </w:rPr>
              <w:t>Timişoara Nord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 - Cărpiniș, linia 133 </w:t>
            </w:r>
            <w:r w:rsidRPr="00D778D1">
              <w:rPr>
                <w:b/>
                <w:bCs/>
                <w:i/>
                <w:iCs/>
                <w:sz w:val="20"/>
                <w:lang w:val="ro-RO"/>
              </w:rPr>
              <w:t>Timişoara Nord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 - Ronaț Triaj și liniile 1 - 6 Reșița, liniile 1 - 12 Cap Y </w:t>
            </w:r>
            <w:r w:rsidRPr="00D778D1">
              <w:rPr>
                <w:b/>
                <w:bCs/>
                <w:i/>
                <w:iCs/>
                <w:sz w:val="20"/>
                <w:lang w:val="ro-RO"/>
              </w:rPr>
              <w:t>Timişoara Nord</w:t>
            </w:r>
            <w:r>
              <w:rPr>
                <w:b/>
                <w:bCs/>
                <w:i/>
                <w:iCs/>
                <w:sz w:val="20"/>
                <w:lang w:val="ro-RO"/>
              </w:rPr>
              <w:t>.</w:t>
            </w:r>
          </w:p>
        </w:tc>
      </w:tr>
      <w:tr w:rsidR="002F084D" w:rsidRPr="00A8307A" w14:paraId="66B219AB" w14:textId="77777777" w:rsidTr="000D3BBC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AEB9D5C" w14:textId="77777777" w:rsidR="002F084D" w:rsidRPr="00A75A00" w:rsidRDefault="002F084D" w:rsidP="002F084D">
            <w:pPr>
              <w:numPr>
                <w:ilvl w:val="0"/>
                <w:numId w:val="9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008F91" w14:textId="77777777" w:rsidR="002F084D" w:rsidRPr="00A8307A" w:rsidRDefault="002F084D" w:rsidP="000D3BB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90698C" w14:textId="77777777" w:rsidR="002F084D" w:rsidRPr="000D3BBC" w:rsidRDefault="002F084D" w:rsidP="000D3BB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2DD85B" w14:textId="77777777" w:rsidR="002F084D" w:rsidRPr="00A8307A" w:rsidRDefault="002F084D" w:rsidP="000D3BB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14:paraId="68D1F33F" w14:textId="77777777" w:rsidR="002F084D" w:rsidRPr="00A8307A" w:rsidRDefault="002F084D" w:rsidP="000D3BB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Grupa 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6DB012" w14:textId="77777777" w:rsidR="002F084D" w:rsidRDefault="002F084D" w:rsidP="000D3BB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14:paraId="600889DD" w14:textId="77777777" w:rsidR="002F084D" w:rsidRPr="00A8307A" w:rsidRDefault="002F084D" w:rsidP="000D3BB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 52, 66, 68, 70, 86 și 96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9DCFA2" w14:textId="77777777" w:rsidR="002F084D" w:rsidRPr="000D3BBC" w:rsidRDefault="002F084D" w:rsidP="000D3BB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 w:rsidRPr="000D3BBC"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33465B" w14:textId="77777777" w:rsidR="002F084D" w:rsidRPr="00A8307A" w:rsidRDefault="002F084D" w:rsidP="000D3BB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1ED5FE" w14:textId="77777777" w:rsidR="002F084D" w:rsidRPr="000D3BBC" w:rsidRDefault="002F084D" w:rsidP="000D3BB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044F4E" w14:textId="77777777" w:rsidR="002F084D" w:rsidRPr="00A8307A" w:rsidRDefault="002F084D" w:rsidP="000D3BB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136361F8" w14:textId="77777777" w:rsidR="002F084D" w:rsidRPr="00A8307A" w:rsidRDefault="002F084D" w:rsidP="000D3BB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1- 13 Cap Y și liniile 1R - 6R.</w:t>
            </w:r>
          </w:p>
        </w:tc>
      </w:tr>
      <w:tr w:rsidR="002F084D" w:rsidRPr="00A8307A" w14:paraId="24852B7C" w14:textId="77777777" w:rsidTr="009658E6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98FA643" w14:textId="77777777" w:rsidR="002F084D" w:rsidRPr="00A75A00" w:rsidRDefault="002F084D" w:rsidP="002F084D">
            <w:pPr>
              <w:numPr>
                <w:ilvl w:val="0"/>
                <w:numId w:val="9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EA3CD1" w14:textId="77777777" w:rsidR="002F084D" w:rsidRPr="00A8307A" w:rsidRDefault="002F084D" w:rsidP="009658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2C0E06" w14:textId="77777777" w:rsidR="002F084D" w:rsidRPr="009658E6" w:rsidRDefault="002F084D" w:rsidP="009658E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22A578" w14:textId="77777777" w:rsidR="002F084D" w:rsidRPr="00A8307A" w:rsidRDefault="002F084D" w:rsidP="009658E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14:paraId="7832A34A" w14:textId="77777777" w:rsidR="002F084D" w:rsidRPr="00A8307A" w:rsidRDefault="002F084D" w:rsidP="009658E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Grupa 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AF3EA6" w14:textId="77777777" w:rsidR="002F084D" w:rsidRPr="00A8307A" w:rsidRDefault="002F084D" w:rsidP="009658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  <w:r>
              <w:rPr>
                <w:b/>
                <w:bCs/>
                <w:sz w:val="20"/>
                <w:lang w:val="ro-RO"/>
              </w:rPr>
              <w:t>54, TDJ 90/94, TDJ 92/104, TDJ 108/118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034E61" w14:textId="77777777" w:rsidR="002F084D" w:rsidRPr="009658E6" w:rsidRDefault="002F084D" w:rsidP="009658E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 w:rsidRPr="009658E6">
              <w:rPr>
                <w:b/>
                <w:bCs/>
                <w:sz w:val="36"/>
                <w:lang w:val="ro-RO"/>
              </w:rPr>
              <w:t>1</w:t>
            </w: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E2C48B" w14:textId="77777777" w:rsidR="002F084D" w:rsidRPr="00A8307A" w:rsidRDefault="002F084D" w:rsidP="009658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9AD226" w14:textId="77777777" w:rsidR="002F084D" w:rsidRPr="009658E6" w:rsidRDefault="002F084D" w:rsidP="009658E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7CEAD9" w14:textId="77777777" w:rsidR="002F084D" w:rsidRPr="00A8307A" w:rsidRDefault="002F084D" w:rsidP="009658E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3F4A6804" w14:textId="77777777" w:rsidR="002F084D" w:rsidRPr="00A8307A" w:rsidRDefault="002F084D" w:rsidP="009658E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1- 13 Cap Y și liniile 1R - 6R.</w:t>
            </w:r>
          </w:p>
        </w:tc>
      </w:tr>
      <w:tr w:rsidR="002F084D" w:rsidRPr="00A8307A" w14:paraId="3E8C3C7C" w14:textId="77777777" w:rsidTr="00472E19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3E1F935" w14:textId="77777777" w:rsidR="002F084D" w:rsidRPr="00A75A00" w:rsidRDefault="002F084D" w:rsidP="002F084D">
            <w:pPr>
              <w:numPr>
                <w:ilvl w:val="0"/>
                <w:numId w:val="9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2232D5" w14:textId="77777777" w:rsidR="002F084D" w:rsidRPr="00A8307A" w:rsidRDefault="002F084D" w:rsidP="00472E1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04E148" w14:textId="77777777" w:rsidR="002F084D" w:rsidRPr="00472E19" w:rsidRDefault="002F084D" w:rsidP="00472E1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436112" w14:textId="77777777" w:rsidR="002F084D" w:rsidRPr="00A8307A" w:rsidRDefault="002F084D" w:rsidP="00472E1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14:paraId="2FEFC82E" w14:textId="77777777" w:rsidR="002F084D" w:rsidRPr="00A8307A" w:rsidRDefault="002F084D" w:rsidP="00472E1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Grupa 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DF61FB" w14:textId="77777777" w:rsidR="002F084D" w:rsidRPr="00A8307A" w:rsidRDefault="002F084D" w:rsidP="00472E1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32, 60, 76, 78, </w:t>
            </w:r>
            <w:r>
              <w:rPr>
                <w:b/>
                <w:bCs/>
                <w:sz w:val="20"/>
                <w:lang w:val="ro-RO"/>
              </w:rPr>
              <w:t xml:space="preserve">și </w:t>
            </w:r>
            <w:r w:rsidRPr="00A8307A">
              <w:rPr>
                <w:b/>
                <w:bCs/>
                <w:sz w:val="20"/>
                <w:lang w:val="ro-RO"/>
              </w:rPr>
              <w:t>88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BEA8C9" w14:textId="77777777" w:rsidR="002F084D" w:rsidRPr="00472E19" w:rsidRDefault="002F084D" w:rsidP="00472E1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 w:rsidRPr="00472E19"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5DEF3F" w14:textId="77777777" w:rsidR="002F084D" w:rsidRPr="00A8307A" w:rsidRDefault="002F084D" w:rsidP="00472E1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B047FC" w14:textId="77777777" w:rsidR="002F084D" w:rsidRPr="00472E19" w:rsidRDefault="002F084D" w:rsidP="00472E1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C67160" w14:textId="77777777" w:rsidR="002F084D" w:rsidRPr="00A8307A" w:rsidRDefault="002F084D" w:rsidP="00472E1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67F8601E" w14:textId="77777777" w:rsidR="002F084D" w:rsidRPr="00A8307A" w:rsidRDefault="002F084D" w:rsidP="00472E1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1- 13, Cap Y și liniile 1R - 6R.</w:t>
            </w:r>
          </w:p>
        </w:tc>
      </w:tr>
      <w:tr w:rsidR="002F084D" w:rsidRPr="00A8307A" w14:paraId="0FB98393" w14:textId="77777777" w:rsidTr="00530A8D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4F935DE" w14:textId="77777777" w:rsidR="002F084D" w:rsidRPr="00A75A00" w:rsidRDefault="002F084D" w:rsidP="002F084D">
            <w:pPr>
              <w:numPr>
                <w:ilvl w:val="0"/>
                <w:numId w:val="9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9450CE" w14:textId="77777777" w:rsidR="002F084D" w:rsidRPr="00A8307A" w:rsidRDefault="002F084D" w:rsidP="00530A8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ECA96E" w14:textId="77777777" w:rsidR="002F084D" w:rsidRPr="00530A8D" w:rsidRDefault="002F084D" w:rsidP="00530A8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2CBC74" w14:textId="77777777" w:rsidR="002F084D" w:rsidRPr="00A8307A" w:rsidRDefault="002F084D" w:rsidP="00530A8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14:paraId="7046594C" w14:textId="77777777" w:rsidR="002F084D" w:rsidRPr="00A8307A" w:rsidRDefault="002F084D" w:rsidP="00530A8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Grupa 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DCAA6D" w14:textId="77777777" w:rsidR="002F084D" w:rsidRPr="00A8307A" w:rsidRDefault="002F084D" w:rsidP="00530A8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  <w:r>
              <w:rPr>
                <w:b/>
                <w:bCs/>
                <w:sz w:val="20"/>
                <w:lang w:val="ro-RO"/>
              </w:rPr>
              <w:t>56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82EE25" w14:textId="77777777" w:rsidR="002F084D" w:rsidRPr="00530A8D" w:rsidRDefault="002F084D" w:rsidP="00530A8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 w:rsidRPr="00530A8D">
              <w:rPr>
                <w:b/>
                <w:bCs/>
                <w:sz w:val="36"/>
                <w:lang w:val="ro-RO"/>
              </w:rPr>
              <w:t>1</w:t>
            </w: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F6AD0C" w14:textId="77777777" w:rsidR="002F084D" w:rsidRPr="00A8307A" w:rsidRDefault="002F084D" w:rsidP="00530A8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599A9E" w14:textId="77777777" w:rsidR="002F084D" w:rsidRPr="00530A8D" w:rsidRDefault="002F084D" w:rsidP="00530A8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8DA9F2" w14:textId="77777777" w:rsidR="002F084D" w:rsidRPr="00A8307A" w:rsidRDefault="002F084D" w:rsidP="00530A8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19BD56D9" w14:textId="77777777" w:rsidR="002F084D" w:rsidRPr="00A8307A" w:rsidRDefault="002F084D" w:rsidP="00530A8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1- 13, Cap Y și liniile 1R - 6R.</w:t>
            </w:r>
          </w:p>
        </w:tc>
      </w:tr>
      <w:tr w:rsidR="002F084D" w:rsidRPr="00A8307A" w14:paraId="0A3921B9" w14:textId="77777777" w:rsidTr="00530A8D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AF94F7B" w14:textId="77777777" w:rsidR="002F084D" w:rsidRPr="00A75A00" w:rsidRDefault="002F084D" w:rsidP="002F084D">
            <w:pPr>
              <w:numPr>
                <w:ilvl w:val="0"/>
                <w:numId w:val="9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6AFA8D" w14:textId="77777777" w:rsidR="002F084D" w:rsidRPr="00A8307A" w:rsidRDefault="002F084D" w:rsidP="00530A8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1AB709" w14:textId="77777777" w:rsidR="002F084D" w:rsidRPr="00530A8D" w:rsidRDefault="002F084D" w:rsidP="00530A8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EC9683" w14:textId="77777777" w:rsidR="002F084D" w:rsidRPr="00A8307A" w:rsidRDefault="002F084D" w:rsidP="00530A8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14:paraId="2656C295" w14:textId="77777777" w:rsidR="002F084D" w:rsidRPr="00A8307A" w:rsidRDefault="002F084D" w:rsidP="00530A8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Grupa 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73A14C" w14:textId="77777777" w:rsidR="002F084D" w:rsidRPr="00A8307A" w:rsidRDefault="002F084D" w:rsidP="00530A8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  <w:r>
              <w:rPr>
                <w:b/>
                <w:bCs/>
                <w:sz w:val="20"/>
                <w:lang w:val="ro-RO"/>
              </w:rPr>
              <w:t>106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FFD247" w14:textId="77777777" w:rsidR="002F084D" w:rsidRPr="00530A8D" w:rsidRDefault="002F084D" w:rsidP="00530A8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</w:t>
            </w:r>
            <w:r w:rsidRPr="00530A8D"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32B653" w14:textId="77777777" w:rsidR="002F084D" w:rsidRPr="00A8307A" w:rsidRDefault="002F084D" w:rsidP="00530A8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896166" w14:textId="77777777" w:rsidR="002F084D" w:rsidRPr="00530A8D" w:rsidRDefault="002F084D" w:rsidP="00530A8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6A5854" w14:textId="77777777" w:rsidR="002F084D" w:rsidRPr="00A8307A" w:rsidRDefault="002F084D" w:rsidP="00530A8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63CB52EC" w14:textId="77777777" w:rsidR="002F084D" w:rsidRPr="00A8307A" w:rsidRDefault="002F084D" w:rsidP="00530A8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1- 13, Cap Y și liniile 1R - 6R.</w:t>
            </w:r>
          </w:p>
        </w:tc>
      </w:tr>
      <w:tr w:rsidR="002F084D" w14:paraId="17FBCCBA" w14:textId="77777777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CCF5E98" w14:textId="77777777" w:rsidR="002F084D" w:rsidRDefault="002F084D" w:rsidP="002F084D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6CC363" w14:textId="77777777" w:rsidR="002F084D" w:rsidRDefault="002F084D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908275" w14:textId="77777777" w:rsidR="002F084D" w:rsidRPr="00CF787F" w:rsidRDefault="002F084D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E9A602" w14:textId="77777777" w:rsidR="002F084D" w:rsidRDefault="002F084D" w:rsidP="00377DB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Ronaţ Triaj</w:t>
            </w:r>
          </w:p>
          <w:p w14:paraId="69927CF5" w14:textId="77777777" w:rsidR="002F084D" w:rsidRDefault="002F084D" w:rsidP="00377DB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Grupa A </w:t>
            </w:r>
          </w:p>
          <w:p w14:paraId="33D0A1DD" w14:textId="77777777" w:rsidR="002F084D" w:rsidRDefault="002F084D" w:rsidP="000418A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 și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DE7379" w14:textId="77777777" w:rsidR="002F084D" w:rsidRDefault="002F084D" w:rsidP="00377DB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 xml:space="preserve">peste toate apara-tele de cale din stația </w:t>
            </w:r>
            <w:r>
              <w:rPr>
                <w:b/>
                <w:bCs/>
                <w:sz w:val="20"/>
                <w:lang w:val="ro-RO"/>
              </w:rPr>
              <w:t>Ronaţ Triaj</w:t>
            </w:r>
          </w:p>
          <w:p w14:paraId="2200E125" w14:textId="77777777" w:rsidR="002F084D" w:rsidRPr="00465A98" w:rsidRDefault="002F084D" w:rsidP="00377DB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CA0968" w14:textId="77777777" w:rsidR="002F084D" w:rsidRPr="00CF787F" w:rsidRDefault="002F084D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D7A0C3" w14:textId="77777777" w:rsidR="002F084D" w:rsidRDefault="002F084D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3F4BB4" w14:textId="77777777" w:rsidR="002F084D" w:rsidRPr="00984D71" w:rsidRDefault="002F084D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4823B1" w14:textId="77777777" w:rsidR="002F084D" w:rsidRDefault="002F084D" w:rsidP="004052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238DF4F9" w14:textId="77777777" w:rsidR="002F084D" w:rsidRDefault="002F084D" w:rsidP="004052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3 - 8 abătute.</w:t>
            </w:r>
          </w:p>
        </w:tc>
      </w:tr>
      <w:tr w:rsidR="002F084D" w14:paraId="52720B39" w14:textId="77777777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E9AE00" w14:textId="77777777" w:rsidR="002F084D" w:rsidRDefault="002F084D" w:rsidP="002F084D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C4F2D7" w14:textId="77777777" w:rsidR="002F084D" w:rsidRDefault="002F084D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A50ED3" w14:textId="77777777" w:rsidR="002F084D" w:rsidRPr="00CF787F" w:rsidRDefault="002F084D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36A413" w14:textId="77777777" w:rsidR="002F084D" w:rsidRDefault="002F084D" w:rsidP="00ED167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Ronaţ Triaj</w:t>
            </w:r>
          </w:p>
          <w:p w14:paraId="10412434" w14:textId="77777777" w:rsidR="002F084D" w:rsidRDefault="002F084D" w:rsidP="00ED167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</w:t>
            </w:r>
          </w:p>
          <w:p w14:paraId="2E169451" w14:textId="77777777" w:rsidR="002F084D" w:rsidRDefault="002F084D" w:rsidP="00ED167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3 - 8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44AE75" w14:textId="77777777" w:rsidR="002F084D" w:rsidRPr="00465A98" w:rsidRDefault="002F084D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465A98">
              <w:rPr>
                <w:b/>
                <w:bCs/>
                <w:sz w:val="20"/>
                <w:szCs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E59FD5" w14:textId="77777777" w:rsidR="002F084D" w:rsidRDefault="002F084D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31ACB5" w14:textId="77777777" w:rsidR="002F084D" w:rsidRDefault="002F084D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BB7F2F" w14:textId="77777777" w:rsidR="002F084D" w:rsidRPr="00984D71" w:rsidRDefault="002F084D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0B0956" w14:textId="77777777" w:rsidR="002F084D" w:rsidRDefault="002F084D" w:rsidP="004052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Inclusiv diagonala 2 - 4 Ronaţ Triaj Grupa A.</w:t>
            </w:r>
          </w:p>
        </w:tc>
      </w:tr>
      <w:tr w:rsidR="002F084D" w14:paraId="6D30961E" w14:textId="77777777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256185" w14:textId="77777777" w:rsidR="002F084D" w:rsidRDefault="002F084D" w:rsidP="002F084D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1B2706" w14:textId="77777777" w:rsidR="002F084D" w:rsidRDefault="002F084D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6+300</w:t>
            </w:r>
          </w:p>
          <w:p w14:paraId="49B4E6D3" w14:textId="77777777" w:rsidR="002F084D" w:rsidRDefault="002F084D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6+370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07F7BB" w14:textId="77777777" w:rsidR="002F084D" w:rsidRPr="00CF787F" w:rsidRDefault="002F084D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B79AED" w14:textId="77777777" w:rsidR="002F084D" w:rsidRDefault="002F084D" w:rsidP="007D215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Ronaţ Triaj</w:t>
            </w:r>
          </w:p>
          <w:p w14:paraId="56BF2F58" w14:textId="77777777" w:rsidR="002F084D" w:rsidRDefault="002F084D" w:rsidP="007D215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D</w:t>
            </w:r>
          </w:p>
          <w:p w14:paraId="7F88141D" w14:textId="77777777" w:rsidR="002F084D" w:rsidRDefault="002F084D" w:rsidP="007D215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7891E0" w14:textId="77777777" w:rsidR="002F084D" w:rsidRPr="00465A98" w:rsidRDefault="002F084D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81033D" w14:textId="77777777" w:rsidR="002F084D" w:rsidRDefault="002F084D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65EBDE" w14:textId="77777777" w:rsidR="002F084D" w:rsidRDefault="002F084D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1659AC" w14:textId="77777777" w:rsidR="002F084D" w:rsidRPr="00984D71" w:rsidRDefault="002F084D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7AF3E6" w14:textId="77777777" w:rsidR="002F084D" w:rsidRDefault="002F084D" w:rsidP="004052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14:paraId="6AEBA547" w14:textId="77777777" w:rsidR="002F084D" w:rsidRDefault="002F084D" w:rsidP="004052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Peste sch. 3 și 7.</w:t>
            </w:r>
          </w:p>
        </w:tc>
      </w:tr>
      <w:tr w:rsidR="002F084D" w14:paraId="0B5C14FC" w14:textId="77777777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FBEA84" w14:textId="77777777" w:rsidR="002F084D" w:rsidRDefault="002F084D" w:rsidP="002F084D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60C045" w14:textId="77777777" w:rsidR="002F084D" w:rsidRDefault="002F084D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BCC359" w14:textId="77777777" w:rsidR="002F084D" w:rsidRPr="00CF787F" w:rsidRDefault="002F084D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9F1496" w14:textId="77777777" w:rsidR="002F084D" w:rsidRDefault="002F084D" w:rsidP="00353DD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Ronaţ Triaj</w:t>
            </w:r>
          </w:p>
          <w:p w14:paraId="61E57D81" w14:textId="77777777" w:rsidR="002F084D" w:rsidRDefault="002F084D" w:rsidP="00353DD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D,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0CB4DA" w14:textId="77777777" w:rsidR="002F084D" w:rsidRPr="00465A98" w:rsidRDefault="002F084D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peste sch. 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82D3C1" w14:textId="77777777" w:rsidR="002F084D" w:rsidRDefault="002F084D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0274AC" w14:textId="77777777" w:rsidR="002F084D" w:rsidRDefault="002F084D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42B0FE" w14:textId="77777777" w:rsidR="002F084D" w:rsidRPr="00984D71" w:rsidRDefault="002F084D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8CD730" w14:textId="77777777" w:rsidR="002F084D" w:rsidRDefault="002F084D" w:rsidP="004052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08284141" w14:textId="77777777" w:rsidR="002F084D" w:rsidRDefault="002F084D" w:rsidP="004052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3, Cap Y.</w:t>
            </w:r>
          </w:p>
        </w:tc>
      </w:tr>
      <w:tr w:rsidR="002F084D" w14:paraId="1C5AC714" w14:textId="77777777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9DCE21" w14:textId="77777777" w:rsidR="002F084D" w:rsidRDefault="002F084D" w:rsidP="002F084D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F9A5DF" w14:textId="77777777" w:rsidR="002F084D" w:rsidRDefault="002F084D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5D4CB4" w14:textId="77777777" w:rsidR="002F084D" w:rsidRPr="00CF787F" w:rsidRDefault="002F084D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54766C" w14:textId="77777777" w:rsidR="002F084D" w:rsidRDefault="002F084D" w:rsidP="003410A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Ronaţ Triaj</w:t>
            </w:r>
          </w:p>
          <w:p w14:paraId="6B4FEFB0" w14:textId="77777777" w:rsidR="002F084D" w:rsidRDefault="002F084D" w:rsidP="003410A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D,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AB26B3" w14:textId="77777777" w:rsidR="002F084D" w:rsidRPr="00465A98" w:rsidRDefault="002F084D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peste sch. 12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F8934B" w14:textId="77777777" w:rsidR="002F084D" w:rsidRDefault="002F084D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377E3C" w14:textId="77777777" w:rsidR="002F084D" w:rsidRDefault="002F084D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F2A367" w14:textId="77777777" w:rsidR="002F084D" w:rsidRPr="00984D71" w:rsidRDefault="002F084D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739DEE" w14:textId="77777777" w:rsidR="002F084D" w:rsidRDefault="002F084D" w:rsidP="002422E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177E8283" w14:textId="77777777" w:rsidR="002F084D" w:rsidRDefault="002F084D" w:rsidP="002422E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linia 4 abătută și </w:t>
            </w:r>
          </w:p>
          <w:p w14:paraId="6B61A744" w14:textId="77777777" w:rsidR="002F084D" w:rsidRDefault="002F084D" w:rsidP="002422E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Ronaț Triaj Grupa A. </w:t>
            </w:r>
          </w:p>
        </w:tc>
      </w:tr>
      <w:tr w:rsidR="002F084D" w14:paraId="564B0DA6" w14:textId="77777777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9408FB" w14:textId="77777777" w:rsidR="002F084D" w:rsidRDefault="002F084D" w:rsidP="002F084D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29604D" w14:textId="77777777" w:rsidR="002F084D" w:rsidRDefault="002F084D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9+000</w:t>
            </w:r>
          </w:p>
          <w:p w14:paraId="596018A7" w14:textId="77777777" w:rsidR="002F084D" w:rsidRDefault="002F084D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12+200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9E9EBA" w14:textId="77777777" w:rsidR="002F084D" w:rsidRPr="00CF787F" w:rsidRDefault="002F084D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3C1A2B" w14:textId="77777777" w:rsidR="002F084D" w:rsidRDefault="002F084D" w:rsidP="0014695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Ronaţ Triaj</w:t>
            </w:r>
          </w:p>
          <w:p w14:paraId="02C499E0" w14:textId="77777777" w:rsidR="002F084D" w:rsidRDefault="002F084D" w:rsidP="0014695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D -  Sânandrei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4FC6F8" w14:textId="77777777" w:rsidR="002F084D" w:rsidRDefault="002F084D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90F276" w14:textId="77777777" w:rsidR="002F084D" w:rsidRDefault="002F084D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B26598" w14:textId="77777777" w:rsidR="002F084D" w:rsidRDefault="002F084D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F0520F" w14:textId="77777777" w:rsidR="002F084D" w:rsidRPr="00984D71" w:rsidRDefault="002F084D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88DB20" w14:textId="77777777" w:rsidR="002F084D" w:rsidRDefault="002F084D" w:rsidP="002422E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14:paraId="742F83BC" w14:textId="77777777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578DE5" w14:textId="77777777" w:rsidR="002F084D" w:rsidRDefault="002F084D" w:rsidP="002F084D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EB55F1" w14:textId="77777777" w:rsidR="002F084D" w:rsidRDefault="002F084D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4CF0E4" w14:textId="77777777" w:rsidR="002F084D" w:rsidRDefault="002F084D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C23BDC" w14:textId="77777777" w:rsidR="002F084D" w:rsidRDefault="002F084D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Sânandrei</w:t>
            </w:r>
          </w:p>
          <w:p w14:paraId="5C7F4973" w14:textId="77777777" w:rsidR="002F084D" w:rsidRDefault="002F084D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Cap </w:t>
            </w:r>
            <w:r>
              <w:rPr>
                <w:b/>
                <w:bCs/>
                <w:sz w:val="20"/>
                <w:lang w:val="en-US"/>
              </w:rPr>
              <w:t>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31BB83" w14:textId="77777777" w:rsidR="002F084D" w:rsidRDefault="002F084D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peste sch. 15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F3584D" w14:textId="77777777" w:rsidR="002F084D" w:rsidRDefault="002F084D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8F2EEF" w14:textId="77777777" w:rsidR="002F084D" w:rsidRDefault="002F084D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0839B4" w14:textId="77777777" w:rsidR="002F084D" w:rsidRPr="00984D71" w:rsidRDefault="002F084D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9A7A2E" w14:textId="77777777" w:rsidR="002F084D" w:rsidRDefault="002F084D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694E195A" w14:textId="77777777" w:rsidR="002F084D" w:rsidRDefault="002F084D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2 Cap X.</w:t>
            </w:r>
          </w:p>
        </w:tc>
      </w:tr>
      <w:tr w:rsidR="002F084D" w14:paraId="686209A6" w14:textId="77777777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DDAEAB" w14:textId="77777777" w:rsidR="002F084D" w:rsidRDefault="002F084D" w:rsidP="002F084D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82BB34" w14:textId="77777777" w:rsidR="002F084D" w:rsidRDefault="002F084D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546EA3" w14:textId="77777777" w:rsidR="002F084D" w:rsidRPr="00CF787F" w:rsidRDefault="002F084D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255E9F" w14:textId="77777777" w:rsidR="002F084D" w:rsidRDefault="002F084D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Sânandrei</w:t>
            </w:r>
          </w:p>
          <w:p w14:paraId="7CABD9D1" w14:textId="77777777" w:rsidR="002F084D" w:rsidRDefault="002F084D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D021E2" w14:textId="77777777" w:rsidR="002F084D" w:rsidRPr="00465A98" w:rsidRDefault="002F084D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465A98">
              <w:rPr>
                <w:b/>
                <w:bCs/>
                <w:sz w:val="20"/>
                <w:szCs w:val="20"/>
                <w:lang w:val="ro-RO"/>
              </w:rPr>
              <w:t xml:space="preserve">peste diag. </w:t>
            </w:r>
          </w:p>
          <w:p w14:paraId="36B0B7CA" w14:textId="77777777" w:rsidR="002F084D" w:rsidRPr="00465A98" w:rsidRDefault="002F084D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465A98">
              <w:rPr>
                <w:b/>
                <w:bCs/>
                <w:sz w:val="20"/>
                <w:szCs w:val="20"/>
                <w:lang w:val="ro-RO"/>
              </w:rPr>
              <w:t>6 - 12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878E4F" w14:textId="77777777" w:rsidR="002F084D" w:rsidRDefault="002F084D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6B42F1" w14:textId="77777777" w:rsidR="002F084D" w:rsidRDefault="002F084D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F3F403" w14:textId="77777777" w:rsidR="002F084D" w:rsidRPr="00984D71" w:rsidRDefault="002F084D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E4F67A" w14:textId="77777777" w:rsidR="002F084D" w:rsidRDefault="002F084D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2FD06290" w14:textId="77777777" w:rsidR="002F084D" w:rsidRDefault="002F084D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linia 4 abătută. </w:t>
            </w:r>
          </w:p>
        </w:tc>
      </w:tr>
      <w:tr w:rsidR="002F084D" w14:paraId="55E42DEA" w14:textId="77777777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190F42" w14:textId="77777777" w:rsidR="002F084D" w:rsidRDefault="002F084D" w:rsidP="002F084D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6B044F" w14:textId="77777777" w:rsidR="002F084D" w:rsidRDefault="002F084D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14+600</w:t>
            </w:r>
          </w:p>
          <w:p w14:paraId="4491206B" w14:textId="77777777" w:rsidR="002F084D" w:rsidRDefault="002F084D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14+650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957AEC" w14:textId="77777777" w:rsidR="002F084D" w:rsidRPr="00CF787F" w:rsidRDefault="002F084D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995F3E" w14:textId="77777777" w:rsidR="002F084D" w:rsidRDefault="002F084D" w:rsidP="00124BD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Sânandrei -</w:t>
            </w:r>
          </w:p>
          <w:p w14:paraId="71E78724" w14:textId="77777777" w:rsidR="002F084D" w:rsidRDefault="002F084D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Băile Calacea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386411" w14:textId="77777777" w:rsidR="002F084D" w:rsidRPr="00465A98" w:rsidRDefault="002F084D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63C0E9" w14:textId="77777777" w:rsidR="002F084D" w:rsidRDefault="002F084D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EC713A" w14:textId="77777777" w:rsidR="002F084D" w:rsidRDefault="002F084D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C09BF6" w14:textId="77777777" w:rsidR="002F084D" w:rsidRPr="00984D71" w:rsidRDefault="002F084D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2BD055" w14:textId="77777777" w:rsidR="002F084D" w:rsidRDefault="002F084D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14:paraId="6FE91244" w14:textId="77777777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C23D1B" w14:textId="77777777" w:rsidR="002F084D" w:rsidRDefault="002F084D" w:rsidP="002F084D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AEF925" w14:textId="77777777" w:rsidR="002F084D" w:rsidRDefault="002F084D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98CD18" w14:textId="77777777" w:rsidR="002F084D" w:rsidRPr="00CF787F" w:rsidRDefault="002F084D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00E496" w14:textId="77777777" w:rsidR="002F084D" w:rsidRDefault="002F084D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Băile Calacea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4E4AA7" w14:textId="77777777" w:rsidR="002F084D" w:rsidRPr="00465A98" w:rsidRDefault="002F084D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peste sch. 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929B65" w14:textId="77777777" w:rsidR="002F084D" w:rsidRDefault="002F084D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604A68" w14:textId="77777777" w:rsidR="002F084D" w:rsidRDefault="002F084D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135405" w14:textId="77777777" w:rsidR="002F084D" w:rsidRPr="00984D71" w:rsidRDefault="002F084D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8B0E4B" w14:textId="77777777" w:rsidR="002F084D" w:rsidRDefault="002F084D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67B04236" w14:textId="77777777" w:rsidR="002F084D" w:rsidRDefault="002F084D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2 abătută Cap X.</w:t>
            </w:r>
          </w:p>
        </w:tc>
      </w:tr>
      <w:tr w:rsidR="002F084D" w14:paraId="7A31B495" w14:textId="77777777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6EB62F" w14:textId="77777777" w:rsidR="002F084D" w:rsidRDefault="002F084D" w:rsidP="002F084D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50101A" w14:textId="77777777" w:rsidR="002F084D" w:rsidRDefault="002F084D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8685EB" w14:textId="77777777" w:rsidR="002F084D" w:rsidRPr="00CF787F" w:rsidRDefault="002F084D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CC655C" w14:textId="77777777" w:rsidR="002F084D" w:rsidRDefault="002F084D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Băile Calacea</w:t>
            </w:r>
          </w:p>
          <w:p w14:paraId="42593DDC" w14:textId="77777777" w:rsidR="002F084D" w:rsidRDefault="002F084D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A6E6AD" w14:textId="77777777" w:rsidR="002F084D" w:rsidRPr="00465A98" w:rsidRDefault="002F084D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465A98">
              <w:rPr>
                <w:b/>
                <w:bCs/>
                <w:sz w:val="20"/>
                <w:szCs w:val="20"/>
                <w:lang w:val="ro-RO"/>
              </w:rPr>
              <w:t xml:space="preserve">peste diag. </w:t>
            </w:r>
          </w:p>
          <w:p w14:paraId="41EC7F2C" w14:textId="77777777" w:rsidR="002F084D" w:rsidRPr="00465A98" w:rsidRDefault="002F084D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465A98">
              <w:rPr>
                <w:b/>
                <w:bCs/>
                <w:sz w:val="20"/>
                <w:szCs w:val="20"/>
                <w:lang w:val="ro-RO"/>
              </w:rPr>
              <w:t>4 - 12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D78C6F" w14:textId="77777777" w:rsidR="002F084D" w:rsidRDefault="002F084D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3342CE" w14:textId="77777777" w:rsidR="002F084D" w:rsidRDefault="002F084D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96D9C9" w14:textId="77777777" w:rsidR="002F084D" w:rsidRPr="00984D71" w:rsidRDefault="002F084D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2DE517" w14:textId="77777777" w:rsidR="002F084D" w:rsidRDefault="002F084D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1ABA5A95" w14:textId="77777777" w:rsidR="002F084D" w:rsidRDefault="002F084D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2 abătută.</w:t>
            </w:r>
          </w:p>
        </w:tc>
      </w:tr>
      <w:tr w:rsidR="002F084D" w14:paraId="5E3D8483" w14:textId="77777777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E9A9A5" w14:textId="77777777" w:rsidR="002F084D" w:rsidRDefault="002F084D" w:rsidP="002F084D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1DFFFA" w14:textId="77777777" w:rsidR="002F084D" w:rsidRDefault="002F084D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24+000</w:t>
            </w:r>
          </w:p>
          <w:p w14:paraId="73F1D5E9" w14:textId="77777777" w:rsidR="002F084D" w:rsidRDefault="002F084D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26+950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A83F69" w14:textId="77777777" w:rsidR="002F084D" w:rsidRPr="00CF787F" w:rsidRDefault="002F084D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956B0D" w14:textId="77777777" w:rsidR="002F084D" w:rsidRDefault="002F084D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Băile Calacea -Orțișoara și </w:t>
            </w:r>
          </w:p>
          <w:p w14:paraId="43388546" w14:textId="77777777" w:rsidR="002F084D" w:rsidRDefault="002F084D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Orțișoara</w:t>
            </w:r>
          </w:p>
          <w:p w14:paraId="6A5DA711" w14:textId="77777777" w:rsidR="002F084D" w:rsidRDefault="002F084D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DF32CF" w14:textId="77777777" w:rsidR="002F084D" w:rsidRPr="00465A98" w:rsidRDefault="002F084D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ACFDCC" w14:textId="77777777" w:rsidR="002F084D" w:rsidRDefault="002F084D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9169B4" w14:textId="77777777" w:rsidR="002F084D" w:rsidRDefault="002F084D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90FC20" w14:textId="77777777" w:rsidR="002F084D" w:rsidRPr="00984D71" w:rsidRDefault="002F084D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253A61" w14:textId="77777777" w:rsidR="002F084D" w:rsidRDefault="002F084D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14:paraId="0C6C8F06" w14:textId="77777777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11775E" w14:textId="77777777" w:rsidR="002F084D" w:rsidRDefault="002F084D" w:rsidP="002F084D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1D52ED" w14:textId="77777777" w:rsidR="002F084D" w:rsidRDefault="002F084D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0318A7" w14:textId="77777777" w:rsidR="002F084D" w:rsidRPr="00CF787F" w:rsidRDefault="002F084D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D58E3E" w14:textId="77777777" w:rsidR="002F084D" w:rsidRDefault="002F084D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Orțișoara</w:t>
            </w:r>
          </w:p>
          <w:p w14:paraId="2EBEB69E" w14:textId="77777777" w:rsidR="002F084D" w:rsidRDefault="002F084D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7099EC" w14:textId="77777777" w:rsidR="002F084D" w:rsidRPr="00465A98" w:rsidRDefault="002F084D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465A98">
              <w:rPr>
                <w:b/>
                <w:bCs/>
                <w:sz w:val="20"/>
                <w:szCs w:val="20"/>
                <w:lang w:val="ro-RO"/>
              </w:rPr>
              <w:t xml:space="preserve">peste sch. </w:t>
            </w:r>
          </w:p>
          <w:p w14:paraId="2BCDDA5D" w14:textId="77777777" w:rsidR="002F084D" w:rsidRPr="00465A98" w:rsidRDefault="002F084D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465A98">
              <w:rPr>
                <w:b/>
                <w:bCs/>
                <w:sz w:val="20"/>
                <w:szCs w:val="20"/>
                <w:lang w:val="ro-RO"/>
              </w:rPr>
              <w:t>9 și 11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3EDD48" w14:textId="77777777" w:rsidR="002F084D" w:rsidRDefault="002F084D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BBCF2C" w14:textId="77777777" w:rsidR="002F084D" w:rsidRDefault="002F084D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07B7C7" w14:textId="77777777" w:rsidR="002F084D" w:rsidRPr="00984D71" w:rsidRDefault="002F084D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22439C" w14:textId="77777777" w:rsidR="002F084D" w:rsidRDefault="002F084D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758863E0" w14:textId="77777777" w:rsidR="002F084D" w:rsidRDefault="002F084D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3 - 5 Cap X.</w:t>
            </w:r>
          </w:p>
        </w:tc>
      </w:tr>
      <w:tr w:rsidR="002F084D" w14:paraId="4F77F757" w14:textId="77777777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B79C64" w14:textId="77777777" w:rsidR="002F084D" w:rsidRDefault="002F084D" w:rsidP="002F084D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F77F8C" w14:textId="77777777" w:rsidR="002F084D" w:rsidRDefault="002F084D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E4E1D1" w14:textId="77777777" w:rsidR="002F084D" w:rsidRPr="00CF787F" w:rsidRDefault="002F084D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B80576" w14:textId="77777777" w:rsidR="002F084D" w:rsidRDefault="002F084D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Orțișoara</w:t>
            </w:r>
          </w:p>
          <w:p w14:paraId="53B6677E" w14:textId="77777777" w:rsidR="002F084D" w:rsidRDefault="002F084D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AD2EA2" w14:textId="77777777" w:rsidR="002F084D" w:rsidRPr="00465A98" w:rsidRDefault="002F084D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465A98">
              <w:rPr>
                <w:b/>
                <w:bCs/>
                <w:sz w:val="20"/>
                <w:szCs w:val="20"/>
                <w:lang w:val="ro-RO"/>
              </w:rPr>
              <w:t>peste sch. 10</w:t>
            </w:r>
            <w:r>
              <w:rPr>
                <w:b/>
                <w:bCs/>
                <w:sz w:val="20"/>
                <w:szCs w:val="20"/>
                <w:lang w:val="ro-RO"/>
              </w:rPr>
              <w:t xml:space="preserve"> și 14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E2B8DE" w14:textId="77777777" w:rsidR="002F084D" w:rsidRDefault="002F084D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DB0972" w14:textId="77777777" w:rsidR="002F084D" w:rsidRDefault="002F084D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062A5D" w14:textId="77777777" w:rsidR="002F084D" w:rsidRPr="00984D71" w:rsidRDefault="002F084D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94045B" w14:textId="77777777" w:rsidR="002F084D" w:rsidRDefault="002F084D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3 și 4 abătute, Cap Y.</w:t>
            </w:r>
          </w:p>
        </w:tc>
      </w:tr>
      <w:tr w:rsidR="002F084D" w14:paraId="28AC72E1" w14:textId="77777777" w:rsidTr="00342898">
        <w:trPr>
          <w:cantSplit/>
          <w:trHeight w:val="171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858AE1B" w14:textId="77777777" w:rsidR="002F084D" w:rsidRDefault="002F084D" w:rsidP="002F084D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1C120F" w14:textId="77777777" w:rsidR="002F084D" w:rsidRDefault="002F084D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31+300</w:t>
            </w:r>
          </w:p>
          <w:p w14:paraId="08ED9189" w14:textId="77777777" w:rsidR="002F084D" w:rsidRDefault="002F084D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40+450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F4DE35" w14:textId="77777777" w:rsidR="002F084D" w:rsidRDefault="002F084D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FD5BE3" w14:textId="77777777" w:rsidR="002F084D" w:rsidRDefault="002F084D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Orțișoara - </w:t>
            </w:r>
          </w:p>
          <w:p w14:paraId="2ABAFBFE" w14:textId="77777777" w:rsidR="002F084D" w:rsidRDefault="002F084D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Vinga și St. Vinga</w:t>
            </w:r>
          </w:p>
          <w:p w14:paraId="626201BC" w14:textId="77777777" w:rsidR="002F084D" w:rsidRDefault="002F084D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directă,</w:t>
            </w:r>
          </w:p>
          <w:p w14:paraId="64E9678E" w14:textId="77777777" w:rsidR="002F084D" w:rsidRDefault="002F084D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Vinga - Șag și</w:t>
            </w:r>
          </w:p>
          <w:p w14:paraId="69369FC1" w14:textId="77777777" w:rsidR="002F084D" w:rsidRDefault="002F084D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Șag linia 3 directă</w:t>
            </w:r>
          </w:p>
          <w:p w14:paraId="6F9BA1E7" w14:textId="77777777" w:rsidR="002F084D" w:rsidRDefault="002F084D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între Semnal intrare </w:t>
            </w:r>
            <w:r>
              <w:rPr>
                <w:b/>
                <w:bCs/>
                <w:sz w:val="20"/>
                <w:lang w:val="en-US"/>
              </w:rPr>
              <w:t xml:space="preserve">X </w:t>
            </w:r>
            <w:r>
              <w:rPr>
                <w:b/>
                <w:bCs/>
                <w:sz w:val="20"/>
                <w:lang w:val="ro-RO"/>
              </w:rPr>
              <w:t>și sch. 6 Șag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9EFF3F" w14:textId="77777777" w:rsidR="002F084D" w:rsidRPr="00465A98" w:rsidRDefault="002F084D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B2F61E" w14:textId="77777777" w:rsidR="002F084D" w:rsidRDefault="002F084D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98BBC3" w14:textId="77777777" w:rsidR="002F084D" w:rsidRDefault="002F084D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67D9AA" w14:textId="77777777" w:rsidR="002F084D" w:rsidRPr="00984D71" w:rsidRDefault="002F084D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1646F2" w14:textId="77777777" w:rsidR="002F084D" w:rsidRDefault="002F084D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Fără inductori. </w:t>
            </w:r>
          </w:p>
        </w:tc>
      </w:tr>
      <w:tr w:rsidR="002F084D" w14:paraId="4E707D9E" w14:textId="77777777" w:rsidTr="00342898">
        <w:trPr>
          <w:cantSplit/>
          <w:trHeight w:val="171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ABFE7B8" w14:textId="77777777" w:rsidR="002F084D" w:rsidRDefault="002F084D" w:rsidP="002F084D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2970B6" w14:textId="77777777" w:rsidR="002F084D" w:rsidRDefault="002F084D" w:rsidP="00124BD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D5BB20" w14:textId="77777777" w:rsidR="002F084D" w:rsidRDefault="002F084D" w:rsidP="00124BD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789FA2" w14:textId="77777777" w:rsidR="002F084D" w:rsidRDefault="002F084D" w:rsidP="00124BDA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Vinga</w:t>
            </w:r>
          </w:p>
          <w:p w14:paraId="4390B7A2" w14:textId="77777777" w:rsidR="002F084D" w:rsidRDefault="002F084D" w:rsidP="00124BDA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E19B05" w14:textId="77777777" w:rsidR="002F084D" w:rsidRDefault="002F084D" w:rsidP="00124BD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 xml:space="preserve">peste diag. </w:t>
            </w:r>
          </w:p>
          <w:p w14:paraId="6704C822" w14:textId="77777777" w:rsidR="002F084D" w:rsidRPr="00465A98" w:rsidRDefault="002F084D" w:rsidP="00124BD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6 - 12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7EBED5" w14:textId="77777777" w:rsidR="002F084D" w:rsidRDefault="002F084D" w:rsidP="00124BD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6BBC3C" w14:textId="77777777" w:rsidR="002F084D" w:rsidRDefault="002F084D" w:rsidP="00124BD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210EE2" w14:textId="77777777" w:rsidR="002F084D" w:rsidRPr="00984D71" w:rsidRDefault="002F084D" w:rsidP="00124BD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44B9B6" w14:textId="77777777" w:rsidR="002F084D" w:rsidRDefault="002F084D" w:rsidP="00124BD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64954B24" w14:textId="77777777" w:rsidR="002F084D" w:rsidRDefault="002F084D" w:rsidP="00124BD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3 și 4 Cap Y.</w:t>
            </w:r>
          </w:p>
        </w:tc>
      </w:tr>
      <w:tr w:rsidR="002F084D" w14:paraId="1A9B4AEC" w14:textId="77777777" w:rsidTr="00E34447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C8FF28F" w14:textId="77777777" w:rsidR="002F084D" w:rsidRDefault="002F084D" w:rsidP="002F084D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5941D3" w14:textId="77777777" w:rsidR="002F084D" w:rsidRDefault="002F084D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3F0862" w14:textId="77777777" w:rsidR="002F084D" w:rsidRDefault="002F084D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314B15" w14:textId="77777777" w:rsidR="002F084D" w:rsidRDefault="002F084D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Șag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1A0FF1" w14:textId="77777777" w:rsidR="002F084D" w:rsidRDefault="002F084D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peste sch 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E251F3" w14:textId="77777777" w:rsidR="002F084D" w:rsidRDefault="002F084D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6EDE25" w14:textId="77777777" w:rsidR="002F084D" w:rsidRDefault="002F084D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4D2FD9" w14:textId="77777777" w:rsidR="002F084D" w:rsidRPr="00984D71" w:rsidRDefault="002F084D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315BCA" w14:textId="77777777" w:rsidR="002F084D" w:rsidRDefault="002F084D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1 și 2 Cap X.</w:t>
            </w:r>
          </w:p>
        </w:tc>
      </w:tr>
      <w:tr w:rsidR="002F084D" w14:paraId="70773BE1" w14:textId="77777777" w:rsidTr="00E34447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29600D9" w14:textId="77777777" w:rsidR="002F084D" w:rsidRDefault="002F084D" w:rsidP="002F084D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AB58C0" w14:textId="77777777" w:rsidR="002F084D" w:rsidRDefault="002F084D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78A85F" w14:textId="77777777" w:rsidR="002F084D" w:rsidRDefault="002F084D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E0308E" w14:textId="77777777" w:rsidR="002F084D" w:rsidRDefault="002F084D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Șag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B3B4F1" w14:textId="77777777" w:rsidR="002F084D" w:rsidRDefault="002F084D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peste sch 11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31570B" w14:textId="77777777" w:rsidR="002F084D" w:rsidRDefault="002F084D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E5247F" w14:textId="77777777" w:rsidR="002F084D" w:rsidRDefault="002F084D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B624BA" w14:textId="77777777" w:rsidR="002F084D" w:rsidRPr="00984D71" w:rsidRDefault="002F084D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ABF8DE" w14:textId="77777777" w:rsidR="002F084D" w:rsidRDefault="002F084D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linia 4 Cap X.</w:t>
            </w:r>
          </w:p>
        </w:tc>
      </w:tr>
      <w:tr w:rsidR="002F084D" w14:paraId="12A41F26" w14:textId="77777777" w:rsidTr="00E34447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94121C6" w14:textId="77777777" w:rsidR="002F084D" w:rsidRDefault="002F084D" w:rsidP="002F084D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B9664C" w14:textId="77777777" w:rsidR="002F084D" w:rsidRDefault="002F084D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964261" w14:textId="77777777" w:rsidR="002F084D" w:rsidRDefault="002F084D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7D7C18" w14:textId="77777777" w:rsidR="002F084D" w:rsidRDefault="002F084D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Șag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0EA466" w14:textId="77777777" w:rsidR="002F084D" w:rsidRDefault="002F084D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peste sch 10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C5A450" w14:textId="77777777" w:rsidR="002F084D" w:rsidRDefault="002F084D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3D60EF" w14:textId="77777777" w:rsidR="002F084D" w:rsidRDefault="002F084D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BCA2CB" w14:textId="77777777" w:rsidR="002F084D" w:rsidRPr="00984D71" w:rsidRDefault="002F084D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BE03CA" w14:textId="77777777" w:rsidR="002F084D" w:rsidRDefault="002F084D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1 și 2 Cap Y.</w:t>
            </w:r>
          </w:p>
        </w:tc>
      </w:tr>
      <w:tr w:rsidR="002F084D" w14:paraId="451C1055" w14:textId="77777777" w:rsidTr="00E34447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D4BA236" w14:textId="77777777" w:rsidR="002F084D" w:rsidRDefault="002F084D" w:rsidP="002F084D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9ACE4E" w14:textId="77777777" w:rsidR="002F084D" w:rsidRDefault="002F084D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E95442" w14:textId="77777777" w:rsidR="002F084D" w:rsidRDefault="002F084D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526495" w14:textId="77777777" w:rsidR="002F084D" w:rsidRDefault="002F084D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Valea Viilor </w:t>
            </w:r>
          </w:p>
          <w:p w14:paraId="6FE98496" w14:textId="77777777" w:rsidR="002F084D" w:rsidRDefault="002F084D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90743D" w14:textId="77777777" w:rsidR="002F084D" w:rsidRPr="00465A98" w:rsidRDefault="002F084D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C82AD6" w14:textId="77777777" w:rsidR="002F084D" w:rsidRDefault="002F084D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205C7D" w14:textId="77777777" w:rsidR="002F084D" w:rsidRDefault="002F084D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88EDEB" w14:textId="77777777" w:rsidR="002F084D" w:rsidRPr="00984D71" w:rsidRDefault="002F084D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1C274A" w14:textId="77777777" w:rsidR="002F084D" w:rsidRDefault="002F084D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736DE2BE" w14:textId="77777777" w:rsidTr="00E34447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0AB6D89" w14:textId="77777777" w:rsidR="002F084D" w:rsidRDefault="002F084D" w:rsidP="002F084D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9606C0" w14:textId="77777777" w:rsidR="002F084D" w:rsidRDefault="002F084D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8DAF65" w14:textId="77777777" w:rsidR="002F084D" w:rsidRDefault="002F084D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8E7FA6" w14:textId="77777777" w:rsidR="002F084D" w:rsidRDefault="002F084D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Valea Viilor</w:t>
            </w:r>
          </w:p>
          <w:p w14:paraId="50C3C17F" w14:textId="77777777" w:rsidR="002F084D" w:rsidRDefault="002F084D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E2F5D7" w14:textId="77777777" w:rsidR="002F084D" w:rsidRDefault="002F084D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peste sch. 12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FDDE46" w14:textId="77777777" w:rsidR="002F084D" w:rsidRDefault="002F084D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44DA81" w14:textId="77777777" w:rsidR="002F084D" w:rsidRDefault="002F084D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7F593E" w14:textId="77777777" w:rsidR="002F084D" w:rsidRPr="00984D71" w:rsidRDefault="002F084D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8FA7EE" w14:textId="77777777" w:rsidR="002F084D" w:rsidRDefault="002F084D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492A3631" w14:textId="77777777" w:rsidR="002F084D" w:rsidRDefault="002F084D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3 Cap Y.</w:t>
            </w:r>
          </w:p>
        </w:tc>
      </w:tr>
      <w:tr w:rsidR="002F084D" w14:paraId="10D4B399" w14:textId="77777777" w:rsidTr="00E34447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9A09745" w14:textId="77777777" w:rsidR="002F084D" w:rsidRDefault="002F084D" w:rsidP="002F084D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D822D6" w14:textId="77777777" w:rsidR="002F084D" w:rsidRDefault="002F084D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50+550</w:t>
            </w:r>
          </w:p>
          <w:p w14:paraId="7EBD2D60" w14:textId="77777777" w:rsidR="002F084D" w:rsidRDefault="002F084D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51+650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82C093" w14:textId="77777777" w:rsidR="002F084D" w:rsidRDefault="002F084D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22A0CB" w14:textId="77777777" w:rsidR="002F084D" w:rsidRDefault="002F084D" w:rsidP="00A03342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Aradu Nou</w:t>
            </w:r>
          </w:p>
          <w:p w14:paraId="5C7F59F8" w14:textId="77777777" w:rsidR="002F084D" w:rsidRDefault="002F084D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AB7136" w14:textId="77777777" w:rsidR="002F084D" w:rsidRDefault="002F084D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22F097" w14:textId="77777777" w:rsidR="002F084D" w:rsidRDefault="002F084D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74D819" w14:textId="77777777" w:rsidR="002F084D" w:rsidRDefault="002F084D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933209" w14:textId="77777777" w:rsidR="002F084D" w:rsidRPr="00984D71" w:rsidRDefault="002F084D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F38651" w14:textId="77777777" w:rsidR="002F084D" w:rsidRDefault="002F084D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14:paraId="6E74C5C9" w14:textId="77777777" w:rsidR="002F084D" w:rsidRDefault="002F084D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Inclusiv peste sch. 11 și 12.</w:t>
            </w:r>
          </w:p>
        </w:tc>
      </w:tr>
      <w:tr w:rsidR="002F084D" w14:paraId="5DEBCBA0" w14:textId="77777777" w:rsidTr="00E34447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AFAA68F" w14:textId="77777777" w:rsidR="002F084D" w:rsidRDefault="002F084D" w:rsidP="002F084D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D49BB6" w14:textId="77777777" w:rsidR="002F084D" w:rsidRDefault="002F084D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664DD6" w14:textId="77777777" w:rsidR="002F084D" w:rsidRDefault="002F084D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C4F7D7" w14:textId="77777777" w:rsidR="002F084D" w:rsidRDefault="002F084D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Aradu Nou</w:t>
            </w:r>
          </w:p>
          <w:p w14:paraId="1D64B891" w14:textId="77777777" w:rsidR="002F084D" w:rsidRDefault="002F084D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0954C3" w14:textId="77777777" w:rsidR="002F084D" w:rsidRDefault="002F084D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peste</w:t>
            </w:r>
          </w:p>
          <w:p w14:paraId="4D059E9F" w14:textId="77777777" w:rsidR="002F084D" w:rsidRDefault="002F084D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 xml:space="preserve">S 7 </w:t>
            </w:r>
          </w:p>
          <w:p w14:paraId="6BA3152C" w14:textId="77777777" w:rsidR="002F084D" w:rsidRDefault="002F084D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 xml:space="preserve">și </w:t>
            </w:r>
          </w:p>
          <w:p w14:paraId="6A7029E6" w14:textId="77777777" w:rsidR="002F084D" w:rsidRDefault="002F084D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S 25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045290" w14:textId="77777777" w:rsidR="002F084D" w:rsidRDefault="002F084D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E061BC" w14:textId="77777777" w:rsidR="002F084D" w:rsidRDefault="002F084D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125A37" w14:textId="77777777" w:rsidR="002F084D" w:rsidRPr="00984D71" w:rsidRDefault="002F084D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1BBFA2" w14:textId="77777777" w:rsidR="002F084D" w:rsidRDefault="002F084D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1193608D" w14:textId="77777777" w:rsidR="002F084D" w:rsidRDefault="002F084D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1, 2 și 3 abătute, Cap X.</w:t>
            </w:r>
          </w:p>
        </w:tc>
      </w:tr>
      <w:tr w:rsidR="002F084D" w14:paraId="40F7A167" w14:textId="77777777" w:rsidTr="00E34447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9EFA120" w14:textId="77777777" w:rsidR="002F084D" w:rsidRDefault="002F084D" w:rsidP="002F084D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0526F6" w14:textId="77777777" w:rsidR="002F084D" w:rsidRDefault="002F084D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B47925" w14:textId="77777777" w:rsidR="002F084D" w:rsidRDefault="002F084D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9848BF" w14:textId="77777777" w:rsidR="002F084D" w:rsidRDefault="002F084D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Aradu Nou</w:t>
            </w:r>
          </w:p>
          <w:p w14:paraId="382BAC17" w14:textId="77777777" w:rsidR="002F084D" w:rsidRDefault="002F084D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75CCFD" w14:textId="77777777" w:rsidR="002F084D" w:rsidRDefault="002F084D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peste sch. 19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45EF90" w14:textId="77777777" w:rsidR="002F084D" w:rsidRDefault="002F084D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041F48" w14:textId="77777777" w:rsidR="002F084D" w:rsidRDefault="002F084D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31014B" w14:textId="77777777" w:rsidR="002F084D" w:rsidRPr="00984D71" w:rsidRDefault="002F084D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0B8911" w14:textId="77777777" w:rsidR="002F084D" w:rsidRDefault="002F084D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53961D87" w14:textId="77777777" w:rsidR="002F084D" w:rsidRDefault="002F084D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5 și 6 Cap X.</w:t>
            </w:r>
          </w:p>
        </w:tc>
      </w:tr>
      <w:tr w:rsidR="002F084D" w14:paraId="2985B940" w14:textId="77777777" w:rsidTr="0056746F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6F7D2B1" w14:textId="77777777" w:rsidR="002F084D" w:rsidRDefault="002F084D" w:rsidP="002F084D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5ACE2F" w14:textId="77777777" w:rsidR="002F084D" w:rsidRDefault="002F084D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A49A8B" w14:textId="77777777" w:rsidR="002F084D" w:rsidRDefault="002F084D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C9AC8C" w14:textId="77777777" w:rsidR="002F084D" w:rsidRDefault="002F084D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Aradu Nou</w:t>
            </w:r>
          </w:p>
          <w:p w14:paraId="56ED5FD5" w14:textId="77777777" w:rsidR="002F084D" w:rsidRDefault="002F084D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825A93" w14:textId="77777777" w:rsidR="002F084D" w:rsidRDefault="002F084D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peste sch. 29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D99E56" w14:textId="77777777" w:rsidR="002F084D" w:rsidRDefault="002F084D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9BF021" w14:textId="77777777" w:rsidR="002F084D" w:rsidRDefault="002F084D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580640" w14:textId="77777777" w:rsidR="002F084D" w:rsidRPr="00984D71" w:rsidRDefault="002F084D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F46AC9" w14:textId="77777777" w:rsidR="002F084D" w:rsidRDefault="002F084D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30B1A14C" w14:textId="77777777" w:rsidR="002F084D" w:rsidRDefault="002F084D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6 abătută Cap X.</w:t>
            </w:r>
          </w:p>
        </w:tc>
      </w:tr>
      <w:tr w:rsidR="002F084D" w14:paraId="2867263F" w14:textId="77777777" w:rsidTr="0056746F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A20A186" w14:textId="77777777" w:rsidR="002F084D" w:rsidRDefault="002F084D" w:rsidP="002F084D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E139EB" w14:textId="77777777" w:rsidR="002F084D" w:rsidRDefault="002F084D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77B499" w14:textId="77777777" w:rsidR="002F084D" w:rsidRDefault="002F084D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5855AE" w14:textId="77777777" w:rsidR="002F084D" w:rsidRDefault="002F084D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Aradu Nou</w:t>
            </w:r>
          </w:p>
          <w:p w14:paraId="69DBD70A" w14:textId="77777777" w:rsidR="002F084D" w:rsidRDefault="002F084D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D58AE0" w14:textId="77777777" w:rsidR="002F084D" w:rsidRDefault="002F084D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peste sch. 10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3D90F5" w14:textId="77777777" w:rsidR="002F084D" w:rsidRDefault="002F084D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EF0230" w14:textId="77777777" w:rsidR="002F084D" w:rsidRDefault="002F084D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33B698" w14:textId="77777777" w:rsidR="002F084D" w:rsidRPr="00984D71" w:rsidRDefault="002F084D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F09FD1" w14:textId="77777777" w:rsidR="002F084D" w:rsidRDefault="002F084D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342FCA0D" w14:textId="77777777" w:rsidR="002F084D" w:rsidRDefault="002F084D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2 și 3 Cap Y.</w:t>
            </w:r>
          </w:p>
        </w:tc>
      </w:tr>
      <w:tr w:rsidR="002F084D" w14:paraId="05EBB510" w14:textId="77777777" w:rsidTr="0056746F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8330A58" w14:textId="77777777" w:rsidR="002F084D" w:rsidRDefault="002F084D" w:rsidP="002F084D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208212" w14:textId="77777777" w:rsidR="002F084D" w:rsidRDefault="002F084D" w:rsidP="0033612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2ADDE7" w14:textId="77777777" w:rsidR="002F084D" w:rsidRDefault="002F084D" w:rsidP="0033612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8FE060" w14:textId="77777777" w:rsidR="002F084D" w:rsidRDefault="002F084D" w:rsidP="0033612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Aradu Nou</w:t>
            </w:r>
          </w:p>
          <w:p w14:paraId="5C9FADA5" w14:textId="77777777" w:rsidR="002F084D" w:rsidRDefault="002F084D" w:rsidP="0033612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D58CEC" w14:textId="77777777" w:rsidR="002F084D" w:rsidRDefault="002F084D" w:rsidP="0033612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peste sch. 14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8C2ED9" w14:textId="77777777" w:rsidR="002F084D" w:rsidRDefault="002F084D" w:rsidP="0033612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EE1112" w14:textId="77777777" w:rsidR="002F084D" w:rsidRDefault="002F084D" w:rsidP="0033612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11E25D" w14:textId="77777777" w:rsidR="002F084D" w:rsidRPr="00984D71" w:rsidRDefault="002F084D" w:rsidP="0033612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25E952" w14:textId="77777777" w:rsidR="002F084D" w:rsidRDefault="002F084D" w:rsidP="0033612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5174B90B" w14:textId="77777777" w:rsidR="002F084D" w:rsidRDefault="002F084D" w:rsidP="0033612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5 și 6 Cap Y.</w:t>
            </w:r>
          </w:p>
        </w:tc>
      </w:tr>
      <w:tr w:rsidR="002F084D" w14:paraId="1D358C86" w14:textId="77777777" w:rsidTr="0056746F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E8DE707" w14:textId="77777777" w:rsidR="002F084D" w:rsidRDefault="002F084D" w:rsidP="002F084D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E4C491" w14:textId="77777777" w:rsidR="002F084D" w:rsidRDefault="002F084D" w:rsidP="00202B0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55E464" w14:textId="77777777" w:rsidR="002F084D" w:rsidRDefault="002F084D" w:rsidP="00202B0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279183" w14:textId="77777777" w:rsidR="002F084D" w:rsidRDefault="002F084D" w:rsidP="00202B03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Aradu Nou</w:t>
            </w:r>
          </w:p>
          <w:p w14:paraId="0A064FD8" w14:textId="77777777" w:rsidR="002F084D" w:rsidRDefault="002F084D" w:rsidP="00202B03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31D1AF" w14:textId="77777777" w:rsidR="002F084D" w:rsidRDefault="002F084D" w:rsidP="00202B0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peste sch. 16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45F39A" w14:textId="77777777" w:rsidR="002F084D" w:rsidRDefault="002F084D" w:rsidP="00202B0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9F2A4C" w14:textId="77777777" w:rsidR="002F084D" w:rsidRDefault="002F084D" w:rsidP="00202B0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2666CD" w14:textId="77777777" w:rsidR="002F084D" w:rsidRPr="00984D71" w:rsidRDefault="002F084D" w:rsidP="00202B0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427AFF" w14:textId="77777777" w:rsidR="002F084D" w:rsidRDefault="002F084D" w:rsidP="00202B0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7D756F23" w14:textId="77777777" w:rsidR="002F084D" w:rsidRDefault="002F084D" w:rsidP="00202B0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6 Cap Y.</w:t>
            </w:r>
          </w:p>
        </w:tc>
      </w:tr>
    </w:tbl>
    <w:p w14:paraId="2A5CBF6E" w14:textId="77777777" w:rsidR="002F084D" w:rsidRDefault="002F084D">
      <w:pPr>
        <w:spacing w:before="40" w:after="40" w:line="192" w:lineRule="auto"/>
        <w:ind w:right="57"/>
        <w:rPr>
          <w:sz w:val="20"/>
          <w:lang w:val="ro-RO"/>
        </w:rPr>
      </w:pPr>
    </w:p>
    <w:p w14:paraId="2F5A4510" w14:textId="77777777" w:rsidR="002F084D" w:rsidRDefault="002F084D" w:rsidP="0095691E">
      <w:pPr>
        <w:pStyle w:val="Heading1"/>
        <w:spacing w:line="360" w:lineRule="auto"/>
      </w:pPr>
      <w:r>
        <w:t>LINIA 300</w:t>
      </w:r>
    </w:p>
    <w:p w14:paraId="3518439D" w14:textId="77777777" w:rsidR="002F084D" w:rsidRDefault="002F084D" w:rsidP="0095691E">
      <w:pPr>
        <w:pStyle w:val="Heading1"/>
        <w:spacing w:line="360" w:lineRule="auto"/>
        <w:rPr>
          <w:b w:val="0"/>
          <w:bCs w:val="0"/>
          <w:sz w:val="8"/>
        </w:rPr>
      </w:pPr>
      <w:bookmarkStart w:id="0" w:name="_Hlk184980371"/>
      <w:r>
        <w:t>BUCUREŞTI NORD - BRAŞOV - TEIUŞ - CLUJ NAPOCA - OŞORHEI - EPISCOPIA BIHOR</w:t>
      </w:r>
    </w:p>
    <w:bookmarkEnd w:id="0"/>
    <w:tbl>
      <w:tblPr>
        <w:tblW w:w="1020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85"/>
        <w:gridCol w:w="922"/>
        <w:gridCol w:w="805"/>
        <w:gridCol w:w="2092"/>
        <w:gridCol w:w="840"/>
        <w:gridCol w:w="743"/>
        <w:gridCol w:w="883"/>
        <w:gridCol w:w="729"/>
        <w:gridCol w:w="2508"/>
      </w:tblGrid>
      <w:tr w:rsidR="002F084D" w14:paraId="52F6FE28" w14:textId="77777777" w:rsidTr="004C49A9">
        <w:trPr>
          <w:cantSplit/>
          <w:trHeight w:val="1128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E6BED7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343204" w14:textId="77777777" w:rsidR="002F084D" w:rsidRDefault="002F084D" w:rsidP="0095691E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6FC3A7" w14:textId="77777777" w:rsidR="002F084D" w:rsidRPr="00600D25" w:rsidRDefault="002F084D" w:rsidP="0095691E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B1D5C7" w14:textId="77777777" w:rsidR="002F084D" w:rsidRDefault="002F084D" w:rsidP="00531D0C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Nord</w:t>
            </w:r>
          </w:p>
          <w:p w14:paraId="516313BA" w14:textId="77777777" w:rsidR="002F084D" w:rsidRDefault="002F084D" w:rsidP="00531D0C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6, Gr. 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F897A4" w14:textId="77777777" w:rsidR="002F084D" w:rsidRDefault="002F084D" w:rsidP="0095691E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DE5CF3" w14:textId="77777777" w:rsidR="002F084D" w:rsidRPr="00600D25" w:rsidRDefault="002F084D" w:rsidP="0095691E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A09F1B" w14:textId="77777777" w:rsidR="002F084D" w:rsidRDefault="002F084D" w:rsidP="0095691E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04BDEE" w14:textId="77777777" w:rsidR="002F084D" w:rsidRPr="00600D25" w:rsidRDefault="002F084D" w:rsidP="0095691E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F7153F" w14:textId="77777777" w:rsidR="002F084D" w:rsidRPr="00D344C9" w:rsidRDefault="002F084D" w:rsidP="0095691E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2F084D" w14:paraId="222BB749" w14:textId="77777777" w:rsidTr="004C49A9">
        <w:trPr>
          <w:cantSplit/>
          <w:trHeight w:val="1128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81306D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2BB504" w14:textId="77777777" w:rsidR="002F084D" w:rsidRDefault="002F084D" w:rsidP="00531D0C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CC381E" w14:textId="77777777" w:rsidR="002F084D" w:rsidRPr="00600D25" w:rsidRDefault="002F084D" w:rsidP="00531D0C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918C52" w14:textId="77777777" w:rsidR="002F084D" w:rsidRDefault="002F084D" w:rsidP="00531D0C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Nord</w:t>
            </w:r>
          </w:p>
          <w:p w14:paraId="05C11330" w14:textId="77777777" w:rsidR="002F084D" w:rsidRDefault="002F084D" w:rsidP="00531D0C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8, Gr. 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09D368" w14:textId="77777777" w:rsidR="002F084D" w:rsidRDefault="002F084D" w:rsidP="00531D0C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0014C0" w14:textId="77777777" w:rsidR="002F084D" w:rsidRPr="00600D25" w:rsidRDefault="002F084D" w:rsidP="00531D0C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28C6AA" w14:textId="77777777" w:rsidR="002F084D" w:rsidRDefault="002F084D" w:rsidP="00531D0C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5A5B73" w14:textId="77777777" w:rsidR="002F084D" w:rsidRPr="00600D25" w:rsidRDefault="002F084D" w:rsidP="00531D0C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730FA3" w14:textId="77777777" w:rsidR="002F084D" w:rsidRPr="00D344C9" w:rsidRDefault="002F084D" w:rsidP="00531D0C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2F084D" w14:paraId="76B805C6" w14:textId="77777777" w:rsidTr="004C49A9">
        <w:trPr>
          <w:cantSplit/>
          <w:trHeight w:val="1128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23218C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CAA9EA" w14:textId="77777777" w:rsidR="002F084D" w:rsidRDefault="002F084D" w:rsidP="00531D0C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E53660" w14:textId="77777777" w:rsidR="002F084D" w:rsidRPr="00600D25" w:rsidRDefault="002F084D" w:rsidP="00531D0C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63CC7A" w14:textId="77777777" w:rsidR="002F084D" w:rsidRDefault="002F084D" w:rsidP="00531D0C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Nord</w:t>
            </w:r>
          </w:p>
          <w:p w14:paraId="2CA848BA" w14:textId="77777777" w:rsidR="002F084D" w:rsidRDefault="002F084D" w:rsidP="00531D0C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Gr. 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FACA55" w14:textId="77777777" w:rsidR="002F084D" w:rsidRDefault="002F084D" w:rsidP="00531D0C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14:paraId="0630F2A7" w14:textId="77777777" w:rsidR="002F084D" w:rsidRDefault="002F084D" w:rsidP="00531D0C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nr. 2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D9A6FE" w14:textId="77777777" w:rsidR="002F084D" w:rsidRPr="00600D25" w:rsidRDefault="002F084D" w:rsidP="00531D0C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E82C34" w14:textId="77777777" w:rsidR="002F084D" w:rsidRDefault="002F084D" w:rsidP="00531D0C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F476C5" w14:textId="77777777" w:rsidR="002F084D" w:rsidRPr="00600D25" w:rsidRDefault="002F084D" w:rsidP="00531D0C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7D4006" w14:textId="77777777" w:rsidR="002F084D" w:rsidRPr="00D344C9" w:rsidRDefault="002F084D" w:rsidP="00531D0C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14:paraId="6C0E2BED" w14:textId="77777777" w:rsidR="002F084D" w:rsidRPr="00D344C9" w:rsidRDefault="002F084D" w:rsidP="00531D0C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Acces la liniile 11 şi 12.</w:t>
            </w:r>
          </w:p>
        </w:tc>
      </w:tr>
      <w:tr w:rsidR="002F084D" w14:paraId="681952F5" w14:textId="77777777" w:rsidTr="004C49A9">
        <w:trPr>
          <w:cantSplit/>
          <w:trHeight w:val="816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CC285AD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8F045C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A6EDFA" w14:textId="77777777" w:rsidR="002F084D" w:rsidRPr="00600D25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045E46" w14:textId="77777777" w:rsidR="002F084D" w:rsidRDefault="002F084D" w:rsidP="00607E5B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Nord</w:t>
            </w:r>
          </w:p>
          <w:p w14:paraId="27A15DBA" w14:textId="77777777" w:rsidR="002F084D" w:rsidRDefault="002F084D" w:rsidP="00607E5B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5 grupa B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95682E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CAB515" w14:textId="77777777" w:rsidR="002F084D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91B095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3028AF" w14:textId="77777777" w:rsidR="002F084D" w:rsidRPr="00600D25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959246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441C67BD" w14:textId="77777777" w:rsidTr="004C49A9">
        <w:trPr>
          <w:cantSplit/>
          <w:trHeight w:val="816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E905E71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83DBEE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993339" w14:textId="77777777" w:rsidR="002F084D" w:rsidRPr="00600D25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4ECBA1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Nord</w:t>
            </w:r>
          </w:p>
          <w:p w14:paraId="7DE6A29F" w14:textId="77777777" w:rsidR="002F084D" w:rsidRDefault="002F084D" w:rsidP="00607E5B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Gr. 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F9A460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între TDJ </w:t>
            </w:r>
          </w:p>
          <w:p w14:paraId="6B23BF07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56 / 57 și </w:t>
            </w:r>
          </w:p>
          <w:p w14:paraId="55646CAC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5 B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A9E984" w14:textId="77777777" w:rsidR="002F084D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70170F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319DCC" w14:textId="77777777" w:rsidR="002F084D" w:rsidRPr="00600D25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7F84FB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Semnalizată pe teren </w:t>
            </w:r>
          </w:p>
          <w:p w14:paraId="151D8447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Cap București Nord </w:t>
            </w:r>
          </w:p>
          <w:p w14:paraId="28684B45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cu paletă cu diagonală.</w:t>
            </w:r>
          </w:p>
        </w:tc>
      </w:tr>
      <w:tr w:rsidR="002F084D" w14:paraId="6379D0F2" w14:textId="77777777" w:rsidTr="004C49A9">
        <w:trPr>
          <w:cantSplit/>
          <w:trHeight w:val="816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0C4970E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E39BF2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E28508" w14:textId="77777777" w:rsidR="002F084D" w:rsidRPr="00600D25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164FE3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Chitila peste</w:t>
            </w:r>
          </w:p>
          <w:p w14:paraId="720371FB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sch. 10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38A512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2152D1" w14:textId="77777777" w:rsidR="002F084D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730D5E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9+950</w:t>
            </w:r>
          </w:p>
          <w:p w14:paraId="72D4A922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10+000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698352" w14:textId="77777777" w:rsidR="002F084D" w:rsidRPr="00600D25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DFD84C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63B84A91" w14:textId="77777777" w:rsidTr="004C49A9">
        <w:trPr>
          <w:cantSplit/>
          <w:trHeight w:val="816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351BEFC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18B90B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7F9944" w14:textId="77777777" w:rsidR="002F084D" w:rsidRPr="00600D25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277701" w14:textId="77777777" w:rsidR="002F084D" w:rsidRDefault="002F084D" w:rsidP="00D128FD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Buftea </w:t>
            </w:r>
          </w:p>
          <w:p w14:paraId="280D6621" w14:textId="77777777" w:rsidR="002F084D" w:rsidRDefault="002F084D" w:rsidP="00D128FD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13C599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904E9C" w14:textId="77777777" w:rsidR="002F084D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2469D8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16+000</w:t>
            </w:r>
          </w:p>
          <w:p w14:paraId="10FD8600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16+400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0A6239" w14:textId="77777777" w:rsidR="002F084D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6715B3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1766C801" w14:textId="77777777" w:rsidTr="004C49A9">
        <w:trPr>
          <w:cantSplit/>
          <w:trHeight w:val="83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0119503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8E62FE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786804" w14:textId="77777777" w:rsidR="002F084D" w:rsidRPr="00600D25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3B2EB5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Buftea </w:t>
            </w:r>
          </w:p>
          <w:p w14:paraId="617B93A5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5, 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DBFC21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TDJ </w:t>
            </w:r>
          </w:p>
          <w:p w14:paraId="7E6459FF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</w:t>
            </w:r>
            <w:r>
              <w:rPr>
                <w:b/>
                <w:bCs/>
                <w:sz w:val="20"/>
                <w:lang w:val="en-US"/>
              </w:rPr>
              <w:t xml:space="preserve"> / 2</w:t>
            </w:r>
            <w:r>
              <w:rPr>
                <w:b/>
                <w:bCs/>
                <w:sz w:val="20"/>
                <w:lang w:val="ro-RO"/>
              </w:rPr>
              <w:t>1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DD8DEF" w14:textId="77777777" w:rsidR="002F084D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9B053B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248891" w14:textId="77777777" w:rsidR="002F084D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97FE3E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la liniile 5 - 7 Cap X.</w:t>
            </w:r>
          </w:p>
          <w:p w14:paraId="3C0142A7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2F084D" w14:paraId="27FADBC7" w14:textId="77777777" w:rsidTr="004C49A9">
        <w:trPr>
          <w:cantSplit/>
          <w:trHeight w:val="83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D137ED7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F5EBF3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69AE0F" w14:textId="77777777" w:rsidR="002F084D" w:rsidRPr="00600D25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4734AF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Buftea </w:t>
            </w:r>
          </w:p>
          <w:p w14:paraId="3BBD2977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6, 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EC98DD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TDJ </w:t>
            </w:r>
          </w:p>
          <w:p w14:paraId="29B13FF0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</w:t>
            </w:r>
            <w:r>
              <w:rPr>
                <w:b/>
                <w:bCs/>
                <w:sz w:val="20"/>
                <w:lang w:val="en-US"/>
              </w:rPr>
              <w:t xml:space="preserve"> / 27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EE9203" w14:textId="77777777" w:rsidR="002F084D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643CEE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824701" w14:textId="77777777" w:rsidR="002F084D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EAFBAD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14:paraId="17C6280B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la liniile 6 și 7 Cap X.</w:t>
            </w:r>
          </w:p>
        </w:tc>
      </w:tr>
      <w:tr w:rsidR="002F084D" w14:paraId="5CD3FBF8" w14:textId="77777777" w:rsidTr="004C49A9">
        <w:trPr>
          <w:cantSplit/>
          <w:trHeight w:val="83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DCE3A75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A57A30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29+500</w:t>
            </w:r>
          </w:p>
          <w:p w14:paraId="264D5B8E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29+550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BE2172" w14:textId="77777777" w:rsidR="002F084D" w:rsidRPr="00600D25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15B123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Periș, peste sch 1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395152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F1B8AD" w14:textId="77777777" w:rsidR="002F084D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46AD13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6A7EC7" w14:textId="77777777" w:rsidR="002F084D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8E8012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2F084D" w14:paraId="3978C018" w14:textId="77777777" w:rsidTr="004C49A9">
        <w:trPr>
          <w:cantSplit/>
          <w:trHeight w:val="83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B76333B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984BFB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A7A517" w14:textId="77777777" w:rsidR="002F084D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753314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Crivina peste sch. 3 și 5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356A4C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3BABE4" w14:textId="77777777" w:rsidR="002F084D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3E3233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38+900</w:t>
            </w:r>
          </w:p>
          <w:p w14:paraId="6F18CFC7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39+150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E7EBCC" w14:textId="77777777" w:rsidR="002F084D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4DB72B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2F084D" w14:paraId="5A5A370D" w14:textId="77777777" w:rsidTr="004C49A9">
        <w:trPr>
          <w:cantSplit/>
          <w:trHeight w:val="83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86E1988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D654D0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80AAAB" w14:textId="77777777" w:rsidR="002F084D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204CAC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Crivina peste </w:t>
            </w:r>
          </w:p>
          <w:p w14:paraId="142A2134" w14:textId="77777777" w:rsidR="002F084D" w:rsidRDefault="002F084D" w:rsidP="00844206">
            <w:pPr>
              <w:spacing w:before="40" w:line="276" w:lineRule="auto"/>
              <w:ind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sch. 2 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487CA4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E274A0" w14:textId="77777777" w:rsidR="002F084D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A0D7D2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40+550</w:t>
            </w:r>
          </w:p>
          <w:p w14:paraId="318467E2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40+600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9225B7" w14:textId="77777777" w:rsidR="002F084D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BDA470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2F084D" w14:paraId="6FDABC86" w14:textId="77777777" w:rsidTr="004C49A9">
        <w:trPr>
          <w:cantSplit/>
          <w:trHeight w:val="83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1FEC9CF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90ED1B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E4F5A7" w14:textId="77777777" w:rsidR="002F084D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B10780" w14:textId="77777777" w:rsidR="002F084D" w:rsidRDefault="002F084D" w:rsidP="005F0522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Brazi, peste sch 3</w:t>
            </w:r>
          </w:p>
          <w:p w14:paraId="1479687C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AA0C41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A4DDB9" w14:textId="77777777" w:rsidR="002F084D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DAE051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50+600</w:t>
            </w:r>
          </w:p>
          <w:p w14:paraId="30DC62A9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50+650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C1C211" w14:textId="77777777" w:rsidR="002F084D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3EC364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2F084D" w14:paraId="72D10625" w14:textId="77777777" w:rsidTr="004C49A9">
        <w:trPr>
          <w:cantSplit/>
          <w:trHeight w:val="20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57F61C8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D70E4B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4C4EE1" w14:textId="77777777" w:rsidR="002F084D" w:rsidRPr="00600D25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7ADC7C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Brazi</w:t>
            </w:r>
          </w:p>
          <w:p w14:paraId="1D697D95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9 - 13  Grupa 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036C68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62C339" w14:textId="77777777" w:rsidR="002F084D" w:rsidRPr="00600D25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E83BD9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4CBB04" w14:textId="77777777" w:rsidR="002F084D" w:rsidRPr="00600D25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AF515C" w14:textId="77777777" w:rsidR="002F084D" w:rsidRPr="00D344C9" w:rsidRDefault="002F084D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2F084D" w14:paraId="4DD87EF1" w14:textId="77777777" w:rsidTr="004C49A9">
        <w:trPr>
          <w:cantSplit/>
          <w:trHeight w:val="137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7E59D78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D6F151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F47968" w14:textId="77777777" w:rsidR="002F084D" w:rsidRPr="00600D25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E26179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Brazi</w:t>
            </w:r>
          </w:p>
          <w:p w14:paraId="16C23EDE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  ş</w:t>
            </w:r>
            <w:r>
              <w:rPr>
                <w:b/>
                <w:bCs/>
                <w:sz w:val="20"/>
                <w:lang w:val="en-US"/>
              </w:rPr>
              <w:t>i  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F2914F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</w:t>
            </w:r>
          </w:p>
          <w:p w14:paraId="58BD4230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39, 41 şi TDJ </w:t>
            </w:r>
          </w:p>
          <w:p w14:paraId="6FA11802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35 / 37,</w:t>
            </w:r>
          </w:p>
          <w:p w14:paraId="1222E623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52 / 56,</w:t>
            </w:r>
          </w:p>
          <w:p w14:paraId="5FE38549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60 / 62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7D20AE" w14:textId="77777777" w:rsidR="002F084D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5B80E9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6D5258" w14:textId="77777777" w:rsidR="002F084D" w:rsidRPr="00600D25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FCE2CB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Nesemnalizată pe teren. Afectează intrări - ieşiri </w:t>
            </w:r>
          </w:p>
          <w:p w14:paraId="02956403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la liniile 9 - 13.</w:t>
            </w:r>
          </w:p>
          <w:p w14:paraId="382A67AF" w14:textId="77777777" w:rsidR="002F084D" w:rsidRPr="004870EE" w:rsidRDefault="002F084D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en-US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Numai pentru trenurile de marfă</w:t>
            </w:r>
            <w:r>
              <w:rPr>
                <w:b/>
                <w:bCs/>
                <w:i/>
                <w:iCs/>
                <w:sz w:val="20"/>
                <w:szCs w:val="20"/>
                <w:lang w:val="en-US"/>
              </w:rPr>
              <w:t>.</w:t>
            </w:r>
          </w:p>
        </w:tc>
      </w:tr>
      <w:tr w:rsidR="002F084D" w14:paraId="3865E39B" w14:textId="77777777" w:rsidTr="004C49A9">
        <w:trPr>
          <w:cantSplit/>
          <w:trHeight w:val="137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58AB048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996DA2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52+300</w:t>
            </w:r>
          </w:p>
          <w:p w14:paraId="7D0FB185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52+350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1A3B11" w14:textId="77777777" w:rsidR="002F084D" w:rsidRPr="00600D25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58EFD7" w14:textId="77777777" w:rsidR="002F084D" w:rsidRDefault="002F084D" w:rsidP="001B24DF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Brazi, peste sch 18</w:t>
            </w:r>
          </w:p>
          <w:p w14:paraId="01F5DDD5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4BD5DF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58AD46" w14:textId="77777777" w:rsidR="002F084D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FC1811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342282" w14:textId="77777777" w:rsidR="002F084D" w:rsidRPr="00600D25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1CC95E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2F084D" w14:paraId="5D9DF39E" w14:textId="77777777" w:rsidTr="004C49A9">
        <w:trPr>
          <w:cantSplit/>
          <w:trHeight w:val="137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7D97D96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B3B9E3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59+000 -</w:t>
            </w:r>
          </w:p>
          <w:p w14:paraId="62EEFD7F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Ploiești Sud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7FEEA5" w14:textId="77777777" w:rsidR="002F084D" w:rsidRPr="00600D25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F2ECF0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Numai zona aparate de cale 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78611E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32A2FF" w14:textId="77777777" w:rsidR="002F084D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A40E71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CADDFD" w14:textId="77777777" w:rsidR="002F084D" w:rsidRPr="00600D25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B3240E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14:paraId="437AEB34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intrările dinspre ram. Ploiești Triaj.</w:t>
            </w:r>
          </w:p>
        </w:tc>
      </w:tr>
      <w:tr w:rsidR="002F084D" w14:paraId="1CC2889E" w14:textId="77777777" w:rsidTr="004C49A9">
        <w:trPr>
          <w:cantSplit/>
          <w:trHeight w:val="137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F97EA6A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089B34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370AA9" w14:textId="77777777" w:rsidR="002F084D" w:rsidRPr="00600D25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A0B707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Numai zona aparate de cale 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9A8C3E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02F460" w14:textId="77777777" w:rsidR="002F084D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65D627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Ploiești Sud -</w:t>
            </w:r>
          </w:p>
          <w:p w14:paraId="0AD55064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59+000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79C4FA" w14:textId="77777777" w:rsidR="002F084D" w:rsidRPr="00600D25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866A96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14:paraId="45B3C612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ieșirile spre ram. Ploiești Triaj.</w:t>
            </w:r>
          </w:p>
        </w:tc>
      </w:tr>
      <w:tr w:rsidR="002F084D" w14:paraId="74D521BE" w14:textId="77777777" w:rsidTr="004C49A9">
        <w:trPr>
          <w:cantSplit/>
          <w:trHeight w:val="137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DFFD456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81D743" w14:textId="77777777" w:rsidR="002F084D" w:rsidRDefault="002F084D" w:rsidP="00607E5B">
            <w:pPr>
              <w:spacing w:before="40" w:line="276" w:lineRule="auto"/>
              <w:ind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Ploiești Sud -</w:t>
            </w:r>
          </w:p>
          <w:p w14:paraId="322BEE19" w14:textId="77777777" w:rsidR="002F084D" w:rsidRDefault="002F084D" w:rsidP="00607E5B">
            <w:pPr>
              <w:spacing w:before="40" w:line="276" w:lineRule="auto"/>
              <w:ind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60+000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59F6DE" w14:textId="77777777" w:rsidR="002F084D" w:rsidRPr="00600D25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608EEB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Numai zona aparate de cale 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57B945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6B551F" w14:textId="77777777" w:rsidR="002F084D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AD63EC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DF3085" w14:textId="77777777" w:rsidR="002F084D" w:rsidRPr="00600D25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554BB7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14:paraId="31466673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ieșirile spre  Ploiești Vest.</w:t>
            </w:r>
          </w:p>
        </w:tc>
      </w:tr>
      <w:tr w:rsidR="002F084D" w14:paraId="434FB438" w14:textId="77777777" w:rsidTr="004C49A9">
        <w:trPr>
          <w:cantSplit/>
          <w:trHeight w:val="137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F7C594E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7AD2BC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F3687E" w14:textId="77777777" w:rsidR="002F084D" w:rsidRPr="00600D25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FC565C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Numai zona aparate de cale 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89BDD2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43F62F" w14:textId="77777777" w:rsidR="002F084D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483B32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60+000 -</w:t>
            </w:r>
          </w:p>
          <w:p w14:paraId="5C13CA00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Ploiești Sud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393DDC" w14:textId="77777777" w:rsidR="002F084D" w:rsidRPr="00600D25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071548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14:paraId="2BC86ECF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intrările dinspre Ploiești Vest.</w:t>
            </w:r>
          </w:p>
        </w:tc>
      </w:tr>
      <w:tr w:rsidR="002F084D" w14:paraId="26DC1DE5" w14:textId="77777777" w:rsidTr="00321BDE">
        <w:trPr>
          <w:cantSplit/>
          <w:trHeight w:val="706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3C1AAF3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C8079E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D8FBFB" w14:textId="77777777" w:rsidR="002F084D" w:rsidRPr="00600D25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47C63D" w14:textId="77777777" w:rsidR="002F084D" w:rsidRDefault="002F084D" w:rsidP="00321BDE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Buda linia 4 directă 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8D0E51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6B1284" w14:textId="77777777" w:rsidR="002F084D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B22AAC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69+920</w:t>
            </w:r>
          </w:p>
          <w:p w14:paraId="281BBE5C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69+970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6299E6" w14:textId="77777777" w:rsidR="002F084D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90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B6FB87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2F084D" w14:paraId="6661E513" w14:textId="77777777" w:rsidTr="004C49A9">
        <w:trPr>
          <w:cantSplit/>
          <w:trHeight w:val="541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573A857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0DFCC1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A64836" w14:textId="77777777" w:rsidR="002F084D" w:rsidRPr="00600D25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2D201F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Predeal</w:t>
            </w:r>
          </w:p>
          <w:p w14:paraId="3C3643AB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CEBB16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</w:t>
            </w:r>
          </w:p>
          <w:p w14:paraId="7DEBE4CC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 / 16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B573F2" w14:textId="77777777" w:rsidR="002F084D" w:rsidRPr="00600D25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2E0546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8D19A9" w14:textId="77777777" w:rsidR="002F084D" w:rsidRPr="00600D25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1E29F5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14:paraId="493C735F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14:paraId="2F22D569" w14:textId="77777777" w:rsidR="002F084D" w:rsidRPr="00D344C9" w:rsidRDefault="002F084D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la linia 9 directă.</w:t>
            </w:r>
          </w:p>
        </w:tc>
      </w:tr>
      <w:tr w:rsidR="002F084D" w14:paraId="30E4B242" w14:textId="77777777" w:rsidTr="004C49A9">
        <w:trPr>
          <w:cantSplit/>
          <w:trHeight w:val="840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49DF220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5EA8DD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810E10" w14:textId="77777777" w:rsidR="002F084D" w:rsidRPr="00600D25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05453D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Timişu de Sus</w:t>
            </w:r>
          </w:p>
          <w:p w14:paraId="5B3E35A9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5 abătută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9D8203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91A354" w14:textId="77777777" w:rsidR="002F084D" w:rsidRPr="00600D25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339946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8BB80B" w14:textId="77777777" w:rsidR="002F084D" w:rsidRPr="00600D25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205EE0" w14:textId="77777777" w:rsidR="002F084D" w:rsidRPr="00D344C9" w:rsidRDefault="002F084D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2F084D" w14:paraId="19405BDF" w14:textId="77777777" w:rsidTr="004C49A9">
        <w:trPr>
          <w:cantSplit/>
          <w:trHeight w:val="111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097639E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D595D7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169+400</w:t>
            </w:r>
          </w:p>
          <w:p w14:paraId="4EE23318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169+600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CEFF54" w14:textId="77777777" w:rsidR="002F084D" w:rsidRPr="00600D25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260AA9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Braşov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73EABB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BC + T.D.J.</w:t>
            </w:r>
          </w:p>
          <w:p w14:paraId="1E00F302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53 / 57, 55 / 59, 65 / 67</w:t>
            </w:r>
          </w:p>
          <w:p w14:paraId="25775CEF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și S 69</w:t>
            </w:r>
          </w:p>
          <w:p w14:paraId="6F35020E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și </w:t>
            </w:r>
          </w:p>
          <w:p w14:paraId="5F9CCCFE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T.D.J. 47 / 51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711A7F" w14:textId="77777777" w:rsidR="002F084D" w:rsidRPr="00600D25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123508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169+400</w:t>
            </w:r>
          </w:p>
          <w:p w14:paraId="308944E8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169+600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253952" w14:textId="77777777" w:rsidR="002F084D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14CBBE" w14:textId="77777777" w:rsidR="002F084D" w:rsidRDefault="002F084D" w:rsidP="00607E5B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14:paraId="10D90068" w14:textId="77777777" w:rsidR="002F084D" w:rsidRDefault="002F084D" w:rsidP="00607E5B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  <w:p w14:paraId="6FF15B16" w14:textId="77777777" w:rsidR="002F084D" w:rsidRPr="00D344C9" w:rsidRDefault="002F084D" w:rsidP="00607E5B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la liniile 3 - 8 Cap X.</w:t>
            </w:r>
          </w:p>
        </w:tc>
      </w:tr>
      <w:tr w:rsidR="002F084D" w14:paraId="681FDFD6" w14:textId="77777777" w:rsidTr="004C49A9">
        <w:trPr>
          <w:cantSplit/>
          <w:trHeight w:val="111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5113DAC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77CA27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92E567" w14:textId="77777777" w:rsidR="002F084D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7772D8" w14:textId="77777777" w:rsidR="002F084D" w:rsidRDefault="002F084D" w:rsidP="00262238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Braşov </w:t>
            </w:r>
          </w:p>
          <w:p w14:paraId="3A7D7474" w14:textId="77777777" w:rsidR="002F084D" w:rsidRDefault="002F084D" w:rsidP="00262238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E95184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14:paraId="06E92AD2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83 / 87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1C6320" w14:textId="77777777" w:rsidR="002F084D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139C3D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5DB34B" w14:textId="77777777" w:rsidR="002F084D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B403B7" w14:textId="77777777" w:rsidR="002F084D" w:rsidRDefault="002F084D" w:rsidP="00607E5B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14:paraId="4EFF3130" w14:textId="77777777" w:rsidR="002F084D" w:rsidRDefault="002F084D" w:rsidP="00607E5B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14:paraId="2F0EDC22" w14:textId="77777777" w:rsidR="002F084D" w:rsidRDefault="002F084D" w:rsidP="00607E5B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la linia 8B, Cap X.</w:t>
            </w:r>
          </w:p>
        </w:tc>
      </w:tr>
      <w:tr w:rsidR="002F084D" w14:paraId="4DB1DF4C" w14:textId="77777777" w:rsidTr="004C49A9">
        <w:trPr>
          <w:cantSplit/>
          <w:trHeight w:val="111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9DB0CA1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8047F1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54BF04" w14:textId="77777777" w:rsidR="002F084D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30EDD1" w14:textId="77777777" w:rsidR="002F084D" w:rsidRDefault="002F084D" w:rsidP="00262238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Braşov</w:t>
            </w:r>
          </w:p>
          <w:p w14:paraId="59206462" w14:textId="77777777" w:rsidR="002F084D" w:rsidRDefault="002F084D" w:rsidP="00262238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Tranzit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B7EE60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9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40AC80" w14:textId="77777777" w:rsidR="002F084D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2652E4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46A4A2" w14:textId="77777777" w:rsidR="002F084D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26B058" w14:textId="77777777" w:rsidR="002F084D" w:rsidRDefault="002F084D" w:rsidP="00607E5B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14:paraId="2E48037A" w14:textId="77777777" w:rsidR="002F084D" w:rsidRDefault="002F084D" w:rsidP="00607E5B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14:paraId="1BBA1B31" w14:textId="77777777" w:rsidR="002F084D" w:rsidRDefault="002F084D" w:rsidP="00607E5B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la liniile 5 - 10, Grupa Tranzit și linia 314 B1.</w:t>
            </w:r>
          </w:p>
        </w:tc>
      </w:tr>
      <w:tr w:rsidR="002F084D" w14:paraId="732BAF55" w14:textId="77777777" w:rsidTr="004C49A9">
        <w:trPr>
          <w:cantSplit/>
          <w:trHeight w:val="1649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BD03ECD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06104B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ABF492" w14:textId="77777777" w:rsidR="002F084D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D27162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Braşov </w:t>
            </w:r>
          </w:p>
          <w:p w14:paraId="3D54AF78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Tehnică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DC539A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 </w:t>
            </w:r>
          </w:p>
          <w:p w14:paraId="43801FF3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5C5F0A">
              <w:rPr>
                <w:b/>
                <w:bCs/>
                <w:sz w:val="19"/>
                <w:szCs w:val="19"/>
                <w:lang w:val="ro-RO"/>
              </w:rPr>
              <w:t>3T, 9T, 11T,</w:t>
            </w:r>
            <w:r>
              <w:rPr>
                <w:b/>
                <w:bCs/>
                <w:sz w:val="19"/>
                <w:szCs w:val="19"/>
                <w:lang w:val="ro-RO"/>
              </w:rPr>
              <w:t>1</w:t>
            </w:r>
            <w:r w:rsidRPr="005C5F0A">
              <w:rPr>
                <w:b/>
                <w:bCs/>
                <w:sz w:val="19"/>
                <w:szCs w:val="19"/>
                <w:lang w:val="ro-RO"/>
              </w:rPr>
              <w:t xml:space="preserve">3T </w:t>
            </w:r>
            <w:r>
              <w:rPr>
                <w:b/>
                <w:bCs/>
                <w:sz w:val="19"/>
                <w:szCs w:val="19"/>
                <w:lang w:val="ro-RO"/>
              </w:rPr>
              <w:t>1</w:t>
            </w:r>
            <w:r w:rsidRPr="005C5F0A">
              <w:rPr>
                <w:b/>
                <w:bCs/>
                <w:sz w:val="19"/>
                <w:szCs w:val="19"/>
                <w:lang w:val="ro-RO"/>
              </w:rPr>
              <w:t>7T,19T23T</w:t>
            </w:r>
            <w:r>
              <w:rPr>
                <w:b/>
                <w:bCs/>
                <w:sz w:val="19"/>
                <w:szCs w:val="19"/>
                <w:lang w:val="ro-RO"/>
              </w:rPr>
              <w:t>,25T2</w:t>
            </w:r>
            <w:r w:rsidRPr="005C5F0A">
              <w:rPr>
                <w:b/>
                <w:bCs/>
                <w:sz w:val="19"/>
                <w:szCs w:val="19"/>
                <w:lang w:val="ro-RO"/>
              </w:rPr>
              <w:t xml:space="preserve">7T,33T </w:t>
            </w:r>
            <w:r>
              <w:rPr>
                <w:b/>
                <w:bCs/>
                <w:sz w:val="19"/>
                <w:szCs w:val="19"/>
                <w:lang w:val="ro-RO"/>
              </w:rPr>
              <w:t>3</w:t>
            </w:r>
            <w:r w:rsidRPr="005C5F0A">
              <w:rPr>
                <w:b/>
                <w:bCs/>
                <w:sz w:val="19"/>
                <w:szCs w:val="19"/>
                <w:lang w:val="ro-RO"/>
              </w:rPr>
              <w:t>5T,</w:t>
            </w:r>
            <w:r>
              <w:rPr>
                <w:b/>
                <w:bCs/>
                <w:sz w:val="19"/>
                <w:szCs w:val="19"/>
                <w:lang w:val="ro-RO"/>
              </w:rPr>
              <w:t>37T3</w:t>
            </w:r>
            <w:r w:rsidRPr="005C5F0A">
              <w:rPr>
                <w:b/>
                <w:bCs/>
                <w:sz w:val="19"/>
                <w:szCs w:val="19"/>
                <w:lang w:val="ro-RO"/>
              </w:rPr>
              <w:t>9T,</w:t>
            </w:r>
            <w:r>
              <w:rPr>
                <w:b/>
                <w:bCs/>
                <w:sz w:val="19"/>
                <w:szCs w:val="19"/>
                <w:lang w:val="ro-RO"/>
              </w:rPr>
              <w:t>41T4</w:t>
            </w:r>
            <w:r w:rsidRPr="005C5F0A">
              <w:rPr>
                <w:b/>
                <w:bCs/>
                <w:sz w:val="19"/>
                <w:szCs w:val="19"/>
                <w:lang w:val="ro-RO"/>
              </w:rPr>
              <w:t>3T,45T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56816C" w14:textId="77777777" w:rsidR="002F084D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AFE567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0059BD" w14:textId="77777777" w:rsidR="002F084D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7F7FC6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14:paraId="3755D726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la liniile 2-12 Grupa Tehnică.</w:t>
            </w:r>
          </w:p>
        </w:tc>
      </w:tr>
      <w:tr w:rsidR="002F084D" w14:paraId="36772A16" w14:textId="77777777" w:rsidTr="004C49A9">
        <w:trPr>
          <w:cantSplit/>
          <w:trHeight w:val="111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DF24A9C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2530E5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D17C29" w14:textId="77777777" w:rsidR="002F084D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9508DD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Braşov </w:t>
            </w:r>
          </w:p>
          <w:p w14:paraId="7781DA34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directă,</w:t>
            </w:r>
          </w:p>
          <w:p w14:paraId="4B9CE783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schimbătorii </w:t>
            </w:r>
          </w:p>
          <w:p w14:paraId="5D6A78B6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6, 8, 10 şi 12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A5BC13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2D1C90" w14:textId="77777777" w:rsidR="002F084D" w:rsidRPr="00600D25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AD9D3A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170+350</w:t>
            </w:r>
          </w:p>
          <w:p w14:paraId="59757689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170+530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515605" w14:textId="77777777" w:rsidR="002F084D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5DA5AD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14:paraId="3CA9CFF7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  <w:p w14:paraId="599C02C8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Staţia Braşov Călători </w:t>
            </w:r>
          </w:p>
          <w:p w14:paraId="51239A82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este staţie paralelogram </w:t>
            </w:r>
          </w:p>
          <w:p w14:paraId="5DEB3DA0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şi linia 4 directă de la </w:t>
            </w:r>
          </w:p>
          <w:p w14:paraId="24A7F925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ax staţie spre staţia Dârste este pe linia I - 300, </w:t>
            </w:r>
          </w:p>
          <w:p w14:paraId="5B0DC7FF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iar spre staţia Stupini </w:t>
            </w:r>
          </w:p>
          <w:p w14:paraId="3ABE6D62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este pe linia II - 300.</w:t>
            </w:r>
          </w:p>
        </w:tc>
      </w:tr>
      <w:tr w:rsidR="002F084D" w14:paraId="3808C733" w14:textId="77777777" w:rsidTr="004C49A9">
        <w:trPr>
          <w:cantSplit/>
          <w:trHeight w:val="111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4964D89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293571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F4247C" w14:textId="77777777" w:rsidR="002F084D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28B397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Brașov</w:t>
            </w:r>
          </w:p>
          <w:p w14:paraId="397E7C27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7 abătută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6DA4E8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5C2FB9" w14:textId="77777777" w:rsidR="002F084D" w:rsidRPr="00600D25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9FA513" w14:textId="77777777" w:rsidR="002F084D" w:rsidRDefault="002F084D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8C8DB6" w14:textId="77777777" w:rsidR="002F084D" w:rsidRDefault="002F084D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2567B7" w14:textId="77777777" w:rsidR="002F084D" w:rsidRDefault="002F084D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2F084D" w14:paraId="484F97CC" w14:textId="77777777" w:rsidTr="004C49A9">
        <w:trPr>
          <w:cantSplit/>
          <w:trHeight w:val="111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3CEC2B3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101854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823D68" w14:textId="77777777" w:rsidR="002F084D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7AB863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Brașov</w:t>
            </w:r>
          </w:p>
          <w:p w14:paraId="0C00A6AE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8B abătută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07064E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898E70" w14:textId="77777777" w:rsidR="002F084D" w:rsidRPr="00600D25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2A500E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4DFC2F" w14:textId="77777777" w:rsidR="002F084D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D05B6A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2F084D" w14:paraId="1CBF3E15" w14:textId="77777777" w:rsidTr="004C49A9">
        <w:trPr>
          <w:cantSplit/>
          <w:trHeight w:val="111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07F56FA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387244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844C15" w14:textId="77777777" w:rsidR="002F084D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679001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Brașov</w:t>
            </w:r>
          </w:p>
          <w:p w14:paraId="460C500D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67ECD2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14:paraId="6AF515EB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54 / 40</w:t>
            </w:r>
          </w:p>
          <w:p w14:paraId="5756CC36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și </w:t>
            </w:r>
          </w:p>
          <w:p w14:paraId="37E50690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54 / 46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399F12" w14:textId="77777777" w:rsidR="002F084D" w:rsidRPr="00600D25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9870CD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2C143B" w14:textId="77777777" w:rsidR="002F084D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10F844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14:paraId="28114AEE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14:paraId="3A745A76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la linia 8B, Cap Y.</w:t>
            </w:r>
          </w:p>
        </w:tc>
      </w:tr>
      <w:tr w:rsidR="002F084D" w14:paraId="7690C5EB" w14:textId="77777777" w:rsidTr="004C49A9">
        <w:trPr>
          <w:cantSplit/>
          <w:trHeight w:val="83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FBD5D9A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BCE311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5FE269" w14:textId="77777777" w:rsidR="002F084D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7DAAD0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Braşov </w:t>
            </w:r>
          </w:p>
          <w:p w14:paraId="5C0ED124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7A3B47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14:paraId="4F40ED88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50, 52, 56 şi 58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E552FA" w14:textId="77777777" w:rsidR="002F084D" w:rsidRPr="00600D25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ACE8C1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6A2D32" w14:textId="77777777" w:rsidR="002F084D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54C562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14:paraId="472521DC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la liniile 12 - 15.</w:t>
            </w:r>
          </w:p>
        </w:tc>
      </w:tr>
      <w:tr w:rsidR="002F084D" w14:paraId="72592755" w14:textId="77777777" w:rsidTr="004C49A9">
        <w:trPr>
          <w:cantSplit/>
          <w:trHeight w:val="83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B05AFC6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350BE2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15A57B" w14:textId="77777777" w:rsidR="002F084D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7A4B5C" w14:textId="77777777" w:rsidR="002F084D" w:rsidRDefault="002F084D" w:rsidP="00E731A9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Brașov</w:t>
            </w:r>
          </w:p>
          <w:p w14:paraId="25A9BC93" w14:textId="77777777" w:rsidR="002F084D" w:rsidRDefault="002F084D" w:rsidP="00E731A9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Stupini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B4170F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E59B7A" w14:textId="77777777" w:rsidR="002F084D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8A6910" w14:textId="77777777" w:rsidR="002F084D" w:rsidRPr="00E731A9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16"/>
                <w:szCs w:val="16"/>
                <w:lang w:val="ro-RO"/>
              </w:rPr>
            </w:pPr>
            <w:r w:rsidRPr="00E731A9">
              <w:rPr>
                <w:b/>
                <w:bCs/>
                <w:sz w:val="16"/>
                <w:szCs w:val="16"/>
                <w:lang w:val="ro-RO"/>
              </w:rPr>
              <w:t>1</w:t>
            </w:r>
            <w:r>
              <w:rPr>
                <w:b/>
                <w:bCs/>
                <w:sz w:val="16"/>
                <w:szCs w:val="16"/>
                <w:lang w:val="ro-RO"/>
              </w:rPr>
              <w:t>73</w:t>
            </w:r>
            <w:r w:rsidRPr="00E731A9">
              <w:rPr>
                <w:b/>
                <w:bCs/>
                <w:sz w:val="16"/>
                <w:szCs w:val="16"/>
                <w:lang w:val="ro-RO"/>
              </w:rPr>
              <w:t>+</w:t>
            </w:r>
            <w:r>
              <w:rPr>
                <w:b/>
                <w:bCs/>
                <w:sz w:val="16"/>
                <w:szCs w:val="16"/>
                <w:lang w:val="ro-RO"/>
              </w:rPr>
              <w:t>350</w:t>
            </w:r>
            <w:r w:rsidRPr="00E731A9">
              <w:rPr>
                <w:b/>
                <w:bCs/>
                <w:sz w:val="16"/>
                <w:szCs w:val="16"/>
                <w:lang w:val="ro-RO"/>
              </w:rPr>
              <w:t xml:space="preserve"> Km </w:t>
            </w:r>
            <w:r>
              <w:rPr>
                <w:b/>
                <w:bCs/>
                <w:sz w:val="16"/>
                <w:szCs w:val="16"/>
                <w:lang w:val="ro-RO"/>
              </w:rPr>
              <w:t>pr</w:t>
            </w:r>
            <w:r w:rsidRPr="00E731A9">
              <w:rPr>
                <w:b/>
                <w:bCs/>
                <w:sz w:val="16"/>
                <w:szCs w:val="16"/>
                <w:lang w:val="ro-RO"/>
              </w:rPr>
              <w:t>.</w:t>
            </w:r>
          </w:p>
          <w:p w14:paraId="65ED9188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16"/>
                <w:szCs w:val="16"/>
                <w:lang w:val="ro-RO"/>
              </w:rPr>
            </w:pPr>
            <w:r w:rsidRPr="00E731A9">
              <w:rPr>
                <w:b/>
                <w:bCs/>
                <w:sz w:val="16"/>
                <w:szCs w:val="16"/>
                <w:lang w:val="ro-RO"/>
              </w:rPr>
              <w:t>-176+450</w:t>
            </w:r>
            <w:r>
              <w:rPr>
                <w:b/>
                <w:bCs/>
                <w:sz w:val="16"/>
                <w:szCs w:val="16"/>
                <w:lang w:val="ro-RO"/>
              </w:rPr>
              <w:t xml:space="preserve"> Km ex.</w:t>
            </w:r>
          </w:p>
          <w:p w14:paraId="65F4FF05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16"/>
                <w:szCs w:val="16"/>
                <w:lang w:val="ro-RO"/>
              </w:rPr>
              <w:t>-176+478 Km pr.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E8633F" w14:textId="77777777" w:rsidR="002F084D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34281A" w14:textId="77777777" w:rsidR="002F084D" w:rsidRDefault="002F084D" w:rsidP="00E731A9">
            <w:pPr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bookmarkStart w:id="1" w:name="_Hlk184113336"/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 în capătul dinspre</w:t>
            </w:r>
          </w:p>
          <w:p w14:paraId="73F33A79" w14:textId="77777777" w:rsidR="002F084D" w:rsidRDefault="002F084D" w:rsidP="00E731A9">
            <w:pPr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Brașov. Fără inductori.</w:t>
            </w:r>
          </w:p>
          <w:bookmarkEnd w:id="1"/>
          <w:p w14:paraId="55171A4F" w14:textId="77777777" w:rsidR="002F084D" w:rsidRPr="001D4392" w:rsidRDefault="002F084D" w:rsidP="00E731A9">
            <w:pPr>
              <w:rPr>
                <w:b/>
                <w:bCs/>
                <w:i/>
                <w:iCs/>
                <w:sz w:val="20"/>
                <w:szCs w:val="20"/>
                <w:u w:val="single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u w:val="single"/>
                <w:lang w:val="ro-RO"/>
              </w:rPr>
              <w:t xml:space="preserve">Valabil pentru toate trenurile de călători </w:t>
            </w:r>
          </w:p>
        </w:tc>
      </w:tr>
      <w:tr w:rsidR="002F084D" w14:paraId="2181123E" w14:textId="77777777" w:rsidTr="004C49A9">
        <w:trPr>
          <w:cantSplit/>
          <w:trHeight w:val="83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146D187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E10660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BE8503" w14:textId="77777777" w:rsidR="002F084D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01B2E8" w14:textId="77777777" w:rsidR="002F084D" w:rsidRDefault="002F084D" w:rsidP="00E731A9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Ax. St. Brașov</w:t>
            </w:r>
          </w:p>
          <w:p w14:paraId="533960FF" w14:textId="77777777" w:rsidR="002F084D" w:rsidRDefault="002F084D" w:rsidP="00E731A9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Stupini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4AF3FF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7F63E9" w14:textId="77777777" w:rsidR="002F084D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28DF86" w14:textId="77777777" w:rsidR="002F084D" w:rsidRPr="00E731A9" w:rsidRDefault="002F084D" w:rsidP="00E731A9">
            <w:pPr>
              <w:spacing w:before="40" w:line="276" w:lineRule="auto"/>
              <w:ind w:left="57" w:right="57"/>
              <w:jc w:val="center"/>
              <w:rPr>
                <w:b/>
                <w:bCs/>
                <w:sz w:val="16"/>
                <w:szCs w:val="16"/>
                <w:lang w:val="ro-RO"/>
              </w:rPr>
            </w:pPr>
            <w:r w:rsidRPr="00E731A9">
              <w:rPr>
                <w:b/>
                <w:bCs/>
                <w:sz w:val="16"/>
                <w:szCs w:val="16"/>
                <w:lang w:val="ro-RO"/>
              </w:rPr>
              <w:t>169+864 Km ex.</w:t>
            </w:r>
          </w:p>
          <w:p w14:paraId="3213F784" w14:textId="77777777" w:rsidR="002F084D" w:rsidRPr="00E731A9" w:rsidRDefault="002F084D" w:rsidP="00E731A9">
            <w:pPr>
              <w:spacing w:before="40" w:line="276" w:lineRule="auto"/>
              <w:ind w:left="57" w:right="57"/>
              <w:jc w:val="center"/>
              <w:rPr>
                <w:b/>
                <w:bCs/>
                <w:sz w:val="16"/>
                <w:szCs w:val="16"/>
                <w:lang w:val="ro-RO"/>
              </w:rPr>
            </w:pPr>
            <w:r w:rsidRPr="00E731A9">
              <w:rPr>
                <w:b/>
                <w:bCs/>
                <w:sz w:val="16"/>
                <w:szCs w:val="16"/>
                <w:lang w:val="ro-RO"/>
              </w:rPr>
              <w:t>171+041 Km pr.</w:t>
            </w:r>
          </w:p>
          <w:p w14:paraId="430B42A4" w14:textId="77777777" w:rsidR="002F084D" w:rsidRDefault="002F084D" w:rsidP="00E731A9">
            <w:pPr>
              <w:spacing w:before="40" w:line="276" w:lineRule="auto"/>
              <w:ind w:left="57" w:right="57"/>
              <w:jc w:val="center"/>
              <w:rPr>
                <w:b/>
                <w:bCs/>
                <w:sz w:val="16"/>
                <w:szCs w:val="16"/>
                <w:lang w:val="ro-RO"/>
              </w:rPr>
            </w:pPr>
            <w:r w:rsidRPr="00E731A9">
              <w:rPr>
                <w:b/>
                <w:bCs/>
                <w:sz w:val="16"/>
                <w:szCs w:val="16"/>
                <w:lang w:val="ro-RO"/>
              </w:rPr>
              <w:t>-176+450</w:t>
            </w:r>
            <w:r>
              <w:rPr>
                <w:b/>
                <w:bCs/>
                <w:sz w:val="16"/>
                <w:szCs w:val="16"/>
                <w:lang w:val="ro-RO"/>
              </w:rPr>
              <w:t xml:space="preserve"> Km ex.</w:t>
            </w:r>
          </w:p>
          <w:p w14:paraId="2208768E" w14:textId="77777777" w:rsidR="002F084D" w:rsidRDefault="002F084D" w:rsidP="00E731A9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16"/>
                <w:szCs w:val="16"/>
                <w:lang w:val="ro-RO"/>
              </w:rPr>
              <w:t>-176+478 Km pr.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B8EB6B" w14:textId="77777777" w:rsidR="002F084D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60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2C4CCE" w14:textId="77777777" w:rsidR="002F084D" w:rsidRPr="00616BAF" w:rsidRDefault="002F084D" w:rsidP="00E731A9">
            <w:pPr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616BAF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14:paraId="6C8B21A5" w14:textId="77777777" w:rsidR="002F084D" w:rsidRDefault="002F084D" w:rsidP="00E731A9">
            <w:pPr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616BAF"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  <w:p w14:paraId="3096BA97" w14:textId="77777777" w:rsidR="002F084D" w:rsidRPr="003B726B" w:rsidRDefault="002F084D" w:rsidP="00E731A9">
            <w:pPr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u w:val="single"/>
                <w:lang w:val="ro-RO"/>
              </w:rPr>
              <w:t xml:space="preserve">Valabil pentru toate trenurile de marfă </w:t>
            </w:r>
          </w:p>
        </w:tc>
      </w:tr>
      <w:tr w:rsidR="002F084D" w14:paraId="49126F49" w14:textId="77777777" w:rsidTr="004C49A9">
        <w:trPr>
          <w:cantSplit/>
          <w:trHeight w:val="83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FA590C3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AF8A8B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62BA29" w14:textId="77777777" w:rsidR="002F084D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8C6B31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Stupini</w:t>
            </w:r>
          </w:p>
          <w:p w14:paraId="55F92EC3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X, peste aparatele de cale 5 și 9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83C156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9CD990" w14:textId="77777777" w:rsidR="002F084D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530A35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176+030</w:t>
            </w:r>
          </w:p>
          <w:p w14:paraId="38BB6321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176+110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D6C019" w14:textId="77777777" w:rsidR="002F084D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942572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14:paraId="526D6041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2F084D" w14:paraId="05893690" w14:textId="77777777" w:rsidTr="004C49A9">
        <w:trPr>
          <w:cantSplit/>
          <w:trHeight w:val="83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3441CE8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15E4DF" w14:textId="77777777" w:rsidR="002F084D" w:rsidRDefault="002F084D" w:rsidP="00E731A9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FA0AC4" w14:textId="77777777" w:rsidR="002F084D" w:rsidRDefault="002F084D" w:rsidP="00E731A9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7BCD2E" w14:textId="77777777" w:rsidR="002F084D" w:rsidRDefault="002F084D" w:rsidP="00E731A9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Stupini -</w:t>
            </w:r>
          </w:p>
          <w:p w14:paraId="647B3E97" w14:textId="77777777" w:rsidR="002F084D" w:rsidRDefault="002F084D" w:rsidP="00E731A9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Bod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1D21D0" w14:textId="77777777" w:rsidR="002F084D" w:rsidRDefault="002F084D" w:rsidP="00E731A9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A7052C" w14:textId="77777777" w:rsidR="002F084D" w:rsidRDefault="002F084D" w:rsidP="00E731A9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7E564F" w14:textId="77777777" w:rsidR="002F084D" w:rsidRDefault="002F084D" w:rsidP="00E731A9">
            <w:pPr>
              <w:spacing w:before="40" w:line="276" w:lineRule="auto"/>
              <w:ind w:left="57" w:right="57"/>
              <w:jc w:val="center"/>
              <w:rPr>
                <w:b/>
                <w:bCs/>
                <w:sz w:val="16"/>
                <w:szCs w:val="16"/>
                <w:lang w:val="ro-RO"/>
              </w:rPr>
            </w:pPr>
            <w:r w:rsidRPr="00E731A9">
              <w:rPr>
                <w:b/>
                <w:bCs/>
                <w:sz w:val="16"/>
                <w:szCs w:val="16"/>
                <w:lang w:val="ro-RO"/>
              </w:rPr>
              <w:t>1</w:t>
            </w:r>
            <w:r>
              <w:rPr>
                <w:b/>
                <w:bCs/>
                <w:sz w:val="16"/>
                <w:szCs w:val="16"/>
                <w:lang w:val="ro-RO"/>
              </w:rPr>
              <w:t>76+450</w:t>
            </w:r>
          </w:p>
          <w:p w14:paraId="1EC1C8B4" w14:textId="77777777" w:rsidR="002F084D" w:rsidRPr="00E731A9" w:rsidRDefault="002F084D" w:rsidP="00E731A9">
            <w:pPr>
              <w:spacing w:before="40" w:line="276" w:lineRule="auto"/>
              <w:ind w:left="57" w:right="57"/>
              <w:jc w:val="center"/>
              <w:rPr>
                <w:b/>
                <w:bCs/>
                <w:sz w:val="16"/>
                <w:szCs w:val="16"/>
                <w:lang w:val="ro-RO"/>
              </w:rPr>
            </w:pPr>
            <w:r>
              <w:rPr>
                <w:b/>
                <w:bCs/>
                <w:sz w:val="16"/>
                <w:szCs w:val="16"/>
                <w:lang w:val="ro-RO"/>
              </w:rPr>
              <w:t>K</w:t>
            </w:r>
            <w:r w:rsidRPr="00E731A9">
              <w:rPr>
                <w:b/>
                <w:bCs/>
                <w:sz w:val="16"/>
                <w:szCs w:val="16"/>
                <w:lang w:val="ro-RO"/>
              </w:rPr>
              <w:t>m ex.</w:t>
            </w:r>
          </w:p>
          <w:p w14:paraId="0B3D571E" w14:textId="77777777" w:rsidR="002F084D" w:rsidRPr="00E731A9" w:rsidRDefault="002F084D" w:rsidP="00E731A9">
            <w:pPr>
              <w:spacing w:before="40" w:line="276" w:lineRule="auto"/>
              <w:ind w:left="57" w:right="57"/>
              <w:jc w:val="center"/>
              <w:rPr>
                <w:b/>
                <w:bCs/>
                <w:sz w:val="16"/>
                <w:szCs w:val="16"/>
                <w:lang w:val="ro-RO"/>
              </w:rPr>
            </w:pPr>
            <w:r w:rsidRPr="00E731A9">
              <w:rPr>
                <w:b/>
                <w:bCs/>
                <w:sz w:val="16"/>
                <w:szCs w:val="16"/>
                <w:lang w:val="ro-RO"/>
              </w:rPr>
              <w:t>17</w:t>
            </w:r>
            <w:r>
              <w:rPr>
                <w:b/>
                <w:bCs/>
                <w:sz w:val="16"/>
                <w:szCs w:val="16"/>
                <w:lang w:val="ro-RO"/>
              </w:rPr>
              <w:t>6</w:t>
            </w:r>
            <w:r w:rsidRPr="00E731A9">
              <w:rPr>
                <w:b/>
                <w:bCs/>
                <w:sz w:val="16"/>
                <w:szCs w:val="16"/>
                <w:lang w:val="ro-RO"/>
              </w:rPr>
              <w:t>+</w:t>
            </w:r>
            <w:r>
              <w:rPr>
                <w:b/>
                <w:bCs/>
                <w:sz w:val="16"/>
                <w:szCs w:val="16"/>
                <w:lang w:val="ro-RO"/>
              </w:rPr>
              <w:t>478</w:t>
            </w:r>
            <w:r w:rsidRPr="00E731A9">
              <w:rPr>
                <w:b/>
                <w:bCs/>
                <w:sz w:val="16"/>
                <w:szCs w:val="16"/>
                <w:lang w:val="ro-RO"/>
              </w:rPr>
              <w:t xml:space="preserve"> Km pr.</w:t>
            </w:r>
          </w:p>
          <w:p w14:paraId="4B43D671" w14:textId="77777777" w:rsidR="002F084D" w:rsidRPr="001D4392" w:rsidRDefault="002F084D" w:rsidP="00E731A9">
            <w:pPr>
              <w:spacing w:before="40" w:line="276" w:lineRule="auto"/>
              <w:ind w:left="57" w:right="57"/>
              <w:jc w:val="center"/>
              <w:rPr>
                <w:b/>
                <w:bCs/>
                <w:sz w:val="16"/>
                <w:szCs w:val="16"/>
                <w:lang w:val="ro-RO"/>
              </w:rPr>
            </w:pPr>
            <w:r w:rsidRPr="00E731A9">
              <w:rPr>
                <w:b/>
                <w:bCs/>
                <w:sz w:val="16"/>
                <w:szCs w:val="16"/>
                <w:lang w:val="ro-RO"/>
              </w:rPr>
              <w:t>-1</w:t>
            </w:r>
            <w:r>
              <w:rPr>
                <w:b/>
                <w:bCs/>
                <w:sz w:val="16"/>
                <w:szCs w:val="16"/>
                <w:lang w:val="ro-RO"/>
              </w:rPr>
              <w:t>83</w:t>
            </w:r>
            <w:r w:rsidRPr="00E731A9">
              <w:rPr>
                <w:b/>
                <w:bCs/>
                <w:sz w:val="16"/>
                <w:szCs w:val="16"/>
                <w:lang w:val="ro-RO"/>
              </w:rPr>
              <w:t>+</w:t>
            </w:r>
            <w:r>
              <w:rPr>
                <w:b/>
                <w:bCs/>
                <w:sz w:val="16"/>
                <w:szCs w:val="16"/>
                <w:lang w:val="ro-RO"/>
              </w:rPr>
              <w:t>045 Km ex.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867DE7" w14:textId="77777777" w:rsidR="002F084D" w:rsidRDefault="002F084D" w:rsidP="00E731A9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98BA05" w14:textId="77777777" w:rsidR="002F084D" w:rsidRDefault="002F084D" w:rsidP="001D4392">
            <w:pPr>
              <w:ind w:firstLine="91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14:paraId="1C252703" w14:textId="77777777" w:rsidR="002F084D" w:rsidRDefault="002F084D" w:rsidP="003B726B">
            <w:pPr>
              <w:ind w:firstLine="91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  <w:p w14:paraId="585665B8" w14:textId="77777777" w:rsidR="002F084D" w:rsidRPr="003B726B" w:rsidRDefault="002F084D" w:rsidP="00E36BE6">
            <w:pPr>
              <w:ind w:left="82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u w:val="single"/>
                <w:lang w:val="ro-RO"/>
              </w:rPr>
              <w:t xml:space="preserve">Valabil pentru toate trenurile de călători </w:t>
            </w:r>
          </w:p>
        </w:tc>
      </w:tr>
      <w:tr w:rsidR="002F084D" w14:paraId="73D39807" w14:textId="77777777" w:rsidTr="004C49A9">
        <w:trPr>
          <w:cantSplit/>
          <w:trHeight w:val="83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BFEE94E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4961F9" w14:textId="77777777" w:rsidR="002F084D" w:rsidRDefault="002F084D" w:rsidP="00E731A9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408B6A" w14:textId="77777777" w:rsidR="002F084D" w:rsidRDefault="002F084D" w:rsidP="00E731A9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312205" w14:textId="77777777" w:rsidR="002F084D" w:rsidRDefault="002F084D" w:rsidP="00E731A9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Ax St. Stupini - </w:t>
            </w:r>
          </w:p>
          <w:p w14:paraId="1DF302B9" w14:textId="77777777" w:rsidR="002F084D" w:rsidRDefault="002F084D" w:rsidP="00E731A9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Bod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BC22B7" w14:textId="77777777" w:rsidR="002F084D" w:rsidRDefault="002F084D" w:rsidP="00E731A9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8C8019" w14:textId="77777777" w:rsidR="002F084D" w:rsidRDefault="002F084D" w:rsidP="00E731A9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1B3312" w14:textId="77777777" w:rsidR="002F084D" w:rsidRDefault="002F084D" w:rsidP="00E731A9">
            <w:pPr>
              <w:spacing w:before="40" w:line="276" w:lineRule="auto"/>
              <w:ind w:left="57" w:right="57"/>
              <w:jc w:val="center"/>
              <w:rPr>
                <w:b/>
                <w:bCs/>
                <w:sz w:val="16"/>
                <w:szCs w:val="16"/>
                <w:lang w:val="ro-RO"/>
              </w:rPr>
            </w:pPr>
            <w:r w:rsidRPr="00E731A9">
              <w:rPr>
                <w:b/>
                <w:bCs/>
                <w:sz w:val="16"/>
                <w:szCs w:val="16"/>
                <w:lang w:val="ro-RO"/>
              </w:rPr>
              <w:t>1</w:t>
            </w:r>
            <w:r>
              <w:rPr>
                <w:b/>
                <w:bCs/>
                <w:sz w:val="16"/>
                <w:szCs w:val="16"/>
                <w:lang w:val="ro-RO"/>
              </w:rPr>
              <w:t>76</w:t>
            </w:r>
            <w:r w:rsidRPr="00E731A9">
              <w:rPr>
                <w:b/>
                <w:bCs/>
                <w:sz w:val="16"/>
                <w:szCs w:val="16"/>
                <w:lang w:val="ro-RO"/>
              </w:rPr>
              <w:t>+</w:t>
            </w:r>
            <w:r>
              <w:rPr>
                <w:b/>
                <w:bCs/>
                <w:sz w:val="16"/>
                <w:szCs w:val="16"/>
                <w:lang w:val="ro-RO"/>
              </w:rPr>
              <w:t>450</w:t>
            </w:r>
          </w:p>
          <w:p w14:paraId="05831A46" w14:textId="77777777" w:rsidR="002F084D" w:rsidRPr="00E731A9" w:rsidRDefault="002F084D" w:rsidP="00E731A9">
            <w:pPr>
              <w:spacing w:before="40" w:line="276" w:lineRule="auto"/>
              <w:ind w:left="57" w:right="57"/>
              <w:jc w:val="center"/>
              <w:rPr>
                <w:b/>
                <w:bCs/>
                <w:sz w:val="16"/>
                <w:szCs w:val="16"/>
                <w:lang w:val="ro-RO"/>
              </w:rPr>
            </w:pPr>
            <w:r w:rsidRPr="00E731A9">
              <w:rPr>
                <w:b/>
                <w:bCs/>
                <w:sz w:val="16"/>
                <w:szCs w:val="16"/>
                <w:lang w:val="ro-RO"/>
              </w:rPr>
              <w:t>Km ex.</w:t>
            </w:r>
          </w:p>
          <w:p w14:paraId="1193B604" w14:textId="77777777" w:rsidR="002F084D" w:rsidRPr="00E731A9" w:rsidRDefault="002F084D" w:rsidP="00E731A9">
            <w:pPr>
              <w:spacing w:before="40" w:line="276" w:lineRule="auto"/>
              <w:ind w:left="57" w:right="57"/>
              <w:jc w:val="center"/>
              <w:rPr>
                <w:b/>
                <w:bCs/>
                <w:sz w:val="16"/>
                <w:szCs w:val="16"/>
                <w:lang w:val="ro-RO"/>
              </w:rPr>
            </w:pPr>
            <w:r w:rsidRPr="00E731A9">
              <w:rPr>
                <w:b/>
                <w:bCs/>
                <w:sz w:val="16"/>
                <w:szCs w:val="16"/>
                <w:lang w:val="ro-RO"/>
              </w:rPr>
              <w:t>17</w:t>
            </w:r>
            <w:r>
              <w:rPr>
                <w:b/>
                <w:bCs/>
                <w:sz w:val="16"/>
                <w:szCs w:val="16"/>
                <w:lang w:val="ro-RO"/>
              </w:rPr>
              <w:t>6</w:t>
            </w:r>
            <w:r w:rsidRPr="00E731A9">
              <w:rPr>
                <w:b/>
                <w:bCs/>
                <w:sz w:val="16"/>
                <w:szCs w:val="16"/>
                <w:lang w:val="ro-RO"/>
              </w:rPr>
              <w:t>+</w:t>
            </w:r>
            <w:r>
              <w:rPr>
                <w:b/>
                <w:bCs/>
                <w:sz w:val="16"/>
                <w:szCs w:val="16"/>
                <w:lang w:val="ro-RO"/>
              </w:rPr>
              <w:t>478</w:t>
            </w:r>
            <w:r w:rsidRPr="00E731A9">
              <w:rPr>
                <w:b/>
                <w:bCs/>
                <w:sz w:val="16"/>
                <w:szCs w:val="16"/>
                <w:lang w:val="ro-RO"/>
              </w:rPr>
              <w:t xml:space="preserve"> Km pr.</w:t>
            </w:r>
          </w:p>
          <w:p w14:paraId="6ABA6EF9" w14:textId="77777777" w:rsidR="002F084D" w:rsidRPr="001D4392" w:rsidRDefault="002F084D" w:rsidP="00E731A9">
            <w:pPr>
              <w:spacing w:before="40" w:line="276" w:lineRule="auto"/>
              <w:ind w:left="57" w:right="57"/>
              <w:jc w:val="center"/>
              <w:rPr>
                <w:b/>
                <w:bCs/>
                <w:sz w:val="16"/>
                <w:szCs w:val="16"/>
                <w:lang w:val="ro-RO"/>
              </w:rPr>
            </w:pPr>
            <w:r w:rsidRPr="00E731A9">
              <w:rPr>
                <w:b/>
                <w:bCs/>
                <w:sz w:val="16"/>
                <w:szCs w:val="16"/>
                <w:lang w:val="ro-RO"/>
              </w:rPr>
              <w:t>-1</w:t>
            </w:r>
            <w:r>
              <w:rPr>
                <w:b/>
                <w:bCs/>
                <w:sz w:val="16"/>
                <w:szCs w:val="16"/>
                <w:lang w:val="ro-RO"/>
              </w:rPr>
              <w:t>83</w:t>
            </w:r>
            <w:r w:rsidRPr="00E731A9">
              <w:rPr>
                <w:b/>
                <w:bCs/>
                <w:sz w:val="16"/>
                <w:szCs w:val="16"/>
                <w:lang w:val="ro-RO"/>
              </w:rPr>
              <w:t>+</w:t>
            </w:r>
            <w:r>
              <w:rPr>
                <w:b/>
                <w:bCs/>
                <w:sz w:val="16"/>
                <w:szCs w:val="16"/>
                <w:lang w:val="ro-RO"/>
              </w:rPr>
              <w:t>045 Km ex.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403727" w14:textId="77777777" w:rsidR="002F084D" w:rsidRDefault="002F084D" w:rsidP="00E731A9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60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908DD6" w14:textId="77777777" w:rsidR="002F084D" w:rsidRPr="00616BAF" w:rsidRDefault="002F084D" w:rsidP="001D4392">
            <w:pPr>
              <w:ind w:firstLine="91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616BAF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14:paraId="0B9E2D34" w14:textId="77777777" w:rsidR="002F084D" w:rsidRDefault="002F084D" w:rsidP="003B726B">
            <w:pPr>
              <w:ind w:firstLine="91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616BAF"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  <w:p w14:paraId="4E38CB14" w14:textId="77777777" w:rsidR="002F084D" w:rsidRPr="003B726B" w:rsidRDefault="002F084D" w:rsidP="00E36BE6">
            <w:pPr>
              <w:ind w:left="82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u w:val="single"/>
                <w:lang w:val="ro-RO"/>
              </w:rPr>
              <w:t>Valabil pentru toate trenurile de mafă</w:t>
            </w:r>
          </w:p>
        </w:tc>
      </w:tr>
      <w:tr w:rsidR="002F084D" w14:paraId="699E2960" w14:textId="77777777" w:rsidTr="004C49A9">
        <w:trPr>
          <w:cantSplit/>
          <w:trHeight w:val="83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77C359D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217F43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1BDBCD" w14:textId="77777777" w:rsidR="002F084D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CBEC43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Stupini -</w:t>
            </w:r>
          </w:p>
          <w:p w14:paraId="7433A74B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Bod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A5EA18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1292AF" w14:textId="77777777" w:rsidR="002F084D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91EFB5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178+800</w:t>
            </w:r>
          </w:p>
          <w:p w14:paraId="14A5CC12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179+300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9295CC" w14:textId="77777777" w:rsidR="002F084D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8982FD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14:paraId="6F72C926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  <w:p w14:paraId="219B9B36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Pod provozoriu.</w:t>
            </w:r>
          </w:p>
        </w:tc>
      </w:tr>
      <w:tr w:rsidR="002F084D" w14:paraId="6F4AB60E" w14:textId="77777777" w:rsidTr="004C49A9">
        <w:trPr>
          <w:cantSplit/>
          <w:trHeight w:val="83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3A64201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3F236A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3E6782" w14:textId="77777777" w:rsidR="002F084D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15C370" w14:textId="77777777" w:rsidR="002F084D" w:rsidRDefault="002F084D" w:rsidP="001E421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Bod </w:t>
            </w:r>
          </w:p>
          <w:p w14:paraId="33F77807" w14:textId="77777777" w:rsidR="002F084D" w:rsidRDefault="002F084D" w:rsidP="001E421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3 directă 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C4844D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145D0F" w14:textId="77777777" w:rsidR="002F084D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42CF2E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183+300</w:t>
            </w:r>
          </w:p>
          <w:p w14:paraId="37130389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183+400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7B60EE" w14:textId="77777777" w:rsidR="002F084D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427335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 Fără inductori.</w:t>
            </w:r>
          </w:p>
        </w:tc>
      </w:tr>
      <w:tr w:rsidR="002F084D" w14:paraId="1CA966B3" w14:textId="77777777" w:rsidTr="004C49A9">
        <w:trPr>
          <w:cantSplit/>
          <w:trHeight w:val="103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0373664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2E6530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EC8128" w14:textId="77777777" w:rsidR="002F084D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23C780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Bod </w:t>
            </w:r>
          </w:p>
          <w:p w14:paraId="56A97B80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3 directă 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F3BD09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A7CC73" w14:textId="77777777" w:rsidR="002F084D" w:rsidRPr="00600D25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5B2ADF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183+750</w:t>
            </w:r>
          </w:p>
          <w:p w14:paraId="238897B6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183+900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30EDC5" w14:textId="77777777" w:rsidR="002F084D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1E7170" w14:textId="77777777" w:rsidR="002F084D" w:rsidRPr="00D344C9" w:rsidRDefault="002F084D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Semnalizată ca limitare de viteză.  </w:t>
            </w:r>
          </w:p>
          <w:p w14:paraId="74F2AB7A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2F084D" w14:paraId="6082E38A" w14:textId="77777777" w:rsidTr="004C49A9">
        <w:trPr>
          <w:cantSplit/>
          <w:trHeight w:val="103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9D5B2C7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38364B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877EFD" w14:textId="77777777" w:rsidR="002F084D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1F7C0A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Bod </w:t>
            </w:r>
          </w:p>
          <w:p w14:paraId="14E65417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34C2A1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diag.</w:t>
            </w:r>
          </w:p>
          <w:p w14:paraId="7A1B973E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1 - 7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860FED" w14:textId="77777777" w:rsidR="002F084D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1DA7E1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BE1FBA" w14:textId="77777777" w:rsidR="002F084D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D41D3B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14:paraId="4172213F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14:paraId="52724C4C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la linia 1, de pe firul I </w:t>
            </w:r>
          </w:p>
          <w:p w14:paraId="05E5EB5C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pe firul II.</w:t>
            </w:r>
          </w:p>
        </w:tc>
      </w:tr>
      <w:tr w:rsidR="002F084D" w14:paraId="1913AB29" w14:textId="77777777" w:rsidTr="004C49A9">
        <w:trPr>
          <w:cantSplit/>
          <w:trHeight w:val="103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8600B0A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94334F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812BC6" w14:textId="77777777" w:rsidR="002F084D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792F1C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Bod </w:t>
            </w:r>
          </w:p>
          <w:p w14:paraId="05111965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07F175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22, 24 și 26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C7176E" w14:textId="77777777" w:rsidR="002F084D" w:rsidRPr="00600D25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DAAF9B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8F7C36" w14:textId="77777777" w:rsidR="002F084D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9D1895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14:paraId="0BC4D45D" w14:textId="77777777" w:rsidR="002F084D" w:rsidRPr="00D344C9" w:rsidRDefault="002F084D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la liniile 5 și 6 abătute.</w:t>
            </w:r>
          </w:p>
        </w:tc>
      </w:tr>
      <w:tr w:rsidR="002F084D" w14:paraId="3538702D" w14:textId="77777777" w:rsidTr="004C49A9">
        <w:trPr>
          <w:cantSplit/>
          <w:trHeight w:val="103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29A004A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09D9CC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184+000</w:t>
            </w:r>
          </w:p>
          <w:p w14:paraId="59F52274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188+190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379096" w14:textId="77777777" w:rsidR="002F084D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B2992A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Bod –</w:t>
            </w:r>
          </w:p>
          <w:p w14:paraId="60AAD5D2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Feldioara</w:t>
            </w:r>
          </w:p>
          <w:p w14:paraId="14D9B2E8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și linia 2 directă st. Bod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B12B0B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CD511C" w14:textId="77777777" w:rsidR="002F084D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AD92C8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E50D59" w14:textId="77777777" w:rsidR="002F084D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3DF190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14:paraId="7669002B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2F084D" w14:paraId="73A04346" w14:textId="77777777" w:rsidTr="004C49A9">
        <w:trPr>
          <w:cantSplit/>
          <w:trHeight w:val="102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134403E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9178D1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188+190</w:t>
            </w:r>
          </w:p>
          <w:p w14:paraId="53D4D226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190+500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8EEF0C" w14:textId="77777777" w:rsidR="002F084D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7560C5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Bod –</w:t>
            </w:r>
          </w:p>
          <w:p w14:paraId="360E555C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Feldioara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ED848F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034F7E" w14:textId="77777777" w:rsidR="002F084D" w:rsidRPr="00600D25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0D840A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8F69B8" w14:textId="77777777" w:rsidR="002F084D" w:rsidRPr="00600D25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D79BE0" w14:textId="77777777" w:rsidR="002F084D" w:rsidRPr="00D344C9" w:rsidRDefault="002F084D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Semnalizată ca limitare de viteză.  </w:t>
            </w:r>
          </w:p>
          <w:p w14:paraId="3683A6BC" w14:textId="77777777" w:rsidR="002F084D" w:rsidRPr="00D344C9" w:rsidRDefault="002F084D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2F084D" w14:paraId="1EC0CE00" w14:textId="77777777" w:rsidTr="004C49A9">
        <w:trPr>
          <w:cantSplit/>
          <w:trHeight w:val="39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641D17C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0E6209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D39A88" w14:textId="77777777" w:rsidR="002F084D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DC3425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Bod -</w:t>
            </w:r>
          </w:p>
          <w:p w14:paraId="1AC90FBD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Feldioara</w:t>
            </w:r>
          </w:p>
          <w:p w14:paraId="2E6D8427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şi linia 3 directă </w:t>
            </w:r>
          </w:p>
          <w:p w14:paraId="3A739DE1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Feldioara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7C8A6F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D77D45" w14:textId="77777777" w:rsidR="002F084D" w:rsidRPr="00600D25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ED9BB5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190+750</w:t>
            </w:r>
          </w:p>
          <w:p w14:paraId="4B7B3350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191+500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6C659E" w14:textId="77777777" w:rsidR="002F084D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834B44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14:paraId="6CEB6CFB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2F084D" w14:paraId="4A22B891" w14:textId="77777777" w:rsidTr="004C49A9">
        <w:trPr>
          <w:cantSplit/>
          <w:trHeight w:val="54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5AB905E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CE5319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569D9A" w14:textId="77777777" w:rsidR="002F084D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E90DA5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Feldioara       </w:t>
            </w:r>
          </w:p>
          <w:p w14:paraId="63BD1E40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3E56A3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14:paraId="178E9FCE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16 - 18 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956D96" w14:textId="77777777" w:rsidR="002F084D" w:rsidRPr="00600D25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9A05D5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DE9D44" w14:textId="77777777" w:rsidR="002F084D" w:rsidRPr="00600D25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43E7DB" w14:textId="77777777" w:rsidR="002F084D" w:rsidRPr="00D344C9" w:rsidRDefault="002F084D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2F084D" w14:paraId="185FAE00" w14:textId="77777777" w:rsidTr="004C49A9">
        <w:trPr>
          <w:cantSplit/>
          <w:trHeight w:val="489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10F5DC1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8C8F1A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5AB80D" w14:textId="77777777" w:rsidR="002F084D" w:rsidRPr="00600D25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53C23B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Feldioara </w:t>
            </w:r>
          </w:p>
          <w:p w14:paraId="7B4F46D8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5DBE96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654C8B" w14:textId="77777777" w:rsidR="002F084D" w:rsidRPr="00600D25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365859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191+500</w:t>
            </w:r>
          </w:p>
          <w:p w14:paraId="3AE81EBB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191+856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EFC1F3" w14:textId="77777777" w:rsidR="002F084D" w:rsidRPr="00600D25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F07533" w14:textId="77777777" w:rsidR="002F084D" w:rsidRPr="00D344C9" w:rsidRDefault="002F084D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Semnalizată ca limitare de viteză.   </w:t>
            </w:r>
          </w:p>
          <w:p w14:paraId="68CCEAFC" w14:textId="77777777" w:rsidR="002F084D" w:rsidRPr="00D344C9" w:rsidRDefault="002F084D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2F084D" w14:paraId="3F77EC62" w14:textId="77777777" w:rsidTr="004C49A9">
        <w:trPr>
          <w:cantSplit/>
          <w:trHeight w:val="54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9A2F16B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147148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4AC814" w14:textId="77777777" w:rsidR="002F084D" w:rsidRPr="00600D25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EA508C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Feldioara </w:t>
            </w:r>
          </w:p>
          <w:p w14:paraId="45210E49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2DD113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BA957B" w14:textId="77777777" w:rsidR="002F084D" w:rsidRPr="00600D25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053F6A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192+300</w:t>
            </w:r>
          </w:p>
          <w:p w14:paraId="695E9408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192+500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61DE88" w14:textId="77777777" w:rsidR="002F084D" w:rsidRPr="00600D25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A2E944" w14:textId="77777777" w:rsidR="002F084D" w:rsidRPr="00D344C9" w:rsidRDefault="002F084D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Semnalizată ca limitare de viteză.   </w:t>
            </w:r>
          </w:p>
          <w:p w14:paraId="61DB91DE" w14:textId="77777777" w:rsidR="002F084D" w:rsidRPr="00D344C9" w:rsidRDefault="002F084D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2F084D" w14:paraId="59873DD0" w14:textId="77777777" w:rsidTr="004C49A9">
        <w:trPr>
          <w:cantSplit/>
          <w:trHeight w:val="54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6B43EC5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D8FD3B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77AF67" w14:textId="77777777" w:rsidR="002F084D" w:rsidRPr="00600D25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90DCB4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Feldioara –</w:t>
            </w:r>
          </w:p>
          <w:p w14:paraId="306FE0E0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Apaţa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12B20A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44FA1C" w14:textId="77777777" w:rsidR="002F084D" w:rsidRPr="00600D25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3BBACB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195+050</w:t>
            </w:r>
          </w:p>
          <w:p w14:paraId="4E79E78B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198+900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B4AB9E" w14:textId="77777777" w:rsidR="002F084D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28AA5B" w14:textId="77777777" w:rsidR="002F084D" w:rsidRPr="00D344C9" w:rsidRDefault="002F084D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Semnalizată ca limitare de viteză.   </w:t>
            </w:r>
          </w:p>
          <w:p w14:paraId="061C5CB9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  <w:p w14:paraId="091DDBD5" w14:textId="77777777" w:rsidR="002F084D" w:rsidRPr="00D344C9" w:rsidRDefault="002F084D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Protecție muncitori.</w:t>
            </w:r>
          </w:p>
        </w:tc>
      </w:tr>
      <w:tr w:rsidR="002F084D" w14:paraId="4B0913D4" w14:textId="77777777" w:rsidTr="004C49A9">
        <w:trPr>
          <w:cantSplit/>
          <w:trHeight w:val="47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45B40AF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CD5789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A3F410" w14:textId="77777777" w:rsidR="002F084D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D70D16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Feldioara –</w:t>
            </w:r>
          </w:p>
          <w:p w14:paraId="081DE7D4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Apaţa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535387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B865FD" w14:textId="77777777" w:rsidR="002F084D" w:rsidRPr="00600D25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2D962C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203+250</w:t>
            </w:r>
          </w:p>
          <w:p w14:paraId="1DE6C1BF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203+750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A372DC" w14:textId="77777777" w:rsidR="002F084D" w:rsidRPr="00600D25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7A3DC8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14:paraId="79A11604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  <w:p w14:paraId="33D69B1A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Podețe provizorii.</w:t>
            </w:r>
          </w:p>
        </w:tc>
      </w:tr>
      <w:tr w:rsidR="002F084D" w14:paraId="07F175F2" w14:textId="77777777" w:rsidTr="004C49A9">
        <w:trPr>
          <w:cantSplit/>
          <w:trHeight w:val="89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64A8E9F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4E4519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BDBA09" w14:textId="77777777" w:rsidR="002F084D" w:rsidRPr="00600D25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96989A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Apaţa</w:t>
            </w:r>
          </w:p>
          <w:p w14:paraId="276921AA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3D48CF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14:paraId="551EDCB4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1 - 7 </w:t>
            </w:r>
          </w:p>
          <w:p w14:paraId="1C05C560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și </w:t>
            </w:r>
          </w:p>
          <w:p w14:paraId="2471C181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3 - 5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192C3C" w14:textId="77777777" w:rsidR="002F084D" w:rsidRPr="00600D25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C2C061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5B271F" w14:textId="77777777" w:rsidR="002F084D" w:rsidRPr="00600D25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F8C0F5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din firul I în firul II.</w:t>
            </w:r>
          </w:p>
          <w:p w14:paraId="5E0F31AC" w14:textId="77777777" w:rsidR="002F084D" w:rsidRPr="00D344C9" w:rsidRDefault="002F084D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2F084D" w14:paraId="1795CB48" w14:textId="77777777" w:rsidTr="004C49A9">
        <w:trPr>
          <w:cantSplit/>
          <w:trHeight w:val="89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5466BF3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A83B79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207+950</w:t>
            </w:r>
          </w:p>
          <w:p w14:paraId="15FE3D8B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212+500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8BB3E5" w14:textId="77777777" w:rsidR="002F084D" w:rsidRPr="00600D25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812D15" w14:textId="77777777" w:rsidR="002F084D" w:rsidRDefault="002F084D" w:rsidP="003B726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Apaţa</w:t>
            </w:r>
          </w:p>
          <w:p w14:paraId="55AB771D" w14:textId="77777777" w:rsidR="002F084D" w:rsidRDefault="002F084D" w:rsidP="003B726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 și</w:t>
            </w:r>
          </w:p>
          <w:p w14:paraId="2E05705F" w14:textId="77777777" w:rsidR="002F084D" w:rsidRDefault="002F084D" w:rsidP="003B726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Apaţa - Augustin 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B4C860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77D8E0" w14:textId="77777777" w:rsidR="002F084D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C7E696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E5E0D5" w14:textId="77777777" w:rsidR="002F084D" w:rsidRPr="00600D25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EF2B22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14:paraId="2156BCCD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2F084D" w14:paraId="230BC7AB" w14:textId="77777777" w:rsidTr="004C49A9">
        <w:trPr>
          <w:cantSplit/>
          <w:trHeight w:val="89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8A45595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741976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017FAA" w14:textId="77777777" w:rsidR="002F084D" w:rsidRPr="00600D25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8B4E4A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Apaţa -</w:t>
            </w:r>
          </w:p>
          <w:p w14:paraId="574722D5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Augustin și</w:t>
            </w:r>
          </w:p>
          <w:p w14:paraId="5F1016D3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3 directă </w:t>
            </w:r>
          </w:p>
          <w:p w14:paraId="07488781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Augustin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831418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A680FC" w14:textId="77777777" w:rsidR="002F084D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AF1A18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208+300</w:t>
            </w:r>
          </w:p>
          <w:p w14:paraId="7988B653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220+200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C7836B" w14:textId="77777777" w:rsidR="002F084D" w:rsidRPr="00600D25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095DAF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14:paraId="4B5BFD28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2F084D" w14:paraId="3F7344FC" w14:textId="77777777" w:rsidTr="004C49A9">
        <w:trPr>
          <w:cantSplit/>
          <w:trHeight w:val="689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5F7A053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CE4247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D18B7E" w14:textId="77777777" w:rsidR="002F084D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E11140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Augustin </w:t>
            </w:r>
          </w:p>
          <w:p w14:paraId="405FB218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402780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TDJ </w:t>
            </w:r>
          </w:p>
          <w:p w14:paraId="623818BD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21 / 27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19F031" w14:textId="77777777" w:rsidR="002F084D" w:rsidRPr="00600D25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204000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43FC50" w14:textId="77777777" w:rsidR="002F084D" w:rsidRPr="00600D25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3391BA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14:paraId="276A98C3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la liniile 5 - 8 abătute.</w:t>
            </w:r>
          </w:p>
        </w:tc>
      </w:tr>
      <w:tr w:rsidR="002F084D" w14:paraId="72175165" w14:textId="77777777" w:rsidTr="004C49A9">
        <w:trPr>
          <w:cantSplit/>
          <w:trHeight w:val="689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42A50B6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6735CD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87D196" w14:textId="77777777" w:rsidR="002F084D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8058B5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Augustin </w:t>
            </w:r>
          </w:p>
          <w:p w14:paraId="37D80334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FFA77F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TDJ </w:t>
            </w:r>
          </w:p>
          <w:p w14:paraId="0EC9A987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 / 18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795337" w14:textId="77777777" w:rsidR="002F084D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7A6781" w14:textId="77777777" w:rsidR="002F084D" w:rsidRDefault="002F084D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E1A9BC" w14:textId="77777777" w:rsidR="002F084D" w:rsidRPr="00600D25" w:rsidRDefault="002F084D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398476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14:paraId="1D9B83AD" w14:textId="77777777" w:rsidR="002F084D" w:rsidRDefault="002F084D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la liniile 5 - 8 abătute.</w:t>
            </w:r>
          </w:p>
        </w:tc>
      </w:tr>
      <w:tr w:rsidR="002F084D" w14:paraId="21D26E16" w14:textId="77777777" w:rsidTr="004C49A9">
        <w:trPr>
          <w:cantSplit/>
          <w:trHeight w:val="689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39A8FD3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8C3624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224+300</w:t>
            </w:r>
          </w:p>
          <w:p w14:paraId="2D05EE87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230+819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9C76A6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80B4B1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Augustin -</w:t>
            </w:r>
          </w:p>
          <w:p w14:paraId="6CA0C3D6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Racoş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85EB44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9F79BB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0DAF4F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0B4244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F9F901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 în Cap X.</w:t>
            </w:r>
          </w:p>
        </w:tc>
      </w:tr>
      <w:tr w:rsidR="002F084D" w14:paraId="1A3472BA" w14:textId="77777777" w:rsidTr="004C49A9">
        <w:trPr>
          <w:cantSplit/>
          <w:trHeight w:val="689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0D609DA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44AB17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228+400</w:t>
            </w:r>
          </w:p>
          <w:p w14:paraId="3B64625B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228+900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1DFE19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A9D209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Augustin -  Racoş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EB6BA7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8DAAFB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E51355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238DE7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07B195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2F084D" w14:paraId="5655BC50" w14:textId="77777777" w:rsidTr="004C49A9">
        <w:trPr>
          <w:cantSplit/>
          <w:trHeight w:val="689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9221BFD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98B19E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E2EC23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89F093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Racoş</w:t>
            </w:r>
          </w:p>
          <w:p w14:paraId="1ADF2CE4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C9F978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747E36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1A9CC9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FD8336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9FB7AA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2F084D" w14:paraId="32E21E70" w14:textId="77777777" w:rsidTr="004C49A9">
        <w:trPr>
          <w:cantSplit/>
          <w:trHeight w:val="689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22634D0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C4CAAD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230+300</w:t>
            </w:r>
          </w:p>
          <w:p w14:paraId="5EA05B1D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231+200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D44293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0ACF7B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Racoş</w:t>
            </w:r>
          </w:p>
          <w:p w14:paraId="43C65F80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4A85B9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F8C3FA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832961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D76D17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80F921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2F084D" w14:paraId="44ADD8AF" w14:textId="77777777" w:rsidTr="004C49A9">
        <w:trPr>
          <w:cantSplit/>
          <w:trHeight w:val="689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7B6720D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421B84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230+819</w:t>
            </w:r>
          </w:p>
          <w:p w14:paraId="0C2652AD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244+805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3E6168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2BB337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Racoş -</w:t>
            </w:r>
          </w:p>
          <w:p w14:paraId="6887160D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Rupea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65DF18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2C648C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1A3DFB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C887F9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15215E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2F084D" w14:paraId="6F457798" w14:textId="77777777" w:rsidTr="004C49A9">
        <w:trPr>
          <w:cantSplit/>
          <w:trHeight w:val="429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C5E7AA1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935026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769D98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88973F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Racoş</w:t>
            </w:r>
          </w:p>
          <w:p w14:paraId="591F5395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D6532C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14:paraId="364182DF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13 - 17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466E38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FF1F94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6B4450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2878D9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14:paraId="59B0D0C2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Cu acces de pe firul II la linia 3 directă. </w:t>
            </w:r>
          </w:p>
        </w:tc>
      </w:tr>
      <w:tr w:rsidR="002F084D" w14:paraId="4FB365E4" w14:textId="77777777" w:rsidTr="004C49A9">
        <w:trPr>
          <w:cantSplit/>
          <w:trHeight w:val="891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09E93E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45E670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243+900</w:t>
            </w:r>
          </w:p>
          <w:p w14:paraId="3EA61447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244+000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64CD7A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2B6117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Racoş -</w:t>
            </w:r>
          </w:p>
          <w:p w14:paraId="5D3889CB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Rupea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0B13CD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037E43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0F7B33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243+900</w:t>
            </w:r>
          </w:p>
          <w:p w14:paraId="1EF62979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244+000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A1C78B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710F5E" w14:textId="77777777" w:rsidR="002F084D" w:rsidRPr="0019324E" w:rsidRDefault="002F084D" w:rsidP="001F42D5">
            <w:pPr>
              <w:spacing w:before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>
              <w:rPr>
                <w:b/>
                <w:bCs/>
                <w:iCs/>
                <w:sz w:val="20"/>
                <w:lang w:val="ro-RO"/>
              </w:rPr>
              <w:t>*</w:t>
            </w:r>
            <w:r w:rsidRPr="0019324E">
              <w:rPr>
                <w:b/>
                <w:bCs/>
                <w:iCs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>care au în componență</w:t>
            </w:r>
            <w:r w:rsidRPr="0019324E">
              <w:rPr>
                <w:b/>
                <w:bCs/>
                <w:iCs/>
                <w:sz w:val="20"/>
                <w:lang w:val="ro-RO"/>
              </w:rPr>
              <w:t xml:space="preserve"> două locomotive cuplate.</w:t>
            </w:r>
          </w:p>
          <w:p w14:paraId="656743E4" w14:textId="77777777" w:rsidR="002F084D" w:rsidRPr="000160B5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0160B5">
              <w:rPr>
                <w:b/>
                <w:bCs/>
                <w:i/>
                <w:iCs/>
                <w:sz w:val="20"/>
                <w:lang w:val="ro-RO"/>
              </w:rPr>
              <w:t>Pod km 243+941.</w:t>
            </w:r>
          </w:p>
          <w:p w14:paraId="45A46B41" w14:textId="77777777" w:rsidR="002F084D" w:rsidRPr="006B78FD" w:rsidRDefault="002F084D" w:rsidP="001F42D5">
            <w:pPr>
              <w:spacing w:before="40" w:line="276" w:lineRule="auto"/>
              <w:ind w:left="57" w:right="57"/>
              <w:rPr>
                <w:b/>
                <w:bCs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34F99EB4" w14:textId="77777777" w:rsidTr="004C49A9">
        <w:trPr>
          <w:cantSplit/>
          <w:trHeight w:val="35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058CE65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F2C81D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244+805</w:t>
            </w:r>
          </w:p>
          <w:p w14:paraId="51F3EF0E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245+200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26C2DB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0E0C12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Rupea</w:t>
            </w:r>
          </w:p>
          <w:p w14:paraId="7DF1F76F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directă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AE68EA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FBC222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53661E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818FF3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7C2B48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14:paraId="35952001" w14:textId="77777777" w:rsidR="002F084D" w:rsidRPr="00ED17B8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14:paraId="54581CE3" w14:textId="77777777" w:rsidTr="004C49A9">
        <w:trPr>
          <w:cantSplit/>
          <w:trHeight w:val="51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74A3F26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6573E4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1BB890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8431C5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Rupea</w:t>
            </w:r>
          </w:p>
          <w:p w14:paraId="29763B05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C2EA3C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15 </w:t>
            </w:r>
          </w:p>
          <w:p w14:paraId="4BA0DB36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06712B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307490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F46831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4DFC42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 pe teren.</w:t>
            </w:r>
          </w:p>
          <w:p w14:paraId="1DD375BA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Cu acces la liniile 5</w:t>
            </w: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 </w:t>
            </w: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-</w:t>
            </w: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 </w:t>
            </w: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8 abătute.</w:t>
            </w:r>
          </w:p>
        </w:tc>
      </w:tr>
      <w:tr w:rsidR="002F084D" w14:paraId="0D8574DB" w14:textId="77777777" w:rsidTr="004C49A9">
        <w:trPr>
          <w:cantSplit/>
          <w:trHeight w:val="32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35912C5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31F566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9FF7C2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F0C60A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Rupea</w:t>
            </w:r>
          </w:p>
          <w:p w14:paraId="2CEA2B13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1 și 2 abătute,</w:t>
            </w:r>
          </w:p>
          <w:p w14:paraId="2E834FA5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inclusiv peste sch. 23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933B50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576C1D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DB7EB5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98CE6E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342249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14:paraId="44141992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14:paraId="5225C1B7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la liniile 1 şi 2 abătute.</w:t>
            </w:r>
          </w:p>
        </w:tc>
      </w:tr>
      <w:tr w:rsidR="002F084D" w14:paraId="61D05F96" w14:textId="77777777" w:rsidTr="004C49A9">
        <w:trPr>
          <w:cantSplit/>
          <w:trHeight w:val="32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3E0B433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6DDCAB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B78BA7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753F24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Rupea</w:t>
            </w:r>
          </w:p>
          <w:p w14:paraId="580407C4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AAD32E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14:paraId="0D74518C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2 - 8</w:t>
            </w:r>
          </w:p>
          <w:p w14:paraId="4269266D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și </w:t>
            </w:r>
          </w:p>
          <w:p w14:paraId="56F3F0C6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4 - 6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68B937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96524A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DFBC86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5019C6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14:paraId="71F9AA80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14:paraId="120EEE15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de pe firul I pe firul II.</w:t>
            </w:r>
          </w:p>
        </w:tc>
      </w:tr>
      <w:tr w:rsidR="002F084D" w14:paraId="154BA31B" w14:textId="77777777" w:rsidTr="004C49A9">
        <w:trPr>
          <w:cantSplit/>
          <w:trHeight w:val="57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EFF408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719805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E1CBBC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51D5EB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Rupea</w:t>
            </w:r>
          </w:p>
          <w:p w14:paraId="3C88846B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4CD403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12 </w:t>
            </w:r>
          </w:p>
          <w:p w14:paraId="0A6E5A73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909BB5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B255DB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948A00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7EFADE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 pe teren.</w:t>
            </w:r>
          </w:p>
          <w:p w14:paraId="636ADA75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Cu acces la liniile 5 - 8.</w:t>
            </w:r>
          </w:p>
        </w:tc>
      </w:tr>
      <w:tr w:rsidR="002F084D" w14:paraId="5464922E" w14:textId="77777777" w:rsidTr="004C49A9">
        <w:trPr>
          <w:cantSplit/>
          <w:trHeight w:val="57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BD0C2B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887A6E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CD9944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7D8E3B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Rupea</w:t>
            </w:r>
          </w:p>
          <w:p w14:paraId="77C6670A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6BE358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22 și 24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FD726B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1B6FB5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99178B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291075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 pe teren.</w:t>
            </w:r>
          </w:p>
          <w:p w14:paraId="4D691C04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Cu acces la liniile </w:t>
            </w: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6,7 și 8</w:t>
            </w: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.</w:t>
            </w:r>
          </w:p>
        </w:tc>
      </w:tr>
      <w:tr w:rsidR="002F084D" w14:paraId="17CEB515" w14:textId="77777777" w:rsidTr="004C49A9">
        <w:trPr>
          <w:cantSplit/>
          <w:trHeight w:val="57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48C88D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429AE5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3D1C95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7E4E5B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Rupea</w:t>
            </w:r>
          </w:p>
          <w:p w14:paraId="3590C4D0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7 abătută</w:t>
            </w:r>
          </w:p>
          <w:p w14:paraId="0DDB2B8B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inclusiv peste </w:t>
            </w:r>
          </w:p>
          <w:p w14:paraId="2C222E04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31 și 28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4C23F9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toată linia 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0CDD1A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8AF986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9363AC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6376BB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2F084D" w14:paraId="728A5960" w14:textId="77777777" w:rsidTr="004C49A9">
        <w:trPr>
          <w:cantSplit/>
          <w:trHeight w:val="408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05B59A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14C005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174906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593069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Rupea</w:t>
            </w:r>
          </w:p>
          <w:p w14:paraId="1DA3260E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8 abătută</w:t>
            </w:r>
          </w:p>
          <w:p w14:paraId="16F7AEDF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inclusiv peste </w:t>
            </w:r>
          </w:p>
          <w:p w14:paraId="36FC54F0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31 și 28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53504F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3CA75C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ED6B43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389FF7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5D8A2A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2F084D" w14:paraId="4C8125B5" w14:textId="77777777" w:rsidTr="004C49A9">
        <w:trPr>
          <w:cantSplit/>
          <w:trHeight w:val="107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93BC46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AAA1C4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245+000</w:t>
            </w:r>
          </w:p>
          <w:p w14:paraId="730CE252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245+100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536963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FECFB6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Rupea -</w:t>
            </w:r>
          </w:p>
          <w:p w14:paraId="0C733D4E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Caţa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03980D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ED05D5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05B7C9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245+000</w:t>
            </w:r>
          </w:p>
          <w:p w14:paraId="06687A28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245+100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2305BA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9FAF6C" w14:textId="77777777" w:rsidR="002F084D" w:rsidRPr="0019324E" w:rsidRDefault="002F084D" w:rsidP="001F42D5">
            <w:pPr>
              <w:spacing w:before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>
              <w:rPr>
                <w:b/>
                <w:bCs/>
                <w:iCs/>
                <w:sz w:val="20"/>
                <w:lang w:val="ro-RO"/>
              </w:rPr>
              <w:t>*</w:t>
            </w:r>
            <w:r w:rsidRPr="0019324E">
              <w:rPr>
                <w:b/>
                <w:bCs/>
                <w:iCs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>care au în componență</w:t>
            </w:r>
            <w:r w:rsidRPr="0019324E">
              <w:rPr>
                <w:b/>
                <w:bCs/>
                <w:iCs/>
                <w:sz w:val="20"/>
                <w:lang w:val="ro-RO"/>
              </w:rPr>
              <w:t xml:space="preserve"> două locomotive cuplate.</w:t>
            </w:r>
          </w:p>
          <w:p w14:paraId="7419B000" w14:textId="77777777" w:rsidR="002F084D" w:rsidRPr="000160B5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0160B5">
              <w:rPr>
                <w:b/>
                <w:bCs/>
                <w:i/>
                <w:iCs/>
                <w:sz w:val="20"/>
                <w:lang w:val="ro-RO"/>
              </w:rPr>
              <w:t>Pod km 245+050.</w:t>
            </w:r>
          </w:p>
          <w:p w14:paraId="1881F42D" w14:textId="77777777" w:rsidR="002F084D" w:rsidRPr="005C2BB7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0AB30065" w14:textId="77777777" w:rsidTr="004C49A9">
        <w:trPr>
          <w:cantSplit/>
          <w:trHeight w:val="107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9075E9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08275C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246+900</w:t>
            </w:r>
          </w:p>
          <w:p w14:paraId="49DAEBB5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247+700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915F2F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FD8582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Rupea -</w:t>
            </w:r>
          </w:p>
          <w:p w14:paraId="6DF7BABE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Caţa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C40827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79A732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0FF9A3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E8BF33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FBF153" w14:textId="77777777" w:rsidR="002F084D" w:rsidRPr="00EC155E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EC155E">
              <w:rPr>
                <w:b/>
                <w:bCs/>
                <w:i/>
                <w:sz w:val="20"/>
                <w:lang w:val="ro-RO"/>
              </w:rPr>
              <w:t>Semnalizată ca limitare de viteză.</w:t>
            </w:r>
          </w:p>
          <w:p w14:paraId="3265E946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 w:rsidRPr="00EC155E">
              <w:rPr>
                <w:b/>
                <w:bCs/>
                <w:i/>
                <w:sz w:val="20"/>
                <w:lang w:val="ro-RO"/>
              </w:rPr>
              <w:t>Fără inductori.</w:t>
            </w:r>
          </w:p>
        </w:tc>
      </w:tr>
      <w:tr w:rsidR="002F084D" w14:paraId="1FDCDE45" w14:textId="77777777" w:rsidTr="004C49A9">
        <w:trPr>
          <w:cantSplit/>
          <w:trHeight w:val="107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22CDA1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37500A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247+700</w:t>
            </w:r>
          </w:p>
          <w:p w14:paraId="3F064C1A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251+100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A24B52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308CBD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Rupea -</w:t>
            </w:r>
          </w:p>
          <w:p w14:paraId="2194038E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Caţa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5930B5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AE6C97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88B8B8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2338D8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4893AE" w14:textId="77777777" w:rsidR="002F084D" w:rsidRPr="00EC155E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EC155E">
              <w:rPr>
                <w:b/>
                <w:bCs/>
                <w:i/>
                <w:sz w:val="20"/>
                <w:lang w:val="ro-RO"/>
              </w:rPr>
              <w:t>Semnalizată ca limitare de viteză.</w:t>
            </w:r>
          </w:p>
          <w:p w14:paraId="6956528D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EC155E">
              <w:rPr>
                <w:b/>
                <w:bCs/>
                <w:i/>
                <w:sz w:val="20"/>
                <w:lang w:val="ro-RO"/>
              </w:rPr>
              <w:t>Fără inductori.</w:t>
            </w:r>
          </w:p>
          <w:p w14:paraId="2FA9CAFB" w14:textId="77777777" w:rsidR="002F084D" w:rsidRPr="00EC155E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>
              <w:rPr>
                <w:b/>
                <w:bCs/>
                <w:i/>
                <w:sz w:val="20"/>
                <w:lang w:val="ro-RO"/>
              </w:rPr>
              <w:t>Protecție muncitori pentru lucrări pe firul II.</w:t>
            </w:r>
          </w:p>
        </w:tc>
      </w:tr>
      <w:tr w:rsidR="002F084D" w14:paraId="6E7F4547" w14:textId="77777777" w:rsidTr="004C49A9">
        <w:trPr>
          <w:cantSplit/>
          <w:trHeight w:val="107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47C3CC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2F54EF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251+100</w:t>
            </w:r>
          </w:p>
          <w:p w14:paraId="0DDA16FD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251+200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B0AA4D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81FCE6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Rupea -</w:t>
            </w:r>
          </w:p>
          <w:p w14:paraId="6BCFF4D9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Caţa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F10BE4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61E265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374236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F405D6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908BA6" w14:textId="77777777" w:rsidR="002F084D" w:rsidRPr="00DE4F3A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DE4F3A">
              <w:rPr>
                <w:b/>
                <w:bCs/>
                <w:i/>
                <w:sz w:val="20"/>
                <w:lang w:val="ro-RO"/>
              </w:rPr>
              <w:t>Semnalizată ca limitare de viteză.</w:t>
            </w:r>
          </w:p>
          <w:p w14:paraId="514A6640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DE4F3A">
              <w:rPr>
                <w:b/>
                <w:bCs/>
                <w:i/>
                <w:sz w:val="20"/>
                <w:lang w:val="ro-RO"/>
              </w:rPr>
              <w:t>Podeț  provizoriu.</w:t>
            </w:r>
          </w:p>
          <w:p w14:paraId="2E418456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>
              <w:rPr>
                <w:b/>
                <w:bCs/>
                <w:i/>
                <w:sz w:val="20"/>
                <w:lang w:val="ro-RO"/>
              </w:rPr>
              <w:t>Protecție muncitori.</w:t>
            </w:r>
          </w:p>
          <w:p w14:paraId="227E9DFA" w14:textId="77777777" w:rsidR="002F084D" w:rsidRPr="00DE4F3A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>
              <w:rPr>
                <w:b/>
                <w:bCs/>
                <w:i/>
                <w:sz w:val="20"/>
                <w:lang w:val="ro-RO"/>
              </w:rPr>
              <w:t>Lucrări în firul II.</w:t>
            </w:r>
          </w:p>
        </w:tc>
      </w:tr>
      <w:tr w:rsidR="002F084D" w14:paraId="1AC71B98" w14:textId="77777777" w:rsidTr="004C49A9">
        <w:trPr>
          <w:cantSplit/>
          <w:trHeight w:val="107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919D3F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4A3575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251+200</w:t>
            </w:r>
          </w:p>
          <w:p w14:paraId="4DF18C7D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252+400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A78016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E99C51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Rupea -</w:t>
            </w:r>
          </w:p>
          <w:p w14:paraId="771E9E79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Caţa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B279FF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FF1729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284C8B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0D69BC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9E00E1" w14:textId="77777777" w:rsidR="002F084D" w:rsidRPr="00DE4F3A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DE4F3A">
              <w:rPr>
                <w:b/>
                <w:bCs/>
                <w:i/>
                <w:sz w:val="20"/>
                <w:lang w:val="ro-RO"/>
              </w:rPr>
              <w:t>Semnalizată ca limitare de viteză.</w:t>
            </w:r>
          </w:p>
          <w:p w14:paraId="2C947855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DE4F3A">
              <w:rPr>
                <w:b/>
                <w:bCs/>
                <w:i/>
                <w:sz w:val="20"/>
                <w:lang w:val="ro-RO"/>
              </w:rPr>
              <w:t>Podeț  provizoriu.</w:t>
            </w:r>
          </w:p>
          <w:p w14:paraId="56D90F06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>
              <w:rPr>
                <w:b/>
                <w:bCs/>
                <w:i/>
                <w:sz w:val="20"/>
                <w:lang w:val="ro-RO"/>
              </w:rPr>
              <w:t>Protecție muncitori.</w:t>
            </w:r>
          </w:p>
          <w:p w14:paraId="60223138" w14:textId="77777777" w:rsidR="002F084D" w:rsidRPr="00DE4F3A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>
              <w:rPr>
                <w:b/>
                <w:bCs/>
                <w:i/>
                <w:sz w:val="20"/>
                <w:lang w:val="ro-RO"/>
              </w:rPr>
              <w:t>Lucrări în firul II.</w:t>
            </w:r>
          </w:p>
        </w:tc>
      </w:tr>
      <w:tr w:rsidR="002F084D" w14:paraId="4EBE37A5" w14:textId="77777777" w:rsidTr="004C49A9">
        <w:trPr>
          <w:cantSplit/>
          <w:trHeight w:val="107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7A5F6C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AB9DD4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252+400</w:t>
            </w:r>
          </w:p>
          <w:p w14:paraId="1AD2C7ED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253+000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4C96E2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451007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Rupea -</w:t>
            </w:r>
          </w:p>
          <w:p w14:paraId="1084B1AA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Caţa și</w:t>
            </w:r>
          </w:p>
          <w:p w14:paraId="4DA0876C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 st. Cața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780AB6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3F9EBD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B9A276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9A4EA1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C72E16" w14:textId="77777777" w:rsidR="002F084D" w:rsidRPr="00DE4F3A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DE4F3A">
              <w:rPr>
                <w:b/>
                <w:bCs/>
                <w:i/>
                <w:sz w:val="20"/>
                <w:lang w:val="ro-RO"/>
              </w:rPr>
              <w:t>Semnalizată ca limitare de viteză.</w:t>
            </w:r>
          </w:p>
          <w:p w14:paraId="133FD34B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DE4F3A">
              <w:rPr>
                <w:b/>
                <w:bCs/>
                <w:i/>
                <w:sz w:val="20"/>
                <w:lang w:val="ro-RO"/>
              </w:rPr>
              <w:t>Podeț  provizoriu.</w:t>
            </w:r>
          </w:p>
          <w:p w14:paraId="12999ACC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>
              <w:rPr>
                <w:b/>
                <w:bCs/>
                <w:i/>
                <w:sz w:val="20"/>
                <w:lang w:val="ro-RO"/>
              </w:rPr>
              <w:t>Protecție muncitori.</w:t>
            </w:r>
          </w:p>
          <w:p w14:paraId="29D44094" w14:textId="77777777" w:rsidR="002F084D" w:rsidRPr="00DE4F3A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>
              <w:rPr>
                <w:b/>
                <w:bCs/>
                <w:i/>
                <w:sz w:val="20"/>
                <w:lang w:val="ro-RO"/>
              </w:rPr>
              <w:t>Lucrări în firul II.</w:t>
            </w:r>
          </w:p>
        </w:tc>
      </w:tr>
      <w:tr w:rsidR="002F084D" w14:paraId="633E152C" w14:textId="77777777" w:rsidTr="004C49A9">
        <w:trPr>
          <w:cantSplit/>
          <w:trHeight w:val="56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2699286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2719DC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17FE71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88EFA5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Cața </w:t>
            </w:r>
          </w:p>
          <w:p w14:paraId="495E686E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D9157C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1A0180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B861F7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93321A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F5BC19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2F084D" w14:paraId="1AC4FC0E" w14:textId="77777777" w:rsidTr="004C49A9">
        <w:trPr>
          <w:cantSplit/>
          <w:trHeight w:val="107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BF3032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A8C7A1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253+000</w:t>
            </w:r>
          </w:p>
          <w:p w14:paraId="19FF40AF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254+400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614134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0F5A9B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Cața </w:t>
            </w:r>
          </w:p>
          <w:p w14:paraId="0E13C9BF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 și</w:t>
            </w:r>
          </w:p>
          <w:p w14:paraId="282F6B45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Cața - </w:t>
            </w:r>
          </w:p>
          <w:p w14:paraId="3E330976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Beia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FED413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1ABF6F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2ED9B1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62495E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A594D5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14:paraId="064B889F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14:paraId="6C322300" w14:textId="77777777" w:rsidTr="004C49A9">
        <w:trPr>
          <w:cantSplit/>
          <w:trHeight w:val="107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0652B8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A02813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255+400</w:t>
            </w:r>
          </w:p>
          <w:p w14:paraId="762E2276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257+400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ED0698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22EDA1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Caţa -</w:t>
            </w:r>
          </w:p>
          <w:p w14:paraId="69030F5B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Beia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70F60B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9BD19F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C5A17E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D14BB8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52AFE1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1734556B" w14:textId="77777777" w:rsidTr="004C49A9">
        <w:trPr>
          <w:cantSplit/>
          <w:trHeight w:val="107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75B627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D9D972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260+650</w:t>
            </w:r>
          </w:p>
          <w:p w14:paraId="7077DE1A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263+100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9076AB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255543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Caţa -</w:t>
            </w:r>
          </w:p>
          <w:p w14:paraId="5944CEB2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Beia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BA56F5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A6DC1A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56CF41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59A31E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D379B6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14:paraId="6BF0FD5A" w14:textId="77777777" w:rsidR="002F084D" w:rsidRPr="00CB2A72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14:paraId="190563BA" w14:textId="77777777" w:rsidTr="004C49A9">
        <w:trPr>
          <w:cantSplit/>
          <w:trHeight w:val="50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BD96C1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4D3C62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126661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EE4492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Beia</w:t>
            </w:r>
          </w:p>
          <w:p w14:paraId="4AC96AC2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116686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96F88C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C9F2D7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761618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3A7773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2F084D" w14:paraId="59B38F44" w14:textId="77777777" w:rsidTr="004C49A9">
        <w:trPr>
          <w:cantSplit/>
          <w:trHeight w:val="50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CF8E3D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90B8C9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0DF652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AF9902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Beia</w:t>
            </w:r>
          </w:p>
          <w:p w14:paraId="5F8DA6E2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481F0A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 </w:t>
            </w:r>
          </w:p>
          <w:p w14:paraId="61DBB4E6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1 - 3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B7B578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B9953C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9EF411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05FEC6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14:paraId="020BE087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14:paraId="1CB1526B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de pe firul I pe firul II și invers.</w:t>
            </w:r>
          </w:p>
        </w:tc>
      </w:tr>
      <w:tr w:rsidR="002F084D" w14:paraId="7932AAC1" w14:textId="77777777" w:rsidTr="004C49A9">
        <w:trPr>
          <w:cantSplit/>
          <w:trHeight w:val="541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88BFD9E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8D6F0B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E9A7E8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DB1784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Ax st. Beia - </w:t>
            </w:r>
          </w:p>
          <w:p w14:paraId="4322118C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Mureni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080599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CB7AFA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398BBC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263+400</w:t>
            </w:r>
          </w:p>
          <w:p w14:paraId="4EB266A4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281+744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187606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7492DB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2F084D" w14:paraId="5BFE9FEA" w14:textId="77777777" w:rsidTr="004C49A9">
        <w:trPr>
          <w:cantSplit/>
          <w:trHeight w:val="48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7CDAE18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9C8B7D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9FF9CD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3EFA93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Mureni</w:t>
            </w:r>
          </w:p>
          <w:p w14:paraId="571FAFB8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A50945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14:paraId="57619DB1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1 - 3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EB726E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91CBB7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40F894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8D4272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 pe teren.</w:t>
            </w:r>
          </w:p>
          <w:p w14:paraId="1A3AF2D9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Cu acces de pe firul I </w:t>
            </w:r>
          </w:p>
          <w:p w14:paraId="628323BB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pe firul II şi invers.</w:t>
            </w:r>
          </w:p>
        </w:tc>
      </w:tr>
      <w:tr w:rsidR="002F084D" w14:paraId="5E586C0F" w14:textId="77777777" w:rsidTr="004C49A9">
        <w:trPr>
          <w:cantSplit/>
          <w:trHeight w:val="48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249ABD3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5192FE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811635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3DB384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Mureni</w:t>
            </w:r>
          </w:p>
          <w:p w14:paraId="401C94A3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7F0835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diag.</w:t>
            </w:r>
          </w:p>
          <w:p w14:paraId="5B6AAEAC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2 - 6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BBD906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817B2C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5EFF1A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6D8A85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14:paraId="7D67F6BD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14:paraId="1871BC7B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de pe firul I pe firul II și invers.</w:t>
            </w:r>
          </w:p>
        </w:tc>
      </w:tr>
      <w:tr w:rsidR="002F084D" w14:paraId="0870F7B6" w14:textId="77777777" w:rsidTr="004C49A9">
        <w:trPr>
          <w:cantSplit/>
          <w:trHeight w:val="269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1367031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7ABB21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69A4BA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E13A57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Mureni</w:t>
            </w:r>
          </w:p>
          <w:p w14:paraId="0587F7BC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379424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diag.</w:t>
            </w:r>
          </w:p>
          <w:p w14:paraId="0B3B0B0D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12 - 16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23A4F9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7CC797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01AB53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163CDB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14:paraId="5A29961F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Cu acces la linia 4 abătută.</w:t>
            </w:r>
          </w:p>
        </w:tc>
      </w:tr>
      <w:tr w:rsidR="002F084D" w14:paraId="726F65E3" w14:textId="77777777" w:rsidTr="004C49A9">
        <w:trPr>
          <w:cantSplit/>
          <w:trHeight w:val="35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0DBA96D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FFB029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15EE96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6EB43A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Mureni</w:t>
            </w:r>
          </w:p>
          <w:p w14:paraId="5B04F6B3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7924DD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diag.</w:t>
            </w:r>
          </w:p>
          <w:p w14:paraId="0A882B73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4 - 8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F7833E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72984C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496CFC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E6BD10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14:paraId="1AEFED86" w14:textId="77777777" w:rsidR="002F084D" w:rsidRPr="00D344C9" w:rsidRDefault="002F084D" w:rsidP="001F42D5">
            <w:pPr>
              <w:spacing w:before="40" w:line="276" w:lineRule="auto"/>
              <w:ind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 Cu acces de pe firul I </w:t>
            </w:r>
          </w:p>
          <w:p w14:paraId="0177F7F0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pe firul II şi invers.</w:t>
            </w:r>
          </w:p>
        </w:tc>
      </w:tr>
      <w:tr w:rsidR="002F084D" w14:paraId="709D2C05" w14:textId="77777777" w:rsidTr="004C49A9">
        <w:trPr>
          <w:cantSplit/>
          <w:trHeight w:val="35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6A49C0B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032AA2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87847B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F257A6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Mureni -</w:t>
            </w:r>
          </w:p>
          <w:p w14:paraId="39194389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Vânători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40BC82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8C839E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A22DAD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284+250</w:t>
            </w:r>
          </w:p>
          <w:p w14:paraId="08BF0132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284+600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9D893F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A70491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  <w:p w14:paraId="7266D782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Variantă provizorie.</w:t>
            </w:r>
          </w:p>
          <w:p w14:paraId="6E669634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Lucrări Coridor IV.</w:t>
            </w:r>
          </w:p>
        </w:tc>
      </w:tr>
      <w:tr w:rsidR="002F084D" w14:paraId="78C760D3" w14:textId="77777777" w:rsidTr="004C49A9">
        <w:trPr>
          <w:cantSplit/>
          <w:trHeight w:val="35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8AEA1A5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7C0B16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C22428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F1F237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Mureni -</w:t>
            </w:r>
          </w:p>
          <w:p w14:paraId="35E60019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Vânători</w:t>
            </w:r>
          </w:p>
          <w:p w14:paraId="539E89EF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și linia 3 directă </w:t>
            </w:r>
          </w:p>
          <w:p w14:paraId="041E8146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Vânători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52200A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A3EFA7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2DD992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284+600</w:t>
            </w:r>
          </w:p>
          <w:p w14:paraId="0C009234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288+300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F59868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E47425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14:paraId="0B488949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2F084D" w14:paraId="176CC5A1" w14:textId="77777777" w:rsidTr="004C49A9">
        <w:trPr>
          <w:cantSplit/>
          <w:trHeight w:val="35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3DA7E68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302A15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CB3A5A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8A568E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Vânători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27407A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diag.</w:t>
            </w:r>
          </w:p>
          <w:p w14:paraId="5BE17FAE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7R - 5R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EC1DAF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3BBCDC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C9082F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4BB8C2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14:paraId="05FBC179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14:paraId="2639EE04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la linia 319 </w:t>
            </w:r>
            <w:r w:rsidRPr="00643A5A">
              <w:rPr>
                <w:b/>
                <w:bCs/>
                <w:i/>
                <w:iCs/>
                <w:sz w:val="20"/>
                <w:lang w:val="ro-RO"/>
              </w:rPr>
              <w:t>Vânători - Odorhei.</w:t>
            </w:r>
          </w:p>
        </w:tc>
      </w:tr>
      <w:tr w:rsidR="002F084D" w14:paraId="43B37885" w14:textId="77777777" w:rsidTr="004C49A9">
        <w:trPr>
          <w:cantSplit/>
          <w:trHeight w:val="115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2E6717A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9C33CF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7C418D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EB7E4A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Vânători</w:t>
            </w:r>
          </w:p>
          <w:p w14:paraId="06589BFA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64770D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10</w:t>
            </w:r>
          </w:p>
          <w:p w14:paraId="7937EE28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B87CD3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999413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D28CA0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6982F0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14:paraId="01D0D622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la linia 4 abătută. </w:t>
            </w:r>
          </w:p>
        </w:tc>
      </w:tr>
      <w:tr w:rsidR="002F084D" w14:paraId="02523264" w14:textId="77777777" w:rsidTr="004C49A9">
        <w:trPr>
          <w:cantSplit/>
          <w:trHeight w:val="115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7235990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2FD297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AEA632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2AC6F9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Vânători -</w:t>
            </w:r>
          </w:p>
          <w:p w14:paraId="06202423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Albeşti Tîrnava -</w:t>
            </w:r>
          </w:p>
          <w:p w14:paraId="1A1718DA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Sighișoara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211746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869520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13A50C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288+300</w:t>
            </w:r>
          </w:p>
          <w:p w14:paraId="19AFA596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297+600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703873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3235CC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14:paraId="6F46986B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2F084D" w14:paraId="1162C4AA" w14:textId="77777777" w:rsidTr="004C49A9">
        <w:trPr>
          <w:cantSplit/>
          <w:trHeight w:val="115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663E100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BB7918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217220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23F864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Albeşti -</w:t>
            </w:r>
          </w:p>
          <w:p w14:paraId="4FFCC1BC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Sighișoara și</w:t>
            </w:r>
          </w:p>
          <w:p w14:paraId="2EA125FC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2 directă </w:t>
            </w:r>
          </w:p>
          <w:p w14:paraId="773B0278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Sighișoara 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DAB233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F32B11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C7EB2A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297+600</w:t>
            </w:r>
          </w:p>
          <w:p w14:paraId="509588BE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297+700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ABBCBD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745EB9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2F084D" w14:paraId="74653A05" w14:textId="77777777" w:rsidTr="004C49A9">
        <w:trPr>
          <w:cantSplit/>
          <w:trHeight w:val="115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51F5EFD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8BD059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C4C843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439BC3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</w:t>
            </w:r>
          </w:p>
          <w:p w14:paraId="1DBB777C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Sighișoara 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E39C40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EE12AD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4F3F01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297+700</w:t>
            </w:r>
          </w:p>
          <w:p w14:paraId="3030E022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299+200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1338DD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795F30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14:paraId="2545734E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2F084D" w14:paraId="6DC87B4B" w14:textId="77777777" w:rsidTr="004C49A9">
        <w:trPr>
          <w:cantSplit/>
          <w:trHeight w:val="115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A6FC4FB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E4B210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900AB2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F7244E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Albeşti Tîrnava</w:t>
            </w:r>
          </w:p>
          <w:p w14:paraId="4038B5C7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A26D48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4742C4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D92A59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3A8DAC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59C431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2F084D" w14:paraId="4E89B8A3" w14:textId="77777777" w:rsidTr="004C49A9">
        <w:trPr>
          <w:cantSplit/>
          <w:trHeight w:val="115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F2ED0E0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0FF91F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D4C246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2DD11F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Albeşti Tîrnava</w:t>
            </w:r>
          </w:p>
          <w:p w14:paraId="22BC6D01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5 abătută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AE7191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4795FB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516A8B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711E5B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A643F3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2F084D" w14:paraId="320D3FB1" w14:textId="77777777" w:rsidTr="004C49A9">
        <w:trPr>
          <w:cantSplit/>
          <w:trHeight w:val="35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47D2C9E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25765A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3A2314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607B94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Sighişoara</w:t>
            </w:r>
          </w:p>
          <w:p w14:paraId="1A7190EB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D14B09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384C92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DE4EA2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7B95A3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286090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 pe teren.</w:t>
            </w:r>
          </w:p>
        </w:tc>
      </w:tr>
      <w:tr w:rsidR="002F084D" w14:paraId="3BC6E2B3" w14:textId="77777777" w:rsidTr="004C49A9">
        <w:trPr>
          <w:cantSplit/>
          <w:trHeight w:val="35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15138CD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FCDF98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1AC33A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C06F52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Mediaș</w:t>
            </w:r>
          </w:p>
          <w:p w14:paraId="697B8251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433BFC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14:paraId="2861153B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5 - 7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783461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7E2CB4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85C976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8E8610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14:paraId="71B9F79D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14:paraId="065D4025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de pe firul II Dumbrăveni - Mediaș, la liniile 1 - 4</w:t>
            </w:r>
          </w:p>
          <w:p w14:paraId="42727387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st. Mediaș.</w:t>
            </w:r>
          </w:p>
        </w:tc>
      </w:tr>
      <w:tr w:rsidR="002F084D" w14:paraId="29DC8CA2" w14:textId="77777777" w:rsidTr="004C49A9">
        <w:trPr>
          <w:cantSplit/>
          <w:trHeight w:val="35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7F3D301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F2AF5F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3E9977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924EC8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Mediaș</w:t>
            </w:r>
          </w:p>
          <w:p w14:paraId="4FE545B7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B06F60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14:paraId="70AD6CF2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10 - 12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396D29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1D9170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6163D5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3FBCAB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14:paraId="1635C13E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de pe firul I Mediaș - </w:t>
            </w:r>
          </w:p>
          <w:p w14:paraId="27432830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Copșa Mică, la liniile 5 și 6 </w:t>
            </w:r>
          </w:p>
          <w:p w14:paraId="566989E9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st. Mediaș.</w:t>
            </w:r>
          </w:p>
        </w:tc>
      </w:tr>
      <w:tr w:rsidR="002F084D" w14:paraId="663D2E0F" w14:textId="77777777" w:rsidTr="004C49A9">
        <w:trPr>
          <w:cantSplit/>
          <w:trHeight w:val="35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D0BE64A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8E6AA5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9DF38A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94C66E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Copșa Mică</w:t>
            </w:r>
          </w:p>
          <w:p w14:paraId="628D46DF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E4BBD7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22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071759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178EEB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D2A231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A4FCF5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14:paraId="5E88FD99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14:paraId="4875B212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la liniile 5 - 9.</w:t>
            </w:r>
          </w:p>
        </w:tc>
      </w:tr>
      <w:tr w:rsidR="002F084D" w14:paraId="48DB3A4C" w14:textId="77777777" w:rsidTr="004C49A9">
        <w:trPr>
          <w:cantSplit/>
          <w:trHeight w:val="33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41CE744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E0F22B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B74CFE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115901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Teiuş</w:t>
            </w:r>
          </w:p>
          <w:p w14:paraId="2A906610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A84078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14:paraId="51BDE81A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7E033C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4F1FA3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7DA063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7EA638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14:paraId="2FBB8B49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Valabil pentru toate trenurile de călători.</w:t>
            </w:r>
          </w:p>
        </w:tc>
      </w:tr>
      <w:tr w:rsidR="002F084D" w14:paraId="3D2E7DC1" w14:textId="77777777" w:rsidTr="004C49A9">
        <w:trPr>
          <w:cantSplit/>
          <w:trHeight w:val="33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D585A17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84EE15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AE91A4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161DA4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Teiuş</w:t>
            </w:r>
          </w:p>
          <w:p w14:paraId="3A7BE6FC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59132F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14:paraId="7A41D068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E519EB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203B30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8B9313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963CCF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14:paraId="5FA7A33E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Valabil pentru toate trenurile de marfă.</w:t>
            </w:r>
          </w:p>
        </w:tc>
      </w:tr>
      <w:tr w:rsidR="002F084D" w14:paraId="062AC4CA" w14:textId="77777777" w:rsidTr="004C49A9">
        <w:trPr>
          <w:cantSplit/>
          <w:trHeight w:val="59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B9B3519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50CDB5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F0797C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7176FD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Teiuş</w:t>
            </w:r>
          </w:p>
          <w:p w14:paraId="11EECC29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X, linia 11 abătută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1B0B4D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de la </w:t>
            </w:r>
          </w:p>
          <w:p w14:paraId="558D4A9C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staţie la macaz 39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742102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231781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49782A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93EE53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2F084D" w14:paraId="723C35A0" w14:textId="77777777" w:rsidTr="004C49A9">
        <w:trPr>
          <w:cantSplit/>
          <w:trHeight w:val="308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1CC3CAB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404A4F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6F788A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7016AF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Teiuş</w:t>
            </w:r>
          </w:p>
          <w:p w14:paraId="0E230C2C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96AA3B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diag.</w:t>
            </w:r>
          </w:p>
          <w:p w14:paraId="3C0D86C1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28 - 32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F7748D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3F2847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F90ABB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1D60BA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14:paraId="6114B3A2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Cu acces la liniile 9 şi 10.</w:t>
            </w:r>
          </w:p>
        </w:tc>
      </w:tr>
      <w:tr w:rsidR="002F084D" w14:paraId="15F6A62A" w14:textId="77777777" w:rsidTr="00EA2F0F">
        <w:trPr>
          <w:cantSplit/>
          <w:trHeight w:val="706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AE22AEC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955383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399+623</w:t>
            </w:r>
          </w:p>
          <w:p w14:paraId="78B18FC5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412+799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E567D6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CD4C8A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Teiuş -</w:t>
            </w:r>
          </w:p>
          <w:p w14:paraId="4BFE3521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Aiud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491B83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B15956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BD360D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CF434D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55ABC1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Nesemnalizată pe teren. </w:t>
            </w:r>
          </w:p>
          <w:p w14:paraId="3FAAC93B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Protecție lucrări în firul II.</w:t>
            </w:r>
          </w:p>
        </w:tc>
      </w:tr>
      <w:tr w:rsidR="002F084D" w14:paraId="0E972807" w14:textId="77777777" w:rsidTr="004C49A9">
        <w:trPr>
          <w:cantSplit/>
          <w:trHeight w:val="60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25168E8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326957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001F5F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C06796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Aiud</w:t>
            </w:r>
          </w:p>
          <w:p w14:paraId="3C52CACC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3ABDC3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TDJ </w:t>
            </w:r>
          </w:p>
          <w:p w14:paraId="1B8ED0E3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13 /  17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F04F48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1E6D8D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5D7F61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EC9F2D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14:paraId="79A3739C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Cu acces la linia 2 abătută.</w:t>
            </w:r>
          </w:p>
        </w:tc>
      </w:tr>
      <w:tr w:rsidR="002F084D" w14:paraId="4B32FEAE" w14:textId="77777777" w:rsidTr="004C49A9">
        <w:trPr>
          <w:cantSplit/>
          <w:trHeight w:val="60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7E74DDD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A2EF66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C70D46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54FB83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Aiud</w:t>
            </w:r>
          </w:p>
          <w:p w14:paraId="7241BC8F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EBB056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TDJ </w:t>
            </w:r>
          </w:p>
          <w:p w14:paraId="12D8ACC9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 / 5A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6950D2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4E4BCC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BEC434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79B25E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14:paraId="46BC91D2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Cu acces la linia 5 abătută.</w:t>
            </w:r>
          </w:p>
        </w:tc>
      </w:tr>
      <w:tr w:rsidR="002F084D" w14:paraId="54CBD48A" w14:textId="77777777" w:rsidTr="004C49A9">
        <w:trPr>
          <w:cantSplit/>
          <w:trHeight w:val="60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E61276F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32BF70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412+799</w:t>
            </w:r>
          </w:p>
          <w:p w14:paraId="65E71E1A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426+712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7AB35E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401AE0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Aiud -</w:t>
            </w:r>
          </w:p>
          <w:p w14:paraId="5A53FBC9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Unirea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EF23F6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437B52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DEC24B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D0985B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719E1E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2F084D" w14:paraId="26943630" w14:textId="77777777" w:rsidTr="004C49A9">
        <w:trPr>
          <w:cantSplit/>
          <w:trHeight w:val="12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AA5A4B3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AC3674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B1C84B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5DE260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Unirea</w:t>
            </w:r>
          </w:p>
          <w:p w14:paraId="6BC263E6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7F6565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618A78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09C89B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619FD4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3D4BDE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2F084D" w14:paraId="0977C8F3" w14:textId="77777777" w:rsidTr="004C49A9">
        <w:trPr>
          <w:cantSplit/>
          <w:trHeight w:val="12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EEFA9EA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56495D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426+712</w:t>
            </w:r>
          </w:p>
          <w:p w14:paraId="684964B0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433+160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A8ABBF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D1A93B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Unirea</w:t>
            </w:r>
          </w:p>
          <w:p w14:paraId="35563D63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Războieni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7DC9AB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AE82A2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D64EB3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961EAA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23407E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14:paraId="6E6DE85A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Protecție pentru lucrări în fir II.</w:t>
            </w:r>
          </w:p>
        </w:tc>
      </w:tr>
      <w:tr w:rsidR="002F084D" w14:paraId="0C162694" w14:textId="77777777" w:rsidTr="004C49A9">
        <w:trPr>
          <w:cantSplit/>
          <w:trHeight w:val="508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64B651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B3296D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4918EF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4E569A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Războieni</w:t>
            </w:r>
          </w:p>
          <w:p w14:paraId="1C5D1A41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C4EDF4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14:paraId="2FE98847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26 şi 32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1DCF14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9E1073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E9F1FB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F4FABC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14:paraId="6743BBE3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14:paraId="2C8BD925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la liniile 7 și 8.</w:t>
            </w:r>
          </w:p>
        </w:tc>
      </w:tr>
      <w:tr w:rsidR="002F084D" w14:paraId="6C47FE9D" w14:textId="77777777" w:rsidTr="004C49A9">
        <w:trPr>
          <w:cantSplit/>
          <w:trHeight w:val="508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D2AFD7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B0AE29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1639AD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AF996F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Războieni - </w:t>
            </w:r>
          </w:p>
          <w:p w14:paraId="649E0D44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Călărași Turda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6FD0A8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A48689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CA16E1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434+050</w:t>
            </w:r>
          </w:p>
          <w:p w14:paraId="2FDC78CD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435+600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1319C1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CFCD51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14:paraId="72046BD9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  <w:p w14:paraId="2EAA525A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Protecție muncitori și terasament - lucrări în </w:t>
            </w:r>
          </w:p>
          <w:p w14:paraId="57261D89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firul I.</w:t>
            </w:r>
          </w:p>
        </w:tc>
      </w:tr>
      <w:tr w:rsidR="002F084D" w14:paraId="28B2CB0E" w14:textId="77777777" w:rsidTr="004C49A9">
        <w:trPr>
          <w:cantSplit/>
          <w:trHeight w:val="508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FFB1D1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555E3E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0D36A8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F6A579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Războieni - </w:t>
            </w:r>
          </w:p>
          <w:p w14:paraId="0436CFA7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Călărași Turda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C8F217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FC2D94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6D5CB6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435+600</w:t>
            </w:r>
          </w:p>
          <w:p w14:paraId="378A72B5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442+000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5F5342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09EC15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2F084D" w14:paraId="070A30DB" w14:textId="77777777" w:rsidTr="004C49A9">
        <w:trPr>
          <w:cantSplit/>
          <w:trHeight w:val="508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24A15D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4F5F5B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442+056</w:t>
            </w:r>
          </w:p>
          <w:p w14:paraId="1609CF32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448+580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5E804B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6C6987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Călărași Turda -</w:t>
            </w:r>
          </w:p>
          <w:p w14:paraId="6719474B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Câmpia Turzii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D0EDC6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3EA37E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12D518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85B5A9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96FA39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2F084D" w14:paraId="4468F745" w14:textId="77777777" w:rsidTr="004C49A9">
        <w:trPr>
          <w:cantSplit/>
          <w:trHeight w:val="508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00F45D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AB4D1C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B9DCEC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5D3AF4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Războieni -</w:t>
            </w:r>
          </w:p>
          <w:p w14:paraId="02AB67CE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Călărași Turda -</w:t>
            </w:r>
          </w:p>
          <w:p w14:paraId="04B9F00E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Câmpia Turzii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3AEEA0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E16109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5456A3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442+000</w:t>
            </w:r>
          </w:p>
          <w:p w14:paraId="3E8C5FD1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448+580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449C09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22D598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2F084D" w14:paraId="497A8ED5" w14:textId="77777777" w:rsidTr="004C49A9">
        <w:trPr>
          <w:cantSplit/>
          <w:trHeight w:val="14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9E2DDBF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61AD65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45E0B2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C9E0CF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Călăraşi Turda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C23E5D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18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DF5577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DEB4B6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C774F8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DF398B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</w:t>
            </w:r>
          </w:p>
          <w:p w14:paraId="7DAF4F1A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 la linia 2 Cap Y. </w:t>
            </w:r>
          </w:p>
        </w:tc>
      </w:tr>
      <w:tr w:rsidR="002F084D" w14:paraId="34A3C29A" w14:textId="77777777" w:rsidTr="004C49A9">
        <w:trPr>
          <w:cantSplit/>
          <w:trHeight w:val="94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DC65AEA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9AC589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98DC6D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4D42A1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Câmpia Turzii</w:t>
            </w:r>
          </w:p>
          <w:p w14:paraId="2301C5E0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10DC5F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14:paraId="1FE2F29E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nr.  29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826386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30FA81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06CCC7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EAC4AF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spre </w:t>
            </w: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Grupa de linii </w:t>
            </w:r>
          </w:p>
          <w:p w14:paraId="278857F9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st. </w:t>
            </w: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Turda. </w:t>
            </w:r>
          </w:p>
        </w:tc>
      </w:tr>
      <w:tr w:rsidR="002F084D" w14:paraId="22CBBD9A" w14:textId="77777777" w:rsidTr="004C49A9">
        <w:trPr>
          <w:cantSplit/>
          <w:trHeight w:val="94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96D4AF1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E0AD7B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6C2ECA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4BAC75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Câmpia Turzii</w:t>
            </w:r>
          </w:p>
          <w:p w14:paraId="152403BC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B00742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31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133F26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6A7C47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2EAA26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426578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spre </w:t>
            </w: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Grupa de linii </w:t>
            </w:r>
          </w:p>
          <w:p w14:paraId="6D3B9B8F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st. </w:t>
            </w: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Turda.</w:t>
            </w:r>
          </w:p>
        </w:tc>
      </w:tr>
      <w:tr w:rsidR="002F084D" w14:paraId="56C458A8" w14:textId="77777777" w:rsidTr="004C49A9">
        <w:trPr>
          <w:cantSplit/>
          <w:trHeight w:val="568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D359223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3436B7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23B077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35C8F5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Câmpia Turzii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6B1F11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 37 / 41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93B4A2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855C15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2A5212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9B381C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la liniile 5 - 9.</w:t>
            </w:r>
          </w:p>
        </w:tc>
      </w:tr>
      <w:tr w:rsidR="002F084D" w14:paraId="14D1C26B" w14:textId="77777777" w:rsidTr="004C49A9">
        <w:trPr>
          <w:cantSplit/>
          <w:trHeight w:val="568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58A1C51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6D2FDB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D1DBFF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F18DA5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Câmpia Turzii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D3BBC5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TDJ</w:t>
            </w:r>
          </w:p>
          <w:p w14:paraId="14D763B0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27 / 33</w:t>
            </w:r>
          </w:p>
          <w:p w14:paraId="261818BA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și</w:t>
            </w:r>
          </w:p>
          <w:p w14:paraId="05795D7B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TDJ</w:t>
            </w:r>
          </w:p>
          <w:p w14:paraId="1C03FD38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47 / 49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161666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6624B7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9B5C44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2F8A1A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2F084D" w14:paraId="1BCA0698" w14:textId="77777777" w:rsidTr="004C49A9">
        <w:trPr>
          <w:cantSplit/>
          <w:trHeight w:val="74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E1C3479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15E93D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A1967D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16FE46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Câmpia Turzii</w:t>
            </w:r>
          </w:p>
          <w:p w14:paraId="69257422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E52FBB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</w:t>
            </w:r>
          </w:p>
          <w:p w14:paraId="5F64FF5C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43 și 53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A551E0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42D5F8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174B89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B98256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la liniile 7 - 10.</w:t>
            </w:r>
          </w:p>
        </w:tc>
      </w:tr>
      <w:tr w:rsidR="002F084D" w14:paraId="5CC1EF62" w14:textId="77777777" w:rsidTr="004C49A9">
        <w:trPr>
          <w:cantSplit/>
          <w:trHeight w:val="74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06BB788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6CACBB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2B50FB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CE9F39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Câmpia Turzii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BF393B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diag. </w:t>
            </w:r>
          </w:p>
          <w:p w14:paraId="1B035903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2 - 8, </w:t>
            </w:r>
          </w:p>
          <w:p w14:paraId="6A7A93FD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4 - 6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8C512F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137714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CC0F9B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7FA93E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14:paraId="518C73C8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la liniile 2 - 7, Cap Y.</w:t>
            </w:r>
          </w:p>
          <w:p w14:paraId="1442ABB5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2F084D" w14:paraId="556C04F7" w14:textId="77777777" w:rsidTr="004C49A9">
        <w:trPr>
          <w:cantSplit/>
          <w:trHeight w:val="74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7095806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82945A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82270D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20D5D8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Câmpia Turzii</w:t>
            </w:r>
          </w:p>
          <w:p w14:paraId="0AB89B2F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liniile 6 și 7 </w:t>
            </w:r>
          </w:p>
          <w:p w14:paraId="67261A23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C5962B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1EC737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CD496C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866FCE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7BF4D2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2F084D" w14:paraId="44173C4F" w14:textId="77777777" w:rsidTr="004C49A9">
        <w:trPr>
          <w:cantSplit/>
          <w:trHeight w:val="58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C07480E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641023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452+500</w:t>
            </w:r>
          </w:p>
          <w:p w14:paraId="4FCBDA64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452+600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8619B3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94CD07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Câmpia Turzii -</w:t>
            </w:r>
          </w:p>
          <w:p w14:paraId="188A800E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Valea Florilor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5F4BE4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EF2326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2440EC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DB6896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482DF1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2F084D" w14:paraId="7A727D86" w14:textId="77777777" w:rsidTr="004C49A9">
        <w:trPr>
          <w:cantSplit/>
          <w:trHeight w:val="58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A7180A9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61A4B0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F7F736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D3B573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Câmpia Turzii -</w:t>
            </w:r>
          </w:p>
          <w:p w14:paraId="42E4C6A8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Valea Florilor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A5F89D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3F9A38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0C217E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450+900</w:t>
            </w:r>
          </w:p>
          <w:p w14:paraId="3E6DE618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464+690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21025C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643C85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2F084D" w14:paraId="70354750" w14:textId="77777777" w:rsidTr="004C49A9">
        <w:trPr>
          <w:cantSplit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5467B43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F37D4D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1AC325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BD49EB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Valea Florilor</w:t>
            </w:r>
          </w:p>
          <w:p w14:paraId="50C9904A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B15181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90ADE9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6C9AA3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7534A3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710764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2F084D" w14:paraId="2DCF9C2A" w14:textId="77777777" w:rsidTr="004C49A9">
        <w:trPr>
          <w:cantSplit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6FDCCE9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AAE26F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BD835B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651B63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Boju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D8A34B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14:paraId="66FD57AD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 / 7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19631D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FC0C28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6B0BFC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B797E4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14:paraId="174ADB66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Cu acces la liniile 1 și 2.</w:t>
            </w:r>
          </w:p>
        </w:tc>
      </w:tr>
      <w:tr w:rsidR="002F084D" w14:paraId="137B7DA6" w14:textId="77777777" w:rsidTr="004C49A9">
        <w:trPr>
          <w:cantSplit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0A6D55F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545661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82C246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63B4CC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Boju linia 3 directă</w:t>
            </w:r>
          </w:p>
          <w:p w14:paraId="581BC6E2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între călcâi sch. 3 și călcâi sch. 6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A99E99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362CE5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653AD1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472+770</w:t>
            </w:r>
          </w:p>
          <w:p w14:paraId="5D8E0D6F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473+730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A64D4B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EFF449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2F084D" w14:paraId="2724A75F" w14:textId="77777777" w:rsidTr="004C49A9">
        <w:trPr>
          <w:cantSplit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38FF6B7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F880CE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722CC4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2C0B16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Boju - Tunel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B20118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E0AEBE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9C6B44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475+100</w:t>
            </w:r>
          </w:p>
          <w:p w14:paraId="3FCBEB0B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475+300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04C896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8FCFD4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2F084D" w14:paraId="2BA424BB" w14:textId="77777777" w:rsidTr="004C49A9">
        <w:trPr>
          <w:cantSplit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435B98F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1C78D1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53C9E9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75BD45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Cojocna</w:t>
            </w:r>
          </w:p>
          <w:p w14:paraId="07EAE0CD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BEDF0E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între </w:t>
            </w:r>
          </w:p>
          <w:p w14:paraId="2D7FF9F9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vârf sch. 13</w:t>
            </w:r>
          </w:p>
          <w:p w14:paraId="21A58FCA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și vârf sch. 16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89F30D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3E1C2E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CBDE1D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14CA5E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2F084D" w14:paraId="1C86D1D3" w14:textId="77777777" w:rsidTr="004C49A9">
        <w:trPr>
          <w:cantSplit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321F6B2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01DF8E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484+000</w:t>
            </w:r>
          </w:p>
          <w:p w14:paraId="37EA4312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485+350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1BE660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61CCBD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Cojocna</w:t>
            </w:r>
          </w:p>
          <w:p w14:paraId="40F83CA9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3 directă și </w:t>
            </w:r>
          </w:p>
          <w:p w14:paraId="0E3BFC9C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sch. aferenți </w:t>
            </w:r>
          </w:p>
          <w:p w14:paraId="2E569EA7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Cap X sch. 3, 5, 9 și </w:t>
            </w:r>
          </w:p>
          <w:p w14:paraId="4C112610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 sch. 4, 6, 8 și 14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EE12E5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57C849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AB8457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00E622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8968CF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2F084D" w14:paraId="25BA8418" w14:textId="77777777" w:rsidTr="004C49A9">
        <w:trPr>
          <w:cantSplit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B2C529B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6A0508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500681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1673C8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Cojocna</w:t>
            </w:r>
          </w:p>
          <w:p w14:paraId="21648F4F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4 directă și </w:t>
            </w:r>
          </w:p>
          <w:p w14:paraId="29DA8066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sch. aferenți </w:t>
            </w:r>
          </w:p>
          <w:p w14:paraId="3E7C9375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Cap X sch. 1, 7, 11 și </w:t>
            </w:r>
          </w:p>
          <w:p w14:paraId="4C31D781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 sch. 2, 10, și 12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254E33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35C84E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5220A4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483+950</w:t>
            </w:r>
          </w:p>
          <w:p w14:paraId="58BB1848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485+350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9F60CB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510F09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2F084D" w14:paraId="3C9DC6E2" w14:textId="77777777" w:rsidTr="004C49A9">
        <w:trPr>
          <w:cantSplit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F6A4C8E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07DA80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561E2B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D01DE8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Cojocna -</w:t>
            </w:r>
          </w:p>
          <w:p w14:paraId="69180F4A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Apahida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0F8B0F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569DFB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F796B9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485+600</w:t>
            </w:r>
          </w:p>
          <w:p w14:paraId="445E30D1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486+900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839432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D92CF1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2F084D" w14:paraId="48A7A7E1" w14:textId="77777777" w:rsidTr="004C49A9">
        <w:trPr>
          <w:cantSplit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BE3A1D3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C3C756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489+200</w:t>
            </w:r>
          </w:p>
          <w:p w14:paraId="0FC3041D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489+400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818628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047A28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Apahida</w:t>
            </w:r>
          </w:p>
          <w:p w14:paraId="79CF3143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Cap X, </w:t>
            </w:r>
          </w:p>
          <w:p w14:paraId="1CA1C44A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TDJ 15 / 19 și</w:t>
            </w:r>
          </w:p>
          <w:p w14:paraId="04F4028F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21, 27 și 31A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12D9DB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3C58FD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2E9EC1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8D1878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F0A2F0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2F084D" w14:paraId="6A508930" w14:textId="77777777" w:rsidTr="004C49A9">
        <w:trPr>
          <w:cantSplit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2E042A5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69A0F6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50E238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036AEA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Apahida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29747D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</w:t>
            </w:r>
          </w:p>
          <w:p w14:paraId="3C66C550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15 și 23 în abatere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AC691A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48D885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A74A80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E1BE5B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2F084D" w14:paraId="530E6C58" w14:textId="77777777" w:rsidTr="004C49A9">
        <w:trPr>
          <w:cantSplit/>
          <w:trHeight w:val="399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ABF85D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63E047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9FCB21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406177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Apahida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E80014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între călcâi</w:t>
            </w:r>
          </w:p>
          <w:p w14:paraId="2457BDAF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TDJ </w:t>
            </w:r>
          </w:p>
          <w:p w14:paraId="5514A1D0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24 / 26 și </w:t>
            </w:r>
          </w:p>
          <w:p w14:paraId="13908E18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km 489+700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A7E6EB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5281B0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461F3E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297359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circulația la </w:t>
            </w:r>
          </w:p>
          <w:p w14:paraId="013B17D8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linia 1.</w:t>
            </w:r>
          </w:p>
        </w:tc>
      </w:tr>
      <w:tr w:rsidR="002F084D" w14:paraId="63673369" w14:textId="77777777" w:rsidTr="004C49A9">
        <w:trPr>
          <w:cantSplit/>
          <w:trHeight w:val="269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B5F529F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F17D38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5DB711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44EC54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Apahida -</w:t>
            </w:r>
          </w:p>
          <w:p w14:paraId="6A2B3498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Cluj Napoca Est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8DA282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A00F4C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77A7AE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490+600</w:t>
            </w:r>
          </w:p>
          <w:p w14:paraId="4668AC95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490+650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B198F6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45DE20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2F084D" w14:paraId="40E47336" w14:textId="77777777" w:rsidTr="004C49A9">
        <w:trPr>
          <w:cantSplit/>
          <w:trHeight w:val="269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92C2F6B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23E167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8B1BD7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B7BE7A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Cluj Napoca Est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133113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TDJ </w:t>
            </w:r>
          </w:p>
          <w:p w14:paraId="704E8F2D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22 / 24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D79322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34347A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CDFDD8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9012EC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14:paraId="5932BE33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la liniile  5 - 8, Cap Y.</w:t>
            </w:r>
          </w:p>
          <w:p w14:paraId="0AB79BE6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2F084D" w14:paraId="666C6AED" w14:textId="77777777" w:rsidTr="004C49A9">
        <w:trPr>
          <w:cantSplit/>
          <w:trHeight w:val="98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724C259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40A11A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715B4E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C898BA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Cluj Napoca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97E5CB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14:paraId="19578EDD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 40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108056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184B18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05A81F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0F5CEB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2F084D" w14:paraId="114476A3" w14:textId="77777777" w:rsidTr="004C49A9">
        <w:trPr>
          <w:cantSplit/>
          <w:trHeight w:val="98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84EF1D8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A0CCF4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E36C2E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B9FBBF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Cluj Napoca</w:t>
            </w:r>
          </w:p>
          <w:p w14:paraId="2AFBC2D4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12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6DFCD6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894B98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260CB7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C2A41E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1EF25B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2F084D" w14:paraId="61582C49" w14:textId="77777777" w:rsidTr="004C49A9">
        <w:trPr>
          <w:cantSplit/>
          <w:trHeight w:val="548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A87FC26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E0E25F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592290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8FD62B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Cluj Napoca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17D9A8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18, 28, 76, diag. </w:t>
            </w:r>
          </w:p>
          <w:p w14:paraId="6C05D80C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18 - 28 și </w:t>
            </w:r>
          </w:p>
          <w:p w14:paraId="373E3248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porți-unea </w:t>
            </w:r>
          </w:p>
          <w:p w14:paraId="681BB99D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de linie cuprin-să </w:t>
            </w:r>
          </w:p>
          <w:p w14:paraId="0AACA47D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între sch. 18 și vârf sch. 200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2F0AD5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BF426D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644083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0BD788" w14:textId="77777777" w:rsidR="002F084D" w:rsidRPr="00D344C9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2F084D" w14:paraId="547DF258" w14:textId="77777777" w:rsidTr="004C49A9">
        <w:trPr>
          <w:cantSplit/>
          <w:trHeight w:val="596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EA7C8FC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D63234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50D9BF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BE3A98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Aleşd</w:t>
            </w:r>
          </w:p>
          <w:p w14:paraId="71DABA9F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366B0E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</w:t>
            </w:r>
          </w:p>
          <w:p w14:paraId="15B5FDB0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sch. </w:t>
            </w:r>
          </w:p>
          <w:p w14:paraId="01D1F752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36 şi 46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09C8F9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6FDD89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92C2E3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4B4A72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la linia 2 Cap Y.</w:t>
            </w:r>
          </w:p>
          <w:p w14:paraId="3F73B1EF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Nesemnalizată pe teren. </w:t>
            </w:r>
          </w:p>
        </w:tc>
      </w:tr>
      <w:tr w:rsidR="002F084D" w14:paraId="24E3AC9A" w14:textId="77777777" w:rsidTr="004C49A9">
        <w:trPr>
          <w:cantSplit/>
          <w:trHeight w:val="596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EC6EF9C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E3251D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13A3AD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7AEB08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Aleşd-</w:t>
            </w:r>
          </w:p>
          <w:p w14:paraId="5F975ACF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Tilechiu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83AD49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9BAD8C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5DC081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624+414</w:t>
            </w:r>
          </w:p>
          <w:p w14:paraId="7CAEFD63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625+146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3BA7B7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9DEEEB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2F084D" w14:paraId="09D4B7C3" w14:textId="77777777" w:rsidTr="004C49A9">
        <w:trPr>
          <w:cantSplit/>
          <w:trHeight w:val="596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D6153E8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DCBB75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629+982</w:t>
            </w:r>
          </w:p>
          <w:p w14:paraId="1410389F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630+086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58D951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95E30C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Tilechiu-</w:t>
            </w:r>
          </w:p>
          <w:p w14:paraId="65342F67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Tileagd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0B7FC7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31A459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7AC6DF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2C1901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C7F37C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 Fără inductori, protecție muncitori.</w:t>
            </w:r>
          </w:p>
        </w:tc>
      </w:tr>
      <w:tr w:rsidR="002F084D" w14:paraId="1D604EB0" w14:textId="77777777" w:rsidTr="004C49A9">
        <w:trPr>
          <w:cantSplit/>
          <w:trHeight w:val="596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09A73E7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5D4A60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630+086</w:t>
            </w:r>
          </w:p>
          <w:p w14:paraId="15FAF61B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630+282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C02A3F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21A331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Tileagd </w:t>
            </w:r>
          </w:p>
          <w:p w14:paraId="5F7E2E7E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4 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CA919D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40E57D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B0C1C0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05DEAE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3CA3AF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2F084D" w14:paraId="003E2C98" w14:textId="77777777" w:rsidTr="004C49A9">
        <w:trPr>
          <w:cantSplit/>
          <w:trHeight w:val="72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2B76ED0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22CFDF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640+906</w:t>
            </w:r>
          </w:p>
          <w:p w14:paraId="2C8D5B3B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643+094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F1A945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F796CE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Tileagd -</w:t>
            </w:r>
          </w:p>
          <w:p w14:paraId="4F613567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Oșorhei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4A7EB7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EC2B90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502188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233FA9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4E2DC2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 Fără inductori, protecție muncitori.</w:t>
            </w:r>
          </w:p>
        </w:tc>
      </w:tr>
      <w:tr w:rsidR="002F084D" w14:paraId="40958B1F" w14:textId="77777777" w:rsidTr="004C49A9">
        <w:trPr>
          <w:cantSplit/>
          <w:trHeight w:val="72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C4170C6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90468E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EF89BB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83A419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Oradea Est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3B32C4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TDJ</w:t>
            </w:r>
          </w:p>
          <w:p w14:paraId="2D176152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 / 9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FD51A4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31EC07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388E4D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B7FDEF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la liniile 4 - 7 Tranzit Cap X.</w:t>
            </w:r>
          </w:p>
        </w:tc>
      </w:tr>
      <w:tr w:rsidR="002F084D" w14:paraId="11A3DCA6" w14:textId="77777777" w:rsidTr="004C49A9">
        <w:trPr>
          <w:cantSplit/>
          <w:trHeight w:val="69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407012C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C4D7D0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9836CF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7B5A6C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Oradea Est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48B60E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TDJ </w:t>
            </w:r>
          </w:p>
          <w:p w14:paraId="627D023D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 / 13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CBBF1D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6FBD63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C15091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3C76BD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la liniile 4 - 7 Tranzit Cap X.</w:t>
            </w:r>
          </w:p>
        </w:tc>
      </w:tr>
      <w:tr w:rsidR="002F084D" w14:paraId="3CDFBD03" w14:textId="77777777" w:rsidTr="004C49A9">
        <w:trPr>
          <w:cantSplit/>
          <w:trHeight w:val="69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6547CD2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456271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DE3243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3B0A6E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Oradea Est 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0C29DA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26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AE6ED5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DEA4AA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5FEBF2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EB62C1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14:paraId="533856A9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la liniile 4 - 7 Tranzit </w:t>
            </w:r>
          </w:p>
          <w:p w14:paraId="3361755A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Cap Y.</w:t>
            </w:r>
          </w:p>
        </w:tc>
      </w:tr>
      <w:tr w:rsidR="002F084D" w14:paraId="33028227" w14:textId="77777777" w:rsidTr="004C49A9">
        <w:trPr>
          <w:cantSplit/>
          <w:trHeight w:val="69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E62E238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8D7F25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539192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0473CB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Oradea Est 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DAFFD9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30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95FE26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43DB3C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3E6823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2DCA4D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14:paraId="3AB6BFAB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la liniile 4 - 7 Tranzit </w:t>
            </w:r>
          </w:p>
          <w:p w14:paraId="0FE3D8D8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Cap Y.</w:t>
            </w:r>
          </w:p>
        </w:tc>
      </w:tr>
      <w:tr w:rsidR="002F084D" w14:paraId="0019FF5A" w14:textId="77777777" w:rsidTr="004C49A9">
        <w:trPr>
          <w:cantSplit/>
          <w:trHeight w:val="69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247E80A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9D8141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74683F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CFE3E6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Oradea Est </w:t>
            </w:r>
          </w:p>
          <w:p w14:paraId="4266AC12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E40D3F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34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DD25F9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066D23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95D3F4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F0E1FA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la liniile 5T - 7T Oradea Est Cap Y.</w:t>
            </w:r>
          </w:p>
        </w:tc>
      </w:tr>
      <w:tr w:rsidR="002F084D" w14:paraId="587F5759" w14:textId="77777777" w:rsidTr="004C49A9">
        <w:trPr>
          <w:cantSplit/>
          <w:trHeight w:val="69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065D6C6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ED0A73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651+890</w:t>
            </w:r>
          </w:p>
          <w:p w14:paraId="69B6BF8B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652+020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DF33A8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CD66AE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Oradea Est</w:t>
            </w:r>
          </w:p>
          <w:p w14:paraId="4DE91952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Oradea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7D3F27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EC5EE9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01DCC7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7F7764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13FA8A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2F084D" w14:paraId="79AF6BFF" w14:textId="77777777" w:rsidTr="004C49A9">
        <w:trPr>
          <w:cantSplit/>
          <w:trHeight w:val="69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846DBA8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658C34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C08E5D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228011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Oradea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97F6CC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</w:t>
            </w:r>
          </w:p>
          <w:p w14:paraId="1FE3DC29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bretea</w:t>
            </w:r>
          </w:p>
          <w:p w14:paraId="0381C187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Y,</w:t>
            </w:r>
          </w:p>
          <w:p w14:paraId="23EA071A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TDJ </w:t>
            </w:r>
          </w:p>
          <w:p w14:paraId="641F269E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4/8, sch. 6, </w:t>
            </w:r>
          </w:p>
          <w:p w14:paraId="1A1961C1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TDJ</w:t>
            </w:r>
          </w:p>
          <w:p w14:paraId="5AC7E13C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10/14 și</w:t>
            </w:r>
          </w:p>
          <w:p w14:paraId="41189682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TDJ</w:t>
            </w:r>
          </w:p>
          <w:p w14:paraId="6752DFA7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12/16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5AEF1E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944FDA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C84512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0EAC71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14:paraId="0FFA29EB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Stație paralelogram.</w:t>
            </w:r>
          </w:p>
          <w:p w14:paraId="0B26DF10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14:paraId="6D480F40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Oradea Episcopia Bihor </w:t>
            </w:r>
          </w:p>
          <w:p w14:paraId="007DEB10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fir I și liniile 3A și 4A.</w:t>
            </w:r>
          </w:p>
        </w:tc>
      </w:tr>
      <w:tr w:rsidR="002F084D" w14:paraId="381273C5" w14:textId="77777777" w:rsidTr="004C49A9">
        <w:trPr>
          <w:cantSplit/>
          <w:trHeight w:val="828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9CF15C4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82D671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69AFE0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8D03E9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Oradea</w:t>
            </w:r>
          </w:p>
          <w:p w14:paraId="07DBCBD4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2730C0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20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85FA15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D7EAA5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518EE3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E3773A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la liniile 3 A, 4 A, 7 A, 1 B, </w:t>
            </w:r>
          </w:p>
          <w:p w14:paraId="5C61C0F6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2 B, 3 B,  Cap Y.</w:t>
            </w:r>
          </w:p>
          <w:p w14:paraId="2D3495DA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14:paraId="5565A908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Stație paralelogram.</w:t>
            </w:r>
          </w:p>
        </w:tc>
      </w:tr>
      <w:tr w:rsidR="002F084D" w14:paraId="19D754A7" w14:textId="77777777" w:rsidTr="004C49A9">
        <w:trPr>
          <w:cantSplit/>
          <w:trHeight w:val="828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6F01A91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3809E3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E021CE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7DBB99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Oradea</w:t>
            </w:r>
          </w:p>
          <w:p w14:paraId="4392954E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769811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22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B4B000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D0B215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4CD7C7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FEA26C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la liniile 7 A, 1B - 3B, </w:t>
            </w:r>
          </w:p>
          <w:p w14:paraId="4DA9B464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Depou  Cap Y.</w:t>
            </w:r>
          </w:p>
          <w:p w14:paraId="027A5226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14:paraId="29AE2BE9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Stație paralelogram.</w:t>
            </w:r>
          </w:p>
        </w:tc>
      </w:tr>
      <w:tr w:rsidR="002F084D" w14:paraId="1EA1C36C" w14:textId="77777777" w:rsidTr="004C49A9">
        <w:trPr>
          <w:cantSplit/>
          <w:trHeight w:val="26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4D74E53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E4C72F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BA0176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D6C5DE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Oradea</w:t>
            </w:r>
          </w:p>
          <w:p w14:paraId="61719064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BD35C0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32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C3F664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D04CE5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22BC9E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AAC18E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la liniile 7A, 1B - 3B și </w:t>
            </w:r>
          </w:p>
          <w:p w14:paraId="4FD03B5A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Depou Cap Y.</w:t>
            </w:r>
          </w:p>
          <w:p w14:paraId="0281D293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14:paraId="497813F0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Stație paralelogram.</w:t>
            </w:r>
          </w:p>
        </w:tc>
      </w:tr>
      <w:tr w:rsidR="002F084D" w14:paraId="7B536DC1" w14:textId="77777777" w:rsidTr="004C49A9">
        <w:trPr>
          <w:cantSplit/>
          <w:trHeight w:val="26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ED2B990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258D0C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A0E6FD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CA6BC0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Oradea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9477B2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38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C0C46D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3C5E7D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01D9E4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110307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la liniile 1 A, Cap Y.</w:t>
            </w:r>
          </w:p>
          <w:p w14:paraId="0BADFF7C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14:paraId="2D2EE6A7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Staţ</w:t>
            </w:r>
            <w:r>
              <w:rPr>
                <w:b/>
                <w:bCs/>
                <w:i/>
                <w:iCs/>
                <w:sz w:val="20"/>
                <w:szCs w:val="20"/>
                <w:lang w:val="en-US"/>
              </w:rPr>
              <w:t>ie paralelogram.</w:t>
            </w:r>
          </w:p>
        </w:tc>
      </w:tr>
      <w:tr w:rsidR="002F084D" w14:paraId="58D1D8F4" w14:textId="77777777" w:rsidTr="004C49A9">
        <w:trPr>
          <w:cantSplit/>
          <w:trHeight w:val="26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AA68431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2A2809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4ED21C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DF6B4A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Oradea</w:t>
            </w:r>
          </w:p>
          <w:p w14:paraId="1923DE1C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0CA50D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30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24A522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DFF925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65DA95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7F4D4F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la liniile 3 A, 4 A, Cap Y.</w:t>
            </w:r>
          </w:p>
          <w:p w14:paraId="5FC5BEF7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14:paraId="403BFFD1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Staţ</w:t>
            </w:r>
            <w:r>
              <w:rPr>
                <w:b/>
                <w:bCs/>
                <w:i/>
                <w:iCs/>
                <w:sz w:val="20"/>
                <w:szCs w:val="20"/>
                <w:lang w:val="en-US"/>
              </w:rPr>
              <w:t>ie paralelogram.</w:t>
            </w:r>
          </w:p>
        </w:tc>
      </w:tr>
      <w:tr w:rsidR="002F084D" w14:paraId="71712B59" w14:textId="77777777" w:rsidTr="004C49A9">
        <w:trPr>
          <w:cantSplit/>
          <w:trHeight w:val="26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57CF54A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DAD9E6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E60101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C162E6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Oradea</w:t>
            </w:r>
          </w:p>
          <w:p w14:paraId="6EFBDBBB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298E64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40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487D1B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F42210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CBB4ED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E8BE44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la liniile 3 A, 4 A și Depoul Oradea.</w:t>
            </w:r>
          </w:p>
          <w:p w14:paraId="03D80C33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14:paraId="1258BDAC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Staţ</w:t>
            </w:r>
            <w:r>
              <w:rPr>
                <w:b/>
                <w:bCs/>
                <w:i/>
                <w:iCs/>
                <w:sz w:val="20"/>
                <w:szCs w:val="20"/>
                <w:lang w:val="en-US"/>
              </w:rPr>
              <w:t>ie paralelogram.</w:t>
            </w:r>
          </w:p>
        </w:tc>
      </w:tr>
      <w:tr w:rsidR="002F084D" w14:paraId="7D1CA56B" w14:textId="77777777" w:rsidTr="004C49A9">
        <w:trPr>
          <w:cantSplit/>
          <w:trHeight w:val="26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D98FA8F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D0F1EE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DDF0DB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6DE0A4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Oradea</w:t>
            </w:r>
          </w:p>
          <w:p w14:paraId="654FE0AC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6B124E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TDJ 52/56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AA22C9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055ACD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7945E4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7AE005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14:paraId="73F0EF63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la liniile 1B-3B și intrare Atelierul de zonă, Cap Y.</w:t>
            </w:r>
          </w:p>
        </w:tc>
      </w:tr>
      <w:tr w:rsidR="002F084D" w14:paraId="13B5D8A6" w14:textId="77777777" w:rsidTr="004C49A9">
        <w:trPr>
          <w:cantSplit/>
          <w:trHeight w:val="26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F02EED5" w14:textId="77777777" w:rsidR="002F084D" w:rsidRDefault="002F084D" w:rsidP="002F084D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91500C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B8C110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D36173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Episcopia Bihor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4E3C11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bretea Cap X</w:t>
            </w:r>
          </w:p>
          <w:p w14:paraId="19631000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19, 21, 31, 27 / 29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698FD8" w14:textId="77777777" w:rsidR="002F084D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BFFBA7" w14:textId="77777777" w:rsidR="002F084D" w:rsidRDefault="002F084D" w:rsidP="001F42D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26199F" w14:textId="77777777" w:rsidR="002F084D" w:rsidRPr="00600D25" w:rsidRDefault="002F084D" w:rsidP="001F42D5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B1CE71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14:paraId="54498B2F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14:paraId="246D6484" w14:textId="77777777" w:rsidR="002F084D" w:rsidRDefault="002F084D" w:rsidP="001F42D5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la liniile 7 - 17, Cap X.</w:t>
            </w:r>
          </w:p>
        </w:tc>
      </w:tr>
    </w:tbl>
    <w:p w14:paraId="424510BA" w14:textId="77777777" w:rsidR="002F084D" w:rsidRPr="00836022" w:rsidRDefault="002F084D" w:rsidP="0095691E">
      <w:pPr>
        <w:spacing w:before="40" w:line="192" w:lineRule="auto"/>
        <w:ind w:right="57"/>
        <w:rPr>
          <w:sz w:val="20"/>
          <w:lang w:val="en-US"/>
        </w:rPr>
      </w:pPr>
    </w:p>
    <w:p w14:paraId="6E9F80CA" w14:textId="77777777" w:rsidR="002F084D" w:rsidRPr="00DE2227" w:rsidRDefault="002F084D" w:rsidP="0095691E"/>
    <w:p w14:paraId="781CC1B0" w14:textId="77777777" w:rsidR="002F084D" w:rsidRPr="0095691E" w:rsidRDefault="002F084D" w:rsidP="0095691E"/>
    <w:p w14:paraId="02D871FB" w14:textId="77777777" w:rsidR="002F084D" w:rsidRDefault="002F084D" w:rsidP="00956F37">
      <w:pPr>
        <w:pStyle w:val="Heading1"/>
        <w:spacing w:line="360" w:lineRule="auto"/>
      </w:pPr>
      <w:r>
        <w:t>LINIA 301 N</w:t>
      </w:r>
    </w:p>
    <w:p w14:paraId="449952B8" w14:textId="77777777" w:rsidR="002F084D" w:rsidRDefault="002F084D" w:rsidP="004F46F4">
      <w:pPr>
        <w:pStyle w:val="Heading1"/>
        <w:spacing w:line="360" w:lineRule="auto"/>
        <w:rPr>
          <w:b w:val="0"/>
          <w:bCs w:val="0"/>
          <w:sz w:val="8"/>
        </w:rPr>
      </w:pPr>
      <w:r>
        <w:t>BUCUREŞTI NORD - CHITILA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8"/>
        <w:gridCol w:w="870"/>
        <w:gridCol w:w="761"/>
        <w:gridCol w:w="2197"/>
        <w:gridCol w:w="870"/>
        <w:gridCol w:w="754"/>
        <w:gridCol w:w="870"/>
        <w:gridCol w:w="754"/>
        <w:gridCol w:w="2492"/>
      </w:tblGrid>
      <w:tr w:rsidR="002F084D" w14:paraId="3579AD68" w14:textId="77777777" w:rsidTr="00312C96">
        <w:trPr>
          <w:cantSplit/>
          <w:trHeight w:val="13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90740F3" w14:textId="77777777" w:rsidR="002F084D" w:rsidRDefault="002F084D" w:rsidP="002F084D">
            <w:pPr>
              <w:numPr>
                <w:ilvl w:val="0"/>
                <w:numId w:val="1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538E88" w14:textId="77777777" w:rsidR="002F084D" w:rsidRDefault="002F084D" w:rsidP="00C54CF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8FD298" w14:textId="77777777" w:rsidR="002F084D" w:rsidRDefault="002F084D" w:rsidP="00C54CF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8EED3B" w14:textId="77777777" w:rsidR="002F084D" w:rsidRDefault="002F084D" w:rsidP="00AF152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Nord</w:t>
            </w:r>
          </w:p>
          <w:p w14:paraId="3C2FCC5F" w14:textId="77777777" w:rsidR="002F084D" w:rsidRDefault="002F084D" w:rsidP="00AF152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6, 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C02D7C" w14:textId="77777777" w:rsidR="002F084D" w:rsidRDefault="002F084D" w:rsidP="00EA4EE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9DA0C6" w14:textId="77777777" w:rsidR="002F084D" w:rsidRDefault="002F084D" w:rsidP="00C54CF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2DA4A5" w14:textId="77777777" w:rsidR="002F084D" w:rsidRDefault="002F084D" w:rsidP="00C54CF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122A2E" w14:textId="77777777" w:rsidR="002F084D" w:rsidRPr="0022092F" w:rsidRDefault="002F084D" w:rsidP="00C54CF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E8F130" w14:textId="77777777" w:rsidR="002F084D" w:rsidRDefault="002F084D" w:rsidP="00C54CF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167A4FB2" w14:textId="77777777" w:rsidTr="00312C96">
        <w:trPr>
          <w:cantSplit/>
          <w:trHeight w:val="13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7FE48FF" w14:textId="77777777" w:rsidR="002F084D" w:rsidRDefault="002F084D" w:rsidP="002F084D">
            <w:pPr>
              <w:numPr>
                <w:ilvl w:val="0"/>
                <w:numId w:val="1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432CCA" w14:textId="77777777" w:rsidR="002F084D" w:rsidRDefault="002F084D" w:rsidP="00AF15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1A062A" w14:textId="77777777" w:rsidR="002F084D" w:rsidRDefault="002F084D" w:rsidP="00AF152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6B6FB8" w14:textId="77777777" w:rsidR="002F084D" w:rsidRDefault="002F084D" w:rsidP="00AF152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Nord</w:t>
            </w:r>
          </w:p>
          <w:p w14:paraId="72A9C659" w14:textId="77777777" w:rsidR="002F084D" w:rsidRDefault="002F084D" w:rsidP="00AF152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8, 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2B42BC" w14:textId="77777777" w:rsidR="002F084D" w:rsidRDefault="002F084D" w:rsidP="00AF15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AC109E" w14:textId="77777777" w:rsidR="002F084D" w:rsidRDefault="002F084D" w:rsidP="00AF152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067403" w14:textId="77777777" w:rsidR="002F084D" w:rsidRDefault="002F084D" w:rsidP="00AF15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9D5F3E" w14:textId="77777777" w:rsidR="002F084D" w:rsidRPr="0022092F" w:rsidRDefault="002F084D" w:rsidP="00AF152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5BCAA8" w14:textId="77777777" w:rsidR="002F084D" w:rsidRDefault="002F084D" w:rsidP="00AF152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4D3B31F5" w14:textId="77777777" w:rsidTr="00312C96">
        <w:trPr>
          <w:cantSplit/>
          <w:trHeight w:val="13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D503023" w14:textId="77777777" w:rsidR="002F084D" w:rsidRDefault="002F084D" w:rsidP="002F084D">
            <w:pPr>
              <w:numPr>
                <w:ilvl w:val="0"/>
                <w:numId w:val="1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53A2B4" w14:textId="77777777" w:rsidR="002F084D" w:rsidRDefault="002F084D" w:rsidP="00AF15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95B41F" w14:textId="77777777" w:rsidR="002F084D" w:rsidRDefault="002F084D" w:rsidP="00AF152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2BF635" w14:textId="77777777" w:rsidR="002F084D" w:rsidRDefault="002F084D" w:rsidP="00AF152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Nord</w:t>
            </w:r>
          </w:p>
          <w:p w14:paraId="66912D49" w14:textId="77777777" w:rsidR="002F084D" w:rsidRDefault="002F084D" w:rsidP="00AF152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834825" w14:textId="77777777" w:rsidR="002F084D" w:rsidRDefault="002F084D" w:rsidP="00AF15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73B298" w14:textId="77777777" w:rsidR="002F084D" w:rsidRDefault="002F084D" w:rsidP="00AF152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97546C" w14:textId="77777777" w:rsidR="002F084D" w:rsidRDefault="002F084D" w:rsidP="00AF15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8E9FF5" w14:textId="77777777" w:rsidR="002F084D" w:rsidRPr="0022092F" w:rsidRDefault="002F084D" w:rsidP="00AF152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9B430F" w14:textId="77777777" w:rsidR="002F084D" w:rsidRDefault="002F084D" w:rsidP="00AF152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14:paraId="0768741D" w14:textId="77777777" w:rsidR="002F084D" w:rsidRPr="00474FB0" w:rsidRDefault="002F084D" w:rsidP="00AF152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en-US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la liniile 11 şi </w:t>
            </w:r>
            <w:r>
              <w:rPr>
                <w:b/>
                <w:bCs/>
                <w:i/>
                <w:iCs/>
                <w:sz w:val="20"/>
                <w:lang w:val="en-US"/>
              </w:rPr>
              <w:t>12.</w:t>
            </w:r>
          </w:p>
        </w:tc>
      </w:tr>
      <w:tr w:rsidR="002F084D" w14:paraId="3276E5FD" w14:textId="77777777" w:rsidTr="004B3AD1">
        <w:trPr>
          <w:cantSplit/>
          <w:trHeight w:val="8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2F87165" w14:textId="77777777" w:rsidR="002F084D" w:rsidRDefault="002F084D" w:rsidP="002F084D">
            <w:pPr>
              <w:numPr>
                <w:ilvl w:val="0"/>
                <w:numId w:val="1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233763" w14:textId="77777777" w:rsidR="002F084D" w:rsidRDefault="002F084D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10A902" w14:textId="77777777" w:rsidR="002F084D" w:rsidRDefault="002F084D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30759C" w14:textId="77777777" w:rsidR="002F084D" w:rsidRDefault="002F084D" w:rsidP="00973B39">
            <w:pPr>
              <w:spacing w:before="2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Nord</w:t>
            </w:r>
          </w:p>
          <w:p w14:paraId="021CD13F" w14:textId="77777777" w:rsidR="002F084D" w:rsidRDefault="002F084D" w:rsidP="00973B39">
            <w:pPr>
              <w:spacing w:before="2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5 grupa 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93FCD6" w14:textId="77777777" w:rsidR="002F084D" w:rsidRDefault="002F084D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5751E6" w14:textId="77777777" w:rsidR="002F084D" w:rsidRDefault="002F084D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ED98DB" w14:textId="77777777" w:rsidR="002F084D" w:rsidRDefault="002F084D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0DDB27" w14:textId="77777777" w:rsidR="002F084D" w:rsidRPr="0022092F" w:rsidRDefault="002F084D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9D5FF3" w14:textId="77777777" w:rsidR="002F084D" w:rsidRDefault="002F084D" w:rsidP="00973B3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166379FC" w14:textId="77777777" w:rsidTr="004B3AD1">
        <w:trPr>
          <w:cantSplit/>
          <w:trHeight w:val="8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661E64A" w14:textId="77777777" w:rsidR="002F084D" w:rsidRDefault="002F084D" w:rsidP="002F084D">
            <w:pPr>
              <w:numPr>
                <w:ilvl w:val="0"/>
                <w:numId w:val="1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CC7462" w14:textId="77777777" w:rsidR="002F084D" w:rsidRDefault="002F084D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99A2B9" w14:textId="77777777" w:rsidR="002F084D" w:rsidRDefault="002F084D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048C38" w14:textId="77777777" w:rsidR="002F084D" w:rsidRDefault="002F084D" w:rsidP="00973B3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Nord</w:t>
            </w:r>
          </w:p>
          <w:p w14:paraId="4884014E" w14:textId="77777777" w:rsidR="002F084D" w:rsidRDefault="002F084D" w:rsidP="00973B39">
            <w:pPr>
              <w:spacing w:before="2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32F9B0" w14:textId="77777777" w:rsidR="002F084D" w:rsidRDefault="002F084D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între TDJ </w:t>
            </w:r>
          </w:p>
          <w:p w14:paraId="3DA17B14" w14:textId="77777777" w:rsidR="002F084D" w:rsidRDefault="002F084D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56 / 57 și </w:t>
            </w:r>
          </w:p>
          <w:p w14:paraId="76FB7332" w14:textId="77777777" w:rsidR="002F084D" w:rsidRDefault="002F084D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5 B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7F4990" w14:textId="77777777" w:rsidR="002F084D" w:rsidRDefault="002F084D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35F1A7" w14:textId="77777777" w:rsidR="002F084D" w:rsidRDefault="002F084D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84736E" w14:textId="77777777" w:rsidR="002F084D" w:rsidRPr="0022092F" w:rsidRDefault="002F084D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4CFBAF" w14:textId="77777777" w:rsidR="002F084D" w:rsidRDefault="002F084D" w:rsidP="00973B3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Semnalizată pe teren </w:t>
            </w:r>
          </w:p>
          <w:p w14:paraId="35602F4F" w14:textId="77777777" w:rsidR="002F084D" w:rsidRDefault="002F084D" w:rsidP="00973B3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Cap București Nord </w:t>
            </w:r>
          </w:p>
          <w:p w14:paraId="4603AF28" w14:textId="77777777" w:rsidR="002F084D" w:rsidRDefault="002F084D" w:rsidP="00973B3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cu paletă cu diagonală.</w:t>
            </w:r>
          </w:p>
        </w:tc>
      </w:tr>
      <w:tr w:rsidR="002F084D" w14:paraId="0B3E853B" w14:textId="77777777" w:rsidTr="004B3AD1">
        <w:trPr>
          <w:cantSplit/>
          <w:trHeight w:val="8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14B73F8" w14:textId="77777777" w:rsidR="002F084D" w:rsidRDefault="002F084D" w:rsidP="002F084D">
            <w:pPr>
              <w:numPr>
                <w:ilvl w:val="0"/>
                <w:numId w:val="1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ACA625" w14:textId="77777777" w:rsidR="002F084D" w:rsidRDefault="002F084D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2+950</w:t>
            </w:r>
          </w:p>
          <w:p w14:paraId="686EA3FE" w14:textId="77777777" w:rsidR="002F084D" w:rsidRDefault="002F084D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3+200</w:t>
            </w: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9648AC" w14:textId="77777777" w:rsidR="002F084D" w:rsidRDefault="002F084D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6EE2EC" w14:textId="77777777" w:rsidR="002F084D" w:rsidRDefault="002F084D" w:rsidP="00973B3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Bucureşti Nord -</w:t>
            </w:r>
          </w:p>
          <w:p w14:paraId="48045C10" w14:textId="77777777" w:rsidR="002F084D" w:rsidRDefault="002F084D" w:rsidP="00973B3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Chitila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4CB3F7" w14:textId="77777777" w:rsidR="002F084D" w:rsidRDefault="002F084D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A108FD" w14:textId="77777777" w:rsidR="002F084D" w:rsidRDefault="002F084D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E287DD" w14:textId="77777777" w:rsidR="002F084D" w:rsidRDefault="002F084D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82D45F" w14:textId="77777777" w:rsidR="002F084D" w:rsidRPr="0022092F" w:rsidRDefault="002F084D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1A0500" w14:textId="77777777" w:rsidR="002F084D" w:rsidRDefault="002F084D" w:rsidP="00973B3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27621C60" w14:textId="77777777" w:rsidTr="00312C96">
        <w:trPr>
          <w:cantSplit/>
          <w:trHeight w:val="15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889CCB2" w14:textId="77777777" w:rsidR="002F084D" w:rsidRDefault="002F084D" w:rsidP="002F084D">
            <w:pPr>
              <w:numPr>
                <w:ilvl w:val="0"/>
                <w:numId w:val="1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7EC591" w14:textId="77777777" w:rsidR="002F084D" w:rsidRDefault="002F084D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6E4415" w14:textId="77777777" w:rsidR="002F084D" w:rsidRDefault="002F084D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36D5DB" w14:textId="77777777" w:rsidR="002F084D" w:rsidRDefault="002F084D" w:rsidP="00973B3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Bucureşti Nord -</w:t>
            </w:r>
          </w:p>
          <w:p w14:paraId="76B7390D" w14:textId="77777777" w:rsidR="002F084D" w:rsidRDefault="002F084D" w:rsidP="00973B3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H.M. Pajura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14A9B9" w14:textId="77777777" w:rsidR="002F084D" w:rsidRDefault="002F084D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14:paraId="29BFFDBE" w14:textId="77777777" w:rsidR="002F084D" w:rsidRDefault="002F084D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2T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762C47" w14:textId="77777777" w:rsidR="002F084D" w:rsidRDefault="002F084D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8D79DB" w14:textId="77777777" w:rsidR="002F084D" w:rsidRDefault="002F084D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88AD24" w14:textId="77777777" w:rsidR="002F084D" w:rsidRPr="0022092F" w:rsidRDefault="002F084D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66E4BE" w14:textId="77777777" w:rsidR="002F084D" w:rsidRDefault="002F084D" w:rsidP="00973B3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</w:tbl>
    <w:p w14:paraId="79E7500F" w14:textId="77777777" w:rsidR="002F084D" w:rsidRDefault="002F084D">
      <w:pPr>
        <w:spacing w:before="40" w:after="40" w:line="192" w:lineRule="auto"/>
        <w:ind w:right="57"/>
        <w:rPr>
          <w:sz w:val="20"/>
          <w:lang w:val="ro-RO"/>
        </w:rPr>
      </w:pPr>
    </w:p>
    <w:p w14:paraId="1BA02CED" w14:textId="77777777" w:rsidR="002F084D" w:rsidRDefault="002F084D" w:rsidP="00E81B3B">
      <w:pPr>
        <w:pStyle w:val="Heading1"/>
        <w:spacing w:line="360" w:lineRule="auto"/>
      </w:pPr>
      <w:r>
        <w:t>LINIA 314 G</w:t>
      </w:r>
    </w:p>
    <w:p w14:paraId="6AE84388" w14:textId="77777777" w:rsidR="002F084D" w:rsidRDefault="002F084D" w:rsidP="00C61BD8">
      <w:pPr>
        <w:pStyle w:val="Heading1"/>
        <w:spacing w:line="360" w:lineRule="auto"/>
        <w:rPr>
          <w:b w:val="0"/>
          <w:bCs w:val="0"/>
          <w:sz w:val="8"/>
        </w:rPr>
      </w:pPr>
      <w:r>
        <w:t>BRAŞOV TRIAJ GR. D - RAMIFICAŢIE HĂRMAN</w:t>
      </w:r>
      <w:r>
        <w:rPr>
          <w:sz w:val="20"/>
        </w:rPr>
        <w:t xml:space="preserve"> 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7"/>
        <w:gridCol w:w="870"/>
        <w:gridCol w:w="755"/>
        <w:gridCol w:w="2204"/>
        <w:gridCol w:w="870"/>
        <w:gridCol w:w="755"/>
        <w:gridCol w:w="870"/>
        <w:gridCol w:w="755"/>
        <w:gridCol w:w="2490"/>
      </w:tblGrid>
      <w:tr w:rsidR="002F084D" w14:paraId="20DD3A16" w14:textId="77777777" w:rsidTr="009F492E">
        <w:trPr>
          <w:cantSplit/>
          <w:trHeight w:val="575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B73A487" w14:textId="77777777" w:rsidR="002F084D" w:rsidRDefault="002F084D" w:rsidP="002F084D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7BAD14" w14:textId="77777777" w:rsidR="002F084D" w:rsidRDefault="002F084D" w:rsidP="002E36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ABB09A" w14:textId="77777777" w:rsidR="002F084D" w:rsidRPr="00DF53C6" w:rsidRDefault="002F084D" w:rsidP="002E36E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A30A11" w14:textId="77777777" w:rsidR="002F084D" w:rsidRDefault="002F084D" w:rsidP="00882CB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Braşov Triaj</w:t>
            </w:r>
          </w:p>
          <w:p w14:paraId="6BC60D68" w14:textId="77777777" w:rsidR="002F084D" w:rsidRDefault="002F084D" w:rsidP="00882CB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Gr. D, liniile </w:t>
            </w:r>
          </w:p>
          <w:p w14:paraId="27FD49D1" w14:textId="77777777" w:rsidR="002F084D" w:rsidRDefault="002F084D" w:rsidP="0098154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01 și 1 - 6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05944B" w14:textId="77777777" w:rsidR="002F084D" w:rsidRDefault="002F084D" w:rsidP="002E36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toată linia 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16D204" w14:textId="77777777" w:rsidR="002F084D" w:rsidRPr="00DF53C6" w:rsidRDefault="002F084D" w:rsidP="002E36E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83DC4F" w14:textId="77777777" w:rsidR="002F084D" w:rsidRDefault="002F084D" w:rsidP="002E36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A7C260" w14:textId="77777777" w:rsidR="002F084D" w:rsidRPr="00DF53C6" w:rsidRDefault="002F084D" w:rsidP="002E36E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D8CA7F" w14:textId="77777777" w:rsidR="002F084D" w:rsidRDefault="002F084D" w:rsidP="002E36E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3FEBD4AC" w14:textId="77777777" w:rsidTr="009F492E">
        <w:trPr>
          <w:cantSplit/>
          <w:trHeight w:val="265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20A3090" w14:textId="77777777" w:rsidR="002F084D" w:rsidRDefault="002F084D" w:rsidP="002F084D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F5E499" w14:textId="77777777" w:rsidR="002F084D" w:rsidRDefault="002F084D" w:rsidP="002E36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4F84B7" w14:textId="77777777" w:rsidR="002F084D" w:rsidRPr="00DF53C6" w:rsidRDefault="002F084D" w:rsidP="002E36E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A35717" w14:textId="77777777" w:rsidR="002F084D" w:rsidRDefault="002F084D" w:rsidP="0021746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Braşov Triaj</w:t>
            </w:r>
          </w:p>
          <w:p w14:paraId="2150FBCD" w14:textId="77777777" w:rsidR="002F084D" w:rsidRDefault="002F084D" w:rsidP="0021746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Gr. D, liniile </w:t>
            </w:r>
          </w:p>
          <w:p w14:paraId="3AD8B76C" w14:textId="77777777" w:rsidR="002F084D" w:rsidRDefault="002F084D" w:rsidP="002360E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 , 8, 9  şi 11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017CCF" w14:textId="77777777" w:rsidR="002F084D" w:rsidRDefault="002F084D" w:rsidP="002E36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1DCB1E" w14:textId="77777777" w:rsidR="002F084D" w:rsidRPr="00DF53C6" w:rsidRDefault="002F084D" w:rsidP="002E36E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DF53C6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062766" w14:textId="77777777" w:rsidR="002F084D" w:rsidRDefault="002F084D" w:rsidP="002E36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22444D" w14:textId="77777777" w:rsidR="002F084D" w:rsidRPr="00DF53C6" w:rsidRDefault="002F084D" w:rsidP="002E36E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A32C6A" w14:textId="77777777" w:rsidR="002F084D" w:rsidRDefault="002F084D" w:rsidP="002E36E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1F11BB71" w14:textId="77777777" w:rsidTr="0021746A">
        <w:trPr>
          <w:cantSplit/>
          <w:trHeight w:val="84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54A8F1E" w14:textId="77777777" w:rsidR="002F084D" w:rsidRDefault="002F084D" w:rsidP="002F084D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615A6D" w14:textId="77777777" w:rsidR="002F084D" w:rsidRDefault="002F084D" w:rsidP="002E36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D6C9FC" w14:textId="77777777" w:rsidR="002F084D" w:rsidRPr="00DF53C6" w:rsidRDefault="002F084D" w:rsidP="002E36E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0F9FD8" w14:textId="77777777" w:rsidR="002F084D" w:rsidRDefault="002F084D" w:rsidP="002E36E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Braşov Triaj</w:t>
            </w:r>
          </w:p>
          <w:p w14:paraId="7273C608" w14:textId="77777777" w:rsidR="002F084D" w:rsidRDefault="002F084D" w:rsidP="002E36E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Gr. C, liniile 1 - 9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811352" w14:textId="77777777" w:rsidR="002F084D" w:rsidRDefault="002F084D" w:rsidP="002E36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CF265B" w14:textId="77777777" w:rsidR="002F084D" w:rsidRPr="00DF53C6" w:rsidRDefault="002F084D" w:rsidP="002E36E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DF53C6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FF244F" w14:textId="77777777" w:rsidR="002F084D" w:rsidRDefault="002F084D" w:rsidP="002E36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20CDD5" w14:textId="77777777" w:rsidR="002F084D" w:rsidRPr="00DF53C6" w:rsidRDefault="002F084D" w:rsidP="002E36E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8523C5" w14:textId="77777777" w:rsidR="002F084D" w:rsidRDefault="002F084D" w:rsidP="002E36E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Semnalizată ca limitare de viteză. </w:t>
            </w:r>
          </w:p>
          <w:p w14:paraId="7FBA09AA" w14:textId="77777777" w:rsidR="002F084D" w:rsidRDefault="002F084D" w:rsidP="002E36E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14:paraId="437B2516" w14:textId="77777777" w:rsidTr="00C00B01">
        <w:trPr>
          <w:cantSplit/>
          <w:trHeight w:val="509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6509B1F" w14:textId="77777777" w:rsidR="002F084D" w:rsidRDefault="002F084D" w:rsidP="002F084D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5BA929" w14:textId="77777777" w:rsidR="002F084D" w:rsidRDefault="002F084D" w:rsidP="00DC74E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756CE1" w14:textId="77777777" w:rsidR="002F084D" w:rsidRPr="00DF53C6" w:rsidRDefault="002F084D" w:rsidP="00DC74E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DEA531" w14:textId="77777777" w:rsidR="002F084D" w:rsidRDefault="002F084D" w:rsidP="00DC74E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Braşov Triaj</w:t>
            </w:r>
          </w:p>
          <w:p w14:paraId="1F741E25" w14:textId="77777777" w:rsidR="002F084D" w:rsidRDefault="002F084D" w:rsidP="00DC74E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Gr. E, liniile 1 - 6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B54702" w14:textId="77777777" w:rsidR="002F084D" w:rsidRDefault="002F084D" w:rsidP="00DC74E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720232" w14:textId="77777777" w:rsidR="002F084D" w:rsidRPr="00DF53C6" w:rsidRDefault="002F084D" w:rsidP="00DC74E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DF53C6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CB3CA4" w14:textId="77777777" w:rsidR="002F084D" w:rsidRDefault="002F084D" w:rsidP="00DC74E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E21874" w14:textId="77777777" w:rsidR="002F084D" w:rsidRPr="00DF53C6" w:rsidRDefault="002F084D" w:rsidP="00DC74E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D0C871" w14:textId="77777777" w:rsidR="002F084D" w:rsidRDefault="002F084D" w:rsidP="00DC74E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Semnalizată ca limitare de viteză. </w:t>
            </w:r>
          </w:p>
          <w:p w14:paraId="70A6A0FE" w14:textId="77777777" w:rsidR="002F084D" w:rsidRDefault="002F084D" w:rsidP="00DC74E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14:paraId="6DCC87E4" w14:textId="77777777" w:rsidTr="0021746A">
        <w:trPr>
          <w:cantSplit/>
          <w:trHeight w:val="1152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64A9DB9" w14:textId="77777777" w:rsidR="002F084D" w:rsidRDefault="002F084D" w:rsidP="002F084D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91AF27" w14:textId="77777777" w:rsidR="002F084D" w:rsidRDefault="002F084D" w:rsidP="002E36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F9490F" w14:textId="77777777" w:rsidR="002F084D" w:rsidRPr="00DF53C6" w:rsidRDefault="002F084D" w:rsidP="002E36E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74686B" w14:textId="77777777" w:rsidR="002F084D" w:rsidRDefault="002F084D" w:rsidP="0098154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Braşov Triaj </w:t>
            </w:r>
          </w:p>
          <w:p w14:paraId="44D68B8A" w14:textId="77777777" w:rsidR="002F084D" w:rsidRDefault="002F084D" w:rsidP="0098154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circulaţie locomotive </w:t>
            </w:r>
          </w:p>
          <w:p w14:paraId="75B40F96" w14:textId="77777777" w:rsidR="002F084D" w:rsidRDefault="002F084D" w:rsidP="0098154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 xml:space="preserve">(între gr. B şi D), legătura între  </w:t>
            </w:r>
          </w:p>
          <w:p w14:paraId="17C6E142" w14:textId="77777777" w:rsidR="002F084D" w:rsidRDefault="002F084D" w:rsidP="00DB2AC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en-US"/>
              </w:rPr>
              <w:t>sch. 2 şi 41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BC6CE1" w14:textId="77777777" w:rsidR="002F084D" w:rsidRDefault="002F084D" w:rsidP="009F3EA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A9CDA7" w14:textId="77777777" w:rsidR="002F084D" w:rsidRPr="00DF53C6" w:rsidRDefault="002F084D" w:rsidP="009F3EA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43584F" w14:textId="77777777" w:rsidR="002F084D" w:rsidRDefault="002F084D" w:rsidP="009F3EA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9FA3F9" w14:textId="77777777" w:rsidR="002F084D" w:rsidRPr="00DF53C6" w:rsidRDefault="002F084D" w:rsidP="009F3EA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622FB1" w14:textId="77777777" w:rsidR="002F084D" w:rsidRDefault="002F084D" w:rsidP="009F3EA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6E9F7E1C" w14:textId="77777777" w:rsidTr="0021746A">
        <w:trPr>
          <w:cantSplit/>
          <w:trHeight w:val="1152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A8639ED" w14:textId="77777777" w:rsidR="002F084D" w:rsidRDefault="002F084D" w:rsidP="002F084D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691BED" w14:textId="77777777" w:rsidR="002F084D" w:rsidRDefault="002F084D" w:rsidP="002E36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614357" w14:textId="77777777" w:rsidR="002F084D" w:rsidRPr="00DF53C6" w:rsidRDefault="002F084D" w:rsidP="002E36E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613E30" w14:textId="77777777" w:rsidR="002F084D" w:rsidRDefault="002F084D" w:rsidP="009F3EA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Braşov Triaj </w:t>
            </w:r>
          </w:p>
          <w:p w14:paraId="689BB29E" w14:textId="77777777" w:rsidR="002F084D" w:rsidRDefault="002F084D" w:rsidP="009F3EA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Cap X, linia circulaţie locomotive </w:t>
            </w:r>
          </w:p>
          <w:p w14:paraId="382048EA" w14:textId="77777777" w:rsidR="002F084D" w:rsidRDefault="002F084D" w:rsidP="009F3EA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 xml:space="preserve">(între gr. A şi D), legătura între  </w:t>
            </w:r>
          </w:p>
          <w:p w14:paraId="499A19F7" w14:textId="77777777" w:rsidR="002F084D" w:rsidRDefault="002F084D" w:rsidP="00DB2AC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en-US"/>
              </w:rPr>
              <w:t>sch. 21 şi 75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E2F438" w14:textId="77777777" w:rsidR="002F084D" w:rsidRDefault="002F084D" w:rsidP="009F3EA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BFD9DE" w14:textId="77777777" w:rsidR="002F084D" w:rsidRPr="00DF53C6" w:rsidRDefault="002F084D" w:rsidP="009F3EA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15E51B" w14:textId="77777777" w:rsidR="002F084D" w:rsidRDefault="002F084D" w:rsidP="009F3EA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02ECEA" w14:textId="77777777" w:rsidR="002F084D" w:rsidRPr="00DF53C6" w:rsidRDefault="002F084D" w:rsidP="009F3EA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479802" w14:textId="77777777" w:rsidR="002F084D" w:rsidRDefault="002F084D" w:rsidP="009F3EA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</w:tbl>
    <w:p w14:paraId="77B5DBE6" w14:textId="77777777" w:rsidR="002F084D" w:rsidRDefault="002F084D">
      <w:pPr>
        <w:spacing w:before="40" w:after="40" w:line="192" w:lineRule="auto"/>
        <w:ind w:right="57"/>
        <w:rPr>
          <w:sz w:val="20"/>
          <w:lang w:val="ro-RO"/>
        </w:rPr>
      </w:pPr>
    </w:p>
    <w:p w14:paraId="61583085" w14:textId="77777777" w:rsidR="002F084D" w:rsidRDefault="002F084D" w:rsidP="003A5387">
      <w:pPr>
        <w:pStyle w:val="Heading1"/>
        <w:spacing w:line="360" w:lineRule="auto"/>
      </w:pPr>
      <w:r>
        <w:lastRenderedPageBreak/>
        <w:t>LINIA 316</w:t>
      </w:r>
    </w:p>
    <w:p w14:paraId="0F4A511C" w14:textId="77777777" w:rsidR="002F084D" w:rsidRDefault="002F084D" w:rsidP="00BD47F2">
      <w:pPr>
        <w:pStyle w:val="Heading1"/>
        <w:spacing w:line="360" w:lineRule="auto"/>
        <w:rPr>
          <w:b w:val="0"/>
          <w:bCs w:val="0"/>
          <w:sz w:val="8"/>
        </w:rPr>
      </w:pPr>
      <w:r>
        <w:t>BRAŞOV - DEDA - RĂZBOIENI</w:t>
      </w:r>
      <w:r>
        <w:rPr>
          <w:sz w:val="20"/>
        </w:rPr>
        <w:t xml:space="preserve"> 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9"/>
        <w:gridCol w:w="870"/>
        <w:gridCol w:w="754"/>
        <w:gridCol w:w="2204"/>
        <w:gridCol w:w="870"/>
        <w:gridCol w:w="754"/>
        <w:gridCol w:w="870"/>
        <w:gridCol w:w="754"/>
        <w:gridCol w:w="2491"/>
      </w:tblGrid>
      <w:tr w:rsidR="002F084D" w14:paraId="00F8C605" w14:textId="77777777" w:rsidTr="002F342A">
        <w:trPr>
          <w:cantSplit/>
          <w:trHeight w:val="142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1165D24" w14:textId="77777777" w:rsidR="002F084D" w:rsidRDefault="002F084D" w:rsidP="002F084D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FFE9DF" w14:textId="77777777" w:rsidR="002F084D" w:rsidRDefault="002F084D" w:rsidP="009F17F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BBE7E8" w14:textId="77777777" w:rsidR="002F084D" w:rsidRDefault="002F084D" w:rsidP="009F17F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BC653A" w14:textId="77777777" w:rsidR="002F084D" w:rsidRDefault="002F084D" w:rsidP="009F17F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Braşov Călători </w:t>
            </w:r>
          </w:p>
          <w:p w14:paraId="068459E2" w14:textId="77777777" w:rsidR="002F084D" w:rsidRDefault="002F084D" w:rsidP="009F17F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78F7AA" w14:textId="77777777" w:rsidR="002F084D" w:rsidRDefault="002F084D" w:rsidP="00E179C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77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C1EFF4" w14:textId="77777777" w:rsidR="002F084D" w:rsidRDefault="002F084D" w:rsidP="00EF442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1F2A26" w14:textId="77777777" w:rsidR="002F084D" w:rsidRDefault="002F084D" w:rsidP="009F17F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A0CAB9" w14:textId="77777777" w:rsidR="002F084D" w:rsidRPr="00F6236C" w:rsidRDefault="002F084D" w:rsidP="009F17F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8DE9A9" w14:textId="77777777" w:rsidR="002F084D" w:rsidRDefault="002F084D" w:rsidP="009F17F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14:paraId="2449B2B1" w14:textId="77777777" w:rsidR="002F084D" w:rsidRDefault="002F084D" w:rsidP="009F17F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14:paraId="3A58EFEA" w14:textId="77777777" w:rsidR="002F084D" w:rsidRDefault="002F084D" w:rsidP="009F17F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la linia 3 Cap X, staţia Braşov Călători. </w:t>
            </w:r>
          </w:p>
        </w:tc>
      </w:tr>
      <w:tr w:rsidR="002F084D" w14:paraId="568D2C56" w14:textId="77777777" w:rsidTr="00EF4426">
        <w:trPr>
          <w:cantSplit/>
          <w:trHeight w:val="98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2D15168" w14:textId="77777777" w:rsidR="002F084D" w:rsidRDefault="002F084D" w:rsidP="002F084D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2CE757" w14:textId="77777777" w:rsidR="002F084D" w:rsidRDefault="002F084D" w:rsidP="009F17F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B3AA68" w14:textId="77777777" w:rsidR="002F084D" w:rsidRDefault="002F084D" w:rsidP="009F17F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9D1B4A" w14:textId="77777777" w:rsidR="002F084D" w:rsidRDefault="002F084D" w:rsidP="009F17F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Braşov Călători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2CD8F9" w14:textId="77777777" w:rsidR="002F084D" w:rsidRDefault="002F084D" w:rsidP="00EF442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BC</w:t>
            </w:r>
          </w:p>
          <w:p w14:paraId="4C8CA24C" w14:textId="77777777" w:rsidR="002F084D" w:rsidRDefault="002F084D" w:rsidP="00EF442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T.D.J.</w:t>
            </w:r>
          </w:p>
          <w:p w14:paraId="4A3B0F48" w14:textId="77777777" w:rsidR="002F084D" w:rsidRDefault="002F084D" w:rsidP="00EF442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53 / 57,</w:t>
            </w:r>
          </w:p>
          <w:p w14:paraId="56C6168B" w14:textId="77777777" w:rsidR="002F084D" w:rsidRDefault="002F084D" w:rsidP="00EF442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55 / 59,</w:t>
            </w:r>
          </w:p>
          <w:p w14:paraId="085BC717" w14:textId="77777777" w:rsidR="002F084D" w:rsidRDefault="002F084D" w:rsidP="00EF442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65 / 67</w:t>
            </w:r>
          </w:p>
          <w:p w14:paraId="43F162BF" w14:textId="77777777" w:rsidR="002F084D" w:rsidRDefault="002F084D" w:rsidP="00EF442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 69 și T.D.J.</w:t>
            </w:r>
          </w:p>
          <w:p w14:paraId="1E66055E" w14:textId="77777777" w:rsidR="002F084D" w:rsidRDefault="002F084D" w:rsidP="00EF442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47 / 51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E8A1AB" w14:textId="77777777" w:rsidR="002F084D" w:rsidRDefault="002F084D" w:rsidP="00EF442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8EF1A4" w14:textId="77777777" w:rsidR="002F084D" w:rsidRDefault="002F084D" w:rsidP="009F17F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D8F638" w14:textId="77777777" w:rsidR="002F084D" w:rsidRPr="00F6236C" w:rsidRDefault="002F084D" w:rsidP="009F17F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6AB3C9" w14:textId="77777777" w:rsidR="002F084D" w:rsidRDefault="002F084D" w:rsidP="009F17F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14:paraId="71800001" w14:textId="77777777" w:rsidR="002F084D" w:rsidRDefault="002F084D" w:rsidP="009F17F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3 - 8 Cap X.</w:t>
            </w:r>
          </w:p>
        </w:tc>
      </w:tr>
      <w:tr w:rsidR="002F084D" w14:paraId="2572A940" w14:textId="77777777" w:rsidTr="00EF4426">
        <w:trPr>
          <w:cantSplit/>
          <w:trHeight w:val="98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0EAB065" w14:textId="77777777" w:rsidR="002F084D" w:rsidRDefault="002F084D" w:rsidP="002F084D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7DBB4D" w14:textId="77777777" w:rsidR="002F084D" w:rsidRDefault="002F084D" w:rsidP="009F17F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87640B" w14:textId="77777777" w:rsidR="002F084D" w:rsidRDefault="002F084D" w:rsidP="009F17F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15F4F4" w14:textId="77777777" w:rsidR="002F084D" w:rsidRDefault="002F084D" w:rsidP="009F17F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Braşov</w:t>
            </w:r>
          </w:p>
          <w:p w14:paraId="76631140" w14:textId="77777777" w:rsidR="002F084D" w:rsidRDefault="002F084D" w:rsidP="009F17F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99B192" w14:textId="77777777" w:rsidR="002F084D" w:rsidRDefault="002F084D" w:rsidP="00EF442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14:paraId="103E087B" w14:textId="77777777" w:rsidR="002F084D" w:rsidRDefault="002F084D" w:rsidP="00EF442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83 / 87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D81360" w14:textId="77777777" w:rsidR="002F084D" w:rsidRDefault="002F084D" w:rsidP="00EF442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6C28A9" w14:textId="77777777" w:rsidR="002F084D" w:rsidRDefault="002F084D" w:rsidP="009F17F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60AC9E" w14:textId="77777777" w:rsidR="002F084D" w:rsidRPr="00F6236C" w:rsidRDefault="002F084D" w:rsidP="009F17F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CAFF58" w14:textId="77777777" w:rsidR="002F084D" w:rsidRDefault="002F084D" w:rsidP="009F17F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14:paraId="33B2938F" w14:textId="77777777" w:rsidR="002F084D" w:rsidRDefault="002F084D" w:rsidP="009F17F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64D39E74" w14:textId="77777777" w:rsidR="002F084D" w:rsidRDefault="002F084D" w:rsidP="009F17F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8B.</w:t>
            </w:r>
          </w:p>
        </w:tc>
      </w:tr>
      <w:tr w:rsidR="002F084D" w14:paraId="7D3ABFEB" w14:textId="77777777" w:rsidTr="00EF4426">
        <w:trPr>
          <w:cantSplit/>
          <w:trHeight w:val="98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AD3BF50" w14:textId="77777777" w:rsidR="002F084D" w:rsidRDefault="002F084D" w:rsidP="002F084D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5F2957" w14:textId="77777777" w:rsidR="002F084D" w:rsidRDefault="002F084D" w:rsidP="009F17F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C1E12C" w14:textId="77777777" w:rsidR="002F084D" w:rsidRDefault="002F084D" w:rsidP="009F17F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E82469" w14:textId="77777777" w:rsidR="002F084D" w:rsidRDefault="002F084D" w:rsidP="009F17F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Sfântu Gheorghe</w:t>
            </w:r>
          </w:p>
          <w:p w14:paraId="79C9984C" w14:textId="77777777" w:rsidR="002F084D" w:rsidRDefault="002F084D" w:rsidP="009F17F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6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E498BD" w14:textId="77777777" w:rsidR="002F084D" w:rsidRDefault="002F084D" w:rsidP="00EF442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C471AF" w14:textId="77777777" w:rsidR="002F084D" w:rsidRDefault="002F084D" w:rsidP="00EF442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4A3D6A" w14:textId="77777777" w:rsidR="002F084D" w:rsidRDefault="002F084D" w:rsidP="009F17F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22C248" w14:textId="77777777" w:rsidR="002F084D" w:rsidRPr="00F6236C" w:rsidRDefault="002F084D" w:rsidP="009F17F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841588" w14:textId="77777777" w:rsidR="002F084D" w:rsidRDefault="002F084D" w:rsidP="009F17F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6836D387" w14:textId="77777777" w:rsidTr="00EF4426">
        <w:trPr>
          <w:cantSplit/>
          <w:trHeight w:val="98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1E19F71" w14:textId="77777777" w:rsidR="002F084D" w:rsidRDefault="002F084D" w:rsidP="002F084D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AEA2AB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A3542F" w14:textId="77777777" w:rsidR="002F084D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E175A6" w14:textId="77777777" w:rsidR="002F084D" w:rsidRDefault="002F084D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Sfântu Gheorghe</w:t>
            </w:r>
          </w:p>
          <w:p w14:paraId="516B54B2" w14:textId="77777777" w:rsidR="002F084D" w:rsidRDefault="002F084D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7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9D0004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165AA4" w14:textId="77777777" w:rsidR="002F084D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A02078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0A5BBD" w14:textId="77777777" w:rsidR="002F084D" w:rsidRPr="00F6236C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6E015C" w14:textId="77777777" w:rsidR="002F084D" w:rsidRDefault="002F084D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565C1C67" w14:textId="77777777" w:rsidTr="00EF4426">
        <w:trPr>
          <w:cantSplit/>
          <w:trHeight w:val="98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A5DD4B8" w14:textId="77777777" w:rsidR="002F084D" w:rsidRDefault="002F084D" w:rsidP="002F084D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B655F0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0B896B" w14:textId="77777777" w:rsidR="002F084D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A38E4F" w14:textId="77777777" w:rsidR="002F084D" w:rsidRDefault="002F084D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Sfântu Gheorghe</w:t>
            </w:r>
          </w:p>
          <w:p w14:paraId="68974EA1" w14:textId="77777777" w:rsidR="002F084D" w:rsidRDefault="002F084D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8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B05FD7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597D6A" w14:textId="77777777" w:rsidR="002F084D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2D4233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514737" w14:textId="77777777" w:rsidR="002F084D" w:rsidRPr="00F6236C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25D4A8" w14:textId="77777777" w:rsidR="002F084D" w:rsidRDefault="002F084D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28A7202A" w14:textId="77777777" w:rsidTr="00EF4426">
        <w:trPr>
          <w:cantSplit/>
          <w:trHeight w:val="98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6BA806C" w14:textId="77777777" w:rsidR="002F084D" w:rsidRDefault="002F084D" w:rsidP="002F084D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DD8361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36+000</w:t>
            </w:r>
          </w:p>
          <w:p w14:paraId="5C05F967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36+050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3DC419" w14:textId="77777777" w:rsidR="002F084D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98F190" w14:textId="77777777" w:rsidR="002F084D" w:rsidRDefault="002F084D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Sfântu Gheorghe -</w:t>
            </w:r>
          </w:p>
          <w:p w14:paraId="3E77EC2B" w14:textId="77777777" w:rsidR="002F084D" w:rsidRDefault="002F084D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Bodoc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ABF2B5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8ACF5C" w14:textId="77777777" w:rsidR="002F084D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41F2D0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0CC8BD" w14:textId="77777777" w:rsidR="002F084D" w:rsidRPr="00F6236C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7DD6D2" w14:textId="77777777" w:rsidR="002F084D" w:rsidRDefault="002F084D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69E5E3D2" w14:textId="77777777" w:rsidTr="00813D18">
        <w:trPr>
          <w:cantSplit/>
          <w:trHeight w:val="27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E89B7FC" w14:textId="77777777" w:rsidR="002F084D" w:rsidRDefault="002F084D" w:rsidP="002F084D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641862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53+595</w:t>
            </w:r>
          </w:p>
          <w:p w14:paraId="3F085FA3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53+650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49C9C1" w14:textId="77777777" w:rsidR="002F084D" w:rsidRPr="00F6236C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CDCD47" w14:textId="77777777" w:rsidR="002F084D" w:rsidRDefault="002F084D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Malnaș Băi</w:t>
            </w:r>
          </w:p>
          <w:p w14:paraId="4E48E04E" w14:textId="77777777" w:rsidR="002F084D" w:rsidRDefault="002F084D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D1DD10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1A88A6" w14:textId="77777777" w:rsidR="002F084D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F94056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262326" w14:textId="77777777" w:rsidR="002F084D" w:rsidRPr="00F6236C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1F1E9A" w14:textId="77777777" w:rsidR="002F084D" w:rsidRDefault="002F084D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7ABB012E" w14:textId="77777777" w:rsidTr="00813D18">
        <w:trPr>
          <w:cantSplit/>
          <w:trHeight w:val="27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361D305" w14:textId="77777777" w:rsidR="002F084D" w:rsidRDefault="002F084D" w:rsidP="002F084D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E93797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57+500</w:t>
            </w:r>
          </w:p>
          <w:p w14:paraId="70066E59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57+600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C44C03" w14:textId="77777777" w:rsidR="002F084D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A4D659" w14:textId="77777777" w:rsidR="002F084D" w:rsidRDefault="002F084D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Bicsadu Oltului, linia 3 directă Cap X peste sch. 1R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BFE435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A290DB" w14:textId="77777777" w:rsidR="002F084D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9C05F6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9D977E" w14:textId="77777777" w:rsidR="002F084D" w:rsidRPr="00F6236C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C9908C" w14:textId="77777777" w:rsidR="002F084D" w:rsidRDefault="002F084D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14:paraId="60B28FF1" w14:textId="77777777" w:rsidTr="00813D18">
        <w:trPr>
          <w:cantSplit/>
          <w:trHeight w:val="27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32935FF" w14:textId="77777777" w:rsidR="002F084D" w:rsidRDefault="002F084D" w:rsidP="002F084D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09743F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81+000</w:t>
            </w:r>
          </w:p>
          <w:p w14:paraId="78BD4B0F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82+000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F564CE" w14:textId="77777777" w:rsidR="002F084D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28EB1C" w14:textId="77777777" w:rsidR="002F084D" w:rsidRDefault="002F084D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St. Sânsimion linia 3 directă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D05476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44EAB1" w14:textId="77777777" w:rsidR="002F084D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EC4824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985DA0" w14:textId="77777777" w:rsidR="002F084D" w:rsidRPr="00F6236C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4CA714" w14:textId="77777777" w:rsidR="002F084D" w:rsidRDefault="002F084D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14:paraId="5ACE37CD" w14:textId="77777777" w:rsidTr="00813D18">
        <w:trPr>
          <w:cantSplit/>
          <w:trHeight w:val="27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D48FD0C" w14:textId="77777777" w:rsidR="002F084D" w:rsidRDefault="002F084D" w:rsidP="002F084D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208FCD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86+800</w:t>
            </w:r>
          </w:p>
          <w:p w14:paraId="6039682A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87+800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5DF20C" w14:textId="77777777" w:rsidR="002F084D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1B6138" w14:textId="77777777" w:rsidR="002F084D" w:rsidRDefault="002F084D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Sâncrăieni</w:t>
            </w:r>
          </w:p>
          <w:p w14:paraId="456D7749" w14:textId="77777777" w:rsidR="002F084D" w:rsidRDefault="002F084D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2 directă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861279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7F7577" w14:textId="77777777" w:rsidR="002F084D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CA10F9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FA09E1" w14:textId="77777777" w:rsidR="002F084D" w:rsidRPr="00F6236C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59EC61" w14:textId="77777777" w:rsidR="002F084D" w:rsidRDefault="002F084D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18A47C93" w14:textId="77777777" w:rsidTr="00813D18">
        <w:trPr>
          <w:cantSplit/>
          <w:trHeight w:val="27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43FA956" w14:textId="77777777" w:rsidR="002F084D" w:rsidRDefault="002F084D" w:rsidP="002F084D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50175F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92+500</w:t>
            </w:r>
          </w:p>
          <w:p w14:paraId="609D43CB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92+600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3EAA00" w14:textId="77777777" w:rsidR="002F084D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0C8103" w14:textId="77777777" w:rsidR="002F084D" w:rsidRDefault="002F084D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Sâncrăieni –</w:t>
            </w:r>
          </w:p>
          <w:p w14:paraId="09BE4714" w14:textId="77777777" w:rsidR="002F084D" w:rsidRDefault="002F084D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Miercurea Ciuc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B98ED3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A91635" w14:textId="77777777" w:rsidR="002F084D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C5DC20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9A8E8B" w14:textId="77777777" w:rsidR="002F084D" w:rsidRPr="00F6236C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5B38F1" w14:textId="77777777" w:rsidR="002F084D" w:rsidRDefault="002F084D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59D99130" w14:textId="77777777" w:rsidTr="00DE1887">
        <w:trPr>
          <w:cantSplit/>
          <w:trHeight w:val="29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4BD32A" w14:textId="77777777" w:rsidR="002F084D" w:rsidRDefault="002F084D" w:rsidP="002F084D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F0E233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22A6C0" w14:textId="77777777" w:rsidR="002F084D" w:rsidRPr="00F6236C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640710" w14:textId="77777777" w:rsidR="002F084D" w:rsidRDefault="002F084D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Miercurea Ciuc</w:t>
            </w:r>
          </w:p>
          <w:p w14:paraId="246FDFA2" w14:textId="77777777" w:rsidR="002F084D" w:rsidRDefault="002F084D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5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E31633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D7A641" w14:textId="77777777" w:rsidR="002F084D" w:rsidRPr="00514DA4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514DA4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11CBAD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BF914C" w14:textId="77777777" w:rsidR="002F084D" w:rsidRPr="00F6236C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360E90" w14:textId="77777777" w:rsidR="002F084D" w:rsidRDefault="002F084D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1BD197CD" w14:textId="77777777" w:rsidTr="00DE1887">
        <w:trPr>
          <w:cantSplit/>
          <w:trHeight w:val="29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A3C757" w14:textId="77777777" w:rsidR="002F084D" w:rsidRDefault="002F084D" w:rsidP="002F084D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231378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AECBA6" w14:textId="77777777" w:rsidR="002F084D" w:rsidRPr="00F6236C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C745BE" w14:textId="77777777" w:rsidR="002F084D" w:rsidRDefault="002F084D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Siculeni grupa D, linia 3D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CB6AD5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între </w:t>
            </w:r>
          </w:p>
          <w:p w14:paraId="11CE3AEF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vârf sch.17</w:t>
            </w:r>
          </w:p>
          <w:p w14:paraId="2FB7963A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și</w:t>
            </w:r>
          </w:p>
          <w:p w14:paraId="310AF9C6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vârf </w:t>
            </w:r>
          </w:p>
          <w:p w14:paraId="0D1CFE72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 72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5A02E7" w14:textId="77777777" w:rsidR="002F084D" w:rsidRPr="00514DA4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20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2E2732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A26362" w14:textId="77777777" w:rsidR="002F084D" w:rsidRPr="00F6236C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CB859C" w14:textId="77777777" w:rsidR="002F084D" w:rsidRDefault="002F084D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61C7A4D9" w14:textId="77777777" w:rsidTr="00C94C58">
        <w:trPr>
          <w:cantSplit/>
          <w:trHeight w:val="225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2B95D20" w14:textId="77777777" w:rsidR="002F084D" w:rsidRDefault="002F084D" w:rsidP="002F084D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3683AC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66184E" w14:textId="77777777" w:rsidR="002F084D" w:rsidRPr="00F6236C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BF325D" w14:textId="77777777" w:rsidR="002F084D" w:rsidRDefault="002F084D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Siculeni</w:t>
            </w:r>
          </w:p>
          <w:p w14:paraId="7EFC054E" w14:textId="77777777" w:rsidR="002F084D" w:rsidRDefault="002F084D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Grupele B şi D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647447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273EC0">
              <w:rPr>
                <w:b/>
                <w:bCs/>
                <w:sz w:val="18"/>
                <w:szCs w:val="18"/>
                <w:lang w:val="ro-RO"/>
              </w:rPr>
              <w:t xml:space="preserve">Începând </w:t>
            </w:r>
            <w:r>
              <w:rPr>
                <w:b/>
                <w:bCs/>
                <w:sz w:val="20"/>
                <w:lang w:val="ro-RO"/>
              </w:rPr>
              <w:t xml:space="preserve"> de la călcâi sch. 40 </w:t>
            </w:r>
          </w:p>
          <w:p w14:paraId="19CD93D9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18"/>
                <w:szCs w:val="18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şi călcâi sch. 44 și peste toate ap. de cale Cap </w:t>
            </w:r>
            <w:r w:rsidRPr="00273EC0">
              <w:rPr>
                <w:b/>
                <w:bCs/>
                <w:sz w:val="18"/>
                <w:szCs w:val="18"/>
                <w:lang w:val="ro-RO"/>
              </w:rPr>
              <w:t>Y, grup</w:t>
            </w:r>
            <w:r>
              <w:rPr>
                <w:b/>
                <w:bCs/>
                <w:sz w:val="18"/>
                <w:szCs w:val="18"/>
                <w:lang w:val="ro-RO"/>
              </w:rPr>
              <w:t>ele</w:t>
            </w:r>
          </w:p>
          <w:p w14:paraId="7EADAD51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273EC0">
              <w:rPr>
                <w:b/>
                <w:bCs/>
                <w:sz w:val="18"/>
                <w:szCs w:val="18"/>
                <w:lang w:val="ro-RO"/>
              </w:rPr>
              <w:t>B și D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DEF32F" w14:textId="77777777" w:rsidR="002F084D" w:rsidRPr="00514DA4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514DA4">
              <w:rPr>
                <w:b/>
                <w:bCs/>
                <w:sz w:val="36"/>
                <w:szCs w:val="36"/>
                <w:lang w:val="ro-RO"/>
              </w:rPr>
              <w:t>1</w:t>
            </w:r>
            <w:r>
              <w:rPr>
                <w:b/>
                <w:bCs/>
                <w:sz w:val="36"/>
                <w:szCs w:val="36"/>
                <w:lang w:val="ro-RO"/>
              </w:rPr>
              <w:t>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244E87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E585EE" w14:textId="77777777" w:rsidR="002F084D" w:rsidRPr="00F6236C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4FE317" w14:textId="77777777" w:rsidR="002F084D" w:rsidRDefault="002F084D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peste toate aparatele de cale din cap Y şi liniile de legătură, 1D - 4D şi liniile 5B - 11B.</w:t>
            </w:r>
          </w:p>
        </w:tc>
      </w:tr>
      <w:tr w:rsidR="002F084D" w14:paraId="724FA060" w14:textId="77777777" w:rsidTr="00C94C58">
        <w:trPr>
          <w:cantSplit/>
          <w:trHeight w:val="225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30BFB37" w14:textId="77777777" w:rsidR="002F084D" w:rsidRDefault="002F084D" w:rsidP="002F084D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B1336A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104+800</w:t>
            </w:r>
          </w:p>
          <w:p w14:paraId="520E3975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105+200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BF1014" w14:textId="77777777" w:rsidR="002F084D" w:rsidRPr="00F6236C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D8892F" w14:textId="77777777" w:rsidR="002F084D" w:rsidRDefault="002F084D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Siculeni -</w:t>
            </w:r>
          </w:p>
          <w:p w14:paraId="1013B994" w14:textId="77777777" w:rsidR="002F084D" w:rsidRDefault="002F084D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Mădăraş Ciuc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C30CA6" w14:textId="77777777" w:rsidR="002F084D" w:rsidRPr="00273EC0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18"/>
                <w:szCs w:val="18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C92ABF" w14:textId="77777777" w:rsidR="002F084D" w:rsidRPr="00514DA4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79D78D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4F00DC" w14:textId="77777777" w:rsidR="002F084D" w:rsidRPr="00F6236C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E0BA16" w14:textId="77777777" w:rsidR="002F084D" w:rsidRDefault="002F084D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14:paraId="3EE5BFBC" w14:textId="77777777" w:rsidTr="00C94C58">
        <w:trPr>
          <w:cantSplit/>
          <w:trHeight w:val="225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3C88087" w14:textId="77777777" w:rsidR="002F084D" w:rsidRDefault="002F084D" w:rsidP="002F084D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F7AC68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106+500</w:t>
            </w:r>
          </w:p>
          <w:p w14:paraId="519E0B3D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107+000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220DEF" w14:textId="77777777" w:rsidR="002F084D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7D5D72" w14:textId="77777777" w:rsidR="002F084D" w:rsidRDefault="002F084D" w:rsidP="004F3BF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Siculeni -</w:t>
            </w:r>
          </w:p>
          <w:p w14:paraId="5476AD2A" w14:textId="77777777" w:rsidR="002F084D" w:rsidRDefault="002F084D" w:rsidP="004F3BF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Mădăraş Ciuc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DDFA6C" w14:textId="77777777" w:rsidR="002F084D" w:rsidRPr="00273EC0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18"/>
                <w:szCs w:val="18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DCFD17" w14:textId="77777777" w:rsidR="002F084D" w:rsidRPr="00514DA4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E63EDC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066027" w14:textId="77777777" w:rsidR="002F084D" w:rsidRPr="00F6236C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A39708" w14:textId="77777777" w:rsidR="002F084D" w:rsidRDefault="002F084D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14:paraId="58FA971B" w14:textId="77777777" w:rsidTr="006C105C">
        <w:trPr>
          <w:cantSplit/>
          <w:trHeight w:val="27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EF9611F" w14:textId="77777777" w:rsidR="002F084D" w:rsidRDefault="002F084D" w:rsidP="002F084D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0FA33A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F5AE0E" w14:textId="77777777" w:rsidR="002F084D" w:rsidRPr="00F6236C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231B96" w14:textId="77777777" w:rsidR="002F084D" w:rsidRDefault="002F084D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Mădăraş Ciuc</w:t>
            </w:r>
          </w:p>
          <w:p w14:paraId="6BE634CA" w14:textId="77777777" w:rsidR="002F084D" w:rsidRDefault="002F084D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84076A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1D6C36" w14:textId="77777777" w:rsidR="002F084D" w:rsidRPr="00514DA4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514DA4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CD3373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3BA8D4" w14:textId="77777777" w:rsidR="002F084D" w:rsidRPr="00F6236C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C8B5FE" w14:textId="77777777" w:rsidR="002F084D" w:rsidRDefault="002F084D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2707C4FC" w14:textId="77777777" w:rsidTr="00DC5E53">
        <w:trPr>
          <w:cantSplit/>
          <w:trHeight w:val="5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83CBBD" w14:textId="77777777" w:rsidR="002F084D" w:rsidRDefault="002F084D" w:rsidP="002F084D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2BDED5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109507" w14:textId="77777777" w:rsidR="002F084D" w:rsidRPr="00F6236C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320CED" w14:textId="77777777" w:rsidR="002F084D" w:rsidRDefault="002F084D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Izvoru Oltului</w:t>
            </w:r>
          </w:p>
          <w:p w14:paraId="7B26C2B3" w14:textId="77777777" w:rsidR="002F084D" w:rsidRDefault="002F084D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084EBB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C11F97" w14:textId="77777777" w:rsidR="002F084D" w:rsidRPr="00514DA4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E5E4E3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8A83D9" w14:textId="77777777" w:rsidR="002F084D" w:rsidRPr="00F6236C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F0FC31" w14:textId="77777777" w:rsidR="002F084D" w:rsidRDefault="002F084D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1408AEF2" w14:textId="77777777" w:rsidTr="00DC5E53">
        <w:trPr>
          <w:cantSplit/>
          <w:trHeight w:val="18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01CC193" w14:textId="77777777" w:rsidR="002F084D" w:rsidRDefault="002F084D" w:rsidP="002F084D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3B0FED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DEC3BF" w14:textId="77777777" w:rsidR="002F084D" w:rsidRPr="00F6236C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086FA0" w14:textId="77777777" w:rsidR="002F084D" w:rsidRDefault="002F084D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Izvoru Oltului</w:t>
            </w:r>
          </w:p>
          <w:p w14:paraId="5DAEFC8E" w14:textId="77777777" w:rsidR="002F084D" w:rsidRDefault="002F084D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5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1BAC9A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B961B1" w14:textId="77777777" w:rsidR="002F084D" w:rsidRPr="00514DA4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E5A3A8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C4547F" w14:textId="77777777" w:rsidR="002F084D" w:rsidRPr="00F6236C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EA7EA0" w14:textId="77777777" w:rsidR="002F084D" w:rsidRDefault="002F084D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606872D1" w14:textId="77777777" w:rsidTr="000E2116">
        <w:trPr>
          <w:cantSplit/>
          <w:trHeight w:val="27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C2C4631" w14:textId="77777777" w:rsidR="002F084D" w:rsidRDefault="002F084D" w:rsidP="002F084D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8D9C32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120+528</w:t>
            </w:r>
          </w:p>
          <w:p w14:paraId="08ADEE34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131+311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97F1AC" w14:textId="77777777" w:rsidR="002F084D" w:rsidRPr="00F6236C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1F107A" w14:textId="77777777" w:rsidR="002F084D" w:rsidRDefault="002F084D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Izvoru Oltului  -</w:t>
            </w:r>
          </w:p>
          <w:p w14:paraId="0DC7EC9E" w14:textId="77777777" w:rsidR="002F084D" w:rsidRDefault="002F084D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Izvoru Mureșului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CD2A23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D65828" w14:textId="77777777" w:rsidR="002F084D" w:rsidRPr="00514DA4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00CF65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213FDE" w14:textId="77777777" w:rsidR="002F084D" w:rsidRPr="00F6236C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9BE9E4" w14:textId="77777777" w:rsidR="002F084D" w:rsidRDefault="002F084D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39F2D5E7" w14:textId="77777777" w:rsidTr="000E2116">
        <w:trPr>
          <w:cantSplit/>
          <w:trHeight w:val="27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209B576" w14:textId="77777777" w:rsidR="002F084D" w:rsidRDefault="002F084D" w:rsidP="002F084D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833B2B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81CF83" w14:textId="77777777" w:rsidR="002F084D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02CE34" w14:textId="77777777" w:rsidR="002F084D" w:rsidRDefault="002F084D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Izvoru Mureşului</w:t>
            </w:r>
          </w:p>
          <w:p w14:paraId="33AD4CCD" w14:textId="77777777" w:rsidR="002F084D" w:rsidRDefault="002F084D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6818E3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8F69B9" w14:textId="77777777" w:rsidR="002F084D" w:rsidRPr="00514DA4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20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D7ACF4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13092B" w14:textId="77777777" w:rsidR="002F084D" w:rsidRPr="00F6236C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53B27B" w14:textId="77777777" w:rsidR="002F084D" w:rsidRDefault="002F084D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2AFC9B86" w14:textId="77777777" w:rsidTr="0048175C">
        <w:trPr>
          <w:cantSplit/>
          <w:trHeight w:val="22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404C1C1" w14:textId="77777777" w:rsidR="002F084D" w:rsidRDefault="002F084D" w:rsidP="002F084D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89E3DA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F6FAC4" w14:textId="77777777" w:rsidR="002F084D" w:rsidRPr="00F6236C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FED923" w14:textId="77777777" w:rsidR="002F084D" w:rsidRDefault="002F084D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Izvoru Mureşului</w:t>
            </w:r>
          </w:p>
          <w:p w14:paraId="41DD0CCD" w14:textId="77777777" w:rsidR="002F084D" w:rsidRDefault="002F084D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40DC54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5163C6" w14:textId="77777777" w:rsidR="002F084D" w:rsidRPr="00514DA4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6D73EE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05327F" w14:textId="77777777" w:rsidR="002F084D" w:rsidRPr="00F6236C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6F2574" w14:textId="77777777" w:rsidR="002F084D" w:rsidRDefault="002F084D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374F845A" w14:textId="77777777" w:rsidTr="0048175C">
        <w:trPr>
          <w:cantSplit/>
          <w:trHeight w:val="22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7E728FD" w14:textId="77777777" w:rsidR="002F084D" w:rsidRDefault="002F084D" w:rsidP="002F084D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1C4C6D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131+311</w:t>
            </w:r>
          </w:p>
          <w:p w14:paraId="6AACB541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141+440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B27FA3" w14:textId="77777777" w:rsidR="002F084D" w:rsidRPr="00F6236C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D7882D" w14:textId="77777777" w:rsidR="002F084D" w:rsidRDefault="002F084D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830247">
              <w:rPr>
                <w:b/>
                <w:bCs/>
                <w:sz w:val="19"/>
                <w:szCs w:val="19"/>
                <w:lang w:val="ro-RO"/>
              </w:rPr>
              <w:t xml:space="preserve">Ax st. Izvoru Mureşului- </w:t>
            </w:r>
            <w:r w:rsidRPr="00FD4385">
              <w:rPr>
                <w:b/>
                <w:bCs/>
                <w:sz w:val="20"/>
                <w:szCs w:val="20"/>
                <w:lang w:val="ro-RO"/>
              </w:rPr>
              <w:t>Ax st. Voșlobeni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8FF8D9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4A4FC9" w14:textId="77777777" w:rsidR="002F084D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E39946" w14:textId="77777777" w:rsidR="002F084D" w:rsidRDefault="002F084D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7C08AB" w14:textId="77777777" w:rsidR="002F084D" w:rsidRPr="00F6236C" w:rsidRDefault="002F084D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6553DF" w14:textId="77777777" w:rsidR="002F084D" w:rsidRDefault="002F084D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5233D662" w14:textId="77777777" w:rsidTr="0048175C">
        <w:trPr>
          <w:cantSplit/>
          <w:trHeight w:val="22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0955195" w14:textId="77777777" w:rsidR="002F084D" w:rsidRDefault="002F084D" w:rsidP="002F084D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676F48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149+500</w:t>
            </w:r>
          </w:p>
          <w:p w14:paraId="4A25192A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150+000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4336F4" w14:textId="77777777" w:rsidR="002F084D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9FE830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szCs w:val="20"/>
                <w:lang w:val="ro-RO"/>
              </w:rPr>
            </w:pPr>
            <w:r w:rsidRPr="00FD4385">
              <w:rPr>
                <w:b/>
                <w:bCs/>
                <w:sz w:val="20"/>
                <w:szCs w:val="20"/>
                <w:lang w:val="ro-RO"/>
              </w:rPr>
              <w:t>Voșlobeni</w:t>
            </w:r>
            <w:r>
              <w:rPr>
                <w:b/>
                <w:bCs/>
                <w:sz w:val="20"/>
                <w:szCs w:val="20"/>
                <w:lang w:val="ro-RO"/>
              </w:rPr>
              <w:t xml:space="preserve"> -</w:t>
            </w:r>
          </w:p>
          <w:p w14:paraId="569B4018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Gheorgheni și</w:t>
            </w:r>
          </w:p>
          <w:p w14:paraId="1CF6BD93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Gheorgheni</w:t>
            </w:r>
          </w:p>
          <w:p w14:paraId="40D3769C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X, linia 3 directă,</w:t>
            </w:r>
          </w:p>
          <w:p w14:paraId="0B7A2015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3 și 7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2D7E33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4F49AF" w14:textId="77777777" w:rsidR="002F084D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CAB2A4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33FEEA" w14:textId="77777777" w:rsidR="002F084D" w:rsidRPr="00F6236C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C73FD6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Semnalizată pe teren cu inductori de 1000 Hz </w:t>
            </w:r>
          </w:p>
          <w:p w14:paraId="2DE8ACA4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paleta galbenă.</w:t>
            </w:r>
          </w:p>
        </w:tc>
      </w:tr>
      <w:tr w:rsidR="002F084D" w14:paraId="358E0C1F" w14:textId="77777777" w:rsidTr="0048175C">
        <w:trPr>
          <w:cantSplit/>
          <w:trHeight w:val="22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9B46065" w14:textId="77777777" w:rsidR="002F084D" w:rsidRDefault="002F084D" w:rsidP="002F084D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E2C0A9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05CF31" w14:textId="77777777" w:rsidR="002F084D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EA3C53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Gheorgheni</w:t>
            </w:r>
          </w:p>
          <w:p w14:paraId="13193ED5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8C1C76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2CC5B6" w14:textId="77777777" w:rsidR="002F084D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A9D811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D2F53D" w14:textId="77777777" w:rsidR="002F084D" w:rsidRPr="00F6236C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17290A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4849D0A2" w14:textId="77777777" w:rsidTr="0048175C">
        <w:trPr>
          <w:cantSplit/>
          <w:trHeight w:val="22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573D08A" w14:textId="77777777" w:rsidR="002F084D" w:rsidRDefault="002F084D" w:rsidP="002F084D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13F85A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2B73B5" w14:textId="77777777" w:rsidR="002F084D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02A685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Gheorgheni</w:t>
            </w:r>
          </w:p>
          <w:p w14:paraId="0ABB05E6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DE0A44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3CB802" w14:textId="77777777" w:rsidR="002F084D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6BEE62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A4EE49" w14:textId="77777777" w:rsidR="002F084D" w:rsidRPr="00F6236C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562158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0B7E8C6D" w14:textId="77777777" w:rsidTr="000D7AA7">
        <w:trPr>
          <w:cantSplit/>
          <w:trHeight w:val="54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2D5C25F" w14:textId="77777777" w:rsidR="002F084D" w:rsidRDefault="002F084D" w:rsidP="002F084D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8EA973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07930C" w14:textId="77777777" w:rsidR="002F084D" w:rsidRPr="00F6236C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A0E6FC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Lăzarea</w:t>
            </w:r>
          </w:p>
          <w:p w14:paraId="5DCA3127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CC9CAE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A38E30" w14:textId="77777777" w:rsidR="002F084D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928C27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1756EF" w14:textId="77777777" w:rsidR="002F084D" w:rsidRPr="00F6236C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6EF375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5C26A27E" w14:textId="77777777" w:rsidTr="00093B58">
        <w:trPr>
          <w:cantSplit/>
          <w:trHeight w:val="5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0DDD890" w14:textId="77777777" w:rsidR="002F084D" w:rsidRDefault="002F084D" w:rsidP="002F084D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C9D12C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6A5C0D" w14:textId="77777777" w:rsidR="002F084D" w:rsidRPr="00F6236C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5A3B1D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Ditrău</w:t>
            </w:r>
          </w:p>
          <w:p w14:paraId="4D9A7996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375638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F37D4E" w14:textId="77777777" w:rsidR="002F084D" w:rsidRPr="00514DA4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1B06CE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E0F536" w14:textId="77777777" w:rsidR="002F084D" w:rsidRPr="00F6236C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2BF36F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593E492C" w14:textId="77777777" w:rsidTr="007F28FD">
        <w:trPr>
          <w:cantSplit/>
          <w:trHeight w:val="39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134AC51" w14:textId="77777777" w:rsidR="002F084D" w:rsidRDefault="002F084D" w:rsidP="002F084D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C37285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0D4304" w14:textId="77777777" w:rsidR="002F084D" w:rsidRPr="00F6236C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D0BD1C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Subcetate Mureș</w:t>
            </w:r>
          </w:p>
          <w:p w14:paraId="26F387AE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A8F400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A5A361" w14:textId="77777777" w:rsidR="002F084D" w:rsidRPr="00514DA4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7991FD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E250E8" w14:textId="77777777" w:rsidR="002F084D" w:rsidRPr="00F6236C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469E63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14:paraId="0B370818" w14:textId="77777777" w:rsidR="002F084D" w:rsidRPr="000D7AA7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>
              <w:rPr>
                <w:b/>
                <w:bCs/>
                <w:iCs/>
                <w:sz w:val="20"/>
                <w:lang w:val="ro-RO"/>
              </w:rPr>
              <w:t>*</w:t>
            </w:r>
            <w:r w:rsidRPr="000D7AA7">
              <w:rPr>
                <w:b/>
                <w:bCs/>
                <w:iCs/>
                <w:sz w:val="20"/>
                <w:lang w:val="ro-RO"/>
              </w:rPr>
              <w:t>Se interzice circulația t</w:t>
            </w:r>
            <w:r>
              <w:rPr>
                <w:b/>
                <w:bCs/>
                <w:iCs/>
                <w:sz w:val="20"/>
                <w:lang w:val="ro-RO"/>
              </w:rPr>
              <w:t>r</w:t>
            </w:r>
            <w:r w:rsidRPr="000D7AA7">
              <w:rPr>
                <w:b/>
                <w:bCs/>
                <w:iCs/>
                <w:sz w:val="20"/>
                <w:lang w:val="ro-RO"/>
              </w:rPr>
              <w:t>enurilor de marfă.</w:t>
            </w:r>
          </w:p>
        </w:tc>
      </w:tr>
      <w:tr w:rsidR="002F084D" w14:paraId="27A0E1D9" w14:textId="77777777" w:rsidTr="00DC5E53">
        <w:trPr>
          <w:cantSplit/>
          <w:trHeight w:val="43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58A0FA0" w14:textId="77777777" w:rsidR="002F084D" w:rsidRDefault="002F084D" w:rsidP="002F084D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864384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D9095A" w14:textId="77777777" w:rsidR="002F084D" w:rsidRPr="00F6236C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4898D7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Topliţa</w:t>
            </w:r>
          </w:p>
          <w:p w14:paraId="061C2D1A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FAEC61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4B05FB" w14:textId="77777777" w:rsidR="002F084D" w:rsidRPr="00514DA4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</w:t>
            </w:r>
            <w:r w:rsidRPr="00514DA4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311F43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893D35" w14:textId="77777777" w:rsidR="002F084D" w:rsidRPr="00F6236C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FDFB5D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74CC1206" w14:textId="77777777" w:rsidTr="00DC5E53">
        <w:trPr>
          <w:cantSplit/>
          <w:trHeight w:val="43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2050B1C" w14:textId="77777777" w:rsidR="002F084D" w:rsidRDefault="002F084D" w:rsidP="002F084D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8823BC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CFD915" w14:textId="77777777" w:rsidR="002F084D" w:rsidRPr="00F6236C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C7E926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Topliţa</w:t>
            </w:r>
          </w:p>
          <w:p w14:paraId="67482D92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0920EA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4099E9" w14:textId="77777777" w:rsidR="002F084D" w:rsidRPr="00514DA4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</w:t>
            </w:r>
            <w:r w:rsidRPr="00514DA4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5D3E83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33EA47" w14:textId="77777777" w:rsidR="002F084D" w:rsidRPr="00F6236C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AF7298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5574BB65" w14:textId="77777777" w:rsidTr="00DC5E53">
        <w:trPr>
          <w:cantSplit/>
          <w:trHeight w:val="43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3DC6418" w14:textId="77777777" w:rsidR="002F084D" w:rsidRDefault="002F084D" w:rsidP="002F084D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F8C68F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184+340</w:t>
            </w:r>
          </w:p>
          <w:p w14:paraId="0AE62DA0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193+435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710627" w14:textId="77777777" w:rsidR="002F084D" w:rsidRPr="00F6236C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05D464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Toplița –</w:t>
            </w:r>
          </w:p>
          <w:p w14:paraId="4CB1F272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 Stânceni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AECB77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C07C16" w14:textId="77777777" w:rsidR="002F084D" w:rsidRPr="00514DA4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650207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0B9C90" w14:textId="77777777" w:rsidR="002F084D" w:rsidRPr="00F6236C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8207DE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1118743F" w14:textId="77777777" w:rsidTr="0004656E">
        <w:trPr>
          <w:cantSplit/>
          <w:trHeight w:val="5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A45F32B" w14:textId="77777777" w:rsidR="002F084D" w:rsidRDefault="002F084D" w:rsidP="002F084D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8EC4E2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241381" w14:textId="77777777" w:rsidR="002F084D" w:rsidRPr="00F6236C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0D09F1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Răstoliţa</w:t>
            </w:r>
          </w:p>
          <w:p w14:paraId="2E43205E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3D8A5E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F21848" w14:textId="77777777" w:rsidR="002F084D" w:rsidRPr="00514DA4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514DA4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9A5DB7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0A3455" w14:textId="77777777" w:rsidR="002F084D" w:rsidRPr="00F6236C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868E93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Între mărcile de siguranţă.</w:t>
            </w:r>
          </w:p>
        </w:tc>
      </w:tr>
      <w:tr w:rsidR="002F084D" w14:paraId="6EEABBFA" w14:textId="77777777" w:rsidTr="0004656E">
        <w:trPr>
          <w:cantSplit/>
          <w:trHeight w:val="5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2305C5E" w14:textId="77777777" w:rsidR="002F084D" w:rsidRDefault="002F084D" w:rsidP="002F084D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5466ED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233+700</w:t>
            </w:r>
          </w:p>
          <w:p w14:paraId="74FD77C6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234+600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E8D36D" w14:textId="77777777" w:rsidR="002F084D" w:rsidRPr="00F6236C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03D70A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Aluniş Mureş</w:t>
            </w:r>
          </w:p>
          <w:p w14:paraId="5B5D5753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EBE9F0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7A6D69" w14:textId="77777777" w:rsidR="002F084D" w:rsidRPr="00514DA4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C42B16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B5D1F1" w14:textId="77777777" w:rsidR="002F084D" w:rsidRPr="00F6236C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43FA6A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2F084D" w14:paraId="61606CEC" w14:textId="77777777" w:rsidTr="0004656E">
        <w:trPr>
          <w:cantSplit/>
          <w:trHeight w:val="5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E3A4F3F" w14:textId="77777777" w:rsidR="002F084D" w:rsidRDefault="002F084D" w:rsidP="002F084D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FEED3D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E036B2" w14:textId="77777777" w:rsidR="002F084D" w:rsidRPr="00F6236C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9F15F8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Aluniş Mureş</w:t>
            </w:r>
          </w:p>
          <w:p w14:paraId="651A939F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9E345F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14:paraId="1B4BF2C9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ADCD6E" w14:textId="77777777" w:rsidR="002F084D" w:rsidRPr="00514DA4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</w:t>
            </w:r>
            <w:r w:rsidRPr="00514DA4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AEC894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51CAE0" w14:textId="77777777" w:rsidR="002F084D" w:rsidRPr="00F6236C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E0EFE8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50D90F89" w14:textId="77777777" w:rsidTr="0004656E">
        <w:trPr>
          <w:cantSplit/>
          <w:trHeight w:val="5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B3F8B2D" w14:textId="77777777" w:rsidR="002F084D" w:rsidRDefault="002F084D" w:rsidP="002F084D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CB1756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241+370</w:t>
            </w:r>
          </w:p>
          <w:p w14:paraId="0D4B1DDB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250+235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C50558" w14:textId="77777777" w:rsidR="002F084D" w:rsidRPr="00F6236C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6ACFF1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Aluniş Mureş -</w:t>
            </w:r>
          </w:p>
          <w:p w14:paraId="16B83BA0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stația Reghin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D43242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98CC3E" w14:textId="77777777" w:rsidR="002F084D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E03E31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BEA536" w14:textId="77777777" w:rsidR="002F084D" w:rsidRPr="00F6236C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D4C010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2F084D" w14:paraId="6D7112BF" w14:textId="77777777" w:rsidTr="0004656E">
        <w:trPr>
          <w:cantSplit/>
          <w:trHeight w:val="29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235DFED" w14:textId="77777777" w:rsidR="002F084D" w:rsidRDefault="002F084D" w:rsidP="002F084D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DC42D0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FC1CD9" w14:textId="77777777" w:rsidR="002F084D" w:rsidRPr="00F6236C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EB9143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Reghin</w:t>
            </w:r>
          </w:p>
          <w:p w14:paraId="3130AEC7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ADD04D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1CE2CE" w14:textId="77777777" w:rsidR="002F084D" w:rsidRPr="00514DA4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35C198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50A602" w14:textId="77777777" w:rsidR="002F084D" w:rsidRPr="00F6236C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FD60A3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4B74F3B7" w14:textId="77777777" w:rsidTr="0004656E">
        <w:trPr>
          <w:cantSplit/>
          <w:trHeight w:val="12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E918CF" w14:textId="77777777" w:rsidR="002F084D" w:rsidRDefault="002F084D" w:rsidP="002F084D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697491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A9E7CC" w14:textId="77777777" w:rsidR="002F084D" w:rsidRPr="00F6236C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2E402C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Reghin</w:t>
            </w:r>
          </w:p>
          <w:p w14:paraId="4060A144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5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1779E7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AC88B4" w14:textId="77777777" w:rsidR="002F084D" w:rsidRPr="00514DA4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514DA4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054FE9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D77469" w14:textId="77777777" w:rsidR="002F084D" w:rsidRPr="00F6236C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99C705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2F2A6E22" w14:textId="77777777" w:rsidTr="0004656E">
        <w:trPr>
          <w:cantSplit/>
          <w:trHeight w:val="70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B698B5" w14:textId="77777777" w:rsidR="002F084D" w:rsidRDefault="002F084D" w:rsidP="002F084D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0D40CD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7BEBA4" w14:textId="77777777" w:rsidR="002F084D" w:rsidRPr="00F6236C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0BAD06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Reghin</w:t>
            </w:r>
          </w:p>
          <w:p w14:paraId="7AF98CBA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Y, linia 5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98BBB2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</w:t>
            </w:r>
          </w:p>
          <w:p w14:paraId="48658CE1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18 / 20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DA7F2F" w14:textId="77777777" w:rsidR="002F084D" w:rsidRPr="00514DA4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514DA4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4E1A0C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4A0E75" w14:textId="77777777" w:rsidR="002F084D" w:rsidRPr="00F6236C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197F03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42A32B23" w14:textId="77777777" w:rsidTr="0004656E">
        <w:trPr>
          <w:cantSplit/>
          <w:trHeight w:val="13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9CFD23D" w14:textId="77777777" w:rsidR="002F084D" w:rsidRDefault="002F084D" w:rsidP="002F084D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C1375E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75D663" w14:textId="77777777" w:rsidR="002F084D" w:rsidRPr="00F6236C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AE4125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Reghin</w:t>
            </w:r>
          </w:p>
          <w:p w14:paraId="6A061695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6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9D52C9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7D97C6" w14:textId="77777777" w:rsidR="002F084D" w:rsidRPr="00514DA4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514DA4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346DF4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6B207A" w14:textId="77777777" w:rsidR="002F084D" w:rsidRPr="00F6236C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C9C54E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Nesemnalizată  pe teren. </w:t>
            </w:r>
          </w:p>
        </w:tc>
      </w:tr>
      <w:tr w:rsidR="002F084D" w14:paraId="50290CA0" w14:textId="77777777" w:rsidTr="0004656E">
        <w:trPr>
          <w:cantSplit/>
          <w:trHeight w:val="13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8BAA37A" w14:textId="77777777" w:rsidR="002F084D" w:rsidRDefault="002F084D" w:rsidP="002F084D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1E36EA" w14:textId="77777777" w:rsidR="002F084D" w:rsidRDefault="002F084D" w:rsidP="0072095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250+235</w:t>
            </w:r>
          </w:p>
          <w:p w14:paraId="512DA6AB" w14:textId="77777777" w:rsidR="002F084D" w:rsidRDefault="002F084D" w:rsidP="0072095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267+346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5FCB1B" w14:textId="77777777" w:rsidR="002F084D" w:rsidRPr="00F6236C" w:rsidRDefault="002F084D" w:rsidP="0072095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FFB49B" w14:textId="77777777" w:rsidR="002F084D" w:rsidRDefault="002F084D" w:rsidP="0072095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stația Reghin</w:t>
            </w:r>
          </w:p>
          <w:p w14:paraId="04C08A6F" w14:textId="77777777" w:rsidR="002F084D" w:rsidRDefault="002F084D" w:rsidP="0072095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stația Dumbrăvioara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8B7BFE" w14:textId="77777777" w:rsidR="002F084D" w:rsidRDefault="002F084D" w:rsidP="0072095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20BDE7" w14:textId="77777777" w:rsidR="002F084D" w:rsidRPr="00514DA4" w:rsidRDefault="002F084D" w:rsidP="0072095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221FB6" w14:textId="77777777" w:rsidR="002F084D" w:rsidRDefault="002F084D" w:rsidP="0072095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2745F5" w14:textId="77777777" w:rsidR="002F084D" w:rsidRPr="00F6236C" w:rsidRDefault="002F084D" w:rsidP="0072095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B3B4B9" w14:textId="77777777" w:rsidR="002F084D" w:rsidRDefault="002F084D" w:rsidP="0072095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30B01A6E" w14:textId="77777777" w:rsidTr="0004656E">
        <w:trPr>
          <w:cantSplit/>
          <w:trHeight w:val="29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1D633DC" w14:textId="77777777" w:rsidR="002F084D" w:rsidRDefault="002F084D" w:rsidP="002F084D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9061AE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00131F" w14:textId="77777777" w:rsidR="002F084D" w:rsidRPr="00F6236C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EA6DF9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Dumbrăvioara</w:t>
            </w:r>
          </w:p>
          <w:p w14:paraId="1889978A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8757CE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406F65" w14:textId="77777777" w:rsidR="002F084D" w:rsidRPr="00514DA4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</w:t>
            </w:r>
            <w:r w:rsidRPr="00514DA4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FE75BE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F7E433" w14:textId="77777777" w:rsidR="002F084D" w:rsidRPr="00F6236C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FA3AD8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 pe teren.</w:t>
            </w:r>
          </w:p>
        </w:tc>
      </w:tr>
      <w:tr w:rsidR="002F084D" w14:paraId="7B72AFF8" w14:textId="77777777" w:rsidTr="0004656E">
        <w:trPr>
          <w:cantSplit/>
          <w:trHeight w:val="29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EF2BD02" w14:textId="77777777" w:rsidR="002F084D" w:rsidRDefault="002F084D" w:rsidP="002F084D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49E7C4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267+346</w:t>
            </w:r>
          </w:p>
          <w:p w14:paraId="3B4D35BA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278+931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12ED39" w14:textId="77777777" w:rsidR="002F084D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237695" w14:textId="77777777" w:rsidR="002F084D" w:rsidRDefault="002F084D" w:rsidP="004F3BF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stația Dumbrăvioara</w:t>
            </w:r>
          </w:p>
          <w:p w14:paraId="7488E18E" w14:textId="77777777" w:rsidR="002F084D" w:rsidRDefault="002F084D" w:rsidP="004F3BF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stația Târgu Mureş Nord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4203F7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9EEC79" w14:textId="77777777" w:rsidR="002F084D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E2E4AD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6BB176" w14:textId="77777777" w:rsidR="002F084D" w:rsidRPr="00F6236C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83FC4B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1ADE8659" w14:textId="77777777" w:rsidTr="003349BF">
        <w:trPr>
          <w:cantSplit/>
          <w:trHeight w:val="5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9D5BE7E" w14:textId="77777777" w:rsidR="002F084D" w:rsidRDefault="002F084D" w:rsidP="002F084D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F9DC4A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84C7BD" w14:textId="77777777" w:rsidR="002F084D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EF9B16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Târgu Mureş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1D9DBE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14:paraId="25395A84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27 și 29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524149" w14:textId="77777777" w:rsidR="002F084D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9F645E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DA0B44" w14:textId="77777777" w:rsidR="002F084D" w:rsidRPr="00F6236C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EF147C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linia 9.</w:t>
            </w:r>
          </w:p>
          <w:p w14:paraId="68F1AF4A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5BF932E4" w14:textId="77777777" w:rsidTr="003349BF">
        <w:trPr>
          <w:cantSplit/>
          <w:trHeight w:val="5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5D4BD5A" w14:textId="77777777" w:rsidR="002F084D" w:rsidRDefault="002F084D" w:rsidP="002F084D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71084D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584D4F" w14:textId="77777777" w:rsidR="002F084D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9AB9A6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Târgu Mureş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D0E901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14:paraId="45877AB8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 şi 25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7BB6E3" w14:textId="77777777" w:rsidR="002F084D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241EB3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BA72CB" w14:textId="77777777" w:rsidR="002F084D" w:rsidRPr="00F6236C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D2D7AB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6 şi 7.</w:t>
            </w:r>
          </w:p>
          <w:p w14:paraId="58A8BA20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2B5EAD6D" w14:textId="77777777" w:rsidTr="002E52E6">
        <w:trPr>
          <w:cantSplit/>
          <w:trHeight w:val="27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22249CC" w14:textId="77777777" w:rsidR="002F084D" w:rsidRDefault="002F084D" w:rsidP="002F084D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75B8F9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462C8F" w14:textId="77777777" w:rsidR="002F084D" w:rsidRPr="00F6236C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283D58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Târgu Mureş</w:t>
            </w:r>
          </w:p>
          <w:p w14:paraId="34C6392D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8C55E1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</w:t>
            </w:r>
          </w:p>
          <w:p w14:paraId="29C76D1C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20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B192E0" w14:textId="77777777" w:rsidR="002F084D" w:rsidRPr="00514DA4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5C950F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CF39B0" w14:textId="77777777" w:rsidR="002F084D" w:rsidRPr="00F6236C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E4FB98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14:paraId="5294A3D9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linia 7 .</w:t>
            </w:r>
          </w:p>
        </w:tc>
      </w:tr>
      <w:tr w:rsidR="002F084D" w14:paraId="7AFA18BF" w14:textId="77777777" w:rsidTr="00D01816">
        <w:trPr>
          <w:cantSplit/>
          <w:trHeight w:val="143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A2FF028" w14:textId="77777777" w:rsidR="002F084D" w:rsidRDefault="002F084D" w:rsidP="002F084D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1D2C43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37D83D" w14:textId="77777777" w:rsidR="002F084D" w:rsidRPr="00F6236C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6F6417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Târgu Mureş Sud</w:t>
            </w:r>
          </w:p>
          <w:p w14:paraId="075FAE96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B95714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toate apara-tele </w:t>
            </w:r>
          </w:p>
          <w:p w14:paraId="6D4E8902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 cale 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EAFD8C" w14:textId="77777777" w:rsidR="002F084D" w:rsidRPr="00514DA4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514DA4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0DCC62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66B46D" w14:textId="77777777" w:rsidR="002F084D" w:rsidRPr="00F6236C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2497DC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14:paraId="57E299BA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2B30675D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2 - 12.</w:t>
            </w:r>
          </w:p>
        </w:tc>
      </w:tr>
      <w:tr w:rsidR="002F084D" w14:paraId="4CED23A7" w14:textId="77777777" w:rsidTr="007516C3">
        <w:trPr>
          <w:cantSplit/>
          <w:trHeight w:val="37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7945FE7" w14:textId="77777777" w:rsidR="002F084D" w:rsidRDefault="002F084D" w:rsidP="002F084D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301F52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2E7709" w14:textId="77777777" w:rsidR="002F084D" w:rsidRPr="00F6236C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9983D6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Târgu Mureş Sud</w:t>
            </w:r>
          </w:p>
          <w:p w14:paraId="2C639457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8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3EA128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14:paraId="14B91CF4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987092" w14:textId="77777777" w:rsidR="002F084D" w:rsidRPr="00514DA4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514DA4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2356CD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C5AE12" w14:textId="77777777" w:rsidR="002F084D" w:rsidRPr="00F6236C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B3B9D7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68D55B2D" w14:textId="77777777" w:rsidTr="00997B11">
        <w:trPr>
          <w:cantSplit/>
          <w:trHeight w:val="196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07DA080" w14:textId="77777777" w:rsidR="002F084D" w:rsidRDefault="002F084D" w:rsidP="002F084D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831861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4B1ED2" w14:textId="77777777" w:rsidR="002F084D" w:rsidRPr="00F6236C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EA5979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Târgu  Mureş Sud</w:t>
            </w:r>
          </w:p>
          <w:p w14:paraId="4B77421C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300D21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toate apara-tele de cale </w:t>
            </w:r>
          </w:p>
          <w:p w14:paraId="0374867B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57C7D8" w14:textId="77777777" w:rsidR="002F084D" w:rsidRPr="00514DA4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9A74EC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845834" w14:textId="77777777" w:rsidR="002F084D" w:rsidRPr="00F6236C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388DE5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14:paraId="76A85D35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340CC459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2 - 12.</w:t>
            </w:r>
          </w:p>
        </w:tc>
      </w:tr>
      <w:tr w:rsidR="002F084D" w14:paraId="5FAF216C" w14:textId="77777777" w:rsidTr="00247E52">
        <w:trPr>
          <w:cantSplit/>
          <w:trHeight w:val="37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17CD2D" w14:textId="77777777" w:rsidR="002F084D" w:rsidRDefault="002F084D" w:rsidP="002F084D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270C8B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18F821" w14:textId="77777777" w:rsidR="002F084D" w:rsidRPr="00F6236C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F3D657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Războieni</w:t>
            </w:r>
          </w:p>
          <w:p w14:paraId="7272A4F7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2F7E02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14:paraId="4001EA51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26 şi 32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870C3B" w14:textId="77777777" w:rsidR="002F084D" w:rsidRPr="00514DA4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514DA4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ECEF00" w14:textId="77777777" w:rsidR="002F084D" w:rsidRDefault="002F084D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99BC59" w14:textId="77777777" w:rsidR="002F084D" w:rsidRPr="00F6236C" w:rsidRDefault="002F084D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DB8B28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14:paraId="28765BDE" w14:textId="77777777" w:rsidR="002F084D" w:rsidRDefault="002F084D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7 și  8.</w:t>
            </w:r>
          </w:p>
        </w:tc>
      </w:tr>
    </w:tbl>
    <w:p w14:paraId="5CA21AE7" w14:textId="77777777" w:rsidR="002F084D" w:rsidRDefault="002F084D">
      <w:pPr>
        <w:spacing w:before="40" w:after="40" w:line="192" w:lineRule="auto"/>
        <w:ind w:right="57"/>
        <w:rPr>
          <w:sz w:val="20"/>
          <w:lang w:val="ro-RO"/>
        </w:rPr>
      </w:pPr>
    </w:p>
    <w:p w14:paraId="4E8963A4" w14:textId="77777777" w:rsidR="002F084D" w:rsidRDefault="002F084D" w:rsidP="0080110B">
      <w:pPr>
        <w:pStyle w:val="Heading1"/>
        <w:spacing w:line="360" w:lineRule="auto"/>
      </w:pPr>
      <w:r>
        <w:t>LINIA 322</w:t>
      </w:r>
    </w:p>
    <w:p w14:paraId="07C0653F" w14:textId="77777777" w:rsidR="002F084D" w:rsidRDefault="002F084D" w:rsidP="00925A61">
      <w:pPr>
        <w:pStyle w:val="Heading1"/>
        <w:spacing w:line="360" w:lineRule="auto"/>
        <w:rPr>
          <w:b w:val="0"/>
          <w:bCs w:val="0"/>
          <w:sz w:val="8"/>
        </w:rPr>
      </w:pPr>
      <w:r>
        <w:t>CÂMPIA TURZII - TURDA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7"/>
        <w:gridCol w:w="870"/>
        <w:gridCol w:w="754"/>
        <w:gridCol w:w="2204"/>
        <w:gridCol w:w="870"/>
        <w:gridCol w:w="754"/>
        <w:gridCol w:w="870"/>
        <w:gridCol w:w="754"/>
        <w:gridCol w:w="2493"/>
      </w:tblGrid>
      <w:tr w:rsidR="002F084D" w14:paraId="3D0DDFCD" w14:textId="77777777" w:rsidTr="005736BA">
        <w:trPr>
          <w:cantSplit/>
          <w:trHeight w:val="421"/>
          <w:jc w:val="center"/>
        </w:trPr>
        <w:tc>
          <w:tcPr>
            <w:tcW w:w="637" w:type="dxa"/>
            <w:tcBorders>
              <w:top w:val="single" w:sz="8" w:space="0" w:color="auto"/>
              <w:left w:val="double" w:sz="4" w:space="0" w:color="auto"/>
              <w:bottom w:val="single" w:sz="8" w:space="0" w:color="auto"/>
              <w:right w:val="doub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AF8CD1E" w14:textId="77777777" w:rsidR="002F084D" w:rsidRDefault="002F084D" w:rsidP="002F084D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E1F0AF" w14:textId="77777777" w:rsidR="002F084D" w:rsidRDefault="002F084D" w:rsidP="004A05E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DB3BEC" w14:textId="77777777" w:rsidR="002F084D" w:rsidRPr="00147A63" w:rsidRDefault="002F084D" w:rsidP="004A05E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96981C" w14:textId="77777777" w:rsidR="002F084D" w:rsidRDefault="002F084D" w:rsidP="00E9723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Câmpia Turzii</w:t>
            </w:r>
          </w:p>
          <w:p w14:paraId="5C566008" w14:textId="77777777" w:rsidR="002F084D" w:rsidRDefault="002F084D" w:rsidP="00E9723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AF0877" w14:textId="77777777" w:rsidR="002F084D" w:rsidRDefault="002F084D" w:rsidP="004A05E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de la vârf sch. 23 la </w:t>
            </w:r>
          </w:p>
          <w:p w14:paraId="6DE4BD35" w14:textId="77777777" w:rsidR="002F084D" w:rsidRDefault="002F084D" w:rsidP="004A05E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călcâi TDJ </w:t>
            </w:r>
          </w:p>
          <w:p w14:paraId="7B3B7D61" w14:textId="77777777" w:rsidR="002F084D" w:rsidRDefault="002F084D" w:rsidP="004A05E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27 / 33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45FE6E" w14:textId="77777777" w:rsidR="002F084D" w:rsidRPr="00147A63" w:rsidRDefault="002F084D" w:rsidP="004A05E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3E961A" w14:textId="77777777" w:rsidR="002F084D" w:rsidRDefault="002F084D" w:rsidP="004A05E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1162FA" w14:textId="77777777" w:rsidR="002F084D" w:rsidRPr="00147A63" w:rsidRDefault="002F084D" w:rsidP="004A05E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0ECA4B" w14:textId="77777777" w:rsidR="002F084D" w:rsidRDefault="002F084D" w:rsidP="00EA0B1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38735EF0" w14:textId="77777777" w:rsidR="002F084D" w:rsidRDefault="002F084D" w:rsidP="00EA0B1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Grupa de linii Turda.</w:t>
            </w:r>
          </w:p>
        </w:tc>
      </w:tr>
      <w:tr w:rsidR="002F084D" w14:paraId="195A67C0" w14:textId="77777777" w:rsidTr="003421CF">
        <w:trPr>
          <w:cantSplit/>
          <w:trHeight w:val="421"/>
          <w:jc w:val="center"/>
        </w:trPr>
        <w:tc>
          <w:tcPr>
            <w:tcW w:w="637" w:type="dxa"/>
            <w:tcBorders>
              <w:top w:val="single" w:sz="8" w:space="0" w:color="auto"/>
              <w:left w:val="double" w:sz="4" w:space="0" w:color="auto"/>
              <w:bottom w:val="single" w:sz="8" w:space="0" w:color="auto"/>
              <w:right w:val="doub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84F814E" w14:textId="77777777" w:rsidR="002F084D" w:rsidRDefault="002F084D" w:rsidP="002F084D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207243" w14:textId="77777777" w:rsidR="002F084D" w:rsidRDefault="002F084D" w:rsidP="004A05E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CC67E1" w14:textId="77777777" w:rsidR="002F084D" w:rsidRPr="00147A63" w:rsidRDefault="002F084D" w:rsidP="004A05E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BA002D" w14:textId="77777777" w:rsidR="002F084D" w:rsidRDefault="002F084D" w:rsidP="004A05E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Câmpia Turzii</w:t>
            </w:r>
          </w:p>
          <w:p w14:paraId="26A5853B" w14:textId="77777777" w:rsidR="002F084D" w:rsidRDefault="002F084D" w:rsidP="004A05E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F4FBD4" w14:textId="77777777" w:rsidR="002F084D" w:rsidRDefault="002F084D" w:rsidP="00215E8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6DD439" w14:textId="77777777" w:rsidR="002F084D" w:rsidRPr="00147A63" w:rsidRDefault="002F084D" w:rsidP="004A05E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147A63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73713C" w14:textId="77777777" w:rsidR="002F084D" w:rsidRDefault="002F084D" w:rsidP="004A05E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CC059A" w14:textId="77777777" w:rsidR="002F084D" w:rsidRPr="00147A63" w:rsidRDefault="002F084D" w:rsidP="004A05E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FFD9FB" w14:textId="77777777" w:rsidR="002F084D" w:rsidRDefault="002F084D" w:rsidP="0078252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spre grupa de linii Turda. </w:t>
            </w:r>
          </w:p>
        </w:tc>
      </w:tr>
      <w:tr w:rsidR="002F084D" w14:paraId="3777A0D9" w14:textId="77777777" w:rsidTr="003421CF">
        <w:trPr>
          <w:cantSplit/>
          <w:trHeight w:val="421"/>
          <w:jc w:val="center"/>
        </w:trPr>
        <w:tc>
          <w:tcPr>
            <w:tcW w:w="637" w:type="dxa"/>
            <w:tcBorders>
              <w:top w:val="single" w:sz="8" w:space="0" w:color="auto"/>
              <w:left w:val="double" w:sz="4" w:space="0" w:color="auto"/>
              <w:bottom w:val="single" w:sz="8" w:space="0" w:color="auto"/>
              <w:right w:val="doub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C4AE400" w14:textId="77777777" w:rsidR="002F084D" w:rsidRDefault="002F084D" w:rsidP="002F084D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19B722" w14:textId="77777777" w:rsidR="002F084D" w:rsidRDefault="002F084D" w:rsidP="00A2786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9352BE" w14:textId="77777777" w:rsidR="002F084D" w:rsidRPr="00147A63" w:rsidRDefault="002F084D" w:rsidP="00A2786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DA1020" w14:textId="77777777" w:rsidR="002F084D" w:rsidRDefault="002F084D" w:rsidP="00A2786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Câmpia Turzii</w:t>
            </w:r>
          </w:p>
          <w:p w14:paraId="7BA971F0" w14:textId="77777777" w:rsidR="002F084D" w:rsidRDefault="002F084D" w:rsidP="00A2786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850DFB" w14:textId="77777777" w:rsidR="002F084D" w:rsidRDefault="002F084D" w:rsidP="00A2786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31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763185" w14:textId="77777777" w:rsidR="002F084D" w:rsidRPr="00147A63" w:rsidRDefault="002F084D" w:rsidP="00A2786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147A63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56A543" w14:textId="77777777" w:rsidR="002F084D" w:rsidRDefault="002F084D" w:rsidP="00A2786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0EF567" w14:textId="77777777" w:rsidR="002F084D" w:rsidRPr="00147A63" w:rsidRDefault="002F084D" w:rsidP="00A2786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E91FDA" w14:textId="77777777" w:rsidR="002F084D" w:rsidRDefault="002F084D" w:rsidP="00A2786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spre grupa de linii Turda. </w:t>
            </w:r>
          </w:p>
        </w:tc>
      </w:tr>
      <w:tr w:rsidR="002F084D" w14:paraId="241F6004" w14:textId="77777777" w:rsidTr="003421CF">
        <w:trPr>
          <w:cantSplit/>
          <w:trHeight w:val="60"/>
          <w:jc w:val="center"/>
        </w:trPr>
        <w:tc>
          <w:tcPr>
            <w:tcW w:w="637" w:type="dxa"/>
            <w:tcBorders>
              <w:top w:val="single" w:sz="8" w:space="0" w:color="auto"/>
              <w:left w:val="double" w:sz="4" w:space="0" w:color="auto"/>
              <w:bottom w:val="single" w:sz="8" w:space="0" w:color="auto"/>
              <w:right w:val="double" w:sz="4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14:paraId="03627695" w14:textId="77777777" w:rsidR="002F084D" w:rsidRDefault="002F084D" w:rsidP="002F084D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6BEC1F" w14:textId="77777777" w:rsidR="002F084D" w:rsidRDefault="002F084D" w:rsidP="00A2786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4E51BC" w14:textId="77777777" w:rsidR="002F084D" w:rsidRPr="00147A63" w:rsidRDefault="002F084D" w:rsidP="00A2786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A23F22" w14:textId="77777777" w:rsidR="002F084D" w:rsidRDefault="002F084D" w:rsidP="00A2786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Turda</w:t>
            </w:r>
          </w:p>
          <w:p w14:paraId="045CF125" w14:textId="77777777" w:rsidR="002F084D" w:rsidRDefault="002F084D" w:rsidP="00A2786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A,</w:t>
            </w:r>
          </w:p>
          <w:p w14:paraId="7C9BBA3B" w14:textId="77777777" w:rsidR="002F084D" w:rsidRDefault="002F084D" w:rsidP="00A2786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2 şi 3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44668F" w14:textId="77777777" w:rsidR="002F084D" w:rsidRDefault="002F084D" w:rsidP="00A2786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14:paraId="441F8957" w14:textId="77777777" w:rsidR="002F084D" w:rsidRDefault="002F084D" w:rsidP="00A2786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E49F28" w14:textId="77777777" w:rsidR="002F084D" w:rsidRPr="00147A63" w:rsidRDefault="002F084D" w:rsidP="00A2786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147A63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BA7F1F" w14:textId="77777777" w:rsidR="002F084D" w:rsidRDefault="002F084D" w:rsidP="00A2786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ABADF1" w14:textId="77777777" w:rsidR="002F084D" w:rsidRPr="00147A63" w:rsidRDefault="002F084D" w:rsidP="00A2786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3CBCAF" w14:textId="77777777" w:rsidR="002F084D" w:rsidRDefault="002F084D" w:rsidP="00A2786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550DB108" w14:textId="77777777" w:rsidTr="003421CF">
        <w:trPr>
          <w:cantSplit/>
          <w:trHeight w:val="60"/>
          <w:jc w:val="center"/>
        </w:trPr>
        <w:tc>
          <w:tcPr>
            <w:tcW w:w="637" w:type="dxa"/>
            <w:tcBorders>
              <w:top w:val="single" w:sz="8" w:space="0" w:color="auto"/>
              <w:left w:val="double" w:sz="4" w:space="0" w:color="auto"/>
              <w:bottom w:val="single" w:sz="8" w:space="0" w:color="auto"/>
              <w:right w:val="double" w:sz="4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14:paraId="62B33625" w14:textId="77777777" w:rsidR="002F084D" w:rsidRDefault="002F084D" w:rsidP="002F084D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31083B" w14:textId="77777777" w:rsidR="002F084D" w:rsidRDefault="002F084D" w:rsidP="00A2786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156A4B" w14:textId="77777777" w:rsidR="002F084D" w:rsidRPr="00147A63" w:rsidRDefault="002F084D" w:rsidP="00A2786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9B9531" w14:textId="77777777" w:rsidR="002F084D" w:rsidRDefault="002F084D" w:rsidP="00A2786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Turda</w:t>
            </w:r>
          </w:p>
          <w:p w14:paraId="5FB73963" w14:textId="77777777" w:rsidR="002F084D" w:rsidRDefault="002F084D" w:rsidP="00A2786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A,</w:t>
            </w:r>
          </w:p>
          <w:p w14:paraId="13217AD6" w14:textId="77777777" w:rsidR="002F084D" w:rsidRDefault="002F084D" w:rsidP="00A2786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8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721E7D" w14:textId="77777777" w:rsidR="002F084D" w:rsidRDefault="002F084D" w:rsidP="00A2786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între </w:t>
            </w:r>
          </w:p>
          <w:p w14:paraId="63086478" w14:textId="77777777" w:rsidR="002F084D" w:rsidRDefault="002F084D" w:rsidP="00A2786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ax staţie </w:t>
            </w:r>
            <w:r w:rsidRPr="005B2AF6">
              <w:rPr>
                <w:b/>
                <w:bCs/>
                <w:sz w:val="19"/>
                <w:szCs w:val="19"/>
                <w:lang w:val="ro-RO"/>
              </w:rPr>
              <w:t>Grupa</w:t>
            </w:r>
            <w:r>
              <w:rPr>
                <w:b/>
                <w:bCs/>
                <w:sz w:val="19"/>
                <w:szCs w:val="19"/>
                <w:lang w:val="ro-RO"/>
              </w:rPr>
              <w:t xml:space="preserve"> </w:t>
            </w:r>
            <w:r w:rsidRPr="005B2AF6">
              <w:rPr>
                <w:b/>
                <w:bCs/>
                <w:sz w:val="19"/>
                <w:szCs w:val="19"/>
                <w:lang w:val="ro-RO"/>
              </w:rPr>
              <w:t>A</w:t>
            </w:r>
            <w:r>
              <w:rPr>
                <w:b/>
                <w:bCs/>
                <w:sz w:val="20"/>
                <w:lang w:val="ro-RO"/>
              </w:rPr>
              <w:t xml:space="preserve"> şi </w:t>
            </w:r>
          </w:p>
          <w:p w14:paraId="54033F3C" w14:textId="77777777" w:rsidR="002F084D" w:rsidRDefault="002F084D" w:rsidP="00A2786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sch. 12 </w:t>
            </w:r>
          </w:p>
          <w:p w14:paraId="1B9DD35D" w14:textId="77777777" w:rsidR="002F084D" w:rsidRDefault="002F084D" w:rsidP="00A2786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(restul liniei este închisă)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C26636" w14:textId="77777777" w:rsidR="002F084D" w:rsidRPr="00147A63" w:rsidRDefault="002F084D" w:rsidP="00A2786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D7EDC7" w14:textId="77777777" w:rsidR="002F084D" w:rsidRDefault="002F084D" w:rsidP="00A2786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C99BB2" w14:textId="77777777" w:rsidR="002F084D" w:rsidRPr="00147A63" w:rsidRDefault="002F084D" w:rsidP="00A2786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66E28B" w14:textId="77777777" w:rsidR="002F084D" w:rsidRDefault="002F084D" w:rsidP="00A2786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519D0463" w14:textId="77777777" w:rsidTr="003421CF">
        <w:trPr>
          <w:cantSplit/>
          <w:trHeight w:val="60"/>
          <w:jc w:val="center"/>
        </w:trPr>
        <w:tc>
          <w:tcPr>
            <w:tcW w:w="637" w:type="dxa"/>
            <w:tcBorders>
              <w:top w:val="single" w:sz="8" w:space="0" w:color="auto"/>
              <w:left w:val="double" w:sz="4" w:space="0" w:color="auto"/>
              <w:bottom w:val="single" w:sz="8" w:space="0" w:color="auto"/>
              <w:right w:val="doub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94D6523" w14:textId="77777777" w:rsidR="002F084D" w:rsidRDefault="002F084D" w:rsidP="002F084D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2DB266" w14:textId="77777777" w:rsidR="002F084D" w:rsidRDefault="002F084D" w:rsidP="00A2786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5+635</w:t>
            </w:r>
          </w:p>
          <w:p w14:paraId="6921E638" w14:textId="77777777" w:rsidR="002F084D" w:rsidRDefault="002F084D" w:rsidP="00A2786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5+685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89D33A" w14:textId="77777777" w:rsidR="002F084D" w:rsidRPr="00147A63" w:rsidRDefault="002F084D" w:rsidP="00A2786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147A63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792C97" w14:textId="77777777" w:rsidR="002F084D" w:rsidRDefault="002F084D" w:rsidP="00A2786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Turda</w:t>
            </w:r>
          </w:p>
          <w:p w14:paraId="31B07280" w14:textId="77777777" w:rsidR="002F084D" w:rsidRDefault="002F084D" w:rsidP="00A2786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Grupa A, </w:t>
            </w:r>
          </w:p>
          <w:p w14:paraId="59256394" w14:textId="77777777" w:rsidR="002F084D" w:rsidRDefault="002F084D" w:rsidP="00A2786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  3 / 7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69FEC2" w14:textId="77777777" w:rsidR="002F084D" w:rsidRDefault="002F084D" w:rsidP="00A2786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5F11B9" w14:textId="77777777" w:rsidR="002F084D" w:rsidRPr="00147A63" w:rsidRDefault="002F084D" w:rsidP="00A2786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37B75B" w14:textId="77777777" w:rsidR="002F084D" w:rsidRDefault="002F084D" w:rsidP="00A2786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81ED08" w14:textId="77777777" w:rsidR="002F084D" w:rsidRPr="00147A63" w:rsidRDefault="002F084D" w:rsidP="00A2786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6F36FA" w14:textId="77777777" w:rsidR="002F084D" w:rsidRDefault="002F084D" w:rsidP="00A2786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71C51397" w14:textId="77777777" w:rsidTr="003421CF">
        <w:trPr>
          <w:cantSplit/>
          <w:trHeight w:val="629"/>
          <w:jc w:val="center"/>
        </w:trPr>
        <w:tc>
          <w:tcPr>
            <w:tcW w:w="637" w:type="dxa"/>
            <w:tcBorders>
              <w:top w:val="single" w:sz="8" w:space="0" w:color="auto"/>
              <w:left w:val="double" w:sz="4" w:space="0" w:color="auto"/>
              <w:bottom w:val="single" w:sz="8" w:space="0" w:color="auto"/>
              <w:right w:val="doub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FBE35A4" w14:textId="77777777" w:rsidR="002F084D" w:rsidRDefault="002F084D" w:rsidP="002F084D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1C88BB" w14:textId="77777777" w:rsidR="002F084D" w:rsidRDefault="002F084D" w:rsidP="00A2786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B63198" w14:textId="77777777" w:rsidR="002F084D" w:rsidRPr="00147A63" w:rsidRDefault="002F084D" w:rsidP="00A2786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996EE1" w14:textId="77777777" w:rsidR="002F084D" w:rsidRDefault="002F084D" w:rsidP="00A2786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Turda</w:t>
            </w:r>
          </w:p>
          <w:p w14:paraId="553FA5B3" w14:textId="77777777" w:rsidR="002F084D" w:rsidRDefault="002F084D" w:rsidP="00A2786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Grupa A, </w:t>
            </w:r>
          </w:p>
          <w:p w14:paraId="05C49687" w14:textId="77777777" w:rsidR="002F084D" w:rsidRDefault="002F084D" w:rsidP="00A2786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schimbătorul </w:t>
            </w:r>
          </w:p>
          <w:p w14:paraId="61CF6BFE" w14:textId="77777777" w:rsidR="002F084D" w:rsidRDefault="002F084D" w:rsidP="00A2786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numărul 8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6EDCE4" w14:textId="77777777" w:rsidR="002F084D" w:rsidRDefault="002F084D" w:rsidP="00A2786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6+550</w:t>
            </w:r>
          </w:p>
          <w:p w14:paraId="511D0D10" w14:textId="77777777" w:rsidR="002F084D" w:rsidRDefault="002F084D" w:rsidP="00A2786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6+700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8B10ED" w14:textId="77777777" w:rsidR="002F084D" w:rsidRPr="00147A63" w:rsidRDefault="002F084D" w:rsidP="00A2786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147A63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154671" w14:textId="77777777" w:rsidR="002F084D" w:rsidRDefault="002F084D" w:rsidP="00A2786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3C1792" w14:textId="77777777" w:rsidR="002F084D" w:rsidRPr="00147A63" w:rsidRDefault="002F084D" w:rsidP="00A2786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61108F" w14:textId="77777777" w:rsidR="002F084D" w:rsidRDefault="002F084D" w:rsidP="00A2786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18DB8908" w14:textId="77777777" w:rsidTr="003421CF">
        <w:trPr>
          <w:cantSplit/>
          <w:trHeight w:val="60"/>
          <w:jc w:val="center"/>
        </w:trPr>
        <w:tc>
          <w:tcPr>
            <w:tcW w:w="637" w:type="dxa"/>
            <w:tcBorders>
              <w:top w:val="single" w:sz="8" w:space="0" w:color="auto"/>
              <w:left w:val="double" w:sz="4" w:space="0" w:color="auto"/>
              <w:bottom w:val="single" w:sz="8" w:space="0" w:color="auto"/>
              <w:right w:val="doub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08D794C" w14:textId="77777777" w:rsidR="002F084D" w:rsidRDefault="002F084D" w:rsidP="002F084D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7332C0" w14:textId="77777777" w:rsidR="002F084D" w:rsidRDefault="002F084D" w:rsidP="00A2786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6EB6EE" w14:textId="77777777" w:rsidR="002F084D" w:rsidRPr="00147A63" w:rsidRDefault="002F084D" w:rsidP="00A2786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6CB7BC" w14:textId="77777777" w:rsidR="002F084D" w:rsidRDefault="002F084D" w:rsidP="00A2786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Turda </w:t>
            </w:r>
          </w:p>
          <w:p w14:paraId="13D150A9" w14:textId="77777777" w:rsidR="002F084D" w:rsidRDefault="002F084D" w:rsidP="00A2786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B, linia 4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10210F" w14:textId="77777777" w:rsidR="002F084D" w:rsidRDefault="002F084D" w:rsidP="00A2786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14:paraId="65D12918" w14:textId="77777777" w:rsidR="002F084D" w:rsidRDefault="002F084D" w:rsidP="00A2786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226619" w14:textId="77777777" w:rsidR="002F084D" w:rsidRPr="00147A63" w:rsidRDefault="002F084D" w:rsidP="00A2786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147A63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B38188" w14:textId="77777777" w:rsidR="002F084D" w:rsidRDefault="002F084D" w:rsidP="00A2786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7D1DF1" w14:textId="77777777" w:rsidR="002F084D" w:rsidRPr="00147A63" w:rsidRDefault="002F084D" w:rsidP="00A2786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F270BB" w14:textId="77777777" w:rsidR="002F084D" w:rsidRDefault="002F084D" w:rsidP="00A2786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4FBA23D3" w14:textId="77777777" w:rsidTr="00643B8E">
        <w:trPr>
          <w:cantSplit/>
          <w:trHeight w:val="1114"/>
          <w:jc w:val="center"/>
        </w:trPr>
        <w:tc>
          <w:tcPr>
            <w:tcW w:w="637" w:type="dxa"/>
            <w:tcBorders>
              <w:top w:val="single" w:sz="8" w:space="0" w:color="auto"/>
              <w:left w:val="double" w:sz="4" w:space="0" w:color="auto"/>
              <w:bottom w:val="single" w:sz="8" w:space="0" w:color="auto"/>
              <w:right w:val="doub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924BC3E" w14:textId="77777777" w:rsidR="002F084D" w:rsidRDefault="002F084D" w:rsidP="002F084D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56632D" w14:textId="77777777" w:rsidR="002F084D" w:rsidRDefault="002F084D" w:rsidP="00A2786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278837" w14:textId="77777777" w:rsidR="002F084D" w:rsidRPr="00147A63" w:rsidRDefault="002F084D" w:rsidP="00A2786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A1A223" w14:textId="77777777" w:rsidR="002F084D" w:rsidRDefault="002F084D" w:rsidP="00A2786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Turda</w:t>
            </w:r>
          </w:p>
          <w:p w14:paraId="28D5F1CE" w14:textId="77777777" w:rsidR="002F084D" w:rsidRDefault="002F084D" w:rsidP="00A2786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B</w:t>
            </w:r>
          </w:p>
          <w:p w14:paraId="32AA448D" w14:textId="77777777" w:rsidR="002F084D" w:rsidRDefault="002F084D" w:rsidP="00A2786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liniile 3, 15, 17 şi 22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14B176" w14:textId="77777777" w:rsidR="002F084D" w:rsidRDefault="002F084D" w:rsidP="00A2786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toată linia 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E8C659" w14:textId="77777777" w:rsidR="002F084D" w:rsidRPr="00147A63" w:rsidRDefault="002F084D" w:rsidP="00A2786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147A63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0E0CF0" w14:textId="77777777" w:rsidR="002F084D" w:rsidRDefault="002F084D" w:rsidP="00A2786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132D66" w14:textId="77777777" w:rsidR="002F084D" w:rsidRPr="00147A63" w:rsidRDefault="002F084D" w:rsidP="00A2786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C19691" w14:textId="77777777" w:rsidR="002F084D" w:rsidRDefault="002F084D" w:rsidP="00A2786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009B8952" w14:textId="77777777" w:rsidTr="003421CF">
        <w:trPr>
          <w:cantSplit/>
          <w:trHeight w:val="197"/>
          <w:jc w:val="center"/>
        </w:trPr>
        <w:tc>
          <w:tcPr>
            <w:tcW w:w="637" w:type="dxa"/>
            <w:tcBorders>
              <w:top w:val="single" w:sz="8" w:space="0" w:color="auto"/>
              <w:left w:val="double" w:sz="4" w:space="0" w:color="auto"/>
              <w:bottom w:val="single" w:sz="8" w:space="0" w:color="auto"/>
              <w:right w:val="doub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2FD25C0" w14:textId="77777777" w:rsidR="002F084D" w:rsidRDefault="002F084D" w:rsidP="002F084D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9E1742" w14:textId="77777777" w:rsidR="002F084D" w:rsidRDefault="002F084D" w:rsidP="00A2786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6+660</w:t>
            </w:r>
          </w:p>
          <w:p w14:paraId="2FEF1705" w14:textId="77777777" w:rsidR="002F084D" w:rsidRDefault="002F084D" w:rsidP="00A2786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6+710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52DEB5" w14:textId="77777777" w:rsidR="002F084D" w:rsidRPr="00147A63" w:rsidRDefault="002F084D" w:rsidP="00A2786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147A63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366899" w14:textId="77777777" w:rsidR="002F084D" w:rsidRDefault="002F084D" w:rsidP="00A2786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Turda</w:t>
            </w:r>
          </w:p>
          <w:p w14:paraId="02577AD2" w14:textId="77777777" w:rsidR="002F084D" w:rsidRDefault="002F084D" w:rsidP="00A2786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Grupa B, </w:t>
            </w:r>
          </w:p>
          <w:p w14:paraId="710F8E79" w14:textId="77777777" w:rsidR="002F084D" w:rsidRDefault="002F084D" w:rsidP="00A2786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  5 / 7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D99D09" w14:textId="77777777" w:rsidR="002F084D" w:rsidRDefault="002F084D" w:rsidP="00A2786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6A5463" w14:textId="77777777" w:rsidR="002F084D" w:rsidRPr="00147A63" w:rsidRDefault="002F084D" w:rsidP="00A2786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342604" w14:textId="77777777" w:rsidR="002F084D" w:rsidRDefault="002F084D" w:rsidP="00A2786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A34F4E" w14:textId="77777777" w:rsidR="002F084D" w:rsidRPr="00147A63" w:rsidRDefault="002F084D" w:rsidP="00A2786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2633BD" w14:textId="77777777" w:rsidR="002F084D" w:rsidRDefault="002F084D" w:rsidP="00A2786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7D45A968" w14:textId="77777777" w:rsidTr="003421CF">
        <w:trPr>
          <w:cantSplit/>
          <w:trHeight w:val="60"/>
          <w:jc w:val="center"/>
        </w:trPr>
        <w:tc>
          <w:tcPr>
            <w:tcW w:w="637" w:type="dxa"/>
            <w:tcBorders>
              <w:top w:val="single" w:sz="8" w:space="0" w:color="auto"/>
              <w:left w:val="double" w:sz="4" w:space="0" w:color="auto"/>
              <w:bottom w:val="single" w:sz="8" w:space="0" w:color="auto"/>
              <w:right w:val="doub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9EFAFFB" w14:textId="77777777" w:rsidR="002F084D" w:rsidRDefault="002F084D" w:rsidP="002F084D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3F1BEF" w14:textId="77777777" w:rsidR="002F084D" w:rsidRDefault="002F084D" w:rsidP="00A2786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1F6668" w14:textId="77777777" w:rsidR="002F084D" w:rsidRPr="00147A63" w:rsidRDefault="002F084D" w:rsidP="00A2786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A881AA" w14:textId="77777777" w:rsidR="002F084D" w:rsidRDefault="002F084D" w:rsidP="00A2786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Turda</w:t>
            </w:r>
          </w:p>
          <w:p w14:paraId="75834772" w14:textId="77777777" w:rsidR="002F084D" w:rsidRDefault="002F084D" w:rsidP="00A2786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58E7CF" w14:textId="77777777" w:rsidR="002F084D" w:rsidRDefault="002F084D" w:rsidP="00A2786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C1D2BC" w14:textId="77777777" w:rsidR="002F084D" w:rsidRPr="00147A63" w:rsidRDefault="002F084D" w:rsidP="00A2786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147A63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BE244D" w14:textId="77777777" w:rsidR="002F084D" w:rsidRDefault="002F084D" w:rsidP="00A2786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838C0A" w14:textId="77777777" w:rsidR="002F084D" w:rsidRPr="00147A63" w:rsidRDefault="002F084D" w:rsidP="00A2786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A05551" w14:textId="77777777" w:rsidR="002F084D" w:rsidRDefault="002F084D" w:rsidP="00A2786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</w:t>
            </w:r>
          </w:p>
          <w:p w14:paraId="12F5DDAB" w14:textId="77777777" w:rsidR="002F084D" w:rsidRDefault="002F084D" w:rsidP="00A2786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2 şi 8.</w:t>
            </w:r>
          </w:p>
        </w:tc>
      </w:tr>
    </w:tbl>
    <w:p w14:paraId="7480F523" w14:textId="77777777" w:rsidR="002F084D" w:rsidRDefault="002F084D">
      <w:pPr>
        <w:spacing w:before="40" w:after="40" w:line="192" w:lineRule="auto"/>
        <w:ind w:right="57"/>
        <w:rPr>
          <w:sz w:val="20"/>
          <w:lang w:val="ro-RO"/>
        </w:rPr>
      </w:pPr>
    </w:p>
    <w:p w14:paraId="3D239566" w14:textId="77777777" w:rsidR="002F084D" w:rsidRDefault="002F084D" w:rsidP="00C022B2">
      <w:pPr>
        <w:pStyle w:val="Heading1"/>
        <w:spacing w:line="276" w:lineRule="auto"/>
      </w:pPr>
      <w:r>
        <w:lastRenderedPageBreak/>
        <w:t>LINIA 328</w:t>
      </w:r>
    </w:p>
    <w:p w14:paraId="19272C5E" w14:textId="77777777" w:rsidR="002F084D" w:rsidRDefault="002F084D" w:rsidP="00C022B2">
      <w:pPr>
        <w:pStyle w:val="Heading1"/>
        <w:spacing w:line="276" w:lineRule="auto"/>
        <w:rPr>
          <w:b w:val="0"/>
          <w:bCs w:val="0"/>
          <w:sz w:val="8"/>
        </w:rPr>
      </w:pPr>
      <w:r>
        <w:t>ARAD - ORADEA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9"/>
        <w:gridCol w:w="870"/>
        <w:gridCol w:w="754"/>
        <w:gridCol w:w="2204"/>
        <w:gridCol w:w="870"/>
        <w:gridCol w:w="754"/>
        <w:gridCol w:w="870"/>
        <w:gridCol w:w="754"/>
        <w:gridCol w:w="2491"/>
      </w:tblGrid>
      <w:tr w:rsidR="002F084D" w14:paraId="05DBF934" w14:textId="77777777" w:rsidTr="00C361BB">
        <w:trPr>
          <w:cantSplit/>
          <w:trHeight w:val="61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EDDE27A" w14:textId="77777777" w:rsidR="002F084D" w:rsidRDefault="002F084D" w:rsidP="002F084D">
            <w:pPr>
              <w:numPr>
                <w:ilvl w:val="0"/>
                <w:numId w:val="1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460B01" w14:textId="77777777" w:rsidR="002F084D" w:rsidRDefault="002F084D" w:rsidP="00C022B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211768" w14:textId="77777777" w:rsidR="002F084D" w:rsidRPr="00FA2F25" w:rsidRDefault="002F084D" w:rsidP="00C022B2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8BB5F1" w14:textId="77777777" w:rsidR="002F084D" w:rsidRDefault="002F084D" w:rsidP="00C022B2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Arad –</w:t>
            </w:r>
          </w:p>
          <w:p w14:paraId="79CFAB20" w14:textId="77777777" w:rsidR="002F084D" w:rsidRDefault="002F084D" w:rsidP="00C022B2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Utvinişu Nou</w:t>
            </w:r>
          </w:p>
          <w:p w14:paraId="2EE4DCE4" w14:textId="77777777" w:rsidR="002F084D" w:rsidRDefault="002F084D" w:rsidP="00F80FB9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Utvinişu Nou</w:t>
            </w:r>
          </w:p>
          <w:p w14:paraId="1CFAF0D2" w14:textId="77777777" w:rsidR="002F084D" w:rsidRDefault="002F084D" w:rsidP="00F80FB9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directă,</w:t>
            </w:r>
          </w:p>
          <w:p w14:paraId="61F56188" w14:textId="77777777" w:rsidR="002F084D" w:rsidRDefault="002F084D" w:rsidP="00F80FB9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Utvinişu Nou -</w:t>
            </w:r>
          </w:p>
          <w:p w14:paraId="1DAB95EB" w14:textId="77777777" w:rsidR="002F084D" w:rsidRDefault="002F084D" w:rsidP="00F80FB9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Sântana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A32758" w14:textId="77777777" w:rsidR="002F084D" w:rsidRDefault="002F084D" w:rsidP="00C022B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29460B" w14:textId="77777777" w:rsidR="002F084D" w:rsidRPr="00FA2F25" w:rsidRDefault="002F084D" w:rsidP="00C022B2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70DD21" w14:textId="77777777" w:rsidR="002F084D" w:rsidRDefault="002F084D" w:rsidP="00C022B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3+000</w:t>
            </w:r>
          </w:p>
          <w:p w14:paraId="26DFF941" w14:textId="77777777" w:rsidR="002F084D" w:rsidRDefault="002F084D" w:rsidP="00C022B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9+300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6A0A47" w14:textId="77777777" w:rsidR="002F084D" w:rsidRDefault="002F084D" w:rsidP="00C022B2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19338F" w14:textId="77777777" w:rsidR="002F084D" w:rsidRDefault="002F084D" w:rsidP="00AE13A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Dinspre Arad semnalizată doar cu paleta galbenă cu diagonale.</w:t>
            </w:r>
          </w:p>
        </w:tc>
      </w:tr>
      <w:tr w:rsidR="002F084D" w14:paraId="2932B721" w14:textId="77777777" w:rsidTr="00AF07D8">
        <w:trPr>
          <w:cantSplit/>
          <w:trHeight w:val="5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2F3E3EE" w14:textId="77777777" w:rsidR="002F084D" w:rsidRDefault="002F084D" w:rsidP="002F084D">
            <w:pPr>
              <w:numPr>
                <w:ilvl w:val="0"/>
                <w:numId w:val="1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7C0976" w14:textId="77777777" w:rsidR="002F084D" w:rsidRDefault="002F084D" w:rsidP="00C022B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83D234" w14:textId="77777777" w:rsidR="002F084D" w:rsidRDefault="002F084D" w:rsidP="00C022B2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23E2AB" w14:textId="77777777" w:rsidR="002F084D" w:rsidRDefault="002F084D" w:rsidP="00C022B2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Utvinişu Nou</w:t>
            </w:r>
          </w:p>
          <w:p w14:paraId="25BB826E" w14:textId="77777777" w:rsidR="002F084D" w:rsidRDefault="002F084D" w:rsidP="00C022B2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87744E" w14:textId="77777777" w:rsidR="002F084D" w:rsidRDefault="002F084D" w:rsidP="00C022B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858C9B" w14:textId="77777777" w:rsidR="002F084D" w:rsidRPr="00FA2F25" w:rsidRDefault="002F084D" w:rsidP="00C022B2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6FFFF6" w14:textId="77777777" w:rsidR="002F084D" w:rsidRDefault="002F084D" w:rsidP="00C022B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BB3830" w14:textId="77777777" w:rsidR="002F084D" w:rsidRDefault="002F084D" w:rsidP="00C022B2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676FA3" w14:textId="77777777" w:rsidR="002F084D" w:rsidRDefault="002F084D" w:rsidP="00C022B2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22C16B41" w14:textId="77777777" w:rsidTr="00AF07D8">
        <w:trPr>
          <w:cantSplit/>
          <w:trHeight w:val="8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A82A95" w14:textId="77777777" w:rsidR="002F084D" w:rsidRDefault="002F084D" w:rsidP="002F084D">
            <w:pPr>
              <w:numPr>
                <w:ilvl w:val="0"/>
                <w:numId w:val="1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765571" w14:textId="77777777" w:rsidR="002F084D" w:rsidRDefault="002F084D" w:rsidP="00C022B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B8BC8C" w14:textId="77777777" w:rsidR="002F084D" w:rsidRPr="00FA2F25" w:rsidRDefault="002F084D" w:rsidP="00C022B2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26214C" w14:textId="77777777" w:rsidR="002F084D" w:rsidRDefault="002F084D" w:rsidP="00A57062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Sântana</w:t>
            </w:r>
          </w:p>
          <w:p w14:paraId="28D843AB" w14:textId="77777777" w:rsidR="002F084D" w:rsidRDefault="002F084D" w:rsidP="00A57062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A8AF8C" w14:textId="77777777" w:rsidR="002F084D" w:rsidRDefault="002F084D" w:rsidP="00A5706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14:paraId="616338B7" w14:textId="77777777" w:rsidR="002F084D" w:rsidRDefault="002F084D" w:rsidP="00A5706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83C0CA" w14:textId="77777777" w:rsidR="002F084D" w:rsidRPr="00FA2F25" w:rsidRDefault="002F084D" w:rsidP="00C022B2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20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87C5F8" w14:textId="77777777" w:rsidR="002F084D" w:rsidRDefault="002F084D" w:rsidP="00C022B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C2AAF7" w14:textId="77777777" w:rsidR="002F084D" w:rsidRPr="00FA2F25" w:rsidRDefault="002F084D" w:rsidP="00C022B2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25808C" w14:textId="77777777" w:rsidR="002F084D" w:rsidRDefault="002F084D" w:rsidP="00C022B2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501A3B80" w14:textId="77777777" w:rsidTr="00BF327E">
        <w:trPr>
          <w:cantSplit/>
          <w:trHeight w:val="23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3C61C5" w14:textId="77777777" w:rsidR="002F084D" w:rsidRDefault="002F084D" w:rsidP="002F084D">
            <w:pPr>
              <w:numPr>
                <w:ilvl w:val="0"/>
                <w:numId w:val="1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7FB582" w14:textId="77777777" w:rsidR="002F084D" w:rsidRDefault="002F084D" w:rsidP="00C022B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630848" w14:textId="77777777" w:rsidR="002F084D" w:rsidRPr="00FA2F25" w:rsidRDefault="002F084D" w:rsidP="00C022B2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4173A5" w14:textId="77777777" w:rsidR="002F084D" w:rsidRDefault="002F084D" w:rsidP="00C022B2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Sântana</w:t>
            </w:r>
          </w:p>
          <w:p w14:paraId="05FE5158" w14:textId="77777777" w:rsidR="002F084D" w:rsidRDefault="002F084D" w:rsidP="00C022B2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5 şi 6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834CA0" w14:textId="77777777" w:rsidR="002F084D" w:rsidRDefault="002F084D" w:rsidP="00C022B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14:paraId="301F5DAF" w14:textId="77777777" w:rsidR="002F084D" w:rsidRDefault="002F084D" w:rsidP="00C022B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59C7F5" w14:textId="77777777" w:rsidR="002F084D" w:rsidRPr="00FA2F25" w:rsidRDefault="002F084D" w:rsidP="00C022B2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FA2F25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58E37D" w14:textId="77777777" w:rsidR="002F084D" w:rsidRDefault="002F084D" w:rsidP="00C022B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1BF1F4" w14:textId="77777777" w:rsidR="002F084D" w:rsidRPr="00FA2F25" w:rsidRDefault="002F084D" w:rsidP="00C022B2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1DD250" w14:textId="77777777" w:rsidR="002F084D" w:rsidRDefault="002F084D" w:rsidP="00C022B2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0E98EE42" w14:textId="77777777" w:rsidTr="00BF327E">
        <w:trPr>
          <w:cantSplit/>
          <w:trHeight w:val="23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6981AF" w14:textId="77777777" w:rsidR="002F084D" w:rsidRDefault="002F084D" w:rsidP="002F084D">
            <w:pPr>
              <w:numPr>
                <w:ilvl w:val="0"/>
                <w:numId w:val="1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A0C46D" w14:textId="77777777" w:rsidR="002F084D" w:rsidRDefault="002F084D" w:rsidP="00C022B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38+000</w:t>
            </w:r>
          </w:p>
          <w:p w14:paraId="559C9018" w14:textId="77777777" w:rsidR="002F084D" w:rsidRDefault="002F084D" w:rsidP="00C022B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42+000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50C45A" w14:textId="77777777" w:rsidR="002F084D" w:rsidRPr="00FA2F25" w:rsidRDefault="002F084D" w:rsidP="00C022B2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89B685" w14:textId="77777777" w:rsidR="002F084D" w:rsidRDefault="002F084D" w:rsidP="00C022B2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Șimand – Nădab și linia 3 directă St. Nădab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2BCFAE" w14:textId="77777777" w:rsidR="002F084D" w:rsidRDefault="002F084D" w:rsidP="00C022B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CB0501" w14:textId="77777777" w:rsidR="002F084D" w:rsidRPr="00FA2F25" w:rsidRDefault="002F084D" w:rsidP="00C022B2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8BB314" w14:textId="77777777" w:rsidR="002F084D" w:rsidRDefault="002F084D" w:rsidP="00C022B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62090D" w14:textId="77777777" w:rsidR="002F084D" w:rsidRPr="00FA2F25" w:rsidRDefault="002F084D" w:rsidP="00C022B2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0226D8" w14:textId="77777777" w:rsidR="002F084D" w:rsidRDefault="002F084D" w:rsidP="00C022B2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499988E7" w14:textId="77777777" w:rsidTr="00BF327E">
        <w:trPr>
          <w:cantSplit/>
          <w:trHeight w:val="23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F91FE3" w14:textId="77777777" w:rsidR="002F084D" w:rsidRDefault="002F084D" w:rsidP="002F084D">
            <w:pPr>
              <w:numPr>
                <w:ilvl w:val="0"/>
                <w:numId w:val="1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490D00" w14:textId="77777777" w:rsidR="002F084D" w:rsidRDefault="002F084D" w:rsidP="00C022B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47+000</w:t>
            </w:r>
          </w:p>
          <w:p w14:paraId="7084820D" w14:textId="77777777" w:rsidR="002F084D" w:rsidRDefault="002F084D" w:rsidP="00C022B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47+050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7E30C0" w14:textId="77777777" w:rsidR="002F084D" w:rsidRPr="00FA2F25" w:rsidRDefault="002F084D" w:rsidP="00C022B2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20EB53" w14:textId="77777777" w:rsidR="002F084D" w:rsidRDefault="002F084D" w:rsidP="00C022B2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Chișineu Criș </w:t>
            </w:r>
          </w:p>
          <w:p w14:paraId="53F0A41F" w14:textId="77777777" w:rsidR="002F084D" w:rsidRDefault="002F084D" w:rsidP="00970126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D5125A" w14:textId="77777777" w:rsidR="002F084D" w:rsidRDefault="002F084D" w:rsidP="00C022B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2DDF68" w14:textId="77777777" w:rsidR="002F084D" w:rsidRPr="00FA2F25" w:rsidRDefault="002F084D" w:rsidP="00C022B2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E09B61" w14:textId="77777777" w:rsidR="002F084D" w:rsidRDefault="002F084D" w:rsidP="00C022B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B5C928" w14:textId="77777777" w:rsidR="002F084D" w:rsidRPr="00FA2F25" w:rsidRDefault="002F084D" w:rsidP="00C022B2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F2D31B" w14:textId="77777777" w:rsidR="002F084D" w:rsidRDefault="002F084D" w:rsidP="00C022B2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14:paraId="08086839" w14:textId="77777777" w:rsidTr="00BF327E">
        <w:trPr>
          <w:cantSplit/>
          <w:trHeight w:val="23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25D472" w14:textId="77777777" w:rsidR="002F084D" w:rsidRDefault="002F084D" w:rsidP="002F084D">
            <w:pPr>
              <w:numPr>
                <w:ilvl w:val="0"/>
                <w:numId w:val="1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53DAAE" w14:textId="77777777" w:rsidR="002F084D" w:rsidRDefault="002F084D" w:rsidP="00C022B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54+900</w:t>
            </w:r>
          </w:p>
          <w:p w14:paraId="4BF900B4" w14:textId="77777777" w:rsidR="002F084D" w:rsidRDefault="002F084D" w:rsidP="00C022B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55+800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9CDBC6" w14:textId="77777777" w:rsidR="002F084D" w:rsidRDefault="002F084D" w:rsidP="00C022B2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A8015C" w14:textId="77777777" w:rsidR="002F084D" w:rsidRDefault="002F084D" w:rsidP="00C022B2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Chișineu Criș -</w:t>
            </w:r>
          </w:p>
          <w:p w14:paraId="6E491CBB" w14:textId="77777777" w:rsidR="002F084D" w:rsidRDefault="002F084D" w:rsidP="00C022B2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Ciumeghiu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E02ADF" w14:textId="77777777" w:rsidR="002F084D" w:rsidRDefault="002F084D" w:rsidP="00C022B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D96716" w14:textId="77777777" w:rsidR="002F084D" w:rsidRPr="00FA2F25" w:rsidRDefault="002F084D" w:rsidP="00C022B2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5461B4" w14:textId="77777777" w:rsidR="002F084D" w:rsidRDefault="002F084D" w:rsidP="00C022B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34FE66" w14:textId="77777777" w:rsidR="002F084D" w:rsidRPr="00FA2F25" w:rsidRDefault="002F084D" w:rsidP="00C022B2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1057E3" w14:textId="77777777" w:rsidR="002F084D" w:rsidRDefault="002F084D" w:rsidP="00C022B2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674D432D" w14:textId="77777777" w:rsidTr="00837B13">
        <w:trPr>
          <w:cantSplit/>
          <w:trHeight w:val="37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593147E" w14:textId="77777777" w:rsidR="002F084D" w:rsidRDefault="002F084D" w:rsidP="002F084D">
            <w:pPr>
              <w:numPr>
                <w:ilvl w:val="0"/>
                <w:numId w:val="1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86120C" w14:textId="77777777" w:rsidR="002F084D" w:rsidRDefault="002F084D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6F1BE4" w14:textId="77777777" w:rsidR="002F084D" w:rsidRPr="00FA2F25" w:rsidRDefault="002F084D" w:rsidP="0038474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8DE93F" w14:textId="77777777" w:rsidR="002F084D" w:rsidRDefault="002F084D" w:rsidP="0038474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Ciumeghiu </w:t>
            </w:r>
          </w:p>
          <w:p w14:paraId="4C39F38C" w14:textId="77777777" w:rsidR="002F084D" w:rsidRDefault="002F084D" w:rsidP="0038474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4 şi 5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411DA5" w14:textId="77777777" w:rsidR="002F084D" w:rsidRDefault="002F084D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1B3056" w14:textId="77777777" w:rsidR="002F084D" w:rsidRDefault="002F084D" w:rsidP="0038474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1A3494" w14:textId="77777777" w:rsidR="002F084D" w:rsidRDefault="002F084D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5FC371" w14:textId="77777777" w:rsidR="002F084D" w:rsidRPr="00FA2F25" w:rsidRDefault="002F084D" w:rsidP="0038474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D9B04D" w14:textId="77777777" w:rsidR="002F084D" w:rsidRDefault="002F084D" w:rsidP="0038474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17567754" w14:textId="77777777" w:rsidTr="00BF327E">
        <w:trPr>
          <w:cantSplit/>
          <w:trHeight w:val="11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A1700F3" w14:textId="77777777" w:rsidR="002F084D" w:rsidRDefault="002F084D" w:rsidP="002F084D">
            <w:pPr>
              <w:numPr>
                <w:ilvl w:val="0"/>
                <w:numId w:val="1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8C1775" w14:textId="77777777" w:rsidR="002F084D" w:rsidRDefault="002F084D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6CD1A6" w14:textId="77777777" w:rsidR="002F084D" w:rsidRPr="00FA2F25" w:rsidRDefault="002F084D" w:rsidP="0038474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B3A7BE" w14:textId="77777777" w:rsidR="002F084D" w:rsidRDefault="002F084D" w:rsidP="0038474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Salonta</w:t>
            </w:r>
          </w:p>
          <w:p w14:paraId="48370714" w14:textId="77777777" w:rsidR="002F084D" w:rsidRDefault="002F084D" w:rsidP="0038474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5 şi 7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17690E" w14:textId="77777777" w:rsidR="002F084D" w:rsidRDefault="002F084D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14:paraId="5725E8F2" w14:textId="77777777" w:rsidR="002F084D" w:rsidRDefault="002F084D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6661DB" w14:textId="77777777" w:rsidR="002F084D" w:rsidRPr="00FA2F25" w:rsidRDefault="002F084D" w:rsidP="0038474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C50C83" w14:textId="77777777" w:rsidR="002F084D" w:rsidRDefault="002F084D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7DE465" w14:textId="77777777" w:rsidR="002F084D" w:rsidRPr="00FA2F25" w:rsidRDefault="002F084D" w:rsidP="0038474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AFB242" w14:textId="77777777" w:rsidR="002F084D" w:rsidRDefault="002F084D" w:rsidP="0038474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1C570B13" w14:textId="77777777" w:rsidTr="00BF327E">
        <w:trPr>
          <w:cantSplit/>
          <w:trHeight w:val="11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B2C93D3" w14:textId="77777777" w:rsidR="002F084D" w:rsidRDefault="002F084D" w:rsidP="002F084D">
            <w:pPr>
              <w:numPr>
                <w:ilvl w:val="0"/>
                <w:numId w:val="1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2FFC57" w14:textId="77777777" w:rsidR="002F084D" w:rsidRDefault="002F084D" w:rsidP="00C6356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F064A7" w14:textId="77777777" w:rsidR="002F084D" w:rsidRPr="00FA2F25" w:rsidRDefault="002F084D" w:rsidP="00C63567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524CB5" w14:textId="77777777" w:rsidR="002F084D" w:rsidRDefault="002F084D" w:rsidP="00C63567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Oradea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55A721" w14:textId="77777777" w:rsidR="002F084D" w:rsidRDefault="002F084D" w:rsidP="00C63567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</w:t>
            </w:r>
          </w:p>
          <w:p w14:paraId="28F95BA1" w14:textId="77777777" w:rsidR="002F084D" w:rsidRDefault="002F084D" w:rsidP="00C63567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bretea</w:t>
            </w:r>
          </w:p>
          <w:p w14:paraId="013D03A3" w14:textId="77777777" w:rsidR="002F084D" w:rsidRDefault="002F084D" w:rsidP="00C63567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Y,</w:t>
            </w:r>
          </w:p>
          <w:p w14:paraId="1CC13705" w14:textId="77777777" w:rsidR="002F084D" w:rsidRDefault="002F084D" w:rsidP="00C63567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TDJ </w:t>
            </w:r>
          </w:p>
          <w:p w14:paraId="3B687423" w14:textId="77777777" w:rsidR="002F084D" w:rsidRDefault="002F084D" w:rsidP="00C63567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4/8, TDJ</w:t>
            </w:r>
          </w:p>
          <w:p w14:paraId="313C4655" w14:textId="77777777" w:rsidR="002F084D" w:rsidRDefault="002F084D" w:rsidP="00C63567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10/14 și</w:t>
            </w:r>
          </w:p>
          <w:p w14:paraId="70630457" w14:textId="77777777" w:rsidR="002F084D" w:rsidRDefault="002F084D" w:rsidP="00C63567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TDJ</w:t>
            </w:r>
          </w:p>
          <w:p w14:paraId="21AA792A" w14:textId="77777777" w:rsidR="002F084D" w:rsidRDefault="002F084D" w:rsidP="00C6356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12/16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F707F7" w14:textId="77777777" w:rsidR="002F084D" w:rsidRDefault="002F084D" w:rsidP="00C63567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F9620D" w14:textId="77777777" w:rsidR="002F084D" w:rsidRDefault="002F084D" w:rsidP="00C6356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3365F7" w14:textId="77777777" w:rsidR="002F084D" w:rsidRPr="00FA2F25" w:rsidRDefault="002F084D" w:rsidP="00C63567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DB7505" w14:textId="77777777" w:rsidR="002F084D" w:rsidRDefault="002F084D" w:rsidP="00C63567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14:paraId="4C2514D0" w14:textId="77777777" w:rsidR="002F084D" w:rsidRDefault="002F084D" w:rsidP="00C63567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Stație paralelogram.</w:t>
            </w:r>
          </w:p>
          <w:p w14:paraId="459C3ACA" w14:textId="77777777" w:rsidR="002F084D" w:rsidRDefault="002F084D" w:rsidP="00C63567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14:paraId="15883F50" w14:textId="77777777" w:rsidR="002F084D" w:rsidRDefault="002F084D" w:rsidP="00C63567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Oradea – Oradea Vest </w:t>
            </w:r>
          </w:p>
          <w:p w14:paraId="26F19111" w14:textId="77777777" w:rsidR="002F084D" w:rsidRDefault="002F084D" w:rsidP="00C6356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 și liniile 3A și 4A.</w:t>
            </w:r>
          </w:p>
        </w:tc>
      </w:tr>
      <w:tr w:rsidR="002F084D" w14:paraId="71265262" w14:textId="77777777" w:rsidTr="0023022A">
        <w:trPr>
          <w:cantSplit/>
          <w:trHeight w:val="40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2509FD5" w14:textId="77777777" w:rsidR="002F084D" w:rsidRDefault="002F084D" w:rsidP="002F084D">
            <w:pPr>
              <w:numPr>
                <w:ilvl w:val="0"/>
                <w:numId w:val="1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10969A" w14:textId="77777777" w:rsidR="002F084D" w:rsidRDefault="002F084D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6E852F" w14:textId="77777777" w:rsidR="002F084D" w:rsidRDefault="002F084D" w:rsidP="0038474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F84400" w14:textId="77777777" w:rsidR="002F084D" w:rsidRDefault="002F084D" w:rsidP="0038474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Oradea</w:t>
            </w:r>
          </w:p>
          <w:p w14:paraId="02558B5F" w14:textId="77777777" w:rsidR="002F084D" w:rsidRDefault="002F084D" w:rsidP="0038474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D0670C" w14:textId="77777777" w:rsidR="002F084D" w:rsidRDefault="002F084D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0DFF4B" w14:textId="77777777" w:rsidR="002F084D" w:rsidRDefault="002F084D" w:rsidP="0038474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07B91C" w14:textId="77777777" w:rsidR="002F084D" w:rsidRDefault="002F084D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555158" w14:textId="77777777" w:rsidR="002F084D" w:rsidRPr="00FA2F25" w:rsidRDefault="002F084D" w:rsidP="0038474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1E8592" w14:textId="77777777" w:rsidR="002F084D" w:rsidRDefault="002F084D" w:rsidP="0038474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la liniile 3 A,  4 A, 7 A, 1 B, </w:t>
            </w:r>
          </w:p>
          <w:p w14:paraId="04F6FB66" w14:textId="77777777" w:rsidR="002F084D" w:rsidRDefault="002F084D" w:rsidP="0038474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2 B, 3 B, Cap Y.</w:t>
            </w:r>
          </w:p>
          <w:p w14:paraId="121724DD" w14:textId="77777777" w:rsidR="002F084D" w:rsidRDefault="002F084D" w:rsidP="0038474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14:paraId="1CEDFD97" w14:textId="77777777" w:rsidR="002F084D" w:rsidRDefault="002F084D" w:rsidP="0038474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Staţ</w:t>
            </w:r>
            <w:r>
              <w:rPr>
                <w:b/>
                <w:bCs/>
                <w:i/>
                <w:iCs/>
                <w:sz w:val="20"/>
                <w:lang w:val="en-US"/>
              </w:rPr>
              <w:t>ie paralelogram.</w:t>
            </w:r>
          </w:p>
        </w:tc>
      </w:tr>
      <w:tr w:rsidR="002F084D" w14:paraId="41665E25" w14:textId="77777777" w:rsidTr="0023022A">
        <w:trPr>
          <w:cantSplit/>
          <w:trHeight w:val="40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6337335" w14:textId="77777777" w:rsidR="002F084D" w:rsidRDefault="002F084D" w:rsidP="002F084D">
            <w:pPr>
              <w:numPr>
                <w:ilvl w:val="0"/>
                <w:numId w:val="1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D7B0F6" w14:textId="77777777" w:rsidR="002F084D" w:rsidRDefault="002F084D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ACBF1D" w14:textId="77777777" w:rsidR="002F084D" w:rsidRDefault="002F084D" w:rsidP="0038474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2C64AB" w14:textId="77777777" w:rsidR="002F084D" w:rsidRDefault="002F084D" w:rsidP="0038474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Oradea</w:t>
            </w:r>
          </w:p>
          <w:p w14:paraId="731EE99B" w14:textId="77777777" w:rsidR="002F084D" w:rsidRDefault="002F084D" w:rsidP="0038474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F4D852" w14:textId="77777777" w:rsidR="002F084D" w:rsidRDefault="002F084D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1B82C0" w14:textId="77777777" w:rsidR="002F084D" w:rsidRDefault="002F084D" w:rsidP="0038474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73EC19" w14:textId="77777777" w:rsidR="002F084D" w:rsidRDefault="002F084D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354795" w14:textId="77777777" w:rsidR="002F084D" w:rsidRPr="00FA2F25" w:rsidRDefault="002F084D" w:rsidP="0038474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080A6D" w14:textId="77777777" w:rsidR="002F084D" w:rsidRDefault="002F084D" w:rsidP="0038474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la liniile 7 A, 1B - 3B, </w:t>
            </w:r>
          </w:p>
          <w:p w14:paraId="6984D5A1" w14:textId="77777777" w:rsidR="002F084D" w:rsidRDefault="002F084D" w:rsidP="0038474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și Depou, Cap Y.</w:t>
            </w:r>
          </w:p>
          <w:p w14:paraId="2804801E" w14:textId="77777777" w:rsidR="002F084D" w:rsidRDefault="002F084D" w:rsidP="0038474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14:paraId="4FB3D7B0" w14:textId="77777777" w:rsidR="002F084D" w:rsidRDefault="002F084D" w:rsidP="0038474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Staţ</w:t>
            </w:r>
            <w:r>
              <w:rPr>
                <w:b/>
                <w:bCs/>
                <w:i/>
                <w:iCs/>
                <w:sz w:val="20"/>
                <w:lang w:val="en-US"/>
              </w:rPr>
              <w:t>ie paralelogram.</w:t>
            </w:r>
          </w:p>
        </w:tc>
      </w:tr>
      <w:tr w:rsidR="002F084D" w14:paraId="13A80DCA" w14:textId="77777777" w:rsidTr="002A12EB">
        <w:trPr>
          <w:cantSplit/>
          <w:trHeight w:val="21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F3677CD" w14:textId="77777777" w:rsidR="002F084D" w:rsidRDefault="002F084D" w:rsidP="002F084D">
            <w:pPr>
              <w:numPr>
                <w:ilvl w:val="0"/>
                <w:numId w:val="1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9EBC74" w14:textId="77777777" w:rsidR="002F084D" w:rsidRDefault="002F084D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B084D5" w14:textId="77777777" w:rsidR="002F084D" w:rsidRDefault="002F084D" w:rsidP="0038474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E4BF4A" w14:textId="77777777" w:rsidR="002F084D" w:rsidRDefault="002F084D" w:rsidP="0038474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Oradea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8B408B" w14:textId="77777777" w:rsidR="002F084D" w:rsidRDefault="002F084D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2A60A1">
              <w:rPr>
                <w:b/>
                <w:bCs/>
                <w:sz w:val="20"/>
                <w:lang w:val="ro-RO"/>
              </w:rPr>
              <w:t xml:space="preserve">peste </w:t>
            </w:r>
            <w:r>
              <w:rPr>
                <w:b/>
                <w:bCs/>
                <w:sz w:val="20"/>
                <w:lang w:val="ro-RO"/>
              </w:rPr>
              <w:t>sch. 38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37D2FC" w14:textId="77777777" w:rsidR="002F084D" w:rsidRDefault="002F084D" w:rsidP="0038474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A5FA1E" w14:textId="77777777" w:rsidR="002F084D" w:rsidRDefault="002F084D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793261" w14:textId="77777777" w:rsidR="002F084D" w:rsidRPr="00FA2F25" w:rsidRDefault="002F084D" w:rsidP="0038474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8E9923" w14:textId="77777777" w:rsidR="002F084D" w:rsidRDefault="002F084D" w:rsidP="0038474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linia 1 A, Cap Y.</w:t>
            </w:r>
          </w:p>
          <w:p w14:paraId="7B95D51D" w14:textId="77777777" w:rsidR="002F084D" w:rsidRDefault="002F084D" w:rsidP="0038474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14:paraId="3E1DADF9" w14:textId="77777777" w:rsidR="002F084D" w:rsidRDefault="002F084D" w:rsidP="0038474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Staţ</w:t>
            </w:r>
            <w:r>
              <w:rPr>
                <w:b/>
                <w:bCs/>
                <w:i/>
                <w:iCs/>
                <w:sz w:val="20"/>
                <w:lang w:val="en-US"/>
              </w:rPr>
              <w:t>ie paralelogram.</w:t>
            </w:r>
          </w:p>
        </w:tc>
      </w:tr>
      <w:tr w:rsidR="002F084D" w14:paraId="6C52BA09" w14:textId="77777777" w:rsidTr="002A12EB">
        <w:trPr>
          <w:cantSplit/>
          <w:trHeight w:val="21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125BA2D" w14:textId="77777777" w:rsidR="002F084D" w:rsidRDefault="002F084D" w:rsidP="002F084D">
            <w:pPr>
              <w:numPr>
                <w:ilvl w:val="0"/>
                <w:numId w:val="1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64283E" w14:textId="77777777" w:rsidR="002F084D" w:rsidRDefault="002F084D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68887A" w14:textId="77777777" w:rsidR="002F084D" w:rsidRDefault="002F084D" w:rsidP="0038474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485B68" w14:textId="77777777" w:rsidR="002F084D" w:rsidRDefault="002F084D" w:rsidP="0038474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Oradea</w:t>
            </w:r>
          </w:p>
          <w:p w14:paraId="13E76945" w14:textId="77777777" w:rsidR="002F084D" w:rsidRDefault="002F084D" w:rsidP="0038474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BE304B" w14:textId="77777777" w:rsidR="002F084D" w:rsidRPr="002A60A1" w:rsidRDefault="002F084D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2A60A1">
              <w:rPr>
                <w:b/>
                <w:bCs/>
                <w:sz w:val="20"/>
                <w:lang w:val="ro-RO"/>
              </w:rPr>
              <w:t xml:space="preserve">peste </w:t>
            </w:r>
            <w:r>
              <w:rPr>
                <w:b/>
                <w:bCs/>
                <w:sz w:val="20"/>
                <w:lang w:val="ro-RO"/>
              </w:rPr>
              <w:t>sch. 30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4F77E0" w14:textId="77777777" w:rsidR="002F084D" w:rsidRDefault="002F084D" w:rsidP="0038474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B6A2EB" w14:textId="77777777" w:rsidR="002F084D" w:rsidRDefault="002F084D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94E358" w14:textId="77777777" w:rsidR="002F084D" w:rsidRPr="00FA2F25" w:rsidRDefault="002F084D" w:rsidP="0038474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E275DF" w14:textId="77777777" w:rsidR="002F084D" w:rsidRDefault="002F084D" w:rsidP="0038474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3A, 4A, Cap Y.</w:t>
            </w:r>
          </w:p>
          <w:p w14:paraId="2AD0A9C1" w14:textId="77777777" w:rsidR="002F084D" w:rsidRDefault="002F084D" w:rsidP="0038474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14:paraId="220D1E5E" w14:textId="77777777" w:rsidR="002F084D" w:rsidRDefault="002F084D" w:rsidP="0038474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Staţ</w:t>
            </w:r>
            <w:r>
              <w:rPr>
                <w:b/>
                <w:bCs/>
                <w:i/>
                <w:iCs/>
                <w:sz w:val="20"/>
                <w:lang w:val="en-US"/>
              </w:rPr>
              <w:t>ie paralelogram.</w:t>
            </w:r>
          </w:p>
        </w:tc>
      </w:tr>
      <w:tr w:rsidR="002F084D" w14:paraId="2CB62CEE" w14:textId="77777777" w:rsidTr="002A12EB">
        <w:trPr>
          <w:cantSplit/>
          <w:trHeight w:val="21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CB7ECD2" w14:textId="77777777" w:rsidR="002F084D" w:rsidRDefault="002F084D" w:rsidP="002F084D">
            <w:pPr>
              <w:numPr>
                <w:ilvl w:val="0"/>
                <w:numId w:val="1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05105F" w14:textId="77777777" w:rsidR="002F084D" w:rsidRDefault="002F084D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5215C8" w14:textId="77777777" w:rsidR="002F084D" w:rsidRDefault="002F084D" w:rsidP="0038474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1A6A82" w14:textId="77777777" w:rsidR="002F084D" w:rsidRDefault="002F084D" w:rsidP="0038474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Oradea</w:t>
            </w:r>
          </w:p>
          <w:p w14:paraId="3074B054" w14:textId="77777777" w:rsidR="002F084D" w:rsidRDefault="002F084D" w:rsidP="0038474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9D5BB6" w14:textId="77777777" w:rsidR="002F084D" w:rsidRPr="002A60A1" w:rsidRDefault="002F084D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32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D41CC0" w14:textId="77777777" w:rsidR="002F084D" w:rsidRDefault="002F084D" w:rsidP="0038474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5FBE19" w14:textId="77777777" w:rsidR="002F084D" w:rsidRDefault="002F084D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0CC8CE" w14:textId="77777777" w:rsidR="002F084D" w:rsidRPr="00FA2F25" w:rsidRDefault="002F084D" w:rsidP="0038474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806D43" w14:textId="77777777" w:rsidR="002F084D" w:rsidRDefault="002F084D" w:rsidP="0038474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la linia 7A, 1B - 3B și </w:t>
            </w:r>
          </w:p>
          <w:p w14:paraId="0CEC88CC" w14:textId="77777777" w:rsidR="002F084D" w:rsidRDefault="002F084D" w:rsidP="0038474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Depou Cap Y.</w:t>
            </w:r>
          </w:p>
          <w:p w14:paraId="6948AB56" w14:textId="77777777" w:rsidR="002F084D" w:rsidRDefault="002F084D" w:rsidP="0038474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14:paraId="23E1E90C" w14:textId="77777777" w:rsidR="002F084D" w:rsidRDefault="002F084D" w:rsidP="0038474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Staţ</w:t>
            </w:r>
            <w:r>
              <w:rPr>
                <w:b/>
                <w:bCs/>
                <w:i/>
                <w:iCs/>
                <w:sz w:val="20"/>
                <w:lang w:val="en-US"/>
              </w:rPr>
              <w:t>ie paralelogram.</w:t>
            </w:r>
          </w:p>
        </w:tc>
      </w:tr>
      <w:tr w:rsidR="002F084D" w14:paraId="6B06DF18" w14:textId="77777777" w:rsidTr="002A12EB">
        <w:trPr>
          <w:cantSplit/>
          <w:trHeight w:val="21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3E66972" w14:textId="77777777" w:rsidR="002F084D" w:rsidRDefault="002F084D" w:rsidP="002F084D">
            <w:pPr>
              <w:numPr>
                <w:ilvl w:val="0"/>
                <w:numId w:val="1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682317" w14:textId="77777777" w:rsidR="002F084D" w:rsidRDefault="002F084D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16F9AE" w14:textId="77777777" w:rsidR="002F084D" w:rsidRDefault="002F084D" w:rsidP="0038474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755743" w14:textId="77777777" w:rsidR="002F084D" w:rsidRDefault="002F084D" w:rsidP="0038474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Oradea</w:t>
            </w:r>
          </w:p>
          <w:p w14:paraId="6FA17104" w14:textId="77777777" w:rsidR="002F084D" w:rsidRDefault="002F084D" w:rsidP="0038474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7991D4" w14:textId="77777777" w:rsidR="002F084D" w:rsidRDefault="002F084D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40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DC30BC" w14:textId="77777777" w:rsidR="002F084D" w:rsidRDefault="002F084D" w:rsidP="0038474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46510C" w14:textId="77777777" w:rsidR="002F084D" w:rsidRDefault="002F084D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A00E68" w14:textId="77777777" w:rsidR="002F084D" w:rsidRPr="00FA2F25" w:rsidRDefault="002F084D" w:rsidP="0038474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556579" w14:textId="77777777" w:rsidR="002F084D" w:rsidRDefault="002F084D" w:rsidP="0038474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la liniile 3A, 4 A și </w:t>
            </w:r>
          </w:p>
          <w:p w14:paraId="2D22CDEA" w14:textId="77777777" w:rsidR="002F084D" w:rsidRDefault="002F084D" w:rsidP="0038474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Depoul Oradea.</w:t>
            </w:r>
          </w:p>
          <w:p w14:paraId="2B4266B2" w14:textId="77777777" w:rsidR="002F084D" w:rsidRDefault="002F084D" w:rsidP="0038474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14:paraId="2D6A8897" w14:textId="77777777" w:rsidR="002F084D" w:rsidRDefault="002F084D" w:rsidP="0038474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Staţ</w:t>
            </w:r>
            <w:r>
              <w:rPr>
                <w:b/>
                <w:bCs/>
                <w:i/>
                <w:iCs/>
                <w:sz w:val="20"/>
                <w:lang w:val="en-US"/>
              </w:rPr>
              <w:t>ie paralelogram.</w:t>
            </w:r>
          </w:p>
        </w:tc>
      </w:tr>
      <w:tr w:rsidR="002F084D" w14:paraId="5A2F1EA1" w14:textId="77777777" w:rsidTr="002A12EB">
        <w:trPr>
          <w:cantSplit/>
          <w:trHeight w:val="21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1A99E8C" w14:textId="77777777" w:rsidR="002F084D" w:rsidRDefault="002F084D" w:rsidP="002F084D">
            <w:pPr>
              <w:numPr>
                <w:ilvl w:val="0"/>
                <w:numId w:val="1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341A07" w14:textId="77777777" w:rsidR="002F084D" w:rsidRDefault="002F084D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D76F16" w14:textId="77777777" w:rsidR="002F084D" w:rsidRDefault="002F084D" w:rsidP="0038474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CD7D8D" w14:textId="77777777" w:rsidR="002F084D" w:rsidRDefault="002F084D" w:rsidP="0038474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Oradea</w:t>
            </w:r>
          </w:p>
          <w:p w14:paraId="3D566CE7" w14:textId="77777777" w:rsidR="002F084D" w:rsidRDefault="002F084D" w:rsidP="0038474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9CBC3A" w14:textId="77777777" w:rsidR="002F084D" w:rsidRDefault="002F084D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TDJ </w:t>
            </w:r>
          </w:p>
          <w:p w14:paraId="12EDBC8A" w14:textId="77777777" w:rsidR="002F084D" w:rsidRDefault="002F084D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52 / 56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66A7D7" w14:textId="77777777" w:rsidR="002F084D" w:rsidRDefault="002F084D" w:rsidP="0038474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41B54E" w14:textId="77777777" w:rsidR="002F084D" w:rsidRDefault="002F084D" w:rsidP="003847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D52EC8" w14:textId="77777777" w:rsidR="002F084D" w:rsidRPr="00FA2F25" w:rsidRDefault="002F084D" w:rsidP="0038474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706008" w14:textId="77777777" w:rsidR="002F084D" w:rsidRDefault="002F084D" w:rsidP="0038474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3C2107A5" w14:textId="77777777" w:rsidR="002F084D" w:rsidRDefault="002F084D" w:rsidP="0038474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1B-3B și intrare Atelierul de zonă Cap Y.</w:t>
            </w:r>
          </w:p>
        </w:tc>
      </w:tr>
    </w:tbl>
    <w:p w14:paraId="5CB6F096" w14:textId="77777777" w:rsidR="002F084D" w:rsidRDefault="002F084D" w:rsidP="00C022B2">
      <w:pPr>
        <w:spacing w:before="40" w:after="40" w:line="276" w:lineRule="auto"/>
        <w:ind w:right="57"/>
        <w:rPr>
          <w:sz w:val="20"/>
          <w:lang w:val="ro-RO"/>
        </w:rPr>
      </w:pPr>
    </w:p>
    <w:p w14:paraId="3D79DB8A" w14:textId="77777777" w:rsidR="002F084D" w:rsidRDefault="002F084D" w:rsidP="008C333F">
      <w:pPr>
        <w:pStyle w:val="Heading1"/>
        <w:spacing w:line="360" w:lineRule="auto"/>
      </w:pPr>
      <w:r>
        <w:t>LINIA 335</w:t>
      </w:r>
    </w:p>
    <w:p w14:paraId="06E81447" w14:textId="77777777" w:rsidR="002F084D" w:rsidRDefault="002F084D" w:rsidP="00AA23E7">
      <w:pPr>
        <w:pStyle w:val="Heading1"/>
        <w:spacing w:line="360" w:lineRule="auto"/>
        <w:rPr>
          <w:b w:val="0"/>
          <w:bCs w:val="0"/>
          <w:sz w:val="8"/>
        </w:rPr>
      </w:pPr>
      <w:r>
        <w:t>EPISCOPIA BIHOR - ORADEA VEST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7"/>
        <w:gridCol w:w="870"/>
        <w:gridCol w:w="754"/>
        <w:gridCol w:w="2204"/>
        <w:gridCol w:w="870"/>
        <w:gridCol w:w="754"/>
        <w:gridCol w:w="870"/>
        <w:gridCol w:w="754"/>
        <w:gridCol w:w="2493"/>
      </w:tblGrid>
      <w:tr w:rsidR="002F084D" w14:paraId="7BF084B9" w14:textId="77777777" w:rsidTr="00F92DA6">
        <w:trPr>
          <w:cantSplit/>
          <w:trHeight w:val="649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05EA4CA" w14:textId="77777777" w:rsidR="002F084D" w:rsidRDefault="002F084D" w:rsidP="00876FC6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E48751" w14:textId="77777777" w:rsidR="002F084D" w:rsidRDefault="002F084D" w:rsidP="009050E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27EF29" w14:textId="77777777" w:rsidR="002F084D" w:rsidRPr="009050E5" w:rsidRDefault="002F084D" w:rsidP="009050E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0EF5B2" w14:textId="77777777" w:rsidR="002F084D" w:rsidRDefault="002F084D" w:rsidP="008B4B3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Episcopia Bihor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F4ACF7" w14:textId="77777777" w:rsidR="002F084D" w:rsidRDefault="002F084D" w:rsidP="009050E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bretea</w:t>
            </w:r>
          </w:p>
          <w:p w14:paraId="779C70DE" w14:textId="77777777" w:rsidR="002F084D" w:rsidRDefault="002F084D" w:rsidP="009050E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  <w:p w14:paraId="47A2FF7E" w14:textId="77777777" w:rsidR="002F084D" w:rsidRDefault="002F084D" w:rsidP="009050E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19, 21, 31, 27 / 29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304E94" w14:textId="77777777" w:rsidR="002F084D" w:rsidRDefault="002F084D" w:rsidP="009050E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435A61" w14:textId="77777777" w:rsidR="002F084D" w:rsidRDefault="002F084D" w:rsidP="009050E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EF3A8A" w14:textId="77777777" w:rsidR="002F084D" w:rsidRPr="009050E5" w:rsidRDefault="002F084D" w:rsidP="009050E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A5B159" w14:textId="77777777" w:rsidR="002F084D" w:rsidRDefault="002F084D" w:rsidP="009050E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14:paraId="50918EC7" w14:textId="77777777" w:rsidR="002F084D" w:rsidRDefault="002F084D" w:rsidP="009050E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7B1F5443" w14:textId="77777777" w:rsidR="002F084D" w:rsidRDefault="002F084D" w:rsidP="009050E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7 - 17, Cap X.</w:t>
            </w:r>
          </w:p>
        </w:tc>
      </w:tr>
    </w:tbl>
    <w:p w14:paraId="5520AD1C" w14:textId="77777777" w:rsidR="002F084D" w:rsidRDefault="002F084D">
      <w:pPr>
        <w:spacing w:before="40" w:after="40" w:line="192" w:lineRule="auto"/>
        <w:ind w:right="57"/>
        <w:rPr>
          <w:sz w:val="20"/>
          <w:lang w:val="ro-RO"/>
        </w:rPr>
      </w:pPr>
    </w:p>
    <w:p w14:paraId="04CBEDC5" w14:textId="77777777" w:rsidR="002F084D" w:rsidRDefault="002F084D" w:rsidP="00274DBB">
      <w:pPr>
        <w:pStyle w:val="Heading1"/>
        <w:spacing w:line="360" w:lineRule="auto"/>
      </w:pPr>
      <w:r>
        <w:lastRenderedPageBreak/>
        <w:t>LINIA 400</w:t>
      </w:r>
    </w:p>
    <w:p w14:paraId="1E6D5DE2" w14:textId="77777777" w:rsidR="002F084D" w:rsidRDefault="002F084D" w:rsidP="00D95833">
      <w:pPr>
        <w:pStyle w:val="Heading1"/>
        <w:spacing w:line="360" w:lineRule="auto"/>
        <w:rPr>
          <w:b w:val="0"/>
          <w:bCs w:val="0"/>
          <w:sz w:val="8"/>
        </w:rPr>
      </w:pPr>
      <w:r>
        <w:t>EPISCOPIA BIHOR - HALMEU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9"/>
        <w:gridCol w:w="870"/>
        <w:gridCol w:w="754"/>
        <w:gridCol w:w="2204"/>
        <w:gridCol w:w="870"/>
        <w:gridCol w:w="754"/>
        <w:gridCol w:w="870"/>
        <w:gridCol w:w="754"/>
        <w:gridCol w:w="2491"/>
      </w:tblGrid>
      <w:tr w:rsidR="002F084D" w14:paraId="2D9DB740" w14:textId="77777777" w:rsidTr="00085B2A">
        <w:trPr>
          <w:cantSplit/>
          <w:trHeight w:val="37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4B76D3C" w14:textId="77777777" w:rsidR="002F084D" w:rsidRDefault="002F084D" w:rsidP="00304A50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E6713C" w14:textId="77777777" w:rsidR="002F084D" w:rsidRDefault="002F084D" w:rsidP="003A01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92EDDB" w14:textId="77777777" w:rsidR="002F084D" w:rsidRPr="00F344E1" w:rsidRDefault="002F084D" w:rsidP="003A01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BBA321" w14:textId="77777777" w:rsidR="002F084D" w:rsidRDefault="002F084D" w:rsidP="003A01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Episcopia Bihor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6E0827" w14:textId="77777777" w:rsidR="002F084D" w:rsidRDefault="002F084D" w:rsidP="003A01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bretea</w:t>
            </w:r>
          </w:p>
          <w:p w14:paraId="2E3B7E82" w14:textId="77777777" w:rsidR="002F084D" w:rsidRDefault="002F084D" w:rsidP="003A01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19, 21, 31, 27 / 29</w:t>
            </w:r>
          </w:p>
          <w:p w14:paraId="3B711FDD" w14:textId="77777777" w:rsidR="002F084D" w:rsidRDefault="002F084D" w:rsidP="003A01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E02491" w14:textId="77777777" w:rsidR="002F084D" w:rsidRPr="00F344E1" w:rsidRDefault="002F084D" w:rsidP="003A01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E7D33A" w14:textId="77777777" w:rsidR="002F084D" w:rsidRDefault="002F084D" w:rsidP="003A017C">
            <w:pPr>
              <w:spacing w:before="40" w:after="40" w:line="360" w:lineRule="auto"/>
              <w:ind w:left="57" w:right="57"/>
              <w:jc w:val="right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9F17FC" w14:textId="77777777" w:rsidR="002F084D" w:rsidRPr="00F344E1" w:rsidRDefault="002F084D" w:rsidP="003A01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67F610" w14:textId="77777777" w:rsidR="002F084D" w:rsidRDefault="002F084D" w:rsidP="003A01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14:paraId="3357A3A6" w14:textId="77777777" w:rsidR="002F084D" w:rsidRDefault="002F084D" w:rsidP="003A01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442DD6FE" w14:textId="77777777" w:rsidR="002F084D" w:rsidRDefault="002F084D" w:rsidP="003A01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7 - 17, Cap X.</w:t>
            </w:r>
          </w:p>
        </w:tc>
      </w:tr>
      <w:tr w:rsidR="002F084D" w14:paraId="276F54F7" w14:textId="77777777" w:rsidTr="00BD7973">
        <w:trPr>
          <w:cantSplit/>
          <w:trHeight w:val="97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68BD816" w14:textId="77777777" w:rsidR="002F084D" w:rsidRDefault="002F084D" w:rsidP="00304A50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ED8290" w14:textId="77777777" w:rsidR="002F084D" w:rsidRDefault="002F084D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B6751F" w14:textId="77777777" w:rsidR="002F084D" w:rsidRPr="00F344E1" w:rsidRDefault="002F084D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B829E9" w14:textId="77777777" w:rsidR="002F084D" w:rsidRDefault="002F084D" w:rsidP="00467B2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Valea lui Mihai</w:t>
            </w:r>
          </w:p>
          <w:p w14:paraId="212CAF08" w14:textId="77777777" w:rsidR="002F084D" w:rsidRDefault="002F084D" w:rsidP="00467B2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438226" w14:textId="77777777" w:rsidR="002F084D" w:rsidRDefault="002F084D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14:paraId="1AE4C725" w14:textId="77777777" w:rsidR="002F084D" w:rsidRDefault="002F084D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B89A07" w14:textId="77777777" w:rsidR="002F084D" w:rsidRPr="00F344E1" w:rsidRDefault="002F084D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F344E1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F9D23D" w14:textId="77777777" w:rsidR="002F084D" w:rsidRDefault="002F084D" w:rsidP="00467B2D">
            <w:pPr>
              <w:spacing w:before="40" w:after="40" w:line="360" w:lineRule="auto"/>
              <w:ind w:left="57" w:right="57"/>
              <w:jc w:val="right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0343E0" w14:textId="77777777" w:rsidR="002F084D" w:rsidRPr="00F344E1" w:rsidRDefault="002F084D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4FE0C9" w14:textId="77777777" w:rsidR="002F084D" w:rsidRDefault="002F084D" w:rsidP="00467B2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Între călcâiul sch. 3 şi călcâiul sch. 16.</w:t>
            </w:r>
          </w:p>
        </w:tc>
      </w:tr>
      <w:tr w:rsidR="002F084D" w14:paraId="0B2B66D6" w14:textId="77777777" w:rsidTr="0087640C">
        <w:trPr>
          <w:cantSplit/>
          <w:trHeight w:val="73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51B4851" w14:textId="77777777" w:rsidR="002F084D" w:rsidRDefault="002F084D" w:rsidP="00304A50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B23B4B" w14:textId="77777777" w:rsidR="002F084D" w:rsidRDefault="002F084D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738+700</w:t>
            </w:r>
          </w:p>
          <w:p w14:paraId="7A998D6D" w14:textId="77777777" w:rsidR="002F084D" w:rsidRDefault="002F084D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738+800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D37EFD" w14:textId="77777777" w:rsidR="002F084D" w:rsidRPr="00F344E1" w:rsidRDefault="002F084D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BB9B6F" w14:textId="77777777" w:rsidR="002F084D" w:rsidRDefault="002F084D" w:rsidP="00467B2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Valea lui Mihai -</w:t>
            </w:r>
          </w:p>
          <w:p w14:paraId="7B46BDF9" w14:textId="77777777" w:rsidR="002F084D" w:rsidRDefault="002F084D" w:rsidP="0087640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Sanislău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F2F2B0" w14:textId="77777777" w:rsidR="002F084D" w:rsidRDefault="002F084D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55463E" w14:textId="77777777" w:rsidR="002F084D" w:rsidRPr="00F344E1" w:rsidRDefault="002F084D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749F7A" w14:textId="77777777" w:rsidR="002F084D" w:rsidRDefault="002F084D" w:rsidP="00467B2D">
            <w:pPr>
              <w:spacing w:before="40" w:after="40" w:line="360" w:lineRule="auto"/>
              <w:ind w:left="57" w:right="57"/>
              <w:jc w:val="right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16D4F9" w14:textId="77777777" w:rsidR="002F084D" w:rsidRPr="00F344E1" w:rsidRDefault="002F084D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F5437F" w14:textId="77777777" w:rsidR="002F084D" w:rsidRDefault="002F084D" w:rsidP="00467B2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011BBCD0" w14:textId="77777777" w:rsidTr="00601A1E">
        <w:trPr>
          <w:cantSplit/>
          <w:trHeight w:val="13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B14D16C" w14:textId="77777777" w:rsidR="002F084D" w:rsidRDefault="002F084D" w:rsidP="00304A50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B2E020" w14:textId="77777777" w:rsidR="002F084D" w:rsidRDefault="002F084D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4CCE77" w14:textId="77777777" w:rsidR="002F084D" w:rsidRPr="00F344E1" w:rsidRDefault="002F084D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9996D5" w14:textId="77777777" w:rsidR="002F084D" w:rsidRDefault="002F084D" w:rsidP="00467B2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Sanislău</w:t>
            </w:r>
          </w:p>
          <w:p w14:paraId="413C1690" w14:textId="77777777" w:rsidR="002F084D" w:rsidRDefault="002F084D" w:rsidP="00467B2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3A5A18" w14:textId="77777777" w:rsidR="002F084D" w:rsidRDefault="002F084D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9F2503" w14:textId="77777777" w:rsidR="002F084D" w:rsidRPr="00F344E1" w:rsidRDefault="002F084D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5B92D9" w14:textId="77777777" w:rsidR="002F084D" w:rsidRDefault="002F084D" w:rsidP="00467B2D">
            <w:pPr>
              <w:spacing w:before="40" w:after="40" w:line="360" w:lineRule="auto"/>
              <w:ind w:left="57" w:right="57"/>
              <w:jc w:val="right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1D4F7E" w14:textId="77777777" w:rsidR="002F084D" w:rsidRPr="00F344E1" w:rsidRDefault="002F084D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7F8B9C" w14:textId="77777777" w:rsidR="002F084D" w:rsidRDefault="002F084D" w:rsidP="00467B2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7E33D820" w14:textId="77777777" w:rsidTr="00601A1E">
        <w:trPr>
          <w:cantSplit/>
          <w:trHeight w:val="13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0272293" w14:textId="77777777" w:rsidR="002F084D" w:rsidRDefault="002F084D" w:rsidP="00304A50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661EEC" w14:textId="77777777" w:rsidR="002F084D" w:rsidRDefault="002F084D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BD0796" w14:textId="77777777" w:rsidR="002F084D" w:rsidRDefault="002F084D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D8B809" w14:textId="77777777" w:rsidR="002F084D" w:rsidRDefault="002F084D" w:rsidP="00467B2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G-ral Avramescu</w:t>
            </w:r>
          </w:p>
          <w:p w14:paraId="2B18E562" w14:textId="77777777" w:rsidR="002F084D" w:rsidRDefault="002F084D" w:rsidP="00467B2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24B3F5" w14:textId="77777777" w:rsidR="002F084D" w:rsidRDefault="002F084D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18ADE9" w14:textId="77777777" w:rsidR="002F084D" w:rsidRDefault="002F084D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D49517" w14:textId="77777777" w:rsidR="002F084D" w:rsidRDefault="002F084D" w:rsidP="00467B2D">
            <w:pPr>
              <w:spacing w:before="40" w:after="40" w:line="360" w:lineRule="auto"/>
              <w:ind w:left="57" w:right="57"/>
              <w:jc w:val="right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687E33" w14:textId="77777777" w:rsidR="002F084D" w:rsidRPr="00F344E1" w:rsidRDefault="002F084D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BE6BA2" w14:textId="77777777" w:rsidR="002F084D" w:rsidRDefault="002F084D" w:rsidP="00467B2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66CBBC70" w14:textId="77777777" w:rsidTr="00E23BB6">
        <w:trPr>
          <w:cantSplit/>
          <w:trHeight w:val="26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5F73F42" w14:textId="77777777" w:rsidR="002F084D" w:rsidRDefault="002F084D" w:rsidP="00304A50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4295BB" w14:textId="77777777" w:rsidR="002F084D" w:rsidRDefault="002F084D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76D6BD" w14:textId="77777777" w:rsidR="002F084D" w:rsidRPr="00F344E1" w:rsidRDefault="002F084D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18E628" w14:textId="77777777" w:rsidR="002F084D" w:rsidRDefault="002F084D" w:rsidP="00467B2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G-ral Avramescu</w:t>
            </w:r>
          </w:p>
          <w:p w14:paraId="524249AC" w14:textId="77777777" w:rsidR="002F084D" w:rsidRDefault="002F084D" w:rsidP="00467B2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112DB7" w14:textId="77777777" w:rsidR="002F084D" w:rsidRDefault="002F084D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13A457" w14:textId="77777777" w:rsidR="002F084D" w:rsidRPr="00F344E1" w:rsidRDefault="002F084D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9475CC" w14:textId="77777777" w:rsidR="002F084D" w:rsidRDefault="002F084D" w:rsidP="00467B2D">
            <w:pPr>
              <w:spacing w:before="40" w:after="40" w:line="360" w:lineRule="auto"/>
              <w:ind w:left="57" w:right="57"/>
              <w:jc w:val="right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77E4EE" w14:textId="77777777" w:rsidR="002F084D" w:rsidRPr="00F344E1" w:rsidRDefault="002F084D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9665CA" w14:textId="77777777" w:rsidR="002F084D" w:rsidRDefault="002F084D" w:rsidP="00467B2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642C3513" w14:textId="77777777" w:rsidTr="006120CA">
        <w:trPr>
          <w:cantSplit/>
          <w:trHeight w:val="43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14:paraId="31090E86" w14:textId="77777777" w:rsidR="002F084D" w:rsidRDefault="002F084D" w:rsidP="00304A50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7EEB7E" w14:textId="77777777" w:rsidR="002F084D" w:rsidRDefault="002F084D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1D1F2E" w14:textId="77777777" w:rsidR="002F084D" w:rsidRPr="00F344E1" w:rsidRDefault="002F084D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4222D2" w14:textId="77777777" w:rsidR="002F084D" w:rsidRDefault="002F084D" w:rsidP="00467B2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Satu Mare Sud</w:t>
            </w:r>
          </w:p>
          <w:p w14:paraId="0B3E968D" w14:textId="77777777" w:rsidR="002F084D" w:rsidRDefault="002F084D" w:rsidP="00467B2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6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2264E7" w14:textId="77777777" w:rsidR="002F084D" w:rsidRDefault="002F084D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85EF45" w14:textId="77777777" w:rsidR="002F084D" w:rsidRPr="00F344E1" w:rsidRDefault="002F084D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F344E1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3925EC" w14:textId="77777777" w:rsidR="002F084D" w:rsidRDefault="002F084D" w:rsidP="00467B2D">
            <w:pPr>
              <w:spacing w:before="40" w:after="40" w:line="360" w:lineRule="auto"/>
              <w:ind w:left="57" w:right="57"/>
              <w:jc w:val="right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70B251" w14:textId="77777777" w:rsidR="002F084D" w:rsidRPr="00F344E1" w:rsidRDefault="002F084D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759043" w14:textId="77777777" w:rsidR="002F084D" w:rsidRDefault="002F084D" w:rsidP="00467B2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13F0836F" w14:textId="77777777" w:rsidTr="00FC6876">
        <w:trPr>
          <w:cantSplit/>
          <w:trHeight w:val="23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EFD18D6" w14:textId="77777777" w:rsidR="002F084D" w:rsidRDefault="002F084D" w:rsidP="00304A50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AE71AE" w14:textId="77777777" w:rsidR="002F084D" w:rsidRDefault="002F084D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4BF2EF" w14:textId="77777777" w:rsidR="002F084D" w:rsidRPr="00F344E1" w:rsidRDefault="002F084D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B382AE" w14:textId="77777777" w:rsidR="002F084D" w:rsidRDefault="002F084D" w:rsidP="00467B2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Satu Mare</w:t>
            </w:r>
          </w:p>
          <w:p w14:paraId="1AA92E78" w14:textId="77777777" w:rsidR="002F084D" w:rsidRDefault="002F084D" w:rsidP="00467B2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7 PE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6882BD" w14:textId="77777777" w:rsidR="002F084D" w:rsidRDefault="002F084D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 la călcâi sch. 27 Cap X până la km 787+350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6C8200" w14:textId="77777777" w:rsidR="002F084D" w:rsidRPr="00F344E1" w:rsidRDefault="002F084D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F344E1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C3FEB5" w14:textId="77777777" w:rsidR="002F084D" w:rsidRDefault="002F084D" w:rsidP="00467B2D">
            <w:pPr>
              <w:spacing w:before="40" w:after="40" w:line="360" w:lineRule="auto"/>
              <w:ind w:left="57" w:right="57"/>
              <w:jc w:val="right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0F5540" w14:textId="77777777" w:rsidR="002F084D" w:rsidRPr="00F344E1" w:rsidRDefault="002F084D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463684" w14:textId="77777777" w:rsidR="002F084D" w:rsidRDefault="002F084D" w:rsidP="00467B2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14:paraId="05A63DA0" w14:textId="77777777" w:rsidR="002F084D" w:rsidRDefault="002F084D" w:rsidP="00467B2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liniile 7 </w:t>
            </w:r>
          </w:p>
          <w:p w14:paraId="5596C42B" w14:textId="77777777" w:rsidR="002F084D" w:rsidRDefault="002F084D" w:rsidP="00467B2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primiri - expedieri. </w:t>
            </w:r>
          </w:p>
        </w:tc>
      </w:tr>
      <w:tr w:rsidR="002F084D" w14:paraId="66D58B0E" w14:textId="77777777" w:rsidTr="00FC6876">
        <w:trPr>
          <w:cantSplit/>
          <w:trHeight w:val="23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CEEFCB0" w14:textId="77777777" w:rsidR="002F084D" w:rsidRDefault="002F084D" w:rsidP="00304A50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60AABA" w14:textId="77777777" w:rsidR="002F084D" w:rsidRDefault="002F084D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8283A6" w14:textId="77777777" w:rsidR="002F084D" w:rsidRPr="00F344E1" w:rsidRDefault="002F084D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016E97" w14:textId="77777777" w:rsidR="002F084D" w:rsidRDefault="002F084D" w:rsidP="00640D1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Satu Mare</w:t>
            </w:r>
          </w:p>
          <w:p w14:paraId="05FC774B" w14:textId="77777777" w:rsidR="002F084D" w:rsidRDefault="002F084D" w:rsidP="00640D1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4 </w:t>
            </w:r>
          </w:p>
          <w:p w14:paraId="417922F5" w14:textId="77777777" w:rsidR="002F084D" w:rsidRDefault="002F084D" w:rsidP="00640D1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3ED902" w14:textId="77777777" w:rsidR="002F084D" w:rsidRDefault="002F084D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 la călcâi sch. 25 Cap X până la km 787+370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1810EC" w14:textId="77777777" w:rsidR="002F084D" w:rsidRPr="00F344E1" w:rsidRDefault="002F084D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4DF67D" w14:textId="77777777" w:rsidR="002F084D" w:rsidRDefault="002F084D" w:rsidP="00467B2D">
            <w:pPr>
              <w:spacing w:before="40" w:after="40" w:line="360" w:lineRule="auto"/>
              <w:ind w:left="57" w:right="57"/>
              <w:jc w:val="right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F6018F" w14:textId="77777777" w:rsidR="002F084D" w:rsidRPr="00F344E1" w:rsidRDefault="002F084D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A6B760" w14:textId="77777777" w:rsidR="002F084D" w:rsidRDefault="002F084D" w:rsidP="00640D1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4E286419" w14:textId="77777777" w:rsidTr="00FC6876">
        <w:trPr>
          <w:cantSplit/>
          <w:trHeight w:val="23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944863B" w14:textId="77777777" w:rsidR="002F084D" w:rsidRDefault="002F084D" w:rsidP="00304A50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DE5FB9" w14:textId="77777777" w:rsidR="002F084D" w:rsidRDefault="002F084D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0B1154" w14:textId="77777777" w:rsidR="002F084D" w:rsidRPr="00F344E1" w:rsidRDefault="002F084D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A4842E" w14:textId="77777777" w:rsidR="002F084D" w:rsidRDefault="002F084D" w:rsidP="001174B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Satu Mare</w:t>
            </w:r>
          </w:p>
          <w:p w14:paraId="4B6FA92F" w14:textId="77777777" w:rsidR="002F084D" w:rsidRDefault="002F084D" w:rsidP="001174B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5 </w:t>
            </w:r>
          </w:p>
          <w:p w14:paraId="15BA4D10" w14:textId="77777777" w:rsidR="002F084D" w:rsidRDefault="002F084D" w:rsidP="001174B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2B2240" w14:textId="77777777" w:rsidR="002F084D" w:rsidRDefault="002F084D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 la călcâi sch. 25 Cap X până la km 787+370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CDB702" w14:textId="77777777" w:rsidR="002F084D" w:rsidRDefault="002F084D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F2A5B0" w14:textId="77777777" w:rsidR="002F084D" w:rsidRDefault="002F084D" w:rsidP="00467B2D">
            <w:pPr>
              <w:spacing w:before="40" w:after="40" w:line="360" w:lineRule="auto"/>
              <w:ind w:left="57" w:right="57"/>
              <w:jc w:val="right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CB223D" w14:textId="77777777" w:rsidR="002F084D" w:rsidRPr="00F344E1" w:rsidRDefault="002F084D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ED34B5" w14:textId="77777777" w:rsidR="002F084D" w:rsidRDefault="002F084D" w:rsidP="00640D1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14:paraId="370BE696" w14:textId="77777777" w:rsidR="002F084D" w:rsidRDefault="002F084D" w:rsidP="00640D1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1174B3">
              <w:rPr>
                <w:b/>
                <w:bCs/>
                <w:i/>
                <w:iCs/>
                <w:sz w:val="20"/>
                <w:lang w:val="ro-RO"/>
              </w:rPr>
              <w:t xml:space="preserve">Afectează linia 5 </w:t>
            </w:r>
          </w:p>
          <w:p w14:paraId="5E99D25F" w14:textId="77777777" w:rsidR="002F084D" w:rsidRPr="001174B3" w:rsidRDefault="002F084D" w:rsidP="00640D1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1174B3">
              <w:rPr>
                <w:b/>
                <w:bCs/>
                <w:i/>
                <w:iCs/>
                <w:sz w:val="20"/>
                <w:lang w:val="ro-RO"/>
              </w:rPr>
              <w:t>primiri - expedieri.</w:t>
            </w:r>
          </w:p>
        </w:tc>
      </w:tr>
      <w:tr w:rsidR="002F084D" w14:paraId="2DABC140" w14:textId="77777777" w:rsidTr="00FC6876">
        <w:trPr>
          <w:cantSplit/>
          <w:trHeight w:val="23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E94E7E6" w14:textId="77777777" w:rsidR="002F084D" w:rsidRDefault="002F084D" w:rsidP="00304A50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915412" w14:textId="77777777" w:rsidR="002F084D" w:rsidRDefault="002F084D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531793" w14:textId="77777777" w:rsidR="002F084D" w:rsidRPr="00F344E1" w:rsidRDefault="002F084D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BC1E7F" w14:textId="77777777" w:rsidR="002F084D" w:rsidRDefault="002F084D" w:rsidP="00467B2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Hm Micula</w:t>
            </w:r>
          </w:p>
          <w:p w14:paraId="48EABB8A" w14:textId="77777777" w:rsidR="002F084D" w:rsidRDefault="002F084D" w:rsidP="00467B2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2968F5" w14:textId="77777777" w:rsidR="002F084D" w:rsidRDefault="002F084D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799+650</w:t>
            </w:r>
          </w:p>
          <w:p w14:paraId="7FAC784F" w14:textId="77777777" w:rsidR="002F084D" w:rsidRDefault="002F084D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800+400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9071E7" w14:textId="77777777" w:rsidR="002F084D" w:rsidRPr="00F344E1" w:rsidRDefault="002F084D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6E607E" w14:textId="77777777" w:rsidR="002F084D" w:rsidRDefault="002F084D" w:rsidP="00467B2D">
            <w:pPr>
              <w:spacing w:before="40" w:after="40" w:line="360" w:lineRule="auto"/>
              <w:ind w:left="57" w:right="57"/>
              <w:jc w:val="right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7896BE" w14:textId="77777777" w:rsidR="002F084D" w:rsidRPr="00F344E1" w:rsidRDefault="002F084D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3BD01D" w14:textId="77777777" w:rsidR="002F084D" w:rsidRDefault="002F084D" w:rsidP="00467B2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7C0709D5" w14:textId="77777777" w:rsidTr="00FC6876">
        <w:trPr>
          <w:cantSplit/>
          <w:trHeight w:val="23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121907D" w14:textId="77777777" w:rsidR="002F084D" w:rsidRDefault="002F084D" w:rsidP="00304A50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B0D5E3" w14:textId="77777777" w:rsidR="002F084D" w:rsidRDefault="002F084D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809+075</w:t>
            </w:r>
          </w:p>
          <w:p w14:paraId="6E0A546E" w14:textId="77777777" w:rsidR="002F084D" w:rsidRDefault="002F084D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809+880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56009E" w14:textId="77777777" w:rsidR="002F084D" w:rsidRPr="00F344E1" w:rsidRDefault="002F084D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625C3B" w14:textId="77777777" w:rsidR="002F084D" w:rsidRDefault="002F084D" w:rsidP="00467B2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Halmeu</w:t>
            </w:r>
          </w:p>
          <w:p w14:paraId="63790B10" w14:textId="77777777" w:rsidR="002F084D" w:rsidRDefault="002F084D" w:rsidP="00467B2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AA5787" w14:textId="77777777" w:rsidR="002F084D" w:rsidRDefault="002F084D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ECB367" w14:textId="77777777" w:rsidR="002F084D" w:rsidRPr="00F344E1" w:rsidRDefault="002F084D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AB5CB2" w14:textId="77777777" w:rsidR="002F084D" w:rsidRDefault="002F084D" w:rsidP="00467B2D">
            <w:pPr>
              <w:spacing w:before="40" w:after="40" w:line="360" w:lineRule="auto"/>
              <w:ind w:left="57" w:right="57"/>
              <w:jc w:val="right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0FF02F" w14:textId="77777777" w:rsidR="002F084D" w:rsidRPr="00F344E1" w:rsidRDefault="002F084D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7DF48B" w14:textId="77777777" w:rsidR="002F084D" w:rsidRDefault="002F084D" w:rsidP="00467B2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14:paraId="731B5E8C" w14:textId="77777777" w:rsidR="002F084D" w:rsidRDefault="002F084D" w:rsidP="00467B2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14:paraId="35C6F7CB" w14:textId="77777777" w:rsidTr="00A50D72">
        <w:trPr>
          <w:cantSplit/>
          <w:trHeight w:val="6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5111CA7" w14:textId="77777777" w:rsidR="002F084D" w:rsidRDefault="002F084D" w:rsidP="00304A50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84F846" w14:textId="77777777" w:rsidR="002F084D" w:rsidRDefault="002F084D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358BD1" w14:textId="77777777" w:rsidR="002F084D" w:rsidRPr="00F344E1" w:rsidRDefault="002F084D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41AA77" w14:textId="77777777" w:rsidR="002F084D" w:rsidRDefault="002F084D" w:rsidP="00467B2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Halmeu</w:t>
            </w:r>
          </w:p>
          <w:p w14:paraId="53357364" w14:textId="77777777" w:rsidR="002F084D" w:rsidRDefault="002F084D" w:rsidP="00467B2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98AD34" w14:textId="77777777" w:rsidR="002F084D" w:rsidRDefault="002F084D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39709E" w14:textId="77777777" w:rsidR="002F084D" w:rsidRPr="00F344E1" w:rsidRDefault="002F084D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A2373D" w14:textId="77777777" w:rsidR="002F084D" w:rsidRDefault="002F084D" w:rsidP="00467B2D">
            <w:pPr>
              <w:spacing w:before="40" w:after="40" w:line="360" w:lineRule="auto"/>
              <w:ind w:left="57" w:right="57"/>
              <w:jc w:val="right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2DF0D5" w14:textId="77777777" w:rsidR="002F084D" w:rsidRPr="00F344E1" w:rsidRDefault="002F084D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7CF4C4" w14:textId="77777777" w:rsidR="002F084D" w:rsidRDefault="002F084D" w:rsidP="00467B2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76D7D01C" w14:textId="77777777" w:rsidTr="008C1D7C">
        <w:trPr>
          <w:cantSplit/>
          <w:trHeight w:val="68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D1CF280" w14:textId="77777777" w:rsidR="002F084D" w:rsidRDefault="002F084D" w:rsidP="00304A50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8FE47A" w14:textId="77777777" w:rsidR="002F084D" w:rsidRDefault="002F084D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3CFD35" w14:textId="77777777" w:rsidR="002F084D" w:rsidRPr="00F344E1" w:rsidRDefault="002F084D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CA8868" w14:textId="77777777" w:rsidR="002F084D" w:rsidRDefault="002F084D" w:rsidP="00467B2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Halmeu</w:t>
            </w:r>
          </w:p>
          <w:p w14:paraId="2FDFF9CA" w14:textId="77777777" w:rsidR="002F084D" w:rsidRDefault="002F084D" w:rsidP="00467B2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7 și 8 largă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7E8589" w14:textId="77777777" w:rsidR="002F084D" w:rsidRDefault="002F084D" w:rsidP="00467B2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D5B9BB" w14:textId="77777777" w:rsidR="002F084D" w:rsidRPr="00F344E1" w:rsidRDefault="002F084D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42F00F" w14:textId="77777777" w:rsidR="002F084D" w:rsidRDefault="002F084D" w:rsidP="00467B2D">
            <w:pPr>
              <w:spacing w:before="40" w:after="40" w:line="360" w:lineRule="auto"/>
              <w:ind w:left="57" w:right="57"/>
              <w:jc w:val="right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0040F9" w14:textId="77777777" w:rsidR="002F084D" w:rsidRPr="00F344E1" w:rsidRDefault="002F084D" w:rsidP="00467B2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C95BE8" w14:textId="77777777" w:rsidR="002F084D" w:rsidRDefault="002F084D" w:rsidP="00467B2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</w:tbl>
    <w:p w14:paraId="5057B3B0" w14:textId="77777777" w:rsidR="002F084D" w:rsidRDefault="002F084D">
      <w:pPr>
        <w:spacing w:before="40" w:after="40" w:line="192" w:lineRule="auto"/>
        <w:ind w:right="57"/>
        <w:rPr>
          <w:sz w:val="20"/>
          <w:lang w:val="ro-RO"/>
        </w:rPr>
      </w:pPr>
    </w:p>
    <w:p w14:paraId="058E2C93" w14:textId="77777777" w:rsidR="00304A50" w:rsidRDefault="00304A50" w:rsidP="00255EB2">
      <w:pPr>
        <w:spacing w:before="40" w:after="40" w:line="360" w:lineRule="auto"/>
        <w:ind w:left="57" w:right="57"/>
        <w:jc w:val="center"/>
        <w:rPr>
          <w:b/>
          <w:bCs/>
          <w:spacing w:val="40"/>
          <w:lang w:val="ro-RO"/>
        </w:rPr>
      </w:pPr>
    </w:p>
    <w:p w14:paraId="4667BD31" w14:textId="77777777" w:rsidR="00304A50" w:rsidRDefault="00304A50" w:rsidP="00255EB2">
      <w:pPr>
        <w:spacing w:before="40" w:after="40" w:line="360" w:lineRule="auto"/>
        <w:ind w:left="57" w:right="57"/>
        <w:jc w:val="center"/>
        <w:rPr>
          <w:b/>
          <w:bCs/>
          <w:spacing w:val="40"/>
          <w:lang w:val="ro-RO"/>
        </w:rPr>
      </w:pPr>
    </w:p>
    <w:p w14:paraId="54A05603" w14:textId="77777777" w:rsidR="00304A50" w:rsidRDefault="00304A50" w:rsidP="00255EB2">
      <w:pPr>
        <w:spacing w:before="40" w:after="40" w:line="360" w:lineRule="auto"/>
        <w:ind w:left="57" w:right="57"/>
        <w:jc w:val="center"/>
        <w:rPr>
          <w:b/>
          <w:bCs/>
          <w:spacing w:val="40"/>
          <w:lang w:val="ro-RO"/>
        </w:rPr>
      </w:pPr>
    </w:p>
    <w:p w14:paraId="65DF24EA" w14:textId="77777777" w:rsidR="00304A50" w:rsidRDefault="00304A50" w:rsidP="00255EB2">
      <w:pPr>
        <w:spacing w:before="40" w:after="40" w:line="360" w:lineRule="auto"/>
        <w:ind w:left="57" w:right="57"/>
        <w:jc w:val="center"/>
        <w:rPr>
          <w:b/>
          <w:bCs/>
          <w:spacing w:val="40"/>
          <w:lang w:val="ro-RO"/>
        </w:rPr>
      </w:pPr>
    </w:p>
    <w:p w14:paraId="2E54F9CA" w14:textId="77777777" w:rsidR="00304A50" w:rsidRDefault="00304A50" w:rsidP="00255EB2">
      <w:pPr>
        <w:spacing w:before="40" w:after="40" w:line="360" w:lineRule="auto"/>
        <w:ind w:left="57" w:right="57"/>
        <w:jc w:val="center"/>
        <w:rPr>
          <w:b/>
          <w:bCs/>
          <w:spacing w:val="40"/>
          <w:lang w:val="ro-RO"/>
        </w:rPr>
      </w:pPr>
    </w:p>
    <w:p w14:paraId="425C5219" w14:textId="77777777" w:rsidR="00304A50" w:rsidRDefault="00304A50" w:rsidP="00255EB2">
      <w:pPr>
        <w:spacing w:before="40" w:after="40" w:line="360" w:lineRule="auto"/>
        <w:ind w:left="57" w:right="57"/>
        <w:jc w:val="center"/>
        <w:rPr>
          <w:b/>
          <w:bCs/>
          <w:spacing w:val="40"/>
          <w:lang w:val="ro-RO"/>
        </w:rPr>
      </w:pPr>
    </w:p>
    <w:p w14:paraId="561BBCEF" w14:textId="77777777" w:rsidR="00304A50" w:rsidRDefault="00304A50" w:rsidP="00255EB2">
      <w:pPr>
        <w:spacing w:before="40" w:after="40" w:line="360" w:lineRule="auto"/>
        <w:ind w:left="57" w:right="57"/>
        <w:jc w:val="center"/>
        <w:rPr>
          <w:b/>
          <w:bCs/>
          <w:spacing w:val="40"/>
          <w:lang w:val="ro-RO"/>
        </w:rPr>
      </w:pPr>
    </w:p>
    <w:p w14:paraId="75743940" w14:textId="012BFEC2" w:rsidR="002F084D" w:rsidRDefault="002F084D" w:rsidP="00255EB2">
      <w:pPr>
        <w:spacing w:before="40" w:after="40" w:line="360" w:lineRule="auto"/>
        <w:ind w:left="57" w:right="57"/>
        <w:jc w:val="center"/>
        <w:rPr>
          <w:b/>
          <w:bCs/>
          <w:spacing w:val="40"/>
          <w:lang w:val="ro-RO"/>
        </w:rPr>
      </w:pPr>
      <w:r>
        <w:rPr>
          <w:b/>
          <w:bCs/>
          <w:spacing w:val="40"/>
          <w:lang w:val="ro-RO"/>
        </w:rPr>
        <w:lastRenderedPageBreak/>
        <w:t>LINIA 401</w:t>
      </w:r>
    </w:p>
    <w:p w14:paraId="06C5536D" w14:textId="77777777" w:rsidR="002F084D" w:rsidRDefault="002F084D" w:rsidP="00B64F39">
      <w:pPr>
        <w:pStyle w:val="Heading1"/>
        <w:spacing w:before="40" w:after="40" w:line="360" w:lineRule="auto"/>
        <w:ind w:left="57" w:right="57"/>
        <w:rPr>
          <w:b w:val="0"/>
          <w:bCs w:val="0"/>
          <w:sz w:val="8"/>
        </w:rPr>
      </w:pPr>
      <w:r>
        <w:t>SATU MARE - BAIA MARE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9"/>
        <w:gridCol w:w="870"/>
        <w:gridCol w:w="754"/>
        <w:gridCol w:w="2204"/>
        <w:gridCol w:w="870"/>
        <w:gridCol w:w="754"/>
        <w:gridCol w:w="870"/>
        <w:gridCol w:w="754"/>
        <w:gridCol w:w="2491"/>
      </w:tblGrid>
      <w:tr w:rsidR="002F084D" w14:paraId="250B871D" w14:textId="77777777" w:rsidTr="00A3289F">
        <w:trPr>
          <w:cantSplit/>
          <w:trHeight w:val="33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B1E23C9" w14:textId="77777777" w:rsidR="002F084D" w:rsidRDefault="002F084D" w:rsidP="002F084D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4FAFC9" w14:textId="77777777" w:rsidR="002F084D" w:rsidRDefault="002F084D" w:rsidP="00D375B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177CB9" w14:textId="77777777" w:rsidR="002F084D" w:rsidRPr="00BB2EA6" w:rsidRDefault="002F084D" w:rsidP="00D375B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18A2B8" w14:textId="77777777" w:rsidR="002F084D" w:rsidRDefault="002F084D" w:rsidP="00D375B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Satu Mare </w:t>
            </w:r>
          </w:p>
          <w:p w14:paraId="3E273AB2" w14:textId="77777777" w:rsidR="002F084D" w:rsidRDefault="002F084D" w:rsidP="0011643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7 PE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038DF1" w14:textId="77777777" w:rsidR="002F084D" w:rsidRDefault="002F084D" w:rsidP="00D375B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 la călcâi sch. 27 Cap X până la km 787+350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6910C5" w14:textId="77777777" w:rsidR="002F084D" w:rsidRPr="00BB2EA6" w:rsidRDefault="002F084D" w:rsidP="00D375B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BB2EA6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B53494" w14:textId="77777777" w:rsidR="002F084D" w:rsidRDefault="002F084D" w:rsidP="00D375B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AEE889" w14:textId="77777777" w:rsidR="002F084D" w:rsidRPr="00BB2EA6" w:rsidRDefault="002F084D" w:rsidP="00D375B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1B9048" w14:textId="77777777" w:rsidR="002F084D" w:rsidRDefault="002F084D" w:rsidP="00D375B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14:paraId="257B030F" w14:textId="77777777" w:rsidR="002F084D" w:rsidRDefault="002F084D" w:rsidP="0081271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linia </w:t>
            </w:r>
          </w:p>
          <w:p w14:paraId="7B311550" w14:textId="77777777" w:rsidR="002F084D" w:rsidRDefault="002F084D" w:rsidP="0081271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7 prim. - exp. </w:t>
            </w:r>
          </w:p>
        </w:tc>
      </w:tr>
      <w:tr w:rsidR="002F084D" w14:paraId="003B998D" w14:textId="77777777" w:rsidTr="00A3289F">
        <w:trPr>
          <w:cantSplit/>
          <w:trHeight w:val="33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64B307D" w14:textId="77777777" w:rsidR="002F084D" w:rsidRDefault="002F084D" w:rsidP="002F084D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8FF3CA" w14:textId="77777777" w:rsidR="002F084D" w:rsidRDefault="002F084D" w:rsidP="0086581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88780F" w14:textId="77777777" w:rsidR="002F084D" w:rsidRPr="00BB2EA6" w:rsidRDefault="002F084D" w:rsidP="0086581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728B99" w14:textId="77777777" w:rsidR="002F084D" w:rsidRDefault="002F084D" w:rsidP="0086581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Satu Mare </w:t>
            </w:r>
          </w:p>
          <w:p w14:paraId="3162569B" w14:textId="77777777" w:rsidR="002F084D" w:rsidRDefault="002F084D" w:rsidP="0086581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4</w:t>
            </w:r>
          </w:p>
          <w:p w14:paraId="24A152F9" w14:textId="77777777" w:rsidR="002F084D" w:rsidRDefault="002F084D" w:rsidP="0086581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F8EC0D" w14:textId="77777777" w:rsidR="002F084D" w:rsidRDefault="002F084D" w:rsidP="0086581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 la călcâi sch. 25 Cap X până la km 787+370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84A781" w14:textId="77777777" w:rsidR="002F084D" w:rsidRPr="00BB2EA6" w:rsidRDefault="002F084D" w:rsidP="0086581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</w:t>
            </w:r>
            <w:r w:rsidRPr="00BB2EA6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1AF893" w14:textId="77777777" w:rsidR="002F084D" w:rsidRDefault="002F084D" w:rsidP="0086581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BEEADB" w14:textId="77777777" w:rsidR="002F084D" w:rsidRPr="00BB2EA6" w:rsidRDefault="002F084D" w:rsidP="0086581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44AA06" w14:textId="77777777" w:rsidR="002F084D" w:rsidRDefault="002F084D" w:rsidP="0086581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2BC7B861" w14:textId="77777777" w:rsidTr="00A3289F">
        <w:trPr>
          <w:cantSplit/>
          <w:trHeight w:val="33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97E62E2" w14:textId="77777777" w:rsidR="002F084D" w:rsidRDefault="002F084D" w:rsidP="002F084D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A43578" w14:textId="77777777" w:rsidR="002F084D" w:rsidRDefault="002F084D" w:rsidP="008B5F2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A41BBE" w14:textId="77777777" w:rsidR="002F084D" w:rsidRPr="00BB2EA6" w:rsidRDefault="002F084D" w:rsidP="008B5F2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C92CCE" w14:textId="77777777" w:rsidR="002F084D" w:rsidRDefault="002F084D" w:rsidP="008B5F2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Satu Mare </w:t>
            </w:r>
          </w:p>
          <w:p w14:paraId="60C89A13" w14:textId="77777777" w:rsidR="002F084D" w:rsidRDefault="002F084D" w:rsidP="008B5F2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5</w:t>
            </w:r>
          </w:p>
          <w:p w14:paraId="0ACBB06F" w14:textId="77777777" w:rsidR="002F084D" w:rsidRDefault="002F084D" w:rsidP="008B5F2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3C4A85" w14:textId="77777777" w:rsidR="002F084D" w:rsidRDefault="002F084D" w:rsidP="008B5F2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 la călcâi sch. 25 Cap X până la km 787+370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03B2FE" w14:textId="77777777" w:rsidR="002F084D" w:rsidRDefault="002F084D" w:rsidP="008B5F2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</w:t>
            </w:r>
            <w:r w:rsidRPr="00BB2EA6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F6C2F1" w14:textId="77777777" w:rsidR="002F084D" w:rsidRDefault="002F084D" w:rsidP="008B5F2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A17D61" w14:textId="77777777" w:rsidR="002F084D" w:rsidRPr="00BB2EA6" w:rsidRDefault="002F084D" w:rsidP="008B5F2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53C64F" w14:textId="77777777" w:rsidR="002F084D" w:rsidRDefault="002F084D" w:rsidP="008B5F2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14:paraId="2EEB96E6" w14:textId="77777777" w:rsidR="002F084D" w:rsidRDefault="002F084D" w:rsidP="008B5F2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linia 5 </w:t>
            </w:r>
          </w:p>
          <w:p w14:paraId="1F08B300" w14:textId="77777777" w:rsidR="002F084D" w:rsidRDefault="002F084D" w:rsidP="008B5F2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primiri - expedieri.</w:t>
            </w:r>
          </w:p>
        </w:tc>
      </w:tr>
      <w:tr w:rsidR="002F084D" w14:paraId="33D74002" w14:textId="77777777" w:rsidTr="00A3289F">
        <w:trPr>
          <w:cantSplit/>
          <w:trHeight w:val="33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7F92F9D" w14:textId="77777777" w:rsidR="002F084D" w:rsidRDefault="002F084D" w:rsidP="002F084D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A473BA" w14:textId="77777777" w:rsidR="002F084D" w:rsidRDefault="002F084D" w:rsidP="008B5F2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F86A4E" w14:textId="77777777" w:rsidR="002F084D" w:rsidRPr="00BB2EA6" w:rsidRDefault="002F084D" w:rsidP="008B5F2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1313F7" w14:textId="77777777" w:rsidR="002F084D" w:rsidRDefault="002F084D" w:rsidP="008B5F2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Botiz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F1DE91" w14:textId="77777777" w:rsidR="002F084D" w:rsidRDefault="002F084D" w:rsidP="008B5F2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1R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F459FC" w14:textId="77777777" w:rsidR="002F084D" w:rsidRPr="00BB2EA6" w:rsidRDefault="002F084D" w:rsidP="008B5F2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2CF54F" w14:textId="77777777" w:rsidR="002F084D" w:rsidRDefault="002F084D" w:rsidP="008B5F2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CBAC98" w14:textId="77777777" w:rsidR="002F084D" w:rsidRPr="00BB2EA6" w:rsidRDefault="002F084D" w:rsidP="008B5F2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A91557" w14:textId="77777777" w:rsidR="002F084D" w:rsidRDefault="002F084D" w:rsidP="008B5F2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14:paraId="19A48772" w14:textId="77777777" w:rsidR="002F084D" w:rsidRDefault="002F084D" w:rsidP="008B5F2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57ECD5E9" w14:textId="77777777" w:rsidR="002F084D" w:rsidRDefault="002F084D" w:rsidP="008B5F2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pe direcția Botiz - Micula.</w:t>
            </w:r>
          </w:p>
        </w:tc>
      </w:tr>
      <w:tr w:rsidR="002F084D" w14:paraId="6C3F7BF4" w14:textId="77777777" w:rsidTr="00A3289F">
        <w:trPr>
          <w:cantSplit/>
          <w:trHeight w:val="33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3BF69EF" w14:textId="77777777" w:rsidR="002F084D" w:rsidRDefault="002F084D" w:rsidP="002F084D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4FF487" w14:textId="77777777" w:rsidR="002F084D" w:rsidRDefault="002F084D" w:rsidP="008B5F2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16+300</w:t>
            </w:r>
          </w:p>
          <w:p w14:paraId="3364BECD" w14:textId="77777777" w:rsidR="002F084D" w:rsidRDefault="002F084D" w:rsidP="008B5F2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17+700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F89D8F" w14:textId="77777777" w:rsidR="002F084D" w:rsidRPr="00BB2EA6" w:rsidRDefault="002F084D" w:rsidP="008B5F2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C13DAE" w14:textId="77777777" w:rsidR="002F084D" w:rsidRDefault="002F084D" w:rsidP="008B5F2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Botiz - Medieșu Aurit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682809" w14:textId="77777777" w:rsidR="002F084D" w:rsidRDefault="002F084D" w:rsidP="008B5F2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D4A36E" w14:textId="77777777" w:rsidR="002F084D" w:rsidRDefault="002F084D" w:rsidP="008B5F2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8E9BB6" w14:textId="77777777" w:rsidR="002F084D" w:rsidRDefault="002F084D" w:rsidP="008B5F2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F86C69" w14:textId="77777777" w:rsidR="002F084D" w:rsidRPr="00BB2EA6" w:rsidRDefault="002F084D" w:rsidP="008B5F2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63C312" w14:textId="77777777" w:rsidR="002F084D" w:rsidRDefault="002F084D" w:rsidP="008B5F2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14:paraId="6D976CCD" w14:textId="77777777" w:rsidTr="00A3289F">
        <w:trPr>
          <w:cantSplit/>
          <w:trHeight w:val="33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A832791" w14:textId="77777777" w:rsidR="002F084D" w:rsidRDefault="002F084D" w:rsidP="002F084D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91BD1D" w14:textId="77777777" w:rsidR="002F084D" w:rsidRDefault="002F084D" w:rsidP="008B5F2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1100C4" w14:textId="77777777" w:rsidR="002F084D" w:rsidRPr="00BB2EA6" w:rsidRDefault="002F084D" w:rsidP="008B5F2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57232A" w14:textId="77777777" w:rsidR="002F084D" w:rsidRDefault="002F084D" w:rsidP="008B5F2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Bușag</w:t>
            </w:r>
          </w:p>
          <w:p w14:paraId="1AECD26F" w14:textId="77777777" w:rsidR="002F084D" w:rsidRDefault="002F084D" w:rsidP="008B5F2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51AD71" w14:textId="77777777" w:rsidR="002F084D" w:rsidRDefault="002F084D" w:rsidP="008B5F2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77759B" w14:textId="77777777" w:rsidR="002F084D" w:rsidRDefault="002F084D" w:rsidP="008B5F2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E7A5EE" w14:textId="77777777" w:rsidR="002F084D" w:rsidRDefault="002F084D" w:rsidP="008B5F2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D58794" w14:textId="77777777" w:rsidR="002F084D" w:rsidRPr="00BB2EA6" w:rsidRDefault="002F084D" w:rsidP="008B5F2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BF3D17" w14:textId="77777777" w:rsidR="002F084D" w:rsidRDefault="002F084D" w:rsidP="008B5F2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</w:tbl>
    <w:p w14:paraId="6535DF52" w14:textId="77777777" w:rsidR="002F084D" w:rsidRDefault="002F084D">
      <w:pPr>
        <w:spacing w:before="40" w:after="40" w:line="192" w:lineRule="auto"/>
        <w:ind w:right="57"/>
        <w:rPr>
          <w:sz w:val="20"/>
          <w:lang w:val="ro-RO"/>
        </w:rPr>
      </w:pPr>
    </w:p>
    <w:p w14:paraId="45C098AF" w14:textId="77777777" w:rsidR="002F084D" w:rsidRDefault="002F084D" w:rsidP="00351931">
      <w:pPr>
        <w:pStyle w:val="Heading1"/>
        <w:spacing w:line="360" w:lineRule="auto"/>
        <w:rPr>
          <w:lang w:val="en-US"/>
        </w:rPr>
      </w:pPr>
      <w:r>
        <w:rPr>
          <w:lang w:val="en-US"/>
        </w:rPr>
        <w:lastRenderedPageBreak/>
        <w:t>LINIA 401 A</w:t>
      </w:r>
    </w:p>
    <w:p w14:paraId="08AE5B27" w14:textId="77777777" w:rsidR="002F084D" w:rsidRDefault="002F084D" w:rsidP="00FE7817">
      <w:pPr>
        <w:pStyle w:val="Heading1"/>
        <w:spacing w:line="360" w:lineRule="auto"/>
        <w:rPr>
          <w:sz w:val="8"/>
          <w:lang w:val="en-US"/>
        </w:rPr>
      </w:pPr>
      <w:r>
        <w:rPr>
          <w:lang w:val="en-US"/>
        </w:rPr>
        <w:t>BOTIZ - BIXAD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7"/>
        <w:gridCol w:w="870"/>
        <w:gridCol w:w="754"/>
        <w:gridCol w:w="2204"/>
        <w:gridCol w:w="870"/>
        <w:gridCol w:w="754"/>
        <w:gridCol w:w="870"/>
        <w:gridCol w:w="754"/>
        <w:gridCol w:w="2493"/>
      </w:tblGrid>
      <w:tr w:rsidR="002F084D" w14:paraId="152E15BB" w14:textId="77777777" w:rsidTr="0097076A">
        <w:trPr>
          <w:cantSplit/>
          <w:trHeight w:val="761"/>
          <w:jc w:val="center"/>
        </w:trPr>
        <w:tc>
          <w:tcPr>
            <w:tcW w:w="62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EB9806" w14:textId="77777777" w:rsidR="002F084D" w:rsidRDefault="002F084D" w:rsidP="002F084D">
            <w:pPr>
              <w:numPr>
                <w:ilvl w:val="0"/>
                <w:numId w:val="18"/>
              </w:numPr>
              <w:spacing w:before="40" w:after="40" w:line="276" w:lineRule="auto"/>
              <w:ind w:left="170" w:right="57" w:firstLine="0"/>
              <w:jc w:val="center"/>
              <w:rPr>
                <w:b/>
                <w:bCs/>
                <w:sz w:val="20"/>
                <w:lang w:val="en-US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33E224" w14:textId="77777777" w:rsidR="002F084D" w:rsidRDefault="002F084D" w:rsidP="00AC4C6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>14+917</w:t>
            </w:r>
          </w:p>
          <w:p w14:paraId="01774F41" w14:textId="77777777" w:rsidR="002F084D" w:rsidRDefault="002F084D" w:rsidP="00AC4C6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>14+967</w:t>
            </w:r>
          </w:p>
        </w:tc>
        <w:tc>
          <w:tcPr>
            <w:tcW w:w="7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2831BA" w14:textId="77777777" w:rsidR="002F084D" w:rsidRDefault="002F084D" w:rsidP="00AC4C6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2"/>
                <w:lang w:val="en-US"/>
              </w:rPr>
            </w:pPr>
            <w:r>
              <w:rPr>
                <w:b/>
                <w:bCs/>
                <w:sz w:val="32"/>
                <w:lang w:val="en-US"/>
              </w:rPr>
              <w:t>30</w:t>
            </w:r>
          </w:p>
        </w:tc>
        <w:tc>
          <w:tcPr>
            <w:tcW w:w="21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08807D" w14:textId="77777777" w:rsidR="002F084D" w:rsidRDefault="002F084D" w:rsidP="007A2DA7">
            <w:pPr>
              <w:spacing w:before="40" w:after="40" w:line="281" w:lineRule="auto"/>
              <w:ind w:left="57" w:right="57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 xml:space="preserve">Botiz - </w:t>
            </w:r>
          </w:p>
          <w:p w14:paraId="3F36317F" w14:textId="77777777" w:rsidR="002F084D" w:rsidRDefault="002F084D" w:rsidP="007A2DA7">
            <w:pPr>
              <w:spacing w:before="40" w:after="40" w:line="281" w:lineRule="auto"/>
              <w:ind w:left="57" w:right="57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>Livada</w:t>
            </w:r>
          </w:p>
        </w:tc>
        <w:tc>
          <w:tcPr>
            <w:tcW w:w="85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15B92B" w14:textId="77777777" w:rsidR="002F084D" w:rsidRDefault="002F084D" w:rsidP="00AC4C6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</w:p>
        </w:tc>
        <w:tc>
          <w:tcPr>
            <w:tcW w:w="7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6D6CE7" w14:textId="77777777" w:rsidR="002F084D" w:rsidRDefault="002F084D" w:rsidP="00AC4C6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2"/>
                <w:lang w:val="en-US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F7C24B" w14:textId="77777777" w:rsidR="002F084D" w:rsidRDefault="002F084D" w:rsidP="00AC4C6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</w:p>
        </w:tc>
        <w:tc>
          <w:tcPr>
            <w:tcW w:w="7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E59210" w14:textId="77777777" w:rsidR="002F084D" w:rsidRDefault="002F084D" w:rsidP="00AC4C6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2"/>
                <w:lang w:val="en-US"/>
              </w:rPr>
            </w:pPr>
          </w:p>
        </w:tc>
        <w:tc>
          <w:tcPr>
            <w:tcW w:w="24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</w:tcPr>
          <w:p w14:paraId="6A2128FB" w14:textId="77777777" w:rsidR="002F084D" w:rsidRDefault="002F084D" w:rsidP="00A24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en-US"/>
              </w:rPr>
            </w:pPr>
            <w:r>
              <w:rPr>
                <w:b/>
                <w:bCs/>
                <w:i/>
                <w:iCs/>
                <w:sz w:val="20"/>
                <w:lang w:val="en-US"/>
              </w:rPr>
              <w:t>Semnalizată ca limitare de viteză.</w:t>
            </w:r>
          </w:p>
        </w:tc>
      </w:tr>
    </w:tbl>
    <w:p w14:paraId="240453AB" w14:textId="77777777" w:rsidR="002F084D" w:rsidRDefault="002F084D">
      <w:pPr>
        <w:spacing w:before="40" w:after="40" w:line="192" w:lineRule="auto"/>
        <w:ind w:right="57"/>
        <w:rPr>
          <w:sz w:val="20"/>
          <w:lang w:val="en-US"/>
        </w:rPr>
      </w:pPr>
    </w:p>
    <w:p w14:paraId="521EB702" w14:textId="77777777" w:rsidR="002F084D" w:rsidRDefault="002F084D" w:rsidP="00EE0B7F">
      <w:pPr>
        <w:spacing w:before="40" w:after="40" w:line="360" w:lineRule="auto"/>
        <w:ind w:left="57" w:right="57"/>
        <w:jc w:val="center"/>
        <w:rPr>
          <w:b/>
          <w:bCs/>
          <w:spacing w:val="40"/>
          <w:lang w:val="ro-RO"/>
        </w:rPr>
      </w:pPr>
      <w:r>
        <w:rPr>
          <w:b/>
          <w:bCs/>
          <w:spacing w:val="40"/>
          <w:lang w:val="ro-RO"/>
        </w:rPr>
        <w:t>LINIA 404</w:t>
      </w:r>
    </w:p>
    <w:p w14:paraId="7F5F9AE5" w14:textId="77777777" w:rsidR="002F084D" w:rsidRDefault="002F084D" w:rsidP="0028675E">
      <w:pPr>
        <w:pStyle w:val="Heading1"/>
        <w:spacing w:before="40" w:after="40" w:line="360" w:lineRule="auto"/>
        <w:ind w:left="57" w:right="57"/>
        <w:rPr>
          <w:b w:val="0"/>
          <w:bCs w:val="0"/>
          <w:sz w:val="8"/>
        </w:rPr>
      </w:pPr>
      <w:r>
        <w:t>SĂCUIENI BIHOR - SĂRMĂŞAG</w:t>
      </w:r>
      <w:r>
        <w:rPr>
          <w:sz w:val="20"/>
        </w:rPr>
        <w:t xml:space="preserve"> 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9"/>
        <w:gridCol w:w="870"/>
        <w:gridCol w:w="754"/>
        <w:gridCol w:w="2204"/>
        <w:gridCol w:w="870"/>
        <w:gridCol w:w="754"/>
        <w:gridCol w:w="870"/>
        <w:gridCol w:w="754"/>
        <w:gridCol w:w="2491"/>
      </w:tblGrid>
      <w:tr w:rsidR="002F084D" w14:paraId="527A595D" w14:textId="77777777" w:rsidTr="00FF102C">
        <w:trPr>
          <w:cantSplit/>
          <w:trHeight w:val="6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1C634DC" w14:textId="77777777" w:rsidR="002F084D" w:rsidRDefault="002F084D" w:rsidP="002F084D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E6A486" w14:textId="77777777" w:rsidR="002F084D" w:rsidRDefault="002F084D" w:rsidP="007A2A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42A941" w14:textId="77777777" w:rsidR="002F084D" w:rsidRPr="00307FCB" w:rsidRDefault="002F084D" w:rsidP="007A2A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641720" w14:textId="77777777" w:rsidR="002F084D" w:rsidRDefault="002F084D" w:rsidP="007A2A8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Marghita</w:t>
            </w:r>
          </w:p>
          <w:p w14:paraId="7CD811C5" w14:textId="77777777" w:rsidR="002F084D" w:rsidRDefault="002F084D" w:rsidP="003A3D9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1 şi 2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2EA908" w14:textId="77777777" w:rsidR="002F084D" w:rsidRDefault="002F084D" w:rsidP="007A2A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14:paraId="01175221" w14:textId="77777777" w:rsidR="002F084D" w:rsidRDefault="002F084D" w:rsidP="007A2A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B674A2" w14:textId="77777777" w:rsidR="002F084D" w:rsidRPr="00307FCB" w:rsidRDefault="002F084D" w:rsidP="007A2A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A550FB" w14:textId="77777777" w:rsidR="002F084D" w:rsidRDefault="002F084D" w:rsidP="007A2A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208260" w14:textId="77777777" w:rsidR="002F084D" w:rsidRPr="00307FCB" w:rsidRDefault="002F084D" w:rsidP="007A2A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368AE0" w14:textId="77777777" w:rsidR="002F084D" w:rsidRDefault="002F084D" w:rsidP="007A2A8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2763D109" w14:textId="77777777" w:rsidTr="00FF673E">
        <w:trPr>
          <w:cantSplit/>
          <w:trHeight w:val="6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AC32225" w14:textId="77777777" w:rsidR="002F084D" w:rsidRDefault="002F084D" w:rsidP="002F084D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01CBB7" w14:textId="77777777" w:rsidR="002F084D" w:rsidRDefault="002F084D" w:rsidP="007A2A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F1295C" w14:textId="77777777" w:rsidR="002F084D" w:rsidRPr="00307FCB" w:rsidRDefault="002F084D" w:rsidP="007A2A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CC8E41" w14:textId="77777777" w:rsidR="002F084D" w:rsidRDefault="002F084D" w:rsidP="00E70F9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Marghita</w:t>
            </w:r>
          </w:p>
          <w:p w14:paraId="767A39AA" w14:textId="77777777" w:rsidR="002F084D" w:rsidRDefault="002F084D" w:rsidP="00E70F9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3 şi 5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0317BB" w14:textId="77777777" w:rsidR="002F084D" w:rsidRDefault="002F084D" w:rsidP="00E70F9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14:paraId="73B24D34" w14:textId="77777777" w:rsidR="002F084D" w:rsidRDefault="002F084D" w:rsidP="00E70F9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48AFCA" w14:textId="77777777" w:rsidR="002F084D" w:rsidRDefault="002F084D" w:rsidP="007A2A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8CA16F" w14:textId="77777777" w:rsidR="002F084D" w:rsidRDefault="002F084D" w:rsidP="007A2A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1A2359" w14:textId="77777777" w:rsidR="002F084D" w:rsidRPr="00307FCB" w:rsidRDefault="002F084D" w:rsidP="007A2A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CAE944" w14:textId="77777777" w:rsidR="002F084D" w:rsidRDefault="002F084D" w:rsidP="007A2A8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339F183B" w14:textId="77777777" w:rsidTr="00EF7D8F">
        <w:trPr>
          <w:cantSplit/>
          <w:trHeight w:val="6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B571F82" w14:textId="77777777" w:rsidR="002F084D" w:rsidRDefault="002F084D" w:rsidP="002F084D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60A4E2" w14:textId="77777777" w:rsidR="002F084D" w:rsidRDefault="002F084D" w:rsidP="007A2A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A21FBB" w14:textId="77777777" w:rsidR="002F084D" w:rsidRPr="00307FCB" w:rsidRDefault="002F084D" w:rsidP="007A2A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A83A87" w14:textId="77777777" w:rsidR="002F084D" w:rsidRDefault="002F084D" w:rsidP="007A2A8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Suplacu de Barcău</w:t>
            </w:r>
          </w:p>
          <w:p w14:paraId="1CDA0E9C" w14:textId="77777777" w:rsidR="002F084D" w:rsidRDefault="002F084D" w:rsidP="007A2A8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2, 3 şi 5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6F27AC" w14:textId="77777777" w:rsidR="002F084D" w:rsidRDefault="002F084D" w:rsidP="007A2A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14:paraId="6751E9BE" w14:textId="77777777" w:rsidR="002F084D" w:rsidRDefault="002F084D" w:rsidP="007A2A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810C64" w14:textId="77777777" w:rsidR="002F084D" w:rsidRPr="00307FCB" w:rsidRDefault="002F084D" w:rsidP="007A2A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307FCB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C54786" w14:textId="77777777" w:rsidR="002F084D" w:rsidRDefault="002F084D" w:rsidP="007A2A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55A86F" w14:textId="77777777" w:rsidR="002F084D" w:rsidRPr="00307FCB" w:rsidRDefault="002F084D" w:rsidP="007A2A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2B9279" w14:textId="77777777" w:rsidR="002F084D" w:rsidRDefault="002F084D" w:rsidP="007A2A8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5CBDC81C" w14:textId="77777777" w:rsidTr="00EF7D8F">
        <w:trPr>
          <w:cantSplit/>
          <w:trHeight w:val="6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97154F7" w14:textId="77777777" w:rsidR="002F084D" w:rsidRDefault="002F084D" w:rsidP="002F084D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D57727" w14:textId="77777777" w:rsidR="002F084D" w:rsidRDefault="002F084D" w:rsidP="007A2A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48CA8B" w14:textId="77777777" w:rsidR="002F084D" w:rsidRPr="00307FCB" w:rsidRDefault="002F084D" w:rsidP="007A2A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8EF2E3" w14:textId="77777777" w:rsidR="002F084D" w:rsidRDefault="002F084D" w:rsidP="008510B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Suplacu de Barcău</w:t>
            </w:r>
          </w:p>
          <w:p w14:paraId="2D08D7BE" w14:textId="77777777" w:rsidR="002F084D" w:rsidRDefault="002F084D" w:rsidP="007A2A8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6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494F5E" w14:textId="77777777" w:rsidR="002F084D" w:rsidRDefault="002F084D" w:rsidP="007A2A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de la sch. 16 până </w:t>
            </w:r>
          </w:p>
          <w:p w14:paraId="62769D97" w14:textId="77777777" w:rsidR="002F084D" w:rsidRDefault="002F084D" w:rsidP="007A2A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în </w:t>
            </w:r>
          </w:p>
          <w:p w14:paraId="7B889EE4" w14:textId="77777777" w:rsidR="002F084D" w:rsidRDefault="002F084D" w:rsidP="007A2A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axul stației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448664" w14:textId="77777777" w:rsidR="002F084D" w:rsidRPr="00307FCB" w:rsidRDefault="002F084D" w:rsidP="007A2A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E48405" w14:textId="77777777" w:rsidR="002F084D" w:rsidRDefault="002F084D" w:rsidP="007A2A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A9778C" w14:textId="77777777" w:rsidR="002F084D" w:rsidRPr="00307FCB" w:rsidRDefault="002F084D" w:rsidP="007A2A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5C3DDB" w14:textId="77777777" w:rsidR="002F084D" w:rsidRDefault="002F084D" w:rsidP="007A2A8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1B013499" w14:textId="77777777" w:rsidTr="004070C0">
        <w:trPr>
          <w:cantSplit/>
          <w:trHeight w:val="6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7B2B3EF" w14:textId="77777777" w:rsidR="002F084D" w:rsidRDefault="002F084D" w:rsidP="002F084D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ADC8E5" w14:textId="77777777" w:rsidR="002F084D" w:rsidRDefault="002F084D" w:rsidP="007A2A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00B06A" w14:textId="77777777" w:rsidR="002F084D" w:rsidRPr="00307FCB" w:rsidRDefault="002F084D" w:rsidP="007A2A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7CA754" w14:textId="77777777" w:rsidR="002F084D" w:rsidRDefault="002F084D" w:rsidP="007A2A8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Şimleu Silvaniei</w:t>
            </w:r>
          </w:p>
          <w:p w14:paraId="712C0CAB" w14:textId="77777777" w:rsidR="002F084D" w:rsidRDefault="002F084D" w:rsidP="007A2A8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EEDD14" w14:textId="77777777" w:rsidR="002F084D" w:rsidRDefault="002F084D" w:rsidP="007A2A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A423E8" w14:textId="77777777" w:rsidR="002F084D" w:rsidRPr="00307FCB" w:rsidRDefault="002F084D" w:rsidP="007A2A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307FCB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023460" w14:textId="77777777" w:rsidR="002F084D" w:rsidRDefault="002F084D" w:rsidP="007A2A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A03073" w14:textId="77777777" w:rsidR="002F084D" w:rsidRPr="00307FCB" w:rsidRDefault="002F084D" w:rsidP="007A2A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6F82FE" w14:textId="77777777" w:rsidR="002F084D" w:rsidRDefault="002F084D" w:rsidP="007A2A8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55F86D37" w14:textId="77777777" w:rsidTr="004070C0">
        <w:trPr>
          <w:cantSplit/>
          <w:trHeight w:val="6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84BA1C2" w14:textId="77777777" w:rsidR="002F084D" w:rsidRDefault="002F084D" w:rsidP="002F084D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895097" w14:textId="77777777" w:rsidR="002F084D" w:rsidRDefault="002F084D" w:rsidP="007A2A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E584C7" w14:textId="77777777" w:rsidR="002F084D" w:rsidRPr="00307FCB" w:rsidRDefault="002F084D" w:rsidP="007A2A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238A8E" w14:textId="77777777" w:rsidR="002F084D" w:rsidRDefault="002F084D" w:rsidP="00A4008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Şimleu Silvaniei</w:t>
            </w:r>
          </w:p>
          <w:p w14:paraId="54872F45" w14:textId="77777777" w:rsidR="002F084D" w:rsidRDefault="002F084D" w:rsidP="00A4008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2D410E" w14:textId="77777777" w:rsidR="002F084D" w:rsidRDefault="002F084D" w:rsidP="007A2A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de la </w:t>
            </w:r>
          </w:p>
          <w:p w14:paraId="2025B1DF" w14:textId="77777777" w:rsidR="002F084D" w:rsidRDefault="002F084D" w:rsidP="007A2A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ax stație până </w:t>
            </w:r>
          </w:p>
          <w:p w14:paraId="61256E2F" w14:textId="77777777" w:rsidR="002F084D" w:rsidRDefault="002F084D" w:rsidP="007A2A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la </w:t>
            </w:r>
          </w:p>
          <w:p w14:paraId="7400E76C" w14:textId="77777777" w:rsidR="002F084D" w:rsidRDefault="002F084D" w:rsidP="007A2A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călcâi sch. 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BB1F15" w14:textId="77777777" w:rsidR="002F084D" w:rsidRPr="00307FCB" w:rsidRDefault="002F084D" w:rsidP="007A2A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A4446A" w14:textId="77777777" w:rsidR="002F084D" w:rsidRDefault="002F084D" w:rsidP="007A2A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E183E7" w14:textId="77777777" w:rsidR="002F084D" w:rsidRPr="00307FCB" w:rsidRDefault="002F084D" w:rsidP="007A2A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8E1640" w14:textId="77777777" w:rsidR="002F084D" w:rsidRDefault="002F084D" w:rsidP="007A2A8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2580C655" w14:textId="77777777" w:rsidTr="00F63DA6">
        <w:trPr>
          <w:cantSplit/>
          <w:trHeight w:val="6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682BA43" w14:textId="77777777" w:rsidR="002F084D" w:rsidRDefault="002F084D" w:rsidP="002F084D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3069AA" w14:textId="77777777" w:rsidR="002F084D" w:rsidRDefault="002F084D" w:rsidP="007A2A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5289FA" w14:textId="77777777" w:rsidR="002F084D" w:rsidRPr="00307FCB" w:rsidRDefault="002F084D" w:rsidP="007A2A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843940" w14:textId="77777777" w:rsidR="002F084D" w:rsidRDefault="002F084D" w:rsidP="007A2A8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Şimleu Silvaniei</w:t>
            </w:r>
          </w:p>
          <w:p w14:paraId="2C9528CA" w14:textId="77777777" w:rsidR="002F084D" w:rsidRDefault="002F084D" w:rsidP="007A2A8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4A8D5E" w14:textId="77777777" w:rsidR="002F084D" w:rsidRDefault="002F084D" w:rsidP="007A2A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1E53FF" w14:textId="77777777" w:rsidR="002F084D" w:rsidRPr="00307FCB" w:rsidRDefault="002F084D" w:rsidP="007A2A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307FCB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89396D" w14:textId="77777777" w:rsidR="002F084D" w:rsidRDefault="002F084D" w:rsidP="007A2A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6CD1A1" w14:textId="77777777" w:rsidR="002F084D" w:rsidRPr="00307FCB" w:rsidRDefault="002F084D" w:rsidP="007A2A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B2EED3" w14:textId="77777777" w:rsidR="002F084D" w:rsidRDefault="002F084D" w:rsidP="007A2A8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</w:tbl>
    <w:p w14:paraId="58456EC4" w14:textId="77777777" w:rsidR="002F084D" w:rsidRDefault="002F084D">
      <w:pPr>
        <w:spacing w:before="40" w:after="40" w:line="192" w:lineRule="auto"/>
        <w:ind w:right="57"/>
        <w:rPr>
          <w:sz w:val="20"/>
          <w:lang w:val="ro-RO"/>
        </w:rPr>
      </w:pPr>
    </w:p>
    <w:p w14:paraId="62EF695D" w14:textId="77777777" w:rsidR="002F084D" w:rsidRDefault="002F084D" w:rsidP="004636F3">
      <w:pPr>
        <w:pStyle w:val="Heading1"/>
        <w:spacing w:line="360" w:lineRule="auto"/>
      </w:pPr>
      <w:r>
        <w:lastRenderedPageBreak/>
        <w:t>LINIA 408</w:t>
      </w:r>
    </w:p>
    <w:p w14:paraId="15A9F5F8" w14:textId="77777777" w:rsidR="002F084D" w:rsidRDefault="002F084D" w:rsidP="00967460">
      <w:pPr>
        <w:pStyle w:val="Heading1"/>
        <w:spacing w:line="360" w:lineRule="auto"/>
        <w:rPr>
          <w:b w:val="0"/>
          <w:bCs w:val="0"/>
          <w:sz w:val="8"/>
        </w:rPr>
      </w:pPr>
      <w:r>
        <w:t>CAREI - ZALĂU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9"/>
        <w:gridCol w:w="870"/>
        <w:gridCol w:w="754"/>
        <w:gridCol w:w="2204"/>
        <w:gridCol w:w="870"/>
        <w:gridCol w:w="754"/>
        <w:gridCol w:w="870"/>
        <w:gridCol w:w="754"/>
        <w:gridCol w:w="2491"/>
      </w:tblGrid>
      <w:tr w:rsidR="002F084D" w14:paraId="6CB172E0" w14:textId="77777777" w:rsidTr="001B220F">
        <w:trPr>
          <w:cantSplit/>
          <w:trHeight w:val="114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44DF520" w14:textId="77777777" w:rsidR="002F084D" w:rsidRDefault="002F084D" w:rsidP="002F084D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C191C9" w14:textId="77777777" w:rsidR="002F084D" w:rsidRDefault="002F084D" w:rsidP="006B766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029898" w14:textId="77777777" w:rsidR="002F084D" w:rsidRPr="00276B7A" w:rsidRDefault="002F084D" w:rsidP="006B766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A4F17C" w14:textId="77777777" w:rsidR="002F084D" w:rsidRDefault="002F084D" w:rsidP="006B766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Zalău</w:t>
            </w:r>
          </w:p>
          <w:p w14:paraId="3ED0FC09" w14:textId="77777777" w:rsidR="002F084D" w:rsidRDefault="002F084D" w:rsidP="006B766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61C4E0" w14:textId="77777777" w:rsidR="002F084D" w:rsidRDefault="002F084D" w:rsidP="006B766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</w:t>
            </w:r>
          </w:p>
          <w:p w14:paraId="2BCABCE3" w14:textId="77777777" w:rsidR="002F084D" w:rsidRDefault="002F084D" w:rsidP="006B766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sch. </w:t>
            </w:r>
          </w:p>
          <w:p w14:paraId="1BBD1F84" w14:textId="77777777" w:rsidR="002F084D" w:rsidRDefault="002F084D" w:rsidP="006B766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17 / 19, 21, 23, 25, 27, 29, 31 </w:t>
            </w:r>
          </w:p>
          <w:p w14:paraId="416ED6A2" w14:textId="77777777" w:rsidR="002F084D" w:rsidRDefault="002F084D" w:rsidP="006B766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şi 33</w:t>
            </w:r>
          </w:p>
        </w:tc>
        <w:tc>
          <w:tcPr>
            <w:tcW w:w="754" w:type="dxa"/>
            <w:tcBorders>
              <w:top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2CC9DC" w14:textId="77777777" w:rsidR="002F084D" w:rsidRPr="00276B7A" w:rsidRDefault="002F084D" w:rsidP="006B766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276B7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48E1ED" w14:textId="77777777" w:rsidR="002F084D" w:rsidRDefault="002F084D" w:rsidP="006B766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10153D" w14:textId="77777777" w:rsidR="002F084D" w:rsidRPr="00276B7A" w:rsidRDefault="002F084D" w:rsidP="006B766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0BC4B0" w14:textId="77777777" w:rsidR="002F084D" w:rsidRDefault="002F084D" w:rsidP="006B766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14:paraId="7A85739E" w14:textId="77777777" w:rsidR="002F084D" w:rsidRDefault="002F084D" w:rsidP="006B766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4 M - 11 M abătute.</w:t>
            </w:r>
          </w:p>
        </w:tc>
      </w:tr>
      <w:tr w:rsidR="002F084D" w14:paraId="503F89C5" w14:textId="77777777" w:rsidTr="001B220F">
        <w:trPr>
          <w:cantSplit/>
          <w:trHeight w:val="6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E90EC97" w14:textId="77777777" w:rsidR="002F084D" w:rsidRDefault="002F084D" w:rsidP="002F084D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D14861" w14:textId="77777777" w:rsidR="002F084D" w:rsidRDefault="002F084D" w:rsidP="006B766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D27DE4" w14:textId="77777777" w:rsidR="002F084D" w:rsidRPr="00276B7A" w:rsidRDefault="002F084D" w:rsidP="006B766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3466B2" w14:textId="77777777" w:rsidR="002F084D" w:rsidRDefault="002F084D" w:rsidP="006B766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Zalău</w:t>
            </w:r>
          </w:p>
          <w:p w14:paraId="1A54B6D3" w14:textId="77777777" w:rsidR="002F084D" w:rsidRDefault="002F084D" w:rsidP="006B766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marfă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F66F4E" w14:textId="77777777" w:rsidR="002F084D" w:rsidRDefault="002F084D" w:rsidP="006B766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14:paraId="0F18D516" w14:textId="77777777" w:rsidR="002F084D" w:rsidRDefault="002F084D" w:rsidP="006B766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B366FD" w14:textId="77777777" w:rsidR="002F084D" w:rsidRPr="00276B7A" w:rsidRDefault="002F084D" w:rsidP="006B766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</w:t>
            </w:r>
            <w:r w:rsidRPr="00276B7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82C203" w14:textId="77777777" w:rsidR="002F084D" w:rsidRDefault="002F084D" w:rsidP="006B766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59DF95" w14:textId="77777777" w:rsidR="002F084D" w:rsidRPr="00276B7A" w:rsidRDefault="002F084D" w:rsidP="006B766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E31F96" w14:textId="77777777" w:rsidR="002F084D" w:rsidRDefault="002F084D" w:rsidP="006B766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</w:tbl>
    <w:p w14:paraId="309520F6" w14:textId="77777777" w:rsidR="002F084D" w:rsidRDefault="002F084D">
      <w:pPr>
        <w:spacing w:before="40" w:after="40" w:line="192" w:lineRule="auto"/>
        <w:ind w:right="57"/>
        <w:rPr>
          <w:sz w:val="20"/>
          <w:lang w:val="ro-RO"/>
        </w:rPr>
      </w:pPr>
    </w:p>
    <w:p w14:paraId="69C00609" w14:textId="77777777" w:rsidR="002F084D" w:rsidRDefault="002F084D" w:rsidP="00C70386">
      <w:pPr>
        <w:pStyle w:val="Heading1"/>
        <w:spacing w:line="360" w:lineRule="auto"/>
      </w:pPr>
      <w:r>
        <w:t>LINIA 409</w:t>
      </w:r>
    </w:p>
    <w:p w14:paraId="06B477E4" w14:textId="77777777" w:rsidR="002F084D" w:rsidRDefault="002F084D" w:rsidP="003013A1">
      <w:pPr>
        <w:pStyle w:val="Heading1"/>
        <w:spacing w:line="360" w:lineRule="auto"/>
        <w:rPr>
          <w:b w:val="0"/>
          <w:bCs w:val="0"/>
          <w:sz w:val="8"/>
        </w:rPr>
      </w:pPr>
      <w:r>
        <w:t>ZALĂU - JIBOU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9"/>
        <w:gridCol w:w="870"/>
        <w:gridCol w:w="754"/>
        <w:gridCol w:w="2204"/>
        <w:gridCol w:w="870"/>
        <w:gridCol w:w="754"/>
        <w:gridCol w:w="870"/>
        <w:gridCol w:w="754"/>
        <w:gridCol w:w="2491"/>
      </w:tblGrid>
      <w:tr w:rsidR="002F084D" w14:paraId="0A33ED5C" w14:textId="77777777" w:rsidTr="00382679">
        <w:trPr>
          <w:cantSplit/>
          <w:trHeight w:val="7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4681987" w14:textId="77777777" w:rsidR="002F084D" w:rsidRDefault="002F084D" w:rsidP="002F084D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A8369F" w14:textId="77777777" w:rsidR="002F084D" w:rsidRDefault="002F084D" w:rsidP="00B62F0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443ECA" w14:textId="77777777" w:rsidR="002F084D" w:rsidRPr="00C42B7F" w:rsidRDefault="002F084D" w:rsidP="00B62F0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299ABB" w14:textId="77777777" w:rsidR="002F084D" w:rsidRDefault="002F084D" w:rsidP="00B62F0F">
            <w:pPr>
              <w:spacing w:before="6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Zalău</w:t>
            </w:r>
          </w:p>
          <w:p w14:paraId="2021DF7D" w14:textId="77777777" w:rsidR="002F084D" w:rsidRDefault="002F084D" w:rsidP="00B62F0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marfă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8772EF" w14:textId="77777777" w:rsidR="002F084D" w:rsidRDefault="002F084D" w:rsidP="00B62F0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14:paraId="3D512154" w14:textId="77777777" w:rsidR="002F084D" w:rsidRDefault="002F084D" w:rsidP="00B62F0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785992" w14:textId="77777777" w:rsidR="002F084D" w:rsidRPr="00C42B7F" w:rsidRDefault="002F084D" w:rsidP="00B62F0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</w:t>
            </w:r>
            <w:r w:rsidRPr="00C42B7F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112FDF" w14:textId="77777777" w:rsidR="002F084D" w:rsidRDefault="002F084D" w:rsidP="00B62F0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666557" w14:textId="77777777" w:rsidR="002F084D" w:rsidRPr="00C42B7F" w:rsidRDefault="002F084D" w:rsidP="00B62F0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4A8098" w14:textId="77777777" w:rsidR="002F084D" w:rsidRDefault="002F084D" w:rsidP="00B62F0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12407285" w14:textId="77777777" w:rsidTr="00382679">
        <w:trPr>
          <w:cantSplit/>
          <w:trHeight w:val="7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525A75C" w14:textId="77777777" w:rsidR="002F084D" w:rsidRDefault="002F084D" w:rsidP="002F084D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922C19" w14:textId="77777777" w:rsidR="002F084D" w:rsidRDefault="002F084D" w:rsidP="00B62F0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100+050</w:t>
            </w:r>
          </w:p>
          <w:p w14:paraId="52B26CFC" w14:textId="77777777" w:rsidR="002F084D" w:rsidRDefault="002F084D" w:rsidP="00B62F0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101+050</w:t>
            </w:r>
          </w:p>
        </w:tc>
        <w:tc>
          <w:tcPr>
            <w:tcW w:w="754" w:type="dxa"/>
            <w:tcBorders>
              <w:top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0BD857" w14:textId="77777777" w:rsidR="002F084D" w:rsidRPr="00C42B7F" w:rsidRDefault="002F084D" w:rsidP="00B62F0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773E73" w14:textId="77777777" w:rsidR="002F084D" w:rsidRDefault="002F084D" w:rsidP="0024531B">
            <w:pPr>
              <w:spacing w:before="6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Zalău -</w:t>
            </w:r>
          </w:p>
          <w:p w14:paraId="68A38822" w14:textId="77777777" w:rsidR="002F084D" w:rsidRDefault="002F084D" w:rsidP="0024531B">
            <w:pPr>
              <w:spacing w:before="6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Mirșid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AA6FB1" w14:textId="77777777" w:rsidR="002F084D" w:rsidRDefault="002F084D" w:rsidP="00B62F0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8BD65A" w14:textId="77777777" w:rsidR="002F084D" w:rsidRDefault="002F084D" w:rsidP="00B62F0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AB40F9" w14:textId="77777777" w:rsidR="002F084D" w:rsidRDefault="002F084D" w:rsidP="00B62F0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E830C0" w14:textId="77777777" w:rsidR="002F084D" w:rsidRPr="00C42B7F" w:rsidRDefault="002F084D" w:rsidP="00B62F0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A31A9B" w14:textId="77777777" w:rsidR="002F084D" w:rsidRDefault="002F084D" w:rsidP="00B62F0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2F084D" w14:paraId="0AD3319D" w14:textId="77777777" w:rsidTr="00382679">
        <w:trPr>
          <w:cantSplit/>
          <w:trHeight w:val="7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76135C" w14:textId="77777777" w:rsidR="002F084D" w:rsidRDefault="002F084D" w:rsidP="002F084D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D18F5B" w14:textId="77777777" w:rsidR="002F084D" w:rsidRDefault="002F084D" w:rsidP="00B62F0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757538" w14:textId="77777777" w:rsidR="002F084D" w:rsidRPr="00C42B7F" w:rsidRDefault="002F084D" w:rsidP="00B62F0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1EB30C" w14:textId="77777777" w:rsidR="002F084D" w:rsidRDefault="002F084D" w:rsidP="00B62F0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Jibou</w:t>
            </w:r>
          </w:p>
          <w:p w14:paraId="60C794B2" w14:textId="77777777" w:rsidR="002F084D" w:rsidRDefault="002F084D" w:rsidP="00B62F0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liniile 1 - 4 </w:t>
            </w:r>
          </w:p>
          <w:p w14:paraId="63A0597D" w14:textId="77777777" w:rsidR="002F084D" w:rsidRDefault="002F084D" w:rsidP="00B62F0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Tehnică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95EEAC" w14:textId="77777777" w:rsidR="002F084D" w:rsidRDefault="002F084D" w:rsidP="00B62F0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14:paraId="27F2034B" w14:textId="77777777" w:rsidR="002F084D" w:rsidRDefault="002F084D" w:rsidP="00B62F0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7520AD" w14:textId="77777777" w:rsidR="002F084D" w:rsidRPr="00C42B7F" w:rsidRDefault="002F084D" w:rsidP="00B62F0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C42B7F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734AD0" w14:textId="77777777" w:rsidR="002F084D" w:rsidRDefault="002F084D" w:rsidP="00B62F0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09EFB8" w14:textId="77777777" w:rsidR="002F084D" w:rsidRPr="00C42B7F" w:rsidRDefault="002F084D" w:rsidP="00B62F0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3E3DBC" w14:textId="77777777" w:rsidR="002F084D" w:rsidRDefault="002F084D" w:rsidP="00B62F0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52665265" w14:textId="77777777" w:rsidTr="00382679">
        <w:trPr>
          <w:cantSplit/>
          <w:trHeight w:val="7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22FF1E" w14:textId="77777777" w:rsidR="002F084D" w:rsidRDefault="002F084D" w:rsidP="002F084D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A20CBF" w14:textId="77777777" w:rsidR="002F084D" w:rsidRDefault="002F084D" w:rsidP="00B62F0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CFD5F9" w14:textId="77777777" w:rsidR="002F084D" w:rsidRPr="00C42B7F" w:rsidRDefault="002F084D" w:rsidP="00B62F0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50A274" w14:textId="77777777" w:rsidR="002F084D" w:rsidRDefault="002F084D" w:rsidP="00B62F0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Jibou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74EC52" w14:textId="77777777" w:rsidR="002F084D" w:rsidRDefault="002F084D" w:rsidP="00B62F0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 36 / 38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9AD7C4" w14:textId="77777777" w:rsidR="002F084D" w:rsidRPr="00C42B7F" w:rsidRDefault="002F084D" w:rsidP="00B62F0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C42B7F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5422BD" w14:textId="77777777" w:rsidR="002F084D" w:rsidRDefault="002F084D" w:rsidP="00B62F0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C590C4" w14:textId="77777777" w:rsidR="002F084D" w:rsidRPr="00C42B7F" w:rsidRDefault="002F084D" w:rsidP="00B62F0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4F7C75" w14:textId="77777777" w:rsidR="002F084D" w:rsidRDefault="002F084D" w:rsidP="00B62F0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Cu acces la liniile 9 şi 10 abătute.</w:t>
            </w:r>
          </w:p>
        </w:tc>
      </w:tr>
    </w:tbl>
    <w:p w14:paraId="3A73C7E1" w14:textId="77777777" w:rsidR="002F084D" w:rsidRDefault="002F084D">
      <w:pPr>
        <w:spacing w:before="40" w:after="40" w:line="192" w:lineRule="auto"/>
        <w:ind w:right="57"/>
        <w:rPr>
          <w:sz w:val="20"/>
          <w:lang w:val="ro-RO"/>
        </w:rPr>
      </w:pPr>
    </w:p>
    <w:p w14:paraId="33628FBB" w14:textId="77777777" w:rsidR="002F084D" w:rsidRDefault="002F084D" w:rsidP="00503CFC">
      <w:pPr>
        <w:pStyle w:val="Heading1"/>
        <w:spacing w:line="360" w:lineRule="auto"/>
      </w:pPr>
      <w:r>
        <w:lastRenderedPageBreak/>
        <w:t>LINIA 412</w:t>
      </w:r>
    </w:p>
    <w:p w14:paraId="6730BACB" w14:textId="77777777" w:rsidR="002F084D" w:rsidRDefault="002F084D" w:rsidP="00C75722">
      <w:pPr>
        <w:pStyle w:val="Heading1"/>
        <w:spacing w:line="360" w:lineRule="auto"/>
        <w:rPr>
          <w:b w:val="0"/>
          <w:bCs w:val="0"/>
          <w:sz w:val="8"/>
        </w:rPr>
      </w:pPr>
      <w:r>
        <w:t>APAHIDA - DEJ CĂLĂTORI - CĂŞEIU - ILEANDA - BAIA MARE</w:t>
      </w:r>
    </w:p>
    <w:tbl>
      <w:tblPr>
        <w:tblW w:w="102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6"/>
        <w:gridCol w:w="870"/>
        <w:gridCol w:w="754"/>
        <w:gridCol w:w="2204"/>
        <w:gridCol w:w="870"/>
        <w:gridCol w:w="754"/>
        <w:gridCol w:w="870"/>
        <w:gridCol w:w="754"/>
        <w:gridCol w:w="2493"/>
      </w:tblGrid>
      <w:tr w:rsidR="002F084D" w14:paraId="24790C75" w14:textId="77777777" w:rsidTr="00450D35">
        <w:trPr>
          <w:cantSplit/>
          <w:trHeight w:val="137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7AF0FC" w14:textId="77777777" w:rsidR="002F084D" w:rsidRDefault="002F084D" w:rsidP="002F084D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7BDB53" w14:textId="77777777" w:rsidR="002F084D" w:rsidRDefault="002F084D" w:rsidP="00314A1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99C895" w14:textId="77777777" w:rsidR="002F084D" w:rsidRPr="005C35B0" w:rsidRDefault="002F084D" w:rsidP="00314A1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B0D645" w14:textId="77777777" w:rsidR="002F084D" w:rsidRDefault="002F084D" w:rsidP="00E3717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Apahida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18DC40" w14:textId="77777777" w:rsidR="002F084D" w:rsidRDefault="002F084D" w:rsidP="00E3717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între călcâi TDJ </w:t>
            </w:r>
          </w:p>
          <w:p w14:paraId="59C64C27" w14:textId="77777777" w:rsidR="002F084D" w:rsidRDefault="002F084D" w:rsidP="00E3717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 / 26 și km 489+700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646A42" w14:textId="77777777" w:rsidR="002F084D" w:rsidRPr="00396332" w:rsidRDefault="002F084D" w:rsidP="00314A1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396332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4D23A4" w14:textId="77777777" w:rsidR="002F084D" w:rsidRDefault="002F084D" w:rsidP="00314A1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5D3739" w14:textId="77777777" w:rsidR="002F084D" w:rsidRPr="00396332" w:rsidRDefault="002F084D" w:rsidP="00314A1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1C6E15" w14:textId="77777777" w:rsidR="002F084D" w:rsidRDefault="002F084D" w:rsidP="00314A1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circulația la </w:t>
            </w:r>
          </w:p>
          <w:p w14:paraId="58B7F684" w14:textId="77777777" w:rsidR="002F084D" w:rsidRDefault="002F084D" w:rsidP="00314A1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linia 1.</w:t>
            </w:r>
          </w:p>
        </w:tc>
      </w:tr>
      <w:tr w:rsidR="002F084D" w14:paraId="3EAE6B83" w14:textId="77777777" w:rsidTr="00450D35">
        <w:trPr>
          <w:cantSplit/>
          <w:trHeight w:val="335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DFAA90" w14:textId="77777777" w:rsidR="002F084D" w:rsidRDefault="002F084D" w:rsidP="002F084D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9F29C8" w14:textId="77777777" w:rsidR="002F084D" w:rsidRDefault="002F084D" w:rsidP="00A8680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8+480</w:t>
            </w:r>
          </w:p>
          <w:p w14:paraId="1A12C4D6" w14:textId="77777777" w:rsidR="002F084D" w:rsidRDefault="002F084D" w:rsidP="00A8680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9+705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15FDC9" w14:textId="77777777" w:rsidR="002F084D" w:rsidRDefault="002F084D" w:rsidP="00A8680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B60321" w14:textId="77777777" w:rsidR="002F084D" w:rsidRDefault="002F084D" w:rsidP="00A8680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Jucu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A2CD2C" w14:textId="77777777" w:rsidR="002F084D" w:rsidRDefault="002F084D" w:rsidP="00A8680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A5F611" w14:textId="77777777" w:rsidR="002F084D" w:rsidRPr="00396332" w:rsidRDefault="002F084D" w:rsidP="00A8680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DD9F01" w14:textId="77777777" w:rsidR="002F084D" w:rsidRDefault="002F084D" w:rsidP="00A8680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299F04" w14:textId="77777777" w:rsidR="002F084D" w:rsidRPr="00396332" w:rsidRDefault="002F084D" w:rsidP="00A8680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C61206" w14:textId="77777777" w:rsidR="002F084D" w:rsidRDefault="002F084D" w:rsidP="00A8680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2F084D" w14:paraId="5DAE2A86" w14:textId="77777777" w:rsidTr="00450D35">
        <w:trPr>
          <w:cantSplit/>
          <w:trHeight w:val="335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5F59D4" w14:textId="77777777" w:rsidR="002F084D" w:rsidRDefault="002F084D" w:rsidP="002F084D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0600AC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54741E" w14:textId="77777777" w:rsidR="002F084D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F76E20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Jucu</w:t>
            </w:r>
          </w:p>
          <w:p w14:paraId="6F48A98C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9D5D97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14:paraId="1D1C3BE8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32E2C9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</w:t>
            </w:r>
            <w:r w:rsidRPr="00396332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331901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5308FD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8CB2A5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5AC8CCDC" w14:textId="77777777" w:rsidTr="00450D35">
        <w:trPr>
          <w:cantSplit/>
          <w:trHeight w:val="335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A23490" w14:textId="77777777" w:rsidR="002F084D" w:rsidRDefault="002F084D" w:rsidP="002F084D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C76901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142C65" w14:textId="77777777" w:rsidR="002F084D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F80125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Jucu</w:t>
            </w:r>
          </w:p>
          <w:p w14:paraId="2450DC35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1CA928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923D72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4C170F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8+497</w:t>
            </w:r>
          </w:p>
          <w:p w14:paraId="6A1D495A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9+800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93F6AA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6A79A0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14:paraId="694F9FA5" w14:textId="77777777" w:rsidTr="00450D35">
        <w:trPr>
          <w:cantSplit/>
          <w:trHeight w:val="335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680224" w14:textId="77777777" w:rsidR="002F084D" w:rsidRDefault="002F084D" w:rsidP="002F084D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270057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14+650</w:t>
            </w:r>
          </w:p>
          <w:p w14:paraId="4444B43D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14+700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C36F90" w14:textId="77777777" w:rsidR="002F084D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9BB443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Jucu -</w:t>
            </w:r>
          </w:p>
          <w:p w14:paraId="2E5F5D16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Bonţida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82DA4E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FD967D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82FD11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337633" w14:textId="77777777" w:rsidR="002F084D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4A7AA3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2F084D" w14:paraId="1456EE95" w14:textId="77777777" w:rsidTr="00EE5F91"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EAC7461" w14:textId="77777777" w:rsidR="002F084D" w:rsidRDefault="002F084D" w:rsidP="002F084D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F9753F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13BAB9" w14:textId="77777777" w:rsidR="002F084D" w:rsidRPr="005C35B0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EEED99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Bonţida</w:t>
            </w:r>
          </w:p>
          <w:p w14:paraId="491DEEBB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5C6835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14:paraId="20167ECA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0AD471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396332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84AA59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87F41E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AD104C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261673CC" w14:textId="77777777" w:rsidTr="00EE5F91"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60B7BBB" w14:textId="77777777" w:rsidR="002F084D" w:rsidRDefault="002F084D" w:rsidP="002F084D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969836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5A434E" w14:textId="77777777" w:rsidR="002F084D" w:rsidRPr="005C35B0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D4F28F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Bonţida</w:t>
            </w:r>
          </w:p>
          <w:p w14:paraId="726A2F03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9A88D6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14:paraId="39807899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  <w:p w14:paraId="109F4CFE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și</w:t>
            </w:r>
          </w:p>
          <w:p w14:paraId="4A5963B8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10, 15, 11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537391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8566D4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C6B519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1E5102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0DC9EBF3" w14:textId="77777777" w:rsidTr="00450D35">
        <w:trPr>
          <w:cantSplit/>
          <w:trHeight w:val="335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652A2F" w14:textId="77777777" w:rsidR="002F084D" w:rsidRDefault="002F084D" w:rsidP="002F084D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102378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15+400</w:t>
            </w:r>
          </w:p>
          <w:p w14:paraId="302D76A1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16+750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2CD5A1" w14:textId="77777777" w:rsidR="002F084D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0C64D7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Bonţida -</w:t>
            </w:r>
          </w:p>
          <w:p w14:paraId="108586C4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Călcâi sch. 4 A -</w:t>
            </w:r>
          </w:p>
          <w:p w14:paraId="6D8FCDF0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Călcâi sch. 3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DC6DFE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748236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B442C3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71F0F5" w14:textId="77777777" w:rsidR="002F084D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35B0BD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2F084D" w14:paraId="3F95D54E" w14:textId="77777777" w:rsidTr="00450D35">
        <w:trPr>
          <w:cantSplit/>
          <w:trHeight w:val="335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6D7FFA" w14:textId="77777777" w:rsidR="002F084D" w:rsidRDefault="002F084D" w:rsidP="002F084D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D3643A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16+450</w:t>
            </w:r>
          </w:p>
          <w:p w14:paraId="25B8C6B6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16+520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ABEC17" w14:textId="77777777" w:rsidR="002F084D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8D1323" w14:textId="77777777" w:rsidR="002F084D" w:rsidRDefault="002F084D" w:rsidP="001B30F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Bonțida</w:t>
            </w:r>
          </w:p>
          <w:p w14:paraId="0123E4F5" w14:textId="77777777" w:rsidR="002F084D" w:rsidRDefault="002F084D" w:rsidP="001B30F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134A2B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11322E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BEFCDB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F737D8" w14:textId="77777777" w:rsidR="002F084D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2654F4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7F99AF20" w14:textId="77777777" w:rsidTr="00EE5F91">
        <w:trPr>
          <w:cantSplit/>
          <w:trHeight w:val="137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24E1CE" w14:textId="77777777" w:rsidR="002F084D" w:rsidRDefault="002F084D" w:rsidP="002F084D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F79F30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A2B7F3" w14:textId="77777777" w:rsidR="002F084D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77B201" w14:textId="77777777" w:rsidR="002F084D" w:rsidRDefault="002F084D" w:rsidP="00E00FE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Bonțida</w:t>
            </w:r>
          </w:p>
          <w:p w14:paraId="10F4AA35" w14:textId="77777777" w:rsidR="002F084D" w:rsidRDefault="002F084D" w:rsidP="00E00FE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</w:t>
            </w:r>
          </w:p>
          <w:p w14:paraId="15325E91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(zonă aparate de cale Cap X și  Cap Y)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6293B4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C92E9F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0E2F27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15+380</w:t>
            </w:r>
          </w:p>
          <w:p w14:paraId="2033B726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16+800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05E752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882FAC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2F084D" w14:paraId="0C94B917" w14:textId="77777777" w:rsidTr="00EE5F91">
        <w:trPr>
          <w:cantSplit/>
          <w:trHeight w:val="137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E05011" w14:textId="77777777" w:rsidR="002F084D" w:rsidRDefault="002F084D" w:rsidP="002F084D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6C7650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03C89B" w14:textId="77777777" w:rsidR="002F084D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33D193" w14:textId="77777777" w:rsidR="002F084D" w:rsidRDefault="002F084D" w:rsidP="00E00FE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Ax. Bonțida</w:t>
            </w:r>
          </w:p>
          <w:p w14:paraId="03FBEA7E" w14:textId="77777777" w:rsidR="002F084D" w:rsidRDefault="002F084D" w:rsidP="00E00FE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Ax. Iclod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5FA170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C13255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B4CF67" w14:textId="77777777" w:rsidR="002F084D" w:rsidRDefault="002F084D" w:rsidP="007D09D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16+254</w:t>
            </w:r>
          </w:p>
          <w:p w14:paraId="2A858B2B" w14:textId="77777777" w:rsidR="002F084D" w:rsidRDefault="002F084D" w:rsidP="007D09D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22+704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38C7E9" w14:textId="77777777" w:rsidR="002F084D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5A26EF" w14:textId="77777777" w:rsidR="002F084D" w:rsidRDefault="002F084D" w:rsidP="007D09D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14:paraId="0694913E" w14:textId="77777777" w:rsidR="002F084D" w:rsidRDefault="002F084D" w:rsidP="007D09D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RV protecție muncitori între orele 06.00 - 21.00.</w:t>
            </w:r>
          </w:p>
        </w:tc>
      </w:tr>
      <w:tr w:rsidR="002F084D" w14:paraId="697BBA7E" w14:textId="77777777" w:rsidTr="00EE5F91">
        <w:trPr>
          <w:cantSplit/>
          <w:trHeight w:val="137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8D585C" w14:textId="77777777" w:rsidR="002F084D" w:rsidRDefault="002F084D" w:rsidP="002F084D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839352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B778B9" w14:textId="77777777" w:rsidR="002F084D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9F1311" w14:textId="77777777" w:rsidR="002F084D" w:rsidRDefault="002F084D" w:rsidP="00074BB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Bonțida</w:t>
            </w:r>
          </w:p>
          <w:p w14:paraId="15AB666B" w14:textId="77777777" w:rsidR="002F084D" w:rsidRDefault="002F084D" w:rsidP="00600F1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84D86E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6FF1B0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97E558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16+450</w:t>
            </w:r>
          </w:p>
          <w:p w14:paraId="0D465D34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16+520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724DA9" w14:textId="77777777" w:rsidR="002F084D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1A27F5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6DAD0936" w14:textId="77777777" w:rsidTr="00EE5F91">
        <w:trPr>
          <w:cantSplit/>
          <w:trHeight w:val="137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AE6178" w14:textId="77777777" w:rsidR="002F084D" w:rsidRDefault="002F084D" w:rsidP="002F084D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DE0F70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21+500</w:t>
            </w:r>
          </w:p>
          <w:p w14:paraId="4803032B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21+550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9D6D67" w14:textId="77777777" w:rsidR="002F084D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7AC7A8" w14:textId="77777777" w:rsidR="002F084D" w:rsidRDefault="002F084D" w:rsidP="0041296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Bonțida -</w:t>
            </w:r>
          </w:p>
          <w:p w14:paraId="114A5D90" w14:textId="77777777" w:rsidR="002F084D" w:rsidRDefault="002F084D" w:rsidP="00074BB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Iclod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F41582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E9FEE8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E4ECAA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57FC44" w14:textId="77777777" w:rsidR="002F084D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75939F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 Fără inductori.</w:t>
            </w:r>
          </w:p>
        </w:tc>
      </w:tr>
      <w:tr w:rsidR="002F084D" w14:paraId="2F0EAC7E" w14:textId="77777777" w:rsidTr="00EE5F91">
        <w:trPr>
          <w:cantSplit/>
          <w:trHeight w:val="137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473D47" w14:textId="77777777" w:rsidR="002F084D" w:rsidRDefault="002F084D" w:rsidP="002F084D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068C8F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4B1387" w14:textId="77777777" w:rsidR="002F084D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390A1F" w14:textId="77777777" w:rsidR="002F084D" w:rsidRDefault="002F084D" w:rsidP="0041296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Iclod linia 3 directă Cap X sch. 7 și Cap Y TDJ 8/10 și sch. 2A.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460647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6BA26A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42A76F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21+900</w:t>
            </w:r>
          </w:p>
          <w:p w14:paraId="431E0885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23+260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399CD2" w14:textId="77777777" w:rsidR="002F084D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422192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14:paraId="685B2B53" w14:textId="77777777" w:rsidTr="00EE5F91">
        <w:trPr>
          <w:cantSplit/>
          <w:trHeight w:val="137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FC1811" w14:textId="77777777" w:rsidR="002F084D" w:rsidRDefault="002F084D" w:rsidP="002F084D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342A27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41FC2C" w14:textId="77777777" w:rsidR="002F084D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74144E" w14:textId="77777777" w:rsidR="002F084D" w:rsidRDefault="002F084D" w:rsidP="0041296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Iclod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3BB286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</w:t>
            </w:r>
          </w:p>
          <w:p w14:paraId="793CB5BD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diag.</w:t>
            </w:r>
          </w:p>
          <w:p w14:paraId="2915058E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1 - 3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82CFA9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654D48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527030" w14:textId="77777777" w:rsidR="002F084D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A6C1A5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14:paraId="795FB978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Cu acces la liniile 2 și 3.</w:t>
            </w:r>
          </w:p>
        </w:tc>
      </w:tr>
      <w:tr w:rsidR="002F084D" w14:paraId="27FDFBC5" w14:textId="77777777" w:rsidTr="00450D35">
        <w:trPr>
          <w:cantSplit/>
          <w:trHeight w:val="466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99FD60" w14:textId="77777777" w:rsidR="002F084D" w:rsidRDefault="002F084D" w:rsidP="002F084D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9A06C6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22+200</w:t>
            </w:r>
          </w:p>
          <w:p w14:paraId="52028490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23+410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A46FB7" w14:textId="77777777" w:rsidR="002F084D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5E8C6E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Iclod -</w:t>
            </w:r>
          </w:p>
          <w:p w14:paraId="563E46B4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Vf. sch. 2 -</w:t>
            </w:r>
          </w:p>
          <w:p w14:paraId="2E2B5310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Călcâi sch. 3A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1E6753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6EC52D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8F2A03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4B86B0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7AE05B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2F084D" w14:paraId="2CE0C1D5" w14:textId="77777777" w:rsidTr="00450D35">
        <w:trPr>
          <w:cantSplit/>
          <w:trHeight w:val="466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B08005" w14:textId="77777777" w:rsidR="002F084D" w:rsidRDefault="002F084D" w:rsidP="002F084D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2C1648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22+704</w:t>
            </w:r>
          </w:p>
          <w:p w14:paraId="095FB987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32+659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5D1CC7" w14:textId="77777777" w:rsidR="002F084D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25C2A0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Ax. St. Iclod</w:t>
            </w:r>
          </w:p>
          <w:p w14:paraId="2EA86724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Ax. St. Gherla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89A2F4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3D1A11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1DFD8D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950256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87573C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14:paraId="5A2A8943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RV protecție muncitori între orele 06.00 - 20.00.</w:t>
            </w:r>
          </w:p>
        </w:tc>
      </w:tr>
      <w:tr w:rsidR="002F084D" w14:paraId="112E8465" w14:textId="77777777" w:rsidTr="00450D35">
        <w:trPr>
          <w:cantSplit/>
          <w:trHeight w:val="466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78D0D6" w14:textId="77777777" w:rsidR="002F084D" w:rsidRDefault="002F084D" w:rsidP="002F084D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F06E05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24+820</w:t>
            </w:r>
          </w:p>
          <w:p w14:paraId="10B98C36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24+870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44B7A7" w14:textId="77777777" w:rsidR="002F084D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4658D0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Iclod -</w:t>
            </w:r>
          </w:p>
          <w:p w14:paraId="51C9E08E" w14:textId="77777777" w:rsidR="002F084D" w:rsidRDefault="002F084D" w:rsidP="0082627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Gherla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B87BE1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754DD6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38088B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ACBBBA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AA9287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14:paraId="66C43B94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14:paraId="0424FD2B" w14:textId="77777777" w:rsidTr="00450D35"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99D22F" w14:textId="77777777" w:rsidR="002F084D" w:rsidRDefault="002F084D" w:rsidP="002F084D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213774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5949EF" w14:textId="77777777" w:rsidR="002F084D" w:rsidRPr="005C35B0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764C23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Gherla</w:t>
            </w:r>
          </w:p>
          <w:p w14:paraId="6653AD49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2BA9CE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14:paraId="2D1E06F9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FE4EB4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396332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1E3DD5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370AB0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A1FAF1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03470249" w14:textId="77777777" w:rsidTr="00450D35"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1119CA" w14:textId="77777777" w:rsidR="002F084D" w:rsidRDefault="002F084D" w:rsidP="002F084D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171295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309A73" w14:textId="77777777" w:rsidR="002F084D" w:rsidRPr="005C35B0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A1E9B8" w14:textId="77777777" w:rsidR="002F084D" w:rsidRDefault="002F084D" w:rsidP="00135DD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Gherla </w:t>
            </w:r>
          </w:p>
          <w:p w14:paraId="76901DAB" w14:textId="77777777" w:rsidR="002F084D" w:rsidRDefault="002F084D" w:rsidP="00135DD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linia 4 directă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CF23A2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96B0BA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06B638" w14:textId="77777777" w:rsidR="002F084D" w:rsidRDefault="002F084D" w:rsidP="00135DD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32+132</w:t>
            </w:r>
          </w:p>
          <w:p w14:paraId="6E897CB3" w14:textId="77777777" w:rsidR="002F084D" w:rsidRDefault="002F084D" w:rsidP="00135DD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33+211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81D0B2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300545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14:paraId="57796ED7" w14:textId="77777777" w:rsidTr="00450D35"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2F524E" w14:textId="77777777" w:rsidR="002F084D" w:rsidRDefault="002F084D" w:rsidP="002F084D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75657C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C32D25" w14:textId="77777777" w:rsidR="002F084D" w:rsidRPr="005C35B0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A7E23E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Gherla - </w:t>
            </w:r>
          </w:p>
          <w:p w14:paraId="679F63C0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Dej Călători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C2A712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905414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F64461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33+211</w:t>
            </w:r>
          </w:p>
          <w:p w14:paraId="6FAA1128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33+600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611627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9BC24B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2F084D" w14:paraId="4B25D298" w14:textId="77777777" w:rsidTr="00450D35"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9E25C4" w14:textId="77777777" w:rsidR="002F084D" w:rsidRDefault="002F084D" w:rsidP="002F084D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1BAD1E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CD145E" w14:textId="77777777" w:rsidR="002F084D" w:rsidRPr="005C35B0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932407" w14:textId="77777777" w:rsidR="002F084D" w:rsidRDefault="002F084D" w:rsidP="00246F9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Gherla - </w:t>
            </w:r>
          </w:p>
          <w:p w14:paraId="13D9FE22" w14:textId="77777777" w:rsidR="002F084D" w:rsidRDefault="002F084D" w:rsidP="00246F9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Dej Călători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F70CCF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B32C5B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B959A8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45+000</w:t>
            </w:r>
          </w:p>
          <w:p w14:paraId="01B13729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45+557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9DCB0F" w14:textId="77777777" w:rsidR="002F084D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83A38A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2F084D" w14:paraId="244D5402" w14:textId="77777777" w:rsidTr="00450D35"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0CEA50" w14:textId="77777777" w:rsidR="002F084D" w:rsidRDefault="002F084D" w:rsidP="002F084D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85B16A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42+300</w:t>
            </w:r>
          </w:p>
          <w:p w14:paraId="32F40BBF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42+350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7368DD" w14:textId="77777777" w:rsidR="002F084D" w:rsidRPr="005C35B0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8AD542" w14:textId="77777777" w:rsidR="002F084D" w:rsidRDefault="002F084D" w:rsidP="0041296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Gherla - </w:t>
            </w:r>
          </w:p>
          <w:p w14:paraId="4623F8D4" w14:textId="77777777" w:rsidR="002F084D" w:rsidRDefault="002F084D" w:rsidP="0041296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Dej Călători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0DAB2A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6C60DF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CD132C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652F64" w14:textId="77777777" w:rsidR="002F084D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D7CFD7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 Fără inductori.</w:t>
            </w:r>
          </w:p>
        </w:tc>
      </w:tr>
      <w:tr w:rsidR="002F084D" w14:paraId="5CA7D36A" w14:textId="77777777" w:rsidTr="00450D35">
        <w:trPr>
          <w:cantSplit/>
          <w:trHeight w:val="624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9C8F97" w14:textId="77777777" w:rsidR="002F084D" w:rsidRDefault="002F084D" w:rsidP="002F084D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3D7CE8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ED9D16" w14:textId="77777777" w:rsidR="002F084D" w:rsidRPr="005C35B0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B00F6F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Dej Călători</w:t>
            </w:r>
          </w:p>
          <w:p w14:paraId="5E4D093D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1Th, 2Th, 13</w:t>
            </w:r>
          </w:p>
          <w:p w14:paraId="4C6842EC" w14:textId="77777777" w:rsidR="002F084D" w:rsidRDefault="002F084D" w:rsidP="003E427C">
            <w:pPr>
              <w:spacing w:before="40" w:after="40" w:line="360" w:lineRule="auto"/>
              <w:ind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și 15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DC48CD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14:paraId="5BE1BDFB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423A65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396332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C72A54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AFB93F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6292D6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24BFB03B" w14:textId="77777777" w:rsidTr="00450D35">
        <w:trPr>
          <w:cantSplit/>
          <w:trHeight w:val="624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6661C6" w14:textId="77777777" w:rsidR="002F084D" w:rsidRDefault="002F084D" w:rsidP="002F084D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C1C1B8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46+943</w:t>
            </w:r>
          </w:p>
          <w:p w14:paraId="6331930C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47+071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E32014" w14:textId="77777777" w:rsidR="002F084D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528E9C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Dej Călători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35CD84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1A086F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C26F1A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2D1E0D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E697E3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14:paraId="215DBE07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Pod metalic Cap Y, </w:t>
            </w:r>
          </w:p>
          <w:p w14:paraId="244FCEDD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st. </w:t>
            </w:r>
            <w:r w:rsidRPr="009C340C">
              <w:rPr>
                <w:b/>
                <w:bCs/>
                <w:i/>
                <w:iCs/>
                <w:sz w:val="20"/>
                <w:lang w:val="ro-RO"/>
              </w:rPr>
              <w:t>Dej Călători</w:t>
            </w:r>
            <w:r>
              <w:rPr>
                <w:b/>
                <w:bCs/>
                <w:i/>
                <w:iCs/>
                <w:sz w:val="20"/>
                <w:lang w:val="ro-RO"/>
              </w:rPr>
              <w:t>.</w:t>
            </w:r>
          </w:p>
        </w:tc>
      </w:tr>
      <w:tr w:rsidR="002F084D" w14:paraId="7E8686B8" w14:textId="77777777" w:rsidTr="00B11608">
        <w:trPr>
          <w:cantSplit/>
          <w:trHeight w:val="624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D886E5" w14:textId="77777777" w:rsidR="002F084D" w:rsidRDefault="002F084D" w:rsidP="002F084D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BBF9A0" w14:textId="77777777" w:rsidR="002F084D" w:rsidRDefault="002F084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46+542</w:t>
            </w:r>
          </w:p>
          <w:p w14:paraId="27644153" w14:textId="77777777" w:rsidR="002F084D" w:rsidRDefault="002F084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52+889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2ACA98" w14:textId="77777777" w:rsidR="002F084D" w:rsidRPr="005C35B0" w:rsidRDefault="002F084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AB00F6" w14:textId="77777777" w:rsidR="002F084D" w:rsidRDefault="002F084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Dej Călători -</w:t>
            </w:r>
          </w:p>
          <w:p w14:paraId="5B50ABBE" w14:textId="77777777" w:rsidR="002F084D" w:rsidRDefault="002F084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Cășeiu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D971B6" w14:textId="77777777" w:rsidR="002F084D" w:rsidRDefault="002F084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EC3D37" w14:textId="77777777" w:rsidR="002F084D" w:rsidRPr="00396332" w:rsidRDefault="002F084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F5489D" w14:textId="77777777" w:rsidR="002F084D" w:rsidRDefault="002F084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EF7C96" w14:textId="77777777" w:rsidR="002F084D" w:rsidRPr="00396332" w:rsidRDefault="002F084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8B6041" w14:textId="77777777" w:rsidR="002F084D" w:rsidRDefault="002F084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14:paraId="74F88EAD" w14:textId="77777777" w:rsidR="002F084D" w:rsidRDefault="002F084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14:paraId="273B1D00" w14:textId="77777777" w:rsidTr="00B11608">
        <w:trPr>
          <w:cantSplit/>
          <w:trHeight w:val="624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EB3510" w14:textId="77777777" w:rsidR="002F084D" w:rsidRDefault="002F084D" w:rsidP="002F084D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5F4FCD" w14:textId="77777777" w:rsidR="002F084D" w:rsidRDefault="002F084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48+800</w:t>
            </w:r>
          </w:p>
          <w:p w14:paraId="26852CAA" w14:textId="77777777" w:rsidR="002F084D" w:rsidRDefault="002F084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48+850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0F2A48" w14:textId="77777777" w:rsidR="002F084D" w:rsidRDefault="002F084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D5F2A9" w14:textId="77777777" w:rsidR="002F084D" w:rsidRDefault="002F084D" w:rsidP="0038140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Dej Călători -</w:t>
            </w:r>
          </w:p>
          <w:p w14:paraId="58CB0374" w14:textId="77777777" w:rsidR="002F084D" w:rsidRDefault="002F084D" w:rsidP="0038140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Cășeiu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504C9B" w14:textId="77777777" w:rsidR="002F084D" w:rsidRDefault="002F084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97E3D9" w14:textId="77777777" w:rsidR="002F084D" w:rsidRPr="00396332" w:rsidRDefault="002F084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0CDA51" w14:textId="77777777" w:rsidR="002F084D" w:rsidRDefault="002F084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203124" w14:textId="77777777" w:rsidR="002F084D" w:rsidRPr="00396332" w:rsidRDefault="002F084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09F225" w14:textId="77777777" w:rsidR="002F084D" w:rsidRDefault="002F084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14:paraId="529B3488" w14:textId="77777777" w:rsidR="002F084D" w:rsidRDefault="002F084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14:paraId="407E5D12" w14:textId="77777777" w:rsidTr="00450D35">
        <w:trPr>
          <w:cantSplit/>
          <w:trHeight w:val="624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D46072" w14:textId="77777777" w:rsidR="002F084D" w:rsidRDefault="002F084D" w:rsidP="002F084D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84A7EA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58+500</w:t>
            </w:r>
          </w:p>
          <w:p w14:paraId="5B2AA62E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58+550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361B64" w14:textId="77777777" w:rsidR="002F084D" w:rsidRPr="005C35B0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C5754A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Cășeiu -</w:t>
            </w:r>
          </w:p>
          <w:p w14:paraId="4E3166EE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Gâlgău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46AA80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07DBE0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8ADF05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9A709A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DE76C0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14:paraId="6FFF6FEC" w14:textId="77777777" w:rsidTr="00450D35">
        <w:trPr>
          <w:cantSplit/>
          <w:trHeight w:val="624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C553A8" w14:textId="77777777" w:rsidR="002F084D" w:rsidRDefault="002F084D" w:rsidP="002F084D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271EE3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74+000</w:t>
            </w:r>
          </w:p>
          <w:p w14:paraId="6AD8AF8C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77+425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D379D5" w14:textId="77777777" w:rsidR="002F084D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F5B07A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Gâlgău -</w:t>
            </w:r>
          </w:p>
          <w:p w14:paraId="288018D4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Ileanda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45550E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DCE455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308073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BC8103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AE23A2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14:paraId="1499EC00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14:paraId="1AF54E98" w14:textId="77777777" w:rsidTr="00450D35">
        <w:trPr>
          <w:cantSplit/>
          <w:trHeight w:val="85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575AC38" w14:textId="77777777" w:rsidR="002F084D" w:rsidRDefault="002F084D" w:rsidP="002F084D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5CA101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77+425</w:t>
            </w:r>
          </w:p>
          <w:p w14:paraId="42999A33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77+475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BD73AA" w14:textId="77777777" w:rsidR="002F084D" w:rsidRPr="005C35B0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0B1222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Gâlgău -</w:t>
            </w:r>
          </w:p>
          <w:p w14:paraId="07C35FDF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Ileanda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41A65B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97E1AE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B983FC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094818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1F89C5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2F084D" w14:paraId="0E53962B" w14:textId="77777777" w:rsidTr="00450D35"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FD4D2CB" w14:textId="77777777" w:rsidR="002F084D" w:rsidRDefault="002F084D" w:rsidP="002F084D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A78AB7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816792" w14:textId="77777777" w:rsidR="002F084D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6F24C1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Ileanda</w:t>
            </w:r>
          </w:p>
          <w:p w14:paraId="45E1DC5A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CF332E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toată linia 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EB0DF5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396332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8323DB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0356B5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2248E8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49E4CB36" w14:textId="77777777" w:rsidTr="00450D35"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7B4B7B4" w14:textId="77777777" w:rsidR="002F084D" w:rsidRDefault="002F084D" w:rsidP="002F084D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F84431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91+930</w:t>
            </w:r>
          </w:p>
          <w:p w14:paraId="115CD070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93+410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B51ADA" w14:textId="77777777" w:rsidR="002F084D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D3DF95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ro-RO"/>
              </w:rPr>
              <w:t>St. Ră</w:t>
            </w:r>
            <w:r>
              <w:rPr>
                <w:b/>
                <w:bCs/>
                <w:sz w:val="20"/>
                <w:lang w:val="en-US"/>
              </w:rPr>
              <w:t xml:space="preserve">stoci </w:t>
            </w:r>
          </w:p>
          <w:p w14:paraId="11352E6C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42B02A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6D074F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BE498D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1876A0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8B87C7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14:paraId="2E38D55B" w14:textId="77777777" w:rsidTr="00450D35"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954C270" w14:textId="77777777" w:rsidR="002F084D" w:rsidRDefault="002F084D" w:rsidP="002F084D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B42B22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99+000</w:t>
            </w:r>
          </w:p>
          <w:p w14:paraId="61E7BF7F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100+000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AA46A1" w14:textId="77777777" w:rsidR="002F084D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6439A6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Letca</w:t>
            </w:r>
          </w:p>
          <w:p w14:paraId="050460C3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00C8F2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29B6EA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5B2864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29680E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89D838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14:paraId="268F98DF" w14:textId="77777777" w:rsidTr="00450D35"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55DC4F2" w14:textId="77777777" w:rsidR="002F084D" w:rsidRDefault="002F084D" w:rsidP="002F084D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595D4C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5CD6DE" w14:textId="77777777" w:rsidR="002F084D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ABED92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Letca</w:t>
            </w:r>
          </w:p>
          <w:p w14:paraId="36C5DB99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864317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toată linia 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C8A046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B96BE0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6C7766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2D43D2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3017B4AD" w14:textId="77777777" w:rsidTr="00450D35"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DE864B9" w14:textId="77777777" w:rsidR="002F084D" w:rsidRDefault="002F084D" w:rsidP="002F084D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6CF284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107+450</w:t>
            </w:r>
          </w:p>
          <w:p w14:paraId="79A0553E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108+550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F31A92" w14:textId="77777777" w:rsidR="002F084D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4F0E03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Băbuțeni linia 4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D93AB0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AD7B94" w14:textId="77777777" w:rsidR="002F084D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6AD088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CEBD4E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41599D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2F084D" w14:paraId="7A0CF2E0" w14:textId="77777777" w:rsidTr="00450D35"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87B261E" w14:textId="77777777" w:rsidR="002F084D" w:rsidRDefault="002F084D" w:rsidP="002F084D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721B80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113+820</w:t>
            </w:r>
          </w:p>
          <w:p w14:paraId="7F95C5BA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113+870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CF74AC" w14:textId="77777777" w:rsidR="002F084D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BBA6F4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Băbuțeni -</w:t>
            </w:r>
          </w:p>
          <w:p w14:paraId="6E00A884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Surduc Sălaj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4DD3E7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C719D1" w14:textId="77777777" w:rsidR="002F084D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3612B0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77A068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51B802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0F901FE6" w14:textId="77777777" w:rsidTr="00450D35"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DCE6685" w14:textId="77777777" w:rsidR="002F084D" w:rsidRDefault="002F084D" w:rsidP="002F084D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3FF2ED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115+948</w:t>
            </w:r>
          </w:p>
          <w:p w14:paraId="7A575C8A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116+300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86104C" w14:textId="77777777" w:rsidR="002F084D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2BF852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Surduc Sălaj linia 3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E22AEA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955E00" w14:textId="77777777" w:rsidR="002F084D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43FDBD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6A3065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CF92BF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14:paraId="403D6D1F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14:paraId="7569A838" w14:textId="77777777" w:rsidTr="00450D35"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72461AB" w14:textId="77777777" w:rsidR="002F084D" w:rsidRDefault="002F084D" w:rsidP="002F084D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C3AFEB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118+500</w:t>
            </w:r>
          </w:p>
          <w:p w14:paraId="23409933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118+560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41F04E" w14:textId="77777777" w:rsidR="002F084D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AC8B57" w14:textId="77777777" w:rsidR="002F084D" w:rsidRDefault="002F084D" w:rsidP="007D09D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Surduc Sălaj -</w:t>
            </w:r>
          </w:p>
          <w:p w14:paraId="026A92DB" w14:textId="77777777" w:rsidR="002F084D" w:rsidRDefault="002F084D" w:rsidP="007D09D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Jibou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907C01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F1FECB" w14:textId="77777777" w:rsidR="002F084D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C886B6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E4F392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6100D5" w14:textId="77777777" w:rsidR="002F084D" w:rsidRDefault="002F084D" w:rsidP="007D09D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2F084D" w14:paraId="12747F2B" w14:textId="77777777" w:rsidTr="00450D35"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1675910" w14:textId="77777777" w:rsidR="002F084D" w:rsidRDefault="002F084D" w:rsidP="002F084D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D0AA3C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119+000</w:t>
            </w:r>
          </w:p>
          <w:p w14:paraId="741F772B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119+500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2B8F60" w14:textId="77777777" w:rsidR="002F084D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283F4E" w14:textId="77777777" w:rsidR="002F084D" w:rsidRDefault="002F084D" w:rsidP="0075484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Surduc Sălaj -</w:t>
            </w:r>
          </w:p>
          <w:p w14:paraId="23113654" w14:textId="77777777" w:rsidR="002F084D" w:rsidRPr="0075484B" w:rsidRDefault="002F084D" w:rsidP="0075484B">
            <w:pPr>
              <w:spacing w:before="40" w:after="40" w:line="360" w:lineRule="auto"/>
              <w:ind w:left="57" w:right="57"/>
              <w:rPr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Jibou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5E07AF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59C4A1" w14:textId="77777777" w:rsidR="002F084D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D91839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832456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15EB15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Semnalizată ca limitare de viteză. </w:t>
            </w:r>
          </w:p>
          <w:p w14:paraId="5EE85793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14:paraId="761850AD" w14:textId="77777777" w:rsidTr="00450D35"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A3F4327" w14:textId="77777777" w:rsidR="002F084D" w:rsidRDefault="002F084D" w:rsidP="002F084D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00014B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122+200</w:t>
            </w:r>
          </w:p>
          <w:p w14:paraId="033E50B9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123+350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AB7EB6" w14:textId="77777777" w:rsidR="002F084D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28B3C2" w14:textId="77777777" w:rsidR="002F084D" w:rsidRDefault="002F084D" w:rsidP="000D1B8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Jibou</w:t>
            </w:r>
          </w:p>
          <w:p w14:paraId="5284E751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(tabier metalic Cap X + linia 4 directă)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AAF4C7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7D54C6" w14:textId="77777777" w:rsidR="002F084D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2A3202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CD36CB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BBC8D6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14:paraId="7E149154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14:paraId="5792870B" w14:textId="77777777" w:rsidTr="00450D35"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DDC0525" w14:textId="77777777" w:rsidR="002F084D" w:rsidRDefault="002F084D" w:rsidP="002F084D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BE1F81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CB6125" w14:textId="77777777" w:rsidR="002F084D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5A94A5" w14:textId="77777777" w:rsidR="002F084D" w:rsidRDefault="002F084D" w:rsidP="00620AF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Jibou</w:t>
            </w:r>
          </w:p>
          <w:p w14:paraId="33054D5E" w14:textId="77777777" w:rsidR="002F084D" w:rsidRDefault="002F084D" w:rsidP="000D1B8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75D74D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</w:t>
            </w:r>
          </w:p>
          <w:p w14:paraId="5CD1A21A" w14:textId="77777777" w:rsidR="002F084D" w:rsidRDefault="002F084D" w:rsidP="00620AF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</w:t>
            </w:r>
          </w:p>
          <w:p w14:paraId="7144A678" w14:textId="77777777" w:rsidR="002F084D" w:rsidRDefault="002F084D" w:rsidP="00620AF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8, 14 și </w:t>
            </w:r>
          </w:p>
          <w:p w14:paraId="71B3406D" w14:textId="77777777" w:rsidR="002F084D" w:rsidRDefault="002F084D" w:rsidP="00620AF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TDJ</w:t>
            </w:r>
          </w:p>
          <w:p w14:paraId="04BB991A" w14:textId="77777777" w:rsidR="002F084D" w:rsidRDefault="002F084D" w:rsidP="00620AF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12/10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ED2588" w14:textId="77777777" w:rsidR="002F084D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C596E4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3A836B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D06A7F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3C4F6066" w14:textId="77777777" w:rsidTr="00450D35">
        <w:trPr>
          <w:cantSplit/>
          <w:trHeight w:val="395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53830B" w14:textId="77777777" w:rsidR="002F084D" w:rsidRDefault="002F084D" w:rsidP="002F084D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D712DD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FB8844" w14:textId="77777777" w:rsidR="002F084D" w:rsidRPr="005C35B0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A78CB2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Jibou</w:t>
            </w:r>
          </w:p>
          <w:p w14:paraId="40CD4309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liniile 1 - 4 </w:t>
            </w:r>
          </w:p>
          <w:p w14:paraId="1D9176DB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Tehnică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896714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14:paraId="62445AF5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624A09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396332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BF1DBA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E4361E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FD1D06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1D46258B" w14:textId="77777777" w:rsidTr="00450D35">
        <w:trPr>
          <w:cantSplit/>
          <w:trHeight w:val="172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31EE23" w14:textId="77777777" w:rsidR="002F084D" w:rsidRDefault="002F084D" w:rsidP="002F084D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89A0B0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E64FF6" w14:textId="77777777" w:rsidR="002F084D" w:rsidRPr="005C35B0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9669E7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Jibou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69C572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 36 / 38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C86A12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396332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9A3592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05CD46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A0C8D9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Cu acces la liniile 9 şi 10 abătute.</w:t>
            </w:r>
          </w:p>
        </w:tc>
      </w:tr>
      <w:tr w:rsidR="002F084D" w14:paraId="5F691FAE" w14:textId="77777777" w:rsidTr="00450D35"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14:paraId="271B10F3" w14:textId="77777777" w:rsidR="002F084D" w:rsidRDefault="002F084D" w:rsidP="002F084D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14:paraId="546610BE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14:paraId="6A9D3A63" w14:textId="77777777" w:rsidR="002F084D" w:rsidRPr="005C35B0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14:paraId="2CD5E15A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Ulmeni Sălaj</w:t>
            </w:r>
          </w:p>
          <w:p w14:paraId="2432F710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14:paraId="523CF196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14:paraId="070CD9FE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14:paraId="1313983A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396332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14:paraId="71C3B053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14:paraId="7B505663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14:paraId="540F0614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0B3D2D44" w14:textId="77777777" w:rsidTr="00450D35"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F13E0F" w14:textId="77777777" w:rsidR="002F084D" w:rsidRDefault="002F084D" w:rsidP="002F084D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E6BC35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169+000</w:t>
            </w:r>
          </w:p>
          <w:p w14:paraId="19CF39A3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171+400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E2E9C6" w14:textId="77777777" w:rsidR="002F084D" w:rsidRPr="005C35B0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2F1650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Satulung pe Someş -</w:t>
            </w:r>
          </w:p>
          <w:p w14:paraId="3A77DC8B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Baia Mare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54A667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807219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A5D0CB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47DFEC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6666C8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14:paraId="7A81DED8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Cu inductori de 2000 Hz </w:t>
            </w:r>
          </w:p>
          <w:p w14:paraId="634EFCA7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paleta de 70 / 375 </w:t>
            </w:r>
          </w:p>
          <w:p w14:paraId="683F79FE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km 16</w:t>
            </w:r>
            <w:r w:rsidRPr="0094672B">
              <w:rPr>
                <w:b/>
                <w:bCs/>
                <w:i/>
                <w:iCs/>
                <w:sz w:val="20"/>
                <w:lang w:val="ro-RO"/>
              </w:rPr>
              <w:t xml:space="preserve">8+625 </w:t>
            </w:r>
          </w:p>
          <w:p w14:paraId="6637F19E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94672B">
              <w:rPr>
                <w:b/>
                <w:bCs/>
                <w:i/>
                <w:iCs/>
                <w:sz w:val="20"/>
                <w:lang w:val="ro-RO"/>
              </w:rPr>
              <w:t>dinspre</w:t>
            </w:r>
            <w:r w:rsidRPr="0094672B">
              <w:rPr>
                <w:b/>
                <w:bCs/>
                <w:i/>
                <w:sz w:val="20"/>
                <w:lang w:val="ro-RO"/>
              </w:rPr>
              <w:t xml:space="preserve"> Satulung pe Someş.</w:t>
            </w:r>
          </w:p>
        </w:tc>
      </w:tr>
      <w:tr w:rsidR="002F084D" w14:paraId="0A9C93BA" w14:textId="77777777" w:rsidTr="00450D35">
        <w:trPr>
          <w:cantSplit/>
          <w:trHeight w:val="289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4FE4EA3" w14:textId="77777777" w:rsidR="002F084D" w:rsidRDefault="002F084D" w:rsidP="002F084D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1BA13F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172+530</w:t>
            </w:r>
          </w:p>
          <w:p w14:paraId="1E05EC85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172+680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4F5CE4" w14:textId="77777777" w:rsidR="002F084D" w:rsidRPr="005C35B0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AB87F8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Satulung pe Someş -</w:t>
            </w:r>
          </w:p>
          <w:p w14:paraId="768C1992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Baia Mare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BDE621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327600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E5BB22" w14:textId="77777777" w:rsidR="002F084D" w:rsidRDefault="002F084D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48FF17" w14:textId="77777777" w:rsidR="002F084D" w:rsidRPr="00396332" w:rsidRDefault="002F084D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6ED2DF" w14:textId="77777777" w:rsidR="002F084D" w:rsidRDefault="002F084D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</w:tbl>
    <w:p w14:paraId="33DBEA76" w14:textId="77777777" w:rsidR="002F084D" w:rsidRDefault="002F084D">
      <w:pPr>
        <w:spacing w:before="40" w:after="40" w:line="192" w:lineRule="auto"/>
        <w:ind w:right="57"/>
        <w:rPr>
          <w:sz w:val="20"/>
          <w:lang w:val="ro-RO"/>
        </w:rPr>
      </w:pPr>
    </w:p>
    <w:p w14:paraId="3A64584D" w14:textId="77777777" w:rsidR="002F084D" w:rsidRDefault="002F084D" w:rsidP="0002281B">
      <w:pPr>
        <w:pStyle w:val="Heading1"/>
        <w:spacing w:line="360" w:lineRule="auto"/>
      </w:pPr>
      <w:r>
        <w:t>LINIA 416</w:t>
      </w:r>
    </w:p>
    <w:p w14:paraId="369C42A3" w14:textId="77777777" w:rsidR="002F084D" w:rsidRDefault="002F084D" w:rsidP="00116541">
      <w:pPr>
        <w:pStyle w:val="Heading1"/>
        <w:spacing w:line="360" w:lineRule="auto"/>
        <w:rPr>
          <w:b w:val="0"/>
          <w:bCs w:val="0"/>
          <w:sz w:val="8"/>
        </w:rPr>
      </w:pPr>
      <w:r>
        <w:t>DEJ CĂLĂTORI - DEJ TRIAJ -  BECLEAN PE SOMEŞ - ILVA MICĂ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9"/>
        <w:gridCol w:w="870"/>
        <w:gridCol w:w="754"/>
        <w:gridCol w:w="2204"/>
        <w:gridCol w:w="870"/>
        <w:gridCol w:w="754"/>
        <w:gridCol w:w="870"/>
        <w:gridCol w:w="754"/>
        <w:gridCol w:w="2491"/>
      </w:tblGrid>
      <w:tr w:rsidR="002F084D" w14:paraId="15D1A380" w14:textId="77777777" w:rsidTr="00865BE9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B537B1" w14:textId="77777777" w:rsidR="002F084D" w:rsidRDefault="002F084D" w:rsidP="002F084D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2637EC" w14:textId="77777777" w:rsidR="002F084D" w:rsidRDefault="002F084D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3C4289" w14:textId="77777777" w:rsidR="002F084D" w:rsidRPr="00C4423F" w:rsidRDefault="002F084D" w:rsidP="0018500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D14787" w14:textId="77777777" w:rsidR="002F084D" w:rsidRDefault="002F084D" w:rsidP="0018500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Dej Călători</w:t>
            </w:r>
          </w:p>
          <w:p w14:paraId="70B1E400" w14:textId="77777777" w:rsidR="002F084D" w:rsidRDefault="002F084D" w:rsidP="0018500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liniile 1Th, 2Th, </w:t>
            </w:r>
          </w:p>
          <w:p w14:paraId="7384CBA8" w14:textId="77777777" w:rsidR="002F084D" w:rsidRDefault="002F084D" w:rsidP="00185005">
            <w:pPr>
              <w:spacing w:before="40" w:after="40" w:line="360" w:lineRule="auto"/>
              <w:ind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13, și 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85EF61" w14:textId="77777777" w:rsidR="002F084D" w:rsidRDefault="002F084D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14:paraId="553D461C" w14:textId="77777777" w:rsidR="002F084D" w:rsidRDefault="002F084D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B79343" w14:textId="77777777" w:rsidR="002F084D" w:rsidRPr="00C4423F" w:rsidRDefault="002F084D" w:rsidP="0018500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C4423F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994B2D" w14:textId="77777777" w:rsidR="002F084D" w:rsidRDefault="002F084D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E5F563" w14:textId="77777777" w:rsidR="002F084D" w:rsidRPr="00C4423F" w:rsidRDefault="002F084D" w:rsidP="0018500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0389FF" w14:textId="77777777" w:rsidR="002F084D" w:rsidRDefault="002F084D" w:rsidP="0018500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2256C763" w14:textId="77777777" w:rsidTr="00865BE9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7A3141" w14:textId="77777777" w:rsidR="002F084D" w:rsidRDefault="002F084D" w:rsidP="002F084D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C05697" w14:textId="77777777" w:rsidR="002F084D" w:rsidRDefault="002F084D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0+297</w:t>
            </w:r>
          </w:p>
          <w:p w14:paraId="45C6BFBD" w14:textId="77777777" w:rsidR="002F084D" w:rsidRDefault="002F084D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0+425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B68A2D" w14:textId="77777777" w:rsidR="002F084D" w:rsidRPr="00C4423F" w:rsidRDefault="002F084D" w:rsidP="0018500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DFDC5B" w14:textId="77777777" w:rsidR="002F084D" w:rsidRDefault="002F084D" w:rsidP="00C4187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Dej Călători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155A36" w14:textId="77777777" w:rsidR="002F084D" w:rsidRDefault="002F084D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32AA94" w14:textId="77777777" w:rsidR="002F084D" w:rsidRPr="00C4423F" w:rsidRDefault="002F084D" w:rsidP="0018500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C6A4E4" w14:textId="77777777" w:rsidR="002F084D" w:rsidRDefault="002F084D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B09059" w14:textId="77777777" w:rsidR="002F084D" w:rsidRPr="00C4423F" w:rsidRDefault="002F084D" w:rsidP="0018500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9E9826" w14:textId="77777777" w:rsidR="002F084D" w:rsidRDefault="002F084D" w:rsidP="0018500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14:paraId="7A3FC058" w14:textId="77777777" w:rsidR="002F084D" w:rsidRDefault="002F084D" w:rsidP="0018500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Pod metalic, Cap Y, </w:t>
            </w:r>
          </w:p>
          <w:p w14:paraId="7AC2E84D" w14:textId="77777777" w:rsidR="002F084D" w:rsidRDefault="002F084D" w:rsidP="0018500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st.</w:t>
            </w:r>
            <w:r w:rsidRPr="00C41873">
              <w:rPr>
                <w:b/>
                <w:bCs/>
                <w:i/>
                <w:iCs/>
                <w:sz w:val="20"/>
                <w:lang w:val="ro-RO"/>
              </w:rPr>
              <w:t xml:space="preserve"> Dej Călători.</w:t>
            </w:r>
          </w:p>
        </w:tc>
      </w:tr>
      <w:tr w:rsidR="002F084D" w14:paraId="3FBCB784" w14:textId="77777777" w:rsidTr="009D462A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2BECB7" w14:textId="77777777" w:rsidR="002F084D" w:rsidRDefault="002F084D" w:rsidP="002F084D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251AD3" w14:textId="77777777" w:rsidR="002F084D" w:rsidRDefault="002F084D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82CB52" w14:textId="77777777" w:rsidR="002F084D" w:rsidRPr="00C4423F" w:rsidRDefault="002F084D" w:rsidP="0018500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BEEB3E" w14:textId="77777777" w:rsidR="002F084D" w:rsidRDefault="002F084D" w:rsidP="0018500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Dej Triaj</w:t>
            </w:r>
          </w:p>
          <w:p w14:paraId="5B539D49" w14:textId="77777777" w:rsidR="002F084D" w:rsidRDefault="002F084D" w:rsidP="0018500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Grupa B, </w:t>
            </w:r>
          </w:p>
          <w:p w14:paraId="31C5EBC9" w14:textId="77777777" w:rsidR="002F084D" w:rsidRDefault="002F084D" w:rsidP="00E0045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liniile 2B - 26B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F357F0" w14:textId="77777777" w:rsidR="002F084D" w:rsidRDefault="002F084D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toate liniile</w:t>
            </w:r>
          </w:p>
          <w:p w14:paraId="62814476" w14:textId="77777777" w:rsidR="002F084D" w:rsidRDefault="002F084D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2B-26B</w:t>
            </w:r>
          </w:p>
          <w:p w14:paraId="142C5E80" w14:textId="77777777" w:rsidR="002F084D" w:rsidRDefault="002F084D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şi </w:t>
            </w:r>
          </w:p>
          <w:p w14:paraId="0532231B" w14:textId="77777777" w:rsidR="002F084D" w:rsidRDefault="002F084D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</w:t>
            </w:r>
          </w:p>
          <w:p w14:paraId="6F7964AC" w14:textId="77777777" w:rsidR="002F084D" w:rsidRDefault="002F084D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1B-85B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181E96" w14:textId="77777777" w:rsidR="002F084D" w:rsidRPr="00C4423F" w:rsidRDefault="002F084D" w:rsidP="0018500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C4423F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5A1CF5" w14:textId="77777777" w:rsidR="002F084D" w:rsidRDefault="002F084D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15D33F" w14:textId="77777777" w:rsidR="002F084D" w:rsidRPr="00C4423F" w:rsidRDefault="002F084D" w:rsidP="0018500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55F5A0" w14:textId="77777777" w:rsidR="002F084D" w:rsidRDefault="002F084D" w:rsidP="0018500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5A116248" w14:textId="77777777" w:rsidTr="009D462A">
        <w:trPr>
          <w:cantSplit/>
          <w:trHeight w:val="182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5D92C3A" w14:textId="77777777" w:rsidR="002F084D" w:rsidRDefault="002F084D" w:rsidP="002F084D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828EC7" w14:textId="77777777" w:rsidR="002F084D" w:rsidRDefault="002F084D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AC3CBD" w14:textId="77777777" w:rsidR="002F084D" w:rsidRPr="00C4423F" w:rsidRDefault="002F084D" w:rsidP="0018500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A2ED56" w14:textId="77777777" w:rsidR="002F084D" w:rsidRDefault="002F084D" w:rsidP="0018500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Dej Triaj</w:t>
            </w:r>
          </w:p>
          <w:p w14:paraId="5D77CB71" w14:textId="77777777" w:rsidR="002F084D" w:rsidRDefault="002F084D" w:rsidP="0018500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Grupa A+D, </w:t>
            </w:r>
          </w:p>
          <w:p w14:paraId="57C487AA" w14:textId="77777777" w:rsidR="002F084D" w:rsidRDefault="002F084D" w:rsidP="0018500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liniile 1A - 10A şi </w:t>
            </w:r>
          </w:p>
          <w:p w14:paraId="299567E4" w14:textId="77777777" w:rsidR="002F084D" w:rsidRDefault="002F084D" w:rsidP="0018500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1D - 4D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BF5537" w14:textId="77777777" w:rsidR="002F084D" w:rsidRDefault="002F084D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toate liniile </w:t>
            </w:r>
          </w:p>
          <w:p w14:paraId="3E351272" w14:textId="77777777" w:rsidR="002F084D" w:rsidRDefault="002F084D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1A-10A,</w:t>
            </w:r>
          </w:p>
          <w:p w14:paraId="151175BC" w14:textId="77777777" w:rsidR="002F084D" w:rsidRDefault="002F084D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1D - 4D</w:t>
            </w:r>
          </w:p>
          <w:p w14:paraId="59DE6A5D" w14:textId="77777777" w:rsidR="002F084D" w:rsidRDefault="002F084D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şi </w:t>
            </w:r>
          </w:p>
          <w:p w14:paraId="44A34D0C" w14:textId="77777777" w:rsidR="002F084D" w:rsidRDefault="002F084D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</w:t>
            </w:r>
          </w:p>
          <w:p w14:paraId="47CFA857" w14:textId="77777777" w:rsidR="002F084D" w:rsidRDefault="002F084D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1A-55A</w:t>
            </w:r>
          </w:p>
          <w:p w14:paraId="0479E96D" w14:textId="77777777" w:rsidR="002F084D" w:rsidRDefault="002F084D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şi</w:t>
            </w:r>
          </w:p>
          <w:p w14:paraId="53FCA994" w14:textId="77777777" w:rsidR="002F084D" w:rsidRDefault="002F084D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8A-40A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026856" w14:textId="77777777" w:rsidR="002F084D" w:rsidRPr="00C4423F" w:rsidRDefault="002F084D" w:rsidP="0018500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C4423F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696F5A" w14:textId="77777777" w:rsidR="002F084D" w:rsidRDefault="002F084D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E1ADCD" w14:textId="77777777" w:rsidR="002F084D" w:rsidRPr="00C4423F" w:rsidRDefault="002F084D" w:rsidP="0018500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D59711" w14:textId="77777777" w:rsidR="002F084D" w:rsidRDefault="002F084D" w:rsidP="0018500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018A0A1E" w14:textId="77777777" w:rsidTr="009D462A">
        <w:trPr>
          <w:cantSplit/>
          <w:trHeight w:val="182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7F44EB4" w14:textId="77777777" w:rsidR="002F084D" w:rsidRDefault="002F084D" w:rsidP="002F084D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7C3479" w14:textId="77777777" w:rsidR="002F084D" w:rsidRDefault="002F084D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F5BAB6" w14:textId="77777777" w:rsidR="002F084D" w:rsidRPr="00C4423F" w:rsidRDefault="002F084D" w:rsidP="0018500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0886CD" w14:textId="77777777" w:rsidR="002F084D" w:rsidRDefault="002F084D" w:rsidP="0018500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Dej Triaj</w:t>
            </w:r>
          </w:p>
          <w:p w14:paraId="3128202B" w14:textId="77777777" w:rsidR="002F084D" w:rsidRDefault="002F084D" w:rsidP="0018500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 3 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66E636" w14:textId="77777777" w:rsidR="002F084D" w:rsidRDefault="002F084D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între vârf sch. </w:t>
            </w:r>
          </w:p>
          <w:p w14:paraId="659AA897" w14:textId="77777777" w:rsidR="002F084D" w:rsidRDefault="002F084D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25T</w:t>
            </w:r>
          </w:p>
          <w:p w14:paraId="7942962C" w14:textId="77777777" w:rsidR="002F084D" w:rsidRDefault="002F084D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şi vârf</w:t>
            </w:r>
          </w:p>
          <w:p w14:paraId="0A8816B7" w14:textId="77777777" w:rsidR="002F084D" w:rsidRDefault="002F084D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</w:t>
            </w:r>
          </w:p>
          <w:p w14:paraId="21DC205B" w14:textId="77777777" w:rsidR="002F084D" w:rsidRDefault="002F084D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D20D8A" w14:textId="77777777" w:rsidR="002F084D" w:rsidRPr="00C4423F" w:rsidRDefault="002F084D" w:rsidP="0018500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5E2FBD" w14:textId="77777777" w:rsidR="002F084D" w:rsidRDefault="002F084D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5A3FE1" w14:textId="77777777" w:rsidR="002F084D" w:rsidRPr="00C4423F" w:rsidRDefault="002F084D" w:rsidP="0018500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514286" w14:textId="77777777" w:rsidR="002F084D" w:rsidRDefault="002F084D" w:rsidP="0018500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14:paraId="7A71F9D3" w14:textId="77777777" w:rsidR="002F084D" w:rsidRDefault="002F084D" w:rsidP="0018500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1C, 3C spre Grupa A, între sch. 25 T - 31 T - 33 T - 43 T - 51 T - 9A.</w:t>
            </w:r>
          </w:p>
        </w:tc>
      </w:tr>
      <w:tr w:rsidR="002F084D" w14:paraId="1F87969E" w14:textId="77777777" w:rsidTr="00761458">
        <w:trPr>
          <w:cantSplit/>
          <w:trHeight w:val="63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7B2DB1F" w14:textId="77777777" w:rsidR="002F084D" w:rsidRDefault="002F084D" w:rsidP="002F084D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8CECE9" w14:textId="77777777" w:rsidR="002F084D" w:rsidRDefault="002F084D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6971EA" w14:textId="77777777" w:rsidR="002F084D" w:rsidRPr="00C4423F" w:rsidRDefault="002F084D" w:rsidP="0018500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43CFE0" w14:textId="77777777" w:rsidR="002F084D" w:rsidRDefault="002F084D" w:rsidP="0018500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Dej Triaj - Reteag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8A8680" w14:textId="77777777" w:rsidR="002F084D" w:rsidRDefault="002F084D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56AE95" w14:textId="77777777" w:rsidR="002F084D" w:rsidRDefault="002F084D" w:rsidP="0018500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7476A9" w14:textId="77777777" w:rsidR="002F084D" w:rsidRDefault="002F084D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2+743</w:t>
            </w:r>
          </w:p>
          <w:p w14:paraId="27F9228A" w14:textId="77777777" w:rsidR="002F084D" w:rsidRDefault="002F084D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4+200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AEC667" w14:textId="77777777" w:rsidR="002F084D" w:rsidRPr="00C4423F" w:rsidRDefault="002F084D" w:rsidP="0018500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FE0EB9" w14:textId="77777777" w:rsidR="002F084D" w:rsidRDefault="002F084D" w:rsidP="0018500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2F084D" w14:paraId="3A7FC20A" w14:textId="77777777" w:rsidTr="00761458">
        <w:trPr>
          <w:cantSplit/>
          <w:trHeight w:val="63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FA9E2D9" w14:textId="77777777" w:rsidR="002F084D" w:rsidRDefault="002F084D" w:rsidP="002F084D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706232" w14:textId="77777777" w:rsidR="002F084D" w:rsidRDefault="002F084D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73D6F5" w14:textId="77777777" w:rsidR="002F084D" w:rsidRPr="00C4423F" w:rsidRDefault="002F084D" w:rsidP="0018500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0A30B8" w14:textId="77777777" w:rsidR="002F084D" w:rsidRDefault="002F084D" w:rsidP="0018500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Dej Triaj - Reteag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FBFA22" w14:textId="77777777" w:rsidR="002F084D" w:rsidRDefault="002F084D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B7A46D" w14:textId="77777777" w:rsidR="002F084D" w:rsidRDefault="002F084D" w:rsidP="0018500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2B944F" w14:textId="77777777" w:rsidR="002F084D" w:rsidRDefault="002F084D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7+600</w:t>
            </w:r>
          </w:p>
          <w:p w14:paraId="08E562B6" w14:textId="77777777" w:rsidR="002F084D" w:rsidRDefault="002F084D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7+850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088295" w14:textId="77777777" w:rsidR="002F084D" w:rsidRDefault="002F084D" w:rsidP="0018500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867D3F" w14:textId="77777777" w:rsidR="002F084D" w:rsidRDefault="002F084D" w:rsidP="0018500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14:paraId="6BC09099" w14:textId="77777777" w:rsidTr="000F08BD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243BF8A" w14:textId="77777777" w:rsidR="002F084D" w:rsidRDefault="002F084D" w:rsidP="002F084D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17FD08" w14:textId="77777777" w:rsidR="002F084D" w:rsidRDefault="002F084D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52E4F7" w14:textId="77777777" w:rsidR="002F084D" w:rsidRPr="00C4423F" w:rsidRDefault="002F084D" w:rsidP="0018500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268F06" w14:textId="77777777" w:rsidR="002F084D" w:rsidRDefault="002F084D" w:rsidP="0018500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Reteag</w:t>
            </w:r>
          </w:p>
          <w:p w14:paraId="3449DB55" w14:textId="77777777" w:rsidR="002F084D" w:rsidRDefault="002F084D" w:rsidP="0018500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7012FD" w14:textId="77777777" w:rsidR="002F084D" w:rsidRDefault="002F084D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14:paraId="369535D9" w14:textId="77777777" w:rsidR="002F084D" w:rsidRDefault="002F084D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3F99AE" w14:textId="77777777" w:rsidR="002F084D" w:rsidRPr="00C4423F" w:rsidRDefault="002F084D" w:rsidP="0018500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C4423F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F76581" w14:textId="77777777" w:rsidR="002F084D" w:rsidRDefault="002F084D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FDCFAC" w14:textId="77777777" w:rsidR="002F084D" w:rsidRPr="00C4423F" w:rsidRDefault="002F084D" w:rsidP="0018500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14A9BE" w14:textId="77777777" w:rsidR="002F084D" w:rsidRDefault="002F084D" w:rsidP="0018500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66D2912E" w14:textId="77777777" w:rsidTr="000F08BD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5782EB9" w14:textId="77777777" w:rsidR="002F084D" w:rsidRDefault="002F084D" w:rsidP="002F084D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A553D5" w14:textId="77777777" w:rsidR="002F084D" w:rsidRDefault="002F084D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20+500</w:t>
            </w:r>
          </w:p>
          <w:p w14:paraId="278E1069" w14:textId="77777777" w:rsidR="002F084D" w:rsidRDefault="002F084D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20+810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1853B4" w14:textId="77777777" w:rsidR="002F084D" w:rsidRPr="00C4423F" w:rsidRDefault="002F084D" w:rsidP="0018500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4FE5C7" w14:textId="77777777" w:rsidR="002F084D" w:rsidRDefault="002F084D" w:rsidP="0018500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Coldău – </w:t>
            </w:r>
          </w:p>
          <w:p w14:paraId="642EBE69" w14:textId="77777777" w:rsidR="002F084D" w:rsidRDefault="002F084D" w:rsidP="0018500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Beclean pe Someș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4BA80B" w14:textId="77777777" w:rsidR="002F084D" w:rsidRDefault="002F084D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7AAF66" w14:textId="77777777" w:rsidR="002F084D" w:rsidRPr="00C4423F" w:rsidRDefault="002F084D" w:rsidP="0018500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A7AA34" w14:textId="77777777" w:rsidR="002F084D" w:rsidRDefault="002F084D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39780B" w14:textId="77777777" w:rsidR="002F084D" w:rsidRPr="00C4423F" w:rsidRDefault="002F084D" w:rsidP="0018500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BEE7E1" w14:textId="77777777" w:rsidR="002F084D" w:rsidRDefault="002F084D" w:rsidP="0018500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14:paraId="5198E438" w14:textId="77777777" w:rsidTr="000F08BD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7188806" w14:textId="77777777" w:rsidR="002F084D" w:rsidRDefault="002F084D" w:rsidP="002F084D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2720C0" w14:textId="77777777" w:rsidR="002F084D" w:rsidRDefault="002F084D" w:rsidP="00B83DC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20+810</w:t>
            </w:r>
          </w:p>
          <w:p w14:paraId="4F204608" w14:textId="77777777" w:rsidR="002F084D" w:rsidRDefault="002F084D" w:rsidP="00B83DC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20+942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2B8A68" w14:textId="77777777" w:rsidR="002F084D" w:rsidRPr="00C4423F" w:rsidRDefault="002F084D" w:rsidP="00B83DC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698808" w14:textId="77777777" w:rsidR="002F084D" w:rsidRDefault="002F084D" w:rsidP="00B83DC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Coldău –</w:t>
            </w:r>
          </w:p>
          <w:p w14:paraId="2C9462FD" w14:textId="77777777" w:rsidR="002F084D" w:rsidRDefault="002F084D" w:rsidP="00B83DC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Beclean pe Someş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A653B5" w14:textId="77777777" w:rsidR="002F084D" w:rsidRDefault="002F084D" w:rsidP="00B83DC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E631C1" w14:textId="77777777" w:rsidR="002F084D" w:rsidRPr="00C4423F" w:rsidRDefault="002F084D" w:rsidP="00B83DC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0F7B46" w14:textId="77777777" w:rsidR="002F084D" w:rsidRDefault="002F084D" w:rsidP="00B83DC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20+810</w:t>
            </w:r>
          </w:p>
          <w:p w14:paraId="7CF9152D" w14:textId="77777777" w:rsidR="002F084D" w:rsidRDefault="002F084D" w:rsidP="00B83DC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20+942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AE5D00" w14:textId="77777777" w:rsidR="002F084D" w:rsidRPr="00C4423F" w:rsidRDefault="002F084D" w:rsidP="00B83DC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32BA5F" w14:textId="77777777" w:rsidR="002F084D" w:rsidRDefault="002F084D" w:rsidP="00B83DC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*Valabil doar pentru trenurile remorcate cu cel puțin două locomotive în cap.</w:t>
            </w:r>
          </w:p>
          <w:p w14:paraId="4B247B3E" w14:textId="77777777" w:rsidR="002F084D" w:rsidRDefault="002F084D" w:rsidP="00B83DC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22645A86" w14:textId="77777777" w:rsidTr="00D23406">
        <w:trPr>
          <w:cantSplit/>
          <w:trHeight w:val="11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1782B5B" w14:textId="77777777" w:rsidR="002F084D" w:rsidRDefault="002F084D" w:rsidP="002F084D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243B4B" w14:textId="77777777" w:rsidR="002F084D" w:rsidRDefault="002F084D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20+810</w:t>
            </w:r>
          </w:p>
          <w:p w14:paraId="4B038230" w14:textId="77777777" w:rsidR="002F084D" w:rsidRDefault="002F084D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20+942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A65263" w14:textId="77777777" w:rsidR="002F084D" w:rsidRPr="00C4423F" w:rsidRDefault="002F084D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B38FD5" w14:textId="77777777" w:rsidR="002F084D" w:rsidRDefault="002F084D" w:rsidP="001939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Coldău –</w:t>
            </w:r>
          </w:p>
          <w:p w14:paraId="6EA1BF7C" w14:textId="77777777" w:rsidR="002F084D" w:rsidRDefault="002F084D" w:rsidP="001939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Beclean pe Someş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3BE178" w14:textId="77777777" w:rsidR="002F084D" w:rsidRDefault="002F084D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45A84F" w14:textId="77777777" w:rsidR="002F084D" w:rsidRPr="00C4423F" w:rsidRDefault="002F084D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56D83C" w14:textId="77777777" w:rsidR="002F084D" w:rsidRDefault="002F084D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20+810</w:t>
            </w:r>
          </w:p>
          <w:p w14:paraId="57B24119" w14:textId="77777777" w:rsidR="002F084D" w:rsidRDefault="002F084D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20+942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784AF9" w14:textId="77777777" w:rsidR="002F084D" w:rsidRPr="00C4423F" w:rsidRDefault="002F084D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E12C10" w14:textId="77777777" w:rsidR="002F084D" w:rsidRDefault="002F084D" w:rsidP="001939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Cu inductori aferent fir II.</w:t>
            </w:r>
          </w:p>
        </w:tc>
      </w:tr>
      <w:tr w:rsidR="002F084D" w14:paraId="07CC5213" w14:textId="77777777" w:rsidTr="00D23406">
        <w:trPr>
          <w:cantSplit/>
          <w:trHeight w:val="11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EF1920E" w14:textId="77777777" w:rsidR="002F084D" w:rsidRDefault="002F084D" w:rsidP="002F084D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7D18F3" w14:textId="77777777" w:rsidR="002F084D" w:rsidRDefault="002F084D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20+942</w:t>
            </w:r>
          </w:p>
          <w:p w14:paraId="1E32F17B" w14:textId="77777777" w:rsidR="002F084D" w:rsidRDefault="002F084D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22+169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66AEF0" w14:textId="77777777" w:rsidR="002F084D" w:rsidRDefault="002F084D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51E9F5" w14:textId="77777777" w:rsidR="002F084D" w:rsidRDefault="002F084D" w:rsidP="001939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Coldău –</w:t>
            </w:r>
          </w:p>
          <w:p w14:paraId="22891B65" w14:textId="77777777" w:rsidR="002F084D" w:rsidRDefault="002F084D" w:rsidP="001939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Beclean pe Someş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ECBECC" w14:textId="77777777" w:rsidR="002F084D" w:rsidRDefault="002F084D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604811" w14:textId="77777777" w:rsidR="002F084D" w:rsidRPr="00C4423F" w:rsidRDefault="002F084D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B9713F" w14:textId="77777777" w:rsidR="002F084D" w:rsidRDefault="002F084D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3A3E4A" w14:textId="77777777" w:rsidR="002F084D" w:rsidRPr="00C4423F" w:rsidRDefault="002F084D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746826" w14:textId="77777777" w:rsidR="002F084D" w:rsidRDefault="002F084D" w:rsidP="001939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14:paraId="65C77FED" w14:textId="77777777" w:rsidTr="00D23406">
        <w:trPr>
          <w:cantSplit/>
          <w:trHeight w:val="11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4755554" w14:textId="77777777" w:rsidR="002F084D" w:rsidRDefault="002F084D" w:rsidP="002F084D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575AB8" w14:textId="77777777" w:rsidR="002F084D" w:rsidRDefault="002F084D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403192" w14:textId="77777777" w:rsidR="002F084D" w:rsidRDefault="002F084D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BA50A7" w14:textId="77777777" w:rsidR="002F084D" w:rsidRDefault="002F084D" w:rsidP="001939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Coldău –</w:t>
            </w:r>
          </w:p>
          <w:p w14:paraId="71B513B8" w14:textId="77777777" w:rsidR="002F084D" w:rsidRDefault="002F084D" w:rsidP="001939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Beclean pe Someş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C2801D" w14:textId="77777777" w:rsidR="002F084D" w:rsidRDefault="002F084D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B9C58F" w14:textId="77777777" w:rsidR="002F084D" w:rsidRPr="00C4423F" w:rsidRDefault="002F084D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DCBD70" w14:textId="77777777" w:rsidR="002F084D" w:rsidRDefault="002F084D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21+880</w:t>
            </w:r>
          </w:p>
          <w:p w14:paraId="6E5C5E42" w14:textId="77777777" w:rsidR="002F084D" w:rsidRDefault="002F084D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21+930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98EB62" w14:textId="77777777" w:rsidR="002F084D" w:rsidRDefault="002F084D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8AED89" w14:textId="77777777" w:rsidR="002F084D" w:rsidRDefault="002F084D" w:rsidP="001939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05EB4CEF" w14:textId="77777777" w:rsidTr="009D462A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1839B2A" w14:textId="77777777" w:rsidR="002F084D" w:rsidRDefault="002F084D" w:rsidP="002F084D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E45B99" w14:textId="77777777" w:rsidR="002F084D" w:rsidRDefault="002F084D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24+070</w:t>
            </w:r>
          </w:p>
          <w:p w14:paraId="739ABF0A" w14:textId="77777777" w:rsidR="002F084D" w:rsidRDefault="002F084D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24+200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9FE742" w14:textId="77777777" w:rsidR="002F084D" w:rsidRPr="00C4423F" w:rsidRDefault="002F084D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7795F0" w14:textId="77777777" w:rsidR="002F084D" w:rsidRDefault="002F084D" w:rsidP="001939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Beclean pe Someş</w:t>
            </w:r>
          </w:p>
          <w:p w14:paraId="55BFCC30" w14:textId="77777777" w:rsidR="002F084D" w:rsidRDefault="002F084D" w:rsidP="001939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 6 / 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092986" w14:textId="77777777" w:rsidR="002F084D" w:rsidRDefault="002F084D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8ADC97" w14:textId="77777777" w:rsidR="002F084D" w:rsidRPr="00C4423F" w:rsidRDefault="002F084D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3D3757" w14:textId="77777777" w:rsidR="002F084D" w:rsidRDefault="002F084D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80DE12" w14:textId="77777777" w:rsidR="002F084D" w:rsidRPr="00C4423F" w:rsidRDefault="002F084D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D42DBC" w14:textId="77777777" w:rsidR="002F084D" w:rsidRDefault="002F084D" w:rsidP="001939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00600FE5" w14:textId="77777777" w:rsidTr="009D462A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EF312D0" w14:textId="77777777" w:rsidR="002F084D" w:rsidRDefault="002F084D" w:rsidP="002F084D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2592EC" w14:textId="77777777" w:rsidR="002F084D" w:rsidRDefault="002F084D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824E03" w14:textId="77777777" w:rsidR="002F084D" w:rsidRPr="00C4423F" w:rsidRDefault="002F084D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F7A09C" w14:textId="77777777" w:rsidR="002F084D" w:rsidRDefault="002F084D" w:rsidP="001939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Beclean pe Someş</w:t>
            </w:r>
          </w:p>
          <w:p w14:paraId="05D93A25" w14:textId="77777777" w:rsidR="002F084D" w:rsidRDefault="002F084D" w:rsidP="001939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 8 / 12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985D21" w14:textId="77777777" w:rsidR="002F084D" w:rsidRDefault="002F084D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39A3F6" w14:textId="77777777" w:rsidR="002F084D" w:rsidRPr="00C4423F" w:rsidRDefault="002F084D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5400A3" w14:textId="77777777" w:rsidR="002F084D" w:rsidRDefault="002F084D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24+070</w:t>
            </w:r>
          </w:p>
          <w:p w14:paraId="04A9591E" w14:textId="77777777" w:rsidR="002F084D" w:rsidRDefault="002F084D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24+200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CC7696" w14:textId="77777777" w:rsidR="002F084D" w:rsidRPr="00C4423F" w:rsidRDefault="002F084D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EE5C85" w14:textId="77777777" w:rsidR="002F084D" w:rsidRDefault="002F084D" w:rsidP="001939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48313993" w14:textId="77777777" w:rsidTr="009D462A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04E72CD" w14:textId="77777777" w:rsidR="002F084D" w:rsidRDefault="002F084D" w:rsidP="002F084D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96D533" w14:textId="77777777" w:rsidR="002F084D" w:rsidRDefault="002F084D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25+030</w:t>
            </w:r>
          </w:p>
          <w:p w14:paraId="217DEC9E" w14:textId="77777777" w:rsidR="002F084D" w:rsidRDefault="002F084D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25+080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EB3B38" w14:textId="77777777" w:rsidR="002F084D" w:rsidRPr="00C4423F" w:rsidRDefault="002F084D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4BBAAC" w14:textId="77777777" w:rsidR="002F084D" w:rsidRDefault="002F084D" w:rsidP="001939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Beclean pe Someş</w:t>
            </w:r>
          </w:p>
          <w:p w14:paraId="29451E8B" w14:textId="77777777" w:rsidR="002F084D" w:rsidRDefault="002F084D" w:rsidP="001939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 5 / 9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B18DF7" w14:textId="77777777" w:rsidR="002F084D" w:rsidRDefault="002F084D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A023E8" w14:textId="77777777" w:rsidR="002F084D" w:rsidRPr="00C4423F" w:rsidRDefault="002F084D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8E59B1" w14:textId="77777777" w:rsidR="002F084D" w:rsidRDefault="002F084D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13B00C" w14:textId="77777777" w:rsidR="002F084D" w:rsidRDefault="002F084D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55808C" w14:textId="77777777" w:rsidR="002F084D" w:rsidRDefault="002F084D" w:rsidP="001939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561DE21B" w14:textId="77777777" w:rsidTr="009D462A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37A9785" w14:textId="77777777" w:rsidR="002F084D" w:rsidRDefault="002F084D" w:rsidP="002F084D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138376" w14:textId="77777777" w:rsidR="002F084D" w:rsidRDefault="002F084D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A71DE8" w14:textId="77777777" w:rsidR="002F084D" w:rsidRPr="00C4423F" w:rsidRDefault="002F084D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333788" w14:textId="77777777" w:rsidR="002F084D" w:rsidRDefault="002F084D" w:rsidP="001939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Beclean pe Someş</w:t>
            </w:r>
          </w:p>
          <w:p w14:paraId="09E6259D" w14:textId="77777777" w:rsidR="002F084D" w:rsidRDefault="002F084D" w:rsidP="001939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8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3DBD44" w14:textId="77777777" w:rsidR="002F084D" w:rsidRDefault="002F084D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 la călcâi sch. 28 la călcâi sch. 29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92D39D" w14:textId="77777777" w:rsidR="002F084D" w:rsidRPr="00C4423F" w:rsidRDefault="002F084D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CCF5D1" w14:textId="77777777" w:rsidR="002F084D" w:rsidRDefault="002F084D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FF2D36" w14:textId="77777777" w:rsidR="002F084D" w:rsidRDefault="002F084D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766C1A" w14:textId="77777777" w:rsidR="002F084D" w:rsidRDefault="002F084D" w:rsidP="001939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25FBAF57" w14:textId="77777777" w:rsidTr="009D462A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3781CA5" w14:textId="77777777" w:rsidR="002F084D" w:rsidRDefault="002F084D" w:rsidP="002F084D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EFC2ED" w14:textId="77777777" w:rsidR="002F084D" w:rsidRDefault="002F084D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13+500</w:t>
            </w:r>
          </w:p>
          <w:p w14:paraId="2615E7E6" w14:textId="77777777" w:rsidR="002F084D" w:rsidRDefault="002F084D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13+650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6E2850" w14:textId="77777777" w:rsidR="002F084D" w:rsidRPr="00C4423F" w:rsidRDefault="002F084D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0D6305" w14:textId="77777777" w:rsidR="002F084D" w:rsidRDefault="002F084D" w:rsidP="001939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Nimigea - Salva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9CAE7B" w14:textId="77777777" w:rsidR="002F084D" w:rsidRDefault="002F084D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DE5B3A" w14:textId="77777777" w:rsidR="002F084D" w:rsidRDefault="002F084D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5EC944" w14:textId="77777777" w:rsidR="002F084D" w:rsidRDefault="002F084D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5BFFA7" w14:textId="77777777" w:rsidR="002F084D" w:rsidRDefault="002F084D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6BB497" w14:textId="77777777" w:rsidR="002F084D" w:rsidRDefault="002F084D" w:rsidP="001939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14:paraId="35D5D16C" w14:textId="77777777" w:rsidTr="00A4524B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3827612" w14:textId="77777777" w:rsidR="002F084D" w:rsidRDefault="002F084D" w:rsidP="002F084D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F865BB" w14:textId="77777777" w:rsidR="002F084D" w:rsidRDefault="002F084D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63A4EE" w14:textId="77777777" w:rsidR="002F084D" w:rsidRPr="00C4423F" w:rsidRDefault="002F084D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BB0ACF" w14:textId="77777777" w:rsidR="002F084D" w:rsidRDefault="002F084D" w:rsidP="001939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Năsăud</w:t>
            </w:r>
          </w:p>
          <w:p w14:paraId="519AAAEC" w14:textId="77777777" w:rsidR="002F084D" w:rsidRDefault="002F084D" w:rsidP="001939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9C062A" w14:textId="77777777" w:rsidR="002F084D" w:rsidRDefault="002F084D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</w:t>
            </w:r>
          </w:p>
          <w:p w14:paraId="3DA53859" w14:textId="77777777" w:rsidR="002F084D" w:rsidRDefault="002F084D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 / 19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6F85ED" w14:textId="77777777" w:rsidR="002F084D" w:rsidRPr="00C4423F" w:rsidRDefault="002F084D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C4423F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719588" w14:textId="77777777" w:rsidR="002F084D" w:rsidRDefault="002F084D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828AB3" w14:textId="77777777" w:rsidR="002F084D" w:rsidRPr="00C4423F" w:rsidRDefault="002F084D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0FDE75" w14:textId="77777777" w:rsidR="002F084D" w:rsidRDefault="002F084D" w:rsidP="001939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– ieşiri la liniile 1 şi 2.</w:t>
            </w:r>
          </w:p>
        </w:tc>
      </w:tr>
      <w:tr w:rsidR="002F084D" w14:paraId="76FC5A84" w14:textId="77777777" w:rsidTr="00A4524B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6CFE870" w14:textId="77777777" w:rsidR="002F084D" w:rsidRDefault="002F084D" w:rsidP="002F084D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14F71D" w14:textId="77777777" w:rsidR="002F084D" w:rsidRDefault="002F084D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30+150</w:t>
            </w:r>
          </w:p>
          <w:p w14:paraId="2C58F8FD" w14:textId="77777777" w:rsidR="002F084D" w:rsidRDefault="002F084D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30+200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54D980" w14:textId="77777777" w:rsidR="002F084D" w:rsidRPr="00C4423F" w:rsidRDefault="002F084D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28EA4E" w14:textId="77777777" w:rsidR="002F084D" w:rsidRDefault="002F084D" w:rsidP="001939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Rebrișoara - </w:t>
            </w:r>
          </w:p>
          <w:p w14:paraId="52B16DE7" w14:textId="77777777" w:rsidR="002F084D" w:rsidRDefault="002F084D" w:rsidP="001939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Feldru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D22044" w14:textId="77777777" w:rsidR="002F084D" w:rsidRDefault="002F084D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2CB961" w14:textId="77777777" w:rsidR="002F084D" w:rsidRPr="00C4423F" w:rsidRDefault="002F084D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D08EA4" w14:textId="77777777" w:rsidR="002F084D" w:rsidRDefault="002F084D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FCD93B" w14:textId="77777777" w:rsidR="002F084D" w:rsidRPr="00C4423F" w:rsidRDefault="002F084D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269A5B" w14:textId="77777777" w:rsidR="002F084D" w:rsidRDefault="002F084D" w:rsidP="001939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14:paraId="023D600E" w14:textId="77777777" w:rsidTr="00A4524B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A296267" w14:textId="77777777" w:rsidR="002F084D" w:rsidRDefault="002F084D" w:rsidP="002F084D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B0EB5A" w14:textId="77777777" w:rsidR="002F084D" w:rsidRDefault="002F084D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419EAF" w14:textId="77777777" w:rsidR="002F084D" w:rsidRDefault="002F084D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7161E4" w14:textId="77777777" w:rsidR="002F084D" w:rsidRDefault="002F084D" w:rsidP="001939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Ilva Mică</w:t>
            </w:r>
          </w:p>
          <w:p w14:paraId="46C511CA" w14:textId="77777777" w:rsidR="002F084D" w:rsidRDefault="002F084D" w:rsidP="001939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48416F" w14:textId="77777777" w:rsidR="002F084D" w:rsidRDefault="002F084D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vârf sch. </w:t>
            </w:r>
          </w:p>
          <w:p w14:paraId="1C030B01" w14:textId="77777777" w:rsidR="002F084D" w:rsidRDefault="002F084D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R 22 </w:t>
            </w:r>
          </w:p>
          <w:p w14:paraId="3BC9EA5F" w14:textId="77777777" w:rsidR="002F084D" w:rsidRDefault="002F084D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și </w:t>
            </w:r>
          </w:p>
          <w:p w14:paraId="4C312384" w14:textId="77777777" w:rsidR="002F084D" w:rsidRDefault="002F084D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vârf sch. </w:t>
            </w:r>
          </w:p>
          <w:p w14:paraId="142C531A" w14:textId="77777777" w:rsidR="002F084D" w:rsidRDefault="002F084D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 19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7CBF40" w14:textId="77777777" w:rsidR="002F084D" w:rsidRPr="00C4423F" w:rsidRDefault="002F084D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C1B391" w14:textId="77777777" w:rsidR="002F084D" w:rsidRDefault="002F084D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12C028" w14:textId="77777777" w:rsidR="002F084D" w:rsidRPr="00C4423F" w:rsidRDefault="002F084D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628962" w14:textId="77777777" w:rsidR="002F084D" w:rsidRPr="00620605" w:rsidRDefault="002F084D" w:rsidP="00193904">
            <w:pPr>
              <w:spacing w:before="40" w:after="40" w:line="360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</w:p>
        </w:tc>
      </w:tr>
      <w:tr w:rsidR="002F084D" w14:paraId="0C8EED02" w14:textId="77777777" w:rsidTr="00A4524B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79A987C" w14:textId="77777777" w:rsidR="002F084D" w:rsidRDefault="002F084D" w:rsidP="002F084D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D884A5" w14:textId="77777777" w:rsidR="002F084D" w:rsidRDefault="002F084D" w:rsidP="0029205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43+500</w:t>
            </w:r>
          </w:p>
          <w:p w14:paraId="1D65963C" w14:textId="77777777" w:rsidR="002F084D" w:rsidRDefault="002F084D" w:rsidP="0029205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43+550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41405B" w14:textId="77777777" w:rsidR="002F084D" w:rsidRDefault="002F084D" w:rsidP="0029205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4EC49E" w14:textId="77777777" w:rsidR="002F084D" w:rsidRDefault="002F084D" w:rsidP="0029205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Ilva Mică</w:t>
            </w:r>
          </w:p>
          <w:p w14:paraId="07D9A7E9" w14:textId="77777777" w:rsidR="002F084D" w:rsidRDefault="002F084D" w:rsidP="0029205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TDJ 3/5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0B4633" w14:textId="77777777" w:rsidR="002F084D" w:rsidRDefault="002F084D" w:rsidP="0029205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90E0F9" w14:textId="77777777" w:rsidR="002F084D" w:rsidRDefault="002F084D" w:rsidP="0029205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13B77A" w14:textId="77777777" w:rsidR="002F084D" w:rsidRDefault="002F084D" w:rsidP="0029205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72A973" w14:textId="77777777" w:rsidR="002F084D" w:rsidRPr="00C4423F" w:rsidRDefault="002F084D" w:rsidP="0029205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DB6A6E" w14:textId="77777777" w:rsidR="002F084D" w:rsidRPr="0029205F" w:rsidRDefault="002F084D" w:rsidP="0029205F">
            <w:pPr>
              <w:spacing w:before="40" w:after="40" w:line="360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29205F">
              <w:rPr>
                <w:b/>
                <w:bCs/>
                <w:i/>
                <w:sz w:val="20"/>
                <w:lang w:val="ro-RO"/>
              </w:rPr>
              <w:t>Fără inductori.</w:t>
            </w:r>
          </w:p>
        </w:tc>
      </w:tr>
      <w:tr w:rsidR="002F084D" w14:paraId="76078C53" w14:textId="77777777" w:rsidTr="00E96AAB">
        <w:trPr>
          <w:cantSplit/>
          <w:trHeight w:val="77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227208B" w14:textId="77777777" w:rsidR="002F084D" w:rsidRDefault="002F084D" w:rsidP="002F084D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1864E4" w14:textId="77777777" w:rsidR="002F084D" w:rsidRDefault="002F084D" w:rsidP="0029205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E343FD" w14:textId="77777777" w:rsidR="002F084D" w:rsidRPr="00C4423F" w:rsidRDefault="002F084D" w:rsidP="0029205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B40D7D" w14:textId="77777777" w:rsidR="002F084D" w:rsidRDefault="002F084D" w:rsidP="0029205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Ilva Mică</w:t>
            </w:r>
          </w:p>
          <w:p w14:paraId="27764050" w14:textId="77777777" w:rsidR="002F084D" w:rsidRDefault="002F084D" w:rsidP="0029205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8E16F9" w14:textId="77777777" w:rsidR="002F084D" w:rsidRDefault="002F084D" w:rsidP="0029205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 11 / 13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144D76" w14:textId="77777777" w:rsidR="002F084D" w:rsidRPr="00C4423F" w:rsidRDefault="002F084D" w:rsidP="0029205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C4423F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EC7D36" w14:textId="77777777" w:rsidR="002F084D" w:rsidRDefault="002F084D" w:rsidP="0029205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8C5630" w14:textId="77777777" w:rsidR="002F084D" w:rsidRPr="00C4423F" w:rsidRDefault="002F084D" w:rsidP="0029205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D3338D" w14:textId="77777777" w:rsidR="002F084D" w:rsidRDefault="002F084D" w:rsidP="0029205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14:paraId="636D5FF8" w14:textId="77777777" w:rsidR="002F084D" w:rsidRDefault="002F084D" w:rsidP="0029205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5 – 12.</w:t>
            </w:r>
          </w:p>
        </w:tc>
      </w:tr>
      <w:tr w:rsidR="002F084D" w14:paraId="45A4036F" w14:textId="77777777" w:rsidTr="00E96AAB">
        <w:trPr>
          <w:cantSplit/>
          <w:trHeight w:val="77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A9F4730" w14:textId="77777777" w:rsidR="002F084D" w:rsidRDefault="002F084D" w:rsidP="002F084D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7AB9CD" w14:textId="77777777" w:rsidR="002F084D" w:rsidRDefault="002F084D" w:rsidP="0029205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36E49B" w14:textId="77777777" w:rsidR="002F084D" w:rsidRPr="00C4423F" w:rsidRDefault="002F084D" w:rsidP="0029205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ED0751" w14:textId="77777777" w:rsidR="002F084D" w:rsidRDefault="002F084D" w:rsidP="0029205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Ilva Mică</w:t>
            </w:r>
          </w:p>
          <w:p w14:paraId="723E95AD" w14:textId="77777777" w:rsidR="002F084D" w:rsidRDefault="002F084D" w:rsidP="0029205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00F360" w14:textId="77777777" w:rsidR="002F084D" w:rsidRDefault="002F084D" w:rsidP="0029205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 R23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858882" w14:textId="77777777" w:rsidR="002F084D" w:rsidRPr="00C4423F" w:rsidRDefault="002F084D" w:rsidP="0029205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D2CCE1" w14:textId="77777777" w:rsidR="002F084D" w:rsidRDefault="002F084D" w:rsidP="0029205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0A8B90" w14:textId="77777777" w:rsidR="002F084D" w:rsidRPr="00C4423F" w:rsidRDefault="002F084D" w:rsidP="0029205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98D327" w14:textId="77777777" w:rsidR="002F084D" w:rsidRDefault="002F084D" w:rsidP="0029205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44E94FB7" w14:textId="77777777" w:rsidR="002F084D" w:rsidRDefault="002F084D" w:rsidP="0029205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6 și 7.</w:t>
            </w:r>
          </w:p>
        </w:tc>
      </w:tr>
      <w:tr w:rsidR="002F084D" w14:paraId="5E9DF283" w14:textId="77777777" w:rsidTr="00E96AAB">
        <w:trPr>
          <w:cantSplit/>
          <w:trHeight w:val="77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0249F01" w14:textId="77777777" w:rsidR="002F084D" w:rsidRDefault="002F084D" w:rsidP="002F084D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F4AF7F" w14:textId="77777777" w:rsidR="002F084D" w:rsidRDefault="002F084D" w:rsidP="0029205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FD7593" w14:textId="77777777" w:rsidR="002F084D" w:rsidRPr="00C4423F" w:rsidRDefault="002F084D" w:rsidP="0029205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946B74" w14:textId="77777777" w:rsidR="002F084D" w:rsidRDefault="002F084D" w:rsidP="0029205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Ilva Mică</w:t>
            </w:r>
          </w:p>
          <w:p w14:paraId="36EB464A" w14:textId="77777777" w:rsidR="002F084D" w:rsidRDefault="002F084D" w:rsidP="0029205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F4562D" w14:textId="77777777" w:rsidR="002F084D" w:rsidRDefault="002F084D" w:rsidP="0029205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TDJ </w:t>
            </w:r>
          </w:p>
          <w:p w14:paraId="0A9AFFA0" w14:textId="77777777" w:rsidR="002F084D" w:rsidRDefault="002F084D" w:rsidP="0029205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 / 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4D5997" w14:textId="77777777" w:rsidR="002F084D" w:rsidRDefault="002F084D" w:rsidP="0029205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72E618" w14:textId="77777777" w:rsidR="002F084D" w:rsidRDefault="002F084D" w:rsidP="0029205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F22AD1" w14:textId="77777777" w:rsidR="002F084D" w:rsidRPr="00C4423F" w:rsidRDefault="002F084D" w:rsidP="0029205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6176C2" w14:textId="77777777" w:rsidR="002F084D" w:rsidRDefault="002F084D" w:rsidP="0029205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14:paraId="6A15BA6E" w14:textId="77777777" w:rsidR="002F084D" w:rsidRDefault="002F084D" w:rsidP="0029205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4 – 10.</w:t>
            </w:r>
          </w:p>
        </w:tc>
      </w:tr>
      <w:tr w:rsidR="002F084D" w14:paraId="420C237F" w14:textId="77777777" w:rsidTr="009D462A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6D82A6" w14:textId="77777777" w:rsidR="002F084D" w:rsidRDefault="002F084D" w:rsidP="002F084D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3A0C32" w14:textId="77777777" w:rsidR="002F084D" w:rsidRDefault="002F084D" w:rsidP="0029205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F2B79A" w14:textId="77777777" w:rsidR="002F084D" w:rsidRPr="00C4423F" w:rsidRDefault="002F084D" w:rsidP="0029205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7A55D4" w14:textId="77777777" w:rsidR="002F084D" w:rsidRDefault="002F084D" w:rsidP="0029205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Ilva Mică</w:t>
            </w:r>
          </w:p>
          <w:p w14:paraId="773B7968" w14:textId="77777777" w:rsidR="002F084D" w:rsidRDefault="002F084D" w:rsidP="0029205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AD915A" w14:textId="77777777" w:rsidR="002F084D" w:rsidRDefault="002F084D" w:rsidP="0029205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AE0C3B" w14:textId="77777777" w:rsidR="002F084D" w:rsidRPr="00C4423F" w:rsidRDefault="002F084D" w:rsidP="0029205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C4423F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17E171" w14:textId="77777777" w:rsidR="002F084D" w:rsidRDefault="002F084D" w:rsidP="0029205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3073C3" w14:textId="77777777" w:rsidR="002F084D" w:rsidRPr="00C4423F" w:rsidRDefault="002F084D" w:rsidP="0029205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D5B84D" w14:textId="77777777" w:rsidR="002F084D" w:rsidRDefault="002F084D" w:rsidP="0029205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5DCA4EB8" w14:textId="77777777" w:rsidTr="009D462A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BAA633" w14:textId="77777777" w:rsidR="002F084D" w:rsidRDefault="002F084D" w:rsidP="002F084D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86D9A1" w14:textId="77777777" w:rsidR="002F084D" w:rsidRDefault="002F084D" w:rsidP="0029205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57CCEE" w14:textId="77777777" w:rsidR="002F084D" w:rsidRPr="00C4423F" w:rsidRDefault="002F084D" w:rsidP="0029205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5D9F54" w14:textId="77777777" w:rsidR="002F084D" w:rsidRDefault="002F084D" w:rsidP="0029205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Ilva Mică</w:t>
            </w:r>
          </w:p>
          <w:p w14:paraId="6EB61D53" w14:textId="77777777" w:rsidR="002F084D" w:rsidRDefault="002F084D" w:rsidP="0029205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6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8FE1C0" w14:textId="77777777" w:rsidR="002F084D" w:rsidRDefault="002F084D" w:rsidP="0029205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 la călcâi sch. 15  la km 43+000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D47278" w14:textId="77777777" w:rsidR="002F084D" w:rsidRPr="00C4423F" w:rsidRDefault="002F084D" w:rsidP="0029205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3838C4" w14:textId="77777777" w:rsidR="002F084D" w:rsidRDefault="002F084D" w:rsidP="0029205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E68281" w14:textId="77777777" w:rsidR="002F084D" w:rsidRPr="00C4423F" w:rsidRDefault="002F084D" w:rsidP="0029205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297DC3" w14:textId="77777777" w:rsidR="002F084D" w:rsidRDefault="002F084D" w:rsidP="0029205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</w:tbl>
    <w:p w14:paraId="353AE17B" w14:textId="77777777" w:rsidR="002F084D" w:rsidRDefault="002F084D">
      <w:pPr>
        <w:spacing w:before="40" w:after="40" w:line="192" w:lineRule="auto"/>
        <w:ind w:right="57"/>
        <w:rPr>
          <w:sz w:val="20"/>
          <w:lang w:val="ro-RO"/>
        </w:rPr>
      </w:pPr>
    </w:p>
    <w:p w14:paraId="227C5560" w14:textId="77777777" w:rsidR="002F084D" w:rsidRDefault="002F084D" w:rsidP="003146F4">
      <w:pPr>
        <w:pStyle w:val="Heading1"/>
        <w:spacing w:line="360" w:lineRule="auto"/>
      </w:pPr>
      <w:r>
        <w:t>LINIA 417</w:t>
      </w:r>
    </w:p>
    <w:p w14:paraId="16E3FD46" w14:textId="77777777" w:rsidR="002F084D" w:rsidRDefault="002F084D" w:rsidP="006C2EBC">
      <w:pPr>
        <w:pStyle w:val="Heading1"/>
        <w:spacing w:line="360" w:lineRule="auto"/>
        <w:rPr>
          <w:b w:val="0"/>
          <w:bCs w:val="0"/>
          <w:sz w:val="8"/>
        </w:rPr>
      </w:pPr>
      <w:r>
        <w:t>DEJ TRIAJ - CĂŞEI</w:t>
      </w:r>
      <w:r>
        <w:rPr>
          <w:sz w:val="20"/>
        </w:rPr>
        <w:t xml:space="preserve"> 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7"/>
        <w:gridCol w:w="870"/>
        <w:gridCol w:w="754"/>
        <w:gridCol w:w="2204"/>
        <w:gridCol w:w="870"/>
        <w:gridCol w:w="754"/>
        <w:gridCol w:w="870"/>
        <w:gridCol w:w="754"/>
        <w:gridCol w:w="2493"/>
      </w:tblGrid>
      <w:tr w:rsidR="002F084D" w14:paraId="57D13502" w14:textId="77777777" w:rsidTr="0093795D">
        <w:trPr>
          <w:cantSplit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781F27" w14:textId="77777777" w:rsidR="002F084D" w:rsidRDefault="002F084D" w:rsidP="002F084D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4FE1E6" w14:textId="77777777" w:rsidR="002F084D" w:rsidRDefault="002F084D" w:rsidP="0012223C">
            <w:pPr>
              <w:spacing w:before="120" w:after="120"/>
              <w:ind w:left="57" w:right="57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9A2060" w14:textId="77777777" w:rsidR="002F084D" w:rsidRPr="002D7BD3" w:rsidRDefault="002F084D" w:rsidP="0012223C">
            <w:pPr>
              <w:spacing w:before="120" w:after="120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D8EB67" w14:textId="77777777" w:rsidR="002F084D" w:rsidRDefault="002F084D" w:rsidP="0012223C">
            <w:pPr>
              <w:spacing w:before="120" w:after="120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Dej Triaj</w:t>
            </w:r>
          </w:p>
          <w:p w14:paraId="48CB90E1" w14:textId="77777777" w:rsidR="002F084D" w:rsidRDefault="002F084D" w:rsidP="0012223C">
            <w:pPr>
              <w:spacing w:before="120" w:after="120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Cap X, liniile </w:t>
            </w:r>
          </w:p>
          <w:p w14:paraId="4481E600" w14:textId="77777777" w:rsidR="002F084D" w:rsidRDefault="002F084D" w:rsidP="0012223C">
            <w:pPr>
              <w:spacing w:before="120" w:after="120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1B - 26B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6154CF" w14:textId="77777777" w:rsidR="002F084D" w:rsidRDefault="002F084D" w:rsidP="0012223C">
            <w:pPr>
              <w:spacing w:before="120" w:after="120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de la cabina 3 la ieşirea din </w:t>
            </w:r>
          </w:p>
          <w:p w14:paraId="1EFF55A1" w14:textId="77777777" w:rsidR="002F084D" w:rsidRDefault="002F084D" w:rsidP="0012223C">
            <w:pPr>
              <w:spacing w:before="120" w:after="120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Gr. B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84BF74" w14:textId="77777777" w:rsidR="002F084D" w:rsidRPr="00655FB7" w:rsidRDefault="002F084D" w:rsidP="0012223C">
            <w:pPr>
              <w:spacing w:before="120" w:after="120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55FB7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B1A74C" w14:textId="77777777" w:rsidR="002F084D" w:rsidRDefault="002F084D" w:rsidP="0012223C">
            <w:pPr>
              <w:spacing w:before="120" w:after="120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6BE680" w14:textId="77777777" w:rsidR="002F084D" w:rsidRPr="002D7BD3" w:rsidRDefault="002F084D" w:rsidP="0012223C">
            <w:pPr>
              <w:spacing w:before="120" w:after="120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7698CF" w14:textId="77777777" w:rsidR="002F084D" w:rsidRDefault="002F084D" w:rsidP="0012223C">
            <w:pPr>
              <w:spacing w:before="120" w:after="120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În zona aparatelor  de cale.</w:t>
            </w:r>
          </w:p>
        </w:tc>
      </w:tr>
    </w:tbl>
    <w:p w14:paraId="0FEB7894" w14:textId="77777777" w:rsidR="002F084D" w:rsidRDefault="002F084D">
      <w:pPr>
        <w:spacing w:before="40" w:after="40" w:line="192" w:lineRule="auto"/>
        <w:ind w:right="57"/>
        <w:rPr>
          <w:sz w:val="20"/>
          <w:lang w:val="ro-RO"/>
        </w:rPr>
      </w:pPr>
    </w:p>
    <w:p w14:paraId="11E6E349" w14:textId="77777777" w:rsidR="002F084D" w:rsidRDefault="002F084D" w:rsidP="00D37279">
      <w:pPr>
        <w:pStyle w:val="Heading1"/>
        <w:spacing w:line="276" w:lineRule="auto"/>
      </w:pPr>
      <w:r>
        <w:t>LINIA 418</w:t>
      </w:r>
    </w:p>
    <w:p w14:paraId="61AA2B8D" w14:textId="77777777" w:rsidR="002F084D" w:rsidRDefault="002F084D" w:rsidP="00D37279">
      <w:pPr>
        <w:pStyle w:val="Heading1"/>
        <w:spacing w:line="276" w:lineRule="auto"/>
        <w:rPr>
          <w:b w:val="0"/>
          <w:bCs w:val="0"/>
          <w:sz w:val="8"/>
        </w:rPr>
      </w:pPr>
      <w:r>
        <w:t xml:space="preserve">BECLEAN PE SOMEŞ </w:t>
      </w:r>
      <w:r>
        <w:rPr>
          <w:sz w:val="20"/>
        </w:rPr>
        <w:t xml:space="preserve">- </w:t>
      </w:r>
      <w:r>
        <w:t>DEDA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9"/>
        <w:gridCol w:w="870"/>
        <w:gridCol w:w="754"/>
        <w:gridCol w:w="2204"/>
        <w:gridCol w:w="870"/>
        <w:gridCol w:w="754"/>
        <w:gridCol w:w="870"/>
        <w:gridCol w:w="754"/>
        <w:gridCol w:w="2491"/>
      </w:tblGrid>
      <w:tr w:rsidR="002F084D" w14:paraId="27594EA2" w14:textId="77777777" w:rsidTr="00C04CE8">
        <w:trPr>
          <w:cantSplit/>
          <w:trHeight w:val="57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855BDBA" w14:textId="77777777" w:rsidR="002F084D" w:rsidRDefault="002F084D" w:rsidP="002F084D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5C6BEC" w14:textId="77777777" w:rsidR="002F084D" w:rsidRDefault="002F084D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25+020</w:t>
            </w:r>
          </w:p>
          <w:p w14:paraId="30A53765" w14:textId="77777777" w:rsidR="002F084D" w:rsidRDefault="002F084D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25+070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4ADE81" w14:textId="77777777" w:rsidR="002F084D" w:rsidRPr="00896D96" w:rsidRDefault="002F084D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46D946" w14:textId="77777777" w:rsidR="002F084D" w:rsidRDefault="002F084D" w:rsidP="00D37279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Beclean pe Someș</w:t>
            </w:r>
          </w:p>
          <w:p w14:paraId="550A272C" w14:textId="77777777" w:rsidR="002F084D" w:rsidRDefault="002F084D" w:rsidP="00D37279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TDJ 7 / 11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8DAD89" w14:textId="77777777" w:rsidR="002F084D" w:rsidRDefault="002F084D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471F7C" w14:textId="77777777" w:rsidR="002F084D" w:rsidRPr="00896D96" w:rsidRDefault="002F084D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8FB329" w14:textId="77777777" w:rsidR="002F084D" w:rsidRDefault="002F084D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D90C72" w14:textId="77777777" w:rsidR="002F084D" w:rsidRPr="00896D96" w:rsidRDefault="002F084D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BF136E" w14:textId="77777777" w:rsidR="002F084D" w:rsidRDefault="002F084D" w:rsidP="00D37279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46455136" w14:textId="77777777" w:rsidTr="00C04CE8">
        <w:trPr>
          <w:cantSplit/>
          <w:trHeight w:val="57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82A7771" w14:textId="77777777" w:rsidR="002F084D" w:rsidRDefault="002F084D" w:rsidP="002F084D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34F4AF" w14:textId="77777777" w:rsidR="002F084D" w:rsidRDefault="002F084D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9B8DC2" w14:textId="77777777" w:rsidR="002F084D" w:rsidRPr="00896D96" w:rsidRDefault="002F084D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99F717" w14:textId="77777777" w:rsidR="002F084D" w:rsidRDefault="002F084D" w:rsidP="00D37279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Şintereag</w:t>
            </w:r>
          </w:p>
          <w:p w14:paraId="09A8E446" w14:textId="77777777" w:rsidR="002F084D" w:rsidRDefault="002F084D" w:rsidP="00D37279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49FB1F" w14:textId="77777777" w:rsidR="002F084D" w:rsidRDefault="002F084D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338ED9" w14:textId="77777777" w:rsidR="002F084D" w:rsidRPr="00896D96" w:rsidRDefault="002F084D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896D96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FBE713" w14:textId="77777777" w:rsidR="002F084D" w:rsidRDefault="002F084D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DC8397" w14:textId="77777777" w:rsidR="002F084D" w:rsidRPr="00896D96" w:rsidRDefault="002F084D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B120D5" w14:textId="77777777" w:rsidR="002F084D" w:rsidRDefault="002F084D" w:rsidP="00D37279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3A4DC6C4" w14:textId="77777777" w:rsidTr="00C04CE8">
        <w:trPr>
          <w:cantSplit/>
          <w:trHeight w:val="57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C49698B" w14:textId="77777777" w:rsidR="002F084D" w:rsidRDefault="002F084D" w:rsidP="002F084D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62ED09" w14:textId="77777777" w:rsidR="002F084D" w:rsidRDefault="002F084D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42+950</w:t>
            </w:r>
          </w:p>
          <w:p w14:paraId="092C4FB5" w14:textId="77777777" w:rsidR="002F084D" w:rsidRDefault="002F084D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43+050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FA99A4" w14:textId="77777777" w:rsidR="002F084D" w:rsidRPr="00896D96" w:rsidRDefault="002F084D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E4D59C" w14:textId="77777777" w:rsidR="002F084D" w:rsidRDefault="002F084D" w:rsidP="00D37279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Măgheruș Șieu</w:t>
            </w:r>
          </w:p>
          <w:p w14:paraId="48E3A1E1" w14:textId="77777777" w:rsidR="002F084D" w:rsidRDefault="002F084D" w:rsidP="00D37279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</w:t>
            </w:r>
          </w:p>
          <w:p w14:paraId="5FC61744" w14:textId="77777777" w:rsidR="002F084D" w:rsidRDefault="002F084D" w:rsidP="00D37279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(peste sch. 4 și 6 Cap Y)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77866F" w14:textId="77777777" w:rsidR="002F084D" w:rsidRDefault="002F084D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6D3E64" w14:textId="77777777" w:rsidR="002F084D" w:rsidRPr="00896D96" w:rsidRDefault="002F084D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FF7C03" w14:textId="77777777" w:rsidR="002F084D" w:rsidRDefault="002F084D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455853" w14:textId="77777777" w:rsidR="002F084D" w:rsidRPr="00896D96" w:rsidRDefault="002F084D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5A752B" w14:textId="77777777" w:rsidR="002F084D" w:rsidRDefault="002F084D" w:rsidP="00D37279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14:paraId="7608CD49" w14:textId="77777777" w:rsidTr="00C04CE8">
        <w:trPr>
          <w:cantSplit/>
          <w:trHeight w:val="57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4CF265E" w14:textId="77777777" w:rsidR="002F084D" w:rsidRDefault="002F084D" w:rsidP="002F084D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FFC3D5" w14:textId="77777777" w:rsidR="002F084D" w:rsidRDefault="002F084D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45+440</w:t>
            </w:r>
          </w:p>
          <w:p w14:paraId="54089A7E" w14:textId="77777777" w:rsidR="002F084D" w:rsidRDefault="002F084D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45+490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1BC4FD" w14:textId="77777777" w:rsidR="002F084D" w:rsidRDefault="002F084D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61095B" w14:textId="77777777" w:rsidR="002F084D" w:rsidRDefault="002F084D" w:rsidP="00D37279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Măgheruș Șieu -</w:t>
            </w:r>
          </w:p>
          <w:p w14:paraId="4AB0D408" w14:textId="77777777" w:rsidR="002F084D" w:rsidRDefault="002F084D" w:rsidP="00D37279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Sărăţel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C306ED" w14:textId="77777777" w:rsidR="002F084D" w:rsidRDefault="002F084D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EDB200" w14:textId="77777777" w:rsidR="002F084D" w:rsidRPr="00896D96" w:rsidRDefault="002F084D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D2863D" w14:textId="77777777" w:rsidR="002F084D" w:rsidRDefault="002F084D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749CA4" w14:textId="77777777" w:rsidR="002F084D" w:rsidRPr="00896D96" w:rsidRDefault="002F084D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AA082F" w14:textId="77777777" w:rsidR="002F084D" w:rsidRDefault="002F084D" w:rsidP="00D37279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14:paraId="6F1094BA" w14:textId="77777777" w:rsidTr="00C04CE8">
        <w:trPr>
          <w:cantSplit/>
          <w:trHeight w:val="57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AB85E08" w14:textId="77777777" w:rsidR="002F084D" w:rsidRDefault="002F084D" w:rsidP="002F084D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FC4422" w14:textId="77777777" w:rsidR="002F084D" w:rsidRDefault="002F084D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48+650</w:t>
            </w:r>
          </w:p>
          <w:p w14:paraId="71CE7D0D" w14:textId="77777777" w:rsidR="002F084D" w:rsidRDefault="002F084D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49+250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A05E7A" w14:textId="77777777" w:rsidR="002F084D" w:rsidRPr="00896D96" w:rsidRDefault="002F084D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552073" w14:textId="77777777" w:rsidR="002F084D" w:rsidRDefault="002F084D" w:rsidP="00A313E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Sărăţel</w:t>
            </w:r>
          </w:p>
          <w:p w14:paraId="34CAA31C" w14:textId="77777777" w:rsidR="002F084D" w:rsidRDefault="002F084D" w:rsidP="00A313E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</w:t>
            </w:r>
          </w:p>
          <w:p w14:paraId="5CE04003" w14:textId="77777777" w:rsidR="002F084D" w:rsidRDefault="002F084D" w:rsidP="00A313E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(inclusiv peste sch. 2 </w:t>
            </w:r>
          </w:p>
          <w:p w14:paraId="2204A0F0" w14:textId="77777777" w:rsidR="002F084D" w:rsidRDefault="002F084D" w:rsidP="00A313E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și 4 Cap Y)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9ED59B" w14:textId="77777777" w:rsidR="002F084D" w:rsidRDefault="002F084D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755A8D" w14:textId="77777777" w:rsidR="002F084D" w:rsidRPr="00896D96" w:rsidRDefault="002F084D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1F9263" w14:textId="77777777" w:rsidR="002F084D" w:rsidRDefault="002F084D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3FBE87" w14:textId="77777777" w:rsidR="002F084D" w:rsidRPr="00896D96" w:rsidRDefault="002F084D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7CFD5C" w14:textId="77777777" w:rsidR="002F084D" w:rsidRDefault="002F084D" w:rsidP="00A313E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14:paraId="18C2D370" w14:textId="77777777" w:rsidTr="00C04CE8">
        <w:trPr>
          <w:cantSplit/>
          <w:trHeight w:val="57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A268965" w14:textId="77777777" w:rsidR="002F084D" w:rsidRDefault="002F084D" w:rsidP="002F084D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71E233" w14:textId="77777777" w:rsidR="002F084D" w:rsidRDefault="002F084D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FF97B2" w14:textId="77777777" w:rsidR="002F084D" w:rsidRDefault="002F084D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6B40FC" w14:textId="77777777" w:rsidR="002F084D" w:rsidRDefault="002F084D" w:rsidP="00484975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Sărăţel</w:t>
            </w:r>
          </w:p>
          <w:p w14:paraId="27A8DBAA" w14:textId="77777777" w:rsidR="002F084D" w:rsidRDefault="002F084D" w:rsidP="00D37279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FFD39D" w14:textId="77777777" w:rsidR="002F084D" w:rsidRDefault="002F084D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65F31E" w14:textId="77777777" w:rsidR="002F084D" w:rsidRPr="00896D96" w:rsidRDefault="002F084D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2CB1DE" w14:textId="77777777" w:rsidR="002F084D" w:rsidRDefault="002F084D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B08808" w14:textId="77777777" w:rsidR="002F084D" w:rsidRPr="00896D96" w:rsidRDefault="002F084D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5F9ACF" w14:textId="77777777" w:rsidR="002F084D" w:rsidRDefault="002F084D" w:rsidP="00D37279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57B5F418" w14:textId="77777777" w:rsidTr="00C04CE8">
        <w:trPr>
          <w:cantSplit/>
          <w:trHeight w:val="57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5363A2C" w14:textId="77777777" w:rsidR="002F084D" w:rsidRDefault="002F084D" w:rsidP="002F084D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624C3B" w14:textId="77777777" w:rsidR="002F084D" w:rsidRDefault="002F084D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4+500</w:t>
            </w:r>
          </w:p>
          <w:p w14:paraId="32132749" w14:textId="77777777" w:rsidR="002F084D" w:rsidRDefault="002F084D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D6E9AC" w14:textId="77777777" w:rsidR="002F084D" w:rsidRDefault="002F084D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CF3046" w14:textId="77777777" w:rsidR="002F084D" w:rsidRDefault="002F084D" w:rsidP="00484975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Sărăţel –</w:t>
            </w:r>
          </w:p>
          <w:p w14:paraId="557B972A" w14:textId="77777777" w:rsidR="002F084D" w:rsidRDefault="002F084D" w:rsidP="00484975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Mărișelu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6306C5" w14:textId="77777777" w:rsidR="002F084D" w:rsidRDefault="002F084D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07653E" w14:textId="77777777" w:rsidR="002F084D" w:rsidRDefault="002F084D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C3E5C5" w14:textId="77777777" w:rsidR="002F084D" w:rsidRDefault="002F084D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52B19A" w14:textId="77777777" w:rsidR="002F084D" w:rsidRPr="00896D96" w:rsidRDefault="002F084D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741E29" w14:textId="77777777" w:rsidR="002F084D" w:rsidRDefault="002F084D" w:rsidP="00D37279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14:paraId="0FBD758B" w14:textId="77777777" w:rsidTr="00C04CE8">
        <w:trPr>
          <w:cantSplit/>
          <w:trHeight w:val="57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A621774" w14:textId="77777777" w:rsidR="002F084D" w:rsidRDefault="002F084D" w:rsidP="002F084D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2ABC12" w14:textId="77777777" w:rsidR="002F084D" w:rsidRDefault="002F084D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8+000</w:t>
            </w:r>
          </w:p>
          <w:p w14:paraId="227DCCFE" w14:textId="77777777" w:rsidR="002F084D" w:rsidRDefault="002F084D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8+600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2DE691" w14:textId="77777777" w:rsidR="002F084D" w:rsidRDefault="002F084D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F32EA8" w14:textId="77777777" w:rsidR="002F084D" w:rsidRDefault="002F084D" w:rsidP="0048196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Sărăţel –</w:t>
            </w:r>
          </w:p>
          <w:p w14:paraId="42519EAD" w14:textId="77777777" w:rsidR="002F084D" w:rsidRDefault="002F084D" w:rsidP="0048196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Mărișelu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411CCD" w14:textId="77777777" w:rsidR="002F084D" w:rsidRDefault="002F084D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FAC906" w14:textId="77777777" w:rsidR="002F084D" w:rsidRDefault="002F084D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FEE23D" w14:textId="77777777" w:rsidR="002F084D" w:rsidRDefault="002F084D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3A3021" w14:textId="77777777" w:rsidR="002F084D" w:rsidRPr="00896D96" w:rsidRDefault="002F084D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55201A" w14:textId="77777777" w:rsidR="002F084D" w:rsidRDefault="002F084D" w:rsidP="00D37279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60CF0BDE" w14:textId="77777777" w:rsidTr="003D22E6">
        <w:trPr>
          <w:cantSplit/>
          <w:trHeight w:val="45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252FEC7" w14:textId="77777777" w:rsidR="002F084D" w:rsidRDefault="002F084D" w:rsidP="002F084D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051BB7" w14:textId="77777777" w:rsidR="002F084D" w:rsidRDefault="002F084D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052C65" w14:textId="77777777" w:rsidR="002F084D" w:rsidRPr="00896D96" w:rsidRDefault="002F084D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8514B4" w14:textId="77777777" w:rsidR="002F084D" w:rsidRDefault="002F084D" w:rsidP="00D37279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Şieu </w:t>
            </w:r>
          </w:p>
          <w:p w14:paraId="29781A74" w14:textId="77777777" w:rsidR="002F084D" w:rsidRDefault="002F084D" w:rsidP="00D37279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9B9E8A" w14:textId="77777777" w:rsidR="002F084D" w:rsidRDefault="002F084D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între </w:t>
            </w:r>
          </w:p>
          <w:p w14:paraId="101E2280" w14:textId="77777777" w:rsidR="002F084D" w:rsidRDefault="002F084D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stație</w:t>
            </w:r>
          </w:p>
          <w:p w14:paraId="6F1E4078" w14:textId="77777777" w:rsidR="002F084D" w:rsidRDefault="002F084D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și </w:t>
            </w:r>
          </w:p>
          <w:p w14:paraId="769C2FBB" w14:textId="77777777" w:rsidR="002F084D" w:rsidRDefault="002F084D" w:rsidP="00B50C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călcâi sch. 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E007C0" w14:textId="77777777" w:rsidR="002F084D" w:rsidRPr="00896D96" w:rsidRDefault="002F084D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896D96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964378" w14:textId="77777777" w:rsidR="002F084D" w:rsidRDefault="002F084D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A70997" w14:textId="77777777" w:rsidR="002F084D" w:rsidRPr="00896D96" w:rsidRDefault="002F084D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27CC23" w14:textId="77777777" w:rsidR="002F084D" w:rsidRDefault="002F084D" w:rsidP="00D37279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Linie închisă între ax stație și călcâi sch. nr. 4.</w:t>
            </w:r>
          </w:p>
        </w:tc>
      </w:tr>
      <w:tr w:rsidR="002F084D" w14:paraId="01E2A3E3" w14:textId="77777777" w:rsidTr="00B84D59">
        <w:trPr>
          <w:cantSplit/>
          <w:trHeight w:val="48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207237C" w14:textId="77777777" w:rsidR="002F084D" w:rsidRDefault="002F084D" w:rsidP="002F084D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E90BBC" w14:textId="77777777" w:rsidR="002F084D" w:rsidRDefault="002F084D" w:rsidP="00B84D5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741447" w14:textId="77777777" w:rsidR="002F084D" w:rsidRPr="00896D96" w:rsidRDefault="002F084D" w:rsidP="00B84D5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3A9E45" w14:textId="77777777" w:rsidR="002F084D" w:rsidRDefault="002F084D" w:rsidP="00B84D59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Monor Gledin</w:t>
            </w:r>
          </w:p>
          <w:p w14:paraId="60D67290" w14:textId="77777777" w:rsidR="002F084D" w:rsidRDefault="002F084D" w:rsidP="00B84D59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F5F2AE" w14:textId="77777777" w:rsidR="002F084D" w:rsidRDefault="002F084D" w:rsidP="00B84D5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6BB40E" w14:textId="77777777" w:rsidR="002F084D" w:rsidRPr="00896D96" w:rsidRDefault="002F084D" w:rsidP="00B84D5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896D96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E77BCA" w14:textId="77777777" w:rsidR="002F084D" w:rsidRDefault="002F084D" w:rsidP="00B84D5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84D438" w14:textId="77777777" w:rsidR="002F084D" w:rsidRPr="00896D96" w:rsidRDefault="002F084D" w:rsidP="00B84D5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CE2808" w14:textId="77777777" w:rsidR="002F084D" w:rsidRDefault="002F084D" w:rsidP="00B84D59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53507B26" w14:textId="77777777" w:rsidTr="00B84D59">
        <w:trPr>
          <w:cantSplit/>
          <w:trHeight w:val="48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EB5DB02" w14:textId="77777777" w:rsidR="002F084D" w:rsidRDefault="002F084D" w:rsidP="002F084D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9FC7A0" w14:textId="77777777" w:rsidR="002F084D" w:rsidRDefault="002F084D" w:rsidP="00B84D5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BA2541" w14:textId="77777777" w:rsidR="002F084D" w:rsidRPr="00896D96" w:rsidRDefault="002F084D" w:rsidP="00B84D5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343089" w14:textId="77777777" w:rsidR="002F084D" w:rsidRDefault="002F084D" w:rsidP="00B84D59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Monor Gledin</w:t>
            </w:r>
          </w:p>
          <w:p w14:paraId="6E36F6C5" w14:textId="77777777" w:rsidR="002F084D" w:rsidRDefault="002F084D" w:rsidP="00B84D59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A5DF46" w14:textId="77777777" w:rsidR="002F084D" w:rsidRDefault="002F084D" w:rsidP="00B84D5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toată linia 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735612" w14:textId="77777777" w:rsidR="002F084D" w:rsidRPr="00896D96" w:rsidRDefault="002F084D" w:rsidP="00B84D5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B9E1FB" w14:textId="77777777" w:rsidR="002F084D" w:rsidRDefault="002F084D" w:rsidP="00B84D5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1F3453" w14:textId="77777777" w:rsidR="002F084D" w:rsidRPr="00896D96" w:rsidRDefault="002F084D" w:rsidP="00B84D5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271B56" w14:textId="77777777" w:rsidR="002F084D" w:rsidRDefault="002F084D" w:rsidP="00B84D59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14:paraId="541A474A" w14:textId="77777777" w:rsidTr="00B84D59">
        <w:trPr>
          <w:cantSplit/>
          <w:trHeight w:val="48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1913087" w14:textId="77777777" w:rsidR="002F084D" w:rsidRDefault="002F084D" w:rsidP="002F084D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FF8F12" w14:textId="77777777" w:rsidR="002F084D" w:rsidRDefault="002F084D" w:rsidP="00B84D5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36+900</w:t>
            </w:r>
          </w:p>
          <w:p w14:paraId="6C20922F" w14:textId="77777777" w:rsidR="002F084D" w:rsidRDefault="002F084D" w:rsidP="00B84D5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38+700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94FD73" w14:textId="77777777" w:rsidR="002F084D" w:rsidRPr="00896D96" w:rsidRDefault="002F084D" w:rsidP="00B84D5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CBFFAA" w14:textId="77777777" w:rsidR="002F084D" w:rsidRDefault="002F084D" w:rsidP="00B84D59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Monor Gledin -</w:t>
            </w:r>
          </w:p>
          <w:p w14:paraId="1B1C0343" w14:textId="77777777" w:rsidR="002F084D" w:rsidRDefault="002F084D" w:rsidP="00B84D59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Râpa de Jos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B5E766" w14:textId="77777777" w:rsidR="002F084D" w:rsidRDefault="002F084D" w:rsidP="00B84D5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7B0787" w14:textId="77777777" w:rsidR="002F084D" w:rsidRPr="00896D96" w:rsidRDefault="002F084D" w:rsidP="00B84D5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DC86DB" w14:textId="77777777" w:rsidR="002F084D" w:rsidRDefault="002F084D" w:rsidP="00B84D5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2E5DF8" w14:textId="77777777" w:rsidR="002F084D" w:rsidRPr="00896D96" w:rsidRDefault="002F084D" w:rsidP="00B84D5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D7C7D7" w14:textId="77777777" w:rsidR="002F084D" w:rsidRDefault="002F084D" w:rsidP="00B84D59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2FD05BD8" w14:textId="77777777" w:rsidTr="004E07F8">
        <w:trPr>
          <w:cantSplit/>
          <w:trHeight w:val="49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F2DC6F7" w14:textId="77777777" w:rsidR="002F084D" w:rsidRDefault="002F084D" w:rsidP="002F084D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36A67A" w14:textId="77777777" w:rsidR="002F084D" w:rsidRDefault="002F084D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9D91BA" w14:textId="77777777" w:rsidR="002F084D" w:rsidRPr="00896D96" w:rsidRDefault="002F084D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EC6CA1" w14:textId="77777777" w:rsidR="002F084D" w:rsidRDefault="002F084D" w:rsidP="00D37279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Râpa de Jos</w:t>
            </w:r>
          </w:p>
          <w:p w14:paraId="79103114" w14:textId="77777777" w:rsidR="002F084D" w:rsidRDefault="002F084D" w:rsidP="00D37279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37CF3D" w14:textId="77777777" w:rsidR="002F084D" w:rsidRDefault="002F084D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16447B" w14:textId="77777777" w:rsidR="002F084D" w:rsidRPr="00896D96" w:rsidRDefault="002F084D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896D96">
              <w:rPr>
                <w:b/>
                <w:bCs/>
                <w:sz w:val="36"/>
                <w:szCs w:val="36"/>
                <w:lang w:val="ro-RO"/>
              </w:rPr>
              <w:t>1</w:t>
            </w:r>
            <w:r>
              <w:rPr>
                <w:b/>
                <w:bCs/>
                <w:sz w:val="36"/>
                <w:szCs w:val="36"/>
                <w:lang w:val="ro-RO"/>
              </w:rPr>
              <w:t>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4DFD20" w14:textId="77777777" w:rsidR="002F084D" w:rsidRDefault="002F084D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F47152" w14:textId="77777777" w:rsidR="002F084D" w:rsidRPr="00896D96" w:rsidRDefault="002F084D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AC0F36" w14:textId="77777777" w:rsidR="002F084D" w:rsidRDefault="002F084D" w:rsidP="00D37279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</w:tbl>
    <w:p w14:paraId="67602883" w14:textId="77777777" w:rsidR="002F084D" w:rsidRDefault="002F084D" w:rsidP="00D37279">
      <w:pPr>
        <w:spacing w:before="40" w:after="40" w:line="276" w:lineRule="auto"/>
        <w:ind w:right="57"/>
        <w:rPr>
          <w:sz w:val="20"/>
          <w:lang w:val="ro-RO"/>
        </w:rPr>
      </w:pPr>
    </w:p>
    <w:p w14:paraId="6F90E654" w14:textId="77777777" w:rsidR="002F084D" w:rsidRDefault="002F084D" w:rsidP="00BF55B4">
      <w:pPr>
        <w:pStyle w:val="Heading1"/>
        <w:spacing w:line="360" w:lineRule="auto"/>
      </w:pPr>
      <w:r>
        <w:t>LINIA 421</w:t>
      </w:r>
    </w:p>
    <w:p w14:paraId="24E10A32" w14:textId="77777777" w:rsidR="002F084D" w:rsidRDefault="002F084D" w:rsidP="00B90F8A">
      <w:pPr>
        <w:pStyle w:val="Heading1"/>
        <w:spacing w:line="360" w:lineRule="auto"/>
        <w:rPr>
          <w:b w:val="0"/>
          <w:bCs w:val="0"/>
          <w:sz w:val="8"/>
        </w:rPr>
      </w:pPr>
      <w:r>
        <w:t>SĂRĂŢEL - BISTRIŢA BÂRGĂULUI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7"/>
        <w:gridCol w:w="870"/>
        <w:gridCol w:w="755"/>
        <w:gridCol w:w="2204"/>
        <w:gridCol w:w="870"/>
        <w:gridCol w:w="755"/>
        <w:gridCol w:w="870"/>
        <w:gridCol w:w="755"/>
        <w:gridCol w:w="2490"/>
      </w:tblGrid>
      <w:tr w:rsidR="002F084D" w14:paraId="6186626E" w14:textId="77777777" w:rsidTr="00B372C3">
        <w:trPr>
          <w:cantSplit/>
          <w:trHeight w:val="6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850E65F" w14:textId="77777777" w:rsidR="002F084D" w:rsidRDefault="002F084D" w:rsidP="002F084D">
            <w:pPr>
              <w:numPr>
                <w:ilvl w:val="0"/>
                <w:numId w:val="2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A2ABEC" w14:textId="77777777" w:rsidR="002F084D" w:rsidRDefault="002F084D" w:rsidP="004919C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AA354E" w14:textId="77777777" w:rsidR="002F084D" w:rsidRDefault="002F084D" w:rsidP="004919C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CBD07F" w14:textId="77777777" w:rsidR="002F084D" w:rsidRDefault="002F084D" w:rsidP="00CD1DF8">
            <w:pPr>
              <w:spacing w:before="40" w:after="40" w:line="360" w:lineRule="auto"/>
              <w:ind w:lef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Sărăţel</w:t>
            </w:r>
          </w:p>
          <w:p w14:paraId="6F0A7CD6" w14:textId="77777777" w:rsidR="002F084D" w:rsidRDefault="002F084D" w:rsidP="00704F63">
            <w:pPr>
              <w:spacing w:before="40" w:after="40" w:line="360" w:lineRule="auto"/>
              <w:ind w:lef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6422BE" w14:textId="77777777" w:rsidR="002F084D" w:rsidRDefault="002F084D" w:rsidP="004919C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959663" w14:textId="77777777" w:rsidR="002F084D" w:rsidRDefault="002F084D" w:rsidP="004919C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B712C2" w14:textId="77777777" w:rsidR="002F084D" w:rsidRDefault="002F084D" w:rsidP="004919C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576694" w14:textId="77777777" w:rsidR="002F084D" w:rsidRPr="00E22A01" w:rsidRDefault="002F084D" w:rsidP="004919C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072E41" w14:textId="77777777" w:rsidR="002F084D" w:rsidRDefault="002F084D" w:rsidP="004919C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756CC65B" w14:textId="77777777" w:rsidTr="00B372C3">
        <w:trPr>
          <w:cantSplit/>
          <w:trHeight w:val="6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B7B0899" w14:textId="77777777" w:rsidR="002F084D" w:rsidRDefault="002F084D" w:rsidP="002F084D">
            <w:pPr>
              <w:numPr>
                <w:ilvl w:val="0"/>
                <w:numId w:val="2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05D257" w14:textId="77777777" w:rsidR="002F084D" w:rsidRDefault="002F084D" w:rsidP="004919C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6317B8" w14:textId="77777777" w:rsidR="002F084D" w:rsidRPr="00FE111C" w:rsidRDefault="002F084D" w:rsidP="004919C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91A597" w14:textId="77777777" w:rsidR="002F084D" w:rsidRDefault="002F084D" w:rsidP="004919C6">
            <w:pPr>
              <w:spacing w:before="40" w:after="40" w:line="360" w:lineRule="auto"/>
              <w:ind w:lef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Bistriţa Nord</w:t>
            </w:r>
          </w:p>
          <w:p w14:paraId="7E8A7116" w14:textId="77777777" w:rsidR="002F084D" w:rsidRDefault="002F084D" w:rsidP="002E273D">
            <w:pPr>
              <w:spacing w:before="40" w:after="40" w:line="360" w:lineRule="auto"/>
              <w:ind w:lef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7, 8, 9 și 10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215407" w14:textId="77777777" w:rsidR="002F084D" w:rsidRDefault="002F084D" w:rsidP="004919C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A14DE9" w14:textId="77777777" w:rsidR="002F084D" w:rsidRPr="007B5B08" w:rsidRDefault="002F084D" w:rsidP="004919C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7B5B08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36B46A" w14:textId="77777777" w:rsidR="002F084D" w:rsidRDefault="002F084D" w:rsidP="004919C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B43F5E" w14:textId="77777777" w:rsidR="002F084D" w:rsidRPr="00E22A01" w:rsidRDefault="002F084D" w:rsidP="004919C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EFD289" w14:textId="77777777" w:rsidR="002F084D" w:rsidRDefault="002F084D" w:rsidP="004919C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5BA03C65" w14:textId="77777777" w:rsidTr="00B372C3">
        <w:trPr>
          <w:cantSplit/>
          <w:trHeight w:val="6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902832C" w14:textId="77777777" w:rsidR="002F084D" w:rsidRDefault="002F084D" w:rsidP="002F084D">
            <w:pPr>
              <w:numPr>
                <w:ilvl w:val="0"/>
                <w:numId w:val="2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6F2167" w14:textId="77777777" w:rsidR="002F084D" w:rsidRDefault="002F084D" w:rsidP="004919C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59+750</w:t>
            </w:r>
          </w:p>
          <w:p w14:paraId="62612DE7" w14:textId="77777777" w:rsidR="002F084D" w:rsidRDefault="002F084D" w:rsidP="004919C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60+500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2AEDAE" w14:textId="77777777" w:rsidR="002F084D" w:rsidRPr="00FE111C" w:rsidRDefault="002F084D" w:rsidP="004919C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ED023B" w14:textId="77777777" w:rsidR="002F084D" w:rsidRDefault="002F084D" w:rsidP="00ED1539">
            <w:pPr>
              <w:spacing w:before="40" w:after="40" w:line="360" w:lineRule="auto"/>
              <w:ind w:lef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Bistriţa Nord</w:t>
            </w:r>
          </w:p>
          <w:p w14:paraId="117B58FE" w14:textId="77777777" w:rsidR="002F084D" w:rsidRDefault="002F084D" w:rsidP="004919C6">
            <w:pPr>
              <w:spacing w:before="40" w:after="40" w:line="360" w:lineRule="auto"/>
              <w:ind w:lef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6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11CDA8" w14:textId="77777777" w:rsidR="002F084D" w:rsidRDefault="002F084D" w:rsidP="004919C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0B8782" w14:textId="77777777" w:rsidR="002F084D" w:rsidRPr="007B5B08" w:rsidRDefault="002F084D" w:rsidP="004919C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5A927F" w14:textId="77777777" w:rsidR="002F084D" w:rsidRDefault="002F084D" w:rsidP="004919C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B2C6CF" w14:textId="77777777" w:rsidR="002F084D" w:rsidRPr="00E22A01" w:rsidRDefault="002F084D" w:rsidP="004919C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81E7A3" w14:textId="77777777" w:rsidR="002F084D" w:rsidRDefault="002F084D" w:rsidP="004919C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5FC38B6E" w14:textId="77777777" w:rsidTr="00B372C3">
        <w:trPr>
          <w:cantSplit/>
          <w:trHeight w:val="6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D39C2EA" w14:textId="77777777" w:rsidR="002F084D" w:rsidRDefault="002F084D" w:rsidP="002F084D">
            <w:pPr>
              <w:numPr>
                <w:ilvl w:val="0"/>
                <w:numId w:val="2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F744C8" w14:textId="77777777" w:rsidR="002F084D" w:rsidRDefault="002F084D" w:rsidP="004919C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60+305</w:t>
            </w:r>
          </w:p>
          <w:p w14:paraId="781661DA" w14:textId="77777777" w:rsidR="002F084D" w:rsidRDefault="002F084D" w:rsidP="004919C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89+925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B4E70D" w14:textId="77777777" w:rsidR="002F084D" w:rsidRDefault="002F084D" w:rsidP="004919C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10A520" w14:textId="77777777" w:rsidR="002F084D" w:rsidRPr="00160207" w:rsidRDefault="002F084D" w:rsidP="00821666">
            <w:pPr>
              <w:spacing w:before="40" w:after="40" w:line="360" w:lineRule="auto"/>
              <w:ind w:left="57"/>
              <w:rPr>
                <w:b/>
                <w:bCs/>
                <w:sz w:val="19"/>
                <w:szCs w:val="19"/>
                <w:lang w:val="ro-RO"/>
              </w:rPr>
            </w:pPr>
            <w:r>
              <w:rPr>
                <w:b/>
                <w:bCs/>
                <w:sz w:val="19"/>
                <w:szCs w:val="19"/>
                <w:lang w:val="ro-RO"/>
              </w:rPr>
              <w:t>A</w:t>
            </w:r>
            <w:r w:rsidRPr="00160207">
              <w:rPr>
                <w:b/>
                <w:bCs/>
                <w:sz w:val="19"/>
                <w:szCs w:val="19"/>
                <w:lang w:val="ro-RO"/>
              </w:rPr>
              <w:t xml:space="preserve">x. </w:t>
            </w:r>
            <w:r>
              <w:rPr>
                <w:b/>
                <w:bCs/>
                <w:sz w:val="19"/>
                <w:szCs w:val="19"/>
                <w:lang w:val="ro-RO"/>
              </w:rPr>
              <w:t>s</w:t>
            </w:r>
            <w:r w:rsidRPr="00160207">
              <w:rPr>
                <w:b/>
                <w:bCs/>
                <w:sz w:val="19"/>
                <w:szCs w:val="19"/>
                <w:lang w:val="ro-RO"/>
              </w:rPr>
              <w:t>t. Bistriţa Nord</w:t>
            </w:r>
            <w:r>
              <w:rPr>
                <w:b/>
                <w:bCs/>
                <w:sz w:val="19"/>
                <w:szCs w:val="19"/>
                <w:lang w:val="ro-RO"/>
              </w:rPr>
              <w:t xml:space="preserve"> </w:t>
            </w:r>
            <w:r w:rsidRPr="00160207">
              <w:rPr>
                <w:b/>
                <w:bCs/>
                <w:sz w:val="19"/>
                <w:szCs w:val="19"/>
                <w:lang w:val="ro-RO"/>
              </w:rPr>
              <w:t>-</w:t>
            </w:r>
          </w:p>
          <w:p w14:paraId="499BC0CC" w14:textId="77777777" w:rsidR="002F084D" w:rsidRDefault="002F084D" w:rsidP="00ED1539">
            <w:pPr>
              <w:spacing w:before="40" w:after="40" w:line="360" w:lineRule="auto"/>
              <w:ind w:lef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19"/>
                <w:szCs w:val="19"/>
                <w:lang w:val="ro-RO"/>
              </w:rPr>
              <w:t>A</w:t>
            </w:r>
            <w:r w:rsidRPr="00160207">
              <w:rPr>
                <w:b/>
                <w:bCs/>
                <w:sz w:val="19"/>
                <w:szCs w:val="19"/>
                <w:lang w:val="ro-RO"/>
              </w:rPr>
              <w:t xml:space="preserve">x. </w:t>
            </w:r>
            <w:r>
              <w:rPr>
                <w:b/>
                <w:bCs/>
                <w:sz w:val="19"/>
                <w:szCs w:val="19"/>
                <w:lang w:val="ro-RO"/>
              </w:rPr>
              <w:t>s</w:t>
            </w:r>
            <w:r w:rsidRPr="00160207">
              <w:rPr>
                <w:b/>
                <w:bCs/>
                <w:sz w:val="19"/>
                <w:szCs w:val="19"/>
                <w:lang w:val="ro-RO"/>
              </w:rPr>
              <w:t>t. Bistriţa</w:t>
            </w:r>
            <w:r>
              <w:rPr>
                <w:b/>
                <w:bCs/>
                <w:sz w:val="19"/>
                <w:szCs w:val="19"/>
                <w:lang w:val="ro-RO"/>
              </w:rPr>
              <w:t xml:space="preserve"> Bârgăului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403BD5" w14:textId="77777777" w:rsidR="002F084D" w:rsidRDefault="002F084D" w:rsidP="004919C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443F87" w14:textId="77777777" w:rsidR="002F084D" w:rsidRPr="007B5B08" w:rsidRDefault="002F084D" w:rsidP="004919C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4626A3" w14:textId="77777777" w:rsidR="002F084D" w:rsidRDefault="002F084D" w:rsidP="004919C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451A27" w14:textId="77777777" w:rsidR="002F084D" w:rsidRPr="00E22A01" w:rsidRDefault="002F084D" w:rsidP="004919C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0902F6" w14:textId="77777777" w:rsidR="002F084D" w:rsidRPr="00821666" w:rsidRDefault="002F084D" w:rsidP="004919C6">
            <w:pPr>
              <w:spacing w:before="40" w:after="40" w:line="360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 w:rsidRPr="00821666">
              <w:rPr>
                <w:b/>
                <w:bCs/>
                <w:iCs/>
                <w:sz w:val="20"/>
                <w:lang w:val="ro-RO"/>
              </w:rPr>
              <w:t>*V</w:t>
            </w:r>
            <w:r>
              <w:rPr>
                <w:b/>
                <w:bCs/>
                <w:iCs/>
                <w:sz w:val="20"/>
                <w:lang w:val="ro-RO"/>
              </w:rPr>
              <w:t>alabil doar pentru trenurile de marfă remorcate cu locomotive DHC.</w:t>
            </w:r>
          </w:p>
        </w:tc>
      </w:tr>
    </w:tbl>
    <w:p w14:paraId="6BC8E2A9" w14:textId="77777777" w:rsidR="002F084D" w:rsidRDefault="002F084D">
      <w:pPr>
        <w:spacing w:before="40" w:after="40" w:line="192" w:lineRule="auto"/>
        <w:ind w:right="57"/>
        <w:rPr>
          <w:sz w:val="20"/>
          <w:szCs w:val="20"/>
          <w:lang w:val="ro-RO"/>
        </w:rPr>
      </w:pPr>
    </w:p>
    <w:p w14:paraId="58530E1E" w14:textId="77777777" w:rsidR="002F084D" w:rsidRDefault="002F084D" w:rsidP="0050463B">
      <w:pPr>
        <w:pStyle w:val="Heading1"/>
        <w:spacing w:line="360" w:lineRule="auto"/>
      </w:pPr>
      <w:r>
        <w:t>LINIA 422</w:t>
      </w:r>
    </w:p>
    <w:p w14:paraId="05517BA1" w14:textId="77777777" w:rsidR="002F084D" w:rsidRDefault="002F084D" w:rsidP="00A84178">
      <w:pPr>
        <w:pStyle w:val="Heading1"/>
        <w:spacing w:line="360" w:lineRule="auto"/>
        <w:rPr>
          <w:b w:val="0"/>
          <w:bCs w:val="0"/>
          <w:sz w:val="8"/>
        </w:rPr>
      </w:pPr>
      <w:r>
        <w:t>SALVA - SIGHETU MARMAŢIEI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8"/>
        <w:gridCol w:w="871"/>
        <w:gridCol w:w="754"/>
        <w:gridCol w:w="2204"/>
        <w:gridCol w:w="870"/>
        <w:gridCol w:w="754"/>
        <w:gridCol w:w="870"/>
        <w:gridCol w:w="754"/>
        <w:gridCol w:w="2491"/>
      </w:tblGrid>
      <w:tr w:rsidR="002F084D" w14:paraId="1E366CB8" w14:textId="77777777" w:rsidTr="00A1674E">
        <w:trPr>
          <w:cantSplit/>
          <w:trHeight w:val="30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2008417" w14:textId="77777777" w:rsidR="002F084D" w:rsidRDefault="002F084D" w:rsidP="002F084D">
            <w:pPr>
              <w:numPr>
                <w:ilvl w:val="0"/>
                <w:numId w:val="2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D82D77" w14:textId="77777777" w:rsidR="002F084D" w:rsidRDefault="002F084D" w:rsidP="00A1674E">
            <w:pPr>
              <w:spacing w:before="20" w:after="2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16+200</w:t>
            </w:r>
          </w:p>
          <w:p w14:paraId="6854F02A" w14:textId="77777777" w:rsidR="002F084D" w:rsidRDefault="002F084D" w:rsidP="00A1674E">
            <w:pPr>
              <w:spacing w:before="20" w:after="2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16+400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8E7578" w14:textId="77777777" w:rsidR="002F084D" w:rsidRDefault="002F084D" w:rsidP="00A1674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3D39E2" w14:textId="77777777" w:rsidR="002F084D" w:rsidRDefault="002F084D" w:rsidP="00A1674E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Telciu - </w:t>
            </w:r>
          </w:p>
          <w:p w14:paraId="30E28345" w14:textId="77777777" w:rsidR="002F084D" w:rsidRDefault="002F084D" w:rsidP="00A1674E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Fiad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D2C4C1" w14:textId="77777777" w:rsidR="002F084D" w:rsidRDefault="002F084D" w:rsidP="00A1674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D32663" w14:textId="77777777" w:rsidR="002F084D" w:rsidRPr="00077620" w:rsidRDefault="002F084D" w:rsidP="00A1674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746AA0" w14:textId="77777777" w:rsidR="002F084D" w:rsidRDefault="002F084D" w:rsidP="00A1674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2B3A9E" w14:textId="77777777" w:rsidR="002F084D" w:rsidRPr="00077620" w:rsidRDefault="002F084D" w:rsidP="00A1674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74859B" w14:textId="77777777" w:rsidR="002F084D" w:rsidRDefault="002F084D" w:rsidP="00A1674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57B91E93" w14:textId="77777777" w:rsidTr="00A1674E">
        <w:trPr>
          <w:cantSplit/>
          <w:trHeight w:val="30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8F5876B" w14:textId="77777777" w:rsidR="002F084D" w:rsidRDefault="002F084D" w:rsidP="002F084D">
            <w:pPr>
              <w:numPr>
                <w:ilvl w:val="0"/>
                <w:numId w:val="2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58CCAA" w14:textId="77777777" w:rsidR="002F084D" w:rsidRDefault="002F084D" w:rsidP="00A1674E">
            <w:pPr>
              <w:spacing w:before="20" w:after="2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28+160</w:t>
            </w:r>
          </w:p>
          <w:p w14:paraId="5FB089D2" w14:textId="77777777" w:rsidR="002F084D" w:rsidRDefault="002F084D" w:rsidP="00A1674E">
            <w:pPr>
              <w:spacing w:before="20" w:after="2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28+320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A42511" w14:textId="77777777" w:rsidR="002F084D" w:rsidRDefault="002F084D" w:rsidP="00A1674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2EC69B" w14:textId="77777777" w:rsidR="002F084D" w:rsidRDefault="002F084D" w:rsidP="00A1674E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Fiad -</w:t>
            </w:r>
          </w:p>
          <w:p w14:paraId="23860273" w14:textId="77777777" w:rsidR="002F084D" w:rsidRDefault="002F084D" w:rsidP="00A1674E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Dealu Ștefăniței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18BCF5" w14:textId="77777777" w:rsidR="002F084D" w:rsidRDefault="002F084D" w:rsidP="00A1674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15F246" w14:textId="77777777" w:rsidR="002F084D" w:rsidRPr="00077620" w:rsidRDefault="002F084D" w:rsidP="00A1674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FC3727" w14:textId="77777777" w:rsidR="002F084D" w:rsidRDefault="002F084D" w:rsidP="00A1674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DCB733" w14:textId="77777777" w:rsidR="002F084D" w:rsidRPr="00077620" w:rsidRDefault="002F084D" w:rsidP="00A1674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6CE5CF" w14:textId="77777777" w:rsidR="002F084D" w:rsidRDefault="002F084D" w:rsidP="00A1674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5A1386E9" w14:textId="77777777" w:rsidTr="00A1674E">
        <w:trPr>
          <w:cantSplit/>
          <w:trHeight w:val="30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3D6C836" w14:textId="77777777" w:rsidR="002F084D" w:rsidRDefault="002F084D" w:rsidP="002F084D">
            <w:pPr>
              <w:numPr>
                <w:ilvl w:val="0"/>
                <w:numId w:val="2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CBC584" w14:textId="77777777" w:rsidR="002F084D" w:rsidRDefault="002F084D" w:rsidP="00A1674E">
            <w:pPr>
              <w:spacing w:before="20" w:after="2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2+980</w:t>
            </w:r>
          </w:p>
          <w:p w14:paraId="51652335" w14:textId="77777777" w:rsidR="002F084D" w:rsidRDefault="002F084D" w:rsidP="00A1674E">
            <w:pPr>
              <w:spacing w:before="20" w:after="2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4+250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048252" w14:textId="77777777" w:rsidR="002F084D" w:rsidRPr="00077620" w:rsidRDefault="002F084D" w:rsidP="00A1674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</w:t>
            </w:r>
            <w:r w:rsidRPr="00077620">
              <w:rPr>
                <w:b/>
                <w:bCs/>
                <w:sz w:val="36"/>
                <w:szCs w:val="36"/>
                <w:lang w:val="ro-RO"/>
              </w:rPr>
              <w:t>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084401" w14:textId="77777777" w:rsidR="002F084D" w:rsidRDefault="002F084D" w:rsidP="00A1674E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ro-RO"/>
              </w:rPr>
              <w:t>Leordina</w:t>
            </w:r>
            <w:r>
              <w:rPr>
                <w:b/>
                <w:bCs/>
                <w:sz w:val="20"/>
                <w:lang w:val="en-US"/>
              </w:rPr>
              <w:t xml:space="preserve"> –</w:t>
            </w:r>
          </w:p>
          <w:p w14:paraId="3025A764" w14:textId="77777777" w:rsidR="002F084D" w:rsidRPr="002E25CE" w:rsidRDefault="002F084D" w:rsidP="00A1674E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en-US"/>
              </w:rPr>
              <w:t>Valea Vişeului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9376AE" w14:textId="77777777" w:rsidR="002F084D" w:rsidRDefault="002F084D" w:rsidP="00A1674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3CB266" w14:textId="77777777" w:rsidR="002F084D" w:rsidRPr="00077620" w:rsidRDefault="002F084D" w:rsidP="00A1674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94CDF0" w14:textId="77777777" w:rsidR="002F084D" w:rsidRDefault="002F084D" w:rsidP="00A1674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AD7D0E" w14:textId="77777777" w:rsidR="002F084D" w:rsidRPr="00077620" w:rsidRDefault="002F084D" w:rsidP="00A1674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A34824" w14:textId="77777777" w:rsidR="002F084D" w:rsidRDefault="002F084D" w:rsidP="00A1674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4F86E658" w14:textId="77777777" w:rsidTr="00E00051">
        <w:trPr>
          <w:cantSplit/>
          <w:trHeight w:val="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2B7FF9" w14:textId="77777777" w:rsidR="002F084D" w:rsidRDefault="002F084D" w:rsidP="002F084D">
            <w:pPr>
              <w:numPr>
                <w:ilvl w:val="0"/>
                <w:numId w:val="2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D93971" w14:textId="77777777" w:rsidR="002F084D" w:rsidRDefault="002F084D" w:rsidP="00DF703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239+800</w:t>
            </w:r>
          </w:p>
          <w:p w14:paraId="757D708D" w14:textId="77777777" w:rsidR="002F084D" w:rsidRDefault="002F084D" w:rsidP="00DF703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239+750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53BC85" w14:textId="77777777" w:rsidR="002F084D" w:rsidRPr="00077620" w:rsidRDefault="002F084D" w:rsidP="00DF7031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741859" w14:textId="77777777" w:rsidR="002F084D" w:rsidRDefault="002F084D" w:rsidP="00DF7031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Valea Vişeului -</w:t>
            </w:r>
          </w:p>
          <w:p w14:paraId="53D70CF6" w14:textId="77777777" w:rsidR="002F084D" w:rsidRDefault="002F084D" w:rsidP="00DF7031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Bocicoi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19124E" w14:textId="77777777" w:rsidR="002F084D" w:rsidRDefault="002F084D" w:rsidP="00DF703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E02B7A" w14:textId="77777777" w:rsidR="002F084D" w:rsidRPr="00077620" w:rsidRDefault="002F084D" w:rsidP="00DF7031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F0CBF2" w14:textId="77777777" w:rsidR="002F084D" w:rsidRDefault="002F084D" w:rsidP="00DF703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CD00F3" w14:textId="77777777" w:rsidR="002F084D" w:rsidRPr="00077620" w:rsidRDefault="002F084D" w:rsidP="00DF7031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AA0B79" w14:textId="77777777" w:rsidR="002F084D" w:rsidRDefault="002F084D" w:rsidP="00DF7031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5BF8650E" w14:textId="77777777" w:rsidTr="00E00051">
        <w:trPr>
          <w:cantSplit/>
          <w:trHeight w:val="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3F9018" w14:textId="77777777" w:rsidR="002F084D" w:rsidRDefault="002F084D" w:rsidP="002F084D">
            <w:pPr>
              <w:numPr>
                <w:ilvl w:val="0"/>
                <w:numId w:val="2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879F30" w14:textId="77777777" w:rsidR="002F084D" w:rsidRDefault="002F084D" w:rsidP="00DF703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F2F6A9" w14:textId="77777777" w:rsidR="002F084D" w:rsidRDefault="002F084D" w:rsidP="00DF7031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EDA5E9" w14:textId="77777777" w:rsidR="002F084D" w:rsidRDefault="002F084D" w:rsidP="00DF7031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Sighetu Marmației</w:t>
            </w:r>
          </w:p>
          <w:p w14:paraId="1E02A06E" w14:textId="77777777" w:rsidR="002F084D" w:rsidRDefault="002F084D" w:rsidP="00DF7031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6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D16C0F" w14:textId="77777777" w:rsidR="002F084D" w:rsidRDefault="002F084D" w:rsidP="00DF703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219+607</w:t>
            </w:r>
          </w:p>
          <w:p w14:paraId="2E2B5BF5" w14:textId="77777777" w:rsidR="002F084D" w:rsidRDefault="002F084D" w:rsidP="00DF703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220+223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739E0B" w14:textId="77777777" w:rsidR="002F084D" w:rsidRPr="00077620" w:rsidRDefault="002F084D" w:rsidP="00DF7031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82F63E" w14:textId="77777777" w:rsidR="002F084D" w:rsidRDefault="002F084D" w:rsidP="00DF703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2D9819" w14:textId="77777777" w:rsidR="002F084D" w:rsidRPr="00077620" w:rsidRDefault="002F084D" w:rsidP="00DF7031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309607" w14:textId="77777777" w:rsidR="002F084D" w:rsidRDefault="002F084D" w:rsidP="00DF7031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</w:tbl>
    <w:p w14:paraId="6349BF92" w14:textId="77777777" w:rsidR="002F084D" w:rsidRDefault="002F084D">
      <w:pPr>
        <w:spacing w:before="40" w:after="40" w:line="192" w:lineRule="auto"/>
        <w:ind w:right="57"/>
        <w:rPr>
          <w:sz w:val="20"/>
          <w:lang w:val="ro-RO"/>
        </w:rPr>
      </w:pPr>
    </w:p>
    <w:p w14:paraId="35357FE6" w14:textId="77777777" w:rsidR="002F084D" w:rsidRDefault="002F084D" w:rsidP="00380064">
      <w:pPr>
        <w:pStyle w:val="Heading1"/>
        <w:spacing w:line="360" w:lineRule="auto"/>
      </w:pPr>
      <w:r>
        <w:t>LINIA 500</w:t>
      </w:r>
    </w:p>
    <w:p w14:paraId="60785838" w14:textId="77777777" w:rsidR="002F084D" w:rsidRPr="00071303" w:rsidRDefault="002F084D" w:rsidP="00CE2DE0">
      <w:pPr>
        <w:pStyle w:val="Heading1"/>
        <w:spacing w:line="360" w:lineRule="auto"/>
        <w:rPr>
          <w:b w:val="0"/>
          <w:bCs w:val="0"/>
          <w:sz w:val="20"/>
          <w:szCs w:val="20"/>
        </w:rPr>
      </w:pPr>
      <w:r>
        <w:t>PLOIEŞTI  SUD - ADJUD - VICŞANI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8"/>
        <w:gridCol w:w="870"/>
        <w:gridCol w:w="761"/>
        <w:gridCol w:w="2197"/>
        <w:gridCol w:w="870"/>
        <w:gridCol w:w="754"/>
        <w:gridCol w:w="870"/>
        <w:gridCol w:w="754"/>
        <w:gridCol w:w="2492"/>
      </w:tblGrid>
      <w:tr w:rsidR="002F084D" w14:paraId="1A048FA7" w14:textId="77777777" w:rsidTr="003A3836">
        <w:trPr>
          <w:cantSplit/>
          <w:trHeight w:val="32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DD48FE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45FA49" w14:textId="77777777" w:rsidR="002F084D" w:rsidRDefault="002F084D" w:rsidP="00EF309C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62+820</w:t>
            </w:r>
          </w:p>
          <w:p w14:paraId="269F9D56" w14:textId="77777777" w:rsidR="002F084D" w:rsidRDefault="002F084D" w:rsidP="00EF309C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62+870</w:t>
            </w: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63A569" w14:textId="77777777" w:rsidR="002F084D" w:rsidRPr="00D33E71" w:rsidRDefault="002F084D" w:rsidP="00EF309C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CD9DB1" w14:textId="77777777" w:rsidR="002F084D" w:rsidRDefault="002F084D" w:rsidP="00EF309C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Ploieşti Sud -</w:t>
            </w:r>
          </w:p>
          <w:p w14:paraId="24273C09" w14:textId="77777777" w:rsidR="002F084D" w:rsidRDefault="002F084D" w:rsidP="00EF309C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Ploieşti Est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36E99B" w14:textId="77777777" w:rsidR="002F084D" w:rsidRDefault="002F084D" w:rsidP="00EF309C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ACABF6" w14:textId="77777777" w:rsidR="002F084D" w:rsidRPr="00D33E71" w:rsidRDefault="002F084D" w:rsidP="00EF309C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4DCF3C" w14:textId="77777777" w:rsidR="002F084D" w:rsidRDefault="002F084D" w:rsidP="00EF309C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142CF5" w14:textId="77777777" w:rsidR="002F084D" w:rsidRPr="00D33E71" w:rsidRDefault="002F084D" w:rsidP="00EF309C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0D65BC" w14:textId="77777777" w:rsidR="002F084D" w:rsidRDefault="002F084D" w:rsidP="008E220C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54291B35" w14:textId="77777777" w:rsidTr="003A3836">
        <w:trPr>
          <w:cantSplit/>
          <w:trHeight w:val="32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07BD2E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F15A71" w14:textId="77777777" w:rsidR="002F084D" w:rsidRDefault="002F084D" w:rsidP="00EF309C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275487" w14:textId="77777777" w:rsidR="002F084D" w:rsidRPr="00D33E71" w:rsidRDefault="002F084D" w:rsidP="00EF309C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E290B7" w14:textId="77777777" w:rsidR="002F084D" w:rsidRDefault="002F084D" w:rsidP="00EF309C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Ploieşti Est</w:t>
            </w:r>
          </w:p>
          <w:p w14:paraId="72D695DE" w14:textId="77777777" w:rsidR="002F084D" w:rsidRDefault="002F084D" w:rsidP="00EF309C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7 A abătută, </w:t>
            </w:r>
          </w:p>
          <w:p w14:paraId="2D405A3D" w14:textId="77777777" w:rsidR="002F084D" w:rsidRDefault="002F084D" w:rsidP="00EF309C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D2A1EA" w14:textId="77777777" w:rsidR="002F084D" w:rsidRDefault="002F084D" w:rsidP="00EF309C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 la călcâi</w:t>
            </w:r>
          </w:p>
          <w:p w14:paraId="639A59FC" w14:textId="77777777" w:rsidR="002F084D" w:rsidRDefault="002F084D" w:rsidP="007C6A9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50 pe lungi-mea de 320 m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7AF96E" w14:textId="77777777" w:rsidR="002F084D" w:rsidRPr="00D33E71" w:rsidRDefault="002F084D" w:rsidP="00EF309C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D33E71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BFC57C" w14:textId="77777777" w:rsidR="002F084D" w:rsidRDefault="002F084D" w:rsidP="00EF309C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07D554" w14:textId="77777777" w:rsidR="002F084D" w:rsidRPr="00D33E71" w:rsidRDefault="002F084D" w:rsidP="00EF309C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8FC299" w14:textId="77777777" w:rsidR="002F084D" w:rsidRDefault="002F084D" w:rsidP="008E220C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29E88DBF" w14:textId="77777777" w:rsidTr="003A3836">
        <w:trPr>
          <w:cantSplit/>
          <w:trHeight w:val="32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059FDD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D2B26F" w14:textId="77777777" w:rsidR="002F084D" w:rsidRDefault="002F084D" w:rsidP="00EF309C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141B4D" w14:textId="77777777" w:rsidR="002F084D" w:rsidRPr="00D33E71" w:rsidRDefault="002F084D" w:rsidP="00EF309C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681DAF" w14:textId="77777777" w:rsidR="002F084D" w:rsidRDefault="002F084D" w:rsidP="00A80467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Ploieşti Est</w:t>
            </w:r>
          </w:p>
          <w:p w14:paraId="3B478BB4" w14:textId="77777777" w:rsidR="002F084D" w:rsidRDefault="002F084D" w:rsidP="00EF309C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B</w:t>
            </w:r>
          </w:p>
          <w:p w14:paraId="42C75D05" w14:textId="77777777" w:rsidR="002F084D" w:rsidRDefault="002F084D" w:rsidP="00EF309C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zonă aparate de cale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48607B" w14:textId="77777777" w:rsidR="002F084D" w:rsidRDefault="002F084D" w:rsidP="00EF309C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17, 19, 25, 31, 33 </w:t>
            </w:r>
          </w:p>
          <w:p w14:paraId="74AA3C73" w14:textId="77777777" w:rsidR="002F084D" w:rsidRDefault="002F084D" w:rsidP="00EF309C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și 37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DE0C07" w14:textId="77777777" w:rsidR="002F084D" w:rsidRPr="00D33E71" w:rsidRDefault="002F084D" w:rsidP="00EF309C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8032F1" w14:textId="77777777" w:rsidR="002F084D" w:rsidRDefault="002F084D" w:rsidP="00EF309C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2F55EB" w14:textId="77777777" w:rsidR="002F084D" w:rsidRPr="00D33E71" w:rsidRDefault="002F084D" w:rsidP="00EF309C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FFD059" w14:textId="77777777" w:rsidR="002F084D" w:rsidRDefault="002F084D" w:rsidP="00EF309C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4D10A22A" w14:textId="77777777" w:rsidTr="003A3836">
        <w:trPr>
          <w:cantSplit/>
          <w:trHeight w:val="32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92A0B1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2B8B01" w14:textId="77777777" w:rsidR="002F084D" w:rsidRDefault="002F084D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71+100</w:t>
            </w:r>
          </w:p>
          <w:p w14:paraId="468083FF" w14:textId="77777777" w:rsidR="002F084D" w:rsidRDefault="002F084D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72+000</w:t>
            </w: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54B749" w14:textId="77777777" w:rsidR="002F084D" w:rsidRPr="00D33E71" w:rsidRDefault="002F084D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0849B5" w14:textId="77777777" w:rsidR="002F084D" w:rsidRPr="0008670B" w:rsidRDefault="002F084D" w:rsidP="00DD0178">
            <w:pPr>
              <w:spacing w:before="40" w:after="40" w:line="276" w:lineRule="auto"/>
              <w:ind w:left="57" w:right="57"/>
              <w:rPr>
                <w:b/>
                <w:bCs/>
                <w:sz w:val="19"/>
                <w:szCs w:val="19"/>
                <w:lang w:val="ro-RO"/>
              </w:rPr>
            </w:pPr>
            <w:r w:rsidRPr="0008670B">
              <w:rPr>
                <w:b/>
                <w:bCs/>
                <w:sz w:val="19"/>
                <w:szCs w:val="19"/>
                <w:lang w:val="ro-RO"/>
              </w:rPr>
              <w:t>Hm Valea Călugărească</w:t>
            </w:r>
          </w:p>
          <w:p w14:paraId="35006498" w14:textId="77777777" w:rsidR="002F084D" w:rsidRDefault="002F084D" w:rsidP="00DD01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directă, inclusiv zona aparatelor de cale</w:t>
            </w:r>
          </w:p>
          <w:p w14:paraId="6B1FEBC4" w14:textId="77777777" w:rsidR="002F084D" w:rsidRDefault="002F084D" w:rsidP="00DD01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A4A228" w14:textId="77777777" w:rsidR="002F084D" w:rsidRDefault="002F084D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EDBE5C" w14:textId="77777777" w:rsidR="002F084D" w:rsidRDefault="002F084D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ACA37D" w14:textId="77777777" w:rsidR="002F084D" w:rsidRDefault="002F084D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08EAF9" w14:textId="77777777" w:rsidR="002F084D" w:rsidRPr="00D33E71" w:rsidRDefault="002F084D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2B0FF9" w14:textId="77777777" w:rsidR="002F084D" w:rsidRDefault="002F084D" w:rsidP="00DD01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39760FD0" w14:textId="77777777" w:rsidTr="003A3836">
        <w:trPr>
          <w:cantSplit/>
          <w:trHeight w:val="32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2A15E1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960C70" w14:textId="77777777" w:rsidR="002F084D" w:rsidRDefault="002F084D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680B43" w14:textId="77777777" w:rsidR="002F084D" w:rsidRPr="00D33E71" w:rsidRDefault="002F084D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84FCCE" w14:textId="77777777" w:rsidR="002F084D" w:rsidRPr="0008670B" w:rsidRDefault="002F084D" w:rsidP="00DD0178">
            <w:pPr>
              <w:spacing w:before="40" w:after="40" w:line="276" w:lineRule="auto"/>
              <w:ind w:left="57" w:right="57"/>
              <w:rPr>
                <w:b/>
                <w:bCs/>
                <w:sz w:val="19"/>
                <w:szCs w:val="19"/>
                <w:lang w:val="ro-RO"/>
              </w:rPr>
            </w:pPr>
            <w:r w:rsidRPr="0008670B">
              <w:rPr>
                <w:b/>
                <w:bCs/>
                <w:sz w:val="19"/>
                <w:szCs w:val="19"/>
                <w:lang w:val="ro-RO"/>
              </w:rPr>
              <w:t>Hm Valea Călugărească</w:t>
            </w:r>
          </w:p>
          <w:p w14:paraId="00E34128" w14:textId="77777777" w:rsidR="002F084D" w:rsidRDefault="002F084D" w:rsidP="00DD01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directă, inclusiv zona aparatelor de cale</w:t>
            </w:r>
          </w:p>
          <w:p w14:paraId="29475899" w14:textId="77777777" w:rsidR="002F084D" w:rsidRDefault="002F084D" w:rsidP="00DD01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1EC0D9" w14:textId="77777777" w:rsidR="002F084D" w:rsidRDefault="002F084D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D90CF4" w14:textId="77777777" w:rsidR="002F084D" w:rsidRDefault="002F084D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D2ACBE" w14:textId="77777777" w:rsidR="002F084D" w:rsidRDefault="002F084D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71+100</w:t>
            </w:r>
          </w:p>
          <w:p w14:paraId="0539CAC8" w14:textId="77777777" w:rsidR="002F084D" w:rsidRDefault="002F084D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72+000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251D0C" w14:textId="77777777" w:rsidR="002F084D" w:rsidRPr="00D33E71" w:rsidRDefault="002F084D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D8064A" w14:textId="77777777" w:rsidR="002F084D" w:rsidRDefault="002F084D" w:rsidP="00DD01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:rsidRPr="00456545" w14:paraId="1599B1D9" w14:textId="77777777" w:rsidTr="003A3836">
        <w:trPr>
          <w:cantSplit/>
          <w:trHeight w:val="106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1496A9E" w14:textId="77777777" w:rsidR="002F084D" w:rsidRPr="00456545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8BF0E2" w14:textId="77777777" w:rsidR="002F084D" w:rsidRPr="00456545" w:rsidRDefault="002F084D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A504DE" w14:textId="77777777" w:rsidR="002F084D" w:rsidRPr="00D33E71" w:rsidRDefault="002F084D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B873EA" w14:textId="77777777" w:rsidR="002F084D" w:rsidRDefault="002F084D" w:rsidP="00DD01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H.M. Valea Călugărească</w:t>
            </w:r>
          </w:p>
          <w:p w14:paraId="6343CBD8" w14:textId="77777777" w:rsidR="002F084D" w:rsidRPr="00456545" w:rsidRDefault="002F084D" w:rsidP="00DD01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linia 5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F016C7" w14:textId="77777777" w:rsidR="002F084D" w:rsidRPr="00456545" w:rsidRDefault="002F084D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A6AD0E" w14:textId="77777777" w:rsidR="002F084D" w:rsidRPr="00D33E71" w:rsidRDefault="002F084D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49C6FB" w14:textId="77777777" w:rsidR="002F084D" w:rsidRPr="00456545" w:rsidRDefault="002F084D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635D4E" w14:textId="77777777" w:rsidR="002F084D" w:rsidRPr="00D33E71" w:rsidRDefault="002F084D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FF562D" w14:textId="77777777" w:rsidR="002F084D" w:rsidRPr="00456545" w:rsidRDefault="002F084D" w:rsidP="00DD01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2F084D" w:rsidRPr="00456545" w14:paraId="4F05A3FF" w14:textId="77777777" w:rsidTr="003A3836">
        <w:trPr>
          <w:cantSplit/>
          <w:trHeight w:val="104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4489FD5" w14:textId="77777777" w:rsidR="002F084D" w:rsidRPr="00456545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288B97" w14:textId="77777777" w:rsidR="002F084D" w:rsidRPr="00456545" w:rsidRDefault="002F084D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7FF831" w14:textId="77777777" w:rsidR="002F084D" w:rsidRPr="00D33E71" w:rsidRDefault="002F084D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6175EB" w14:textId="77777777" w:rsidR="002F084D" w:rsidRDefault="002F084D" w:rsidP="00DD01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H.M. Valea Călugărească</w:t>
            </w:r>
          </w:p>
          <w:p w14:paraId="70F5BDF7" w14:textId="77777777" w:rsidR="002F084D" w:rsidRPr="00456545" w:rsidRDefault="002F084D" w:rsidP="00DD01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linia 6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85A7D7" w14:textId="77777777" w:rsidR="002F084D" w:rsidRPr="00456545" w:rsidRDefault="002F084D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84A75E" w14:textId="77777777" w:rsidR="002F084D" w:rsidRPr="00D33E71" w:rsidRDefault="002F084D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1586D4" w14:textId="77777777" w:rsidR="002F084D" w:rsidRPr="00456545" w:rsidRDefault="002F084D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E2705F" w14:textId="77777777" w:rsidR="002F084D" w:rsidRPr="00D33E71" w:rsidRDefault="002F084D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FDC1EF" w14:textId="77777777" w:rsidR="002F084D" w:rsidRPr="00456545" w:rsidRDefault="002F084D" w:rsidP="00DD01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2F084D" w:rsidRPr="00456545" w14:paraId="450E61F8" w14:textId="77777777" w:rsidTr="003A3836">
        <w:trPr>
          <w:cantSplit/>
          <w:trHeight w:val="104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67153FE" w14:textId="77777777" w:rsidR="002F084D" w:rsidRPr="00456545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AFEF65" w14:textId="77777777" w:rsidR="002F084D" w:rsidRDefault="002F084D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74+500</w:t>
            </w:r>
          </w:p>
          <w:p w14:paraId="4C7FD167" w14:textId="77777777" w:rsidR="002F084D" w:rsidRPr="00456545" w:rsidRDefault="002F084D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74+580</w:t>
            </w: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9142D8" w14:textId="77777777" w:rsidR="002F084D" w:rsidRPr="00D33E71" w:rsidRDefault="002F084D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BE3DED" w14:textId="77777777" w:rsidR="002F084D" w:rsidRDefault="002F084D" w:rsidP="00DE6FB6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Valea Călugărească -</w:t>
            </w:r>
          </w:p>
          <w:p w14:paraId="6E5A5E53" w14:textId="77777777" w:rsidR="002F084D" w:rsidRDefault="002F084D" w:rsidP="00DE6FB6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Cricov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E17CF5" w14:textId="77777777" w:rsidR="002F084D" w:rsidRDefault="002F084D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837E93" w14:textId="77777777" w:rsidR="002F084D" w:rsidRDefault="002F084D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9B9064" w14:textId="77777777" w:rsidR="002F084D" w:rsidRPr="00456545" w:rsidRDefault="002F084D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FF0EA3" w14:textId="77777777" w:rsidR="002F084D" w:rsidRPr="00D33E71" w:rsidRDefault="002F084D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E179E6" w14:textId="77777777" w:rsidR="002F084D" w:rsidRPr="00456545" w:rsidRDefault="002F084D" w:rsidP="00DD01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2F084D" w:rsidRPr="00456545" w14:paraId="7A4CACA2" w14:textId="77777777" w:rsidTr="003A3836">
        <w:trPr>
          <w:cantSplit/>
          <w:trHeight w:val="104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3D132C5" w14:textId="77777777" w:rsidR="002F084D" w:rsidRPr="00456545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959AF1" w14:textId="77777777" w:rsidR="002F084D" w:rsidRDefault="002F084D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74+500</w:t>
            </w:r>
          </w:p>
          <w:p w14:paraId="5565CE31" w14:textId="77777777" w:rsidR="002F084D" w:rsidRPr="00456545" w:rsidRDefault="002F084D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74+580</w:t>
            </w: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A401F2" w14:textId="77777777" w:rsidR="002F084D" w:rsidRPr="00D33E71" w:rsidRDefault="002F084D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EB7A14" w14:textId="77777777" w:rsidR="002F084D" w:rsidRDefault="002F084D" w:rsidP="00DD01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Valea Călugărească -</w:t>
            </w:r>
          </w:p>
          <w:p w14:paraId="7FB730F2" w14:textId="77777777" w:rsidR="002F084D" w:rsidRDefault="002F084D" w:rsidP="00DD01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Cricov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DDB265" w14:textId="77777777" w:rsidR="002F084D" w:rsidRDefault="002F084D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11978C" w14:textId="77777777" w:rsidR="002F084D" w:rsidRDefault="002F084D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EF9AF2" w14:textId="77777777" w:rsidR="002F084D" w:rsidRDefault="002F084D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74+500</w:t>
            </w:r>
          </w:p>
          <w:p w14:paraId="1517FB87" w14:textId="77777777" w:rsidR="002F084D" w:rsidRPr="00456545" w:rsidRDefault="002F084D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74+580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1913B4" w14:textId="77777777" w:rsidR="002F084D" w:rsidRPr="00D33E71" w:rsidRDefault="002F084D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15B9EE" w14:textId="77777777" w:rsidR="002F084D" w:rsidRPr="004143AF" w:rsidRDefault="002F084D" w:rsidP="00DD0178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 w:rsidRPr="004143AF">
              <w:rPr>
                <w:b/>
                <w:bCs/>
                <w:iCs/>
                <w:sz w:val="20"/>
                <w:lang w:val="ro-RO"/>
              </w:rPr>
              <w:t xml:space="preserve">*Valabil pentru trenurile </w:t>
            </w:r>
            <w:r>
              <w:rPr>
                <w:b/>
                <w:bCs/>
                <w:iCs/>
                <w:sz w:val="20"/>
                <w:lang w:val="ro-RO"/>
              </w:rPr>
              <w:t>care au în componență</w:t>
            </w:r>
            <w:r w:rsidRPr="004143AF">
              <w:rPr>
                <w:b/>
                <w:bCs/>
                <w:iCs/>
                <w:sz w:val="20"/>
                <w:lang w:val="ro-RO"/>
              </w:rPr>
              <w:t xml:space="preserve"> două locomotive cuplate.</w:t>
            </w:r>
          </w:p>
          <w:p w14:paraId="198ABBA0" w14:textId="77777777" w:rsidR="002F084D" w:rsidRPr="00A3090B" w:rsidRDefault="002F084D" w:rsidP="00DD01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A3090B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:rsidRPr="00456545" w14:paraId="0100B57D" w14:textId="77777777" w:rsidTr="003A3836">
        <w:trPr>
          <w:cantSplit/>
          <w:trHeight w:val="104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A87B5F0" w14:textId="77777777" w:rsidR="002F084D" w:rsidRPr="00456545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5BB863" w14:textId="77777777" w:rsidR="002F084D" w:rsidRDefault="002F084D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BDA601" w14:textId="77777777" w:rsidR="002F084D" w:rsidRDefault="002F084D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96278B" w14:textId="77777777" w:rsidR="002F084D" w:rsidRDefault="002F084D" w:rsidP="00DD01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Valea Călugărească -</w:t>
            </w:r>
          </w:p>
          <w:p w14:paraId="6977B54B" w14:textId="77777777" w:rsidR="002F084D" w:rsidRDefault="002F084D" w:rsidP="00DD01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Cricov și</w:t>
            </w:r>
          </w:p>
          <w:p w14:paraId="3072E81F" w14:textId="77777777" w:rsidR="002F084D" w:rsidRDefault="002F084D" w:rsidP="00DD01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Hm Cricov </w:t>
            </w:r>
          </w:p>
          <w:p w14:paraId="433FB9FD" w14:textId="77777777" w:rsidR="002F084D" w:rsidRDefault="002F084D" w:rsidP="00DD01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CEF8BF" w14:textId="77777777" w:rsidR="002F084D" w:rsidRDefault="002F084D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29AF6B" w14:textId="77777777" w:rsidR="002F084D" w:rsidRDefault="002F084D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3B9BC7" w14:textId="77777777" w:rsidR="002F084D" w:rsidRDefault="002F084D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73+000</w:t>
            </w:r>
          </w:p>
          <w:p w14:paraId="08D3D718" w14:textId="77777777" w:rsidR="002F084D" w:rsidRDefault="002F084D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76+280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EF773B" w14:textId="77777777" w:rsidR="002F084D" w:rsidRDefault="002F084D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BDDF2A" w14:textId="77777777" w:rsidR="002F084D" w:rsidRPr="00377D08" w:rsidRDefault="002F084D" w:rsidP="00DD01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377D08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012701BD" w14:textId="77777777" w:rsidR="002F084D" w:rsidRPr="00377D08" w:rsidRDefault="002F084D" w:rsidP="00DD01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377D08">
              <w:rPr>
                <w:b/>
                <w:bCs/>
                <w:i/>
                <w:iCs/>
                <w:sz w:val="20"/>
                <w:lang w:val="ro-RO"/>
              </w:rPr>
              <w:t xml:space="preserve">peste sch. 1, 9 și 11 din </w:t>
            </w:r>
          </w:p>
          <w:p w14:paraId="507A5AF8" w14:textId="77777777" w:rsidR="002F084D" w:rsidRPr="004143AF" w:rsidRDefault="002F084D" w:rsidP="00DD0178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 w:rsidRPr="00377D08">
              <w:rPr>
                <w:b/>
                <w:bCs/>
                <w:i/>
                <w:iCs/>
                <w:sz w:val="20"/>
                <w:lang w:val="ro-RO"/>
              </w:rPr>
              <w:t>Hm Cricov Cap X.</w:t>
            </w:r>
          </w:p>
        </w:tc>
      </w:tr>
      <w:tr w:rsidR="002F084D" w:rsidRPr="00456545" w14:paraId="0BF774C9" w14:textId="77777777" w:rsidTr="003A3836">
        <w:trPr>
          <w:cantSplit/>
          <w:trHeight w:val="104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33F2FBD" w14:textId="77777777" w:rsidR="002F084D" w:rsidRPr="00456545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172965" w14:textId="77777777" w:rsidR="002F084D" w:rsidRDefault="002F084D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9BF4D3" w14:textId="77777777" w:rsidR="002F084D" w:rsidRDefault="002F084D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0C1EE4" w14:textId="77777777" w:rsidR="002F084D" w:rsidRDefault="002F084D" w:rsidP="00DD01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H.M. Cricov </w:t>
            </w:r>
          </w:p>
          <w:p w14:paraId="0B09DB4F" w14:textId="77777777" w:rsidR="002F084D" w:rsidRDefault="002F084D" w:rsidP="00DD01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2F2E4F" w14:textId="77777777" w:rsidR="002F084D" w:rsidRDefault="002F084D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 xml:space="preserve">peste TDJ </w:t>
            </w:r>
          </w:p>
          <w:p w14:paraId="7110408C" w14:textId="77777777" w:rsidR="002F084D" w:rsidRDefault="002F084D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18 / 20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892F60" w14:textId="77777777" w:rsidR="002F084D" w:rsidRDefault="002F084D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EB3ABD" w14:textId="77777777" w:rsidR="002F084D" w:rsidRDefault="002F084D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39155D" w14:textId="77777777" w:rsidR="002F084D" w:rsidRDefault="002F084D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F56D2C" w14:textId="77777777" w:rsidR="002F084D" w:rsidRDefault="002F084D" w:rsidP="00DD01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5F21B7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716A0966" w14:textId="77777777" w:rsidR="002F084D" w:rsidRPr="005F21B7" w:rsidRDefault="002F084D" w:rsidP="00DD01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5F21B7">
              <w:rPr>
                <w:b/>
                <w:bCs/>
                <w:i/>
                <w:iCs/>
                <w:sz w:val="20"/>
                <w:lang w:val="ro-RO"/>
              </w:rPr>
              <w:t>la liniile 4 și 5 Cap Y.</w:t>
            </w:r>
          </w:p>
        </w:tc>
      </w:tr>
      <w:tr w:rsidR="002F084D" w:rsidRPr="00456545" w14:paraId="35883B7A" w14:textId="77777777" w:rsidTr="003A3836">
        <w:trPr>
          <w:cantSplit/>
          <w:trHeight w:val="104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F47F7B2" w14:textId="77777777" w:rsidR="002F084D" w:rsidRPr="00456545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F635BC" w14:textId="77777777" w:rsidR="002F084D" w:rsidRDefault="002F084D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7877D6" w14:textId="77777777" w:rsidR="002F084D" w:rsidRDefault="002F084D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9A4766" w14:textId="77777777" w:rsidR="002F084D" w:rsidRDefault="002F084D" w:rsidP="00DD01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H.M. Inotești </w:t>
            </w:r>
          </w:p>
          <w:p w14:paraId="0FB1FB29" w14:textId="77777777" w:rsidR="002F084D" w:rsidRDefault="002F084D" w:rsidP="00DD01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FD04F9" w14:textId="77777777" w:rsidR="002F084D" w:rsidRDefault="002F084D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 xml:space="preserve">peste TDJ </w:t>
            </w:r>
          </w:p>
          <w:p w14:paraId="3AB49D53" w14:textId="77777777" w:rsidR="002F084D" w:rsidRDefault="002F084D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13 / 17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043CF7" w14:textId="77777777" w:rsidR="002F084D" w:rsidRDefault="002F084D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A391F8" w14:textId="77777777" w:rsidR="002F084D" w:rsidRDefault="002F084D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23A072" w14:textId="77777777" w:rsidR="002F084D" w:rsidRDefault="002F084D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CF2EF2" w14:textId="77777777" w:rsidR="002F084D" w:rsidRDefault="002F084D" w:rsidP="00DD01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1148EBBC" w14:textId="77777777" w:rsidR="002F084D" w:rsidRDefault="002F084D" w:rsidP="00DD01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4 și 5 Cap X.</w:t>
            </w:r>
          </w:p>
        </w:tc>
      </w:tr>
      <w:tr w:rsidR="002F084D" w:rsidRPr="00456545" w14:paraId="1CABC45E" w14:textId="77777777" w:rsidTr="003A3836">
        <w:trPr>
          <w:cantSplit/>
          <w:trHeight w:val="104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65E894B" w14:textId="77777777" w:rsidR="002F084D" w:rsidRPr="00456545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C5D126" w14:textId="77777777" w:rsidR="002F084D" w:rsidRDefault="002F084D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F55C8C" w14:textId="77777777" w:rsidR="002F084D" w:rsidRDefault="002F084D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EC341C" w14:textId="77777777" w:rsidR="002F084D" w:rsidRDefault="002F084D" w:rsidP="00DD01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Mizil</w:t>
            </w:r>
          </w:p>
          <w:p w14:paraId="7997FA6C" w14:textId="77777777" w:rsidR="002F084D" w:rsidRDefault="002F084D" w:rsidP="00DD01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6F02C9" w14:textId="77777777" w:rsidR="002F084D" w:rsidRDefault="002F084D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 xml:space="preserve">peste TDJ </w:t>
            </w:r>
          </w:p>
          <w:p w14:paraId="7BCAB51A" w14:textId="77777777" w:rsidR="002F084D" w:rsidRDefault="002F084D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18 / 20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92AFB7" w14:textId="77777777" w:rsidR="002F084D" w:rsidRDefault="002F084D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6BD054" w14:textId="77777777" w:rsidR="002F084D" w:rsidRDefault="002F084D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23FFFB" w14:textId="77777777" w:rsidR="002F084D" w:rsidRDefault="002F084D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201560" w14:textId="77777777" w:rsidR="002F084D" w:rsidRDefault="002F084D" w:rsidP="00DD01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3CE0F1DF" w14:textId="77777777" w:rsidR="002F084D" w:rsidRDefault="002F084D" w:rsidP="00DD01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4 și 5 Cap Y.</w:t>
            </w:r>
          </w:p>
        </w:tc>
      </w:tr>
      <w:tr w:rsidR="002F084D" w:rsidRPr="00456545" w14:paraId="4C1A57B0" w14:textId="77777777" w:rsidTr="003A3836">
        <w:trPr>
          <w:cantSplit/>
          <w:trHeight w:val="104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4990126" w14:textId="77777777" w:rsidR="002F084D" w:rsidRPr="00456545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CDCEB7" w14:textId="77777777" w:rsidR="002F084D" w:rsidRDefault="002F084D" w:rsidP="00BF71F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80405B" w14:textId="77777777" w:rsidR="002F084D" w:rsidRDefault="002F084D" w:rsidP="00BF71F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31E942" w14:textId="77777777" w:rsidR="002F084D" w:rsidRDefault="002F084D" w:rsidP="00BF71F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Ulmeni</w:t>
            </w:r>
          </w:p>
          <w:p w14:paraId="2ACE48BE" w14:textId="77777777" w:rsidR="002F084D" w:rsidRDefault="002F084D" w:rsidP="00BF71F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C96A9A" w14:textId="77777777" w:rsidR="002F084D" w:rsidRDefault="002F084D" w:rsidP="00BF71F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 xml:space="preserve">peste TDJ </w:t>
            </w:r>
          </w:p>
          <w:p w14:paraId="380B7E06" w14:textId="77777777" w:rsidR="002F084D" w:rsidRDefault="002F084D" w:rsidP="00BF71F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11 / 15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EE6B1F" w14:textId="77777777" w:rsidR="002F084D" w:rsidRDefault="002F084D" w:rsidP="00BF71F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904DEA" w14:textId="77777777" w:rsidR="002F084D" w:rsidRDefault="002F084D" w:rsidP="00BF71F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09F90D" w14:textId="77777777" w:rsidR="002F084D" w:rsidRDefault="002F084D" w:rsidP="00BF71F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A4490F" w14:textId="77777777" w:rsidR="002F084D" w:rsidRDefault="002F084D" w:rsidP="00BF71F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6593760D" w14:textId="77777777" w:rsidR="002F084D" w:rsidRDefault="002F084D" w:rsidP="00BF71F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4 și 5 st. Ulmeni, </w:t>
            </w:r>
          </w:p>
          <w:p w14:paraId="6524B400" w14:textId="77777777" w:rsidR="002F084D" w:rsidRDefault="002F084D" w:rsidP="00BF71F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Cap X.</w:t>
            </w:r>
          </w:p>
        </w:tc>
      </w:tr>
      <w:tr w:rsidR="002F084D" w:rsidRPr="00456545" w14:paraId="2F29B2CD" w14:textId="77777777" w:rsidTr="003A3836">
        <w:trPr>
          <w:cantSplit/>
          <w:trHeight w:val="104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9A2E629" w14:textId="77777777" w:rsidR="002F084D" w:rsidRPr="00456545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6489F6" w14:textId="77777777" w:rsidR="002F084D" w:rsidRDefault="002F084D" w:rsidP="00BF71F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113+050</w:t>
            </w:r>
          </w:p>
          <w:p w14:paraId="510D7EC1" w14:textId="77777777" w:rsidR="002F084D" w:rsidRDefault="002F084D" w:rsidP="00BF71F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113+100</w:t>
            </w: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C48A88" w14:textId="77777777" w:rsidR="002F084D" w:rsidRDefault="002F084D" w:rsidP="00BF71F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0343C5" w14:textId="77777777" w:rsidR="002F084D" w:rsidRDefault="002F084D" w:rsidP="00162EE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Ulmeni</w:t>
            </w:r>
          </w:p>
          <w:p w14:paraId="404BB788" w14:textId="77777777" w:rsidR="002F084D" w:rsidRDefault="002F084D" w:rsidP="00BF71F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3 directă Cap. Y, </w:t>
            </w:r>
          </w:p>
          <w:p w14:paraId="33CCA384" w14:textId="77777777" w:rsidR="002F084D" w:rsidRDefault="002F084D" w:rsidP="00BF71F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zonă aparate cale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A9C0E4" w14:textId="77777777" w:rsidR="002F084D" w:rsidRDefault="002F084D" w:rsidP="00BF71F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59BEAD" w14:textId="77777777" w:rsidR="002F084D" w:rsidRDefault="002F084D" w:rsidP="00BF71F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F4B024" w14:textId="77777777" w:rsidR="002F084D" w:rsidRDefault="002F084D" w:rsidP="00BF71F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161EE3" w14:textId="77777777" w:rsidR="002F084D" w:rsidRDefault="002F084D" w:rsidP="00BF71F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AB9AB8" w14:textId="77777777" w:rsidR="002F084D" w:rsidRDefault="002F084D" w:rsidP="00BF71F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peste sch. 2 Cap. Y.</w:t>
            </w:r>
          </w:p>
          <w:p w14:paraId="3F5B5DC9" w14:textId="77777777" w:rsidR="002F084D" w:rsidRDefault="002F084D" w:rsidP="00BF71F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:rsidRPr="00456545" w14:paraId="727899BC" w14:textId="77777777" w:rsidTr="003A3836">
        <w:trPr>
          <w:cantSplit/>
          <w:trHeight w:val="104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DBD2096" w14:textId="77777777" w:rsidR="002F084D" w:rsidRPr="00456545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980A97" w14:textId="77777777" w:rsidR="002F084D" w:rsidRDefault="002F084D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120+800</w:t>
            </w:r>
          </w:p>
          <w:p w14:paraId="62DAEC24" w14:textId="77777777" w:rsidR="002F084D" w:rsidRDefault="002F084D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122+200</w:t>
            </w: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A1FE25" w14:textId="77777777" w:rsidR="002F084D" w:rsidRDefault="002F084D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9F757B" w14:textId="77777777" w:rsidR="002F084D" w:rsidRDefault="002F084D" w:rsidP="00642E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Ulmeni -</w:t>
            </w:r>
          </w:p>
          <w:p w14:paraId="186AD7B0" w14:textId="77777777" w:rsidR="002F084D" w:rsidRDefault="002F084D" w:rsidP="00642E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Buzău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E132E8" w14:textId="77777777" w:rsidR="002F084D" w:rsidRDefault="002F084D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6AE26C" w14:textId="77777777" w:rsidR="002F084D" w:rsidRDefault="002F084D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7D118B" w14:textId="77777777" w:rsidR="002F084D" w:rsidRDefault="002F084D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120+800</w:t>
            </w:r>
          </w:p>
          <w:p w14:paraId="6F16BFD5" w14:textId="77777777" w:rsidR="002F084D" w:rsidRDefault="002F084D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122+200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CA5360" w14:textId="77777777" w:rsidR="002F084D" w:rsidRDefault="002F084D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ED739A" w14:textId="77777777" w:rsidR="002F084D" w:rsidRDefault="002F084D" w:rsidP="00642E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20DCA921" w14:textId="77777777" w:rsidTr="003A3836">
        <w:trPr>
          <w:cantSplit/>
          <w:trHeight w:val="132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7AEA361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BE913D" w14:textId="77777777" w:rsidR="002F084D" w:rsidRDefault="002F084D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D69233" w14:textId="77777777" w:rsidR="002F084D" w:rsidRPr="00D33E71" w:rsidRDefault="002F084D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B37B7B" w14:textId="77777777" w:rsidR="002F084D" w:rsidRDefault="002F084D" w:rsidP="00642E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Buzău</w:t>
            </w:r>
          </w:p>
          <w:p w14:paraId="5094E610" w14:textId="77777777" w:rsidR="002F084D" w:rsidRDefault="002F084D" w:rsidP="00642E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4ADF7B" w14:textId="77777777" w:rsidR="002F084D" w:rsidRDefault="002F084D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T.D.J.  </w:t>
            </w:r>
          </w:p>
          <w:p w14:paraId="026C7290" w14:textId="77777777" w:rsidR="002F084D" w:rsidRDefault="002F084D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64 / 70</w:t>
            </w:r>
          </w:p>
          <w:p w14:paraId="1573C1FA" w14:textId="77777777" w:rsidR="002F084D" w:rsidRDefault="002F084D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E54820" w14:textId="77777777" w:rsidR="002F084D" w:rsidRPr="00D33E71" w:rsidRDefault="002F084D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0CB5DD" w14:textId="77777777" w:rsidR="002F084D" w:rsidRDefault="002F084D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A9A8A3" w14:textId="77777777" w:rsidR="002F084D" w:rsidRPr="00D33E71" w:rsidRDefault="002F084D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B76EC0" w14:textId="77777777" w:rsidR="002F084D" w:rsidRDefault="002F084D" w:rsidP="00642E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14:paraId="5C208734" w14:textId="77777777" w:rsidR="002F084D" w:rsidRDefault="002F084D" w:rsidP="00642E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</w:t>
            </w:r>
          </w:p>
          <w:p w14:paraId="66EFAC5B" w14:textId="77777777" w:rsidR="002F084D" w:rsidRDefault="002F084D" w:rsidP="00642E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6 - 10 </w:t>
            </w:r>
          </w:p>
          <w:p w14:paraId="13B4106E" w14:textId="77777777" w:rsidR="002F084D" w:rsidRDefault="002F084D" w:rsidP="00642E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primiri - expedieri </w:t>
            </w:r>
          </w:p>
          <w:p w14:paraId="7DE6F89D" w14:textId="77777777" w:rsidR="002F084D" w:rsidRDefault="002F084D" w:rsidP="00642E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şi diagonala 54 - 70. </w:t>
            </w:r>
          </w:p>
        </w:tc>
      </w:tr>
      <w:tr w:rsidR="002F084D" w14:paraId="3B218EAA" w14:textId="77777777" w:rsidTr="003A3836">
        <w:trPr>
          <w:cantSplit/>
          <w:trHeight w:val="164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C5127D6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721634" w14:textId="77777777" w:rsidR="002F084D" w:rsidRDefault="002F084D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CAC473" w14:textId="77777777" w:rsidR="002F084D" w:rsidRPr="00D33E71" w:rsidRDefault="002F084D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DF3768" w14:textId="77777777" w:rsidR="002F084D" w:rsidRDefault="002F084D" w:rsidP="00642E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Buzău</w:t>
            </w:r>
          </w:p>
          <w:p w14:paraId="625D837F" w14:textId="77777777" w:rsidR="002F084D" w:rsidRDefault="002F084D" w:rsidP="00642E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8A7C80" w14:textId="77777777" w:rsidR="002F084D" w:rsidRDefault="002F084D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T.D.J. </w:t>
            </w:r>
          </w:p>
          <w:p w14:paraId="33D6FA6A" w14:textId="77777777" w:rsidR="002F084D" w:rsidRDefault="002F084D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56 / 60</w:t>
            </w:r>
          </w:p>
          <w:p w14:paraId="59518C06" w14:textId="77777777" w:rsidR="002F084D" w:rsidRDefault="002F084D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75A204" w14:textId="77777777" w:rsidR="002F084D" w:rsidRDefault="002F084D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D53324" w14:textId="77777777" w:rsidR="002F084D" w:rsidRDefault="002F084D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17D50D" w14:textId="77777777" w:rsidR="002F084D" w:rsidRPr="00D33E71" w:rsidRDefault="002F084D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553FEB" w14:textId="77777777" w:rsidR="002F084D" w:rsidRDefault="002F084D" w:rsidP="00642E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14:paraId="0781FF4E" w14:textId="77777777" w:rsidR="002F084D" w:rsidRDefault="002F084D" w:rsidP="00642E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peste diagonala 52 - 60 </w:t>
            </w:r>
          </w:p>
          <w:p w14:paraId="212BFA27" w14:textId="77777777" w:rsidR="002F084D" w:rsidRDefault="002F084D" w:rsidP="00642E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și intrări - ieșiri </w:t>
            </w:r>
          </w:p>
          <w:p w14:paraId="2F286117" w14:textId="77777777" w:rsidR="002F084D" w:rsidRDefault="002F084D" w:rsidP="00642E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6 - 15. </w:t>
            </w:r>
          </w:p>
        </w:tc>
      </w:tr>
      <w:tr w:rsidR="002F084D" w14:paraId="69D8F6D3" w14:textId="77777777" w:rsidTr="003A3836">
        <w:trPr>
          <w:cantSplit/>
          <w:trHeight w:val="164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16AEB66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D56126" w14:textId="77777777" w:rsidR="002F084D" w:rsidRDefault="002F084D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128+750</w:t>
            </w:r>
          </w:p>
          <w:p w14:paraId="0DFCD862" w14:textId="77777777" w:rsidR="002F084D" w:rsidRDefault="002F084D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129+050</w:t>
            </w: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05D875" w14:textId="77777777" w:rsidR="002F084D" w:rsidRPr="00D33E71" w:rsidRDefault="002F084D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4DC477" w14:textId="77777777" w:rsidR="002F084D" w:rsidRDefault="002F084D" w:rsidP="00642E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Buzău,</w:t>
            </w:r>
          </w:p>
          <w:p w14:paraId="6976D967" w14:textId="77777777" w:rsidR="002F084D" w:rsidRDefault="002F084D" w:rsidP="00642E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 Cap Y,</w:t>
            </w:r>
          </w:p>
          <w:p w14:paraId="0F7F2BE6" w14:textId="77777777" w:rsidR="002F084D" w:rsidRDefault="002F084D" w:rsidP="00642E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zonă aparate de cale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C3C41D" w14:textId="77777777" w:rsidR="002F084D" w:rsidRDefault="002F084D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4750CC" w14:textId="77777777" w:rsidR="002F084D" w:rsidRDefault="002F084D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F367CB" w14:textId="77777777" w:rsidR="002F084D" w:rsidRDefault="002F084D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E1ADBD" w14:textId="77777777" w:rsidR="002F084D" w:rsidRPr="00D33E71" w:rsidRDefault="002F084D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D30114" w14:textId="77777777" w:rsidR="002F084D" w:rsidRDefault="002F084D" w:rsidP="00642E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48DD38CD" w14:textId="77777777" w:rsidR="002F084D" w:rsidRDefault="002F084D" w:rsidP="00642E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peste sch. 30, 18, 14, 12, 10 Cap Y.</w:t>
            </w:r>
          </w:p>
        </w:tc>
      </w:tr>
      <w:tr w:rsidR="002F084D" w14:paraId="7884F4D6" w14:textId="77777777" w:rsidTr="003A3836">
        <w:trPr>
          <w:cantSplit/>
          <w:trHeight w:val="164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381DB23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C0A96D" w14:textId="77777777" w:rsidR="002F084D" w:rsidRDefault="002F084D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30A106" w14:textId="77777777" w:rsidR="002F084D" w:rsidRDefault="002F084D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9E48A3" w14:textId="77777777" w:rsidR="002F084D" w:rsidRDefault="002F084D" w:rsidP="00642E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Buzău,</w:t>
            </w:r>
          </w:p>
          <w:p w14:paraId="74554671" w14:textId="77777777" w:rsidR="002F084D" w:rsidRDefault="002F084D" w:rsidP="00642E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 Cap Y,</w:t>
            </w:r>
          </w:p>
          <w:p w14:paraId="067C43DB" w14:textId="77777777" w:rsidR="002F084D" w:rsidRDefault="002F084D" w:rsidP="00642E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zonă aparate de cale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43E420" w14:textId="77777777" w:rsidR="002F084D" w:rsidRDefault="002F084D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9388FA" w14:textId="77777777" w:rsidR="002F084D" w:rsidRDefault="002F084D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FAA122" w14:textId="77777777" w:rsidR="002F084D" w:rsidRDefault="002F084D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128+650</w:t>
            </w:r>
          </w:p>
          <w:p w14:paraId="0F0465AE" w14:textId="77777777" w:rsidR="002F084D" w:rsidRDefault="002F084D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129+050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BD6CE6" w14:textId="77777777" w:rsidR="002F084D" w:rsidRPr="00D33E71" w:rsidRDefault="002F084D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077F3C" w14:textId="77777777" w:rsidR="002F084D" w:rsidRDefault="002F084D" w:rsidP="00642E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66A8E5CE" w14:textId="77777777" w:rsidR="002F084D" w:rsidRDefault="002F084D" w:rsidP="00642E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peste sch. 40, 22, 20 și 4 Cap Y.</w:t>
            </w:r>
          </w:p>
        </w:tc>
      </w:tr>
      <w:tr w:rsidR="002F084D" w14:paraId="2621F877" w14:textId="77777777" w:rsidTr="003A3836">
        <w:trPr>
          <w:cantSplit/>
          <w:trHeight w:val="164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FB1B041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C3607C" w14:textId="77777777" w:rsidR="002F084D" w:rsidRDefault="002F084D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157+200</w:t>
            </w:r>
          </w:p>
          <w:p w14:paraId="28598210" w14:textId="77777777" w:rsidR="002F084D" w:rsidRDefault="002F084D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158+900</w:t>
            </w: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DF73F6" w14:textId="77777777" w:rsidR="002F084D" w:rsidRDefault="002F084D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70572A" w14:textId="77777777" w:rsidR="002F084D" w:rsidRDefault="002F084D" w:rsidP="00D62249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Zoiţa -</w:t>
            </w:r>
          </w:p>
          <w:p w14:paraId="37CCEC4E" w14:textId="77777777" w:rsidR="002F084D" w:rsidRDefault="002F084D" w:rsidP="00642E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Râmnicu Sărat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924487" w14:textId="77777777" w:rsidR="002F084D" w:rsidRDefault="002F084D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5BC0DD" w14:textId="77777777" w:rsidR="002F084D" w:rsidRDefault="002F084D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02C59C" w14:textId="77777777" w:rsidR="002F084D" w:rsidRDefault="002F084D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63DE05" w14:textId="77777777" w:rsidR="002F084D" w:rsidRDefault="002F084D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493278" w14:textId="77777777" w:rsidR="002F084D" w:rsidRDefault="002F084D" w:rsidP="00642E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701D8315" w14:textId="77777777" w:rsidTr="003A3836">
        <w:trPr>
          <w:cantSplit/>
          <w:trHeight w:val="107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045C307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579633" w14:textId="77777777" w:rsidR="002F084D" w:rsidRDefault="002F084D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159+220</w:t>
            </w:r>
          </w:p>
          <w:p w14:paraId="2E29CDEA" w14:textId="77777777" w:rsidR="002F084D" w:rsidRDefault="002F084D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159+340</w:t>
            </w: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CD525F" w14:textId="77777777" w:rsidR="002F084D" w:rsidRDefault="002F084D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DDD3B1" w14:textId="77777777" w:rsidR="002F084D" w:rsidRDefault="002F084D" w:rsidP="00642E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Zoiţa -</w:t>
            </w:r>
          </w:p>
          <w:p w14:paraId="100EE43A" w14:textId="77777777" w:rsidR="002F084D" w:rsidRDefault="002F084D" w:rsidP="00642E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Râmnicu Sărat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563E05" w14:textId="77777777" w:rsidR="002F084D" w:rsidRDefault="002F084D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95FB17" w14:textId="77777777" w:rsidR="002F084D" w:rsidRDefault="002F084D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CE80D0" w14:textId="77777777" w:rsidR="002F084D" w:rsidRDefault="002F084D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309524" w14:textId="77777777" w:rsidR="002F084D" w:rsidRDefault="002F084D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D63701" w14:textId="77777777" w:rsidR="002F084D" w:rsidRPr="004143AF" w:rsidRDefault="002F084D" w:rsidP="00642ECD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 w:rsidRPr="004143AF">
              <w:rPr>
                <w:b/>
                <w:bCs/>
                <w:iCs/>
                <w:sz w:val="20"/>
                <w:lang w:val="ro-RO"/>
              </w:rPr>
              <w:t xml:space="preserve">*Valabil pentru trenurile </w:t>
            </w:r>
            <w:r>
              <w:rPr>
                <w:b/>
                <w:bCs/>
                <w:iCs/>
                <w:sz w:val="20"/>
                <w:lang w:val="ro-RO"/>
              </w:rPr>
              <w:t>care au în componență</w:t>
            </w:r>
            <w:r w:rsidRPr="004143AF">
              <w:rPr>
                <w:b/>
                <w:bCs/>
                <w:iCs/>
                <w:sz w:val="20"/>
                <w:lang w:val="ro-RO"/>
              </w:rPr>
              <w:t xml:space="preserve"> două locomotive cuplate.</w:t>
            </w:r>
          </w:p>
          <w:p w14:paraId="4D0912A8" w14:textId="77777777" w:rsidR="002F084D" w:rsidRPr="004143AF" w:rsidRDefault="002F084D" w:rsidP="00642ECD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 w:rsidRPr="00FF1C46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6BB45044" w14:textId="77777777" w:rsidTr="003A3836">
        <w:trPr>
          <w:cantSplit/>
          <w:trHeight w:val="107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73AA47B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C4D33B" w14:textId="77777777" w:rsidR="002F084D" w:rsidRDefault="002F084D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E86264" w14:textId="77777777" w:rsidR="002F084D" w:rsidRDefault="002F084D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1355A5" w14:textId="77777777" w:rsidR="002F084D" w:rsidRDefault="002F084D" w:rsidP="00642E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Zoiţa -</w:t>
            </w:r>
          </w:p>
          <w:p w14:paraId="72C96112" w14:textId="77777777" w:rsidR="002F084D" w:rsidRDefault="002F084D" w:rsidP="00642E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Râmnicu Sărat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9DF058" w14:textId="77777777" w:rsidR="002F084D" w:rsidRDefault="002F084D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1A1CBC" w14:textId="77777777" w:rsidR="002F084D" w:rsidRDefault="002F084D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CD3E0D" w14:textId="77777777" w:rsidR="002F084D" w:rsidRDefault="002F084D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159+220</w:t>
            </w:r>
          </w:p>
          <w:p w14:paraId="40D245F9" w14:textId="77777777" w:rsidR="002F084D" w:rsidRDefault="002F084D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159+340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D345B6" w14:textId="77777777" w:rsidR="002F084D" w:rsidRDefault="002F084D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26324F" w14:textId="77777777" w:rsidR="002F084D" w:rsidRPr="004143AF" w:rsidRDefault="002F084D" w:rsidP="00642ECD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 w:rsidRPr="004143AF">
              <w:rPr>
                <w:b/>
                <w:bCs/>
                <w:iCs/>
                <w:sz w:val="20"/>
                <w:lang w:val="ro-RO"/>
              </w:rPr>
              <w:t xml:space="preserve">*Valabil pentru trenurile </w:t>
            </w:r>
            <w:r>
              <w:rPr>
                <w:b/>
                <w:bCs/>
                <w:iCs/>
                <w:sz w:val="20"/>
                <w:lang w:val="ro-RO"/>
              </w:rPr>
              <w:t>care au în componență</w:t>
            </w:r>
            <w:r w:rsidRPr="004143AF">
              <w:rPr>
                <w:b/>
                <w:bCs/>
                <w:iCs/>
                <w:sz w:val="20"/>
                <w:lang w:val="ro-RO"/>
              </w:rPr>
              <w:t xml:space="preserve"> două locomotive cuplate.</w:t>
            </w:r>
          </w:p>
          <w:p w14:paraId="0D64B65A" w14:textId="77777777" w:rsidR="002F084D" w:rsidRPr="004143AF" w:rsidRDefault="002F084D" w:rsidP="00642ECD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 w:rsidRPr="00FF1C46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185D0758" w14:textId="77777777" w:rsidTr="003A3836">
        <w:trPr>
          <w:cantSplit/>
          <w:trHeight w:val="107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F783C08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A3FE82" w14:textId="77777777" w:rsidR="002F084D" w:rsidRDefault="002F084D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67A7F4" w14:textId="77777777" w:rsidR="002F084D" w:rsidRDefault="002F084D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A3169B" w14:textId="77777777" w:rsidR="002F084D" w:rsidRDefault="002F084D" w:rsidP="00642E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Râmnicu Sărat</w:t>
            </w:r>
          </w:p>
          <w:p w14:paraId="2AA6FF6B" w14:textId="77777777" w:rsidR="002F084D" w:rsidRDefault="002F084D" w:rsidP="00642E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6 prim. - exped.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A16DCE" w14:textId="77777777" w:rsidR="002F084D" w:rsidRDefault="002F084D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FE720B" w14:textId="77777777" w:rsidR="002F084D" w:rsidRDefault="002F084D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69F3A7" w14:textId="77777777" w:rsidR="002F084D" w:rsidRDefault="002F084D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B5177A" w14:textId="77777777" w:rsidR="002F084D" w:rsidRDefault="002F084D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525393" w14:textId="77777777" w:rsidR="002F084D" w:rsidRPr="004143AF" w:rsidRDefault="002F084D" w:rsidP="00642ECD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</w:p>
        </w:tc>
      </w:tr>
      <w:tr w:rsidR="002F084D" w14:paraId="04605D27" w14:textId="77777777" w:rsidTr="003A3836">
        <w:trPr>
          <w:cantSplit/>
          <w:trHeight w:val="107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3EF85BF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EAD4DD" w14:textId="77777777" w:rsidR="002F084D" w:rsidRDefault="002F084D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F51262" w14:textId="77777777" w:rsidR="002F084D" w:rsidRDefault="002F084D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CEE2E4" w14:textId="77777777" w:rsidR="002F084D" w:rsidRDefault="002F084D" w:rsidP="00642E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Râmnicu Sărat -</w:t>
            </w:r>
          </w:p>
          <w:p w14:paraId="30E2FB87" w14:textId="77777777" w:rsidR="002F084D" w:rsidRDefault="002F084D" w:rsidP="00642E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Sihlea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D83473" w14:textId="77777777" w:rsidR="002F084D" w:rsidRDefault="002F084D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60E16B" w14:textId="77777777" w:rsidR="002F084D" w:rsidRDefault="002F084D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B47DD7" w14:textId="77777777" w:rsidR="002F084D" w:rsidRDefault="002F084D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170+000</w:t>
            </w:r>
          </w:p>
          <w:p w14:paraId="794C953E" w14:textId="77777777" w:rsidR="002F084D" w:rsidRDefault="002F084D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175+000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065A59" w14:textId="77777777" w:rsidR="002F084D" w:rsidRDefault="002F084D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C4AE52" w14:textId="77777777" w:rsidR="002F084D" w:rsidRPr="004143AF" w:rsidRDefault="002F084D" w:rsidP="00642ECD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</w:p>
        </w:tc>
      </w:tr>
      <w:tr w:rsidR="002F084D" w14:paraId="729538DD" w14:textId="77777777" w:rsidTr="003A3836">
        <w:trPr>
          <w:cantSplit/>
          <w:trHeight w:val="107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FE26114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B33A26" w14:textId="77777777" w:rsidR="002F084D" w:rsidRDefault="002F084D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174+600</w:t>
            </w:r>
          </w:p>
          <w:p w14:paraId="38CA7D47" w14:textId="77777777" w:rsidR="002F084D" w:rsidRDefault="002F084D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175+400</w:t>
            </w: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34CC7B" w14:textId="77777777" w:rsidR="002F084D" w:rsidRDefault="002F084D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9573A9" w14:textId="77777777" w:rsidR="002F084D" w:rsidRDefault="002F084D" w:rsidP="00642E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Râmnicu Sărat -</w:t>
            </w:r>
          </w:p>
          <w:p w14:paraId="5782E03A" w14:textId="77777777" w:rsidR="002F084D" w:rsidRDefault="002F084D" w:rsidP="00642E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Sihlea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E0F5FF" w14:textId="77777777" w:rsidR="002F084D" w:rsidRDefault="002F084D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4A2B2E" w14:textId="77777777" w:rsidR="002F084D" w:rsidRDefault="002F084D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673AA3" w14:textId="77777777" w:rsidR="002F084D" w:rsidRDefault="002F084D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41382A" w14:textId="77777777" w:rsidR="002F084D" w:rsidRDefault="002F084D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145888" w14:textId="77777777" w:rsidR="002F084D" w:rsidRPr="004143AF" w:rsidRDefault="002F084D" w:rsidP="00642ECD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</w:p>
        </w:tc>
      </w:tr>
      <w:tr w:rsidR="002F084D" w14:paraId="442ACC5E" w14:textId="77777777" w:rsidTr="003A3836">
        <w:trPr>
          <w:cantSplit/>
          <w:trHeight w:val="107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1B35FDB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715237" w14:textId="77777777" w:rsidR="002F084D" w:rsidRDefault="002F084D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6BD2E9" w14:textId="77777777" w:rsidR="002F084D" w:rsidRDefault="002F084D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8700B3" w14:textId="77777777" w:rsidR="002F084D" w:rsidRDefault="002F084D" w:rsidP="00642E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Sihlea</w:t>
            </w:r>
          </w:p>
          <w:p w14:paraId="10329485" w14:textId="77777777" w:rsidR="002F084D" w:rsidRDefault="002F084D" w:rsidP="00642E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directă,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785C5A" w14:textId="77777777" w:rsidR="002F084D" w:rsidRDefault="002F084D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11 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7BD5B7" w14:textId="77777777" w:rsidR="002F084D" w:rsidRDefault="002F084D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C2B268" w14:textId="77777777" w:rsidR="002F084D" w:rsidRDefault="002F084D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433351" w14:textId="77777777" w:rsidR="002F084D" w:rsidRDefault="002F084D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14AE39" w14:textId="77777777" w:rsidR="002F084D" w:rsidRPr="00534A55" w:rsidRDefault="002F084D" w:rsidP="00642ECD">
            <w:pPr>
              <w:spacing w:before="40" w:after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534A55">
              <w:rPr>
                <w:b/>
                <w:bCs/>
                <w:i/>
                <w:sz w:val="20"/>
                <w:lang w:val="ro-RO"/>
              </w:rPr>
              <w:t>Nesemnalizată pe teren.</w:t>
            </w:r>
          </w:p>
          <w:p w14:paraId="596CAE07" w14:textId="77777777" w:rsidR="002F084D" w:rsidRPr="00534A55" w:rsidRDefault="002F084D" w:rsidP="00642ECD">
            <w:pPr>
              <w:spacing w:before="40" w:after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534A55">
              <w:rPr>
                <w:b/>
                <w:bCs/>
                <w:i/>
                <w:sz w:val="20"/>
                <w:lang w:val="ro-RO"/>
              </w:rPr>
              <w:t xml:space="preserve">Afectează intrări - ieşiri </w:t>
            </w:r>
          </w:p>
          <w:p w14:paraId="395D1CE8" w14:textId="77777777" w:rsidR="002F084D" w:rsidRPr="004143AF" w:rsidRDefault="002F084D" w:rsidP="00642ECD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 w:rsidRPr="00534A55">
              <w:rPr>
                <w:b/>
                <w:bCs/>
                <w:i/>
                <w:sz w:val="20"/>
                <w:lang w:val="ro-RO"/>
              </w:rPr>
              <w:t>la linia 5 prim</w:t>
            </w:r>
            <w:r>
              <w:rPr>
                <w:b/>
                <w:bCs/>
                <w:i/>
                <w:sz w:val="20"/>
                <w:lang w:val="ro-RO"/>
              </w:rPr>
              <w:t>iri</w:t>
            </w:r>
            <w:r w:rsidRPr="00534A55">
              <w:rPr>
                <w:b/>
                <w:bCs/>
                <w:i/>
                <w:sz w:val="20"/>
                <w:lang w:val="ro-RO"/>
              </w:rPr>
              <w:t xml:space="preserve"> - exped</w:t>
            </w:r>
            <w:r>
              <w:rPr>
                <w:b/>
                <w:bCs/>
                <w:i/>
                <w:sz w:val="20"/>
                <w:lang w:val="ro-RO"/>
              </w:rPr>
              <w:t>.</w:t>
            </w:r>
          </w:p>
        </w:tc>
      </w:tr>
      <w:tr w:rsidR="002F084D" w14:paraId="43FAF3CA" w14:textId="77777777" w:rsidTr="003A3836">
        <w:trPr>
          <w:cantSplit/>
          <w:trHeight w:val="107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8EF150E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078AEF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69CC4B" w14:textId="77777777" w:rsidR="002F084D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CF0815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Sihlea</w:t>
            </w:r>
          </w:p>
          <w:p w14:paraId="2175AEE6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directă,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C379E9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12 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28A224" w14:textId="77777777" w:rsidR="002F084D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E133F7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93725B" w14:textId="77777777" w:rsidR="002F084D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96EEEA" w14:textId="77777777" w:rsidR="002F084D" w:rsidRPr="00534A55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534A55">
              <w:rPr>
                <w:b/>
                <w:bCs/>
                <w:i/>
                <w:sz w:val="20"/>
                <w:lang w:val="ro-RO"/>
              </w:rPr>
              <w:t>Nesemnalizată pe teren.</w:t>
            </w:r>
          </w:p>
          <w:p w14:paraId="57586963" w14:textId="77777777" w:rsidR="002F084D" w:rsidRPr="00534A55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534A55">
              <w:rPr>
                <w:b/>
                <w:bCs/>
                <w:i/>
                <w:sz w:val="20"/>
                <w:lang w:val="ro-RO"/>
              </w:rPr>
              <w:t xml:space="preserve">Afectează intrări - ieşiri </w:t>
            </w:r>
          </w:p>
          <w:p w14:paraId="75CFE7C2" w14:textId="77777777" w:rsidR="002F084D" w:rsidRPr="00534A55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534A55">
              <w:rPr>
                <w:b/>
                <w:bCs/>
                <w:i/>
                <w:sz w:val="20"/>
                <w:lang w:val="ro-RO"/>
              </w:rPr>
              <w:t>la linia 5 prim</w:t>
            </w:r>
            <w:r>
              <w:rPr>
                <w:b/>
                <w:bCs/>
                <w:i/>
                <w:sz w:val="20"/>
                <w:lang w:val="ro-RO"/>
              </w:rPr>
              <w:t>iri</w:t>
            </w:r>
            <w:r w:rsidRPr="00534A55">
              <w:rPr>
                <w:b/>
                <w:bCs/>
                <w:i/>
                <w:sz w:val="20"/>
                <w:lang w:val="ro-RO"/>
              </w:rPr>
              <w:t xml:space="preserve"> - exped</w:t>
            </w:r>
            <w:r>
              <w:rPr>
                <w:b/>
                <w:bCs/>
                <w:i/>
                <w:sz w:val="20"/>
                <w:lang w:val="ro-RO"/>
              </w:rPr>
              <w:t>.</w:t>
            </w:r>
          </w:p>
        </w:tc>
      </w:tr>
      <w:tr w:rsidR="002F084D" w14:paraId="217B7A58" w14:textId="77777777" w:rsidTr="006450F0">
        <w:trPr>
          <w:cantSplit/>
          <w:trHeight w:val="107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D675F08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B576CB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9B2F20" w14:textId="77777777" w:rsidR="002F084D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6BAF40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Sihlea -</w:t>
            </w:r>
          </w:p>
          <w:p w14:paraId="6B2EEECF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Gugești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8C5CC3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CF4522" w14:textId="77777777" w:rsidR="002F084D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9C0E34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177+180</w:t>
            </w:r>
          </w:p>
          <w:p w14:paraId="44D9E477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182+620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1E8191" w14:textId="77777777" w:rsidR="002F084D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5D9DCD" w14:textId="77777777" w:rsidR="002F084D" w:rsidRPr="004143AF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</w:p>
        </w:tc>
      </w:tr>
      <w:tr w:rsidR="002F084D" w14:paraId="7506039E" w14:textId="77777777" w:rsidTr="006450F0">
        <w:trPr>
          <w:cantSplit/>
          <w:trHeight w:val="107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91156A4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358ECB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B3EAF3" w14:textId="77777777" w:rsidR="002F084D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4920A7" w14:textId="77777777" w:rsidR="002F084D" w:rsidRPr="000C4604" w:rsidRDefault="002F084D" w:rsidP="00AA2500">
            <w:pPr>
              <w:spacing w:before="40" w:after="40" w:line="276" w:lineRule="auto"/>
              <w:ind w:left="57" w:right="57"/>
              <w:rPr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Hm Gugești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767F3C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</w:t>
            </w:r>
          </w:p>
          <w:p w14:paraId="43FBEF19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sch. 13 </w:t>
            </w:r>
          </w:p>
          <w:p w14:paraId="331064CE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F7FAB2" w14:textId="77777777" w:rsidR="002F084D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59398F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01F3F2" w14:textId="77777777" w:rsidR="002F084D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F87252" w14:textId="77777777" w:rsidR="002F084D" w:rsidRPr="000C4604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0C4604">
              <w:rPr>
                <w:b/>
                <w:bCs/>
                <w:i/>
                <w:sz w:val="20"/>
                <w:lang w:val="ro-RO"/>
              </w:rPr>
              <w:t>Nesemnalizată pe teren.</w:t>
            </w:r>
          </w:p>
          <w:p w14:paraId="1B465A61" w14:textId="77777777" w:rsidR="002F084D" w:rsidRPr="004143AF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 w:rsidRPr="000C4604">
              <w:rPr>
                <w:b/>
                <w:bCs/>
                <w:i/>
                <w:sz w:val="20"/>
                <w:lang w:val="ro-RO"/>
              </w:rPr>
              <w:t>Afectează intrări - ieşiri la și de la linia 4 primiri/ expedieri Cap X Gugești</w:t>
            </w:r>
          </w:p>
        </w:tc>
      </w:tr>
      <w:tr w:rsidR="002F084D" w14:paraId="777E4390" w14:textId="77777777">
        <w:trPr>
          <w:cantSplit/>
          <w:trHeight w:val="129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2C5B013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007D20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CD259F" w14:textId="77777777" w:rsidR="002F084D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290C06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Gugești -</w:t>
            </w:r>
          </w:p>
          <w:p w14:paraId="34BEEBB1" w14:textId="77777777" w:rsidR="002F084D" w:rsidRDefault="002F084D" w:rsidP="004E6704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Cotești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64B0E8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E37253" w14:textId="77777777" w:rsidR="002F084D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A59CEA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186+450</w:t>
            </w:r>
          </w:p>
          <w:p w14:paraId="5C8190C7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189+600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9C0A7A" w14:textId="77777777" w:rsidR="002F084D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4AED4C" w14:textId="77777777" w:rsidR="002F084D" w:rsidRPr="004143AF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</w:p>
        </w:tc>
      </w:tr>
      <w:tr w:rsidR="002F084D" w14:paraId="5508F106" w14:textId="77777777" w:rsidTr="003A3836">
        <w:trPr>
          <w:cantSplit/>
          <w:trHeight w:val="107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1F2EC0A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5617DF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187+000</w:t>
            </w:r>
          </w:p>
          <w:p w14:paraId="44DE907E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190+400</w:t>
            </w: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59FA61" w14:textId="77777777" w:rsidR="002F084D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E73573" w14:textId="77777777" w:rsidR="002F084D" w:rsidRDefault="002F084D" w:rsidP="00BB30B6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Gugești -</w:t>
            </w:r>
          </w:p>
          <w:p w14:paraId="6FFA714A" w14:textId="77777777" w:rsidR="002F084D" w:rsidRDefault="002F084D" w:rsidP="00BB30B6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Cotești și</w:t>
            </w:r>
          </w:p>
          <w:p w14:paraId="75D90F1A" w14:textId="77777777" w:rsidR="002F084D" w:rsidRDefault="002F084D" w:rsidP="00BB30B6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Hm Cotești</w:t>
            </w:r>
          </w:p>
          <w:p w14:paraId="232555F4" w14:textId="77777777" w:rsidR="002F084D" w:rsidRDefault="002F084D" w:rsidP="00BB30B6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5F2EB4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8FB104" w14:textId="77777777" w:rsidR="002F084D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86C970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EA7F23" w14:textId="77777777" w:rsidR="002F084D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1C5D6D" w14:textId="77777777" w:rsidR="002F084D" w:rsidRPr="00BB30B6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BB30B6">
              <w:rPr>
                <w:b/>
                <w:bCs/>
                <w:i/>
                <w:sz w:val="20"/>
                <w:lang w:val="ro-RO"/>
              </w:rPr>
              <w:t xml:space="preserve">Afectează intrări - ieşiri </w:t>
            </w:r>
          </w:p>
          <w:p w14:paraId="4238CDCD" w14:textId="77777777" w:rsidR="002F084D" w:rsidRDefault="002F084D" w:rsidP="00BB30B6">
            <w:pPr>
              <w:spacing w:before="40" w:after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BB30B6">
              <w:rPr>
                <w:b/>
                <w:bCs/>
                <w:i/>
                <w:sz w:val="20"/>
                <w:lang w:val="ro-RO"/>
              </w:rPr>
              <w:t xml:space="preserve">peste sch. 1 și 7 </w:t>
            </w:r>
          </w:p>
          <w:p w14:paraId="183C1BF3" w14:textId="77777777" w:rsidR="002F084D" w:rsidRPr="004143AF" w:rsidRDefault="002F084D" w:rsidP="00BB30B6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 w:rsidRPr="00BB30B6">
              <w:rPr>
                <w:b/>
                <w:bCs/>
                <w:i/>
                <w:sz w:val="20"/>
                <w:lang w:val="ro-RO"/>
              </w:rPr>
              <w:t>Hm Cotești</w:t>
            </w:r>
            <w:r>
              <w:rPr>
                <w:b/>
                <w:bCs/>
                <w:i/>
                <w:sz w:val="20"/>
                <w:lang w:val="ro-RO"/>
              </w:rPr>
              <w:t xml:space="preserve">, </w:t>
            </w:r>
            <w:r w:rsidRPr="00BB30B6">
              <w:rPr>
                <w:b/>
                <w:bCs/>
                <w:i/>
                <w:sz w:val="20"/>
                <w:lang w:val="ro-RO"/>
              </w:rPr>
              <w:t>Cap X.</w:t>
            </w:r>
          </w:p>
        </w:tc>
      </w:tr>
      <w:tr w:rsidR="002F084D" w14:paraId="195EF989" w14:textId="77777777" w:rsidTr="003A3836">
        <w:trPr>
          <w:cantSplit/>
          <w:trHeight w:val="59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313526A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4D812E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617EED" w14:textId="77777777" w:rsidR="002F084D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4F334C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Focşani</w:t>
            </w:r>
          </w:p>
          <w:p w14:paraId="2F6FC559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6 P. E.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F2BFE5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B8A8DC" w14:textId="77777777" w:rsidR="002F084D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32AC5C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0AEDE2" w14:textId="77777777" w:rsidR="002F084D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54D43C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038683DD" w14:textId="77777777" w:rsidTr="003A3836">
        <w:trPr>
          <w:cantSplit/>
          <w:trHeight w:val="59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B97BA49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D2613B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E8DEB0" w14:textId="77777777" w:rsidR="002F084D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B3E000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Focşani -</w:t>
            </w:r>
          </w:p>
          <w:p w14:paraId="06A54695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Putna Seacă 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9168CC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6E0319" w14:textId="77777777" w:rsidR="002F084D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799744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199+300</w:t>
            </w:r>
          </w:p>
          <w:p w14:paraId="3CAD0CF4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208+300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D6D337" w14:textId="77777777" w:rsidR="002F084D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71D85F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3A6E5920" w14:textId="77777777" w:rsidTr="003A3836">
        <w:trPr>
          <w:cantSplit/>
          <w:trHeight w:val="59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A7D7679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36DAD9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209+600</w:t>
            </w:r>
          </w:p>
          <w:p w14:paraId="457676F8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209+900</w:t>
            </w: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BEF483" w14:textId="77777777" w:rsidR="002F084D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B73F6C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Hm Putna Seacă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08F990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5ACF5F" w14:textId="77777777" w:rsidR="002F084D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D242FC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607E5D" w14:textId="77777777" w:rsidR="002F084D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DC6DD6" w14:textId="77777777" w:rsidR="002F084D" w:rsidRPr="000C4604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0C4604">
              <w:rPr>
                <w:b/>
                <w:bCs/>
                <w:i/>
                <w:iCs/>
                <w:sz w:val="20"/>
                <w:lang w:val="ro-RO"/>
              </w:rPr>
              <w:t>Afectează intrări - ieşiri peste sch. 3,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 </w:t>
            </w:r>
            <w:r w:rsidRPr="000C4604">
              <w:rPr>
                <w:b/>
                <w:bCs/>
                <w:i/>
                <w:iCs/>
                <w:sz w:val="20"/>
                <w:lang w:val="ro-RO"/>
              </w:rPr>
              <w:t>7,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 </w:t>
            </w:r>
            <w:r w:rsidRPr="000C4604">
              <w:rPr>
                <w:b/>
                <w:bCs/>
                <w:i/>
                <w:iCs/>
                <w:sz w:val="20"/>
                <w:lang w:val="ro-RO"/>
              </w:rPr>
              <w:t>11 Cap X  Putna Seacă</w:t>
            </w:r>
          </w:p>
        </w:tc>
      </w:tr>
      <w:tr w:rsidR="002F084D" w14:paraId="649E7FDE" w14:textId="77777777" w:rsidTr="003A3836">
        <w:trPr>
          <w:cantSplit/>
          <w:trHeight w:val="59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65DE4D0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1FBE47" w14:textId="77777777" w:rsidR="002F084D" w:rsidRDefault="002F084D" w:rsidP="000C460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D384E9" w14:textId="77777777" w:rsidR="002F084D" w:rsidRDefault="002F084D" w:rsidP="000C4604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9E8D54" w14:textId="77777777" w:rsidR="002F084D" w:rsidRDefault="002F084D" w:rsidP="000C4604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Hm Putna Seacă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A08937" w14:textId="77777777" w:rsidR="002F084D" w:rsidRDefault="002F084D" w:rsidP="000C460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BCB135" w14:textId="77777777" w:rsidR="002F084D" w:rsidRDefault="002F084D" w:rsidP="000C4604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E7413A" w14:textId="77777777" w:rsidR="002F084D" w:rsidRDefault="002F084D" w:rsidP="000C460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209+600</w:t>
            </w:r>
          </w:p>
          <w:p w14:paraId="5DBE3B64" w14:textId="77777777" w:rsidR="002F084D" w:rsidRDefault="002F084D" w:rsidP="000C460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209+900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F945B1" w14:textId="77777777" w:rsidR="002F084D" w:rsidRDefault="002F084D" w:rsidP="000C4604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F37364" w14:textId="77777777" w:rsidR="002F084D" w:rsidRPr="000C4604" w:rsidRDefault="002F084D" w:rsidP="000C4604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0C4604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peste sch. </w:t>
            </w:r>
            <w:r>
              <w:rPr>
                <w:b/>
                <w:bCs/>
                <w:i/>
                <w:iCs/>
                <w:sz w:val="20"/>
                <w:lang w:val="ro-RO"/>
              </w:rPr>
              <w:t>1, 5, 9</w:t>
            </w:r>
            <w:r w:rsidRPr="000C4604">
              <w:rPr>
                <w:b/>
                <w:bCs/>
                <w:i/>
                <w:iCs/>
                <w:sz w:val="20"/>
                <w:lang w:val="ro-RO"/>
              </w:rPr>
              <w:t xml:space="preserve"> Cap X  Putna Seacă</w:t>
            </w:r>
          </w:p>
        </w:tc>
      </w:tr>
      <w:tr w:rsidR="002F084D" w14:paraId="05F5DB9B" w14:textId="77777777" w:rsidTr="003A3836">
        <w:trPr>
          <w:cantSplit/>
          <w:trHeight w:val="88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F9C5EDC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EFF764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214+600</w:t>
            </w:r>
          </w:p>
          <w:p w14:paraId="3CF26629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214+690</w:t>
            </w: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45FA87" w14:textId="77777777" w:rsidR="002F084D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A8D966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Putna Seacă  -</w:t>
            </w:r>
          </w:p>
          <w:p w14:paraId="4DA8D50D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Mărăşeşti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023A00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77E985" w14:textId="77777777" w:rsidR="002F084D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464CC9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214+600</w:t>
            </w:r>
          </w:p>
          <w:p w14:paraId="5FFCA112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214+690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BC18A9" w14:textId="77777777" w:rsidR="002F084D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0B0587" w14:textId="77777777" w:rsidR="002F084D" w:rsidRPr="004143AF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 w:rsidRPr="004143AF">
              <w:rPr>
                <w:b/>
                <w:bCs/>
                <w:iCs/>
                <w:sz w:val="20"/>
                <w:lang w:val="ro-RO"/>
              </w:rPr>
              <w:t xml:space="preserve">*Valabil pentru trenurile </w:t>
            </w:r>
            <w:r>
              <w:rPr>
                <w:b/>
                <w:bCs/>
                <w:iCs/>
                <w:sz w:val="20"/>
                <w:lang w:val="ro-RO"/>
              </w:rPr>
              <w:t>care au în componență</w:t>
            </w:r>
            <w:r w:rsidRPr="004143AF">
              <w:rPr>
                <w:b/>
                <w:bCs/>
                <w:iCs/>
                <w:sz w:val="20"/>
                <w:lang w:val="ro-RO"/>
              </w:rPr>
              <w:t xml:space="preserve"> două locomotive cuplate.</w:t>
            </w:r>
          </w:p>
          <w:p w14:paraId="01DFE8E2" w14:textId="77777777" w:rsidR="002F084D" w:rsidRPr="006C1F61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6C1F61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4B132179" w14:textId="77777777" w:rsidTr="003A3836">
        <w:trPr>
          <w:cantSplit/>
          <w:trHeight w:val="6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3F670F3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57E81E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231+570</w:t>
            </w:r>
          </w:p>
          <w:p w14:paraId="2770AD41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231+610</w:t>
            </w: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B34EBC" w14:textId="77777777" w:rsidR="002F084D" w:rsidRPr="00D33E71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E05E03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Pădureni Putna -</w:t>
            </w:r>
          </w:p>
          <w:p w14:paraId="17835928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Pufeşti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0012A0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D74C5C" w14:textId="77777777" w:rsidR="002F084D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991CCA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231+570</w:t>
            </w:r>
          </w:p>
          <w:p w14:paraId="30F27A81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231+610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5269EC" w14:textId="77777777" w:rsidR="002F084D" w:rsidRPr="00D33E71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B67261" w14:textId="77777777" w:rsidR="002F084D" w:rsidRPr="004143AF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>
              <w:rPr>
                <w:b/>
                <w:bCs/>
                <w:iCs/>
                <w:sz w:val="20"/>
                <w:lang w:val="ro-RO"/>
              </w:rPr>
              <w:t>*</w:t>
            </w:r>
            <w:r w:rsidRPr="004143AF">
              <w:rPr>
                <w:b/>
                <w:bCs/>
                <w:iCs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sz w:val="20"/>
                <w:lang w:val="ro-RO"/>
              </w:rPr>
              <w:t>care au în componență</w:t>
            </w:r>
            <w:r w:rsidRPr="004143AF">
              <w:rPr>
                <w:b/>
                <w:bCs/>
                <w:iCs/>
                <w:sz w:val="20"/>
                <w:lang w:val="ro-RO"/>
              </w:rPr>
              <w:t xml:space="preserve"> două locomotive cuplate.</w:t>
            </w:r>
          </w:p>
          <w:p w14:paraId="3F4EBF71" w14:textId="77777777" w:rsidR="002F084D" w:rsidRPr="00D84BDE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D84BDE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513B424B" w14:textId="77777777" w:rsidTr="003A3836">
        <w:trPr>
          <w:cantSplit/>
          <w:trHeight w:val="6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7F80D7A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29D816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232+300</w:t>
            </w:r>
          </w:p>
          <w:p w14:paraId="5A53AADE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233+550</w:t>
            </w: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CEEF8C" w14:textId="77777777" w:rsidR="002F084D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C8B316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Hm Pufești</w:t>
            </w:r>
          </w:p>
          <w:p w14:paraId="3D8B3C0B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8B3ECD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F4F8EA" w14:textId="77777777" w:rsidR="002F084D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FE1CEC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A86393" w14:textId="77777777" w:rsidR="002F084D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00D014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</w:p>
        </w:tc>
      </w:tr>
      <w:tr w:rsidR="002F084D" w14:paraId="7BACD40D" w14:textId="77777777" w:rsidTr="003A3836">
        <w:trPr>
          <w:cantSplit/>
          <w:trHeight w:val="6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96B0579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BDD5B6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BC9065" w14:textId="77777777" w:rsidR="002F084D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FC2E08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Hm Pufești</w:t>
            </w:r>
          </w:p>
          <w:p w14:paraId="737EE3B6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F2B227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A977E2" w14:textId="77777777" w:rsidR="002F084D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68DA4A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232+300</w:t>
            </w:r>
          </w:p>
          <w:p w14:paraId="4B8B23C5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233+550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E82312" w14:textId="77777777" w:rsidR="002F084D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962F98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</w:p>
        </w:tc>
      </w:tr>
      <w:tr w:rsidR="002F084D" w14:paraId="620A8045" w14:textId="77777777" w:rsidTr="003A3836">
        <w:trPr>
          <w:cantSplit/>
          <w:trHeight w:val="6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04FDE0D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065EC9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6EF221" w14:textId="77777777" w:rsidR="002F084D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4B9CCF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Hm Pufești</w:t>
            </w:r>
          </w:p>
          <w:p w14:paraId="34CB59E3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442524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TDJ </w:t>
            </w:r>
          </w:p>
          <w:p w14:paraId="6951C173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13 / 15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773DDC" w14:textId="77777777" w:rsidR="002F084D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8CD5AB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EDFC88" w14:textId="77777777" w:rsidR="002F084D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FDB2B8" w14:textId="77777777" w:rsidR="002F084D" w:rsidRPr="00534C03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534C03">
              <w:rPr>
                <w:b/>
                <w:bCs/>
                <w:i/>
                <w:sz w:val="20"/>
                <w:lang w:val="ro-RO"/>
              </w:rPr>
              <w:t>Nesemnalizată pe teren.</w:t>
            </w:r>
          </w:p>
          <w:p w14:paraId="4DBDF0FE" w14:textId="77777777" w:rsidR="002F084D" w:rsidRPr="00534C03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534C03">
              <w:rPr>
                <w:b/>
                <w:bCs/>
                <w:i/>
                <w:sz w:val="20"/>
                <w:lang w:val="ro-RO"/>
              </w:rPr>
              <w:t xml:space="preserve">Afectează intrări - ieşiri </w:t>
            </w:r>
          </w:p>
          <w:p w14:paraId="0AD32A4D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 w:rsidRPr="00534C03">
              <w:rPr>
                <w:b/>
                <w:bCs/>
                <w:i/>
                <w:sz w:val="20"/>
                <w:lang w:val="ro-RO"/>
              </w:rPr>
              <w:t>la linia 2 primiri - expedieri, Cap X.</w:t>
            </w:r>
          </w:p>
        </w:tc>
      </w:tr>
      <w:tr w:rsidR="002F084D" w14:paraId="6A29E3ED" w14:textId="77777777" w:rsidTr="003A3836">
        <w:trPr>
          <w:cantSplit/>
          <w:trHeight w:val="6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7E7CF07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FE11F7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240+650</w:t>
            </w:r>
          </w:p>
          <w:p w14:paraId="08040315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241+000</w:t>
            </w: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F6E1A5" w14:textId="77777777" w:rsidR="002F084D" w:rsidRPr="00D33E71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3B4671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Pufeşti -</w:t>
            </w:r>
          </w:p>
          <w:p w14:paraId="6B0A2C2C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Adjud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4D8CFF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26D39A" w14:textId="77777777" w:rsidR="002F084D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9080ED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240+650</w:t>
            </w:r>
          </w:p>
          <w:p w14:paraId="08AF055A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241+000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6D0DE9" w14:textId="77777777" w:rsidR="002F084D" w:rsidRPr="00D33E71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BB70AC" w14:textId="77777777" w:rsidR="002F084D" w:rsidRPr="004143AF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 w:rsidRPr="004143AF">
              <w:rPr>
                <w:b/>
                <w:bCs/>
                <w:iCs/>
                <w:sz w:val="20"/>
                <w:lang w:val="ro-RO"/>
              </w:rPr>
              <w:t xml:space="preserve">*Valabil pentru trenurile </w:t>
            </w:r>
            <w:r>
              <w:rPr>
                <w:b/>
                <w:bCs/>
                <w:iCs/>
                <w:sz w:val="20"/>
                <w:lang w:val="ro-RO"/>
              </w:rPr>
              <w:t>care au în componență</w:t>
            </w:r>
            <w:r w:rsidRPr="004143AF">
              <w:rPr>
                <w:b/>
                <w:bCs/>
                <w:iCs/>
                <w:sz w:val="20"/>
                <w:lang w:val="ro-RO"/>
              </w:rPr>
              <w:t xml:space="preserve"> două locomotive cuplate.</w:t>
            </w:r>
          </w:p>
          <w:p w14:paraId="00DE45D6" w14:textId="77777777" w:rsidR="002F084D" w:rsidRPr="00D84BDE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D84BDE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4F5C943C" w14:textId="77777777" w:rsidTr="003A3836">
        <w:trPr>
          <w:cantSplit/>
          <w:trHeight w:val="6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419FC59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F2D44C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242+100</w:t>
            </w:r>
          </w:p>
          <w:p w14:paraId="25C74C04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242+150</w:t>
            </w: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BBF836" w14:textId="77777777" w:rsidR="002F084D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2E29BF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Adjud</w:t>
            </w:r>
          </w:p>
          <w:p w14:paraId="6504876F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Gr. Tranzit, </w:t>
            </w:r>
          </w:p>
          <w:p w14:paraId="79CCA1AF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63BA26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E91C26" w14:textId="77777777" w:rsidR="002F084D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E99732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5A5E9C" w14:textId="77777777" w:rsidR="002F084D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EC73D7" w14:textId="77777777" w:rsidR="002F084D" w:rsidRPr="001F07B1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1F07B1">
              <w:rPr>
                <w:b/>
                <w:bCs/>
                <w:i/>
                <w:sz w:val="20"/>
                <w:lang w:val="ro-RO"/>
              </w:rPr>
              <w:t xml:space="preserve">Afectează intrări - ieşiri </w:t>
            </w:r>
          </w:p>
          <w:p w14:paraId="2224F1F9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1F07B1">
              <w:rPr>
                <w:b/>
                <w:bCs/>
                <w:i/>
                <w:sz w:val="20"/>
                <w:lang w:val="ro-RO"/>
              </w:rPr>
              <w:t xml:space="preserve">peste sch. 5 st. Adjud, </w:t>
            </w:r>
          </w:p>
          <w:p w14:paraId="7E63A276" w14:textId="77777777" w:rsidR="002F084D" w:rsidRPr="004143AF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 w:rsidRPr="001F07B1">
              <w:rPr>
                <w:b/>
                <w:bCs/>
                <w:i/>
                <w:sz w:val="20"/>
                <w:lang w:val="ro-RO"/>
              </w:rPr>
              <w:t>Gr. Tranzit, Cap X.</w:t>
            </w:r>
          </w:p>
        </w:tc>
      </w:tr>
      <w:tr w:rsidR="002F084D" w14:paraId="26C38886" w14:textId="77777777" w:rsidTr="003A3836">
        <w:trPr>
          <w:cantSplit/>
          <w:trHeight w:val="125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DAF95F1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1817B7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52A729" w14:textId="77777777" w:rsidR="002F084D" w:rsidRPr="00D33E71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E3CE5F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Adjud</w:t>
            </w:r>
          </w:p>
          <w:p w14:paraId="2A7103BB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 B,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A8E204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</w:t>
            </w:r>
          </w:p>
          <w:p w14:paraId="05F39F6E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 / 15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37E89E" w14:textId="77777777" w:rsidR="002F084D" w:rsidRPr="00D33E71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D33E71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E3F54C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466735" w14:textId="77777777" w:rsidR="002F084D" w:rsidRPr="00D33E71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F24D2C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la liniile 11 - 38  </w:t>
            </w:r>
          </w:p>
          <w:p w14:paraId="2E87608F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primiri - expedieri şi </w:t>
            </w:r>
          </w:p>
          <w:p w14:paraId="1A90240B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intrări - ieşiri din Bucla III Pufeşti în Grupa B.</w:t>
            </w:r>
          </w:p>
        </w:tc>
      </w:tr>
      <w:tr w:rsidR="002F084D" w14:paraId="07A98A5A" w14:textId="77777777" w:rsidTr="003A3836">
        <w:trPr>
          <w:cantSplit/>
          <w:trHeight w:val="124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6593DF1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AA2869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DD0029" w14:textId="77777777" w:rsidR="002F084D" w:rsidRPr="00D33E71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5C11B2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Adjud</w:t>
            </w:r>
          </w:p>
          <w:p w14:paraId="7E1F833F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 B,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FB00D3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</w:t>
            </w:r>
          </w:p>
          <w:p w14:paraId="4D5B58B9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45 / 49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678248" w14:textId="77777777" w:rsidR="002F084D" w:rsidRPr="00D33E71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D33E71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FDCC29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8E3017" w14:textId="77777777" w:rsidR="002F084D" w:rsidRPr="00D33E71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D7AB1D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21CC3953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25 - 28  </w:t>
            </w:r>
          </w:p>
          <w:p w14:paraId="32BFEB10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primiri – expedieri.</w:t>
            </w:r>
          </w:p>
        </w:tc>
      </w:tr>
      <w:tr w:rsidR="002F084D" w14:paraId="3215A83E" w14:textId="77777777" w:rsidTr="003A3836">
        <w:trPr>
          <w:cantSplit/>
          <w:trHeight w:val="594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E2D4164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32509F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4BE5EA" w14:textId="77777777" w:rsidR="002F084D" w:rsidRPr="00D33E71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C0091D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Adjud</w:t>
            </w:r>
          </w:p>
          <w:p w14:paraId="1E2A85D6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 B,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5D3696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14:paraId="7303FC25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nr. 47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ED079B" w14:textId="77777777" w:rsidR="002F084D" w:rsidRPr="00D33E71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49C25C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B249C5" w14:textId="77777777" w:rsidR="002F084D" w:rsidRPr="00D33E71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C4D844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06A99068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15 - 24 Gr. B.</w:t>
            </w:r>
          </w:p>
        </w:tc>
      </w:tr>
      <w:tr w:rsidR="002F084D" w14:paraId="02C38823" w14:textId="77777777" w:rsidTr="003A3836">
        <w:trPr>
          <w:cantSplit/>
          <w:trHeight w:val="79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3E430CA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3055D3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597272" w14:textId="77777777" w:rsidR="002F084D" w:rsidRPr="00D33E71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883D61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Adjud</w:t>
            </w:r>
          </w:p>
          <w:p w14:paraId="14A79466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 B,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F4BE94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57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403670" w14:textId="77777777" w:rsidR="002F084D" w:rsidRPr="00D33E71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755E7F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B7190F" w14:textId="77777777" w:rsidR="002F084D" w:rsidRPr="00D33E71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493615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54AC911B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14 - 18 </w:t>
            </w:r>
          </w:p>
          <w:p w14:paraId="7B478B9A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primiri - expedieri.</w:t>
            </w:r>
          </w:p>
        </w:tc>
      </w:tr>
      <w:tr w:rsidR="002F084D" w14:paraId="0951EF8D" w14:textId="77777777" w:rsidTr="003A3836">
        <w:trPr>
          <w:cantSplit/>
          <w:trHeight w:val="79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24A5D7D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F155CA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74D48A" w14:textId="77777777" w:rsidR="002F084D" w:rsidRPr="00D33E71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0A87C6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Adjud</w:t>
            </w:r>
          </w:p>
          <w:p w14:paraId="6207A85F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 B,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D31E80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63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45F41B" w14:textId="77777777" w:rsidR="002F084D" w:rsidRPr="00D33E71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B2A752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C9C3D6" w14:textId="77777777" w:rsidR="002F084D" w:rsidRPr="00D33E71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6ADAC9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77581607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27 și 28 Cap X.</w:t>
            </w:r>
          </w:p>
        </w:tc>
      </w:tr>
      <w:tr w:rsidR="002F084D" w14:paraId="5BC9C805" w14:textId="77777777" w:rsidTr="003A3836">
        <w:trPr>
          <w:cantSplit/>
          <w:trHeight w:val="43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75FA201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D6D988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63EFBA" w14:textId="77777777" w:rsidR="002F084D" w:rsidRPr="00D33E71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F08AAF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Adjud</w:t>
            </w:r>
          </w:p>
          <w:p w14:paraId="62054CCA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Gr. B, Cap X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5FCCE9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</w:t>
            </w:r>
          </w:p>
          <w:p w14:paraId="7644ACDB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 / 17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A83FD3" w14:textId="77777777" w:rsidR="002F084D" w:rsidRPr="00D33E71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D33E71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A56A07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E1695B" w14:textId="77777777" w:rsidR="002F084D" w:rsidRPr="00D33E71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93A798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la linia 2 Tragere, liniile 3 - 6  </w:t>
            </w:r>
          </w:p>
          <w:p w14:paraId="21913C7A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primiri - expedieri Grupa D şi intrări - ieşiri la toate liniile din Grupa B Cap X.</w:t>
            </w:r>
          </w:p>
        </w:tc>
      </w:tr>
      <w:tr w:rsidR="002F084D" w14:paraId="42C7DBFD" w14:textId="77777777" w:rsidTr="003A3836">
        <w:trPr>
          <w:cantSplit/>
          <w:trHeight w:val="38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70B4E64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CB45B8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3E7332" w14:textId="77777777" w:rsidR="002F084D" w:rsidRPr="00D33E71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D6065A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Adjud</w:t>
            </w:r>
          </w:p>
          <w:p w14:paraId="77BE8595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Gr. D,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178BA1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</w:t>
            </w:r>
          </w:p>
          <w:p w14:paraId="19548BEA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 / 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883D1D" w14:textId="77777777" w:rsidR="002F084D" w:rsidRPr="00D33E71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D33E71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9D68B7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C6EC86" w14:textId="77777777" w:rsidR="002F084D" w:rsidRPr="00D33E71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6CCBC9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47D2C8A4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1 – 6 </w:t>
            </w:r>
          </w:p>
          <w:p w14:paraId="7C6827B2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primiri – expedieri.</w:t>
            </w:r>
          </w:p>
        </w:tc>
      </w:tr>
      <w:tr w:rsidR="002F084D" w14:paraId="1689EB66" w14:textId="77777777" w:rsidTr="003A3836">
        <w:trPr>
          <w:cantSplit/>
          <w:trHeight w:val="38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84F4A5C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E46FE8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A5F1DF" w14:textId="77777777" w:rsidR="002F084D" w:rsidRPr="00D33E71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3CC2A4" w14:textId="77777777" w:rsidR="002F084D" w:rsidRPr="006D3CE2" w:rsidRDefault="002F084D" w:rsidP="006D3CE2">
            <w:pPr>
              <w:pStyle w:val="Heading2"/>
              <w:spacing w:line="276" w:lineRule="auto"/>
              <w:rPr>
                <w:rFonts w:ascii="Times New Roman" w:hAnsi="Times New Roman"/>
                <w:spacing w:val="-4"/>
                <w:szCs w:val="20"/>
                <w:lang w:val="ro-RO"/>
              </w:rPr>
            </w:pPr>
            <w:r w:rsidRPr="006D3CE2">
              <w:rPr>
                <w:rFonts w:ascii="Times New Roman" w:hAnsi="Times New Roman"/>
                <w:spacing w:val="-4"/>
                <w:szCs w:val="20"/>
                <w:lang w:val="ro-RO"/>
              </w:rPr>
              <w:t>St. Adjud Grupa Tranzit</w:t>
            </w:r>
          </w:p>
          <w:p w14:paraId="2503E41F" w14:textId="77777777" w:rsidR="002F084D" w:rsidRPr="006D3CE2" w:rsidRDefault="002F084D" w:rsidP="006D3CE2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szCs w:val="20"/>
                <w:lang w:val="ro-RO"/>
              </w:rPr>
            </w:pPr>
            <w:r w:rsidRPr="006D3CE2">
              <w:rPr>
                <w:b/>
                <w:bCs/>
                <w:spacing w:val="-4"/>
                <w:sz w:val="20"/>
                <w:szCs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534B3C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57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7A0BB3" w14:textId="77777777" w:rsidR="002F084D" w:rsidRPr="00D33E71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1F8FC5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DB45D1" w14:textId="77777777" w:rsidR="002F084D" w:rsidRPr="00D33E71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12472F" w14:textId="77777777" w:rsidR="002F084D" w:rsidRPr="006D3CE2" w:rsidRDefault="002F084D" w:rsidP="006D3CE2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6D3CE2"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14:paraId="4C418B0C" w14:textId="77777777" w:rsidR="002F084D" w:rsidRPr="006D3CE2" w:rsidRDefault="002F084D" w:rsidP="006D3CE2">
            <w:pPr>
              <w:pStyle w:val="Heading2"/>
              <w:spacing w:line="276" w:lineRule="auto"/>
              <w:rPr>
                <w:rFonts w:ascii="Times New Roman" w:hAnsi="Times New Roman"/>
                <w:i/>
                <w:iCs/>
                <w:spacing w:val="-4"/>
                <w:szCs w:val="20"/>
                <w:lang w:val="ro-RO"/>
              </w:rPr>
            </w:pPr>
            <w:r w:rsidRPr="006D3CE2">
              <w:rPr>
                <w:rFonts w:ascii="Times New Roman" w:hAnsi="Times New Roman"/>
                <w:i/>
                <w:iCs/>
                <w:szCs w:val="20"/>
                <w:lang w:val="ro-RO"/>
              </w:rPr>
              <w:t>la liniile 5 – 9</w:t>
            </w:r>
            <w:r w:rsidRPr="006D3CE2">
              <w:rPr>
                <w:rFonts w:ascii="Times New Roman" w:hAnsi="Times New Roman"/>
                <w:i/>
                <w:iCs/>
                <w:spacing w:val="-4"/>
                <w:szCs w:val="20"/>
                <w:lang w:val="ro-RO"/>
              </w:rPr>
              <w:t xml:space="preserve"> St. Adjud Grupa Tranzit</w:t>
            </w:r>
          </w:p>
          <w:p w14:paraId="09803550" w14:textId="77777777" w:rsidR="002F084D" w:rsidRDefault="002F084D" w:rsidP="006D3CE2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6D3CE2">
              <w:rPr>
                <w:b/>
                <w:bCs/>
                <w:i/>
                <w:iCs/>
                <w:spacing w:val="-4"/>
                <w:sz w:val="20"/>
                <w:szCs w:val="20"/>
                <w:lang w:val="ro-RO"/>
              </w:rPr>
              <w:t>Cap X</w:t>
            </w:r>
            <w:r w:rsidRPr="006D3CE2">
              <w:rPr>
                <w:b/>
                <w:bCs/>
                <w:i/>
                <w:iCs/>
                <w:sz w:val="20"/>
                <w:szCs w:val="20"/>
                <w:lang w:val="ro-RO"/>
              </w:rPr>
              <w:t>.</w:t>
            </w:r>
          </w:p>
        </w:tc>
      </w:tr>
      <w:tr w:rsidR="002F084D" w14:paraId="67F1503F" w14:textId="77777777" w:rsidTr="003A3836">
        <w:trPr>
          <w:cantSplit/>
          <w:trHeight w:val="101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4185769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DE2930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DF12AC" w14:textId="77777777" w:rsidR="002F084D" w:rsidRPr="00D33E71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DC0A41" w14:textId="77777777" w:rsidR="002F084D" w:rsidRPr="00AD0C48" w:rsidRDefault="002F084D" w:rsidP="00AA2500">
            <w:pPr>
              <w:pStyle w:val="Heading2"/>
              <w:spacing w:line="276" w:lineRule="auto"/>
              <w:rPr>
                <w:rFonts w:ascii="Times New Roman" w:hAnsi="Times New Roman"/>
                <w:spacing w:val="-4"/>
                <w:lang w:val="ro-RO"/>
              </w:rPr>
            </w:pPr>
            <w:r w:rsidRPr="00AD0C48">
              <w:rPr>
                <w:rFonts w:ascii="Times New Roman" w:hAnsi="Times New Roman"/>
                <w:spacing w:val="-4"/>
                <w:lang w:val="ro-RO"/>
              </w:rPr>
              <w:t>St. Adjud Grupa Tranzit</w:t>
            </w:r>
          </w:p>
          <w:p w14:paraId="0D823B2E" w14:textId="77777777" w:rsidR="002F084D" w:rsidRPr="00AD0C48" w:rsidRDefault="002F084D" w:rsidP="00AA2500">
            <w:pPr>
              <w:pStyle w:val="Heading2"/>
              <w:spacing w:line="276" w:lineRule="auto"/>
              <w:rPr>
                <w:rFonts w:ascii="Times New Roman" w:hAnsi="Times New Roman"/>
                <w:spacing w:val="-4"/>
                <w:lang w:val="ro-RO"/>
              </w:rPr>
            </w:pPr>
            <w:r>
              <w:rPr>
                <w:rFonts w:ascii="Times New Roman" w:hAnsi="Times New Roman"/>
                <w:spacing w:val="-4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2505D6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</w:t>
            </w:r>
          </w:p>
          <w:p w14:paraId="1F5DD071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59 / 89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122F87" w14:textId="77777777" w:rsidR="002F084D" w:rsidRPr="00D33E71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B63BE3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245866" w14:textId="77777777" w:rsidR="002F084D" w:rsidRPr="00D33E71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5FE7F2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14:paraId="0E51ECCF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77F68D06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10 - 13 </w:t>
            </w:r>
          </w:p>
          <w:p w14:paraId="488D187D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primiri - expedieri.</w:t>
            </w:r>
          </w:p>
        </w:tc>
      </w:tr>
      <w:tr w:rsidR="002F084D" w14:paraId="68F3C272" w14:textId="77777777" w:rsidTr="003A3836">
        <w:trPr>
          <w:cantSplit/>
          <w:trHeight w:val="140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FA05CC0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12FFC0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EA45F7" w14:textId="77777777" w:rsidR="002F084D" w:rsidRPr="00D33E71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8AC6B5" w14:textId="77777777" w:rsidR="002F084D" w:rsidRDefault="002F084D" w:rsidP="00AA2500">
            <w:pPr>
              <w:pStyle w:val="Heading2"/>
              <w:spacing w:line="240" w:lineRule="auto"/>
              <w:rPr>
                <w:rFonts w:ascii="Times New Roman" w:hAnsi="Times New Roman"/>
                <w:spacing w:val="-4"/>
                <w:lang w:val="ro-RO"/>
              </w:rPr>
            </w:pPr>
            <w:r>
              <w:rPr>
                <w:rFonts w:ascii="Times New Roman" w:hAnsi="Times New Roman"/>
                <w:spacing w:val="-4"/>
                <w:lang w:val="ro-RO"/>
              </w:rPr>
              <w:t>St. Adjud Grupa Tranzit</w:t>
            </w:r>
          </w:p>
          <w:p w14:paraId="5DF5ED83" w14:textId="77777777" w:rsidR="002F084D" w:rsidRDefault="002F084D" w:rsidP="00AA2500">
            <w:pPr>
              <w:pStyle w:val="Heading2"/>
              <w:spacing w:line="240" w:lineRule="auto"/>
              <w:rPr>
                <w:rFonts w:ascii="Times New Roman" w:hAnsi="Times New Roman"/>
                <w:spacing w:val="-4"/>
                <w:lang w:val="ro-RO"/>
              </w:rPr>
            </w:pPr>
            <w:r>
              <w:rPr>
                <w:rFonts w:ascii="Times New Roman" w:hAnsi="Times New Roman"/>
                <w:spacing w:val="-4"/>
                <w:lang w:val="ro-RO"/>
              </w:rPr>
              <w:t>liniile 13 şi 14</w:t>
            </w:r>
          </w:p>
          <w:p w14:paraId="3EA599AD" w14:textId="77777777" w:rsidR="002F084D" w:rsidRDefault="002F084D" w:rsidP="00AA2500">
            <w:pPr>
              <w:pStyle w:val="Heading2"/>
              <w:spacing w:line="240" w:lineRule="auto"/>
              <w:rPr>
                <w:rFonts w:ascii="Times New Roman" w:hAnsi="Times New Roman"/>
                <w:spacing w:val="-4"/>
                <w:lang w:val="ro-RO"/>
              </w:rPr>
            </w:pPr>
            <w:r>
              <w:rPr>
                <w:rFonts w:ascii="Times New Roman" w:hAnsi="Times New Roman"/>
                <w:spacing w:val="-4"/>
                <w:lang w:val="ro-RO"/>
              </w:rPr>
              <w:t>primiri - expedieri</w:t>
            </w:r>
          </w:p>
          <w:p w14:paraId="72054894" w14:textId="77777777" w:rsidR="002F084D" w:rsidRPr="002532C4" w:rsidRDefault="002F084D" w:rsidP="00AA2500">
            <w:pPr>
              <w:pStyle w:val="Heading2"/>
              <w:spacing w:line="240" w:lineRule="auto"/>
              <w:rPr>
                <w:rFonts w:ascii="Times New Roman" w:hAnsi="Times New Roman"/>
                <w:spacing w:val="-4"/>
                <w:lang w:val="ro-RO"/>
              </w:rPr>
            </w:pPr>
            <w:r>
              <w:rPr>
                <w:rFonts w:ascii="Times New Roman" w:hAnsi="Times New Roman"/>
                <w:spacing w:val="-4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BE4196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61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E70004" w14:textId="77777777" w:rsidR="002F084D" w:rsidRPr="00D33E71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F88234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A7DC30" w14:textId="77777777" w:rsidR="002F084D" w:rsidRPr="00D33E71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B6C201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783D6C6A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13 şi 14 </w:t>
            </w:r>
          </w:p>
          <w:p w14:paraId="677511D2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primiri - expedieri, Cap X</w:t>
            </w:r>
          </w:p>
          <w:p w14:paraId="1139941C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şi ambele poziţii ale schimbătorului numărul 61.</w:t>
            </w:r>
          </w:p>
        </w:tc>
      </w:tr>
      <w:tr w:rsidR="002F084D" w14:paraId="67FC60A4" w14:textId="77777777" w:rsidTr="003A3836">
        <w:trPr>
          <w:cantSplit/>
          <w:trHeight w:val="43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A778C2B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493806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F6EEF6" w14:textId="77777777" w:rsidR="002F084D" w:rsidRPr="00D33E71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3A105D" w14:textId="77777777" w:rsidR="002F084D" w:rsidRDefault="002F084D" w:rsidP="00AA2500">
            <w:pPr>
              <w:pStyle w:val="Heading2"/>
              <w:spacing w:line="276" w:lineRule="auto"/>
              <w:rPr>
                <w:rFonts w:ascii="Times New Roman" w:hAnsi="Times New Roman"/>
                <w:lang w:val="ro-RO"/>
              </w:rPr>
            </w:pPr>
            <w:r>
              <w:rPr>
                <w:rFonts w:ascii="Times New Roman" w:hAnsi="Times New Roman"/>
                <w:spacing w:val="-4"/>
                <w:lang w:val="ro-RO"/>
              </w:rPr>
              <w:t>St. Adjud Grupa Tranzit</w:t>
            </w:r>
          </w:p>
          <w:p w14:paraId="08926DB8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Cap Y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87EC95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 82 / 86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8BFE91" w14:textId="77777777" w:rsidR="002F084D" w:rsidRPr="00D33E71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D33E71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B1C157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52F715" w14:textId="77777777" w:rsidR="002F084D" w:rsidRPr="00D33E71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DD9741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59005C0C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11 - 13  </w:t>
            </w:r>
          </w:p>
          <w:p w14:paraId="7DD8247A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primiri - expedieri.</w:t>
            </w:r>
          </w:p>
        </w:tc>
      </w:tr>
      <w:tr w:rsidR="002F084D" w14:paraId="636DA3A6" w14:textId="77777777" w:rsidTr="003A3836">
        <w:trPr>
          <w:cantSplit/>
          <w:trHeight w:val="2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8146B63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689FD1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C7C927" w14:textId="77777777" w:rsidR="002F084D" w:rsidRPr="00D33E71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7CA7CB" w14:textId="77777777" w:rsidR="002F084D" w:rsidRDefault="002F084D" w:rsidP="00AA2500">
            <w:pPr>
              <w:pStyle w:val="Heading2"/>
              <w:spacing w:line="276" w:lineRule="auto"/>
              <w:rPr>
                <w:rFonts w:ascii="Times New Roman" w:hAnsi="Times New Roman"/>
                <w:lang w:val="ro-RO"/>
              </w:rPr>
            </w:pPr>
            <w:r>
              <w:rPr>
                <w:rFonts w:ascii="Times New Roman" w:hAnsi="Times New Roman"/>
                <w:spacing w:val="-4"/>
                <w:lang w:val="ro-RO"/>
              </w:rPr>
              <w:t>St. Adjud Grupa Tranzit</w:t>
            </w:r>
          </w:p>
          <w:p w14:paraId="7A3E13A6" w14:textId="77777777" w:rsidR="002F084D" w:rsidRPr="0037264C" w:rsidRDefault="002F084D" w:rsidP="00AA2500">
            <w:pPr>
              <w:pStyle w:val="Heading2"/>
              <w:spacing w:line="276" w:lineRule="auto"/>
              <w:rPr>
                <w:rFonts w:ascii="Times New Roman" w:hAnsi="Times New Roman"/>
                <w:spacing w:val="-4"/>
                <w:lang w:val="ro-RO"/>
              </w:rPr>
            </w:pPr>
            <w:r w:rsidRPr="0037264C">
              <w:rPr>
                <w:rFonts w:ascii="Times New Roman" w:hAnsi="Times New Roman"/>
                <w:bCs w:val="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84BFA4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 70 / 72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B8C5A1" w14:textId="77777777" w:rsidR="002F084D" w:rsidRPr="00D33E71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D33E71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827D2A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089FA1" w14:textId="77777777" w:rsidR="002F084D" w:rsidRPr="00D33E71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E0C892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047B3DCB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8 - 14</w:t>
            </w:r>
          </w:p>
          <w:p w14:paraId="06FE436F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primiri - expedieri.</w:t>
            </w:r>
          </w:p>
        </w:tc>
      </w:tr>
      <w:tr w:rsidR="002F084D" w14:paraId="1051CB84" w14:textId="77777777" w:rsidTr="003A3836">
        <w:trPr>
          <w:cantSplit/>
          <w:trHeight w:val="96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02BF9F1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204EF2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815CD4" w14:textId="77777777" w:rsidR="002F084D" w:rsidRPr="00D33E71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D2FABF" w14:textId="77777777" w:rsidR="002F084D" w:rsidRDefault="002F084D" w:rsidP="00AA2500">
            <w:pPr>
              <w:pStyle w:val="Heading2"/>
              <w:spacing w:line="276" w:lineRule="auto"/>
              <w:rPr>
                <w:rFonts w:ascii="Times New Roman" w:hAnsi="Times New Roman"/>
                <w:lang w:val="ro-RO"/>
              </w:rPr>
            </w:pPr>
            <w:r>
              <w:rPr>
                <w:rFonts w:ascii="Times New Roman" w:hAnsi="Times New Roman"/>
                <w:spacing w:val="-4"/>
                <w:lang w:val="ro-RO"/>
              </w:rPr>
              <w:t>St. Adjud Grupa Tranzit</w:t>
            </w:r>
          </w:p>
          <w:p w14:paraId="1DEA410A" w14:textId="77777777" w:rsidR="002F084D" w:rsidRPr="003A070D" w:rsidRDefault="002F084D" w:rsidP="00AA2500">
            <w:pPr>
              <w:pStyle w:val="Heading2"/>
              <w:spacing w:line="276" w:lineRule="auto"/>
              <w:rPr>
                <w:rFonts w:ascii="Times New Roman" w:hAnsi="Times New Roman"/>
                <w:spacing w:val="-4"/>
                <w:lang w:val="ro-RO"/>
              </w:rPr>
            </w:pPr>
            <w:r w:rsidRPr="003A070D">
              <w:rPr>
                <w:rFonts w:ascii="Times New Roman" w:hAnsi="Times New Roman"/>
                <w:bCs w:val="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CDD355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78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312E48" w14:textId="77777777" w:rsidR="002F084D" w:rsidRPr="00D33E71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C96827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ADA4DE" w14:textId="77777777" w:rsidR="002F084D" w:rsidRPr="00D33E71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9AA681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5EF24BC6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7 - 9  St. Adjud Grupa Tranzit Cap Y.</w:t>
            </w:r>
          </w:p>
        </w:tc>
      </w:tr>
      <w:tr w:rsidR="002F084D" w14:paraId="080D2AEE" w14:textId="77777777" w:rsidTr="003A3836">
        <w:trPr>
          <w:cantSplit/>
          <w:trHeight w:val="96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CF93F9A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09B6B5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B32DB3" w14:textId="77777777" w:rsidR="002F084D" w:rsidRPr="00D33E71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ECEDE4" w14:textId="77777777" w:rsidR="002F084D" w:rsidRDefault="002F084D" w:rsidP="00AA2500">
            <w:pPr>
              <w:pStyle w:val="Heading2"/>
              <w:spacing w:line="276" w:lineRule="auto"/>
              <w:rPr>
                <w:rFonts w:ascii="Times New Roman" w:hAnsi="Times New Roman"/>
                <w:lang w:val="ro-RO"/>
              </w:rPr>
            </w:pPr>
            <w:r>
              <w:rPr>
                <w:rFonts w:ascii="Times New Roman" w:hAnsi="Times New Roman"/>
                <w:spacing w:val="-4"/>
                <w:lang w:val="ro-RO"/>
              </w:rPr>
              <w:t>St. Adjud Grupa Tranzit</w:t>
            </w:r>
          </w:p>
          <w:p w14:paraId="3C6F10B5" w14:textId="77777777" w:rsidR="002F084D" w:rsidRPr="00F401CD" w:rsidRDefault="002F084D" w:rsidP="00AA2500">
            <w:pPr>
              <w:pStyle w:val="Heading2"/>
              <w:spacing w:line="276" w:lineRule="auto"/>
              <w:rPr>
                <w:rFonts w:ascii="Times New Roman" w:hAnsi="Times New Roman"/>
                <w:spacing w:val="-4"/>
                <w:lang w:val="ro-RO"/>
              </w:rPr>
            </w:pPr>
            <w:r>
              <w:rPr>
                <w:rFonts w:ascii="Times New Roman" w:hAnsi="Times New Roman"/>
                <w:bCs w:val="0"/>
                <w:lang w:val="ro-RO"/>
              </w:rPr>
              <w:t>C</w:t>
            </w:r>
            <w:r w:rsidRPr="00F401CD">
              <w:rPr>
                <w:rFonts w:ascii="Times New Roman" w:hAnsi="Times New Roman"/>
                <w:bCs w:val="0"/>
                <w:lang w:val="ro-RO"/>
              </w:rPr>
              <w:t>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E0B12B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46 </w:t>
            </w:r>
          </w:p>
          <w:p w14:paraId="45F9880D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şi 48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E534DD" w14:textId="77777777" w:rsidR="002F084D" w:rsidRPr="00D33E71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D33E71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29C978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22C981" w14:textId="77777777" w:rsidR="002F084D" w:rsidRPr="00D33E71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990339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181D85BD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8 - 13 </w:t>
            </w:r>
          </w:p>
          <w:p w14:paraId="3FA069F1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primiri - expedieri.</w:t>
            </w:r>
          </w:p>
        </w:tc>
      </w:tr>
      <w:tr w:rsidR="002F084D" w14:paraId="1D13A6A2" w14:textId="77777777" w:rsidTr="003A3836">
        <w:trPr>
          <w:cantSplit/>
          <w:trHeight w:val="40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C34A0E8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0DEA2F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DDB0F7" w14:textId="77777777" w:rsidR="002F084D" w:rsidRPr="00D33E71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DACDCC" w14:textId="77777777" w:rsidR="002F084D" w:rsidRDefault="002F084D" w:rsidP="00AA2500">
            <w:pPr>
              <w:pStyle w:val="Heading2"/>
              <w:spacing w:line="276" w:lineRule="auto"/>
              <w:rPr>
                <w:rFonts w:ascii="Times New Roman" w:hAnsi="Times New Roman"/>
                <w:lang w:val="ro-RO"/>
              </w:rPr>
            </w:pPr>
            <w:r>
              <w:rPr>
                <w:rFonts w:ascii="Times New Roman" w:hAnsi="Times New Roman"/>
                <w:spacing w:val="-4"/>
                <w:lang w:val="ro-RO"/>
              </w:rPr>
              <w:t>St. Adjud Grupa Tranzit</w:t>
            </w:r>
          </w:p>
          <w:p w14:paraId="6E15CB52" w14:textId="77777777" w:rsidR="002F084D" w:rsidRDefault="002F084D" w:rsidP="00AA2500">
            <w:pPr>
              <w:pStyle w:val="Heading2"/>
              <w:spacing w:line="276" w:lineRule="auto"/>
              <w:rPr>
                <w:rFonts w:ascii="Times New Roman" w:hAnsi="Times New Roman"/>
                <w:bCs w:val="0"/>
                <w:lang w:val="ro-RO"/>
              </w:rPr>
            </w:pPr>
            <w:r>
              <w:rPr>
                <w:rFonts w:ascii="Times New Roman" w:hAnsi="Times New Roman"/>
                <w:bCs w:val="0"/>
                <w:lang w:val="ro-RO"/>
              </w:rPr>
              <w:t xml:space="preserve">linia 7 </w:t>
            </w:r>
          </w:p>
          <w:p w14:paraId="5525FC2D" w14:textId="77777777" w:rsidR="002F084D" w:rsidRDefault="002F084D" w:rsidP="00AA2500">
            <w:pPr>
              <w:pStyle w:val="Heading2"/>
              <w:spacing w:line="276" w:lineRule="auto"/>
              <w:rPr>
                <w:rFonts w:ascii="Times New Roman" w:hAnsi="Times New Roman"/>
                <w:spacing w:val="-4"/>
                <w:lang w:val="ro-RO"/>
              </w:rPr>
            </w:pPr>
            <w:r>
              <w:rPr>
                <w:rFonts w:ascii="Times New Roman" w:hAnsi="Times New Roman"/>
                <w:bCs w:val="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484010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CE6700" w14:textId="77777777" w:rsidR="002F084D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5245E3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4FFBF7" w14:textId="77777777" w:rsidR="002F084D" w:rsidRPr="00D33E71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821F26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40F1EEB7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7</w:t>
            </w:r>
          </w:p>
          <w:p w14:paraId="1C5FAA44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primiri - expedieri.</w:t>
            </w:r>
          </w:p>
        </w:tc>
      </w:tr>
      <w:tr w:rsidR="002F084D" w14:paraId="3FDA6D95" w14:textId="77777777" w:rsidTr="003A3836">
        <w:trPr>
          <w:cantSplit/>
          <w:trHeight w:val="109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5EC439C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EA7856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174BB6" w14:textId="77777777" w:rsidR="002F084D" w:rsidRPr="00D33E71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C08878" w14:textId="77777777" w:rsidR="002F084D" w:rsidRDefault="002F084D" w:rsidP="00AA2500">
            <w:pPr>
              <w:pStyle w:val="Heading2"/>
              <w:spacing w:line="276" w:lineRule="auto"/>
              <w:rPr>
                <w:rFonts w:ascii="Times New Roman" w:hAnsi="Times New Roman"/>
                <w:lang w:val="ro-RO"/>
              </w:rPr>
            </w:pPr>
            <w:r>
              <w:rPr>
                <w:rFonts w:ascii="Times New Roman" w:hAnsi="Times New Roman"/>
                <w:spacing w:val="-4"/>
                <w:lang w:val="ro-RO"/>
              </w:rPr>
              <w:t>St. Adjud Grupa Tranzit</w:t>
            </w:r>
          </w:p>
          <w:p w14:paraId="0A40271C" w14:textId="77777777" w:rsidR="002F084D" w:rsidRDefault="002F084D" w:rsidP="00AA2500">
            <w:pPr>
              <w:pStyle w:val="Heading2"/>
              <w:spacing w:line="276" w:lineRule="auto"/>
              <w:rPr>
                <w:rFonts w:ascii="Times New Roman" w:hAnsi="Times New Roman"/>
                <w:bCs w:val="0"/>
                <w:lang w:val="ro-RO"/>
              </w:rPr>
            </w:pPr>
            <w:r>
              <w:rPr>
                <w:rFonts w:ascii="Times New Roman" w:hAnsi="Times New Roman"/>
                <w:bCs w:val="0"/>
                <w:lang w:val="ro-RO"/>
              </w:rPr>
              <w:t>linia 13</w:t>
            </w:r>
          </w:p>
          <w:p w14:paraId="5A290389" w14:textId="77777777" w:rsidR="002F084D" w:rsidRDefault="002F084D" w:rsidP="00AA2500">
            <w:pPr>
              <w:pStyle w:val="Heading2"/>
              <w:spacing w:line="276" w:lineRule="auto"/>
              <w:rPr>
                <w:rFonts w:ascii="Times New Roman" w:hAnsi="Times New Roman"/>
                <w:bCs w:val="0"/>
                <w:lang w:val="ro-RO"/>
              </w:rPr>
            </w:pPr>
            <w:r>
              <w:rPr>
                <w:rFonts w:ascii="Times New Roman" w:hAnsi="Times New Roman"/>
                <w:bCs w:val="0"/>
                <w:lang w:val="ro-RO"/>
              </w:rPr>
              <w:t>primiri - expedieri</w:t>
            </w:r>
          </w:p>
          <w:p w14:paraId="7279789B" w14:textId="77777777" w:rsidR="002F084D" w:rsidRPr="002532C4" w:rsidRDefault="002F084D" w:rsidP="00AA2500">
            <w:pPr>
              <w:pStyle w:val="Heading2"/>
              <w:spacing w:line="276" w:lineRule="auto"/>
              <w:rPr>
                <w:rFonts w:ascii="Times New Roman" w:hAnsi="Times New Roman"/>
                <w:bCs w:val="0"/>
                <w:lang w:val="ro-RO"/>
              </w:rPr>
            </w:pPr>
            <w:r>
              <w:rPr>
                <w:rFonts w:ascii="Times New Roman" w:hAnsi="Times New Roman"/>
                <w:bCs w:val="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14CA58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din Ax Staţie până la T.D.J. 90 / 92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A36B81" w14:textId="77777777" w:rsidR="002F084D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603664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135DFD" w14:textId="77777777" w:rsidR="002F084D" w:rsidRPr="00D33E71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098D93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6E8911FF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13</w:t>
            </w:r>
          </w:p>
          <w:p w14:paraId="1B845C6C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primiri - expedieri, Cap Y.</w:t>
            </w:r>
          </w:p>
        </w:tc>
      </w:tr>
      <w:tr w:rsidR="002F084D" w14:paraId="3402901B" w14:textId="77777777" w:rsidTr="003A3836">
        <w:trPr>
          <w:cantSplit/>
          <w:trHeight w:val="109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9AAB882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7522B9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244+700</w:t>
            </w:r>
          </w:p>
          <w:p w14:paraId="59C208B1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244+750</w:t>
            </w: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D46750" w14:textId="77777777" w:rsidR="002F084D" w:rsidRPr="00D33E71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8C28F4" w14:textId="77777777" w:rsidR="002F084D" w:rsidRDefault="002F084D" w:rsidP="00AA2500">
            <w:pPr>
              <w:pStyle w:val="Heading2"/>
              <w:spacing w:line="276" w:lineRule="auto"/>
              <w:rPr>
                <w:rFonts w:ascii="Times New Roman" w:hAnsi="Times New Roman"/>
                <w:spacing w:val="-4"/>
                <w:lang w:val="ro-RO"/>
              </w:rPr>
            </w:pPr>
            <w:r>
              <w:rPr>
                <w:rFonts w:ascii="Times New Roman" w:hAnsi="Times New Roman"/>
                <w:spacing w:val="-4"/>
                <w:lang w:val="ro-RO"/>
              </w:rPr>
              <w:t xml:space="preserve">St. Adjud </w:t>
            </w:r>
          </w:p>
          <w:p w14:paraId="4A0BD7A8" w14:textId="77777777" w:rsidR="002F084D" w:rsidRDefault="002F084D" w:rsidP="00AA2500">
            <w:pPr>
              <w:pStyle w:val="Heading2"/>
              <w:spacing w:line="276" w:lineRule="auto"/>
              <w:rPr>
                <w:rFonts w:ascii="Times New Roman" w:hAnsi="Times New Roman"/>
                <w:spacing w:val="-4"/>
                <w:lang w:val="ro-RO"/>
              </w:rPr>
            </w:pPr>
            <w:r>
              <w:rPr>
                <w:rFonts w:ascii="Times New Roman" w:hAnsi="Times New Roman"/>
                <w:spacing w:val="-4"/>
                <w:lang w:val="ro-RO"/>
              </w:rPr>
              <w:t>Grupa Tranzit,</w:t>
            </w:r>
          </w:p>
          <w:p w14:paraId="435D18A7" w14:textId="77777777" w:rsidR="002F084D" w:rsidRDefault="002F084D" w:rsidP="00AA2500">
            <w:pPr>
              <w:rPr>
                <w:spacing w:val="-4"/>
                <w:lang w:val="ro-RO"/>
              </w:rPr>
            </w:pPr>
            <w:r>
              <w:rPr>
                <w:lang w:val="ro-RO"/>
              </w:rPr>
              <w:t xml:space="preserve"> </w:t>
            </w:r>
            <w:r w:rsidRPr="0010350B">
              <w:rPr>
                <w:b/>
                <w:bCs/>
                <w:sz w:val="20"/>
                <w:szCs w:val="20"/>
                <w:lang w:val="ro-RO"/>
              </w:rPr>
              <w:t>linia 3 directă,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87A997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81E76A" w14:textId="77777777" w:rsidR="002F084D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979404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16345E" w14:textId="77777777" w:rsidR="002F084D" w:rsidRPr="00D33E71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E3EEF5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1553341A" w14:textId="77777777" w:rsidR="002F084D" w:rsidRDefault="002F084D" w:rsidP="008026B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peste sch. 10 din </w:t>
            </w:r>
            <w:r w:rsidRPr="005650BF">
              <w:rPr>
                <w:b/>
                <w:bCs/>
                <w:i/>
                <w:iCs/>
                <w:spacing w:val="-4"/>
                <w:sz w:val="20"/>
                <w:szCs w:val="20"/>
                <w:lang w:val="ro-RO"/>
              </w:rPr>
              <w:t>St. Adjud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 Cap Y.</w:t>
            </w:r>
          </w:p>
        </w:tc>
      </w:tr>
      <w:tr w:rsidR="002F084D" w14:paraId="0CA0B3EE" w14:textId="77777777" w:rsidTr="003A3836">
        <w:trPr>
          <w:cantSplit/>
          <w:trHeight w:val="109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15F1A4C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80C22F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A6401F" w14:textId="77777777" w:rsidR="002F084D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F69DD5" w14:textId="77777777" w:rsidR="002F084D" w:rsidRPr="002D1130" w:rsidRDefault="002F084D" w:rsidP="00AA2500">
            <w:pPr>
              <w:pStyle w:val="Heading2"/>
              <w:spacing w:line="276" w:lineRule="auto"/>
              <w:rPr>
                <w:rFonts w:ascii="Times New Roman" w:hAnsi="Times New Roman"/>
                <w:spacing w:val="-4"/>
                <w:lang w:val="ro-RO"/>
              </w:rPr>
            </w:pPr>
            <w:r w:rsidRPr="002D1130">
              <w:rPr>
                <w:rFonts w:ascii="Times New Roman" w:hAnsi="Times New Roman"/>
                <w:spacing w:val="-4"/>
                <w:lang w:val="ro-RO"/>
              </w:rPr>
              <w:t xml:space="preserve">St. Adjud </w:t>
            </w:r>
          </w:p>
          <w:p w14:paraId="1211D38A" w14:textId="77777777" w:rsidR="002F084D" w:rsidRPr="002D1130" w:rsidRDefault="002F084D" w:rsidP="00AA2500">
            <w:pPr>
              <w:pStyle w:val="Heading2"/>
              <w:spacing w:line="276" w:lineRule="auto"/>
              <w:rPr>
                <w:rFonts w:ascii="Times New Roman" w:hAnsi="Times New Roman"/>
                <w:spacing w:val="-4"/>
                <w:lang w:val="ro-RO"/>
              </w:rPr>
            </w:pPr>
            <w:r w:rsidRPr="002D1130">
              <w:rPr>
                <w:rFonts w:ascii="Times New Roman" w:hAnsi="Times New Roman"/>
                <w:spacing w:val="-4"/>
                <w:lang w:val="ro-RO"/>
              </w:rPr>
              <w:t>Grupa Tranzit,</w:t>
            </w:r>
          </w:p>
          <w:p w14:paraId="50ED22FC" w14:textId="77777777" w:rsidR="002F084D" w:rsidRPr="002D1130" w:rsidRDefault="002F084D" w:rsidP="00AA2500">
            <w:pPr>
              <w:pStyle w:val="Heading2"/>
              <w:spacing w:line="276" w:lineRule="auto"/>
              <w:rPr>
                <w:rFonts w:ascii="Times New Roman" w:hAnsi="Times New Roman"/>
                <w:spacing w:val="-4"/>
                <w:lang w:val="ro-RO"/>
              </w:rPr>
            </w:pPr>
            <w:r w:rsidRPr="002D1130">
              <w:rPr>
                <w:rFonts w:ascii="Times New Roman" w:hAnsi="Times New Roman"/>
                <w:lang w:val="ro-RO"/>
              </w:rPr>
              <w:t xml:space="preserve"> </w:t>
            </w:r>
            <w:r w:rsidRPr="002D1130">
              <w:rPr>
                <w:rFonts w:ascii="Times New Roman" w:hAnsi="Times New Roman"/>
                <w:szCs w:val="20"/>
                <w:lang w:val="ro-RO"/>
              </w:rPr>
              <w:t>linia 2 directă,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63ECD2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8114DE" w14:textId="77777777" w:rsidR="002F084D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0A8E06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244+650</w:t>
            </w:r>
          </w:p>
          <w:p w14:paraId="2EF73BF2" w14:textId="77777777" w:rsidR="002F084D" w:rsidRDefault="002F084D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244+700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C37C7E" w14:textId="77777777" w:rsidR="002F084D" w:rsidRPr="00D33E71" w:rsidRDefault="002F084D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8BD5DA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2297CB23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peste sch. 14 și</w:t>
            </w:r>
          </w:p>
          <w:p w14:paraId="3458C75F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intrări - ieșiri la liniile </w:t>
            </w:r>
          </w:p>
          <w:p w14:paraId="4CE55031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1 - 13 primiri - expedieri</w:t>
            </w:r>
          </w:p>
          <w:p w14:paraId="144248FC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5650BF">
              <w:rPr>
                <w:b/>
                <w:bCs/>
                <w:i/>
                <w:iCs/>
                <w:spacing w:val="-4"/>
                <w:sz w:val="20"/>
                <w:szCs w:val="20"/>
                <w:lang w:val="ro-RO"/>
              </w:rPr>
              <w:t>St. Adjud</w:t>
            </w:r>
            <w:r w:rsidRPr="00EA1999">
              <w:rPr>
                <w:b/>
                <w:bCs/>
                <w:i/>
                <w:iCs/>
                <w:spacing w:val="-4"/>
                <w:sz w:val="20"/>
                <w:szCs w:val="20"/>
                <w:lang w:val="ro-RO"/>
              </w:rPr>
              <w:t xml:space="preserve"> Grupa Tranzit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 </w:t>
            </w:r>
          </w:p>
          <w:p w14:paraId="4DF6B593" w14:textId="77777777" w:rsidR="002F084D" w:rsidRDefault="002F084D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Cap Y.</w:t>
            </w:r>
          </w:p>
        </w:tc>
      </w:tr>
      <w:tr w:rsidR="002F084D" w14:paraId="53F6F730" w14:textId="77777777" w:rsidTr="003A3836">
        <w:trPr>
          <w:cantSplit/>
          <w:trHeight w:val="109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C2357AE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E753C0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268+500</w:t>
            </w:r>
          </w:p>
          <w:p w14:paraId="3F84C6AA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270+300</w:t>
            </w: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C64065" w14:textId="77777777" w:rsidR="002F084D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A15E53" w14:textId="77777777" w:rsidR="002F084D" w:rsidRPr="002D1130" w:rsidRDefault="002F084D" w:rsidP="00266A5B">
            <w:pPr>
              <w:pStyle w:val="Heading2"/>
              <w:spacing w:line="276" w:lineRule="auto"/>
              <w:rPr>
                <w:rFonts w:ascii="Times New Roman" w:hAnsi="Times New Roman"/>
                <w:spacing w:val="-4"/>
                <w:lang w:val="ro-RO"/>
              </w:rPr>
            </w:pPr>
            <w:r>
              <w:rPr>
                <w:rFonts w:ascii="Times New Roman" w:hAnsi="Times New Roman"/>
                <w:spacing w:val="-4"/>
                <w:lang w:val="ro-RO"/>
              </w:rPr>
              <w:t>Orbeni - Faraoani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AC64C1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A20858" w14:textId="77777777" w:rsidR="002F084D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26F5B4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ACDD26" w14:textId="77777777" w:rsidR="002F084D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ACBDB7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Cu inductori de 1000 Hz la paleta galbenă.</w:t>
            </w:r>
          </w:p>
        </w:tc>
      </w:tr>
      <w:tr w:rsidR="002F084D" w14:paraId="6ECFEDB8" w14:textId="77777777" w:rsidTr="003A3836">
        <w:trPr>
          <w:cantSplit/>
          <w:trHeight w:val="109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475C0E2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756CC6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292+000</w:t>
            </w:r>
          </w:p>
          <w:p w14:paraId="57DADD7E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301+900</w:t>
            </w: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700477" w14:textId="77777777" w:rsidR="002F084D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680CF8" w14:textId="77777777" w:rsidR="002F084D" w:rsidRPr="002D1130" w:rsidRDefault="002F084D" w:rsidP="00266A5B">
            <w:pPr>
              <w:pStyle w:val="Heading2"/>
              <w:spacing w:line="276" w:lineRule="auto"/>
              <w:rPr>
                <w:rFonts w:ascii="Times New Roman" w:hAnsi="Times New Roman"/>
                <w:spacing w:val="-4"/>
                <w:lang w:val="ro-RO"/>
              </w:rPr>
            </w:pPr>
            <w:r>
              <w:rPr>
                <w:rFonts w:ascii="Times New Roman" w:hAnsi="Times New Roman"/>
                <w:spacing w:val="-4"/>
                <w:lang w:val="ro-RO"/>
              </w:rPr>
              <w:t>Linia 3 directă Cap Y Valea Seacă, linia curentă Valea Seacă  - Bacău, linia 1 directă Cap X Bacău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C6415E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C67145" w14:textId="77777777" w:rsidR="002F084D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F4076F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CDFCFA" w14:textId="77777777" w:rsidR="002F084D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6EB984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Cu inductori de 1000 Hz la paleta galbenă. </w:t>
            </w:r>
          </w:p>
        </w:tc>
      </w:tr>
      <w:tr w:rsidR="002F084D" w14:paraId="685C824B" w14:textId="77777777" w:rsidTr="003A3836">
        <w:trPr>
          <w:cantSplit/>
          <w:trHeight w:val="109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9DF93EB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3A83C0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DD2D5F" w14:textId="77777777" w:rsidR="002F084D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22806F" w14:textId="77777777" w:rsidR="002F084D" w:rsidRDefault="002F084D" w:rsidP="00266A5B">
            <w:pPr>
              <w:pStyle w:val="Heading2"/>
              <w:spacing w:line="276" w:lineRule="auto"/>
              <w:rPr>
                <w:rFonts w:ascii="Times New Roman" w:hAnsi="Times New Roman"/>
                <w:spacing w:val="-4"/>
                <w:lang w:val="ro-RO"/>
              </w:rPr>
            </w:pPr>
            <w:r>
              <w:rPr>
                <w:rFonts w:ascii="Times New Roman" w:hAnsi="Times New Roman"/>
                <w:spacing w:val="-4"/>
                <w:lang w:val="ro-RO"/>
              </w:rPr>
              <w:t>Linia 2 directă Cap X Bacău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A603E2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EFBB9C" w14:textId="77777777" w:rsidR="002F084D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FD2696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300+600</w:t>
            </w:r>
          </w:p>
          <w:p w14:paraId="22BE3D4F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301+000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42BA11" w14:textId="77777777" w:rsidR="002F084D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E90B1F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Cu inductori de 1000 Hz la paleta galbenă. </w:t>
            </w:r>
          </w:p>
        </w:tc>
      </w:tr>
      <w:tr w:rsidR="002F084D" w14:paraId="502DE91F" w14:textId="77777777" w:rsidTr="003A3836">
        <w:trPr>
          <w:cantSplit/>
          <w:trHeight w:val="63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FF75E0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59EB2A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9F8D78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02D497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Bacău</w:t>
            </w:r>
          </w:p>
          <w:p w14:paraId="0DA26DD7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5C9870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diag. 13/17-19-33/35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50D788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D33E71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6943E4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5E403F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D37020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accesul</w:t>
            </w:r>
          </w:p>
          <w:p w14:paraId="57816127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din linia 2 directă</w:t>
            </w:r>
          </w:p>
          <w:p w14:paraId="1978F3CE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1 - 12 Marfă. </w:t>
            </w:r>
          </w:p>
        </w:tc>
      </w:tr>
      <w:tr w:rsidR="002F084D" w14:paraId="05837C19" w14:textId="77777777" w:rsidTr="003A3836">
        <w:trPr>
          <w:cantSplit/>
          <w:trHeight w:val="47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C552873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FD839E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AF14F2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C36BDE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Bacău</w:t>
            </w:r>
          </w:p>
          <w:p w14:paraId="740E0953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88A1A6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AE37BE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D33E71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9D5714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22790D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8AB8F2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De la călcâi sch. 102, </w:t>
            </w:r>
          </w:p>
          <w:p w14:paraId="23E5F1DC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peste sch.76,  </w:t>
            </w:r>
          </w:p>
          <w:p w14:paraId="477C4583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până la călcâi sch. 70.</w:t>
            </w:r>
          </w:p>
        </w:tc>
      </w:tr>
      <w:tr w:rsidR="002F084D" w14:paraId="0716DACC" w14:textId="77777777" w:rsidTr="003A3836">
        <w:trPr>
          <w:cantSplit/>
          <w:trHeight w:val="77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03C85D4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E6D913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229D8B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02D00F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Bacău</w:t>
            </w:r>
          </w:p>
          <w:p w14:paraId="4CF4C53C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25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3F7D50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B76331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D33E71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6535AD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C916BF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7A829E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De la vârful sch. 98, </w:t>
            </w:r>
          </w:p>
          <w:p w14:paraId="39F1AA16" w14:textId="77777777" w:rsidR="002F084D" w:rsidRPr="00CB3447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peste TDJ 78 </w:t>
            </w:r>
            <w:r>
              <w:rPr>
                <w:b/>
                <w:bCs/>
                <w:i/>
                <w:iCs/>
                <w:sz w:val="20"/>
                <w:lang w:val="en-US"/>
              </w:rPr>
              <w:t xml:space="preserve">/ 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80, sch.74, 72, 58 până la TDJ 30 </w:t>
            </w:r>
            <w:r>
              <w:rPr>
                <w:b/>
                <w:bCs/>
                <w:i/>
                <w:iCs/>
                <w:sz w:val="20"/>
                <w:lang w:val="en-US"/>
              </w:rPr>
              <w:t>/ 40 .</w:t>
            </w:r>
          </w:p>
        </w:tc>
      </w:tr>
      <w:tr w:rsidR="002F084D" w14:paraId="610567DE" w14:textId="77777777" w:rsidTr="003A3836">
        <w:trPr>
          <w:cantSplit/>
          <w:trHeight w:val="77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2D47E8E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07DB22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6EA77B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1BE489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Bacău -</w:t>
            </w:r>
          </w:p>
          <w:p w14:paraId="321B4738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Itești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87F51A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D2C469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C59B13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308+677</w:t>
            </w:r>
          </w:p>
          <w:p w14:paraId="38DB2B2D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308+893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14402D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EEEE97" w14:textId="77777777" w:rsidR="002F084D" w:rsidRPr="004143AF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 w:rsidRPr="004143AF">
              <w:rPr>
                <w:b/>
                <w:bCs/>
                <w:iCs/>
                <w:sz w:val="20"/>
                <w:lang w:val="ro-RO"/>
              </w:rPr>
              <w:t xml:space="preserve">*Valabil pentru trenurile </w:t>
            </w:r>
            <w:r>
              <w:rPr>
                <w:b/>
                <w:bCs/>
                <w:iCs/>
                <w:sz w:val="20"/>
                <w:lang w:val="ro-RO"/>
              </w:rPr>
              <w:t>care au în componență</w:t>
            </w:r>
            <w:r w:rsidRPr="004143AF">
              <w:rPr>
                <w:b/>
                <w:bCs/>
                <w:iCs/>
                <w:sz w:val="20"/>
                <w:lang w:val="ro-RO"/>
              </w:rPr>
              <w:t xml:space="preserve"> două locomotive cuplate.</w:t>
            </w:r>
          </w:p>
          <w:p w14:paraId="0343F472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D84BDE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6777EFCF" w14:textId="77777777" w:rsidTr="003A3836">
        <w:trPr>
          <w:cantSplit/>
          <w:trHeight w:val="77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76EA12B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29C037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BFF6C5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6A8F8C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Galben, linia 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11DF9B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 la sch. 11</w:t>
            </w:r>
          </w:p>
          <w:p w14:paraId="0CBBE699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până la ax stația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8A3248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B7BE90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165BF4" w14:textId="77777777" w:rsidR="002F084D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D2579C" w14:textId="77777777" w:rsidR="002F084D" w:rsidRPr="004143AF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</w:p>
        </w:tc>
      </w:tr>
      <w:tr w:rsidR="002F084D" w14:paraId="40BF906E" w14:textId="77777777" w:rsidTr="003A3836">
        <w:trPr>
          <w:cantSplit/>
          <w:trHeight w:val="77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F37C704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DAD719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326+100</w:t>
            </w:r>
          </w:p>
          <w:p w14:paraId="7B7A8A42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327+100</w:t>
            </w: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16FE50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27121D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Galbeni - </w:t>
            </w:r>
          </w:p>
          <w:p w14:paraId="4DEEAE36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Săcuieni Roman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9E38FD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FD26EA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CAB327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47B856" w14:textId="77777777" w:rsidR="002F084D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777490" w14:textId="77777777" w:rsidR="002F084D" w:rsidRPr="00E34077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</w:p>
        </w:tc>
      </w:tr>
      <w:tr w:rsidR="002F084D" w14:paraId="7A7E3152" w14:textId="77777777" w:rsidTr="003A3836">
        <w:trPr>
          <w:cantSplit/>
          <w:trHeight w:val="77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01496D1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EA9504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6359B3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74F80C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Săcuieni Roman</w:t>
            </w:r>
          </w:p>
          <w:p w14:paraId="3A5CEFBA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6586B8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EDF3A5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D33E71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A8E0A1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BE323D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9A3F61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5E814C63" w14:textId="77777777" w:rsidTr="003A3836">
        <w:trPr>
          <w:cantSplit/>
          <w:trHeight w:val="77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63702C2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71C2F1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5051B3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5AF1B4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Săcuieni Roman – </w:t>
            </w:r>
          </w:p>
          <w:p w14:paraId="61F770A4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Roman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A923C9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CEB88D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8ACDAB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SM 1000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00E7CB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C94C4E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RV Protecție muncitori pe perioada lucrărilor RPc, fără S+D+Sărbători legale</w:t>
            </w:r>
          </w:p>
        </w:tc>
      </w:tr>
      <w:tr w:rsidR="002F084D" w14:paraId="188C6498" w14:textId="77777777" w:rsidTr="003A3836">
        <w:trPr>
          <w:cantSplit/>
          <w:trHeight w:val="8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15C5C24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479350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EB53C8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F9F2E8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Paşcani Triaj</w:t>
            </w:r>
          </w:p>
          <w:p w14:paraId="54E85A30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6B - 12B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D8CE35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6BC13D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D33E71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E10FE8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2C33D1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CC880E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2344F8AF" w14:textId="77777777" w:rsidTr="003A3836">
        <w:trPr>
          <w:cantSplit/>
          <w:trHeight w:val="8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CFBD716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7745DA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BF9463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AC6BCA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Dolhasca</w:t>
            </w:r>
          </w:p>
          <w:p w14:paraId="1FAFE559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FE4D51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E8E8ED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D33E71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3CB765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547BB9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1B66D6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6FAE751A" w14:textId="77777777" w:rsidTr="003A3836">
        <w:trPr>
          <w:cantSplit/>
          <w:trHeight w:val="51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8051C5B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1D8D2C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BDC113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A4EBEA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Dolhasca</w:t>
            </w:r>
          </w:p>
          <w:p w14:paraId="3EFB4D25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CB55D0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A7F072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D33E71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BFFDC2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76EC18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4C2EDB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0E68CD49" w14:textId="77777777" w:rsidTr="003A3836">
        <w:trPr>
          <w:cantSplit/>
          <w:trHeight w:val="5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2CF55DE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1DDD05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B4EB93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BE2951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Liteni</w:t>
            </w:r>
          </w:p>
          <w:p w14:paraId="5C43C3C5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BA3103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14:paraId="37F70EC4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FE4468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D33E71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92FD09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01FF0A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A1E205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2D6E534C" w14:textId="77777777" w:rsidTr="003A3836">
        <w:trPr>
          <w:cantSplit/>
          <w:trHeight w:val="39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5981979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161A64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FF233A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F74B0C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Suceava</w:t>
            </w:r>
          </w:p>
          <w:p w14:paraId="1507098B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1S şi 2S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05C87A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14:paraId="5AE8C5E3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FC7FF0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D33E71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C4F84D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765AD8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87E523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1BD3B71E" w14:textId="77777777" w:rsidTr="003A3836">
        <w:trPr>
          <w:cantSplit/>
          <w:trHeight w:val="111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C7E4D71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6DE928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9655CF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66BB78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Suceava Nord</w:t>
            </w:r>
          </w:p>
          <w:p w14:paraId="2932B932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F77B66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</w:t>
            </w:r>
          </w:p>
          <w:p w14:paraId="4645AF6D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diag.</w:t>
            </w:r>
          </w:p>
          <w:p w14:paraId="7A67CB5A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1 - 7</w:t>
            </w:r>
          </w:p>
          <w:p w14:paraId="7AF124F7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şi</w:t>
            </w:r>
          </w:p>
          <w:p w14:paraId="10241FE1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3 - 5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E7AFDD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D33E71">
              <w:rPr>
                <w:b/>
                <w:bCs/>
                <w:sz w:val="36"/>
                <w:szCs w:val="36"/>
                <w:lang w:val="ro-RO"/>
              </w:rPr>
              <w:t>20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5282CE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710AA8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B27F22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44C42CB8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1 - 6, Cap X, </w:t>
            </w:r>
          </w:p>
          <w:p w14:paraId="34F461F1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numai la parcursuri peste sch. nr. 1, 3, 5 şi 7 </w:t>
            </w:r>
          </w:p>
          <w:p w14:paraId="1E5E1EE3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în poziţie abătută.</w:t>
            </w:r>
          </w:p>
        </w:tc>
      </w:tr>
      <w:tr w:rsidR="002F084D" w14:paraId="5553B3F8" w14:textId="77777777" w:rsidTr="003A3836">
        <w:trPr>
          <w:cantSplit/>
          <w:trHeight w:val="111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424CCC5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D0775C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7FDD71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5EE36E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Suceava Nord</w:t>
            </w:r>
          </w:p>
          <w:p w14:paraId="1947F9B0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428FC1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 la sch. 15 până la sch. 62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91CF82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D27363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A1698A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5AC567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Numai pentru locomotive izolate.</w:t>
            </w:r>
          </w:p>
        </w:tc>
      </w:tr>
      <w:tr w:rsidR="002F084D" w14:paraId="19EEF730" w14:textId="77777777" w:rsidTr="003A3836">
        <w:trPr>
          <w:cantSplit/>
          <w:trHeight w:val="34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2C09BD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7E4691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65F746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CC2706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Suceava Nord</w:t>
            </w:r>
          </w:p>
          <w:p w14:paraId="0701EEEB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6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3769C3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14:paraId="18E1471E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720552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D33E71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42CFD6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2C35A8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1363F9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7FFE04AD" w14:textId="77777777" w:rsidTr="003A3836">
        <w:trPr>
          <w:cantSplit/>
          <w:trHeight w:val="34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8DBAF6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4A6DFE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6AA893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D2009F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Dărmănești</w:t>
            </w:r>
          </w:p>
          <w:p w14:paraId="4A6E98EC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ED6250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 la călcâi</w:t>
            </w:r>
          </w:p>
          <w:p w14:paraId="20E162F8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sch. 13 la </w:t>
            </w:r>
          </w:p>
          <w:p w14:paraId="019E77A6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călcâi</w:t>
            </w:r>
          </w:p>
          <w:p w14:paraId="3760CD95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14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BBA267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51FD1F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684E7A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976B59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773A73ED" w14:textId="77777777" w:rsidTr="003A3836">
        <w:trPr>
          <w:cantSplit/>
          <w:trHeight w:val="34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066EC3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D409E1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8BCAD1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F071BE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Dărmănești</w:t>
            </w:r>
          </w:p>
          <w:p w14:paraId="59485A3E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BADCA8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de la </w:t>
            </w:r>
          </w:p>
          <w:p w14:paraId="66AFF497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vârf </w:t>
            </w:r>
          </w:p>
          <w:p w14:paraId="074743B6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sch. 17 - sch. 19 - linia 5 - vârf </w:t>
            </w:r>
          </w:p>
          <w:p w14:paraId="53FD6473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22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03669F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84A93F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5D944D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0F3394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758BCDBA" w14:textId="77777777" w:rsidTr="003A3836">
        <w:trPr>
          <w:cantSplit/>
          <w:trHeight w:val="34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7E5006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D0B2A6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464+900</w:t>
            </w:r>
          </w:p>
          <w:p w14:paraId="21625430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465+350</w:t>
            </w: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446CA9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096436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Dărmănești -</w:t>
            </w:r>
          </w:p>
          <w:p w14:paraId="63565D22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Milisăuţi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3FC250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0E2C30" w14:textId="77777777" w:rsidR="002F084D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C1FEF5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5F05D2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6F3D33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pe teren cu inductor.</w:t>
            </w:r>
          </w:p>
        </w:tc>
      </w:tr>
      <w:tr w:rsidR="002F084D" w14:paraId="0F4D3FB6" w14:textId="77777777" w:rsidTr="003A3836">
        <w:trPr>
          <w:cantSplit/>
          <w:trHeight w:val="34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6050AF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0403A4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0CA204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B03B9B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Milisăuţi</w:t>
            </w:r>
          </w:p>
          <w:p w14:paraId="34EBA671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5CFD90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786636" w14:textId="77777777" w:rsidR="002F084D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F60AD8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0AE984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AD601E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13CAF578" w14:textId="77777777" w:rsidTr="003A3836">
        <w:trPr>
          <w:cantSplit/>
          <w:trHeight w:val="29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191D04F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F11A19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832226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C1E964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Dorneşti</w:t>
            </w:r>
          </w:p>
          <w:p w14:paraId="18237626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785AF6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14:paraId="5B4649F6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sch. 7 - </w:t>
            </w:r>
          </w:p>
          <w:p w14:paraId="32903DDB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TDJ </w:t>
            </w:r>
          </w:p>
          <w:p w14:paraId="62A1CC14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9 - 11 - </w:t>
            </w:r>
          </w:p>
          <w:p w14:paraId="741F0D14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19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45B518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414B3D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F01DC1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B2509A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55E81446" w14:textId="77777777" w:rsidTr="003A3836">
        <w:trPr>
          <w:cantSplit/>
          <w:trHeight w:val="30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C37C80B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024AD4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FD722A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11BC95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Dorneşti</w:t>
            </w:r>
          </w:p>
          <w:p w14:paraId="427C5567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7 cale largă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E52FE1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14:paraId="116A8DF4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D47A7F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2</w:t>
            </w:r>
            <w:r w:rsidRPr="00D33E71">
              <w:rPr>
                <w:b/>
                <w:bCs/>
                <w:sz w:val="36"/>
                <w:szCs w:val="36"/>
                <w:lang w:val="ro-RO"/>
              </w:rPr>
              <w:t>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6C1E18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CB7542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5E2617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372FEF86" w14:textId="77777777" w:rsidTr="003A3836">
        <w:trPr>
          <w:cantSplit/>
          <w:trHeight w:val="40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5EAC0E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FB5AC5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D60E8F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F9595F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Vicşani</w:t>
            </w:r>
          </w:p>
          <w:p w14:paraId="00E647B0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CL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58EAEE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487+100</w:t>
            </w:r>
          </w:p>
          <w:p w14:paraId="77396495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487+980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D48F57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D33E71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8BF1B8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C4F616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218675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2F084D" w14:paraId="56D51219" w14:textId="77777777" w:rsidTr="003A3836">
        <w:trPr>
          <w:cantSplit/>
          <w:trHeight w:val="40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04CA49" w14:textId="77777777" w:rsidR="002F084D" w:rsidRDefault="002F084D" w:rsidP="002F084D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D12DDB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D91481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F492EC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Vicşani</w:t>
            </w:r>
          </w:p>
          <w:p w14:paraId="55B53D87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5 CL</w:t>
            </w:r>
          </w:p>
          <w:p w14:paraId="25063D0F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613A31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027085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A38EEF" w14:textId="77777777" w:rsidR="002F084D" w:rsidRDefault="002F084D" w:rsidP="00266A5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AF40E3" w14:textId="77777777" w:rsidR="002F084D" w:rsidRPr="00D33E71" w:rsidRDefault="002F084D" w:rsidP="00266A5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592B0A" w14:textId="77777777" w:rsidR="002F084D" w:rsidRDefault="002F084D" w:rsidP="00266A5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</w:tbl>
    <w:p w14:paraId="47241F79" w14:textId="77777777" w:rsidR="002F084D" w:rsidRPr="00BA7DAE" w:rsidRDefault="002F084D" w:rsidP="000A5D7E">
      <w:pPr>
        <w:tabs>
          <w:tab w:val="left" w:pos="2748"/>
        </w:tabs>
        <w:rPr>
          <w:sz w:val="20"/>
          <w:lang w:val="ro-RO"/>
        </w:rPr>
      </w:pPr>
    </w:p>
    <w:p w14:paraId="0D4C2F51" w14:textId="77777777" w:rsidR="002F084D" w:rsidRDefault="002F084D" w:rsidP="007E1810">
      <w:pPr>
        <w:pStyle w:val="Heading1"/>
        <w:spacing w:line="360" w:lineRule="auto"/>
      </w:pPr>
      <w:r>
        <w:t>LINIA 511</w:t>
      </w:r>
    </w:p>
    <w:p w14:paraId="3EBFE75B" w14:textId="77777777" w:rsidR="002F084D" w:rsidRPr="009B4FEF" w:rsidRDefault="002F084D" w:rsidP="00791B14">
      <w:pPr>
        <w:pStyle w:val="Heading1"/>
        <w:spacing w:line="360" w:lineRule="auto"/>
        <w:rPr>
          <w:b w:val="0"/>
          <w:bCs w:val="0"/>
          <w:sz w:val="20"/>
          <w:szCs w:val="20"/>
        </w:rPr>
      </w:pPr>
      <w:r>
        <w:t>DĂRMĂNEŞTI - ILVA MICĂ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9"/>
        <w:gridCol w:w="870"/>
        <w:gridCol w:w="754"/>
        <w:gridCol w:w="2204"/>
        <w:gridCol w:w="870"/>
        <w:gridCol w:w="754"/>
        <w:gridCol w:w="870"/>
        <w:gridCol w:w="754"/>
        <w:gridCol w:w="2491"/>
      </w:tblGrid>
      <w:tr w:rsidR="002F084D" w14:paraId="4A13F0A6" w14:textId="77777777" w:rsidTr="00205388">
        <w:trPr>
          <w:cantSplit/>
          <w:trHeight w:val="59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31B58FC" w14:textId="77777777" w:rsidR="002F084D" w:rsidRDefault="002F084D" w:rsidP="00304A50">
            <w:pPr>
              <w:numPr>
                <w:ilvl w:val="0"/>
                <w:numId w:val="3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31ADF7" w14:textId="77777777" w:rsidR="002F084D" w:rsidRDefault="002F084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EB9E38" w14:textId="77777777" w:rsidR="002F084D" w:rsidRPr="00D33E71" w:rsidRDefault="002F084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219ABF" w14:textId="77777777" w:rsidR="002F084D" w:rsidRDefault="002F084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Dărmănești</w:t>
            </w:r>
          </w:p>
          <w:p w14:paraId="693A410A" w14:textId="77777777" w:rsidR="002F084D" w:rsidRDefault="002F084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DE0A8D" w14:textId="77777777" w:rsidR="002F084D" w:rsidRDefault="002F084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de la </w:t>
            </w:r>
          </w:p>
          <w:p w14:paraId="3347AEF8" w14:textId="77777777" w:rsidR="002F084D" w:rsidRDefault="002F084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vârf </w:t>
            </w:r>
          </w:p>
          <w:p w14:paraId="601041B9" w14:textId="77777777" w:rsidR="002F084D" w:rsidRDefault="002F084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sch. 17 - sch. 19 - linia 5 - vârf </w:t>
            </w:r>
          </w:p>
          <w:p w14:paraId="6AB64A0B" w14:textId="77777777" w:rsidR="002F084D" w:rsidRDefault="002F084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22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438127" w14:textId="77777777" w:rsidR="002F084D" w:rsidRPr="00D33E71" w:rsidRDefault="002F084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BEAA5B" w14:textId="77777777" w:rsidR="002F084D" w:rsidRDefault="002F084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9A4231" w14:textId="77777777" w:rsidR="002F084D" w:rsidRPr="00D33E71" w:rsidRDefault="002F084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EA498A" w14:textId="77777777" w:rsidR="002F084D" w:rsidRPr="009E7CE7" w:rsidRDefault="002F084D">
            <w:pPr>
              <w:spacing w:before="40" w:after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9E7CE7">
              <w:rPr>
                <w:b/>
                <w:bCs/>
                <w:i/>
                <w:sz w:val="20"/>
                <w:lang w:val="ro-RO"/>
              </w:rPr>
              <w:t>Nesemnalizată pe teren.</w:t>
            </w:r>
          </w:p>
        </w:tc>
      </w:tr>
      <w:tr w:rsidR="002F084D" w14:paraId="1B1FFFBF" w14:textId="77777777" w:rsidTr="00054B29">
        <w:trPr>
          <w:cantSplit/>
          <w:trHeight w:val="59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A03EF03" w14:textId="77777777" w:rsidR="002F084D" w:rsidRDefault="002F084D" w:rsidP="00304A50">
            <w:pPr>
              <w:numPr>
                <w:ilvl w:val="0"/>
                <w:numId w:val="3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F536B6" w14:textId="77777777" w:rsidR="002F084D" w:rsidRDefault="002F084D" w:rsidP="00F24F7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4097E4" w14:textId="77777777" w:rsidR="002F084D" w:rsidRDefault="002F084D" w:rsidP="00F24F7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0FF35F" w14:textId="77777777" w:rsidR="002F084D" w:rsidRDefault="002F084D" w:rsidP="00F24F7E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Cacica </w:t>
            </w:r>
          </w:p>
          <w:p w14:paraId="3CF872EE" w14:textId="77777777" w:rsidR="002F084D" w:rsidRDefault="002F084D" w:rsidP="00F24F7E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5DF220" w14:textId="77777777" w:rsidR="002F084D" w:rsidRDefault="002F084D" w:rsidP="00F24F7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între vârful sch. 5 </w:t>
            </w:r>
          </w:p>
          <w:p w14:paraId="091E6B0D" w14:textId="77777777" w:rsidR="002F084D" w:rsidRDefault="002F084D" w:rsidP="00F24F7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şi </w:t>
            </w:r>
          </w:p>
          <w:p w14:paraId="6EFD98C1" w14:textId="77777777" w:rsidR="002F084D" w:rsidRDefault="002F084D" w:rsidP="000074F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vârful sch. 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DA0573" w14:textId="77777777" w:rsidR="002F084D" w:rsidRPr="00F02EF7" w:rsidRDefault="002F084D" w:rsidP="00F24F7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0FBE74" w14:textId="77777777" w:rsidR="002F084D" w:rsidRDefault="002F084D" w:rsidP="00F24F7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0A5264" w14:textId="77777777" w:rsidR="002F084D" w:rsidRPr="00BE2D76" w:rsidRDefault="002F084D" w:rsidP="00F24F7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078FAE" w14:textId="77777777" w:rsidR="002F084D" w:rsidRDefault="002F084D" w:rsidP="00F24F7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59A2E434" w14:textId="77777777" w:rsidTr="00054B29">
        <w:trPr>
          <w:cantSplit/>
          <w:trHeight w:val="59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5A30DD7" w14:textId="77777777" w:rsidR="002F084D" w:rsidRDefault="002F084D" w:rsidP="00304A50">
            <w:pPr>
              <w:numPr>
                <w:ilvl w:val="0"/>
                <w:numId w:val="3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56C793" w14:textId="77777777" w:rsidR="002F084D" w:rsidRDefault="002F084D" w:rsidP="00F24F7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22+030</w:t>
            </w:r>
          </w:p>
          <w:p w14:paraId="5B331D67" w14:textId="77777777" w:rsidR="002F084D" w:rsidRDefault="002F084D" w:rsidP="00F24F7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22+062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FBF1CD" w14:textId="77777777" w:rsidR="002F084D" w:rsidRDefault="002F084D" w:rsidP="00F24F7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782934" w14:textId="77777777" w:rsidR="002F084D" w:rsidRDefault="002F084D" w:rsidP="00F24F7E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Cacica -</w:t>
            </w:r>
          </w:p>
          <w:p w14:paraId="6AD180A9" w14:textId="77777777" w:rsidR="002F084D" w:rsidRDefault="002F084D" w:rsidP="00F24F7E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Vârfu Dealului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41CC42" w14:textId="77777777" w:rsidR="002F084D" w:rsidRDefault="002F084D" w:rsidP="00F24F7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45B301" w14:textId="77777777" w:rsidR="002F084D" w:rsidRDefault="002F084D" w:rsidP="00F24F7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F0FB97" w14:textId="77777777" w:rsidR="002F084D" w:rsidRDefault="002F084D" w:rsidP="00F24F7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F0B29D" w14:textId="77777777" w:rsidR="002F084D" w:rsidRPr="00BE2D76" w:rsidRDefault="002F084D" w:rsidP="00F24F7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00F3F3" w14:textId="77777777" w:rsidR="002F084D" w:rsidRPr="00193954" w:rsidRDefault="002F084D" w:rsidP="00F24F7E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>
              <w:rPr>
                <w:b/>
                <w:bCs/>
                <w:iCs/>
                <w:sz w:val="20"/>
                <w:lang w:val="ro-RO"/>
              </w:rPr>
              <w:t>*</w:t>
            </w:r>
            <w:r w:rsidRPr="00193954">
              <w:rPr>
                <w:b/>
                <w:bCs/>
                <w:iCs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sz w:val="20"/>
                <w:lang w:val="ro-RO"/>
              </w:rPr>
              <w:t>care au în componență</w:t>
            </w:r>
            <w:r w:rsidRPr="004143AF">
              <w:rPr>
                <w:b/>
                <w:bCs/>
                <w:iCs/>
                <w:sz w:val="20"/>
                <w:lang w:val="ro-RO"/>
              </w:rPr>
              <w:t xml:space="preserve"> </w:t>
            </w:r>
            <w:r w:rsidRPr="00193954">
              <w:rPr>
                <w:b/>
                <w:bCs/>
                <w:iCs/>
                <w:sz w:val="20"/>
                <w:lang w:val="ro-RO"/>
              </w:rPr>
              <w:t>două locomotive cuplate.</w:t>
            </w:r>
          </w:p>
          <w:p w14:paraId="049B6CA0" w14:textId="77777777" w:rsidR="002F084D" w:rsidRPr="00176852" w:rsidRDefault="002F084D" w:rsidP="00F24F7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176852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4EBC4A30" w14:textId="77777777" w:rsidTr="006C41AD">
        <w:trPr>
          <w:cantSplit/>
          <w:trHeight w:val="12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91993ED" w14:textId="77777777" w:rsidR="002F084D" w:rsidRDefault="002F084D" w:rsidP="00304A50">
            <w:pPr>
              <w:numPr>
                <w:ilvl w:val="0"/>
                <w:numId w:val="3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4CE0A9" w14:textId="77777777" w:rsidR="002F084D" w:rsidRDefault="002F084D" w:rsidP="00F24F7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538D03" w14:textId="77777777" w:rsidR="002F084D" w:rsidRPr="002108A9" w:rsidRDefault="002F084D" w:rsidP="00F24F7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5568DB" w14:textId="77777777" w:rsidR="002F084D" w:rsidRDefault="002F084D" w:rsidP="00F24F7E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Gura Humorului</w:t>
            </w:r>
          </w:p>
          <w:p w14:paraId="00A47F51" w14:textId="77777777" w:rsidR="002F084D" w:rsidRDefault="002F084D" w:rsidP="00F24F7E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4 </w:t>
            </w:r>
          </w:p>
          <w:p w14:paraId="41B4ED50" w14:textId="77777777" w:rsidR="002F084D" w:rsidRDefault="002F084D" w:rsidP="00F24F7E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00FA51" w14:textId="77777777" w:rsidR="002F084D" w:rsidRDefault="002F084D" w:rsidP="00F24F7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de la Cap X la </w:t>
            </w:r>
          </w:p>
          <w:p w14:paraId="218FDC14" w14:textId="77777777" w:rsidR="002F084D" w:rsidRDefault="002F084D" w:rsidP="00F24F7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ax </w:t>
            </w:r>
          </w:p>
          <w:p w14:paraId="26FABF43" w14:textId="77777777" w:rsidR="002F084D" w:rsidRDefault="002F084D" w:rsidP="00F24F7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staţie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883891" w14:textId="77777777" w:rsidR="002F084D" w:rsidRPr="00F02EF7" w:rsidRDefault="002F084D" w:rsidP="00F24F7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F02EF7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EEFA9B" w14:textId="77777777" w:rsidR="002F084D" w:rsidRDefault="002F084D" w:rsidP="00F24F7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10BD63" w14:textId="77777777" w:rsidR="002F084D" w:rsidRPr="00BE2D76" w:rsidRDefault="002F084D" w:rsidP="00F24F7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3E57D5" w14:textId="77777777" w:rsidR="002F084D" w:rsidRDefault="002F084D" w:rsidP="00F24F7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1879EA79" w14:textId="77777777" w:rsidTr="00A04B2B">
        <w:trPr>
          <w:cantSplit/>
          <w:trHeight w:val="91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76FC0A" w14:textId="77777777" w:rsidR="002F084D" w:rsidRDefault="002F084D" w:rsidP="00304A50">
            <w:pPr>
              <w:numPr>
                <w:ilvl w:val="0"/>
                <w:numId w:val="3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AFD4FC" w14:textId="77777777" w:rsidR="002F084D" w:rsidRDefault="002F084D" w:rsidP="00F24F7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8AC115" w14:textId="77777777" w:rsidR="002F084D" w:rsidRPr="002108A9" w:rsidRDefault="002F084D" w:rsidP="00F24F7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1E0E14" w14:textId="77777777" w:rsidR="002F084D" w:rsidRDefault="002F084D" w:rsidP="00F24F7E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Pojorâta</w:t>
            </w:r>
          </w:p>
          <w:p w14:paraId="110F1219" w14:textId="77777777" w:rsidR="002F084D" w:rsidRDefault="002F084D" w:rsidP="00F24F7E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36143D" w14:textId="77777777" w:rsidR="002F084D" w:rsidRDefault="002F084D" w:rsidP="00F24F7E">
            <w:pPr>
              <w:spacing w:before="40" w:after="40" w:line="276" w:lineRule="auto"/>
              <w:jc w:val="center"/>
              <w:rPr>
                <w:b/>
                <w:bCs/>
                <w:spacing w:val="4"/>
                <w:sz w:val="20"/>
                <w:lang w:val="ro-RO"/>
              </w:rPr>
            </w:pPr>
            <w:r>
              <w:rPr>
                <w:b/>
                <w:bCs/>
                <w:spacing w:val="4"/>
                <w:sz w:val="20"/>
                <w:lang w:val="ro-RO"/>
              </w:rPr>
              <w:t xml:space="preserve">de la Cap Y </w:t>
            </w:r>
          </w:p>
          <w:p w14:paraId="57B322C1" w14:textId="77777777" w:rsidR="002F084D" w:rsidRDefault="002F084D" w:rsidP="00F24F7E">
            <w:pPr>
              <w:spacing w:before="40" w:after="40" w:line="276" w:lineRule="auto"/>
              <w:jc w:val="center"/>
              <w:rPr>
                <w:b/>
                <w:bCs/>
                <w:spacing w:val="4"/>
                <w:sz w:val="20"/>
                <w:lang w:val="ro-RO"/>
              </w:rPr>
            </w:pPr>
            <w:r>
              <w:rPr>
                <w:b/>
                <w:bCs/>
                <w:spacing w:val="4"/>
                <w:sz w:val="20"/>
                <w:lang w:val="ro-RO"/>
              </w:rPr>
              <w:t xml:space="preserve">la </w:t>
            </w:r>
          </w:p>
          <w:p w14:paraId="0E49219B" w14:textId="77777777" w:rsidR="002F084D" w:rsidRDefault="002F084D" w:rsidP="00F24F7E">
            <w:pPr>
              <w:spacing w:before="40" w:after="40" w:line="276" w:lineRule="auto"/>
              <w:jc w:val="center"/>
              <w:rPr>
                <w:b/>
                <w:bCs/>
                <w:spacing w:val="4"/>
                <w:sz w:val="20"/>
                <w:lang w:val="ro-RO"/>
              </w:rPr>
            </w:pPr>
            <w:r>
              <w:rPr>
                <w:b/>
                <w:bCs/>
                <w:spacing w:val="4"/>
                <w:sz w:val="20"/>
                <w:lang w:val="ro-RO"/>
              </w:rPr>
              <w:t xml:space="preserve">ax </w:t>
            </w:r>
          </w:p>
          <w:p w14:paraId="269AE278" w14:textId="77777777" w:rsidR="002F084D" w:rsidRDefault="002F084D" w:rsidP="00F24F7E">
            <w:pPr>
              <w:spacing w:before="40" w:after="40" w:line="276" w:lineRule="auto"/>
              <w:jc w:val="center"/>
              <w:rPr>
                <w:b/>
                <w:bCs/>
                <w:spacing w:val="4"/>
                <w:sz w:val="20"/>
                <w:lang w:val="ro-RO"/>
              </w:rPr>
            </w:pPr>
            <w:r>
              <w:rPr>
                <w:b/>
                <w:bCs/>
                <w:spacing w:val="4"/>
                <w:sz w:val="20"/>
                <w:lang w:val="ro-RO"/>
              </w:rPr>
              <w:t>staţie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EEE10D" w14:textId="77777777" w:rsidR="002F084D" w:rsidRPr="00F02EF7" w:rsidRDefault="002F084D" w:rsidP="00F24F7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F02EF7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3C5FD3" w14:textId="77777777" w:rsidR="002F084D" w:rsidRDefault="002F084D" w:rsidP="00F24F7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351305" w14:textId="77777777" w:rsidR="002F084D" w:rsidRPr="00BE2D76" w:rsidRDefault="002F084D" w:rsidP="00F24F7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2779D7" w14:textId="77777777" w:rsidR="002F084D" w:rsidRDefault="002F084D" w:rsidP="00F24F7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46EB3672" w14:textId="77777777" w:rsidTr="007D4BAF">
        <w:trPr>
          <w:cantSplit/>
          <w:trHeight w:val="5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24F4BC" w14:textId="77777777" w:rsidR="002F084D" w:rsidRDefault="002F084D" w:rsidP="00304A50">
            <w:pPr>
              <w:numPr>
                <w:ilvl w:val="0"/>
                <w:numId w:val="3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CD7C6E" w14:textId="77777777" w:rsidR="002F084D" w:rsidRDefault="002F084D" w:rsidP="00F24F7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2B6146" w14:textId="77777777" w:rsidR="002F084D" w:rsidRPr="002108A9" w:rsidRDefault="002F084D" w:rsidP="00F24F7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3FA80C" w14:textId="77777777" w:rsidR="002F084D" w:rsidRDefault="002F084D" w:rsidP="00F24F7E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Iacobeni</w:t>
            </w:r>
          </w:p>
          <w:p w14:paraId="561ECA98" w14:textId="77777777" w:rsidR="002F084D" w:rsidRDefault="002F084D" w:rsidP="00F24F7E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4F1B2F" w14:textId="77777777" w:rsidR="002F084D" w:rsidRDefault="002F084D" w:rsidP="00F24F7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14:paraId="53D2BE7A" w14:textId="77777777" w:rsidR="002F084D" w:rsidRDefault="002F084D" w:rsidP="00F24F7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E23772" w14:textId="77777777" w:rsidR="002F084D" w:rsidRPr="00F02EF7" w:rsidRDefault="002F084D" w:rsidP="00F24F7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F02EF7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75E42F" w14:textId="77777777" w:rsidR="002F084D" w:rsidRDefault="002F084D" w:rsidP="00F24F7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BFBBC3" w14:textId="77777777" w:rsidR="002F084D" w:rsidRPr="00BE2D76" w:rsidRDefault="002F084D" w:rsidP="00F24F7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92F5C4" w14:textId="77777777" w:rsidR="002F084D" w:rsidRDefault="002F084D" w:rsidP="00F24F7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5BE6CFF3" w14:textId="77777777" w:rsidTr="00271148">
        <w:trPr>
          <w:cantSplit/>
          <w:trHeight w:val="69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8948FE0" w14:textId="77777777" w:rsidR="002F084D" w:rsidRDefault="002F084D" w:rsidP="00304A50">
            <w:pPr>
              <w:numPr>
                <w:ilvl w:val="0"/>
                <w:numId w:val="3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6063C3" w14:textId="77777777" w:rsidR="002F084D" w:rsidRDefault="002F084D" w:rsidP="00F24F7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DFEC15" w14:textId="77777777" w:rsidR="002F084D" w:rsidRPr="002108A9" w:rsidRDefault="002F084D" w:rsidP="00F24F7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70BCF8" w14:textId="77777777" w:rsidR="002F084D" w:rsidRDefault="002F084D" w:rsidP="00F24F7E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Argestru</w:t>
            </w:r>
          </w:p>
          <w:p w14:paraId="6F0E39AD" w14:textId="77777777" w:rsidR="002F084D" w:rsidRDefault="002F084D" w:rsidP="00F24F7E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5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C79BE9" w14:textId="77777777" w:rsidR="002F084D" w:rsidRDefault="002F084D" w:rsidP="00F24F7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B4E912" w14:textId="77777777" w:rsidR="002F084D" w:rsidRPr="00F02EF7" w:rsidRDefault="002F084D" w:rsidP="00F24F7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F02EF7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5E56EA" w14:textId="77777777" w:rsidR="002F084D" w:rsidRDefault="002F084D" w:rsidP="00F24F7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39471F" w14:textId="77777777" w:rsidR="002F084D" w:rsidRPr="00BE2D76" w:rsidRDefault="002F084D" w:rsidP="00F24F7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6A2A55" w14:textId="77777777" w:rsidR="002F084D" w:rsidRDefault="002F084D" w:rsidP="00F24F7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2062F9E2" w14:textId="77777777" w:rsidTr="00054B29">
        <w:trPr>
          <w:cantSplit/>
          <w:trHeight w:val="12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0C48BA6" w14:textId="77777777" w:rsidR="002F084D" w:rsidRDefault="002F084D" w:rsidP="00304A50">
            <w:pPr>
              <w:numPr>
                <w:ilvl w:val="0"/>
                <w:numId w:val="3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2E2822" w14:textId="77777777" w:rsidR="002F084D" w:rsidRDefault="002F084D" w:rsidP="00F24F7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C68F79" w14:textId="77777777" w:rsidR="002F084D" w:rsidRDefault="002F084D" w:rsidP="00F24F7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7AD6BF" w14:textId="77777777" w:rsidR="002F084D" w:rsidRDefault="002F084D" w:rsidP="00F24F7E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Larion</w:t>
            </w:r>
          </w:p>
          <w:p w14:paraId="678D234B" w14:textId="77777777" w:rsidR="002F084D" w:rsidRDefault="002F084D" w:rsidP="00F24F7E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</w:t>
            </w:r>
          </w:p>
          <w:p w14:paraId="2C8FE025" w14:textId="77777777" w:rsidR="002F084D" w:rsidRDefault="002F084D" w:rsidP="00F24F7E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96B480" w14:textId="77777777" w:rsidR="002F084D" w:rsidRDefault="002F084D" w:rsidP="00F24F7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 la Cap X la Km</w:t>
            </w:r>
          </w:p>
          <w:p w14:paraId="7E9749CB" w14:textId="77777777" w:rsidR="002F084D" w:rsidRDefault="002F084D" w:rsidP="00F24F7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44+500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F6F2E6" w14:textId="77777777" w:rsidR="002F084D" w:rsidRPr="00F02EF7" w:rsidRDefault="002F084D" w:rsidP="00F24F7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D128A9" w14:textId="77777777" w:rsidR="002F084D" w:rsidRDefault="002F084D" w:rsidP="00F24F7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11C3B3" w14:textId="77777777" w:rsidR="002F084D" w:rsidRPr="00BE2D76" w:rsidRDefault="002F084D" w:rsidP="00F24F7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8D5782" w14:textId="77777777" w:rsidR="002F084D" w:rsidRDefault="002F084D" w:rsidP="00F24F7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11176593" w14:textId="77777777" w:rsidTr="006C41AD">
        <w:trPr>
          <w:cantSplit/>
          <w:trHeight w:val="5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0191CE9" w14:textId="77777777" w:rsidR="002F084D" w:rsidRDefault="002F084D" w:rsidP="00304A50">
            <w:pPr>
              <w:numPr>
                <w:ilvl w:val="0"/>
                <w:numId w:val="3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76C6E6" w14:textId="77777777" w:rsidR="002F084D" w:rsidRDefault="002F084D" w:rsidP="00F24F7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B93E7F" w14:textId="77777777" w:rsidR="002F084D" w:rsidRPr="002108A9" w:rsidRDefault="002F084D" w:rsidP="00F24F7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9F58EA" w14:textId="77777777" w:rsidR="002F084D" w:rsidRDefault="002F084D" w:rsidP="00F24F7E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Ilva Mare</w:t>
            </w:r>
          </w:p>
          <w:p w14:paraId="0A22ED7E" w14:textId="77777777" w:rsidR="002F084D" w:rsidRDefault="002F084D" w:rsidP="00F24F7E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FD9E23" w14:textId="77777777" w:rsidR="002F084D" w:rsidRDefault="002F084D" w:rsidP="00F24F7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A89ABA" w14:textId="77777777" w:rsidR="002F084D" w:rsidRPr="00F02EF7" w:rsidRDefault="002F084D" w:rsidP="00F24F7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F02EF7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44AEB5" w14:textId="77777777" w:rsidR="002F084D" w:rsidRDefault="002F084D" w:rsidP="00F24F7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EF2720" w14:textId="77777777" w:rsidR="002F084D" w:rsidRPr="00BE2D76" w:rsidRDefault="002F084D" w:rsidP="00F24F7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BCDA81" w14:textId="77777777" w:rsidR="002F084D" w:rsidRDefault="002F084D" w:rsidP="00F24F7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2F70BEF7" w14:textId="77777777" w:rsidTr="00054B29">
        <w:trPr>
          <w:cantSplit/>
          <w:trHeight w:val="81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9A082A8" w14:textId="77777777" w:rsidR="002F084D" w:rsidRDefault="002F084D" w:rsidP="00304A50">
            <w:pPr>
              <w:numPr>
                <w:ilvl w:val="0"/>
                <w:numId w:val="3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C14119" w14:textId="77777777" w:rsidR="002F084D" w:rsidRDefault="002F084D" w:rsidP="00B6396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EB1C4B" w14:textId="77777777" w:rsidR="002F084D" w:rsidRPr="002108A9" w:rsidRDefault="002F084D" w:rsidP="00B6396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A95CA2" w14:textId="77777777" w:rsidR="002F084D" w:rsidRDefault="002F084D" w:rsidP="00B6396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Leşu Ilvei</w:t>
            </w:r>
          </w:p>
          <w:p w14:paraId="2B53A891" w14:textId="77777777" w:rsidR="002F084D" w:rsidRDefault="002F084D" w:rsidP="00B6396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abătută</w:t>
            </w:r>
          </w:p>
          <w:p w14:paraId="437683F0" w14:textId="77777777" w:rsidR="002F084D" w:rsidRDefault="002F084D" w:rsidP="00B6396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B0700B" w14:textId="77777777" w:rsidR="002F084D" w:rsidRDefault="002F084D" w:rsidP="00B6396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de la </w:t>
            </w:r>
          </w:p>
          <w:p w14:paraId="6FC73860" w14:textId="77777777" w:rsidR="002F084D" w:rsidRDefault="002F084D" w:rsidP="00B6396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ax </w:t>
            </w:r>
          </w:p>
          <w:p w14:paraId="48CAA7AC" w14:textId="77777777" w:rsidR="002F084D" w:rsidRDefault="002F084D" w:rsidP="00B6396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staţie </w:t>
            </w:r>
          </w:p>
          <w:p w14:paraId="218F416F" w14:textId="77777777" w:rsidR="002F084D" w:rsidRDefault="002F084D" w:rsidP="00B6396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la </w:t>
            </w:r>
          </w:p>
          <w:p w14:paraId="0FCE11E6" w14:textId="77777777" w:rsidR="002F084D" w:rsidRDefault="002F084D" w:rsidP="00B6396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915E79" w14:textId="77777777" w:rsidR="002F084D" w:rsidRPr="00F02EF7" w:rsidRDefault="002F084D" w:rsidP="00B6396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F02EF7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E23175" w14:textId="77777777" w:rsidR="002F084D" w:rsidRDefault="002F084D" w:rsidP="00B6396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9025C1" w14:textId="77777777" w:rsidR="002F084D" w:rsidRPr="00BE2D76" w:rsidRDefault="002F084D" w:rsidP="00B6396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052532" w14:textId="77777777" w:rsidR="002F084D" w:rsidRDefault="002F084D" w:rsidP="00B6396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0204B5C3" w14:textId="77777777" w:rsidTr="00054B29">
        <w:trPr>
          <w:cantSplit/>
          <w:trHeight w:val="81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35ACE5E" w14:textId="77777777" w:rsidR="002F084D" w:rsidRDefault="002F084D" w:rsidP="00304A50">
            <w:pPr>
              <w:numPr>
                <w:ilvl w:val="0"/>
                <w:numId w:val="3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ABAE50" w14:textId="77777777" w:rsidR="002F084D" w:rsidRDefault="002F084D" w:rsidP="00B6396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4AF573" w14:textId="77777777" w:rsidR="002F084D" w:rsidRPr="002108A9" w:rsidRDefault="002F084D" w:rsidP="00B6396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B71411" w14:textId="77777777" w:rsidR="002F084D" w:rsidRDefault="002F084D" w:rsidP="00B6396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Ilva Mică</w:t>
            </w:r>
          </w:p>
          <w:p w14:paraId="1689C178" w14:textId="77777777" w:rsidR="002F084D" w:rsidRDefault="002F084D" w:rsidP="00B6396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CFE4A5" w14:textId="77777777" w:rsidR="002F084D" w:rsidRDefault="002F084D" w:rsidP="00B6396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vârf sch. </w:t>
            </w:r>
          </w:p>
          <w:p w14:paraId="6B8375CA" w14:textId="77777777" w:rsidR="002F084D" w:rsidRDefault="002F084D" w:rsidP="00B6396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R 22 </w:t>
            </w:r>
          </w:p>
          <w:p w14:paraId="2D4ABD25" w14:textId="77777777" w:rsidR="002F084D" w:rsidRDefault="002F084D" w:rsidP="00B6396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și </w:t>
            </w:r>
          </w:p>
          <w:p w14:paraId="27470A89" w14:textId="77777777" w:rsidR="002F084D" w:rsidRDefault="002F084D" w:rsidP="00B6396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vârf sch. </w:t>
            </w:r>
          </w:p>
          <w:p w14:paraId="6B6BF84B" w14:textId="77777777" w:rsidR="002F084D" w:rsidRDefault="002F084D" w:rsidP="00B6396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 19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213CE0" w14:textId="77777777" w:rsidR="002F084D" w:rsidRPr="00F02EF7" w:rsidRDefault="002F084D" w:rsidP="00B6396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2918F2" w14:textId="77777777" w:rsidR="002F084D" w:rsidRDefault="002F084D" w:rsidP="00B6396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AEBEE7" w14:textId="77777777" w:rsidR="002F084D" w:rsidRPr="00BE2D76" w:rsidRDefault="002F084D" w:rsidP="00B6396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DE663B" w14:textId="77777777" w:rsidR="002F084D" w:rsidRDefault="002F084D" w:rsidP="00B6396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21849C22" w14:textId="77777777" w:rsidTr="00054B29">
        <w:trPr>
          <w:cantSplit/>
          <w:trHeight w:val="5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9BDA288" w14:textId="77777777" w:rsidR="002F084D" w:rsidRDefault="002F084D" w:rsidP="00304A50">
            <w:pPr>
              <w:numPr>
                <w:ilvl w:val="0"/>
                <w:numId w:val="3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10E0B9" w14:textId="77777777" w:rsidR="002F084D" w:rsidRDefault="002F084D" w:rsidP="00B6396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89F535" w14:textId="77777777" w:rsidR="002F084D" w:rsidRPr="002108A9" w:rsidRDefault="002F084D" w:rsidP="00B6396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90E546" w14:textId="77777777" w:rsidR="002F084D" w:rsidRDefault="002F084D" w:rsidP="00B6396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Ilva Mică </w:t>
            </w:r>
          </w:p>
          <w:p w14:paraId="45B85AF0" w14:textId="77777777" w:rsidR="002F084D" w:rsidRDefault="002F084D" w:rsidP="00B6396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857EFB" w14:textId="77777777" w:rsidR="002F084D" w:rsidRDefault="002F084D" w:rsidP="00B6396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 11 / 13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653C33" w14:textId="77777777" w:rsidR="002F084D" w:rsidRPr="00F02EF7" w:rsidRDefault="002F084D" w:rsidP="00B6396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C34247" w14:textId="77777777" w:rsidR="002F084D" w:rsidRDefault="002F084D" w:rsidP="00B6396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D257CA" w14:textId="77777777" w:rsidR="002F084D" w:rsidRPr="00BE2D76" w:rsidRDefault="002F084D" w:rsidP="00B6396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7EAA7C" w14:textId="77777777" w:rsidR="002F084D" w:rsidRDefault="002F084D" w:rsidP="00B6396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14:paraId="515F4989" w14:textId="77777777" w:rsidR="002F084D" w:rsidRDefault="002F084D" w:rsidP="00B6396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4F94FB96" w14:textId="77777777" w:rsidR="002F084D" w:rsidRDefault="002F084D" w:rsidP="00B6396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5 – 12.</w:t>
            </w:r>
          </w:p>
        </w:tc>
      </w:tr>
      <w:tr w:rsidR="002F084D" w14:paraId="17582D3D" w14:textId="77777777" w:rsidTr="00054B29">
        <w:trPr>
          <w:cantSplit/>
          <w:trHeight w:val="5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7669ABE" w14:textId="77777777" w:rsidR="002F084D" w:rsidRDefault="002F084D" w:rsidP="00304A50">
            <w:pPr>
              <w:numPr>
                <w:ilvl w:val="0"/>
                <w:numId w:val="3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4B556C" w14:textId="77777777" w:rsidR="002F084D" w:rsidRDefault="002F084D" w:rsidP="00B6396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18E761" w14:textId="77777777" w:rsidR="002F084D" w:rsidRPr="002108A9" w:rsidRDefault="002F084D" w:rsidP="00B6396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71313A" w14:textId="77777777" w:rsidR="002F084D" w:rsidRDefault="002F084D" w:rsidP="00B6396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Ilva Mică </w:t>
            </w:r>
          </w:p>
          <w:p w14:paraId="2A7A78BB" w14:textId="77777777" w:rsidR="002F084D" w:rsidRDefault="002F084D" w:rsidP="00B6396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7675AD" w14:textId="77777777" w:rsidR="002F084D" w:rsidRDefault="002F084D" w:rsidP="00B6396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14:paraId="568D3C39" w14:textId="77777777" w:rsidR="002F084D" w:rsidRDefault="002F084D" w:rsidP="00B6396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 23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4C3066" w14:textId="77777777" w:rsidR="002F084D" w:rsidRDefault="002F084D" w:rsidP="00B6396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E97CCB" w14:textId="77777777" w:rsidR="002F084D" w:rsidRDefault="002F084D" w:rsidP="00B6396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653304" w14:textId="77777777" w:rsidR="002F084D" w:rsidRPr="00BE2D76" w:rsidRDefault="002F084D" w:rsidP="00B6396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6304EE" w14:textId="77777777" w:rsidR="002F084D" w:rsidRDefault="002F084D" w:rsidP="00B6396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66C10E8D" w14:textId="77777777" w:rsidR="002F084D" w:rsidRDefault="002F084D" w:rsidP="00B6396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6 și 7.</w:t>
            </w:r>
          </w:p>
        </w:tc>
      </w:tr>
      <w:tr w:rsidR="002F084D" w14:paraId="3A1D2C8D" w14:textId="77777777" w:rsidTr="00054B29">
        <w:trPr>
          <w:cantSplit/>
          <w:trHeight w:val="5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CCC33DC" w14:textId="77777777" w:rsidR="002F084D" w:rsidRDefault="002F084D" w:rsidP="00304A50">
            <w:pPr>
              <w:numPr>
                <w:ilvl w:val="0"/>
                <w:numId w:val="3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EE4954" w14:textId="77777777" w:rsidR="002F084D" w:rsidRDefault="002F084D" w:rsidP="00714A8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0+170</w:t>
            </w:r>
          </w:p>
          <w:p w14:paraId="407FDD27" w14:textId="77777777" w:rsidR="002F084D" w:rsidRDefault="002F084D" w:rsidP="00714A8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0+220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53FF82" w14:textId="77777777" w:rsidR="002F084D" w:rsidRPr="002108A9" w:rsidRDefault="002F084D" w:rsidP="00714A8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7DC5A4" w14:textId="77777777" w:rsidR="002F084D" w:rsidRDefault="002F084D" w:rsidP="00714A83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Ilva Mică </w:t>
            </w:r>
          </w:p>
          <w:p w14:paraId="6513ECE2" w14:textId="77777777" w:rsidR="002F084D" w:rsidRDefault="002F084D" w:rsidP="00714A83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TDJ 3/5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737ECE" w14:textId="77777777" w:rsidR="002F084D" w:rsidRDefault="002F084D" w:rsidP="00714A8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D48379" w14:textId="77777777" w:rsidR="002F084D" w:rsidRDefault="002F084D" w:rsidP="00714A8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C47C3F" w14:textId="77777777" w:rsidR="002F084D" w:rsidRDefault="002F084D" w:rsidP="00714A8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DF34B6" w14:textId="77777777" w:rsidR="002F084D" w:rsidRPr="00BE2D76" w:rsidRDefault="002F084D" w:rsidP="00714A8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F5E9F6" w14:textId="77777777" w:rsidR="002F084D" w:rsidRDefault="002F084D" w:rsidP="00714A8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2F084D" w14:paraId="656D9BE5" w14:textId="77777777" w:rsidTr="00054B29">
        <w:trPr>
          <w:cantSplit/>
          <w:trHeight w:val="5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C43012E" w14:textId="77777777" w:rsidR="002F084D" w:rsidRDefault="002F084D" w:rsidP="00304A50">
            <w:pPr>
              <w:numPr>
                <w:ilvl w:val="0"/>
                <w:numId w:val="3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910108" w14:textId="77777777" w:rsidR="002F084D" w:rsidRDefault="002F084D" w:rsidP="00714A8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E12FAD" w14:textId="77777777" w:rsidR="002F084D" w:rsidRPr="002108A9" w:rsidRDefault="002F084D" w:rsidP="00714A8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EEDA4B" w14:textId="77777777" w:rsidR="002F084D" w:rsidRDefault="002F084D" w:rsidP="00714A83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Ilva Mică </w:t>
            </w:r>
          </w:p>
          <w:p w14:paraId="7D391113" w14:textId="77777777" w:rsidR="002F084D" w:rsidRDefault="002F084D" w:rsidP="00714A83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50F357" w14:textId="77777777" w:rsidR="002F084D" w:rsidRDefault="002F084D" w:rsidP="00714A8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</w:t>
            </w:r>
          </w:p>
          <w:p w14:paraId="6993FBFD" w14:textId="77777777" w:rsidR="002F084D" w:rsidRDefault="002F084D" w:rsidP="00714A8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 / 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36F944" w14:textId="77777777" w:rsidR="002F084D" w:rsidRDefault="002F084D" w:rsidP="00714A8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05962B" w14:textId="77777777" w:rsidR="002F084D" w:rsidRDefault="002F084D" w:rsidP="00714A8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5EE22F" w14:textId="77777777" w:rsidR="002F084D" w:rsidRPr="00BE2D76" w:rsidRDefault="002F084D" w:rsidP="00714A8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181AF0" w14:textId="77777777" w:rsidR="002F084D" w:rsidRDefault="002F084D" w:rsidP="00714A8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14:paraId="4CCE3863" w14:textId="77777777" w:rsidR="002F084D" w:rsidRDefault="002F084D" w:rsidP="00714A8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14:paraId="1E560795" w14:textId="77777777" w:rsidR="002F084D" w:rsidRDefault="002F084D" w:rsidP="00714A8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4 – 10.</w:t>
            </w:r>
          </w:p>
        </w:tc>
      </w:tr>
      <w:tr w:rsidR="002F084D" w14:paraId="0C67A1FD" w14:textId="77777777" w:rsidTr="00054B29">
        <w:trPr>
          <w:cantSplit/>
          <w:trHeight w:val="5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90285F2" w14:textId="77777777" w:rsidR="002F084D" w:rsidRDefault="002F084D" w:rsidP="00304A50">
            <w:pPr>
              <w:numPr>
                <w:ilvl w:val="0"/>
                <w:numId w:val="3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D96204" w14:textId="77777777" w:rsidR="002F084D" w:rsidRDefault="002F084D" w:rsidP="00714A8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9209C6" w14:textId="77777777" w:rsidR="002F084D" w:rsidRPr="002108A9" w:rsidRDefault="002F084D" w:rsidP="00714A8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8DADFF" w14:textId="77777777" w:rsidR="002F084D" w:rsidRDefault="002F084D" w:rsidP="00714A83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Ilva Mică</w:t>
            </w:r>
          </w:p>
          <w:p w14:paraId="4D58EAE6" w14:textId="77777777" w:rsidR="002F084D" w:rsidRDefault="002F084D" w:rsidP="00714A83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6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385C88" w14:textId="77777777" w:rsidR="002F084D" w:rsidRDefault="002F084D" w:rsidP="00714A8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 la călcâi sch. 15 la km 43+000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42CB95" w14:textId="77777777" w:rsidR="002F084D" w:rsidRPr="00F02EF7" w:rsidRDefault="002F084D" w:rsidP="00714A8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890ED6" w14:textId="77777777" w:rsidR="002F084D" w:rsidRDefault="002F084D" w:rsidP="00714A8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0AFD62" w14:textId="77777777" w:rsidR="002F084D" w:rsidRPr="00BE2D76" w:rsidRDefault="002F084D" w:rsidP="00714A8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A78A0B" w14:textId="77777777" w:rsidR="002F084D" w:rsidRDefault="002F084D" w:rsidP="00714A8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14684206" w14:textId="77777777" w:rsidTr="00054B29">
        <w:trPr>
          <w:cantSplit/>
          <w:trHeight w:val="21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BE2027" w14:textId="77777777" w:rsidR="002F084D" w:rsidRDefault="002F084D" w:rsidP="00304A50">
            <w:pPr>
              <w:numPr>
                <w:ilvl w:val="0"/>
                <w:numId w:val="3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E46FAD" w14:textId="77777777" w:rsidR="002F084D" w:rsidRDefault="002F084D" w:rsidP="00714A8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9D3542" w14:textId="77777777" w:rsidR="002F084D" w:rsidRPr="002108A9" w:rsidRDefault="002F084D" w:rsidP="00714A8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111705" w14:textId="77777777" w:rsidR="002F084D" w:rsidRDefault="002F084D" w:rsidP="00714A83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Ilva Mică</w:t>
            </w:r>
          </w:p>
          <w:p w14:paraId="48ACDFFA" w14:textId="77777777" w:rsidR="002F084D" w:rsidRDefault="002F084D" w:rsidP="00714A83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194666" w14:textId="77777777" w:rsidR="002F084D" w:rsidRDefault="002F084D" w:rsidP="00714A8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AE82F6" w14:textId="77777777" w:rsidR="002F084D" w:rsidRPr="00F02EF7" w:rsidRDefault="002F084D" w:rsidP="00714A8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F02EF7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E2CAEB" w14:textId="77777777" w:rsidR="002F084D" w:rsidRDefault="002F084D" w:rsidP="00714A8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8F7204" w14:textId="77777777" w:rsidR="002F084D" w:rsidRPr="00BE2D76" w:rsidRDefault="002F084D" w:rsidP="00714A8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15B25D" w14:textId="77777777" w:rsidR="002F084D" w:rsidRDefault="002F084D" w:rsidP="00714A8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</w:tbl>
    <w:p w14:paraId="7EB9A868" w14:textId="77777777" w:rsidR="002F084D" w:rsidRDefault="002F084D">
      <w:pPr>
        <w:spacing w:before="40" w:after="40" w:line="192" w:lineRule="auto"/>
        <w:ind w:right="57"/>
        <w:rPr>
          <w:sz w:val="20"/>
          <w:lang w:val="ro-RO"/>
        </w:rPr>
      </w:pPr>
    </w:p>
    <w:p w14:paraId="11475341" w14:textId="77777777" w:rsidR="002F084D" w:rsidRDefault="002F084D" w:rsidP="00072BF3">
      <w:pPr>
        <w:pStyle w:val="Heading1"/>
        <w:spacing w:line="360" w:lineRule="auto"/>
      </w:pPr>
      <w:bookmarkStart w:id="2" w:name="_Hlk182558800"/>
      <w:r>
        <w:t>LINIA 517</w:t>
      </w:r>
    </w:p>
    <w:p w14:paraId="7851AF63" w14:textId="77777777" w:rsidR="002F084D" w:rsidRDefault="002F084D" w:rsidP="00F07F75">
      <w:pPr>
        <w:pStyle w:val="Heading1"/>
        <w:spacing w:line="360" w:lineRule="auto"/>
        <w:rPr>
          <w:b w:val="0"/>
          <w:bCs w:val="0"/>
          <w:sz w:val="8"/>
        </w:rPr>
      </w:pPr>
      <w:r>
        <w:t>SUCEAVA - GURA HUMORULUI</w:t>
      </w:r>
    </w:p>
    <w:bookmarkEnd w:id="2"/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7"/>
        <w:gridCol w:w="870"/>
        <w:gridCol w:w="754"/>
        <w:gridCol w:w="2204"/>
        <w:gridCol w:w="870"/>
        <w:gridCol w:w="755"/>
        <w:gridCol w:w="870"/>
        <w:gridCol w:w="755"/>
        <w:gridCol w:w="2491"/>
      </w:tblGrid>
      <w:tr w:rsidR="002F084D" w14:paraId="1A7FFC8B" w14:textId="77777777" w:rsidTr="00EC1003">
        <w:trPr>
          <w:cantSplit/>
          <w:trHeight w:val="136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0C273CE" w14:textId="77777777" w:rsidR="002F084D" w:rsidRDefault="002F084D" w:rsidP="00304A50">
            <w:pPr>
              <w:numPr>
                <w:ilvl w:val="0"/>
                <w:numId w:val="3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E19600" w14:textId="77777777" w:rsidR="002F084D" w:rsidRDefault="002F084D" w:rsidP="008B253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447B0E" w14:textId="77777777" w:rsidR="002F084D" w:rsidRDefault="002F084D" w:rsidP="008B253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31A811" w14:textId="77777777" w:rsidR="002F084D" w:rsidRDefault="002F084D" w:rsidP="008B2535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Suceava</w:t>
            </w:r>
          </w:p>
          <w:p w14:paraId="4909882A" w14:textId="77777777" w:rsidR="002F084D" w:rsidRDefault="002F084D" w:rsidP="008B2535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1s şi 2s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B993FE" w14:textId="77777777" w:rsidR="002F084D" w:rsidRDefault="002F084D" w:rsidP="008B253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6F3DDC" w14:textId="77777777" w:rsidR="002F084D" w:rsidRDefault="002F084D" w:rsidP="008B253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A4D871" w14:textId="77777777" w:rsidR="002F084D" w:rsidRDefault="002F084D" w:rsidP="008B253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1057BE" w14:textId="77777777" w:rsidR="002F084D" w:rsidRDefault="002F084D" w:rsidP="008B253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02F50E" w14:textId="77777777" w:rsidR="002F084D" w:rsidRDefault="002F084D" w:rsidP="008B253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401C57FF" w14:textId="77777777" w:rsidTr="00C118B6">
        <w:trPr>
          <w:cantSplit/>
          <w:trHeight w:val="6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B082DE6" w14:textId="77777777" w:rsidR="002F084D" w:rsidRDefault="002F084D" w:rsidP="00304A50">
            <w:pPr>
              <w:numPr>
                <w:ilvl w:val="0"/>
                <w:numId w:val="3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D59C62" w14:textId="77777777" w:rsidR="002F084D" w:rsidRDefault="002F084D" w:rsidP="008B253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DD2E8B" w14:textId="77777777" w:rsidR="002F084D" w:rsidRDefault="002F084D" w:rsidP="008B253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4F8D9E" w14:textId="77777777" w:rsidR="002F084D" w:rsidRDefault="002F084D" w:rsidP="008B2535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Suceava Nord</w:t>
            </w:r>
          </w:p>
          <w:p w14:paraId="5AF8E1CE" w14:textId="77777777" w:rsidR="002F084D" w:rsidRDefault="002F084D" w:rsidP="008B2535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FB7BE6" w14:textId="77777777" w:rsidR="002F084D" w:rsidRDefault="002F084D" w:rsidP="008B253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</w:t>
            </w:r>
          </w:p>
          <w:p w14:paraId="02CCD4CA" w14:textId="77777777" w:rsidR="002F084D" w:rsidRDefault="002F084D" w:rsidP="008B253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diag.</w:t>
            </w:r>
          </w:p>
          <w:p w14:paraId="070BFFA2" w14:textId="77777777" w:rsidR="002F084D" w:rsidRDefault="002F084D" w:rsidP="008B253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1 - 7</w:t>
            </w:r>
          </w:p>
          <w:p w14:paraId="725AB0CF" w14:textId="77777777" w:rsidR="002F084D" w:rsidRDefault="002F084D" w:rsidP="008B253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şi</w:t>
            </w:r>
          </w:p>
          <w:p w14:paraId="1C3DE68F" w14:textId="77777777" w:rsidR="002F084D" w:rsidRDefault="002F084D" w:rsidP="008B253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3 - 5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C2BFC3" w14:textId="77777777" w:rsidR="002F084D" w:rsidRDefault="002F084D" w:rsidP="008B253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20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435E15" w14:textId="77777777" w:rsidR="002F084D" w:rsidRDefault="002F084D" w:rsidP="008B253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7CEE9F" w14:textId="77777777" w:rsidR="002F084D" w:rsidRDefault="002F084D" w:rsidP="008B253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DB1CEF" w14:textId="77777777" w:rsidR="002F084D" w:rsidRDefault="002F084D" w:rsidP="008B253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</w:t>
            </w:r>
          </w:p>
          <w:p w14:paraId="31F1DF22" w14:textId="77777777" w:rsidR="002F084D" w:rsidRDefault="002F084D" w:rsidP="00F12AE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1 - 6, Cap X, numai la parcursuri peste sch. nr. 1, 3, 5 şi 7 </w:t>
            </w:r>
          </w:p>
          <w:p w14:paraId="2709DAD1" w14:textId="77777777" w:rsidR="002F084D" w:rsidRDefault="002F084D" w:rsidP="00F12AE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în poziţii abătute.</w:t>
            </w:r>
          </w:p>
        </w:tc>
      </w:tr>
      <w:tr w:rsidR="002F084D" w14:paraId="7450F73F" w14:textId="77777777" w:rsidTr="00C118B6">
        <w:trPr>
          <w:cantSplit/>
          <w:trHeight w:val="6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A68A3D6" w14:textId="77777777" w:rsidR="002F084D" w:rsidRDefault="002F084D" w:rsidP="00304A50">
            <w:pPr>
              <w:numPr>
                <w:ilvl w:val="0"/>
                <w:numId w:val="3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62062F" w14:textId="77777777" w:rsidR="002F084D" w:rsidRDefault="002F084D" w:rsidP="008B253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9410D1" w14:textId="77777777" w:rsidR="002F084D" w:rsidRDefault="002F084D" w:rsidP="008B253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55F04D" w14:textId="77777777" w:rsidR="002F084D" w:rsidRDefault="002F084D" w:rsidP="008D089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Suceava Nord</w:t>
            </w:r>
          </w:p>
          <w:p w14:paraId="44F093A9" w14:textId="77777777" w:rsidR="002F084D" w:rsidRDefault="002F084D" w:rsidP="008B2535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5DA47E" w14:textId="77777777" w:rsidR="002F084D" w:rsidRDefault="002F084D" w:rsidP="008B253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 la sch. 15 până la sch. 62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7C5769" w14:textId="77777777" w:rsidR="002F084D" w:rsidRDefault="002F084D" w:rsidP="008B253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31FE42" w14:textId="77777777" w:rsidR="002F084D" w:rsidRDefault="002F084D" w:rsidP="008B253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F3FCC7" w14:textId="77777777" w:rsidR="002F084D" w:rsidRDefault="002F084D" w:rsidP="008B253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3506C2" w14:textId="77777777" w:rsidR="002F084D" w:rsidRDefault="002F084D" w:rsidP="008B253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Numai pentru locomotive izolate.</w:t>
            </w:r>
          </w:p>
        </w:tc>
      </w:tr>
      <w:tr w:rsidR="002F084D" w14:paraId="48B3FC36" w14:textId="77777777" w:rsidTr="0071013A">
        <w:trPr>
          <w:cantSplit/>
          <w:trHeight w:val="6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12A239F" w14:textId="77777777" w:rsidR="002F084D" w:rsidRDefault="002F084D" w:rsidP="00304A50">
            <w:pPr>
              <w:numPr>
                <w:ilvl w:val="0"/>
                <w:numId w:val="3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A56ECB" w14:textId="77777777" w:rsidR="002F084D" w:rsidRDefault="002F084D" w:rsidP="008B253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982807" w14:textId="77777777" w:rsidR="002F084D" w:rsidRDefault="002F084D" w:rsidP="008B253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447CEC" w14:textId="77777777" w:rsidR="002F084D" w:rsidRDefault="002F084D" w:rsidP="008B2535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Suceava Nord</w:t>
            </w:r>
          </w:p>
          <w:p w14:paraId="3B791E42" w14:textId="77777777" w:rsidR="002F084D" w:rsidRDefault="002F084D" w:rsidP="0049634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6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8AB07B" w14:textId="77777777" w:rsidR="002F084D" w:rsidRDefault="002F084D" w:rsidP="008B253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A13034" w14:textId="77777777" w:rsidR="002F084D" w:rsidRDefault="002F084D" w:rsidP="008B253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C32CB4" w14:textId="77777777" w:rsidR="002F084D" w:rsidRDefault="002F084D" w:rsidP="008B253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96F238" w14:textId="77777777" w:rsidR="002F084D" w:rsidRDefault="002F084D" w:rsidP="008B253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D73FB5" w14:textId="77777777" w:rsidR="002F084D" w:rsidRDefault="002F084D" w:rsidP="008B253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23FD0935" w14:textId="77777777" w:rsidTr="0071013A">
        <w:trPr>
          <w:cantSplit/>
          <w:trHeight w:val="6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BDF8E51" w14:textId="77777777" w:rsidR="002F084D" w:rsidRDefault="002F084D" w:rsidP="00304A50">
            <w:pPr>
              <w:numPr>
                <w:ilvl w:val="0"/>
                <w:numId w:val="3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638615" w14:textId="77777777" w:rsidR="002F084D" w:rsidRDefault="002F084D" w:rsidP="008B253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1B8023" w14:textId="77777777" w:rsidR="002F084D" w:rsidRDefault="002F084D" w:rsidP="008B253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0F9481" w14:textId="77777777" w:rsidR="002F084D" w:rsidRDefault="002F084D" w:rsidP="008B2535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Ciprian Porumbescu</w:t>
            </w:r>
          </w:p>
          <w:p w14:paraId="21C1183E" w14:textId="77777777" w:rsidR="002F084D" w:rsidRDefault="002F084D" w:rsidP="008B2535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CBD446" w14:textId="77777777" w:rsidR="002F084D" w:rsidRDefault="002F084D" w:rsidP="00F86BB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9B3B6D" w14:textId="77777777" w:rsidR="002F084D" w:rsidRDefault="002F084D" w:rsidP="00F86BB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438EB4" w14:textId="77777777" w:rsidR="002F084D" w:rsidRDefault="002F084D" w:rsidP="008B253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C65B84" w14:textId="77777777" w:rsidR="002F084D" w:rsidRDefault="002F084D" w:rsidP="008B253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B1C5C6" w14:textId="77777777" w:rsidR="002F084D" w:rsidRDefault="002F084D" w:rsidP="008B253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0D853858" w14:textId="77777777" w:rsidTr="0071013A">
        <w:trPr>
          <w:cantSplit/>
          <w:trHeight w:val="6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D570CA6" w14:textId="77777777" w:rsidR="002F084D" w:rsidRDefault="002F084D" w:rsidP="00304A50">
            <w:pPr>
              <w:numPr>
                <w:ilvl w:val="0"/>
                <w:numId w:val="3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8D0057" w14:textId="77777777" w:rsidR="002F084D" w:rsidRDefault="002F084D" w:rsidP="001735F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52E0BF" w14:textId="77777777" w:rsidR="002F084D" w:rsidRDefault="002F084D" w:rsidP="001735F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84E2BE" w14:textId="77777777" w:rsidR="002F084D" w:rsidRDefault="002F084D" w:rsidP="001735F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Berchișești, linia 2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FB6777" w14:textId="77777777" w:rsidR="002F084D" w:rsidRDefault="002F084D" w:rsidP="001735F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BD3545" w14:textId="77777777" w:rsidR="002F084D" w:rsidRDefault="002F084D" w:rsidP="001735F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B16745" w14:textId="77777777" w:rsidR="002F084D" w:rsidRDefault="002F084D" w:rsidP="001735F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D37552" w14:textId="77777777" w:rsidR="002F084D" w:rsidRDefault="002F084D" w:rsidP="001735F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48878F" w14:textId="77777777" w:rsidR="002F084D" w:rsidRDefault="002F084D" w:rsidP="001735F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2F084D" w14:paraId="2FC32E48" w14:textId="77777777" w:rsidTr="0071013A">
        <w:trPr>
          <w:cantSplit/>
          <w:trHeight w:val="6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ACF2EB5" w14:textId="77777777" w:rsidR="002F084D" w:rsidRDefault="002F084D" w:rsidP="00304A50">
            <w:pPr>
              <w:numPr>
                <w:ilvl w:val="0"/>
                <w:numId w:val="3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3FAC13" w14:textId="77777777" w:rsidR="002F084D" w:rsidRDefault="002F084D" w:rsidP="008B253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B911F7" w14:textId="77777777" w:rsidR="002F084D" w:rsidRDefault="002F084D" w:rsidP="008B253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F3325B" w14:textId="77777777" w:rsidR="002F084D" w:rsidRDefault="002F084D" w:rsidP="008B2535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Gura Humorului</w:t>
            </w:r>
          </w:p>
          <w:p w14:paraId="04DFB00B" w14:textId="77777777" w:rsidR="002F084D" w:rsidRDefault="002F084D" w:rsidP="008B2535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prim.-exped.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714774" w14:textId="77777777" w:rsidR="002F084D" w:rsidRDefault="002F084D" w:rsidP="008B253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de la Cap X la </w:t>
            </w:r>
          </w:p>
          <w:p w14:paraId="58CEDC1F" w14:textId="77777777" w:rsidR="002F084D" w:rsidRDefault="002F084D" w:rsidP="008B253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ax </w:t>
            </w:r>
          </w:p>
          <w:p w14:paraId="12DF66D5" w14:textId="77777777" w:rsidR="002F084D" w:rsidRDefault="002F084D" w:rsidP="008B253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stație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78BD7E" w14:textId="77777777" w:rsidR="002F084D" w:rsidRDefault="002F084D" w:rsidP="008B253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0A4284" w14:textId="77777777" w:rsidR="002F084D" w:rsidRDefault="002F084D" w:rsidP="008B253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A6C78E" w14:textId="77777777" w:rsidR="002F084D" w:rsidRDefault="002F084D" w:rsidP="008B253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4240F7" w14:textId="77777777" w:rsidR="002F084D" w:rsidRDefault="002F084D" w:rsidP="008B253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</w:tbl>
    <w:p w14:paraId="6DD355DF" w14:textId="77777777" w:rsidR="002F084D" w:rsidRDefault="002F084D" w:rsidP="00F232A2">
      <w:pPr>
        <w:spacing w:before="40" w:after="40" w:line="192" w:lineRule="auto"/>
        <w:ind w:right="57"/>
        <w:rPr>
          <w:sz w:val="20"/>
          <w:lang w:val="ro-RO"/>
        </w:rPr>
      </w:pPr>
    </w:p>
    <w:p w14:paraId="4AC22602" w14:textId="77777777" w:rsidR="002F084D" w:rsidRDefault="002F084D" w:rsidP="00DE3370">
      <w:pPr>
        <w:pStyle w:val="Heading1"/>
        <w:spacing w:line="360" w:lineRule="auto"/>
      </w:pPr>
      <w:r>
        <w:lastRenderedPageBreak/>
        <w:t>LINIA 610</w:t>
      </w:r>
    </w:p>
    <w:p w14:paraId="1538FDDC" w14:textId="77777777" w:rsidR="002F084D" w:rsidRDefault="002F084D" w:rsidP="00824360">
      <w:pPr>
        <w:pStyle w:val="Heading1"/>
        <w:spacing w:line="360" w:lineRule="auto"/>
        <w:rPr>
          <w:b w:val="0"/>
          <w:bCs w:val="0"/>
          <w:sz w:val="8"/>
        </w:rPr>
      </w:pPr>
      <w:r>
        <w:t>IAŞI - PAŞCANI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9"/>
        <w:gridCol w:w="871"/>
        <w:gridCol w:w="754"/>
        <w:gridCol w:w="2203"/>
        <w:gridCol w:w="870"/>
        <w:gridCol w:w="754"/>
        <w:gridCol w:w="870"/>
        <w:gridCol w:w="754"/>
        <w:gridCol w:w="2491"/>
      </w:tblGrid>
      <w:tr w:rsidR="002F084D" w14:paraId="62C92DDD" w14:textId="77777777" w:rsidTr="009B75F3">
        <w:trPr>
          <w:cantSplit/>
          <w:trHeight w:val="84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66FA050" w14:textId="77777777" w:rsidR="002F084D" w:rsidRDefault="002F084D" w:rsidP="002F084D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65EA2A" w14:textId="77777777" w:rsidR="002F084D" w:rsidRDefault="002F084D" w:rsidP="00D27FBB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D52393" w14:textId="77777777" w:rsidR="002F084D" w:rsidRPr="00F81D6F" w:rsidRDefault="002F084D" w:rsidP="00D27FBB">
            <w:pPr>
              <w:spacing w:before="120" w:after="40" w:line="276" w:lineRule="auto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C2A1D6" w14:textId="77777777" w:rsidR="002F084D" w:rsidRDefault="002F084D" w:rsidP="00D27FB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Iaşi</w:t>
            </w:r>
          </w:p>
          <w:p w14:paraId="73C743A4" w14:textId="77777777" w:rsidR="002F084D" w:rsidRDefault="002F084D" w:rsidP="00D27FB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17 marfă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7ACD8F" w14:textId="77777777" w:rsidR="002F084D" w:rsidRDefault="002F084D" w:rsidP="00D27FBB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Ax </w:t>
            </w:r>
          </w:p>
          <w:p w14:paraId="082CBED8" w14:textId="77777777" w:rsidR="002F084D" w:rsidRDefault="002F084D" w:rsidP="00D27FBB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staţie </w:t>
            </w:r>
          </w:p>
          <w:p w14:paraId="37A21A6B" w14:textId="77777777" w:rsidR="002F084D" w:rsidRDefault="002F084D" w:rsidP="00D27FBB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- </w:t>
            </w:r>
          </w:p>
          <w:p w14:paraId="60DC4C51" w14:textId="77777777" w:rsidR="002F084D" w:rsidRDefault="002F084D" w:rsidP="005B3CEA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112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68AA45" w14:textId="77777777" w:rsidR="002F084D" w:rsidRPr="00F81D6F" w:rsidRDefault="002F084D" w:rsidP="00D27FBB">
            <w:pPr>
              <w:spacing w:before="120" w:after="40" w:line="276" w:lineRule="auto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F81D6F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591A05" w14:textId="77777777" w:rsidR="002F084D" w:rsidRDefault="002F084D" w:rsidP="00D27FB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47FC85" w14:textId="77777777" w:rsidR="002F084D" w:rsidRPr="00F81D6F" w:rsidRDefault="002F084D" w:rsidP="00D27FB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AF57D3" w14:textId="77777777" w:rsidR="002F084D" w:rsidRDefault="002F084D" w:rsidP="00D27FB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2F084D" w14:paraId="34189F44" w14:textId="77777777" w:rsidTr="009B75F3">
        <w:trPr>
          <w:cantSplit/>
          <w:trHeight w:val="67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AF16CFF" w14:textId="77777777" w:rsidR="002F084D" w:rsidRDefault="002F084D" w:rsidP="002F084D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EF5A2F" w14:textId="77777777" w:rsidR="002F084D" w:rsidRDefault="002F084D" w:rsidP="00D27FB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63BE53" w14:textId="77777777" w:rsidR="002F084D" w:rsidRPr="00F81D6F" w:rsidRDefault="002F084D" w:rsidP="00D27FB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895CBB" w14:textId="77777777" w:rsidR="002F084D" w:rsidRDefault="002F084D" w:rsidP="00D27FBB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Iaşi</w:t>
            </w:r>
          </w:p>
          <w:p w14:paraId="4CB73EF6" w14:textId="77777777" w:rsidR="002F084D" w:rsidRDefault="002F084D" w:rsidP="00D27FBB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F732B8" w14:textId="77777777" w:rsidR="002F084D" w:rsidRDefault="002F084D" w:rsidP="00D27FB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14:paraId="22617E09" w14:textId="77777777" w:rsidR="002F084D" w:rsidRDefault="002F084D" w:rsidP="00D27FB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34 –</w:t>
            </w:r>
          </w:p>
          <w:p w14:paraId="112CD3CC" w14:textId="77777777" w:rsidR="002F084D" w:rsidRDefault="002F084D" w:rsidP="00D27FB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38 –</w:t>
            </w:r>
          </w:p>
          <w:p w14:paraId="7FC5F93F" w14:textId="77777777" w:rsidR="002F084D" w:rsidRDefault="002F084D" w:rsidP="00D27FB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F7D24E" w14:textId="77777777" w:rsidR="002F084D" w:rsidRPr="00F81D6F" w:rsidRDefault="002F084D" w:rsidP="00D27FB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F81D6F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4BF440" w14:textId="77777777" w:rsidR="002F084D" w:rsidRDefault="002F084D" w:rsidP="00D27FB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E5DCAB" w14:textId="77777777" w:rsidR="002F084D" w:rsidRPr="00F81D6F" w:rsidRDefault="002F084D" w:rsidP="00D27FB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4F6669" w14:textId="77777777" w:rsidR="002F084D" w:rsidRDefault="002F084D" w:rsidP="00D27FB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din Grupa Iaşi Nord.</w:t>
            </w:r>
          </w:p>
        </w:tc>
      </w:tr>
      <w:tr w:rsidR="002F084D" w14:paraId="3C093C2A" w14:textId="77777777" w:rsidTr="004F0BB0">
        <w:trPr>
          <w:cantSplit/>
          <w:trHeight w:val="81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FA2B45E" w14:textId="77777777" w:rsidR="002F084D" w:rsidRDefault="002F084D" w:rsidP="002F084D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EE4AA0" w14:textId="77777777" w:rsidR="002F084D" w:rsidRDefault="002F084D" w:rsidP="00D27FB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B192BF" w14:textId="77777777" w:rsidR="002F084D" w:rsidRPr="00F81D6F" w:rsidRDefault="002F084D" w:rsidP="00D27FB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579330" w14:textId="77777777" w:rsidR="002F084D" w:rsidRDefault="002F084D" w:rsidP="00D27FBB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Iaşi </w:t>
            </w:r>
          </w:p>
          <w:p w14:paraId="50B65E32" w14:textId="77777777" w:rsidR="002F084D" w:rsidRDefault="002F084D" w:rsidP="00D27FBB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porţiunea de line cuprinsă între </w:t>
            </w:r>
          </w:p>
          <w:p w14:paraId="7F48821F" w14:textId="77777777" w:rsidR="002F084D" w:rsidRDefault="002F084D" w:rsidP="00D27FBB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nr. 5 şi 43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B4D6ED" w14:textId="77777777" w:rsidR="002F084D" w:rsidRDefault="002F084D" w:rsidP="005B3CE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27, 35 şi 37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A5F8B9" w14:textId="77777777" w:rsidR="002F084D" w:rsidRPr="00F81D6F" w:rsidRDefault="002F084D" w:rsidP="00D27FB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4394A5" w14:textId="77777777" w:rsidR="002F084D" w:rsidRDefault="002F084D" w:rsidP="00D27FB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AA43B3" w14:textId="77777777" w:rsidR="002F084D" w:rsidRPr="00F81D6F" w:rsidRDefault="002F084D" w:rsidP="00D27FB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F407FC" w14:textId="77777777" w:rsidR="002F084D" w:rsidRDefault="002F084D" w:rsidP="00D27FB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liniile 12 , 13 şi 16 din Grupa Mărfuri, </w:t>
            </w:r>
          </w:p>
          <w:p w14:paraId="3AE34635" w14:textId="77777777" w:rsidR="002F084D" w:rsidRDefault="002F084D" w:rsidP="00D27FB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Cap X şi intrări - ieşiri Depou Cap X.</w:t>
            </w:r>
          </w:p>
        </w:tc>
      </w:tr>
      <w:tr w:rsidR="002F084D" w14:paraId="7F9ED166" w14:textId="77777777" w:rsidTr="004F0BB0">
        <w:trPr>
          <w:cantSplit/>
          <w:trHeight w:val="81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955FA17" w14:textId="77777777" w:rsidR="002F084D" w:rsidRDefault="002F084D" w:rsidP="002F084D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680E3D" w14:textId="77777777" w:rsidR="002F084D" w:rsidRDefault="002F084D" w:rsidP="00D27FB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F6F161" w14:textId="77777777" w:rsidR="002F084D" w:rsidRDefault="002F084D" w:rsidP="00D27FB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97116C" w14:textId="77777777" w:rsidR="002F084D" w:rsidRDefault="002F084D" w:rsidP="00D27FBB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directă st. Sârca și lc Sârca  - Podul Iloaiei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843E77" w14:textId="77777777" w:rsidR="002F084D" w:rsidRDefault="002F084D" w:rsidP="005B3CE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5D3A18" w14:textId="77777777" w:rsidR="002F084D" w:rsidRDefault="002F084D" w:rsidP="00D27FB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8A5C8C" w14:textId="77777777" w:rsidR="002F084D" w:rsidRDefault="002F084D" w:rsidP="00D27FB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41+280</w:t>
            </w:r>
          </w:p>
          <w:p w14:paraId="180D38AF" w14:textId="77777777" w:rsidR="002F084D" w:rsidRDefault="002F084D" w:rsidP="00D27FB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52+050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445289" w14:textId="77777777" w:rsidR="002F084D" w:rsidRPr="00F81D6F" w:rsidRDefault="002F084D" w:rsidP="00D27FB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1F3E1E" w14:textId="77777777" w:rsidR="002F084D" w:rsidRDefault="002F084D" w:rsidP="00D27FB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pe teren.</w:t>
            </w:r>
          </w:p>
        </w:tc>
      </w:tr>
      <w:tr w:rsidR="002F084D" w14:paraId="4257D0CE" w14:textId="77777777" w:rsidTr="004F0BB0">
        <w:trPr>
          <w:cantSplit/>
          <w:trHeight w:val="81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AD4215B" w14:textId="77777777" w:rsidR="002F084D" w:rsidRDefault="002F084D" w:rsidP="002F084D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1057BC" w14:textId="77777777" w:rsidR="002F084D" w:rsidRDefault="002F084D" w:rsidP="00D27FB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027934" w14:textId="77777777" w:rsidR="002F084D" w:rsidRPr="00F81D6F" w:rsidRDefault="002F084D" w:rsidP="00D27FB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F07252" w14:textId="77777777" w:rsidR="002F084D" w:rsidRDefault="002F084D" w:rsidP="00D27FBB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Târgu Frumos</w:t>
            </w:r>
          </w:p>
          <w:p w14:paraId="395E70A2" w14:textId="77777777" w:rsidR="002F084D" w:rsidRDefault="002F084D" w:rsidP="00D27FBB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6,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13BD35" w14:textId="77777777" w:rsidR="002F084D" w:rsidRDefault="002F084D" w:rsidP="005B3CE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între semnal ieșire X6</w:t>
            </w:r>
          </w:p>
          <w:p w14:paraId="4B4E8999" w14:textId="77777777" w:rsidR="002F084D" w:rsidRDefault="002F084D" w:rsidP="005B3CE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și</w:t>
            </w:r>
          </w:p>
          <w:p w14:paraId="1F01896D" w14:textId="77777777" w:rsidR="002F084D" w:rsidRDefault="002F084D" w:rsidP="005B3CE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stație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01E215" w14:textId="77777777" w:rsidR="002F084D" w:rsidRDefault="002F084D" w:rsidP="00D27FB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4AFE0B" w14:textId="77777777" w:rsidR="002F084D" w:rsidRDefault="002F084D" w:rsidP="00D27FB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00D199" w14:textId="77777777" w:rsidR="002F084D" w:rsidRPr="00F81D6F" w:rsidRDefault="002F084D" w:rsidP="00D27FB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75C01C" w14:textId="77777777" w:rsidR="002F084D" w:rsidRDefault="002F084D" w:rsidP="00D27FB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</w:tbl>
    <w:p w14:paraId="3DF2587C" w14:textId="77777777" w:rsidR="002F084D" w:rsidRPr="00C60E02" w:rsidRDefault="002F084D">
      <w:pPr>
        <w:tabs>
          <w:tab w:val="left" w:pos="3768"/>
        </w:tabs>
        <w:rPr>
          <w:sz w:val="20"/>
          <w:szCs w:val="20"/>
          <w:lang w:val="ro-RO"/>
        </w:rPr>
      </w:pPr>
    </w:p>
    <w:p w14:paraId="2B52A38E" w14:textId="77777777" w:rsidR="002F084D" w:rsidRDefault="002F084D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14:paraId="3C147915" w14:textId="77777777" w:rsidR="00304A50" w:rsidRDefault="00304A50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14:paraId="5ED780C8" w14:textId="77777777" w:rsidR="00304A50" w:rsidRDefault="00304A50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14:paraId="6AA0E95A" w14:textId="77777777" w:rsidR="00304A50" w:rsidRDefault="00304A50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14:paraId="3A50ABBB" w14:textId="77777777" w:rsidR="00304A50" w:rsidRDefault="00304A50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14:paraId="7781BA49" w14:textId="77777777" w:rsidR="00304A50" w:rsidRDefault="00304A50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14:paraId="631D7424" w14:textId="77777777" w:rsidR="00304A50" w:rsidRDefault="00304A50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14:paraId="43F67577" w14:textId="77777777" w:rsidR="00304A50" w:rsidRDefault="00304A50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14:paraId="1D68875B" w14:textId="77777777" w:rsidR="00304A50" w:rsidRDefault="00304A50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14:paraId="578CDDF1" w14:textId="77777777" w:rsidR="00304A50" w:rsidRDefault="00304A50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14:paraId="6193FF84" w14:textId="77777777" w:rsidR="00304A50" w:rsidRDefault="00304A50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14:paraId="6F22B443" w14:textId="77777777" w:rsidR="00304A50" w:rsidRDefault="00304A50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14:paraId="0765472F" w14:textId="77777777" w:rsidR="00304A50" w:rsidRDefault="00304A50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14:paraId="6B7D62E3" w14:textId="77777777" w:rsidR="00304A50" w:rsidRPr="00C21F42" w:rsidRDefault="00304A50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14:paraId="1C594C5D" w14:textId="77777777" w:rsidR="002F084D" w:rsidRPr="00C21F42" w:rsidRDefault="002F084D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  <w:r w:rsidRPr="00C21F42">
        <w:rPr>
          <w:rFonts w:ascii="Times New Roman" w:hAnsi="Times New Roman"/>
          <w:b/>
          <w:spacing w:val="40"/>
          <w:sz w:val="20"/>
        </w:rPr>
        <w:t>CONDIŢII  SPECIALE  DE  CIRCULAŢIE</w:t>
      </w:r>
    </w:p>
    <w:p w14:paraId="28D35418" w14:textId="77777777" w:rsidR="002F084D" w:rsidRPr="00C21F42" w:rsidRDefault="002F084D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  <w:r w:rsidRPr="00C21F42">
        <w:rPr>
          <w:rFonts w:ascii="Times New Roman" w:hAnsi="Times New Roman"/>
          <w:b/>
          <w:spacing w:val="40"/>
          <w:sz w:val="20"/>
        </w:rPr>
        <w:t xml:space="preserve"> CÂND UN FIR  AL  LINIEI  DUBLE</w:t>
      </w:r>
    </w:p>
    <w:p w14:paraId="4E4DDB0F" w14:textId="77777777" w:rsidR="002F084D" w:rsidRPr="00C21F42" w:rsidRDefault="002F084D" w:rsidP="009257A1">
      <w:pPr>
        <w:pStyle w:val="BARSTYLE"/>
        <w:spacing w:line="480" w:lineRule="auto"/>
        <w:jc w:val="center"/>
        <w:rPr>
          <w:rFonts w:ascii="Times New Roman" w:hAnsi="Times New Roman"/>
          <w:b/>
          <w:sz w:val="20"/>
        </w:rPr>
      </w:pPr>
      <w:r w:rsidRPr="00C21F42">
        <w:rPr>
          <w:rFonts w:ascii="Times New Roman" w:hAnsi="Times New Roman"/>
          <w:b/>
          <w:spacing w:val="40"/>
          <w:sz w:val="20"/>
        </w:rPr>
        <w:t xml:space="preserve"> ESTE ÎNCHIS PENTRU EXECUTAREA LUCRĂRILOR</w:t>
      </w:r>
    </w:p>
    <w:p w14:paraId="1BD9AD16" w14:textId="77777777" w:rsidR="002F084D" w:rsidRDefault="002F084D" w:rsidP="009257A1">
      <w:pPr>
        <w:tabs>
          <w:tab w:val="left" w:pos="851"/>
        </w:tabs>
        <w:spacing w:line="480" w:lineRule="auto"/>
        <w:jc w:val="both"/>
        <w:rPr>
          <w:b/>
        </w:rPr>
      </w:pPr>
    </w:p>
    <w:p w14:paraId="08D1E848" w14:textId="77777777" w:rsidR="002F084D" w:rsidRPr="00C21F42" w:rsidRDefault="002F084D" w:rsidP="009257A1">
      <w:pPr>
        <w:tabs>
          <w:tab w:val="left" w:pos="851"/>
        </w:tabs>
        <w:spacing w:line="480" w:lineRule="auto"/>
        <w:jc w:val="both"/>
        <w:rPr>
          <w:b/>
        </w:rPr>
      </w:pPr>
      <w:r w:rsidRPr="00C21F42">
        <w:rPr>
          <w:b/>
        </w:rPr>
        <w:tab/>
        <w:t>Dacă una dintre liniile căii duble este închisă pentru circulaţie, indiferent de sensul de mers, trenurile vor păstra semnalizare pentru circulaţia pe linie simplă, conform  Regulamentului de Semnalizare nr. 004 / 2006, art. 170.</w:t>
      </w:r>
    </w:p>
    <w:p w14:paraId="77C8C9FA" w14:textId="77777777" w:rsidR="002F084D" w:rsidRPr="00C21F42" w:rsidRDefault="002F084D" w:rsidP="00EB2AB1">
      <w:pPr>
        <w:tabs>
          <w:tab w:val="left" w:pos="851"/>
        </w:tabs>
        <w:spacing w:line="480" w:lineRule="auto"/>
        <w:jc w:val="both"/>
        <w:rPr>
          <w:b/>
        </w:rPr>
      </w:pPr>
      <w:r w:rsidRPr="00C21F42">
        <w:rPr>
          <w:b/>
        </w:rPr>
        <w:tab/>
        <w:t xml:space="preserve">În cazul primirii trenului cu semnalul de intrare sau de ieşire, în baza indicaţiei de chemare sau a ordinului de circulaţie, mecanicul va conduce trenul cu viteza de cel mult 20 km/h, cu deosebită atenţie, conform Regulamentului de Semnalizare nr. 004 / 2006, art. 73, pct. (3) şi art. 78 respectiv 79 din acelaşi Regulament. </w:t>
      </w:r>
    </w:p>
    <w:p w14:paraId="6CF96205" w14:textId="77777777" w:rsidR="002F084D" w:rsidRPr="00C21F42" w:rsidRDefault="002F084D" w:rsidP="00EB2AB1">
      <w:pPr>
        <w:spacing w:line="480" w:lineRule="auto"/>
        <w:ind w:firstLine="851"/>
        <w:jc w:val="both"/>
        <w:rPr>
          <w:b/>
        </w:rPr>
      </w:pPr>
      <w:r w:rsidRPr="00C21F42">
        <w:rPr>
          <w:b/>
        </w:rPr>
        <w:t>* Condiții de circulație pentru strict două locomotive cuplate pentru podurile cu capacitate portantă depășită.</w:t>
      </w:r>
    </w:p>
    <w:p w14:paraId="363250BB" w14:textId="77777777" w:rsidR="002F084D" w:rsidRPr="00C21F42" w:rsidRDefault="002F084D" w:rsidP="009257A1">
      <w:pPr>
        <w:pStyle w:val="BARSTYLE"/>
        <w:tabs>
          <w:tab w:val="left" w:pos="851"/>
        </w:tabs>
        <w:spacing w:line="480" w:lineRule="auto"/>
        <w:jc w:val="both"/>
        <w:rPr>
          <w:rFonts w:ascii="Times New Roman" w:hAnsi="Times New Roman"/>
          <w:b/>
          <w:sz w:val="20"/>
        </w:rPr>
      </w:pPr>
    </w:p>
    <w:p w14:paraId="1795BCA1" w14:textId="77777777" w:rsidR="00FB37F1" w:rsidRPr="00D13085" w:rsidRDefault="00FB37F1" w:rsidP="00D13085"/>
    <w:sectPr w:rsidR="00FB37F1" w:rsidRPr="00D13085" w:rsidSect="003C114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6" w:h="16838" w:code="9"/>
      <w:pgMar w:top="851" w:right="851" w:bottom="851" w:left="851" w:header="879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F20495" w14:textId="77777777" w:rsidR="00A32F9F" w:rsidRDefault="00A32F9F">
      <w:r>
        <w:separator/>
      </w:r>
    </w:p>
  </w:endnote>
  <w:endnote w:type="continuationSeparator" w:id="0">
    <w:p w14:paraId="0EAA7476" w14:textId="77777777" w:rsidR="00A32F9F" w:rsidRDefault="00A32F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-Roman-R">
    <w:altName w:val="Arial Narrow"/>
    <w:charset w:val="00"/>
    <w:family w:val="swiss"/>
    <w:pitch w:val="variable"/>
    <w:sig w:usb0="00000003" w:usb1="00000000" w:usb2="00000000" w:usb3="00000000" w:csb0="00000001" w:csb1="00000000"/>
  </w:font>
  <w:font w:name="Helvetica-R">
    <w:altName w:val="Arial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374684" w14:textId="77777777" w:rsidR="001E482D" w:rsidRDefault="001E482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748634" w14:textId="77777777" w:rsidR="001E482D" w:rsidRDefault="001E482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949DE1" w14:textId="77777777" w:rsidR="001E482D" w:rsidRDefault="001E482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A3B15B" w14:textId="77777777" w:rsidR="00A32F9F" w:rsidRDefault="00A32F9F">
      <w:r>
        <w:separator/>
      </w:r>
    </w:p>
  </w:footnote>
  <w:footnote w:type="continuationSeparator" w:id="0">
    <w:p w14:paraId="7C105DBE" w14:textId="77777777" w:rsidR="00A32F9F" w:rsidRDefault="00A32F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B003F0" w14:textId="77777777" w:rsidR="006F5073" w:rsidRDefault="00B217DC">
    <w:pPr>
      <w:pStyle w:val="Header"/>
      <w:framePr w:wrap="around" w:vAnchor="text" w:hAnchor="margin" w:xAlign="outside" w:y="1"/>
      <w:rPr>
        <w:rStyle w:val="PageNumber"/>
      </w:rPr>
    </w:pPr>
    <w:r>
      <w:rPr>
        <w:rStyle w:val="PageNumber"/>
      </w:rPr>
      <w:fldChar w:fldCharType="begin"/>
    </w:r>
    <w:r w:rsidR="006F5073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7F1C69">
      <w:rPr>
        <w:rStyle w:val="PageNumber"/>
        <w:noProof/>
      </w:rPr>
      <w:t>2</w:t>
    </w:r>
    <w:r>
      <w:rPr>
        <w:rStyle w:val="PageNumber"/>
      </w:rPr>
      <w:fldChar w:fldCharType="end"/>
    </w:r>
  </w:p>
  <w:p w14:paraId="1893F7D7" w14:textId="18C2CFD6" w:rsidR="006F5073" w:rsidRDefault="00247522" w:rsidP="003C1145">
    <w:pPr>
      <w:framePr w:w="7382" w:h="340" w:hRule="exact" w:wrap="around" w:vAnchor="page" w:hAnchor="page" w:x="1385" w:y="891"/>
      <w:rPr>
        <w:b/>
        <w:bCs/>
        <w:i/>
        <w:iCs/>
        <w:sz w:val="22"/>
      </w:rPr>
    </w:pPr>
    <w:r>
      <w:rPr>
        <w:b/>
        <w:bCs/>
        <w:i/>
        <w:iCs/>
        <w:sz w:val="22"/>
      </w:rPr>
      <w:t xml:space="preserve">                                                              </w:t>
    </w:r>
    <w:r w:rsidR="00C259A5">
      <w:rPr>
        <w:b/>
        <w:bCs/>
        <w:i/>
        <w:iCs/>
        <w:sz w:val="22"/>
      </w:rPr>
      <w:t>decada 1-10 aprilie 2025</w:t>
    </w:r>
  </w:p>
  <w:p w14:paraId="7F97AAEC" w14:textId="77777777" w:rsidR="006F5073" w:rsidRDefault="006F5073">
    <w:pPr>
      <w:pStyle w:val="Header"/>
      <w:ind w:firstLine="357"/>
      <w:jc w:val="right"/>
      <w:rPr>
        <w:rStyle w:val="PageNumber"/>
        <w:b/>
        <w:bCs/>
        <w:lang w:val="ro-RO"/>
      </w:rPr>
    </w:pPr>
    <w:r>
      <w:rPr>
        <w:rStyle w:val="PageNumber"/>
        <w:b/>
        <w:bCs/>
      </w:rPr>
      <w:t xml:space="preserve">B.A.R. </w:t>
    </w:r>
    <w:r w:rsidR="00FA66B3">
      <w:rPr>
        <w:rStyle w:val="PageNumber"/>
        <w:b/>
        <w:bCs/>
      </w:rPr>
      <w:t>CLUJ</w:t>
    </w:r>
  </w:p>
  <w:tbl>
    <w:tblPr>
      <w:tblW w:w="0" w:type="auto"/>
      <w:tblBorders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  <w:insideH w:val="double" w:sz="6" w:space="0" w:color="auto"/>
        <w:insideV w:val="double" w:sz="6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680"/>
      <w:gridCol w:w="822"/>
      <w:gridCol w:w="822"/>
      <w:gridCol w:w="2155"/>
      <w:gridCol w:w="822"/>
      <w:gridCol w:w="822"/>
      <w:gridCol w:w="822"/>
      <w:gridCol w:w="822"/>
      <w:gridCol w:w="2467"/>
    </w:tblGrid>
    <w:tr w:rsidR="006F5073" w14:paraId="2E817646" w14:textId="77777777">
      <w:trPr>
        <w:cantSplit/>
      </w:trPr>
      <w:tc>
        <w:tcPr>
          <w:tcW w:w="680" w:type="dxa"/>
          <w:vMerge w:val="restart"/>
          <w:tcMar>
            <w:left w:w="0" w:type="dxa"/>
            <w:right w:w="0" w:type="dxa"/>
          </w:tcMar>
          <w:textDirection w:val="btLr"/>
          <w:vAlign w:val="center"/>
        </w:tcPr>
        <w:p w14:paraId="78852C4C" w14:textId="77777777" w:rsidR="006F5073" w:rsidRDefault="006F5073">
          <w:pPr>
            <w:spacing w:line="192" w:lineRule="auto"/>
            <w:ind w:left="113" w:right="113"/>
            <w:jc w:val="center"/>
            <w:rPr>
              <w:b/>
              <w:bCs/>
              <w:sz w:val="20"/>
              <w:lang w:val="ro-RO"/>
            </w:rPr>
          </w:pPr>
          <w:r>
            <w:rPr>
              <w:b/>
              <w:bCs/>
              <w:sz w:val="20"/>
              <w:lang w:val="ro-RO"/>
            </w:rPr>
            <w:t>Numărul curent</w:t>
          </w:r>
        </w:p>
      </w:tc>
      <w:tc>
        <w:tcPr>
          <w:tcW w:w="822" w:type="dxa"/>
          <w:gridSpan w:val="2"/>
          <w:tcMar>
            <w:left w:w="0" w:type="dxa"/>
            <w:right w:w="0" w:type="dxa"/>
          </w:tcMar>
        </w:tcPr>
        <w:p w14:paraId="28015686" w14:textId="77777777" w:rsidR="006F5073" w:rsidRDefault="006F5073">
          <w:pPr>
            <w:spacing w:before="120" w:after="40" w:line="192" w:lineRule="auto"/>
            <w:jc w:val="center"/>
            <w:rPr>
              <w:b/>
              <w:bCs/>
              <w:spacing w:val="40"/>
              <w:sz w:val="22"/>
              <w:lang w:val="ro-RO"/>
            </w:rPr>
          </w:pPr>
          <w:r>
            <w:rPr>
              <w:b/>
              <w:bCs/>
              <w:spacing w:val="40"/>
              <w:sz w:val="22"/>
              <w:lang w:val="ro-RO"/>
            </w:rPr>
            <w:t>FIRUL I</w:t>
          </w:r>
        </w:p>
        <w:p w14:paraId="56611058" w14:textId="77777777" w:rsidR="006F5073" w:rsidRDefault="006F5073">
          <w:pPr>
            <w:spacing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>sau</w:t>
          </w:r>
        </w:p>
        <w:p w14:paraId="64BCEC9D" w14:textId="77777777" w:rsidR="006F5073" w:rsidRDefault="006F5073">
          <w:pPr>
            <w:spacing w:after="40"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>LINIA SIMPLĂ</w:t>
          </w:r>
        </w:p>
        <w:p w14:paraId="3ECE2B69" w14:textId="77777777" w:rsidR="006F5073" w:rsidRDefault="006F5073">
          <w:pPr>
            <w:spacing w:line="192" w:lineRule="auto"/>
            <w:jc w:val="center"/>
            <w:rPr>
              <w:b/>
              <w:bCs/>
              <w:sz w:val="17"/>
              <w:lang w:val="ro-RO"/>
            </w:rPr>
          </w:pPr>
          <w:r>
            <w:rPr>
              <w:b/>
              <w:bCs/>
              <w:sz w:val="17"/>
              <w:lang w:val="ro-RO"/>
            </w:rPr>
            <w:t>Linia curentă şi</w:t>
          </w:r>
        </w:p>
        <w:p w14:paraId="066435F6" w14:textId="77777777" w:rsidR="000017A1" w:rsidRDefault="006F5073">
          <w:pPr>
            <w:spacing w:line="192" w:lineRule="auto"/>
            <w:jc w:val="center"/>
            <w:rPr>
              <w:b/>
              <w:bCs/>
              <w:sz w:val="17"/>
              <w:lang w:val="ro-RO"/>
            </w:rPr>
          </w:pPr>
          <w:r>
            <w:rPr>
              <w:b/>
              <w:bCs/>
              <w:sz w:val="17"/>
              <w:lang w:val="ro-RO"/>
            </w:rPr>
            <w:t xml:space="preserve"> linia directă </w:t>
          </w:r>
        </w:p>
        <w:p w14:paraId="4D76D789" w14:textId="77777777" w:rsidR="006F5073" w:rsidRDefault="006F5073">
          <w:pPr>
            <w:spacing w:line="192" w:lineRule="auto"/>
            <w:jc w:val="center"/>
            <w:rPr>
              <w:b/>
              <w:bCs/>
              <w:sz w:val="17"/>
              <w:lang w:val="ro-RO"/>
            </w:rPr>
          </w:pPr>
          <w:r>
            <w:rPr>
              <w:b/>
              <w:bCs/>
              <w:sz w:val="17"/>
              <w:lang w:val="ro-RO"/>
            </w:rPr>
            <w:t>din staţii, aferente firului I, respectiv liniei simple</w:t>
          </w:r>
        </w:p>
      </w:tc>
      <w:tc>
        <w:tcPr>
          <w:tcW w:w="2155" w:type="dxa"/>
          <w:vMerge w:val="restart"/>
          <w:tcMar>
            <w:left w:w="0" w:type="dxa"/>
            <w:right w:w="0" w:type="dxa"/>
          </w:tcMar>
          <w:vAlign w:val="center"/>
        </w:tcPr>
        <w:p w14:paraId="6337934F" w14:textId="77777777" w:rsidR="006F5073" w:rsidRDefault="006F5073">
          <w:pPr>
            <w:spacing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>STAŢIA</w:t>
          </w:r>
        </w:p>
        <w:p w14:paraId="661B3728" w14:textId="77777777" w:rsidR="006F5073" w:rsidRDefault="006F5073">
          <w:pPr>
            <w:spacing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>sau</w:t>
          </w:r>
        </w:p>
        <w:p w14:paraId="3D1FE43B" w14:textId="77777777" w:rsidR="006F5073" w:rsidRDefault="006F5073">
          <w:pPr>
            <w:spacing w:line="192" w:lineRule="auto"/>
            <w:jc w:val="center"/>
            <w:rPr>
              <w:b/>
              <w:bCs/>
              <w:lang w:val="ro-RO"/>
            </w:rPr>
          </w:pPr>
          <w:r>
            <w:rPr>
              <w:b/>
              <w:bCs/>
              <w:sz w:val="22"/>
              <w:lang w:val="ro-RO"/>
            </w:rPr>
            <w:t>DISTANŢA</w:t>
          </w:r>
        </w:p>
      </w:tc>
      <w:tc>
        <w:tcPr>
          <w:tcW w:w="822" w:type="dxa"/>
          <w:gridSpan w:val="2"/>
          <w:tcMar>
            <w:left w:w="0" w:type="dxa"/>
            <w:right w:w="0" w:type="dxa"/>
          </w:tcMar>
          <w:vAlign w:val="center"/>
        </w:tcPr>
        <w:p w14:paraId="0B837817" w14:textId="77777777" w:rsidR="00702F3A" w:rsidRDefault="00702F3A" w:rsidP="00702F3A">
          <w:pPr>
            <w:spacing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>APARATE DE CALE ÎN ABATERE</w:t>
          </w:r>
        </w:p>
        <w:p w14:paraId="4DA2B6DD" w14:textId="77777777" w:rsidR="00702F3A" w:rsidRDefault="00702F3A" w:rsidP="00702F3A">
          <w:pPr>
            <w:spacing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>şi</w:t>
          </w:r>
        </w:p>
        <w:p w14:paraId="764E1213" w14:textId="77777777" w:rsidR="00702F3A" w:rsidRDefault="00702F3A" w:rsidP="00702F3A">
          <w:pPr>
            <w:spacing w:before="80"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 xml:space="preserve">LINII </w:t>
          </w:r>
        </w:p>
        <w:p w14:paraId="2C186248" w14:textId="77777777" w:rsidR="00702F3A" w:rsidRDefault="00702F3A" w:rsidP="00702F3A">
          <w:pPr>
            <w:spacing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>ABĂTUTE</w:t>
          </w:r>
        </w:p>
        <w:p w14:paraId="3E7F35E7" w14:textId="77777777" w:rsidR="00702F3A" w:rsidRDefault="00702F3A" w:rsidP="00702F3A">
          <w:pPr>
            <w:spacing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 xml:space="preserve">DIN </w:t>
          </w:r>
        </w:p>
        <w:p w14:paraId="3143BF47" w14:textId="77777777" w:rsidR="006F5073" w:rsidRDefault="00702F3A" w:rsidP="00702F3A">
          <w:pPr>
            <w:spacing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>STAŢII</w:t>
          </w:r>
        </w:p>
      </w:tc>
      <w:tc>
        <w:tcPr>
          <w:tcW w:w="822" w:type="dxa"/>
          <w:gridSpan w:val="2"/>
          <w:tcMar>
            <w:left w:w="0" w:type="dxa"/>
            <w:right w:w="0" w:type="dxa"/>
          </w:tcMar>
        </w:tcPr>
        <w:p w14:paraId="0F0DD0E6" w14:textId="77777777" w:rsidR="006F5073" w:rsidRDefault="006F5073">
          <w:pPr>
            <w:spacing w:before="120" w:line="192" w:lineRule="auto"/>
            <w:jc w:val="center"/>
            <w:rPr>
              <w:b/>
              <w:bCs/>
              <w:spacing w:val="40"/>
              <w:sz w:val="22"/>
              <w:lang w:val="ro-RO"/>
            </w:rPr>
          </w:pPr>
          <w:r>
            <w:rPr>
              <w:b/>
              <w:bCs/>
              <w:spacing w:val="40"/>
              <w:sz w:val="22"/>
              <w:lang w:val="ro-RO"/>
            </w:rPr>
            <w:t>FIRUL II</w:t>
          </w:r>
        </w:p>
        <w:p w14:paraId="2013D3AF" w14:textId="77777777" w:rsidR="006F5073" w:rsidRDefault="006F5073">
          <w:pPr>
            <w:spacing w:line="192" w:lineRule="auto"/>
            <w:jc w:val="center"/>
            <w:rPr>
              <w:b/>
              <w:bCs/>
              <w:lang w:val="ro-RO"/>
            </w:rPr>
          </w:pPr>
        </w:p>
        <w:p w14:paraId="33ACA908" w14:textId="77777777" w:rsidR="006F5073" w:rsidRDefault="006F5073">
          <w:pPr>
            <w:spacing w:line="192" w:lineRule="auto"/>
            <w:jc w:val="center"/>
            <w:rPr>
              <w:b/>
              <w:bCs/>
              <w:lang w:val="ro-RO"/>
            </w:rPr>
          </w:pPr>
        </w:p>
        <w:p w14:paraId="01DD6430" w14:textId="77777777" w:rsidR="006F5073" w:rsidRDefault="006F5073">
          <w:pPr>
            <w:spacing w:line="192" w:lineRule="auto"/>
            <w:jc w:val="center"/>
            <w:rPr>
              <w:b/>
              <w:bCs/>
              <w:sz w:val="22"/>
              <w:lang w:val="ro-RO"/>
            </w:rPr>
          </w:pPr>
        </w:p>
        <w:p w14:paraId="25593578" w14:textId="77777777" w:rsidR="006F5073" w:rsidRDefault="006F5073">
          <w:pPr>
            <w:spacing w:line="192" w:lineRule="auto"/>
            <w:jc w:val="center"/>
            <w:rPr>
              <w:b/>
              <w:bCs/>
              <w:sz w:val="17"/>
              <w:lang w:val="ro-RO"/>
            </w:rPr>
          </w:pPr>
          <w:r>
            <w:rPr>
              <w:b/>
              <w:bCs/>
              <w:sz w:val="17"/>
              <w:lang w:val="ro-RO"/>
            </w:rPr>
            <w:t>Linia curentă şi</w:t>
          </w:r>
        </w:p>
        <w:p w14:paraId="6A6500A1" w14:textId="77777777" w:rsidR="000017A1" w:rsidRDefault="006F5073">
          <w:pPr>
            <w:spacing w:line="192" w:lineRule="auto"/>
            <w:jc w:val="center"/>
            <w:rPr>
              <w:b/>
              <w:bCs/>
              <w:sz w:val="17"/>
              <w:lang w:val="ro-RO"/>
            </w:rPr>
          </w:pPr>
          <w:r>
            <w:rPr>
              <w:b/>
              <w:bCs/>
              <w:sz w:val="17"/>
              <w:lang w:val="ro-RO"/>
            </w:rPr>
            <w:t xml:space="preserve"> linia directă din </w:t>
          </w:r>
        </w:p>
        <w:p w14:paraId="3FD60EA2" w14:textId="77777777" w:rsidR="000017A1" w:rsidRDefault="006F5073">
          <w:pPr>
            <w:spacing w:line="192" w:lineRule="auto"/>
            <w:jc w:val="center"/>
            <w:rPr>
              <w:b/>
              <w:bCs/>
              <w:sz w:val="17"/>
              <w:lang w:val="ro-RO"/>
            </w:rPr>
          </w:pPr>
          <w:r>
            <w:rPr>
              <w:b/>
              <w:bCs/>
              <w:sz w:val="17"/>
              <w:lang w:val="ro-RO"/>
            </w:rPr>
            <w:t xml:space="preserve">staţii aferente </w:t>
          </w:r>
        </w:p>
        <w:p w14:paraId="11FC3725" w14:textId="77777777" w:rsidR="006F5073" w:rsidRDefault="006F5073">
          <w:pPr>
            <w:spacing w:line="192" w:lineRule="auto"/>
            <w:jc w:val="center"/>
            <w:rPr>
              <w:b/>
              <w:bCs/>
              <w:sz w:val="17"/>
              <w:lang w:val="ro-RO"/>
            </w:rPr>
          </w:pPr>
          <w:r>
            <w:rPr>
              <w:b/>
              <w:bCs/>
              <w:sz w:val="17"/>
              <w:lang w:val="ro-RO"/>
            </w:rPr>
            <w:t>firului II</w:t>
          </w:r>
        </w:p>
      </w:tc>
      <w:tc>
        <w:tcPr>
          <w:tcW w:w="2467" w:type="dxa"/>
          <w:vMerge w:val="restart"/>
          <w:tcMar>
            <w:left w:w="0" w:type="dxa"/>
            <w:right w:w="0" w:type="dxa"/>
          </w:tcMar>
          <w:vAlign w:val="center"/>
        </w:tcPr>
        <w:p w14:paraId="13DC3533" w14:textId="77777777" w:rsidR="006F5073" w:rsidRDefault="006F5073">
          <w:pPr>
            <w:spacing w:line="192" w:lineRule="auto"/>
            <w:jc w:val="center"/>
            <w:rPr>
              <w:b/>
              <w:bCs/>
              <w:i/>
              <w:iCs/>
              <w:spacing w:val="40"/>
              <w:lang w:val="ro-RO"/>
            </w:rPr>
          </w:pPr>
          <w:r>
            <w:rPr>
              <w:b/>
              <w:bCs/>
              <w:i/>
              <w:iCs/>
              <w:spacing w:val="40"/>
              <w:lang w:val="ro-RO"/>
            </w:rPr>
            <w:t>OBSERVAŢII</w:t>
          </w:r>
        </w:p>
        <w:p w14:paraId="01F1A632" w14:textId="77777777" w:rsidR="006F5073" w:rsidRDefault="006F5073">
          <w:pPr>
            <w:spacing w:line="192" w:lineRule="auto"/>
            <w:jc w:val="center"/>
            <w:rPr>
              <w:b/>
              <w:bCs/>
              <w:i/>
              <w:iCs/>
              <w:spacing w:val="40"/>
              <w:lang w:val="ro-RO"/>
            </w:rPr>
          </w:pPr>
        </w:p>
      </w:tc>
    </w:tr>
    <w:tr w:rsidR="006F5073" w14:paraId="749E6F44" w14:textId="77777777">
      <w:trPr>
        <w:cantSplit/>
        <w:trHeight w:val="509"/>
      </w:trPr>
      <w:tc>
        <w:tcPr>
          <w:tcW w:w="680" w:type="dxa"/>
          <w:vMerge/>
          <w:tcMar>
            <w:left w:w="0" w:type="dxa"/>
            <w:right w:w="0" w:type="dxa"/>
          </w:tcMar>
        </w:tcPr>
        <w:p w14:paraId="37A3386B" w14:textId="77777777" w:rsidR="006F5073" w:rsidRDefault="006F5073">
          <w:pPr>
            <w:spacing w:line="192" w:lineRule="auto"/>
            <w:jc w:val="center"/>
            <w:rPr>
              <w:b/>
              <w:bCs/>
              <w:sz w:val="20"/>
              <w:lang w:val="ro-RO"/>
            </w:rPr>
          </w:pPr>
        </w:p>
      </w:tc>
      <w:tc>
        <w:tcPr>
          <w:tcW w:w="822" w:type="dxa"/>
          <w:tcMar>
            <w:left w:w="0" w:type="dxa"/>
            <w:right w:w="0" w:type="dxa"/>
          </w:tcMar>
        </w:tcPr>
        <w:p w14:paraId="0BB83B50" w14:textId="77777777" w:rsidR="006F5073" w:rsidRDefault="006F5073" w:rsidP="002E51C2">
          <w:pPr>
            <w:spacing w:before="40" w:line="192" w:lineRule="auto"/>
            <w:jc w:val="center"/>
            <w:rPr>
              <w:b/>
              <w:bCs/>
              <w:sz w:val="20"/>
              <w:lang w:val="ro-RO"/>
            </w:rPr>
          </w:pPr>
          <w:r>
            <w:rPr>
              <w:b/>
              <w:bCs/>
              <w:sz w:val="20"/>
              <w:lang w:val="ro-RO"/>
            </w:rPr>
            <w:t>De la km. la km.</w:t>
          </w:r>
        </w:p>
      </w:tc>
      <w:tc>
        <w:tcPr>
          <w:tcW w:w="822" w:type="dxa"/>
          <w:tcMar>
            <w:left w:w="0" w:type="dxa"/>
            <w:right w:w="0" w:type="dxa"/>
          </w:tcMar>
        </w:tcPr>
        <w:p w14:paraId="35C828C1" w14:textId="77777777" w:rsidR="006F5073" w:rsidRDefault="006F5073">
          <w:pPr>
            <w:spacing w:before="40" w:line="192" w:lineRule="auto"/>
            <w:jc w:val="center"/>
            <w:rPr>
              <w:b/>
              <w:bCs/>
              <w:sz w:val="20"/>
              <w:lang w:val="ro-RO"/>
            </w:rPr>
          </w:pPr>
          <w:r>
            <w:rPr>
              <w:b/>
              <w:bCs/>
              <w:sz w:val="20"/>
              <w:lang w:val="ro-RO"/>
            </w:rPr>
            <w:t>Viteza redusă</w:t>
          </w:r>
        </w:p>
      </w:tc>
      <w:tc>
        <w:tcPr>
          <w:tcW w:w="2155" w:type="dxa"/>
          <w:vMerge/>
          <w:tcMar>
            <w:left w:w="0" w:type="dxa"/>
            <w:right w:w="0" w:type="dxa"/>
          </w:tcMar>
        </w:tcPr>
        <w:p w14:paraId="5AD052E5" w14:textId="77777777" w:rsidR="006F5073" w:rsidRDefault="006F5073">
          <w:pPr>
            <w:spacing w:line="192" w:lineRule="auto"/>
            <w:jc w:val="center"/>
            <w:rPr>
              <w:b/>
              <w:bCs/>
              <w:lang w:val="ro-RO"/>
            </w:rPr>
          </w:pPr>
        </w:p>
      </w:tc>
      <w:tc>
        <w:tcPr>
          <w:tcW w:w="822" w:type="dxa"/>
          <w:tcMar>
            <w:left w:w="0" w:type="dxa"/>
            <w:right w:w="0" w:type="dxa"/>
          </w:tcMar>
        </w:tcPr>
        <w:p w14:paraId="050912C8" w14:textId="77777777" w:rsidR="006F5073" w:rsidRDefault="006F5073">
          <w:pPr>
            <w:spacing w:before="40" w:line="192" w:lineRule="auto"/>
            <w:jc w:val="center"/>
            <w:rPr>
              <w:b/>
              <w:bCs/>
              <w:sz w:val="20"/>
              <w:lang w:val="ro-RO"/>
            </w:rPr>
          </w:pPr>
          <w:r>
            <w:rPr>
              <w:b/>
              <w:bCs/>
              <w:sz w:val="20"/>
              <w:lang w:val="ro-RO"/>
            </w:rPr>
            <w:t>De la km. la km.</w:t>
          </w:r>
        </w:p>
      </w:tc>
      <w:tc>
        <w:tcPr>
          <w:tcW w:w="822" w:type="dxa"/>
          <w:tcMar>
            <w:left w:w="0" w:type="dxa"/>
            <w:right w:w="0" w:type="dxa"/>
          </w:tcMar>
        </w:tcPr>
        <w:p w14:paraId="4822323C" w14:textId="77777777" w:rsidR="006F5073" w:rsidRDefault="006F5073">
          <w:pPr>
            <w:spacing w:before="40" w:line="192" w:lineRule="auto"/>
            <w:jc w:val="center"/>
            <w:rPr>
              <w:b/>
              <w:bCs/>
              <w:sz w:val="20"/>
              <w:lang w:val="ro-RO"/>
            </w:rPr>
          </w:pPr>
          <w:r>
            <w:rPr>
              <w:b/>
              <w:bCs/>
              <w:sz w:val="20"/>
              <w:lang w:val="ro-RO"/>
            </w:rPr>
            <w:t>Viteza redusă</w:t>
          </w:r>
        </w:p>
      </w:tc>
      <w:tc>
        <w:tcPr>
          <w:tcW w:w="822" w:type="dxa"/>
          <w:tcMar>
            <w:left w:w="0" w:type="dxa"/>
            <w:right w:w="0" w:type="dxa"/>
          </w:tcMar>
        </w:tcPr>
        <w:p w14:paraId="62EE0EBF" w14:textId="77777777" w:rsidR="006F5073" w:rsidRDefault="006F5073">
          <w:pPr>
            <w:spacing w:before="40" w:line="192" w:lineRule="auto"/>
            <w:jc w:val="center"/>
            <w:rPr>
              <w:b/>
              <w:bCs/>
              <w:sz w:val="20"/>
              <w:lang w:val="ro-RO"/>
            </w:rPr>
          </w:pPr>
          <w:r>
            <w:rPr>
              <w:b/>
              <w:bCs/>
              <w:sz w:val="20"/>
              <w:lang w:val="ro-RO"/>
            </w:rPr>
            <w:t>De la km. la km.</w:t>
          </w:r>
        </w:p>
      </w:tc>
      <w:tc>
        <w:tcPr>
          <w:tcW w:w="822" w:type="dxa"/>
          <w:tcMar>
            <w:left w:w="0" w:type="dxa"/>
            <w:right w:w="0" w:type="dxa"/>
          </w:tcMar>
        </w:tcPr>
        <w:p w14:paraId="61B8A541" w14:textId="77777777" w:rsidR="006F5073" w:rsidRDefault="006F5073">
          <w:pPr>
            <w:spacing w:before="40" w:line="192" w:lineRule="auto"/>
            <w:jc w:val="center"/>
            <w:rPr>
              <w:b/>
              <w:bCs/>
              <w:sz w:val="20"/>
              <w:lang w:val="ro-RO"/>
            </w:rPr>
          </w:pPr>
          <w:r>
            <w:rPr>
              <w:b/>
              <w:bCs/>
              <w:sz w:val="20"/>
              <w:lang w:val="ro-RO"/>
            </w:rPr>
            <w:t>Viteza redusă</w:t>
          </w:r>
        </w:p>
      </w:tc>
      <w:tc>
        <w:tcPr>
          <w:tcW w:w="2467" w:type="dxa"/>
          <w:vMerge/>
          <w:tcMar>
            <w:left w:w="0" w:type="dxa"/>
            <w:right w:w="0" w:type="dxa"/>
          </w:tcMar>
        </w:tcPr>
        <w:p w14:paraId="03A88FB9" w14:textId="77777777" w:rsidR="006F5073" w:rsidRDefault="006F5073">
          <w:pPr>
            <w:spacing w:line="192" w:lineRule="auto"/>
            <w:jc w:val="center"/>
            <w:rPr>
              <w:b/>
              <w:bCs/>
              <w:lang w:val="ro-RO"/>
            </w:rPr>
          </w:pPr>
        </w:p>
      </w:tc>
    </w:tr>
  </w:tbl>
  <w:p w14:paraId="7D1F7358" w14:textId="77777777" w:rsidR="006F5073" w:rsidRDefault="006F5073">
    <w:pPr>
      <w:pStyle w:val="Header"/>
      <w:rPr>
        <w:sz w:val="2"/>
        <w:lang w:val="ro-RO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49BC03" w14:textId="77777777" w:rsidR="006F5073" w:rsidRDefault="00B217DC">
    <w:pPr>
      <w:pStyle w:val="Header"/>
      <w:framePr w:wrap="around" w:vAnchor="text" w:hAnchor="margin" w:xAlign="outside" w:y="1"/>
      <w:rPr>
        <w:rStyle w:val="PageNumber"/>
      </w:rPr>
    </w:pPr>
    <w:r>
      <w:rPr>
        <w:rStyle w:val="PageNumber"/>
      </w:rPr>
      <w:fldChar w:fldCharType="begin"/>
    </w:r>
    <w:r w:rsidR="006F5073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07B44">
      <w:rPr>
        <w:rStyle w:val="PageNumber"/>
        <w:noProof/>
      </w:rPr>
      <w:t>3</w:t>
    </w:r>
    <w:r>
      <w:rPr>
        <w:rStyle w:val="PageNumber"/>
      </w:rPr>
      <w:fldChar w:fldCharType="end"/>
    </w:r>
  </w:p>
  <w:p w14:paraId="02BE85FA" w14:textId="567AB5B4" w:rsidR="00004110" w:rsidRPr="00A048AC" w:rsidRDefault="00247522" w:rsidP="00A57D9A">
    <w:pPr>
      <w:framePr w:w="7445" w:h="340" w:hRule="exact" w:wrap="around" w:vAnchor="page" w:hAnchor="page" w:x="3193" w:y="891"/>
      <w:rPr>
        <w:b/>
        <w:sz w:val="20"/>
        <w:szCs w:val="20"/>
      </w:rPr>
    </w:pPr>
    <w:r>
      <w:rPr>
        <w:b/>
        <w:bCs/>
        <w:i/>
        <w:iCs/>
        <w:sz w:val="22"/>
      </w:rPr>
      <w:t xml:space="preserve">                              </w:t>
    </w:r>
    <w:r w:rsidR="00C259A5">
      <w:rPr>
        <w:b/>
        <w:bCs/>
        <w:i/>
        <w:iCs/>
        <w:sz w:val="22"/>
      </w:rPr>
      <w:t>decada 1-10 aprilie 2025</w:t>
    </w:r>
  </w:p>
  <w:p w14:paraId="622674DA" w14:textId="77777777" w:rsidR="0098517A" w:rsidRPr="0098517A" w:rsidRDefault="0098517A" w:rsidP="00A57D9A">
    <w:pPr>
      <w:framePr w:w="7445" w:h="340" w:hRule="exact" w:wrap="around" w:vAnchor="page" w:hAnchor="page" w:x="3193" w:y="891"/>
      <w:rPr>
        <w:b/>
        <w:sz w:val="20"/>
        <w:szCs w:val="20"/>
      </w:rPr>
    </w:pPr>
  </w:p>
  <w:p w14:paraId="785DAF67" w14:textId="77777777" w:rsidR="00583208" w:rsidRPr="00583208" w:rsidRDefault="00583208" w:rsidP="00A57D9A">
    <w:pPr>
      <w:framePr w:w="7445" w:h="340" w:hRule="exact" w:wrap="around" w:vAnchor="page" w:hAnchor="page" w:x="3193" w:y="891"/>
      <w:rPr>
        <w:b/>
        <w:sz w:val="20"/>
        <w:szCs w:val="20"/>
        <w:lang w:val="ro-RO"/>
      </w:rPr>
    </w:pPr>
  </w:p>
  <w:p w14:paraId="3D1EFBF4" w14:textId="77777777" w:rsidR="00C77A46" w:rsidRPr="00C77A46" w:rsidRDefault="00C77A46" w:rsidP="00A57D9A">
    <w:pPr>
      <w:framePr w:w="7445" w:h="340" w:hRule="exact" w:wrap="around" w:vAnchor="page" w:hAnchor="page" w:x="3193" w:y="891"/>
      <w:rPr>
        <w:b/>
        <w:sz w:val="28"/>
        <w:lang w:val="ro-RO"/>
      </w:rPr>
    </w:pPr>
  </w:p>
  <w:p w14:paraId="68B48B17" w14:textId="77777777" w:rsidR="001E2701" w:rsidRPr="001E2701" w:rsidRDefault="001E2701" w:rsidP="00A57D9A">
    <w:pPr>
      <w:framePr w:w="7445" w:h="340" w:hRule="exact" w:wrap="around" w:vAnchor="page" w:hAnchor="page" w:x="3193" w:y="891"/>
      <w:rPr>
        <w:b/>
        <w:sz w:val="20"/>
        <w:szCs w:val="20"/>
        <w:lang w:val="ro-RO"/>
      </w:rPr>
    </w:pPr>
  </w:p>
  <w:p w14:paraId="7148EE2F" w14:textId="77777777" w:rsidR="00165349" w:rsidRPr="00165349" w:rsidRDefault="00165349" w:rsidP="00A57D9A">
    <w:pPr>
      <w:framePr w:w="7445" w:h="340" w:hRule="exact" w:wrap="around" w:vAnchor="page" w:hAnchor="page" w:x="3193" w:y="891"/>
      <w:rPr>
        <w:b/>
        <w:sz w:val="20"/>
        <w:szCs w:val="20"/>
      </w:rPr>
    </w:pPr>
  </w:p>
  <w:p w14:paraId="15E67272" w14:textId="77777777" w:rsidR="00165349" w:rsidRPr="00165349" w:rsidRDefault="00165349" w:rsidP="00A57D9A">
    <w:pPr>
      <w:framePr w:w="7445" w:h="340" w:hRule="exact" w:wrap="around" w:vAnchor="page" w:hAnchor="page" w:x="3193" w:y="891"/>
      <w:rPr>
        <w:b/>
        <w:sz w:val="20"/>
        <w:szCs w:val="20"/>
      </w:rPr>
    </w:pPr>
  </w:p>
  <w:p w14:paraId="44C12C25" w14:textId="77777777" w:rsidR="006F5073" w:rsidRDefault="006F5073" w:rsidP="00A57D9A">
    <w:pPr>
      <w:framePr w:w="7445" w:h="340" w:hRule="exact" w:wrap="around" w:vAnchor="page" w:hAnchor="page" w:x="3193" w:y="891"/>
      <w:shd w:val="clear" w:color="FFFFFF" w:fill="FFFFFF"/>
      <w:rPr>
        <w:b/>
        <w:bCs/>
        <w:i/>
        <w:iCs/>
        <w:sz w:val="22"/>
      </w:rPr>
    </w:pPr>
  </w:p>
  <w:p w14:paraId="41C77224" w14:textId="77777777" w:rsidR="006F5073" w:rsidRDefault="006F5073">
    <w:pPr>
      <w:pStyle w:val="Header"/>
      <w:rPr>
        <w:rStyle w:val="PageNumber"/>
        <w:b/>
        <w:bCs/>
        <w:lang w:val="ro-RO"/>
      </w:rPr>
    </w:pPr>
    <w:r>
      <w:rPr>
        <w:rStyle w:val="PageNumber"/>
        <w:b/>
        <w:bCs/>
      </w:rPr>
      <w:t xml:space="preserve">B.A.R. </w:t>
    </w:r>
    <w:r w:rsidR="00FA66B3">
      <w:rPr>
        <w:rStyle w:val="PageNumber"/>
        <w:b/>
        <w:bCs/>
      </w:rPr>
      <w:t>CLUJ</w:t>
    </w:r>
  </w:p>
  <w:tbl>
    <w:tblPr>
      <w:tblW w:w="10206" w:type="dxa"/>
      <w:jc w:val="center"/>
      <w:tblBorders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  <w:insideH w:val="double" w:sz="6" w:space="0" w:color="auto"/>
        <w:insideV w:val="double" w:sz="6" w:space="0" w:color="auto"/>
      </w:tblBorders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664"/>
      <w:gridCol w:w="809"/>
      <w:gridCol w:w="810"/>
      <w:gridCol w:w="2197"/>
      <w:gridCol w:w="810"/>
      <w:gridCol w:w="810"/>
      <w:gridCol w:w="810"/>
      <w:gridCol w:w="810"/>
      <w:gridCol w:w="2486"/>
    </w:tblGrid>
    <w:tr w:rsidR="006F5073" w14:paraId="2A2294F1" w14:textId="77777777">
      <w:trPr>
        <w:cantSplit/>
        <w:jc w:val="center"/>
      </w:trPr>
      <w:tc>
        <w:tcPr>
          <w:tcW w:w="652" w:type="dxa"/>
          <w:vMerge w:val="restart"/>
          <w:tcMar>
            <w:left w:w="0" w:type="dxa"/>
            <w:right w:w="0" w:type="dxa"/>
          </w:tcMar>
          <w:textDirection w:val="btLr"/>
          <w:vAlign w:val="center"/>
        </w:tcPr>
        <w:p w14:paraId="1B729BBB" w14:textId="77777777" w:rsidR="006F5073" w:rsidRDefault="006F5073">
          <w:pPr>
            <w:spacing w:line="192" w:lineRule="auto"/>
            <w:ind w:left="113" w:right="113"/>
            <w:jc w:val="center"/>
            <w:rPr>
              <w:b/>
              <w:bCs/>
              <w:sz w:val="20"/>
              <w:lang w:val="ro-RO"/>
            </w:rPr>
          </w:pPr>
          <w:r>
            <w:rPr>
              <w:b/>
              <w:bCs/>
              <w:sz w:val="20"/>
              <w:lang w:val="ro-RO"/>
            </w:rPr>
            <w:t>Numărul curent</w:t>
          </w:r>
        </w:p>
      </w:tc>
      <w:tc>
        <w:tcPr>
          <w:tcW w:w="794" w:type="dxa"/>
          <w:gridSpan w:val="2"/>
          <w:tcMar>
            <w:left w:w="0" w:type="dxa"/>
            <w:right w:w="0" w:type="dxa"/>
          </w:tcMar>
        </w:tcPr>
        <w:p w14:paraId="16CD27CF" w14:textId="77777777" w:rsidR="006F5073" w:rsidRDefault="006F5073">
          <w:pPr>
            <w:spacing w:before="120" w:after="40" w:line="192" w:lineRule="auto"/>
            <w:jc w:val="center"/>
            <w:rPr>
              <w:b/>
              <w:bCs/>
              <w:spacing w:val="40"/>
              <w:sz w:val="22"/>
              <w:lang w:val="ro-RO"/>
            </w:rPr>
          </w:pPr>
          <w:r>
            <w:rPr>
              <w:b/>
              <w:bCs/>
              <w:spacing w:val="40"/>
              <w:sz w:val="22"/>
              <w:lang w:val="ro-RO"/>
            </w:rPr>
            <w:t>FIRUL I</w:t>
          </w:r>
        </w:p>
        <w:p w14:paraId="577CDFA1" w14:textId="77777777" w:rsidR="006F5073" w:rsidRDefault="006F5073">
          <w:pPr>
            <w:spacing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>sau</w:t>
          </w:r>
        </w:p>
        <w:p w14:paraId="6C9BFC80" w14:textId="77777777" w:rsidR="006F5073" w:rsidRDefault="006F5073">
          <w:pPr>
            <w:spacing w:after="40"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>LINIA SIMPLĂ</w:t>
          </w:r>
        </w:p>
        <w:p w14:paraId="3732B29C" w14:textId="77777777" w:rsidR="006F5073" w:rsidRDefault="006F5073">
          <w:pPr>
            <w:spacing w:line="192" w:lineRule="auto"/>
            <w:jc w:val="center"/>
            <w:rPr>
              <w:b/>
              <w:bCs/>
              <w:sz w:val="17"/>
              <w:lang w:val="ro-RO"/>
            </w:rPr>
          </w:pPr>
          <w:r>
            <w:rPr>
              <w:b/>
              <w:bCs/>
              <w:sz w:val="17"/>
              <w:lang w:val="ro-RO"/>
            </w:rPr>
            <w:t>Linia curentă şi</w:t>
          </w:r>
        </w:p>
        <w:p w14:paraId="2EFAEB1B" w14:textId="77777777" w:rsidR="00E37AAC" w:rsidRDefault="006F5073">
          <w:pPr>
            <w:spacing w:line="192" w:lineRule="auto"/>
            <w:jc w:val="center"/>
            <w:rPr>
              <w:b/>
              <w:bCs/>
              <w:sz w:val="17"/>
              <w:lang w:val="ro-RO"/>
            </w:rPr>
          </w:pPr>
          <w:r>
            <w:rPr>
              <w:b/>
              <w:bCs/>
              <w:sz w:val="17"/>
              <w:lang w:val="ro-RO"/>
            </w:rPr>
            <w:t xml:space="preserve"> linia directă </w:t>
          </w:r>
        </w:p>
        <w:p w14:paraId="6B1A3BE1" w14:textId="77777777" w:rsidR="002E51C2" w:rsidRDefault="006F5073">
          <w:pPr>
            <w:spacing w:line="192" w:lineRule="auto"/>
            <w:jc w:val="center"/>
            <w:rPr>
              <w:b/>
              <w:bCs/>
              <w:sz w:val="17"/>
              <w:lang w:val="ro-RO"/>
            </w:rPr>
          </w:pPr>
          <w:r>
            <w:rPr>
              <w:b/>
              <w:bCs/>
              <w:sz w:val="17"/>
              <w:lang w:val="ro-RO"/>
            </w:rPr>
            <w:t xml:space="preserve">din staţii, aferente </w:t>
          </w:r>
        </w:p>
        <w:p w14:paraId="6878151B" w14:textId="77777777" w:rsidR="006F5073" w:rsidRDefault="006F5073">
          <w:pPr>
            <w:spacing w:line="192" w:lineRule="auto"/>
            <w:jc w:val="center"/>
            <w:rPr>
              <w:b/>
              <w:bCs/>
              <w:sz w:val="17"/>
              <w:lang w:val="ro-RO"/>
            </w:rPr>
          </w:pPr>
          <w:r>
            <w:rPr>
              <w:b/>
              <w:bCs/>
              <w:sz w:val="17"/>
              <w:lang w:val="ro-RO"/>
            </w:rPr>
            <w:t>firului I, respectiv liniei simple</w:t>
          </w:r>
        </w:p>
      </w:tc>
      <w:tc>
        <w:tcPr>
          <w:tcW w:w="2155" w:type="dxa"/>
          <w:vMerge w:val="restart"/>
          <w:tcMar>
            <w:left w:w="0" w:type="dxa"/>
            <w:right w:w="0" w:type="dxa"/>
          </w:tcMar>
          <w:vAlign w:val="center"/>
        </w:tcPr>
        <w:p w14:paraId="61CE9C13" w14:textId="77777777" w:rsidR="006F5073" w:rsidRDefault="006F5073">
          <w:pPr>
            <w:spacing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>STAŢIA</w:t>
          </w:r>
        </w:p>
        <w:p w14:paraId="4E467AFD" w14:textId="77777777" w:rsidR="006F5073" w:rsidRDefault="006F5073">
          <w:pPr>
            <w:spacing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>sau</w:t>
          </w:r>
        </w:p>
        <w:p w14:paraId="00E91FF2" w14:textId="77777777" w:rsidR="006F5073" w:rsidRDefault="006F5073">
          <w:pPr>
            <w:spacing w:line="192" w:lineRule="auto"/>
            <w:jc w:val="center"/>
            <w:rPr>
              <w:b/>
              <w:bCs/>
              <w:lang w:val="ro-RO"/>
            </w:rPr>
          </w:pPr>
          <w:r>
            <w:rPr>
              <w:b/>
              <w:bCs/>
              <w:sz w:val="22"/>
              <w:lang w:val="ro-RO"/>
            </w:rPr>
            <w:t>DISTANŢA</w:t>
          </w:r>
        </w:p>
      </w:tc>
      <w:tc>
        <w:tcPr>
          <w:tcW w:w="794" w:type="dxa"/>
          <w:gridSpan w:val="2"/>
          <w:tcMar>
            <w:left w:w="0" w:type="dxa"/>
            <w:right w:w="0" w:type="dxa"/>
          </w:tcMar>
          <w:vAlign w:val="center"/>
        </w:tcPr>
        <w:p w14:paraId="0A7B26D6" w14:textId="77777777" w:rsidR="00702F3A" w:rsidRDefault="00702F3A" w:rsidP="00702F3A">
          <w:pPr>
            <w:spacing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>APARATE DE CALE ÎN ABATERE</w:t>
          </w:r>
        </w:p>
        <w:p w14:paraId="318DA1C2" w14:textId="77777777" w:rsidR="00702F3A" w:rsidRDefault="00702F3A" w:rsidP="00702F3A">
          <w:pPr>
            <w:spacing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>şi</w:t>
          </w:r>
        </w:p>
        <w:p w14:paraId="21834F6E" w14:textId="77777777" w:rsidR="00702F3A" w:rsidRDefault="00702F3A" w:rsidP="00702F3A">
          <w:pPr>
            <w:spacing w:before="80"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 xml:space="preserve">LINII </w:t>
          </w:r>
        </w:p>
        <w:p w14:paraId="458AF6C8" w14:textId="77777777" w:rsidR="00702F3A" w:rsidRDefault="00702F3A" w:rsidP="00702F3A">
          <w:pPr>
            <w:spacing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>ABĂTUTE</w:t>
          </w:r>
        </w:p>
        <w:p w14:paraId="7F2A213E" w14:textId="77777777" w:rsidR="00702F3A" w:rsidRDefault="00702F3A" w:rsidP="00702F3A">
          <w:pPr>
            <w:spacing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 xml:space="preserve">DIN </w:t>
          </w:r>
        </w:p>
        <w:p w14:paraId="0E4A5418" w14:textId="77777777" w:rsidR="006F5073" w:rsidRDefault="00702F3A" w:rsidP="00702F3A">
          <w:pPr>
            <w:spacing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>STAŢII</w:t>
          </w:r>
        </w:p>
      </w:tc>
      <w:tc>
        <w:tcPr>
          <w:tcW w:w="794" w:type="dxa"/>
          <w:gridSpan w:val="2"/>
          <w:tcMar>
            <w:left w:w="0" w:type="dxa"/>
            <w:right w:w="0" w:type="dxa"/>
          </w:tcMar>
        </w:tcPr>
        <w:p w14:paraId="5488C6E7" w14:textId="77777777" w:rsidR="006F5073" w:rsidRDefault="006F5073">
          <w:pPr>
            <w:spacing w:before="120" w:line="192" w:lineRule="auto"/>
            <w:jc w:val="center"/>
            <w:rPr>
              <w:b/>
              <w:bCs/>
              <w:spacing w:val="40"/>
              <w:sz w:val="22"/>
              <w:lang w:val="ro-RO"/>
            </w:rPr>
          </w:pPr>
          <w:r>
            <w:rPr>
              <w:b/>
              <w:bCs/>
              <w:spacing w:val="40"/>
              <w:sz w:val="22"/>
              <w:lang w:val="ro-RO"/>
            </w:rPr>
            <w:t>FIRUL II</w:t>
          </w:r>
        </w:p>
        <w:p w14:paraId="1E436FE0" w14:textId="77777777" w:rsidR="006F5073" w:rsidRDefault="006F5073">
          <w:pPr>
            <w:spacing w:line="192" w:lineRule="auto"/>
            <w:jc w:val="center"/>
            <w:rPr>
              <w:b/>
              <w:bCs/>
              <w:lang w:val="ro-RO"/>
            </w:rPr>
          </w:pPr>
        </w:p>
        <w:p w14:paraId="1C27A3B1" w14:textId="77777777" w:rsidR="006F5073" w:rsidRDefault="006F5073">
          <w:pPr>
            <w:spacing w:line="192" w:lineRule="auto"/>
            <w:jc w:val="center"/>
            <w:rPr>
              <w:b/>
              <w:bCs/>
              <w:lang w:val="ro-RO"/>
            </w:rPr>
          </w:pPr>
        </w:p>
        <w:p w14:paraId="37BF836F" w14:textId="77777777" w:rsidR="006F5073" w:rsidRDefault="006F5073">
          <w:pPr>
            <w:spacing w:line="192" w:lineRule="auto"/>
            <w:jc w:val="center"/>
            <w:rPr>
              <w:b/>
              <w:bCs/>
              <w:sz w:val="22"/>
              <w:lang w:val="ro-RO"/>
            </w:rPr>
          </w:pPr>
        </w:p>
        <w:p w14:paraId="492213C3" w14:textId="77777777" w:rsidR="006F5073" w:rsidRDefault="006F5073">
          <w:pPr>
            <w:spacing w:line="192" w:lineRule="auto"/>
            <w:jc w:val="center"/>
            <w:rPr>
              <w:b/>
              <w:bCs/>
              <w:sz w:val="17"/>
              <w:lang w:val="ro-RO"/>
            </w:rPr>
          </w:pPr>
          <w:r>
            <w:rPr>
              <w:b/>
              <w:bCs/>
              <w:sz w:val="17"/>
              <w:lang w:val="ro-RO"/>
            </w:rPr>
            <w:t>Linia curentă şi</w:t>
          </w:r>
        </w:p>
        <w:p w14:paraId="3B5D02E5" w14:textId="77777777" w:rsidR="00A84264" w:rsidRDefault="006F5073">
          <w:pPr>
            <w:spacing w:line="192" w:lineRule="auto"/>
            <w:jc w:val="center"/>
            <w:rPr>
              <w:b/>
              <w:bCs/>
              <w:sz w:val="17"/>
              <w:lang w:val="ro-RO"/>
            </w:rPr>
          </w:pPr>
          <w:r>
            <w:rPr>
              <w:b/>
              <w:bCs/>
              <w:sz w:val="17"/>
              <w:lang w:val="ro-RO"/>
            </w:rPr>
            <w:t xml:space="preserve"> linia directă din staţii aferente </w:t>
          </w:r>
        </w:p>
        <w:p w14:paraId="7A44E9F9" w14:textId="77777777" w:rsidR="006F5073" w:rsidRDefault="006F5073">
          <w:pPr>
            <w:spacing w:line="192" w:lineRule="auto"/>
            <w:jc w:val="center"/>
            <w:rPr>
              <w:b/>
              <w:bCs/>
              <w:sz w:val="17"/>
              <w:lang w:val="ro-RO"/>
            </w:rPr>
          </w:pPr>
          <w:r>
            <w:rPr>
              <w:b/>
              <w:bCs/>
              <w:sz w:val="17"/>
              <w:lang w:val="ro-RO"/>
            </w:rPr>
            <w:t>firului II</w:t>
          </w:r>
        </w:p>
      </w:tc>
      <w:tc>
        <w:tcPr>
          <w:tcW w:w="2438" w:type="dxa"/>
          <w:vMerge w:val="restart"/>
          <w:tcMar>
            <w:left w:w="0" w:type="dxa"/>
            <w:right w:w="0" w:type="dxa"/>
          </w:tcMar>
          <w:vAlign w:val="center"/>
        </w:tcPr>
        <w:p w14:paraId="40D0ED0B" w14:textId="77777777" w:rsidR="006F5073" w:rsidRDefault="006F5073">
          <w:pPr>
            <w:spacing w:line="192" w:lineRule="auto"/>
            <w:jc w:val="center"/>
            <w:rPr>
              <w:b/>
              <w:bCs/>
              <w:i/>
              <w:iCs/>
              <w:spacing w:val="40"/>
              <w:lang w:val="ro-RO"/>
            </w:rPr>
          </w:pPr>
          <w:r>
            <w:rPr>
              <w:b/>
              <w:bCs/>
              <w:i/>
              <w:iCs/>
              <w:spacing w:val="40"/>
              <w:lang w:val="ro-RO"/>
            </w:rPr>
            <w:t>OBSERVAŢII</w:t>
          </w:r>
        </w:p>
      </w:tc>
    </w:tr>
    <w:tr w:rsidR="006F5073" w14:paraId="3E8BE829" w14:textId="77777777">
      <w:trPr>
        <w:cantSplit/>
        <w:trHeight w:val="509"/>
        <w:jc w:val="center"/>
      </w:trPr>
      <w:tc>
        <w:tcPr>
          <w:tcW w:w="652" w:type="dxa"/>
          <w:vMerge/>
          <w:tcMar>
            <w:left w:w="0" w:type="dxa"/>
            <w:right w:w="0" w:type="dxa"/>
          </w:tcMar>
        </w:tcPr>
        <w:p w14:paraId="0BB8A224" w14:textId="77777777" w:rsidR="006F5073" w:rsidRDefault="006F5073">
          <w:pPr>
            <w:spacing w:line="192" w:lineRule="auto"/>
            <w:jc w:val="center"/>
            <w:rPr>
              <w:b/>
              <w:bCs/>
              <w:sz w:val="20"/>
              <w:lang w:val="ro-RO"/>
            </w:rPr>
          </w:pPr>
        </w:p>
      </w:tc>
      <w:tc>
        <w:tcPr>
          <w:tcW w:w="794" w:type="dxa"/>
          <w:tcMar>
            <w:left w:w="0" w:type="dxa"/>
            <w:right w:w="0" w:type="dxa"/>
          </w:tcMar>
        </w:tcPr>
        <w:p w14:paraId="45310895" w14:textId="77777777" w:rsidR="006F5073" w:rsidRDefault="006F5073">
          <w:pPr>
            <w:spacing w:before="40" w:line="192" w:lineRule="auto"/>
            <w:jc w:val="center"/>
            <w:rPr>
              <w:b/>
              <w:bCs/>
              <w:sz w:val="20"/>
              <w:lang w:val="ro-RO"/>
            </w:rPr>
          </w:pPr>
          <w:r>
            <w:rPr>
              <w:b/>
              <w:bCs/>
              <w:sz w:val="20"/>
              <w:lang w:val="ro-RO"/>
            </w:rPr>
            <w:t>De la km. la km.</w:t>
          </w:r>
        </w:p>
      </w:tc>
      <w:tc>
        <w:tcPr>
          <w:tcW w:w="794" w:type="dxa"/>
          <w:tcMar>
            <w:left w:w="0" w:type="dxa"/>
            <w:right w:w="0" w:type="dxa"/>
          </w:tcMar>
        </w:tcPr>
        <w:p w14:paraId="05231D3D" w14:textId="77777777" w:rsidR="006F5073" w:rsidRDefault="006F5073">
          <w:pPr>
            <w:spacing w:before="40" w:line="192" w:lineRule="auto"/>
            <w:jc w:val="center"/>
            <w:rPr>
              <w:b/>
              <w:bCs/>
              <w:sz w:val="20"/>
              <w:lang w:val="ro-RO"/>
            </w:rPr>
          </w:pPr>
          <w:r>
            <w:rPr>
              <w:b/>
              <w:bCs/>
              <w:sz w:val="20"/>
              <w:lang w:val="ro-RO"/>
            </w:rPr>
            <w:t>Viteza redusă</w:t>
          </w:r>
        </w:p>
      </w:tc>
      <w:tc>
        <w:tcPr>
          <w:tcW w:w="2155" w:type="dxa"/>
          <w:vMerge/>
          <w:tcMar>
            <w:left w:w="0" w:type="dxa"/>
            <w:right w:w="0" w:type="dxa"/>
          </w:tcMar>
        </w:tcPr>
        <w:p w14:paraId="2F257039" w14:textId="77777777" w:rsidR="006F5073" w:rsidRDefault="006F5073">
          <w:pPr>
            <w:spacing w:line="192" w:lineRule="auto"/>
            <w:jc w:val="center"/>
            <w:rPr>
              <w:b/>
              <w:bCs/>
              <w:lang w:val="ro-RO"/>
            </w:rPr>
          </w:pPr>
        </w:p>
      </w:tc>
      <w:tc>
        <w:tcPr>
          <w:tcW w:w="794" w:type="dxa"/>
          <w:tcMar>
            <w:left w:w="0" w:type="dxa"/>
            <w:right w:w="0" w:type="dxa"/>
          </w:tcMar>
        </w:tcPr>
        <w:p w14:paraId="4A4F03FD" w14:textId="77777777" w:rsidR="006F5073" w:rsidRDefault="006F5073">
          <w:pPr>
            <w:spacing w:before="40" w:line="192" w:lineRule="auto"/>
            <w:jc w:val="center"/>
            <w:rPr>
              <w:b/>
              <w:bCs/>
              <w:sz w:val="20"/>
              <w:lang w:val="ro-RO"/>
            </w:rPr>
          </w:pPr>
          <w:r>
            <w:rPr>
              <w:b/>
              <w:bCs/>
              <w:sz w:val="20"/>
              <w:lang w:val="ro-RO"/>
            </w:rPr>
            <w:t>De la km. la km.</w:t>
          </w:r>
        </w:p>
      </w:tc>
      <w:tc>
        <w:tcPr>
          <w:tcW w:w="794" w:type="dxa"/>
          <w:tcMar>
            <w:left w:w="0" w:type="dxa"/>
            <w:right w:w="0" w:type="dxa"/>
          </w:tcMar>
        </w:tcPr>
        <w:p w14:paraId="5458CD1C" w14:textId="77777777" w:rsidR="006F5073" w:rsidRDefault="006F5073">
          <w:pPr>
            <w:spacing w:before="40" w:line="192" w:lineRule="auto"/>
            <w:jc w:val="center"/>
            <w:rPr>
              <w:b/>
              <w:bCs/>
              <w:sz w:val="20"/>
              <w:lang w:val="ro-RO"/>
            </w:rPr>
          </w:pPr>
          <w:r>
            <w:rPr>
              <w:b/>
              <w:bCs/>
              <w:sz w:val="20"/>
              <w:lang w:val="ro-RO"/>
            </w:rPr>
            <w:t>Viteza redusă</w:t>
          </w:r>
        </w:p>
      </w:tc>
      <w:tc>
        <w:tcPr>
          <w:tcW w:w="794" w:type="dxa"/>
          <w:tcMar>
            <w:left w:w="0" w:type="dxa"/>
            <w:right w:w="0" w:type="dxa"/>
          </w:tcMar>
        </w:tcPr>
        <w:p w14:paraId="6DC1A0F5" w14:textId="77777777" w:rsidR="006F5073" w:rsidRDefault="006F5073">
          <w:pPr>
            <w:spacing w:before="40" w:line="192" w:lineRule="auto"/>
            <w:jc w:val="center"/>
            <w:rPr>
              <w:b/>
              <w:bCs/>
              <w:sz w:val="20"/>
              <w:lang w:val="ro-RO"/>
            </w:rPr>
          </w:pPr>
          <w:r>
            <w:rPr>
              <w:b/>
              <w:bCs/>
              <w:sz w:val="20"/>
              <w:lang w:val="ro-RO"/>
            </w:rPr>
            <w:t>De la km. la km.</w:t>
          </w:r>
        </w:p>
      </w:tc>
      <w:tc>
        <w:tcPr>
          <w:tcW w:w="794" w:type="dxa"/>
          <w:tcMar>
            <w:left w:w="0" w:type="dxa"/>
            <w:right w:w="0" w:type="dxa"/>
          </w:tcMar>
        </w:tcPr>
        <w:p w14:paraId="3848C586" w14:textId="77777777" w:rsidR="006F5073" w:rsidRDefault="006F5073">
          <w:pPr>
            <w:spacing w:before="40" w:line="192" w:lineRule="auto"/>
            <w:jc w:val="center"/>
            <w:rPr>
              <w:b/>
              <w:bCs/>
              <w:sz w:val="20"/>
              <w:lang w:val="ro-RO"/>
            </w:rPr>
          </w:pPr>
          <w:r>
            <w:rPr>
              <w:b/>
              <w:bCs/>
              <w:sz w:val="20"/>
              <w:lang w:val="ro-RO"/>
            </w:rPr>
            <w:t>Viteza redusă</w:t>
          </w:r>
        </w:p>
      </w:tc>
      <w:tc>
        <w:tcPr>
          <w:tcW w:w="2438" w:type="dxa"/>
          <w:vMerge/>
          <w:tcMar>
            <w:left w:w="0" w:type="dxa"/>
            <w:right w:w="0" w:type="dxa"/>
          </w:tcMar>
        </w:tcPr>
        <w:p w14:paraId="5ACE7C85" w14:textId="77777777" w:rsidR="006F5073" w:rsidRDefault="006F5073">
          <w:pPr>
            <w:spacing w:line="192" w:lineRule="auto"/>
            <w:jc w:val="center"/>
            <w:rPr>
              <w:b/>
              <w:bCs/>
              <w:lang w:val="ro-RO"/>
            </w:rPr>
          </w:pPr>
        </w:p>
      </w:tc>
    </w:tr>
  </w:tbl>
  <w:p w14:paraId="185651AD" w14:textId="77777777" w:rsidR="006F5073" w:rsidRDefault="006F5073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C71AF0" w14:textId="77777777" w:rsidR="006F5073" w:rsidRDefault="006F5073">
    <w:pPr>
      <w:pStyle w:val="Header"/>
      <w:ind w:right="360" w:firstLine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5D2757"/>
    <w:multiLevelType w:val="hybridMultilevel"/>
    <w:tmpl w:val="B1E64440"/>
    <w:lvl w:ilvl="0" w:tplc="3BB4EA56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1" w15:restartNumberingAfterBreak="0">
    <w:nsid w:val="05FF2E43"/>
    <w:multiLevelType w:val="hybridMultilevel"/>
    <w:tmpl w:val="B77454AE"/>
    <w:lvl w:ilvl="0" w:tplc="52AAD6A0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6662DC3"/>
    <w:multiLevelType w:val="hybridMultilevel"/>
    <w:tmpl w:val="BEC06E9C"/>
    <w:lvl w:ilvl="0" w:tplc="5C06CBFA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EC251F7"/>
    <w:multiLevelType w:val="hybridMultilevel"/>
    <w:tmpl w:val="2C8099DE"/>
    <w:lvl w:ilvl="0" w:tplc="02D4C338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4" w15:restartNumberingAfterBreak="0">
    <w:nsid w:val="129A54F8"/>
    <w:multiLevelType w:val="hybridMultilevel"/>
    <w:tmpl w:val="C4462740"/>
    <w:lvl w:ilvl="0" w:tplc="B0FAFBCC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83C5DD4"/>
    <w:multiLevelType w:val="hybridMultilevel"/>
    <w:tmpl w:val="B6DA6276"/>
    <w:lvl w:ilvl="0" w:tplc="688A0B40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5C0CBD4E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A4A3011"/>
    <w:multiLevelType w:val="hybridMultilevel"/>
    <w:tmpl w:val="0548EBE0"/>
    <w:lvl w:ilvl="0" w:tplc="DAB27190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D575CC7"/>
    <w:multiLevelType w:val="hybridMultilevel"/>
    <w:tmpl w:val="EE0CEA1E"/>
    <w:lvl w:ilvl="0" w:tplc="555ABA94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8" w15:restartNumberingAfterBreak="0">
    <w:nsid w:val="22B0054A"/>
    <w:multiLevelType w:val="hybridMultilevel"/>
    <w:tmpl w:val="2542C974"/>
    <w:lvl w:ilvl="0" w:tplc="0ECAC86A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9" w15:restartNumberingAfterBreak="0">
    <w:nsid w:val="27A77EA1"/>
    <w:multiLevelType w:val="hybridMultilevel"/>
    <w:tmpl w:val="66E4BB5A"/>
    <w:lvl w:ilvl="0" w:tplc="B88C8318">
      <w:start w:val="1"/>
      <w:numFmt w:val="decimal"/>
      <w:lvlRestart w:val="0"/>
      <w:suff w:val="nothing"/>
      <w:lvlText w:val="%1"/>
      <w:lvlJc w:val="right"/>
      <w:pPr>
        <w:ind w:left="227" w:firstLine="170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67" w:hanging="360"/>
      </w:pPr>
    </w:lvl>
    <w:lvl w:ilvl="2" w:tplc="0409001B" w:tentative="1">
      <w:start w:val="1"/>
      <w:numFmt w:val="lowerRoman"/>
      <w:lvlText w:val="%3."/>
      <w:lvlJc w:val="right"/>
      <w:pPr>
        <w:ind w:left="2387" w:hanging="180"/>
      </w:pPr>
    </w:lvl>
    <w:lvl w:ilvl="3" w:tplc="0409000F" w:tentative="1">
      <w:start w:val="1"/>
      <w:numFmt w:val="decimal"/>
      <w:lvlText w:val="%4."/>
      <w:lvlJc w:val="left"/>
      <w:pPr>
        <w:ind w:left="3107" w:hanging="360"/>
      </w:pPr>
    </w:lvl>
    <w:lvl w:ilvl="4" w:tplc="04090019" w:tentative="1">
      <w:start w:val="1"/>
      <w:numFmt w:val="lowerLetter"/>
      <w:lvlText w:val="%5."/>
      <w:lvlJc w:val="left"/>
      <w:pPr>
        <w:ind w:left="3827" w:hanging="360"/>
      </w:pPr>
    </w:lvl>
    <w:lvl w:ilvl="5" w:tplc="0409001B" w:tentative="1">
      <w:start w:val="1"/>
      <w:numFmt w:val="lowerRoman"/>
      <w:lvlText w:val="%6."/>
      <w:lvlJc w:val="right"/>
      <w:pPr>
        <w:ind w:left="4547" w:hanging="180"/>
      </w:pPr>
    </w:lvl>
    <w:lvl w:ilvl="6" w:tplc="0409000F" w:tentative="1">
      <w:start w:val="1"/>
      <w:numFmt w:val="decimal"/>
      <w:lvlText w:val="%7."/>
      <w:lvlJc w:val="left"/>
      <w:pPr>
        <w:ind w:left="5267" w:hanging="360"/>
      </w:pPr>
    </w:lvl>
    <w:lvl w:ilvl="7" w:tplc="04090019" w:tentative="1">
      <w:start w:val="1"/>
      <w:numFmt w:val="lowerLetter"/>
      <w:lvlText w:val="%8."/>
      <w:lvlJc w:val="left"/>
      <w:pPr>
        <w:ind w:left="5987" w:hanging="360"/>
      </w:pPr>
    </w:lvl>
    <w:lvl w:ilvl="8" w:tplc="0409001B" w:tentative="1">
      <w:start w:val="1"/>
      <w:numFmt w:val="lowerRoman"/>
      <w:lvlText w:val="%9."/>
      <w:lvlJc w:val="right"/>
      <w:pPr>
        <w:ind w:left="6707" w:hanging="180"/>
      </w:pPr>
    </w:lvl>
  </w:abstractNum>
  <w:abstractNum w:abstractNumId="10" w15:restartNumberingAfterBreak="0">
    <w:nsid w:val="28A20DD1"/>
    <w:multiLevelType w:val="hybridMultilevel"/>
    <w:tmpl w:val="C8C0072C"/>
    <w:lvl w:ilvl="0" w:tplc="28E8B83C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11" w15:restartNumberingAfterBreak="0">
    <w:nsid w:val="323965B2"/>
    <w:multiLevelType w:val="hybridMultilevel"/>
    <w:tmpl w:val="3C8A0504"/>
    <w:lvl w:ilvl="0" w:tplc="D3AAD580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caps w:val="0"/>
        <w:strike w:val="0"/>
        <w:dstrike w:val="0"/>
        <w:shadow w:val="0"/>
        <w:emboss w:val="0"/>
        <w:imprint w:val="0"/>
        <w:vanish w:val="0"/>
        <w:sz w:val="20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8E573DF"/>
    <w:multiLevelType w:val="hybridMultilevel"/>
    <w:tmpl w:val="6262DB42"/>
    <w:lvl w:ilvl="0" w:tplc="38BE5336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DA071EC"/>
    <w:multiLevelType w:val="hybridMultilevel"/>
    <w:tmpl w:val="07C44D06"/>
    <w:lvl w:ilvl="0" w:tplc="AA9462DC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14" w15:restartNumberingAfterBreak="0">
    <w:nsid w:val="3EF02C7E"/>
    <w:multiLevelType w:val="hybridMultilevel"/>
    <w:tmpl w:val="0D98D040"/>
    <w:lvl w:ilvl="0" w:tplc="EA4ABFFC">
      <w:start w:val="1"/>
      <w:numFmt w:val="decimal"/>
      <w:lvlRestart w:val="0"/>
      <w:suff w:val="nothing"/>
      <w:lvlText w:val="%1"/>
      <w:lvlJc w:val="right"/>
      <w:pPr>
        <w:ind w:left="-170" w:firstLine="170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270" w:hanging="360"/>
      </w:pPr>
    </w:lvl>
    <w:lvl w:ilvl="2" w:tplc="0409001B" w:tentative="1">
      <w:start w:val="1"/>
      <w:numFmt w:val="lowerRoman"/>
      <w:lvlText w:val="%3."/>
      <w:lvlJc w:val="right"/>
      <w:pPr>
        <w:ind w:left="1990" w:hanging="180"/>
      </w:pPr>
    </w:lvl>
    <w:lvl w:ilvl="3" w:tplc="0409000F" w:tentative="1">
      <w:start w:val="1"/>
      <w:numFmt w:val="decimal"/>
      <w:lvlText w:val="%4."/>
      <w:lvlJc w:val="left"/>
      <w:pPr>
        <w:ind w:left="2710" w:hanging="360"/>
      </w:pPr>
    </w:lvl>
    <w:lvl w:ilvl="4" w:tplc="04090019" w:tentative="1">
      <w:start w:val="1"/>
      <w:numFmt w:val="lowerLetter"/>
      <w:lvlText w:val="%5."/>
      <w:lvlJc w:val="left"/>
      <w:pPr>
        <w:ind w:left="3430" w:hanging="360"/>
      </w:pPr>
    </w:lvl>
    <w:lvl w:ilvl="5" w:tplc="0409001B" w:tentative="1">
      <w:start w:val="1"/>
      <w:numFmt w:val="lowerRoman"/>
      <w:lvlText w:val="%6."/>
      <w:lvlJc w:val="right"/>
      <w:pPr>
        <w:ind w:left="4150" w:hanging="180"/>
      </w:pPr>
    </w:lvl>
    <w:lvl w:ilvl="6" w:tplc="0409000F" w:tentative="1">
      <w:start w:val="1"/>
      <w:numFmt w:val="decimal"/>
      <w:lvlText w:val="%7."/>
      <w:lvlJc w:val="left"/>
      <w:pPr>
        <w:ind w:left="4870" w:hanging="360"/>
      </w:pPr>
    </w:lvl>
    <w:lvl w:ilvl="7" w:tplc="04090019" w:tentative="1">
      <w:start w:val="1"/>
      <w:numFmt w:val="lowerLetter"/>
      <w:lvlText w:val="%8."/>
      <w:lvlJc w:val="left"/>
      <w:pPr>
        <w:ind w:left="5590" w:hanging="360"/>
      </w:pPr>
    </w:lvl>
    <w:lvl w:ilvl="8" w:tplc="0409001B" w:tentative="1">
      <w:start w:val="1"/>
      <w:numFmt w:val="lowerRoman"/>
      <w:lvlText w:val="%9."/>
      <w:lvlJc w:val="right"/>
      <w:pPr>
        <w:ind w:left="6310" w:hanging="180"/>
      </w:pPr>
    </w:lvl>
  </w:abstractNum>
  <w:abstractNum w:abstractNumId="15" w15:restartNumberingAfterBreak="0">
    <w:nsid w:val="40345B5A"/>
    <w:multiLevelType w:val="hybridMultilevel"/>
    <w:tmpl w:val="C62621D4"/>
    <w:lvl w:ilvl="0" w:tplc="9102868C">
      <w:start w:val="1"/>
      <w:numFmt w:val="decimal"/>
      <w:lvlRestart w:val="0"/>
      <w:suff w:val="nothing"/>
      <w:lvlText w:val="%1"/>
      <w:lvlJc w:val="right"/>
      <w:pPr>
        <w:ind w:left="114" w:firstLine="170"/>
      </w:pPr>
      <w:rPr>
        <w:rFonts w:ascii="Times New Roman" w:hAnsi="Times New Roman" w:cs="Times New Roman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554" w:hanging="360"/>
      </w:pPr>
    </w:lvl>
    <w:lvl w:ilvl="2" w:tplc="0409001B" w:tentative="1">
      <w:start w:val="1"/>
      <w:numFmt w:val="lowerRoman"/>
      <w:lvlText w:val="%3."/>
      <w:lvlJc w:val="right"/>
      <w:pPr>
        <w:ind w:left="2274" w:hanging="180"/>
      </w:pPr>
    </w:lvl>
    <w:lvl w:ilvl="3" w:tplc="0409000F" w:tentative="1">
      <w:start w:val="1"/>
      <w:numFmt w:val="decimal"/>
      <w:lvlText w:val="%4."/>
      <w:lvlJc w:val="left"/>
      <w:pPr>
        <w:ind w:left="2994" w:hanging="360"/>
      </w:pPr>
    </w:lvl>
    <w:lvl w:ilvl="4" w:tplc="04090019" w:tentative="1">
      <w:start w:val="1"/>
      <w:numFmt w:val="lowerLetter"/>
      <w:lvlText w:val="%5."/>
      <w:lvlJc w:val="left"/>
      <w:pPr>
        <w:ind w:left="3714" w:hanging="360"/>
      </w:pPr>
    </w:lvl>
    <w:lvl w:ilvl="5" w:tplc="0409001B" w:tentative="1">
      <w:start w:val="1"/>
      <w:numFmt w:val="lowerRoman"/>
      <w:lvlText w:val="%6."/>
      <w:lvlJc w:val="right"/>
      <w:pPr>
        <w:ind w:left="4434" w:hanging="180"/>
      </w:pPr>
    </w:lvl>
    <w:lvl w:ilvl="6" w:tplc="0409000F" w:tentative="1">
      <w:start w:val="1"/>
      <w:numFmt w:val="decimal"/>
      <w:lvlText w:val="%7."/>
      <w:lvlJc w:val="left"/>
      <w:pPr>
        <w:ind w:left="5154" w:hanging="360"/>
      </w:pPr>
    </w:lvl>
    <w:lvl w:ilvl="7" w:tplc="04090019" w:tentative="1">
      <w:start w:val="1"/>
      <w:numFmt w:val="lowerLetter"/>
      <w:lvlText w:val="%8."/>
      <w:lvlJc w:val="left"/>
      <w:pPr>
        <w:ind w:left="5874" w:hanging="360"/>
      </w:pPr>
    </w:lvl>
    <w:lvl w:ilvl="8" w:tplc="0409001B" w:tentative="1">
      <w:start w:val="1"/>
      <w:numFmt w:val="lowerRoman"/>
      <w:lvlText w:val="%9."/>
      <w:lvlJc w:val="right"/>
      <w:pPr>
        <w:ind w:left="6594" w:hanging="180"/>
      </w:pPr>
    </w:lvl>
  </w:abstractNum>
  <w:abstractNum w:abstractNumId="16" w15:restartNumberingAfterBreak="0">
    <w:nsid w:val="467008FC"/>
    <w:multiLevelType w:val="hybridMultilevel"/>
    <w:tmpl w:val="AE8E1C12"/>
    <w:lvl w:ilvl="0" w:tplc="9048A8BA">
      <w:start w:val="1"/>
      <w:numFmt w:val="decimal"/>
      <w:lvlRestart w:val="0"/>
      <w:pStyle w:val="Style1"/>
      <w:lvlText w:val="%1"/>
      <w:lvlJc w:val="right"/>
      <w:pPr>
        <w:tabs>
          <w:tab w:val="num" w:pos="96"/>
        </w:tabs>
        <w:ind w:left="96" w:hanging="39"/>
      </w:pPr>
      <w:rPr>
        <w:rFonts w:ascii="Times-Roman-R" w:hAnsi="Times-Roman-R" w:hint="default"/>
        <w:b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sz w:val="22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499354ED"/>
    <w:multiLevelType w:val="hybridMultilevel"/>
    <w:tmpl w:val="806401F0"/>
    <w:lvl w:ilvl="0" w:tplc="18D02684">
      <w:start w:val="1"/>
      <w:numFmt w:val="decimal"/>
      <w:lvlRestart w:val="0"/>
      <w:suff w:val="nothing"/>
      <w:lvlText w:val="%1"/>
      <w:lvlJc w:val="right"/>
      <w:pPr>
        <w:ind w:left="284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53AD4A23"/>
    <w:multiLevelType w:val="hybridMultilevel"/>
    <w:tmpl w:val="AFB2DE04"/>
    <w:lvl w:ilvl="0" w:tplc="9102868C">
      <w:start w:val="1"/>
      <w:numFmt w:val="decimal"/>
      <w:lvlRestart w:val="0"/>
      <w:suff w:val="nothing"/>
      <w:lvlText w:val="%1"/>
      <w:lvlJc w:val="right"/>
      <w:pPr>
        <w:ind w:left="114" w:firstLine="170"/>
      </w:pPr>
      <w:rPr>
        <w:rFonts w:ascii="Times New Roman" w:hAnsi="Times New Roman" w:cs="Times New Roman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554" w:hanging="360"/>
      </w:pPr>
    </w:lvl>
    <w:lvl w:ilvl="2" w:tplc="0409001B" w:tentative="1">
      <w:start w:val="1"/>
      <w:numFmt w:val="lowerRoman"/>
      <w:lvlText w:val="%3."/>
      <w:lvlJc w:val="right"/>
      <w:pPr>
        <w:ind w:left="2274" w:hanging="180"/>
      </w:pPr>
    </w:lvl>
    <w:lvl w:ilvl="3" w:tplc="0409000F" w:tentative="1">
      <w:start w:val="1"/>
      <w:numFmt w:val="decimal"/>
      <w:lvlText w:val="%4."/>
      <w:lvlJc w:val="left"/>
      <w:pPr>
        <w:ind w:left="2994" w:hanging="360"/>
      </w:pPr>
    </w:lvl>
    <w:lvl w:ilvl="4" w:tplc="04090019" w:tentative="1">
      <w:start w:val="1"/>
      <w:numFmt w:val="lowerLetter"/>
      <w:lvlText w:val="%5."/>
      <w:lvlJc w:val="left"/>
      <w:pPr>
        <w:ind w:left="3714" w:hanging="360"/>
      </w:pPr>
    </w:lvl>
    <w:lvl w:ilvl="5" w:tplc="0409001B" w:tentative="1">
      <w:start w:val="1"/>
      <w:numFmt w:val="lowerRoman"/>
      <w:lvlText w:val="%6."/>
      <w:lvlJc w:val="right"/>
      <w:pPr>
        <w:ind w:left="4434" w:hanging="180"/>
      </w:pPr>
    </w:lvl>
    <w:lvl w:ilvl="6" w:tplc="0409000F" w:tentative="1">
      <w:start w:val="1"/>
      <w:numFmt w:val="decimal"/>
      <w:lvlText w:val="%7."/>
      <w:lvlJc w:val="left"/>
      <w:pPr>
        <w:ind w:left="5154" w:hanging="360"/>
      </w:pPr>
    </w:lvl>
    <w:lvl w:ilvl="7" w:tplc="04090019" w:tentative="1">
      <w:start w:val="1"/>
      <w:numFmt w:val="lowerLetter"/>
      <w:lvlText w:val="%8."/>
      <w:lvlJc w:val="left"/>
      <w:pPr>
        <w:ind w:left="5874" w:hanging="360"/>
      </w:pPr>
    </w:lvl>
    <w:lvl w:ilvl="8" w:tplc="0409001B" w:tentative="1">
      <w:start w:val="1"/>
      <w:numFmt w:val="lowerRoman"/>
      <w:lvlText w:val="%9."/>
      <w:lvlJc w:val="right"/>
      <w:pPr>
        <w:ind w:left="6594" w:hanging="180"/>
      </w:pPr>
    </w:lvl>
  </w:abstractNum>
  <w:abstractNum w:abstractNumId="19" w15:restartNumberingAfterBreak="0">
    <w:nsid w:val="541B6202"/>
    <w:multiLevelType w:val="hybridMultilevel"/>
    <w:tmpl w:val="0CEC1D60"/>
    <w:lvl w:ilvl="0" w:tplc="815AEF38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20" w15:restartNumberingAfterBreak="0">
    <w:nsid w:val="578F5030"/>
    <w:multiLevelType w:val="hybridMultilevel"/>
    <w:tmpl w:val="F8F2F57A"/>
    <w:lvl w:ilvl="0" w:tplc="B518FCE2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21" w15:restartNumberingAfterBreak="0">
    <w:nsid w:val="5D2C203F"/>
    <w:multiLevelType w:val="hybridMultilevel"/>
    <w:tmpl w:val="D0CA8C7A"/>
    <w:lvl w:ilvl="0" w:tplc="9102868C">
      <w:start w:val="1"/>
      <w:numFmt w:val="decimal"/>
      <w:lvlRestart w:val="0"/>
      <w:suff w:val="nothing"/>
      <w:lvlText w:val="%1"/>
      <w:lvlJc w:val="right"/>
      <w:pPr>
        <w:tabs>
          <w:tab w:val="num" w:pos="153"/>
        </w:tabs>
        <w:ind w:left="153" w:hanging="40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616114D6"/>
    <w:multiLevelType w:val="hybridMultilevel"/>
    <w:tmpl w:val="023AE354"/>
    <w:lvl w:ilvl="0" w:tplc="FFF61F36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23" w15:restartNumberingAfterBreak="0">
    <w:nsid w:val="62854DBB"/>
    <w:multiLevelType w:val="hybridMultilevel"/>
    <w:tmpl w:val="F4CE46A4"/>
    <w:lvl w:ilvl="0" w:tplc="D408B244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24" w15:restartNumberingAfterBreak="0">
    <w:nsid w:val="6B7833FD"/>
    <w:multiLevelType w:val="hybridMultilevel"/>
    <w:tmpl w:val="1B10A722"/>
    <w:lvl w:ilvl="0" w:tplc="730C2940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6CC628BB"/>
    <w:multiLevelType w:val="hybridMultilevel"/>
    <w:tmpl w:val="D62E448C"/>
    <w:lvl w:ilvl="0" w:tplc="315E4AB8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26" w15:restartNumberingAfterBreak="0">
    <w:nsid w:val="6E7713B3"/>
    <w:multiLevelType w:val="hybridMultilevel"/>
    <w:tmpl w:val="382A1CDE"/>
    <w:lvl w:ilvl="0" w:tplc="9CECA88A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27" w15:restartNumberingAfterBreak="0">
    <w:nsid w:val="6EFE60C6"/>
    <w:multiLevelType w:val="hybridMultilevel"/>
    <w:tmpl w:val="D1D0C546"/>
    <w:lvl w:ilvl="0" w:tplc="A0EC23EC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28" w15:restartNumberingAfterBreak="0">
    <w:nsid w:val="6F096BC8"/>
    <w:multiLevelType w:val="hybridMultilevel"/>
    <w:tmpl w:val="6CFA0C06"/>
    <w:lvl w:ilvl="0" w:tplc="81809D30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29" w15:restartNumberingAfterBreak="0">
    <w:nsid w:val="70845803"/>
    <w:multiLevelType w:val="hybridMultilevel"/>
    <w:tmpl w:val="A0E2A2D2"/>
    <w:lvl w:ilvl="0" w:tplc="4DC4B17A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30" w15:restartNumberingAfterBreak="0">
    <w:nsid w:val="76237125"/>
    <w:multiLevelType w:val="hybridMultilevel"/>
    <w:tmpl w:val="B2AC0A28"/>
    <w:lvl w:ilvl="0" w:tplc="CB90E954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7D947D8C"/>
    <w:multiLevelType w:val="hybridMultilevel"/>
    <w:tmpl w:val="93768F24"/>
    <w:lvl w:ilvl="0" w:tplc="9102868C">
      <w:start w:val="1"/>
      <w:numFmt w:val="decimal"/>
      <w:lvlRestart w:val="0"/>
      <w:suff w:val="nothing"/>
      <w:lvlText w:val="%1"/>
      <w:lvlJc w:val="right"/>
      <w:pPr>
        <w:ind w:left="114" w:firstLine="170"/>
      </w:pPr>
      <w:rPr>
        <w:rFonts w:ascii="Times New Roman" w:hAnsi="Times New Roman" w:cs="Times New Roman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554" w:hanging="360"/>
      </w:pPr>
    </w:lvl>
    <w:lvl w:ilvl="2" w:tplc="0409001B" w:tentative="1">
      <w:start w:val="1"/>
      <w:numFmt w:val="lowerRoman"/>
      <w:lvlText w:val="%3."/>
      <w:lvlJc w:val="right"/>
      <w:pPr>
        <w:ind w:left="2274" w:hanging="180"/>
      </w:pPr>
    </w:lvl>
    <w:lvl w:ilvl="3" w:tplc="0409000F" w:tentative="1">
      <w:start w:val="1"/>
      <w:numFmt w:val="decimal"/>
      <w:lvlText w:val="%4."/>
      <w:lvlJc w:val="left"/>
      <w:pPr>
        <w:ind w:left="2994" w:hanging="360"/>
      </w:pPr>
    </w:lvl>
    <w:lvl w:ilvl="4" w:tplc="04090019" w:tentative="1">
      <w:start w:val="1"/>
      <w:numFmt w:val="lowerLetter"/>
      <w:lvlText w:val="%5."/>
      <w:lvlJc w:val="left"/>
      <w:pPr>
        <w:ind w:left="3714" w:hanging="360"/>
      </w:pPr>
    </w:lvl>
    <w:lvl w:ilvl="5" w:tplc="0409001B" w:tentative="1">
      <w:start w:val="1"/>
      <w:numFmt w:val="lowerRoman"/>
      <w:lvlText w:val="%6."/>
      <w:lvlJc w:val="right"/>
      <w:pPr>
        <w:ind w:left="4434" w:hanging="180"/>
      </w:pPr>
    </w:lvl>
    <w:lvl w:ilvl="6" w:tplc="0409000F" w:tentative="1">
      <w:start w:val="1"/>
      <w:numFmt w:val="decimal"/>
      <w:lvlText w:val="%7."/>
      <w:lvlJc w:val="left"/>
      <w:pPr>
        <w:ind w:left="5154" w:hanging="360"/>
      </w:pPr>
    </w:lvl>
    <w:lvl w:ilvl="7" w:tplc="04090019" w:tentative="1">
      <w:start w:val="1"/>
      <w:numFmt w:val="lowerLetter"/>
      <w:lvlText w:val="%8."/>
      <w:lvlJc w:val="left"/>
      <w:pPr>
        <w:ind w:left="5874" w:hanging="360"/>
      </w:pPr>
    </w:lvl>
    <w:lvl w:ilvl="8" w:tplc="0409001B" w:tentative="1">
      <w:start w:val="1"/>
      <w:numFmt w:val="lowerRoman"/>
      <w:lvlText w:val="%9."/>
      <w:lvlJc w:val="right"/>
      <w:pPr>
        <w:ind w:left="6594" w:hanging="180"/>
      </w:pPr>
    </w:lvl>
  </w:abstractNum>
  <w:num w:numId="1" w16cid:durableId="75127274">
    <w:abstractNumId w:val="16"/>
  </w:num>
  <w:num w:numId="2" w16cid:durableId="49425750">
    <w:abstractNumId w:val="17"/>
  </w:num>
  <w:num w:numId="3" w16cid:durableId="1084766755">
    <w:abstractNumId w:val="21"/>
  </w:num>
  <w:num w:numId="4" w16cid:durableId="925267448">
    <w:abstractNumId w:val="14"/>
  </w:num>
  <w:num w:numId="5" w16cid:durableId="2121487831">
    <w:abstractNumId w:val="25"/>
  </w:num>
  <w:num w:numId="6" w16cid:durableId="1351300666">
    <w:abstractNumId w:val="23"/>
  </w:num>
  <w:num w:numId="7" w16cid:durableId="500585142">
    <w:abstractNumId w:val="9"/>
  </w:num>
  <w:num w:numId="8" w16cid:durableId="702445140">
    <w:abstractNumId w:val="13"/>
  </w:num>
  <w:num w:numId="9" w16cid:durableId="814104230">
    <w:abstractNumId w:val="4"/>
  </w:num>
  <w:num w:numId="10" w16cid:durableId="1252155767">
    <w:abstractNumId w:val="1"/>
  </w:num>
  <w:num w:numId="11" w16cid:durableId="1849248932">
    <w:abstractNumId w:val="24"/>
  </w:num>
  <w:num w:numId="12" w16cid:durableId="19207109">
    <w:abstractNumId w:val="3"/>
  </w:num>
  <w:num w:numId="13" w16cid:durableId="1236934328">
    <w:abstractNumId w:val="30"/>
  </w:num>
  <w:num w:numId="14" w16cid:durableId="1870335516">
    <w:abstractNumId w:val="28"/>
  </w:num>
  <w:num w:numId="15" w16cid:durableId="2014606414">
    <w:abstractNumId w:val="11"/>
  </w:num>
  <w:num w:numId="16" w16cid:durableId="1359816668">
    <w:abstractNumId w:val="22"/>
  </w:num>
  <w:num w:numId="17" w16cid:durableId="1912083846">
    <w:abstractNumId w:val="20"/>
  </w:num>
  <w:num w:numId="18" w16cid:durableId="176165324">
    <w:abstractNumId w:val="8"/>
  </w:num>
  <w:num w:numId="19" w16cid:durableId="1631859490">
    <w:abstractNumId w:val="7"/>
  </w:num>
  <w:num w:numId="20" w16cid:durableId="943655160">
    <w:abstractNumId w:val="0"/>
  </w:num>
  <w:num w:numId="21" w16cid:durableId="163017956">
    <w:abstractNumId w:val="29"/>
  </w:num>
  <w:num w:numId="22" w16cid:durableId="910503826">
    <w:abstractNumId w:val="12"/>
  </w:num>
  <w:num w:numId="23" w16cid:durableId="1685790779">
    <w:abstractNumId w:val="27"/>
  </w:num>
  <w:num w:numId="24" w16cid:durableId="1729650970">
    <w:abstractNumId w:val="26"/>
  </w:num>
  <w:num w:numId="25" w16cid:durableId="377441754">
    <w:abstractNumId w:val="10"/>
  </w:num>
  <w:num w:numId="26" w16cid:durableId="1220871115">
    <w:abstractNumId w:val="2"/>
  </w:num>
  <w:num w:numId="27" w16cid:durableId="729811093">
    <w:abstractNumId w:val="19"/>
  </w:num>
  <w:num w:numId="28" w16cid:durableId="854537712">
    <w:abstractNumId w:val="5"/>
  </w:num>
  <w:num w:numId="29" w16cid:durableId="287666559">
    <w:abstractNumId w:val="6"/>
  </w:num>
  <w:num w:numId="30" w16cid:durableId="1221088227">
    <w:abstractNumId w:val="31"/>
  </w:num>
  <w:num w:numId="31" w16cid:durableId="947204304">
    <w:abstractNumId w:val="18"/>
  </w:num>
  <w:num w:numId="32" w16cid:durableId="426578442">
    <w:abstractNumId w:val="15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7"/>
  <w:embedSystemFonts/>
  <w:mirrorMargins/>
  <w:hideSpellingErrors/>
  <w:hideGrammaticalError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forms" w:formatting="1" w:enforcement="1" w:cryptProviderType="rsaAES" w:cryptAlgorithmClass="hash" w:cryptAlgorithmType="typeAny" w:cryptAlgorithmSid="14" w:cryptSpinCount="100000" w:hash="q+X+nL6aGlS7e3mf/hrbYUSsJdKAUo68SZDkSX2pfC8Z2OZ1YHcBXlZIQcimG8aXV5VGofQH70uHB/8XNylWQw==" w:salt="5cx/vWGtrVsoxQPHeVyK3g=="/>
  <w:defaultTabStop w:val="720"/>
  <w:hyphenationZone w:val="425"/>
  <w:evenAndOddHeaders/>
  <w:noPunctuationKerning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93AB9"/>
    <w:rsid w:val="00000984"/>
    <w:rsid w:val="000010D8"/>
    <w:rsid w:val="000016B4"/>
    <w:rsid w:val="000017A1"/>
    <w:rsid w:val="00001FDE"/>
    <w:rsid w:val="000026EB"/>
    <w:rsid w:val="00002B50"/>
    <w:rsid w:val="000034F1"/>
    <w:rsid w:val="00003549"/>
    <w:rsid w:val="00003587"/>
    <w:rsid w:val="00004110"/>
    <w:rsid w:val="00004597"/>
    <w:rsid w:val="0000523B"/>
    <w:rsid w:val="000052B6"/>
    <w:rsid w:val="0000589F"/>
    <w:rsid w:val="000058CE"/>
    <w:rsid w:val="00006151"/>
    <w:rsid w:val="0000637C"/>
    <w:rsid w:val="0000643E"/>
    <w:rsid w:val="00007238"/>
    <w:rsid w:val="000072A6"/>
    <w:rsid w:val="00007475"/>
    <w:rsid w:val="0000774E"/>
    <w:rsid w:val="00007ACE"/>
    <w:rsid w:val="00010039"/>
    <w:rsid w:val="000101C2"/>
    <w:rsid w:val="000103A4"/>
    <w:rsid w:val="00010765"/>
    <w:rsid w:val="00010D90"/>
    <w:rsid w:val="000115FA"/>
    <w:rsid w:val="00011A02"/>
    <w:rsid w:val="00011B93"/>
    <w:rsid w:val="000120BA"/>
    <w:rsid w:val="000128FF"/>
    <w:rsid w:val="00012BA4"/>
    <w:rsid w:val="000139C0"/>
    <w:rsid w:val="00013BE5"/>
    <w:rsid w:val="00013C88"/>
    <w:rsid w:val="00014794"/>
    <w:rsid w:val="000158FD"/>
    <w:rsid w:val="00015A4F"/>
    <w:rsid w:val="000160DD"/>
    <w:rsid w:val="00016300"/>
    <w:rsid w:val="00016423"/>
    <w:rsid w:val="00016B5B"/>
    <w:rsid w:val="00016FED"/>
    <w:rsid w:val="000175FD"/>
    <w:rsid w:val="00017C4F"/>
    <w:rsid w:val="00017FDC"/>
    <w:rsid w:val="00020188"/>
    <w:rsid w:val="000209C0"/>
    <w:rsid w:val="00020AE5"/>
    <w:rsid w:val="00021498"/>
    <w:rsid w:val="00021740"/>
    <w:rsid w:val="000219E9"/>
    <w:rsid w:val="00021DB9"/>
    <w:rsid w:val="00021E69"/>
    <w:rsid w:val="0002226C"/>
    <w:rsid w:val="000223F5"/>
    <w:rsid w:val="000228D1"/>
    <w:rsid w:val="00023094"/>
    <w:rsid w:val="000234DC"/>
    <w:rsid w:val="00023674"/>
    <w:rsid w:val="00023903"/>
    <w:rsid w:val="00023B48"/>
    <w:rsid w:val="00023DBE"/>
    <w:rsid w:val="00023F1B"/>
    <w:rsid w:val="00024155"/>
    <w:rsid w:val="000242F2"/>
    <w:rsid w:val="00024496"/>
    <w:rsid w:val="000244B2"/>
    <w:rsid w:val="00024827"/>
    <w:rsid w:val="000248F9"/>
    <w:rsid w:val="00024A9E"/>
    <w:rsid w:val="0002516D"/>
    <w:rsid w:val="00025379"/>
    <w:rsid w:val="00025CC3"/>
    <w:rsid w:val="00025F47"/>
    <w:rsid w:val="0002644C"/>
    <w:rsid w:val="00026552"/>
    <w:rsid w:val="0002664E"/>
    <w:rsid w:val="00026734"/>
    <w:rsid w:val="000267E0"/>
    <w:rsid w:val="00026847"/>
    <w:rsid w:val="00026AB0"/>
    <w:rsid w:val="00026B0B"/>
    <w:rsid w:val="00026B63"/>
    <w:rsid w:val="00026D12"/>
    <w:rsid w:val="0002736F"/>
    <w:rsid w:val="00027DDB"/>
    <w:rsid w:val="00030977"/>
    <w:rsid w:val="00031192"/>
    <w:rsid w:val="00031499"/>
    <w:rsid w:val="000319AE"/>
    <w:rsid w:val="000319D3"/>
    <w:rsid w:val="0003229E"/>
    <w:rsid w:val="00032D88"/>
    <w:rsid w:val="00032E66"/>
    <w:rsid w:val="000333F8"/>
    <w:rsid w:val="00033788"/>
    <w:rsid w:val="00033C77"/>
    <w:rsid w:val="00033EB0"/>
    <w:rsid w:val="00034D92"/>
    <w:rsid w:val="000357D2"/>
    <w:rsid w:val="00035F6C"/>
    <w:rsid w:val="00036277"/>
    <w:rsid w:val="000365E1"/>
    <w:rsid w:val="000368D4"/>
    <w:rsid w:val="00036E31"/>
    <w:rsid w:val="00037203"/>
    <w:rsid w:val="0003731A"/>
    <w:rsid w:val="00037764"/>
    <w:rsid w:val="000411A1"/>
    <w:rsid w:val="000426D1"/>
    <w:rsid w:val="00043394"/>
    <w:rsid w:val="000438BC"/>
    <w:rsid w:val="000445D6"/>
    <w:rsid w:val="0004485A"/>
    <w:rsid w:val="00044F5F"/>
    <w:rsid w:val="00045324"/>
    <w:rsid w:val="00045C27"/>
    <w:rsid w:val="00046178"/>
    <w:rsid w:val="000466CA"/>
    <w:rsid w:val="000469F4"/>
    <w:rsid w:val="0004724D"/>
    <w:rsid w:val="000506A8"/>
    <w:rsid w:val="00050E1D"/>
    <w:rsid w:val="000512DA"/>
    <w:rsid w:val="00051625"/>
    <w:rsid w:val="0005167E"/>
    <w:rsid w:val="00051F30"/>
    <w:rsid w:val="00051FC3"/>
    <w:rsid w:val="000521A9"/>
    <w:rsid w:val="00052B71"/>
    <w:rsid w:val="00052E84"/>
    <w:rsid w:val="0005428C"/>
    <w:rsid w:val="0005447B"/>
    <w:rsid w:val="00054958"/>
    <w:rsid w:val="00054A92"/>
    <w:rsid w:val="00054DD5"/>
    <w:rsid w:val="000556B4"/>
    <w:rsid w:val="00055937"/>
    <w:rsid w:val="00055C1D"/>
    <w:rsid w:val="00055F71"/>
    <w:rsid w:val="000562E1"/>
    <w:rsid w:val="000573E2"/>
    <w:rsid w:val="0005748A"/>
    <w:rsid w:val="000600F3"/>
    <w:rsid w:val="00060563"/>
    <w:rsid w:val="00060BDB"/>
    <w:rsid w:val="00060C7F"/>
    <w:rsid w:val="00061437"/>
    <w:rsid w:val="00061834"/>
    <w:rsid w:val="00061949"/>
    <w:rsid w:val="000621E3"/>
    <w:rsid w:val="0006346B"/>
    <w:rsid w:val="000634FE"/>
    <w:rsid w:val="00063510"/>
    <w:rsid w:val="00063C2C"/>
    <w:rsid w:val="00063DD4"/>
    <w:rsid w:val="000643C5"/>
    <w:rsid w:val="00064423"/>
    <w:rsid w:val="000648D5"/>
    <w:rsid w:val="00064A0E"/>
    <w:rsid w:val="0006580C"/>
    <w:rsid w:val="00065EB3"/>
    <w:rsid w:val="000670AB"/>
    <w:rsid w:val="00070740"/>
    <w:rsid w:val="000708A8"/>
    <w:rsid w:val="00070A10"/>
    <w:rsid w:val="00070B88"/>
    <w:rsid w:val="00070E56"/>
    <w:rsid w:val="00071171"/>
    <w:rsid w:val="000713FD"/>
    <w:rsid w:val="0007159D"/>
    <w:rsid w:val="000719B9"/>
    <w:rsid w:val="00071B55"/>
    <w:rsid w:val="0007228D"/>
    <w:rsid w:val="00072CA1"/>
    <w:rsid w:val="00072CA4"/>
    <w:rsid w:val="0007307D"/>
    <w:rsid w:val="00073A01"/>
    <w:rsid w:val="00073E2D"/>
    <w:rsid w:val="00074328"/>
    <w:rsid w:val="00074715"/>
    <w:rsid w:val="00074BEF"/>
    <w:rsid w:val="000753EF"/>
    <w:rsid w:val="00075751"/>
    <w:rsid w:val="00075CB8"/>
    <w:rsid w:val="000760FB"/>
    <w:rsid w:val="00076166"/>
    <w:rsid w:val="00076427"/>
    <w:rsid w:val="000766EA"/>
    <w:rsid w:val="000769EB"/>
    <w:rsid w:val="00076A96"/>
    <w:rsid w:val="00076C8A"/>
    <w:rsid w:val="000773E1"/>
    <w:rsid w:val="00077726"/>
    <w:rsid w:val="000777D5"/>
    <w:rsid w:val="00077CD8"/>
    <w:rsid w:val="000801D8"/>
    <w:rsid w:val="000802CC"/>
    <w:rsid w:val="00080842"/>
    <w:rsid w:val="000825A4"/>
    <w:rsid w:val="00082704"/>
    <w:rsid w:val="00082FD6"/>
    <w:rsid w:val="00083EBE"/>
    <w:rsid w:val="00083F1D"/>
    <w:rsid w:val="00084633"/>
    <w:rsid w:val="000849CE"/>
    <w:rsid w:val="000851FF"/>
    <w:rsid w:val="00085588"/>
    <w:rsid w:val="00086325"/>
    <w:rsid w:val="00086881"/>
    <w:rsid w:val="00086AE3"/>
    <w:rsid w:val="00087050"/>
    <w:rsid w:val="00087C80"/>
    <w:rsid w:val="000902A4"/>
    <w:rsid w:val="000907E7"/>
    <w:rsid w:val="00091853"/>
    <w:rsid w:val="000918B6"/>
    <w:rsid w:val="00092696"/>
    <w:rsid w:val="00092E9C"/>
    <w:rsid w:val="00093021"/>
    <w:rsid w:val="0009306A"/>
    <w:rsid w:val="0009306D"/>
    <w:rsid w:val="0009332F"/>
    <w:rsid w:val="00093344"/>
    <w:rsid w:val="000934ED"/>
    <w:rsid w:val="00093C3D"/>
    <w:rsid w:val="000948BC"/>
    <w:rsid w:val="00094A69"/>
    <w:rsid w:val="00094F09"/>
    <w:rsid w:val="00094FC1"/>
    <w:rsid w:val="00095336"/>
    <w:rsid w:val="0009552E"/>
    <w:rsid w:val="000959A0"/>
    <w:rsid w:val="00095CE6"/>
    <w:rsid w:val="00095F9C"/>
    <w:rsid w:val="000961E6"/>
    <w:rsid w:val="00096240"/>
    <w:rsid w:val="00096B74"/>
    <w:rsid w:val="000973A7"/>
    <w:rsid w:val="00097AE3"/>
    <w:rsid w:val="00097F79"/>
    <w:rsid w:val="000A04BE"/>
    <w:rsid w:val="000A1454"/>
    <w:rsid w:val="000A17C5"/>
    <w:rsid w:val="000A1CB0"/>
    <w:rsid w:val="000A1ECD"/>
    <w:rsid w:val="000A2759"/>
    <w:rsid w:val="000A2E6A"/>
    <w:rsid w:val="000A3319"/>
    <w:rsid w:val="000A36D2"/>
    <w:rsid w:val="000A3712"/>
    <w:rsid w:val="000A38A0"/>
    <w:rsid w:val="000A3942"/>
    <w:rsid w:val="000A3F46"/>
    <w:rsid w:val="000A4093"/>
    <w:rsid w:val="000A4308"/>
    <w:rsid w:val="000A4481"/>
    <w:rsid w:val="000A484A"/>
    <w:rsid w:val="000A4D14"/>
    <w:rsid w:val="000A4F21"/>
    <w:rsid w:val="000A50EC"/>
    <w:rsid w:val="000A52AD"/>
    <w:rsid w:val="000A558B"/>
    <w:rsid w:val="000A661D"/>
    <w:rsid w:val="000A67BA"/>
    <w:rsid w:val="000A6B94"/>
    <w:rsid w:val="000A71EC"/>
    <w:rsid w:val="000A74F2"/>
    <w:rsid w:val="000A75DA"/>
    <w:rsid w:val="000A7A59"/>
    <w:rsid w:val="000B003F"/>
    <w:rsid w:val="000B00F9"/>
    <w:rsid w:val="000B0215"/>
    <w:rsid w:val="000B05B7"/>
    <w:rsid w:val="000B07F2"/>
    <w:rsid w:val="000B0A2E"/>
    <w:rsid w:val="000B113B"/>
    <w:rsid w:val="000B1216"/>
    <w:rsid w:val="000B154F"/>
    <w:rsid w:val="000B188F"/>
    <w:rsid w:val="000B29C5"/>
    <w:rsid w:val="000B2E97"/>
    <w:rsid w:val="000B35D0"/>
    <w:rsid w:val="000B375A"/>
    <w:rsid w:val="000B3D0C"/>
    <w:rsid w:val="000B412F"/>
    <w:rsid w:val="000B43CB"/>
    <w:rsid w:val="000B4BC0"/>
    <w:rsid w:val="000B4DA9"/>
    <w:rsid w:val="000B5246"/>
    <w:rsid w:val="000B575D"/>
    <w:rsid w:val="000B59D0"/>
    <w:rsid w:val="000B5C80"/>
    <w:rsid w:val="000B5F2E"/>
    <w:rsid w:val="000B63BF"/>
    <w:rsid w:val="000B6418"/>
    <w:rsid w:val="000B646D"/>
    <w:rsid w:val="000B69C5"/>
    <w:rsid w:val="000B787E"/>
    <w:rsid w:val="000B7B54"/>
    <w:rsid w:val="000C03A6"/>
    <w:rsid w:val="000C1818"/>
    <w:rsid w:val="000C1E72"/>
    <w:rsid w:val="000C2475"/>
    <w:rsid w:val="000C25DE"/>
    <w:rsid w:val="000C28CD"/>
    <w:rsid w:val="000C2E98"/>
    <w:rsid w:val="000C2EF9"/>
    <w:rsid w:val="000C348B"/>
    <w:rsid w:val="000C3B89"/>
    <w:rsid w:val="000C40D3"/>
    <w:rsid w:val="000C41ED"/>
    <w:rsid w:val="000C4E27"/>
    <w:rsid w:val="000C53B1"/>
    <w:rsid w:val="000C5495"/>
    <w:rsid w:val="000C5571"/>
    <w:rsid w:val="000C603B"/>
    <w:rsid w:val="000C628C"/>
    <w:rsid w:val="000C6BDA"/>
    <w:rsid w:val="000C732E"/>
    <w:rsid w:val="000C7930"/>
    <w:rsid w:val="000C7A93"/>
    <w:rsid w:val="000C7DD9"/>
    <w:rsid w:val="000D039F"/>
    <w:rsid w:val="000D05E8"/>
    <w:rsid w:val="000D0964"/>
    <w:rsid w:val="000D10B3"/>
    <w:rsid w:val="000D12D6"/>
    <w:rsid w:val="000D1814"/>
    <w:rsid w:val="000D1B1A"/>
    <w:rsid w:val="000D2306"/>
    <w:rsid w:val="000D2B6F"/>
    <w:rsid w:val="000D2C54"/>
    <w:rsid w:val="000D2E65"/>
    <w:rsid w:val="000D31B0"/>
    <w:rsid w:val="000D3480"/>
    <w:rsid w:val="000D43E1"/>
    <w:rsid w:val="000D4D0E"/>
    <w:rsid w:val="000D52D2"/>
    <w:rsid w:val="000D53F8"/>
    <w:rsid w:val="000D567E"/>
    <w:rsid w:val="000D5CA4"/>
    <w:rsid w:val="000D5CB8"/>
    <w:rsid w:val="000D5E36"/>
    <w:rsid w:val="000D5EDB"/>
    <w:rsid w:val="000D6084"/>
    <w:rsid w:val="000D6208"/>
    <w:rsid w:val="000D6601"/>
    <w:rsid w:val="000D7203"/>
    <w:rsid w:val="000D7D26"/>
    <w:rsid w:val="000E0117"/>
    <w:rsid w:val="000E0541"/>
    <w:rsid w:val="000E08DC"/>
    <w:rsid w:val="000E09C7"/>
    <w:rsid w:val="000E0CB8"/>
    <w:rsid w:val="000E1564"/>
    <w:rsid w:val="000E208D"/>
    <w:rsid w:val="000E23D6"/>
    <w:rsid w:val="000E263B"/>
    <w:rsid w:val="000E2853"/>
    <w:rsid w:val="000E2B67"/>
    <w:rsid w:val="000E2D91"/>
    <w:rsid w:val="000E2ECA"/>
    <w:rsid w:val="000E2F20"/>
    <w:rsid w:val="000E32E1"/>
    <w:rsid w:val="000E366E"/>
    <w:rsid w:val="000E3D8E"/>
    <w:rsid w:val="000E40E7"/>
    <w:rsid w:val="000E427A"/>
    <w:rsid w:val="000E42CD"/>
    <w:rsid w:val="000E4704"/>
    <w:rsid w:val="000E56ED"/>
    <w:rsid w:val="000E572C"/>
    <w:rsid w:val="000E5788"/>
    <w:rsid w:val="000E61CD"/>
    <w:rsid w:val="000E64DA"/>
    <w:rsid w:val="000E6526"/>
    <w:rsid w:val="000E6AB2"/>
    <w:rsid w:val="000E7644"/>
    <w:rsid w:val="000E78D2"/>
    <w:rsid w:val="000F0193"/>
    <w:rsid w:val="000F0498"/>
    <w:rsid w:val="000F06BC"/>
    <w:rsid w:val="000F0820"/>
    <w:rsid w:val="000F0868"/>
    <w:rsid w:val="000F0DBD"/>
    <w:rsid w:val="000F0E0A"/>
    <w:rsid w:val="000F0E0F"/>
    <w:rsid w:val="000F168E"/>
    <w:rsid w:val="000F1F62"/>
    <w:rsid w:val="000F2063"/>
    <w:rsid w:val="000F25B0"/>
    <w:rsid w:val="000F2836"/>
    <w:rsid w:val="000F296B"/>
    <w:rsid w:val="000F2D64"/>
    <w:rsid w:val="000F2F21"/>
    <w:rsid w:val="000F3112"/>
    <w:rsid w:val="000F32D2"/>
    <w:rsid w:val="000F4BB6"/>
    <w:rsid w:val="000F4DDF"/>
    <w:rsid w:val="000F4E55"/>
    <w:rsid w:val="000F4FFC"/>
    <w:rsid w:val="000F52F4"/>
    <w:rsid w:val="000F543B"/>
    <w:rsid w:val="000F559E"/>
    <w:rsid w:val="000F5BE4"/>
    <w:rsid w:val="000F5D67"/>
    <w:rsid w:val="000F6D5C"/>
    <w:rsid w:val="000F7405"/>
    <w:rsid w:val="000F7D7F"/>
    <w:rsid w:val="000F7FFD"/>
    <w:rsid w:val="00100108"/>
    <w:rsid w:val="00101A16"/>
    <w:rsid w:val="00101B0C"/>
    <w:rsid w:val="001023BE"/>
    <w:rsid w:val="00102BD9"/>
    <w:rsid w:val="001034DA"/>
    <w:rsid w:val="00103B8A"/>
    <w:rsid w:val="00103C81"/>
    <w:rsid w:val="0010427A"/>
    <w:rsid w:val="00104443"/>
    <w:rsid w:val="00104ABF"/>
    <w:rsid w:val="00104E99"/>
    <w:rsid w:val="00104EF0"/>
    <w:rsid w:val="00104F89"/>
    <w:rsid w:val="00104FF0"/>
    <w:rsid w:val="001056B0"/>
    <w:rsid w:val="001058F8"/>
    <w:rsid w:val="00105B97"/>
    <w:rsid w:val="00105F21"/>
    <w:rsid w:val="00106BAB"/>
    <w:rsid w:val="00106D53"/>
    <w:rsid w:val="00107470"/>
    <w:rsid w:val="00107DC3"/>
    <w:rsid w:val="0011087F"/>
    <w:rsid w:val="001108D6"/>
    <w:rsid w:val="00110BC0"/>
    <w:rsid w:val="0011161D"/>
    <w:rsid w:val="00111774"/>
    <w:rsid w:val="00111AE5"/>
    <w:rsid w:val="00111D91"/>
    <w:rsid w:val="001129FF"/>
    <w:rsid w:val="00112A09"/>
    <w:rsid w:val="00112A6B"/>
    <w:rsid w:val="00112BA7"/>
    <w:rsid w:val="0011302D"/>
    <w:rsid w:val="0011321B"/>
    <w:rsid w:val="00113537"/>
    <w:rsid w:val="001138BB"/>
    <w:rsid w:val="00113BA0"/>
    <w:rsid w:val="00113CC5"/>
    <w:rsid w:val="00113D6F"/>
    <w:rsid w:val="001141D1"/>
    <w:rsid w:val="00114D82"/>
    <w:rsid w:val="00114EB4"/>
    <w:rsid w:val="001155EB"/>
    <w:rsid w:val="00115B6C"/>
    <w:rsid w:val="00115E19"/>
    <w:rsid w:val="001163E4"/>
    <w:rsid w:val="00117068"/>
    <w:rsid w:val="00117529"/>
    <w:rsid w:val="0011788B"/>
    <w:rsid w:val="0011798F"/>
    <w:rsid w:val="00117FE8"/>
    <w:rsid w:val="001212A7"/>
    <w:rsid w:val="00122446"/>
    <w:rsid w:val="00122A72"/>
    <w:rsid w:val="00122B27"/>
    <w:rsid w:val="00123438"/>
    <w:rsid w:val="0012392C"/>
    <w:rsid w:val="00123A3F"/>
    <w:rsid w:val="00123A7A"/>
    <w:rsid w:val="00123ABB"/>
    <w:rsid w:val="00123B70"/>
    <w:rsid w:val="00123C28"/>
    <w:rsid w:val="001250B1"/>
    <w:rsid w:val="00125140"/>
    <w:rsid w:val="00125670"/>
    <w:rsid w:val="0012593B"/>
    <w:rsid w:val="0012596B"/>
    <w:rsid w:val="00125BD0"/>
    <w:rsid w:val="00125D40"/>
    <w:rsid w:val="00125DE0"/>
    <w:rsid w:val="001261C2"/>
    <w:rsid w:val="001263FE"/>
    <w:rsid w:val="0012642E"/>
    <w:rsid w:val="00126761"/>
    <w:rsid w:val="0012689F"/>
    <w:rsid w:val="00126DAB"/>
    <w:rsid w:val="001274C3"/>
    <w:rsid w:val="00127719"/>
    <w:rsid w:val="00127E3E"/>
    <w:rsid w:val="001304E1"/>
    <w:rsid w:val="001305AB"/>
    <w:rsid w:val="00130B03"/>
    <w:rsid w:val="001319AF"/>
    <w:rsid w:val="00131C45"/>
    <w:rsid w:val="001322D8"/>
    <w:rsid w:val="00132A52"/>
    <w:rsid w:val="00132DF9"/>
    <w:rsid w:val="001333B4"/>
    <w:rsid w:val="0013397E"/>
    <w:rsid w:val="00133B74"/>
    <w:rsid w:val="00133D4D"/>
    <w:rsid w:val="00133E0E"/>
    <w:rsid w:val="001342FE"/>
    <w:rsid w:val="00134BFC"/>
    <w:rsid w:val="00135631"/>
    <w:rsid w:val="00135AFB"/>
    <w:rsid w:val="001360D6"/>
    <w:rsid w:val="001366B7"/>
    <w:rsid w:val="001370FC"/>
    <w:rsid w:val="00137B02"/>
    <w:rsid w:val="00137C8C"/>
    <w:rsid w:val="00137D90"/>
    <w:rsid w:val="001408C3"/>
    <w:rsid w:val="00140CBB"/>
    <w:rsid w:val="00141BC2"/>
    <w:rsid w:val="00141F1A"/>
    <w:rsid w:val="00142D8C"/>
    <w:rsid w:val="00142EB5"/>
    <w:rsid w:val="00145027"/>
    <w:rsid w:val="001454E4"/>
    <w:rsid w:val="001456BA"/>
    <w:rsid w:val="0014594B"/>
    <w:rsid w:val="0014619B"/>
    <w:rsid w:val="0014665A"/>
    <w:rsid w:val="001467FB"/>
    <w:rsid w:val="00146A04"/>
    <w:rsid w:val="00146A61"/>
    <w:rsid w:val="00147497"/>
    <w:rsid w:val="0015014F"/>
    <w:rsid w:val="00150384"/>
    <w:rsid w:val="001504A4"/>
    <w:rsid w:val="00150542"/>
    <w:rsid w:val="00150E4A"/>
    <w:rsid w:val="001510FD"/>
    <w:rsid w:val="0015167D"/>
    <w:rsid w:val="00151B34"/>
    <w:rsid w:val="00151DB4"/>
    <w:rsid w:val="00152500"/>
    <w:rsid w:val="00152525"/>
    <w:rsid w:val="00152B66"/>
    <w:rsid w:val="00152F6B"/>
    <w:rsid w:val="0015316E"/>
    <w:rsid w:val="00153B5E"/>
    <w:rsid w:val="00153CBE"/>
    <w:rsid w:val="00153E52"/>
    <w:rsid w:val="00153F0A"/>
    <w:rsid w:val="0015418D"/>
    <w:rsid w:val="00154FB1"/>
    <w:rsid w:val="0015515E"/>
    <w:rsid w:val="00155A29"/>
    <w:rsid w:val="00155A9B"/>
    <w:rsid w:val="00155C5D"/>
    <w:rsid w:val="001564C5"/>
    <w:rsid w:val="00156C1E"/>
    <w:rsid w:val="0015738F"/>
    <w:rsid w:val="001574C6"/>
    <w:rsid w:val="00157965"/>
    <w:rsid w:val="00160C92"/>
    <w:rsid w:val="001616EC"/>
    <w:rsid w:val="00161B3A"/>
    <w:rsid w:val="00161EA6"/>
    <w:rsid w:val="00162E5A"/>
    <w:rsid w:val="00162FEC"/>
    <w:rsid w:val="0016339C"/>
    <w:rsid w:val="001635FE"/>
    <w:rsid w:val="001636ED"/>
    <w:rsid w:val="00164296"/>
    <w:rsid w:val="0016450F"/>
    <w:rsid w:val="00164568"/>
    <w:rsid w:val="00164728"/>
    <w:rsid w:val="00164BF0"/>
    <w:rsid w:val="00164F8C"/>
    <w:rsid w:val="00165091"/>
    <w:rsid w:val="00165349"/>
    <w:rsid w:val="00165389"/>
    <w:rsid w:val="0016542F"/>
    <w:rsid w:val="0016594D"/>
    <w:rsid w:val="00165A21"/>
    <w:rsid w:val="00166018"/>
    <w:rsid w:val="00166669"/>
    <w:rsid w:val="00166A30"/>
    <w:rsid w:val="00166DF0"/>
    <w:rsid w:val="00167198"/>
    <w:rsid w:val="001672F0"/>
    <w:rsid w:val="0016764C"/>
    <w:rsid w:val="00167844"/>
    <w:rsid w:val="00170A53"/>
    <w:rsid w:val="00170D13"/>
    <w:rsid w:val="0017209C"/>
    <w:rsid w:val="001720D0"/>
    <w:rsid w:val="001720E1"/>
    <w:rsid w:val="001723FD"/>
    <w:rsid w:val="001724D6"/>
    <w:rsid w:val="001725CC"/>
    <w:rsid w:val="00172B2E"/>
    <w:rsid w:val="00172DC7"/>
    <w:rsid w:val="00173DCC"/>
    <w:rsid w:val="0017418B"/>
    <w:rsid w:val="0017431A"/>
    <w:rsid w:val="001744EC"/>
    <w:rsid w:val="001747BC"/>
    <w:rsid w:val="0017502F"/>
    <w:rsid w:val="0017514C"/>
    <w:rsid w:val="00176E88"/>
    <w:rsid w:val="00177E24"/>
    <w:rsid w:val="00177E45"/>
    <w:rsid w:val="00180405"/>
    <w:rsid w:val="0018042B"/>
    <w:rsid w:val="001808AA"/>
    <w:rsid w:val="00180DEE"/>
    <w:rsid w:val="00180F98"/>
    <w:rsid w:val="00181532"/>
    <w:rsid w:val="00181685"/>
    <w:rsid w:val="001817C9"/>
    <w:rsid w:val="00181A45"/>
    <w:rsid w:val="00181AF7"/>
    <w:rsid w:val="00181D64"/>
    <w:rsid w:val="00181F64"/>
    <w:rsid w:val="0018213C"/>
    <w:rsid w:val="00182373"/>
    <w:rsid w:val="001829D8"/>
    <w:rsid w:val="00182A77"/>
    <w:rsid w:val="00182B00"/>
    <w:rsid w:val="00182D35"/>
    <w:rsid w:val="001831ED"/>
    <w:rsid w:val="00184EE9"/>
    <w:rsid w:val="0018564F"/>
    <w:rsid w:val="001857F3"/>
    <w:rsid w:val="001859C7"/>
    <w:rsid w:val="00185C84"/>
    <w:rsid w:val="00185DDB"/>
    <w:rsid w:val="0018640D"/>
    <w:rsid w:val="001866F7"/>
    <w:rsid w:val="00186784"/>
    <w:rsid w:val="0018689D"/>
    <w:rsid w:val="001869CD"/>
    <w:rsid w:val="00186ADB"/>
    <w:rsid w:val="00186AF8"/>
    <w:rsid w:val="00187A32"/>
    <w:rsid w:val="00187BBC"/>
    <w:rsid w:val="00187E97"/>
    <w:rsid w:val="0019025E"/>
    <w:rsid w:val="0019072E"/>
    <w:rsid w:val="001907E8"/>
    <w:rsid w:val="0019094D"/>
    <w:rsid w:val="00190BAB"/>
    <w:rsid w:val="00190E46"/>
    <w:rsid w:val="0019109A"/>
    <w:rsid w:val="001912AA"/>
    <w:rsid w:val="0019164B"/>
    <w:rsid w:val="00191B24"/>
    <w:rsid w:val="00191B48"/>
    <w:rsid w:val="00191C30"/>
    <w:rsid w:val="00191E03"/>
    <w:rsid w:val="001920CD"/>
    <w:rsid w:val="00192338"/>
    <w:rsid w:val="00193223"/>
    <w:rsid w:val="001939C6"/>
    <w:rsid w:val="00194502"/>
    <w:rsid w:val="00194601"/>
    <w:rsid w:val="00194672"/>
    <w:rsid w:val="00194CC8"/>
    <w:rsid w:val="00194D50"/>
    <w:rsid w:val="00194E84"/>
    <w:rsid w:val="001955B7"/>
    <w:rsid w:val="00195AB7"/>
    <w:rsid w:val="00195FBE"/>
    <w:rsid w:val="00196194"/>
    <w:rsid w:val="001966A3"/>
    <w:rsid w:val="0019777E"/>
    <w:rsid w:val="00197969"/>
    <w:rsid w:val="00197DED"/>
    <w:rsid w:val="001A0035"/>
    <w:rsid w:val="001A13B9"/>
    <w:rsid w:val="001A1940"/>
    <w:rsid w:val="001A1D5F"/>
    <w:rsid w:val="001A280C"/>
    <w:rsid w:val="001A291E"/>
    <w:rsid w:val="001A30A5"/>
    <w:rsid w:val="001A38DD"/>
    <w:rsid w:val="001A3DF2"/>
    <w:rsid w:val="001A427A"/>
    <w:rsid w:val="001A49E6"/>
    <w:rsid w:val="001A4AA7"/>
    <w:rsid w:val="001A4E20"/>
    <w:rsid w:val="001A51B6"/>
    <w:rsid w:val="001A51BA"/>
    <w:rsid w:val="001A5D7B"/>
    <w:rsid w:val="001A6196"/>
    <w:rsid w:val="001A6C57"/>
    <w:rsid w:val="001A7019"/>
    <w:rsid w:val="001A7514"/>
    <w:rsid w:val="001B0306"/>
    <w:rsid w:val="001B059E"/>
    <w:rsid w:val="001B06D4"/>
    <w:rsid w:val="001B071B"/>
    <w:rsid w:val="001B0AE8"/>
    <w:rsid w:val="001B0E55"/>
    <w:rsid w:val="001B0EF5"/>
    <w:rsid w:val="001B0F39"/>
    <w:rsid w:val="001B11A2"/>
    <w:rsid w:val="001B1664"/>
    <w:rsid w:val="001B1EE6"/>
    <w:rsid w:val="001B1FC3"/>
    <w:rsid w:val="001B1FD7"/>
    <w:rsid w:val="001B2249"/>
    <w:rsid w:val="001B28D3"/>
    <w:rsid w:val="001B340C"/>
    <w:rsid w:val="001B3488"/>
    <w:rsid w:val="001B37C1"/>
    <w:rsid w:val="001B39B3"/>
    <w:rsid w:val="001B39B8"/>
    <w:rsid w:val="001B3D26"/>
    <w:rsid w:val="001B3E0B"/>
    <w:rsid w:val="001B4743"/>
    <w:rsid w:val="001B4981"/>
    <w:rsid w:val="001B4F0C"/>
    <w:rsid w:val="001B5D0B"/>
    <w:rsid w:val="001B6470"/>
    <w:rsid w:val="001B6530"/>
    <w:rsid w:val="001B6E6D"/>
    <w:rsid w:val="001B73F1"/>
    <w:rsid w:val="001B7CC8"/>
    <w:rsid w:val="001C0087"/>
    <w:rsid w:val="001C020A"/>
    <w:rsid w:val="001C081B"/>
    <w:rsid w:val="001C155F"/>
    <w:rsid w:val="001C16C5"/>
    <w:rsid w:val="001C2039"/>
    <w:rsid w:val="001C2118"/>
    <w:rsid w:val="001C3252"/>
    <w:rsid w:val="001C39AA"/>
    <w:rsid w:val="001C3A23"/>
    <w:rsid w:val="001C3AE0"/>
    <w:rsid w:val="001C45B6"/>
    <w:rsid w:val="001C4945"/>
    <w:rsid w:val="001C5314"/>
    <w:rsid w:val="001C5A26"/>
    <w:rsid w:val="001C5DDF"/>
    <w:rsid w:val="001C602F"/>
    <w:rsid w:val="001C62EE"/>
    <w:rsid w:val="001C67AF"/>
    <w:rsid w:val="001C6A5B"/>
    <w:rsid w:val="001C6E19"/>
    <w:rsid w:val="001C7BC3"/>
    <w:rsid w:val="001D01F2"/>
    <w:rsid w:val="001D0402"/>
    <w:rsid w:val="001D0411"/>
    <w:rsid w:val="001D080F"/>
    <w:rsid w:val="001D1217"/>
    <w:rsid w:val="001D144F"/>
    <w:rsid w:val="001D152B"/>
    <w:rsid w:val="001D1F79"/>
    <w:rsid w:val="001D2107"/>
    <w:rsid w:val="001D23B0"/>
    <w:rsid w:val="001D381E"/>
    <w:rsid w:val="001D3AF6"/>
    <w:rsid w:val="001D3E4D"/>
    <w:rsid w:val="001D3F22"/>
    <w:rsid w:val="001D4803"/>
    <w:rsid w:val="001D498D"/>
    <w:rsid w:val="001D5714"/>
    <w:rsid w:val="001D5AD2"/>
    <w:rsid w:val="001D6729"/>
    <w:rsid w:val="001D67EE"/>
    <w:rsid w:val="001D6909"/>
    <w:rsid w:val="001D79F0"/>
    <w:rsid w:val="001D7D60"/>
    <w:rsid w:val="001D7E24"/>
    <w:rsid w:val="001D7EA2"/>
    <w:rsid w:val="001E00FC"/>
    <w:rsid w:val="001E04B9"/>
    <w:rsid w:val="001E0672"/>
    <w:rsid w:val="001E0B96"/>
    <w:rsid w:val="001E1739"/>
    <w:rsid w:val="001E1B1B"/>
    <w:rsid w:val="001E1C21"/>
    <w:rsid w:val="001E2701"/>
    <w:rsid w:val="001E2F83"/>
    <w:rsid w:val="001E31D2"/>
    <w:rsid w:val="001E3211"/>
    <w:rsid w:val="001E3347"/>
    <w:rsid w:val="001E3429"/>
    <w:rsid w:val="001E3C85"/>
    <w:rsid w:val="001E482D"/>
    <w:rsid w:val="001E4BCB"/>
    <w:rsid w:val="001E5587"/>
    <w:rsid w:val="001E5AB2"/>
    <w:rsid w:val="001E5C07"/>
    <w:rsid w:val="001E5F39"/>
    <w:rsid w:val="001E6C67"/>
    <w:rsid w:val="001F06B1"/>
    <w:rsid w:val="001F0720"/>
    <w:rsid w:val="001F093E"/>
    <w:rsid w:val="001F1205"/>
    <w:rsid w:val="001F13BA"/>
    <w:rsid w:val="001F1451"/>
    <w:rsid w:val="001F1AC5"/>
    <w:rsid w:val="001F2BF5"/>
    <w:rsid w:val="001F2DCF"/>
    <w:rsid w:val="001F3544"/>
    <w:rsid w:val="001F35F1"/>
    <w:rsid w:val="001F394C"/>
    <w:rsid w:val="001F3A9E"/>
    <w:rsid w:val="001F407C"/>
    <w:rsid w:val="001F44A3"/>
    <w:rsid w:val="001F508B"/>
    <w:rsid w:val="001F5220"/>
    <w:rsid w:val="001F538E"/>
    <w:rsid w:val="001F593A"/>
    <w:rsid w:val="001F59DF"/>
    <w:rsid w:val="001F6013"/>
    <w:rsid w:val="001F60E8"/>
    <w:rsid w:val="001F7B56"/>
    <w:rsid w:val="001F7F5B"/>
    <w:rsid w:val="002000F2"/>
    <w:rsid w:val="00200A17"/>
    <w:rsid w:val="00200BCC"/>
    <w:rsid w:val="00200E6F"/>
    <w:rsid w:val="002010D6"/>
    <w:rsid w:val="0020152F"/>
    <w:rsid w:val="00201B11"/>
    <w:rsid w:val="00201BE0"/>
    <w:rsid w:val="00203721"/>
    <w:rsid w:val="00203736"/>
    <w:rsid w:val="002039B5"/>
    <w:rsid w:val="00203A8D"/>
    <w:rsid w:val="00203D5B"/>
    <w:rsid w:val="002046B1"/>
    <w:rsid w:val="002048D2"/>
    <w:rsid w:val="00204930"/>
    <w:rsid w:val="00204B11"/>
    <w:rsid w:val="00205106"/>
    <w:rsid w:val="00205736"/>
    <w:rsid w:val="002057E0"/>
    <w:rsid w:val="00205AA6"/>
    <w:rsid w:val="00205CF3"/>
    <w:rsid w:val="00205DE3"/>
    <w:rsid w:val="00205EF5"/>
    <w:rsid w:val="00205FED"/>
    <w:rsid w:val="002062EF"/>
    <w:rsid w:val="00206A6D"/>
    <w:rsid w:val="00206CF9"/>
    <w:rsid w:val="002074B9"/>
    <w:rsid w:val="0020783E"/>
    <w:rsid w:val="00207CC8"/>
    <w:rsid w:val="0021058E"/>
    <w:rsid w:val="002110E3"/>
    <w:rsid w:val="00212265"/>
    <w:rsid w:val="0021247E"/>
    <w:rsid w:val="00212C4F"/>
    <w:rsid w:val="00212DDB"/>
    <w:rsid w:val="002131B5"/>
    <w:rsid w:val="00213918"/>
    <w:rsid w:val="00213E69"/>
    <w:rsid w:val="00214EEE"/>
    <w:rsid w:val="00215495"/>
    <w:rsid w:val="00215C57"/>
    <w:rsid w:val="00216B99"/>
    <w:rsid w:val="002170B1"/>
    <w:rsid w:val="0021721A"/>
    <w:rsid w:val="002172AC"/>
    <w:rsid w:val="00217EFF"/>
    <w:rsid w:val="0022040B"/>
    <w:rsid w:val="00220750"/>
    <w:rsid w:val="002209A9"/>
    <w:rsid w:val="00220B6C"/>
    <w:rsid w:val="00220DBE"/>
    <w:rsid w:val="002214ED"/>
    <w:rsid w:val="00221714"/>
    <w:rsid w:val="002217FD"/>
    <w:rsid w:val="002218F2"/>
    <w:rsid w:val="00221C7F"/>
    <w:rsid w:val="0022208B"/>
    <w:rsid w:val="00222182"/>
    <w:rsid w:val="002221CD"/>
    <w:rsid w:val="002228B8"/>
    <w:rsid w:val="00222B24"/>
    <w:rsid w:val="00223240"/>
    <w:rsid w:val="0022368A"/>
    <w:rsid w:val="00223DDD"/>
    <w:rsid w:val="00224E01"/>
    <w:rsid w:val="00224ED1"/>
    <w:rsid w:val="00225575"/>
    <w:rsid w:val="002255F0"/>
    <w:rsid w:val="002259D9"/>
    <w:rsid w:val="00225E66"/>
    <w:rsid w:val="00226167"/>
    <w:rsid w:val="0022695F"/>
    <w:rsid w:val="00226FFE"/>
    <w:rsid w:val="00227365"/>
    <w:rsid w:val="002274F1"/>
    <w:rsid w:val="002277E1"/>
    <w:rsid w:val="00227FB3"/>
    <w:rsid w:val="00230521"/>
    <w:rsid w:val="00230CC1"/>
    <w:rsid w:val="00231070"/>
    <w:rsid w:val="002322A3"/>
    <w:rsid w:val="00232586"/>
    <w:rsid w:val="0023324E"/>
    <w:rsid w:val="002337CD"/>
    <w:rsid w:val="002337F2"/>
    <w:rsid w:val="0023385B"/>
    <w:rsid w:val="00233925"/>
    <w:rsid w:val="00233E40"/>
    <w:rsid w:val="002342F8"/>
    <w:rsid w:val="002346DB"/>
    <w:rsid w:val="00234B3D"/>
    <w:rsid w:val="00234FDE"/>
    <w:rsid w:val="002354BB"/>
    <w:rsid w:val="002355C9"/>
    <w:rsid w:val="002357E0"/>
    <w:rsid w:val="00236800"/>
    <w:rsid w:val="00236882"/>
    <w:rsid w:val="00236BF4"/>
    <w:rsid w:val="00236D79"/>
    <w:rsid w:val="00236D8A"/>
    <w:rsid w:val="00237063"/>
    <w:rsid w:val="0023712C"/>
    <w:rsid w:val="002376A9"/>
    <w:rsid w:val="002379C2"/>
    <w:rsid w:val="002379E2"/>
    <w:rsid w:val="00240324"/>
    <w:rsid w:val="00240A8B"/>
    <w:rsid w:val="00240F2C"/>
    <w:rsid w:val="0024117A"/>
    <w:rsid w:val="002413C1"/>
    <w:rsid w:val="00241CEA"/>
    <w:rsid w:val="00241EEA"/>
    <w:rsid w:val="00243052"/>
    <w:rsid w:val="00243294"/>
    <w:rsid w:val="00243CBE"/>
    <w:rsid w:val="00243FD2"/>
    <w:rsid w:val="00244823"/>
    <w:rsid w:val="002453B7"/>
    <w:rsid w:val="002455DA"/>
    <w:rsid w:val="00245744"/>
    <w:rsid w:val="00246578"/>
    <w:rsid w:val="00247522"/>
    <w:rsid w:val="00247CC3"/>
    <w:rsid w:val="002500D5"/>
    <w:rsid w:val="0025041E"/>
    <w:rsid w:val="00250492"/>
    <w:rsid w:val="002506F7"/>
    <w:rsid w:val="00251436"/>
    <w:rsid w:val="002515F4"/>
    <w:rsid w:val="00251F24"/>
    <w:rsid w:val="00253203"/>
    <w:rsid w:val="002538BA"/>
    <w:rsid w:val="00253C10"/>
    <w:rsid w:val="0025405E"/>
    <w:rsid w:val="00254696"/>
    <w:rsid w:val="00254781"/>
    <w:rsid w:val="002547FB"/>
    <w:rsid w:val="002549F0"/>
    <w:rsid w:val="00254E49"/>
    <w:rsid w:val="00255052"/>
    <w:rsid w:val="002552D8"/>
    <w:rsid w:val="002553C8"/>
    <w:rsid w:val="00255410"/>
    <w:rsid w:val="00255CD6"/>
    <w:rsid w:val="00255D51"/>
    <w:rsid w:val="0025696D"/>
    <w:rsid w:val="002571A4"/>
    <w:rsid w:val="00257CC8"/>
    <w:rsid w:val="00260415"/>
    <w:rsid w:val="00260534"/>
    <w:rsid w:val="00260CE3"/>
    <w:rsid w:val="00260E89"/>
    <w:rsid w:val="00260EA9"/>
    <w:rsid w:val="00261990"/>
    <w:rsid w:val="00261A6C"/>
    <w:rsid w:val="00261AAE"/>
    <w:rsid w:val="00262163"/>
    <w:rsid w:val="002623CE"/>
    <w:rsid w:val="002624FB"/>
    <w:rsid w:val="0026274A"/>
    <w:rsid w:val="00262A16"/>
    <w:rsid w:val="002631C7"/>
    <w:rsid w:val="00263E03"/>
    <w:rsid w:val="00264BEC"/>
    <w:rsid w:val="00265641"/>
    <w:rsid w:val="00265692"/>
    <w:rsid w:val="0026592F"/>
    <w:rsid w:val="00265F77"/>
    <w:rsid w:val="00266B66"/>
    <w:rsid w:val="00266BEC"/>
    <w:rsid w:val="00266D01"/>
    <w:rsid w:val="0027058C"/>
    <w:rsid w:val="002710EA"/>
    <w:rsid w:val="00271351"/>
    <w:rsid w:val="00271887"/>
    <w:rsid w:val="00272010"/>
    <w:rsid w:val="0027300E"/>
    <w:rsid w:val="00273D49"/>
    <w:rsid w:val="00273E1D"/>
    <w:rsid w:val="00274389"/>
    <w:rsid w:val="00274EE4"/>
    <w:rsid w:val="00275FF5"/>
    <w:rsid w:val="00276405"/>
    <w:rsid w:val="00276D6D"/>
    <w:rsid w:val="00276F30"/>
    <w:rsid w:val="002802B7"/>
    <w:rsid w:val="00281D88"/>
    <w:rsid w:val="0028267F"/>
    <w:rsid w:val="002827CE"/>
    <w:rsid w:val="002828C2"/>
    <w:rsid w:val="00282E6F"/>
    <w:rsid w:val="0028430B"/>
    <w:rsid w:val="00284ADC"/>
    <w:rsid w:val="00286DAB"/>
    <w:rsid w:val="00287701"/>
    <w:rsid w:val="00287E54"/>
    <w:rsid w:val="00287F03"/>
    <w:rsid w:val="00290605"/>
    <w:rsid w:val="00291207"/>
    <w:rsid w:val="002913DB"/>
    <w:rsid w:val="002913DE"/>
    <w:rsid w:val="0029164E"/>
    <w:rsid w:val="00291AC6"/>
    <w:rsid w:val="002920B4"/>
    <w:rsid w:val="00292553"/>
    <w:rsid w:val="00293180"/>
    <w:rsid w:val="00293C56"/>
    <w:rsid w:val="0029455D"/>
    <w:rsid w:val="00294C1D"/>
    <w:rsid w:val="00294F7F"/>
    <w:rsid w:val="00295974"/>
    <w:rsid w:val="00295DFB"/>
    <w:rsid w:val="0029611A"/>
    <w:rsid w:val="00296A7E"/>
    <w:rsid w:val="0029722D"/>
    <w:rsid w:val="002A0317"/>
    <w:rsid w:val="002A05F8"/>
    <w:rsid w:val="002A0A9F"/>
    <w:rsid w:val="002A0D3C"/>
    <w:rsid w:val="002A14A9"/>
    <w:rsid w:val="002A1A81"/>
    <w:rsid w:val="002A20E7"/>
    <w:rsid w:val="002A220F"/>
    <w:rsid w:val="002A2415"/>
    <w:rsid w:val="002A2911"/>
    <w:rsid w:val="002A31D5"/>
    <w:rsid w:val="002A3E17"/>
    <w:rsid w:val="002A400E"/>
    <w:rsid w:val="002A456F"/>
    <w:rsid w:val="002A459C"/>
    <w:rsid w:val="002A4981"/>
    <w:rsid w:val="002A4B42"/>
    <w:rsid w:val="002A4D95"/>
    <w:rsid w:val="002A569F"/>
    <w:rsid w:val="002A639C"/>
    <w:rsid w:val="002A65E5"/>
    <w:rsid w:val="002A6B3A"/>
    <w:rsid w:val="002A6C62"/>
    <w:rsid w:val="002A7878"/>
    <w:rsid w:val="002A7AF0"/>
    <w:rsid w:val="002B03AB"/>
    <w:rsid w:val="002B0F89"/>
    <w:rsid w:val="002B131A"/>
    <w:rsid w:val="002B1D89"/>
    <w:rsid w:val="002B1F78"/>
    <w:rsid w:val="002B1FA9"/>
    <w:rsid w:val="002B217F"/>
    <w:rsid w:val="002B3339"/>
    <w:rsid w:val="002B35B5"/>
    <w:rsid w:val="002B39DC"/>
    <w:rsid w:val="002B3FAD"/>
    <w:rsid w:val="002B3FF1"/>
    <w:rsid w:val="002B40A2"/>
    <w:rsid w:val="002B423C"/>
    <w:rsid w:val="002B5417"/>
    <w:rsid w:val="002B577E"/>
    <w:rsid w:val="002B6380"/>
    <w:rsid w:val="002B670F"/>
    <w:rsid w:val="002B6744"/>
    <w:rsid w:val="002B695A"/>
    <w:rsid w:val="002B767F"/>
    <w:rsid w:val="002B77D4"/>
    <w:rsid w:val="002B7AEB"/>
    <w:rsid w:val="002B7E16"/>
    <w:rsid w:val="002C0160"/>
    <w:rsid w:val="002C0860"/>
    <w:rsid w:val="002C08C3"/>
    <w:rsid w:val="002C0C16"/>
    <w:rsid w:val="002C12B6"/>
    <w:rsid w:val="002C12E5"/>
    <w:rsid w:val="002C1375"/>
    <w:rsid w:val="002C24E7"/>
    <w:rsid w:val="002C2585"/>
    <w:rsid w:val="002C2A42"/>
    <w:rsid w:val="002C2D82"/>
    <w:rsid w:val="002C2EE6"/>
    <w:rsid w:val="002C3C7D"/>
    <w:rsid w:val="002C411F"/>
    <w:rsid w:val="002C41F9"/>
    <w:rsid w:val="002C4533"/>
    <w:rsid w:val="002C4542"/>
    <w:rsid w:val="002C481B"/>
    <w:rsid w:val="002C4846"/>
    <w:rsid w:val="002C5135"/>
    <w:rsid w:val="002C551B"/>
    <w:rsid w:val="002C5536"/>
    <w:rsid w:val="002C5670"/>
    <w:rsid w:val="002C5B78"/>
    <w:rsid w:val="002C6BB3"/>
    <w:rsid w:val="002C7468"/>
    <w:rsid w:val="002C749E"/>
    <w:rsid w:val="002C7520"/>
    <w:rsid w:val="002D0357"/>
    <w:rsid w:val="002D0652"/>
    <w:rsid w:val="002D0680"/>
    <w:rsid w:val="002D1044"/>
    <w:rsid w:val="002D199D"/>
    <w:rsid w:val="002D2099"/>
    <w:rsid w:val="002D2DB5"/>
    <w:rsid w:val="002D2FE0"/>
    <w:rsid w:val="002D3124"/>
    <w:rsid w:val="002D3285"/>
    <w:rsid w:val="002D32E8"/>
    <w:rsid w:val="002D35EE"/>
    <w:rsid w:val="002D37BE"/>
    <w:rsid w:val="002D38A5"/>
    <w:rsid w:val="002D394A"/>
    <w:rsid w:val="002D3CEE"/>
    <w:rsid w:val="002D3DE9"/>
    <w:rsid w:val="002D3E51"/>
    <w:rsid w:val="002D4075"/>
    <w:rsid w:val="002D40C0"/>
    <w:rsid w:val="002D41CF"/>
    <w:rsid w:val="002D4B54"/>
    <w:rsid w:val="002D4C01"/>
    <w:rsid w:val="002D4D34"/>
    <w:rsid w:val="002D51EA"/>
    <w:rsid w:val="002D525F"/>
    <w:rsid w:val="002D5348"/>
    <w:rsid w:val="002D5C43"/>
    <w:rsid w:val="002D5D87"/>
    <w:rsid w:val="002D66F4"/>
    <w:rsid w:val="002D6AC7"/>
    <w:rsid w:val="002D7432"/>
    <w:rsid w:val="002D7CEC"/>
    <w:rsid w:val="002E0576"/>
    <w:rsid w:val="002E0CC0"/>
    <w:rsid w:val="002E0EB3"/>
    <w:rsid w:val="002E14CD"/>
    <w:rsid w:val="002E14D1"/>
    <w:rsid w:val="002E27C5"/>
    <w:rsid w:val="002E2C07"/>
    <w:rsid w:val="002E2F32"/>
    <w:rsid w:val="002E2F7D"/>
    <w:rsid w:val="002E37C0"/>
    <w:rsid w:val="002E3AA9"/>
    <w:rsid w:val="002E3B3C"/>
    <w:rsid w:val="002E4218"/>
    <w:rsid w:val="002E46CA"/>
    <w:rsid w:val="002E491F"/>
    <w:rsid w:val="002E4E63"/>
    <w:rsid w:val="002E51C2"/>
    <w:rsid w:val="002E581A"/>
    <w:rsid w:val="002E58BF"/>
    <w:rsid w:val="002E6161"/>
    <w:rsid w:val="002E6616"/>
    <w:rsid w:val="002E6BC4"/>
    <w:rsid w:val="002E771E"/>
    <w:rsid w:val="002E7847"/>
    <w:rsid w:val="002E7A34"/>
    <w:rsid w:val="002F0654"/>
    <w:rsid w:val="002F0703"/>
    <w:rsid w:val="002F084D"/>
    <w:rsid w:val="002F0A27"/>
    <w:rsid w:val="002F0CAA"/>
    <w:rsid w:val="002F1BE0"/>
    <w:rsid w:val="002F1E27"/>
    <w:rsid w:val="002F228A"/>
    <w:rsid w:val="002F2B8C"/>
    <w:rsid w:val="002F2D5A"/>
    <w:rsid w:val="002F2E70"/>
    <w:rsid w:val="002F2F0F"/>
    <w:rsid w:val="002F32E9"/>
    <w:rsid w:val="002F3A58"/>
    <w:rsid w:val="002F3EF8"/>
    <w:rsid w:val="002F49A2"/>
    <w:rsid w:val="002F503F"/>
    <w:rsid w:val="002F53D8"/>
    <w:rsid w:val="002F6206"/>
    <w:rsid w:val="002F6316"/>
    <w:rsid w:val="002F6485"/>
    <w:rsid w:val="002F6E7B"/>
    <w:rsid w:val="002F7325"/>
    <w:rsid w:val="002F7912"/>
    <w:rsid w:val="002F7B9C"/>
    <w:rsid w:val="003003CD"/>
    <w:rsid w:val="00300AD4"/>
    <w:rsid w:val="0030105C"/>
    <w:rsid w:val="00301156"/>
    <w:rsid w:val="0030139A"/>
    <w:rsid w:val="003021C0"/>
    <w:rsid w:val="003029E3"/>
    <w:rsid w:val="0030320F"/>
    <w:rsid w:val="0030390E"/>
    <w:rsid w:val="00303F1A"/>
    <w:rsid w:val="00304515"/>
    <w:rsid w:val="003046F5"/>
    <w:rsid w:val="00304A50"/>
    <w:rsid w:val="00304BB9"/>
    <w:rsid w:val="00305DAA"/>
    <w:rsid w:val="00305F76"/>
    <w:rsid w:val="003061A6"/>
    <w:rsid w:val="00306BB6"/>
    <w:rsid w:val="00306D84"/>
    <w:rsid w:val="00306EA5"/>
    <w:rsid w:val="00306F80"/>
    <w:rsid w:val="003076DB"/>
    <w:rsid w:val="0031006B"/>
    <w:rsid w:val="00310233"/>
    <w:rsid w:val="00310369"/>
    <w:rsid w:val="00310DCA"/>
    <w:rsid w:val="00311279"/>
    <w:rsid w:val="003112F4"/>
    <w:rsid w:val="0031130C"/>
    <w:rsid w:val="00311785"/>
    <w:rsid w:val="00311915"/>
    <w:rsid w:val="003120EE"/>
    <w:rsid w:val="00312108"/>
    <w:rsid w:val="00312252"/>
    <w:rsid w:val="003122FA"/>
    <w:rsid w:val="00313091"/>
    <w:rsid w:val="0031396A"/>
    <w:rsid w:val="00313C20"/>
    <w:rsid w:val="00313DEA"/>
    <w:rsid w:val="0031423D"/>
    <w:rsid w:val="003147DC"/>
    <w:rsid w:val="00314FB2"/>
    <w:rsid w:val="00315143"/>
    <w:rsid w:val="00315291"/>
    <w:rsid w:val="003152F1"/>
    <w:rsid w:val="003159CA"/>
    <w:rsid w:val="00315CE8"/>
    <w:rsid w:val="003160B5"/>
    <w:rsid w:val="00316115"/>
    <w:rsid w:val="00316523"/>
    <w:rsid w:val="00316770"/>
    <w:rsid w:val="0031679E"/>
    <w:rsid w:val="003169B8"/>
    <w:rsid w:val="00316DCB"/>
    <w:rsid w:val="00317427"/>
    <w:rsid w:val="0031796B"/>
    <w:rsid w:val="00317D3A"/>
    <w:rsid w:val="00317F96"/>
    <w:rsid w:val="003204E6"/>
    <w:rsid w:val="00320EB4"/>
    <w:rsid w:val="00320FB9"/>
    <w:rsid w:val="0032155C"/>
    <w:rsid w:val="00322F81"/>
    <w:rsid w:val="003230D7"/>
    <w:rsid w:val="003236CD"/>
    <w:rsid w:val="0032375D"/>
    <w:rsid w:val="0032380E"/>
    <w:rsid w:val="00323D7D"/>
    <w:rsid w:val="003256AC"/>
    <w:rsid w:val="00325F7C"/>
    <w:rsid w:val="003272BF"/>
    <w:rsid w:val="003276FA"/>
    <w:rsid w:val="00327766"/>
    <w:rsid w:val="00327A59"/>
    <w:rsid w:val="00327D0B"/>
    <w:rsid w:val="003305EB"/>
    <w:rsid w:val="00330D6C"/>
    <w:rsid w:val="00331713"/>
    <w:rsid w:val="00331FDB"/>
    <w:rsid w:val="00332427"/>
    <w:rsid w:val="003325C5"/>
    <w:rsid w:val="003328C0"/>
    <w:rsid w:val="003331FD"/>
    <w:rsid w:val="003339B4"/>
    <w:rsid w:val="00333AE6"/>
    <w:rsid w:val="00333ECD"/>
    <w:rsid w:val="00334313"/>
    <w:rsid w:val="00334D94"/>
    <w:rsid w:val="0033572E"/>
    <w:rsid w:val="00336703"/>
    <w:rsid w:val="00336BCC"/>
    <w:rsid w:val="003372A4"/>
    <w:rsid w:val="00337CD5"/>
    <w:rsid w:val="00337DA6"/>
    <w:rsid w:val="00337DC6"/>
    <w:rsid w:val="00340547"/>
    <w:rsid w:val="0034083B"/>
    <w:rsid w:val="00340A59"/>
    <w:rsid w:val="00340D4D"/>
    <w:rsid w:val="003410B8"/>
    <w:rsid w:val="00341F41"/>
    <w:rsid w:val="003426A8"/>
    <w:rsid w:val="003427AC"/>
    <w:rsid w:val="003427B1"/>
    <w:rsid w:val="00342829"/>
    <w:rsid w:val="00343734"/>
    <w:rsid w:val="00343811"/>
    <w:rsid w:val="00344242"/>
    <w:rsid w:val="00344C67"/>
    <w:rsid w:val="00344F84"/>
    <w:rsid w:val="00345654"/>
    <w:rsid w:val="00345835"/>
    <w:rsid w:val="003458EC"/>
    <w:rsid w:val="00346394"/>
    <w:rsid w:val="003466C0"/>
    <w:rsid w:val="00346B2E"/>
    <w:rsid w:val="00346FB8"/>
    <w:rsid w:val="0034761B"/>
    <w:rsid w:val="00347678"/>
    <w:rsid w:val="00347B0F"/>
    <w:rsid w:val="00347BE3"/>
    <w:rsid w:val="00350094"/>
    <w:rsid w:val="003501EF"/>
    <w:rsid w:val="0035025B"/>
    <w:rsid w:val="003504C0"/>
    <w:rsid w:val="00350628"/>
    <w:rsid w:val="00350EBB"/>
    <w:rsid w:val="00351432"/>
    <w:rsid w:val="00351450"/>
    <w:rsid w:val="00351622"/>
    <w:rsid w:val="003516A8"/>
    <w:rsid w:val="003530EB"/>
    <w:rsid w:val="0035362E"/>
    <w:rsid w:val="00353AFB"/>
    <w:rsid w:val="00353B88"/>
    <w:rsid w:val="00353CF5"/>
    <w:rsid w:val="00353DCD"/>
    <w:rsid w:val="0035427C"/>
    <w:rsid w:val="0035432E"/>
    <w:rsid w:val="0035439A"/>
    <w:rsid w:val="003550FA"/>
    <w:rsid w:val="003555E7"/>
    <w:rsid w:val="00355ACF"/>
    <w:rsid w:val="003562AB"/>
    <w:rsid w:val="00356449"/>
    <w:rsid w:val="00356753"/>
    <w:rsid w:val="00357663"/>
    <w:rsid w:val="00357866"/>
    <w:rsid w:val="00357A7E"/>
    <w:rsid w:val="0036032A"/>
    <w:rsid w:val="0036041F"/>
    <w:rsid w:val="00360507"/>
    <w:rsid w:val="00360532"/>
    <w:rsid w:val="003605A2"/>
    <w:rsid w:val="0036098F"/>
    <w:rsid w:val="00360DDE"/>
    <w:rsid w:val="00361B31"/>
    <w:rsid w:val="00361BDE"/>
    <w:rsid w:val="00361F67"/>
    <w:rsid w:val="003625A0"/>
    <w:rsid w:val="003625D2"/>
    <w:rsid w:val="00362A86"/>
    <w:rsid w:val="00362CF7"/>
    <w:rsid w:val="0036332B"/>
    <w:rsid w:val="00363391"/>
    <w:rsid w:val="00363AC2"/>
    <w:rsid w:val="003641A7"/>
    <w:rsid w:val="00365451"/>
    <w:rsid w:val="003656CA"/>
    <w:rsid w:val="00365AEA"/>
    <w:rsid w:val="00366046"/>
    <w:rsid w:val="00366155"/>
    <w:rsid w:val="003668F9"/>
    <w:rsid w:val="00367164"/>
    <w:rsid w:val="00367961"/>
    <w:rsid w:val="0037041B"/>
    <w:rsid w:val="00370867"/>
    <w:rsid w:val="00370EC4"/>
    <w:rsid w:val="003710FE"/>
    <w:rsid w:val="00371461"/>
    <w:rsid w:val="00371490"/>
    <w:rsid w:val="00371DF6"/>
    <w:rsid w:val="00371E42"/>
    <w:rsid w:val="003722A7"/>
    <w:rsid w:val="003723FA"/>
    <w:rsid w:val="00372B95"/>
    <w:rsid w:val="0037303C"/>
    <w:rsid w:val="0037355B"/>
    <w:rsid w:val="003740CF"/>
    <w:rsid w:val="0037439F"/>
    <w:rsid w:val="00374A1C"/>
    <w:rsid w:val="00374F10"/>
    <w:rsid w:val="003751DF"/>
    <w:rsid w:val="00375523"/>
    <w:rsid w:val="00375CC9"/>
    <w:rsid w:val="0037752A"/>
    <w:rsid w:val="0037795B"/>
    <w:rsid w:val="00377D41"/>
    <w:rsid w:val="00380361"/>
    <w:rsid w:val="0038051A"/>
    <w:rsid w:val="00380A53"/>
    <w:rsid w:val="00380F3D"/>
    <w:rsid w:val="00381679"/>
    <w:rsid w:val="003818F5"/>
    <w:rsid w:val="00382589"/>
    <w:rsid w:val="00382A4B"/>
    <w:rsid w:val="00382AF0"/>
    <w:rsid w:val="00382ED5"/>
    <w:rsid w:val="00383B81"/>
    <w:rsid w:val="00386BA4"/>
    <w:rsid w:val="00386BC6"/>
    <w:rsid w:val="00386FA2"/>
    <w:rsid w:val="00387650"/>
    <w:rsid w:val="00387DAE"/>
    <w:rsid w:val="00387E80"/>
    <w:rsid w:val="003900A5"/>
    <w:rsid w:val="0039013D"/>
    <w:rsid w:val="0039028E"/>
    <w:rsid w:val="003904D8"/>
    <w:rsid w:val="00390531"/>
    <w:rsid w:val="00390675"/>
    <w:rsid w:val="00390A81"/>
    <w:rsid w:val="0039155B"/>
    <w:rsid w:val="003917C3"/>
    <w:rsid w:val="0039199E"/>
    <w:rsid w:val="00391B11"/>
    <w:rsid w:val="0039239B"/>
    <w:rsid w:val="0039278F"/>
    <w:rsid w:val="003928C3"/>
    <w:rsid w:val="00392D3C"/>
    <w:rsid w:val="0039348C"/>
    <w:rsid w:val="00393747"/>
    <w:rsid w:val="003938F1"/>
    <w:rsid w:val="0039406F"/>
    <w:rsid w:val="003959CE"/>
    <w:rsid w:val="00395A19"/>
    <w:rsid w:val="00396602"/>
    <w:rsid w:val="00396A8B"/>
    <w:rsid w:val="0039704C"/>
    <w:rsid w:val="00397251"/>
    <w:rsid w:val="003973DE"/>
    <w:rsid w:val="003974B0"/>
    <w:rsid w:val="003978DD"/>
    <w:rsid w:val="003A03A2"/>
    <w:rsid w:val="003A0DF6"/>
    <w:rsid w:val="003A0E24"/>
    <w:rsid w:val="003A0F5A"/>
    <w:rsid w:val="003A116B"/>
    <w:rsid w:val="003A1190"/>
    <w:rsid w:val="003A124B"/>
    <w:rsid w:val="003A1D0C"/>
    <w:rsid w:val="003A254C"/>
    <w:rsid w:val="003A296E"/>
    <w:rsid w:val="003A2B9E"/>
    <w:rsid w:val="003A316B"/>
    <w:rsid w:val="003A32DB"/>
    <w:rsid w:val="003A39DE"/>
    <w:rsid w:val="003A427E"/>
    <w:rsid w:val="003A49B1"/>
    <w:rsid w:val="003A4E4C"/>
    <w:rsid w:val="003A52A6"/>
    <w:rsid w:val="003A57AA"/>
    <w:rsid w:val="003A5C85"/>
    <w:rsid w:val="003A5DAF"/>
    <w:rsid w:val="003A6145"/>
    <w:rsid w:val="003A63B2"/>
    <w:rsid w:val="003A7F79"/>
    <w:rsid w:val="003B00B1"/>
    <w:rsid w:val="003B05CD"/>
    <w:rsid w:val="003B07E7"/>
    <w:rsid w:val="003B0CD5"/>
    <w:rsid w:val="003B0D9F"/>
    <w:rsid w:val="003B0F1C"/>
    <w:rsid w:val="003B10A3"/>
    <w:rsid w:val="003B1622"/>
    <w:rsid w:val="003B1923"/>
    <w:rsid w:val="003B19C8"/>
    <w:rsid w:val="003B2294"/>
    <w:rsid w:val="003B2BB0"/>
    <w:rsid w:val="003B2F39"/>
    <w:rsid w:val="003B358C"/>
    <w:rsid w:val="003B35B0"/>
    <w:rsid w:val="003B371F"/>
    <w:rsid w:val="003B3D73"/>
    <w:rsid w:val="003B3FC1"/>
    <w:rsid w:val="003B4776"/>
    <w:rsid w:val="003B47FF"/>
    <w:rsid w:val="003B4A5B"/>
    <w:rsid w:val="003B4A84"/>
    <w:rsid w:val="003B5391"/>
    <w:rsid w:val="003B5CE6"/>
    <w:rsid w:val="003B5D60"/>
    <w:rsid w:val="003B5EB2"/>
    <w:rsid w:val="003B6466"/>
    <w:rsid w:val="003B6A8B"/>
    <w:rsid w:val="003B6D9C"/>
    <w:rsid w:val="003B763B"/>
    <w:rsid w:val="003B7727"/>
    <w:rsid w:val="003B78D0"/>
    <w:rsid w:val="003B794C"/>
    <w:rsid w:val="003C001A"/>
    <w:rsid w:val="003C02C1"/>
    <w:rsid w:val="003C08F5"/>
    <w:rsid w:val="003C0FFF"/>
    <w:rsid w:val="003C1145"/>
    <w:rsid w:val="003C1289"/>
    <w:rsid w:val="003C15FF"/>
    <w:rsid w:val="003C1623"/>
    <w:rsid w:val="003C16CF"/>
    <w:rsid w:val="003C16E0"/>
    <w:rsid w:val="003C1AEC"/>
    <w:rsid w:val="003C1DF2"/>
    <w:rsid w:val="003C2984"/>
    <w:rsid w:val="003C3257"/>
    <w:rsid w:val="003C3900"/>
    <w:rsid w:val="003C392D"/>
    <w:rsid w:val="003C3CA7"/>
    <w:rsid w:val="003C424C"/>
    <w:rsid w:val="003C43DA"/>
    <w:rsid w:val="003C45CF"/>
    <w:rsid w:val="003C53F8"/>
    <w:rsid w:val="003C65CA"/>
    <w:rsid w:val="003C6837"/>
    <w:rsid w:val="003C700D"/>
    <w:rsid w:val="003C7202"/>
    <w:rsid w:val="003C7233"/>
    <w:rsid w:val="003C72C7"/>
    <w:rsid w:val="003C754A"/>
    <w:rsid w:val="003C76DD"/>
    <w:rsid w:val="003D0256"/>
    <w:rsid w:val="003D06E5"/>
    <w:rsid w:val="003D122B"/>
    <w:rsid w:val="003D12D7"/>
    <w:rsid w:val="003D1AA6"/>
    <w:rsid w:val="003D2363"/>
    <w:rsid w:val="003D25FD"/>
    <w:rsid w:val="003D27CA"/>
    <w:rsid w:val="003D2C9B"/>
    <w:rsid w:val="003D2F1A"/>
    <w:rsid w:val="003D300F"/>
    <w:rsid w:val="003D35B9"/>
    <w:rsid w:val="003D414F"/>
    <w:rsid w:val="003D468C"/>
    <w:rsid w:val="003D4C25"/>
    <w:rsid w:val="003D4C83"/>
    <w:rsid w:val="003D4EF1"/>
    <w:rsid w:val="003D514D"/>
    <w:rsid w:val="003D55D7"/>
    <w:rsid w:val="003D6310"/>
    <w:rsid w:val="003D654C"/>
    <w:rsid w:val="003D662F"/>
    <w:rsid w:val="003D6CA3"/>
    <w:rsid w:val="003D6F3C"/>
    <w:rsid w:val="003D6FF6"/>
    <w:rsid w:val="003D70C5"/>
    <w:rsid w:val="003D7508"/>
    <w:rsid w:val="003D7B15"/>
    <w:rsid w:val="003D7C4A"/>
    <w:rsid w:val="003D7FAA"/>
    <w:rsid w:val="003E0853"/>
    <w:rsid w:val="003E08AD"/>
    <w:rsid w:val="003E0C27"/>
    <w:rsid w:val="003E0DB2"/>
    <w:rsid w:val="003E0DCB"/>
    <w:rsid w:val="003E144F"/>
    <w:rsid w:val="003E17B4"/>
    <w:rsid w:val="003E1C66"/>
    <w:rsid w:val="003E20B6"/>
    <w:rsid w:val="003E20E5"/>
    <w:rsid w:val="003E2458"/>
    <w:rsid w:val="003E298C"/>
    <w:rsid w:val="003E2E63"/>
    <w:rsid w:val="003E32D6"/>
    <w:rsid w:val="003E3AEA"/>
    <w:rsid w:val="003E3EF1"/>
    <w:rsid w:val="003E4219"/>
    <w:rsid w:val="003E4A40"/>
    <w:rsid w:val="003E4CB2"/>
    <w:rsid w:val="003E51BD"/>
    <w:rsid w:val="003E5456"/>
    <w:rsid w:val="003E5509"/>
    <w:rsid w:val="003E5729"/>
    <w:rsid w:val="003E5BD1"/>
    <w:rsid w:val="003E5C92"/>
    <w:rsid w:val="003E6E29"/>
    <w:rsid w:val="003E6F0B"/>
    <w:rsid w:val="003E7497"/>
    <w:rsid w:val="003E78F8"/>
    <w:rsid w:val="003F070A"/>
    <w:rsid w:val="003F0998"/>
    <w:rsid w:val="003F1001"/>
    <w:rsid w:val="003F1033"/>
    <w:rsid w:val="003F196E"/>
    <w:rsid w:val="003F2C74"/>
    <w:rsid w:val="003F2D09"/>
    <w:rsid w:val="003F2F3D"/>
    <w:rsid w:val="003F3272"/>
    <w:rsid w:val="003F3737"/>
    <w:rsid w:val="003F3802"/>
    <w:rsid w:val="003F3CBC"/>
    <w:rsid w:val="003F3E21"/>
    <w:rsid w:val="003F4EA2"/>
    <w:rsid w:val="003F4EF1"/>
    <w:rsid w:val="003F575B"/>
    <w:rsid w:val="003F5B44"/>
    <w:rsid w:val="003F636D"/>
    <w:rsid w:val="003F64C8"/>
    <w:rsid w:val="003F67C5"/>
    <w:rsid w:val="003F68B9"/>
    <w:rsid w:val="003F68D4"/>
    <w:rsid w:val="003F6C2C"/>
    <w:rsid w:val="003F7096"/>
    <w:rsid w:val="003F7A90"/>
    <w:rsid w:val="003F7FCA"/>
    <w:rsid w:val="00400034"/>
    <w:rsid w:val="004004D8"/>
    <w:rsid w:val="00400D40"/>
    <w:rsid w:val="00401599"/>
    <w:rsid w:val="004015A9"/>
    <w:rsid w:val="004017C6"/>
    <w:rsid w:val="00401892"/>
    <w:rsid w:val="00401E9A"/>
    <w:rsid w:val="00401F4B"/>
    <w:rsid w:val="004027C0"/>
    <w:rsid w:val="0040291D"/>
    <w:rsid w:val="00402C93"/>
    <w:rsid w:val="00402FAB"/>
    <w:rsid w:val="00403168"/>
    <w:rsid w:val="004038D9"/>
    <w:rsid w:val="0040392A"/>
    <w:rsid w:val="00403A67"/>
    <w:rsid w:val="00403BC5"/>
    <w:rsid w:val="0040402C"/>
    <w:rsid w:val="00404476"/>
    <w:rsid w:val="00405144"/>
    <w:rsid w:val="00405514"/>
    <w:rsid w:val="00405579"/>
    <w:rsid w:val="004055EA"/>
    <w:rsid w:val="00405783"/>
    <w:rsid w:val="00405898"/>
    <w:rsid w:val="00405E6D"/>
    <w:rsid w:val="0040637C"/>
    <w:rsid w:val="004069B8"/>
    <w:rsid w:val="00406CCB"/>
    <w:rsid w:val="004074D5"/>
    <w:rsid w:val="0041002B"/>
    <w:rsid w:val="00410820"/>
    <w:rsid w:val="00410893"/>
    <w:rsid w:val="0041152E"/>
    <w:rsid w:val="004117A9"/>
    <w:rsid w:val="0041185E"/>
    <w:rsid w:val="00412897"/>
    <w:rsid w:val="00412B3B"/>
    <w:rsid w:val="00414046"/>
    <w:rsid w:val="0041477C"/>
    <w:rsid w:val="00414807"/>
    <w:rsid w:val="00414C19"/>
    <w:rsid w:val="00414F7E"/>
    <w:rsid w:val="004151BF"/>
    <w:rsid w:val="004152A3"/>
    <w:rsid w:val="0041536B"/>
    <w:rsid w:val="00415692"/>
    <w:rsid w:val="00415862"/>
    <w:rsid w:val="0041598D"/>
    <w:rsid w:val="0041633A"/>
    <w:rsid w:val="00417137"/>
    <w:rsid w:val="0041747A"/>
    <w:rsid w:val="004176AF"/>
    <w:rsid w:val="00417C88"/>
    <w:rsid w:val="00420A5C"/>
    <w:rsid w:val="00420DA8"/>
    <w:rsid w:val="00421352"/>
    <w:rsid w:val="0042146D"/>
    <w:rsid w:val="00421E44"/>
    <w:rsid w:val="0042291B"/>
    <w:rsid w:val="00422AAD"/>
    <w:rsid w:val="00422F0C"/>
    <w:rsid w:val="004234F4"/>
    <w:rsid w:val="00423B29"/>
    <w:rsid w:val="0042411D"/>
    <w:rsid w:val="0042412C"/>
    <w:rsid w:val="0042419B"/>
    <w:rsid w:val="00424A20"/>
    <w:rsid w:val="00424EE8"/>
    <w:rsid w:val="004274D0"/>
    <w:rsid w:val="004277B8"/>
    <w:rsid w:val="00427E63"/>
    <w:rsid w:val="004303E0"/>
    <w:rsid w:val="00430E61"/>
    <w:rsid w:val="0043105A"/>
    <w:rsid w:val="0043174C"/>
    <w:rsid w:val="00431BC7"/>
    <w:rsid w:val="00431E78"/>
    <w:rsid w:val="004321F1"/>
    <w:rsid w:val="004327E6"/>
    <w:rsid w:val="00432B6C"/>
    <w:rsid w:val="00433462"/>
    <w:rsid w:val="00433C9B"/>
    <w:rsid w:val="00433F2A"/>
    <w:rsid w:val="0043442D"/>
    <w:rsid w:val="00434B96"/>
    <w:rsid w:val="004350B8"/>
    <w:rsid w:val="0043512C"/>
    <w:rsid w:val="004352E2"/>
    <w:rsid w:val="0043563D"/>
    <w:rsid w:val="00435BF9"/>
    <w:rsid w:val="00435F86"/>
    <w:rsid w:val="00436073"/>
    <w:rsid w:val="00436B07"/>
    <w:rsid w:val="00437339"/>
    <w:rsid w:val="00437982"/>
    <w:rsid w:val="00437A65"/>
    <w:rsid w:val="004409F9"/>
    <w:rsid w:val="00440CA9"/>
    <w:rsid w:val="00441516"/>
    <w:rsid w:val="00441671"/>
    <w:rsid w:val="00441A22"/>
    <w:rsid w:val="004421AB"/>
    <w:rsid w:val="004422D2"/>
    <w:rsid w:val="004425F5"/>
    <w:rsid w:val="00442607"/>
    <w:rsid w:val="00442790"/>
    <w:rsid w:val="00442BB6"/>
    <w:rsid w:val="0044366D"/>
    <w:rsid w:val="004436A2"/>
    <w:rsid w:val="0044448F"/>
    <w:rsid w:val="00444B8C"/>
    <w:rsid w:val="00444BF5"/>
    <w:rsid w:val="00444D64"/>
    <w:rsid w:val="00444ED2"/>
    <w:rsid w:val="00444F8B"/>
    <w:rsid w:val="0044553B"/>
    <w:rsid w:val="00445771"/>
    <w:rsid w:val="00445F3C"/>
    <w:rsid w:val="004467B1"/>
    <w:rsid w:val="00446E65"/>
    <w:rsid w:val="00447696"/>
    <w:rsid w:val="00450ADD"/>
    <w:rsid w:val="00450F7C"/>
    <w:rsid w:val="00451492"/>
    <w:rsid w:val="0045178D"/>
    <w:rsid w:val="00452302"/>
    <w:rsid w:val="00452B7D"/>
    <w:rsid w:val="00452FFA"/>
    <w:rsid w:val="0045358A"/>
    <w:rsid w:val="0045361A"/>
    <w:rsid w:val="0045417A"/>
    <w:rsid w:val="004544CA"/>
    <w:rsid w:val="00454A32"/>
    <w:rsid w:val="00455E02"/>
    <w:rsid w:val="0045610B"/>
    <w:rsid w:val="00456427"/>
    <w:rsid w:val="00456A14"/>
    <w:rsid w:val="004579EE"/>
    <w:rsid w:val="00457AC1"/>
    <w:rsid w:val="00457E0C"/>
    <w:rsid w:val="00457F8F"/>
    <w:rsid w:val="00460299"/>
    <w:rsid w:val="004604C9"/>
    <w:rsid w:val="00460DB3"/>
    <w:rsid w:val="004617D9"/>
    <w:rsid w:val="004621F4"/>
    <w:rsid w:val="004626EA"/>
    <w:rsid w:val="00464034"/>
    <w:rsid w:val="004642B6"/>
    <w:rsid w:val="00464558"/>
    <w:rsid w:val="00464849"/>
    <w:rsid w:val="00464D1F"/>
    <w:rsid w:val="004653B2"/>
    <w:rsid w:val="004658AE"/>
    <w:rsid w:val="00465DEA"/>
    <w:rsid w:val="00465DF7"/>
    <w:rsid w:val="004666F1"/>
    <w:rsid w:val="004667D9"/>
    <w:rsid w:val="004668CA"/>
    <w:rsid w:val="00466F66"/>
    <w:rsid w:val="004672C4"/>
    <w:rsid w:val="004678CF"/>
    <w:rsid w:val="00467AA6"/>
    <w:rsid w:val="00467EE2"/>
    <w:rsid w:val="00467F06"/>
    <w:rsid w:val="00470201"/>
    <w:rsid w:val="00471463"/>
    <w:rsid w:val="00471659"/>
    <w:rsid w:val="004716DF"/>
    <w:rsid w:val="00472428"/>
    <w:rsid w:val="00472AD7"/>
    <w:rsid w:val="00473864"/>
    <w:rsid w:val="00473F92"/>
    <w:rsid w:val="0047464A"/>
    <w:rsid w:val="00474786"/>
    <w:rsid w:val="00474A88"/>
    <w:rsid w:val="004750BC"/>
    <w:rsid w:val="00475231"/>
    <w:rsid w:val="00475C07"/>
    <w:rsid w:val="00475EEA"/>
    <w:rsid w:val="00476446"/>
    <w:rsid w:val="00477211"/>
    <w:rsid w:val="00477865"/>
    <w:rsid w:val="00477A22"/>
    <w:rsid w:val="00480115"/>
    <w:rsid w:val="00480489"/>
    <w:rsid w:val="0048087E"/>
    <w:rsid w:val="00480886"/>
    <w:rsid w:val="00481128"/>
    <w:rsid w:val="00481BA7"/>
    <w:rsid w:val="00481CC8"/>
    <w:rsid w:val="00482356"/>
    <w:rsid w:val="0048241E"/>
    <w:rsid w:val="0048263B"/>
    <w:rsid w:val="004829E9"/>
    <w:rsid w:val="00483A45"/>
    <w:rsid w:val="00483C80"/>
    <w:rsid w:val="00484042"/>
    <w:rsid w:val="004841FA"/>
    <w:rsid w:val="00484DFA"/>
    <w:rsid w:val="00485193"/>
    <w:rsid w:val="0048541B"/>
    <w:rsid w:val="0048543C"/>
    <w:rsid w:val="00485727"/>
    <w:rsid w:val="00485A0B"/>
    <w:rsid w:val="00485ECB"/>
    <w:rsid w:val="00486D2E"/>
    <w:rsid w:val="00486E29"/>
    <w:rsid w:val="00487136"/>
    <w:rsid w:val="0048722B"/>
    <w:rsid w:val="004903BD"/>
    <w:rsid w:val="00490F9C"/>
    <w:rsid w:val="00491A53"/>
    <w:rsid w:val="00491B8C"/>
    <w:rsid w:val="00492268"/>
    <w:rsid w:val="00492302"/>
    <w:rsid w:val="004927E3"/>
    <w:rsid w:val="004929C2"/>
    <w:rsid w:val="0049314A"/>
    <w:rsid w:val="0049348E"/>
    <w:rsid w:val="004937DC"/>
    <w:rsid w:val="00493B18"/>
    <w:rsid w:val="00493CD8"/>
    <w:rsid w:val="004940E4"/>
    <w:rsid w:val="0049470E"/>
    <w:rsid w:val="00494A7F"/>
    <w:rsid w:val="00495C62"/>
    <w:rsid w:val="00495F6D"/>
    <w:rsid w:val="00496208"/>
    <w:rsid w:val="004962CA"/>
    <w:rsid w:val="004964E0"/>
    <w:rsid w:val="00496AF0"/>
    <w:rsid w:val="00496D4B"/>
    <w:rsid w:val="004A036B"/>
    <w:rsid w:val="004A0565"/>
    <w:rsid w:val="004A0912"/>
    <w:rsid w:val="004A16B2"/>
    <w:rsid w:val="004A19F3"/>
    <w:rsid w:val="004A1B81"/>
    <w:rsid w:val="004A2AB5"/>
    <w:rsid w:val="004A3813"/>
    <w:rsid w:val="004A3AC0"/>
    <w:rsid w:val="004A444B"/>
    <w:rsid w:val="004A4813"/>
    <w:rsid w:val="004A4A2E"/>
    <w:rsid w:val="004A4AA3"/>
    <w:rsid w:val="004A4FF6"/>
    <w:rsid w:val="004A51EC"/>
    <w:rsid w:val="004A5CBF"/>
    <w:rsid w:val="004A5E8B"/>
    <w:rsid w:val="004A5F5C"/>
    <w:rsid w:val="004A68D7"/>
    <w:rsid w:val="004A6EF7"/>
    <w:rsid w:val="004A7123"/>
    <w:rsid w:val="004A75B9"/>
    <w:rsid w:val="004A7A18"/>
    <w:rsid w:val="004A7DC6"/>
    <w:rsid w:val="004A7F1A"/>
    <w:rsid w:val="004B0E37"/>
    <w:rsid w:val="004B10E9"/>
    <w:rsid w:val="004B12C5"/>
    <w:rsid w:val="004B1E36"/>
    <w:rsid w:val="004B2050"/>
    <w:rsid w:val="004B2258"/>
    <w:rsid w:val="004B27C5"/>
    <w:rsid w:val="004B2C73"/>
    <w:rsid w:val="004B2F4B"/>
    <w:rsid w:val="004B37D8"/>
    <w:rsid w:val="004B3E8E"/>
    <w:rsid w:val="004B3F50"/>
    <w:rsid w:val="004B4517"/>
    <w:rsid w:val="004B464C"/>
    <w:rsid w:val="004B5AEC"/>
    <w:rsid w:val="004B5D15"/>
    <w:rsid w:val="004B6619"/>
    <w:rsid w:val="004B6C12"/>
    <w:rsid w:val="004B71EC"/>
    <w:rsid w:val="004B721C"/>
    <w:rsid w:val="004B7542"/>
    <w:rsid w:val="004B763D"/>
    <w:rsid w:val="004B7AB8"/>
    <w:rsid w:val="004B7E9D"/>
    <w:rsid w:val="004B7FAF"/>
    <w:rsid w:val="004C050B"/>
    <w:rsid w:val="004C0527"/>
    <w:rsid w:val="004C075B"/>
    <w:rsid w:val="004C1954"/>
    <w:rsid w:val="004C1A33"/>
    <w:rsid w:val="004C2352"/>
    <w:rsid w:val="004C2521"/>
    <w:rsid w:val="004C2FC0"/>
    <w:rsid w:val="004C3215"/>
    <w:rsid w:val="004C3600"/>
    <w:rsid w:val="004C38D6"/>
    <w:rsid w:val="004C428C"/>
    <w:rsid w:val="004C4312"/>
    <w:rsid w:val="004C4AB4"/>
    <w:rsid w:val="004C4CE4"/>
    <w:rsid w:val="004C4F46"/>
    <w:rsid w:val="004C4F66"/>
    <w:rsid w:val="004C5083"/>
    <w:rsid w:val="004C613E"/>
    <w:rsid w:val="004C614B"/>
    <w:rsid w:val="004C646B"/>
    <w:rsid w:val="004C7124"/>
    <w:rsid w:val="004C7371"/>
    <w:rsid w:val="004D04F1"/>
    <w:rsid w:val="004D1D64"/>
    <w:rsid w:val="004D216A"/>
    <w:rsid w:val="004D23A5"/>
    <w:rsid w:val="004D23D6"/>
    <w:rsid w:val="004D2CD8"/>
    <w:rsid w:val="004D2E74"/>
    <w:rsid w:val="004D34DA"/>
    <w:rsid w:val="004D3C04"/>
    <w:rsid w:val="004D42BA"/>
    <w:rsid w:val="004D43DA"/>
    <w:rsid w:val="004D4789"/>
    <w:rsid w:val="004D4ED7"/>
    <w:rsid w:val="004D51A8"/>
    <w:rsid w:val="004D5393"/>
    <w:rsid w:val="004D5A1B"/>
    <w:rsid w:val="004D5BCC"/>
    <w:rsid w:val="004D6266"/>
    <w:rsid w:val="004D63C8"/>
    <w:rsid w:val="004D6787"/>
    <w:rsid w:val="004D7576"/>
    <w:rsid w:val="004D75BD"/>
    <w:rsid w:val="004E016C"/>
    <w:rsid w:val="004E0235"/>
    <w:rsid w:val="004E04AC"/>
    <w:rsid w:val="004E0C41"/>
    <w:rsid w:val="004E0C57"/>
    <w:rsid w:val="004E0DD7"/>
    <w:rsid w:val="004E0EA3"/>
    <w:rsid w:val="004E117C"/>
    <w:rsid w:val="004E1AC1"/>
    <w:rsid w:val="004E2A7C"/>
    <w:rsid w:val="004E2B74"/>
    <w:rsid w:val="004E2C15"/>
    <w:rsid w:val="004E442B"/>
    <w:rsid w:val="004E481C"/>
    <w:rsid w:val="004E49AD"/>
    <w:rsid w:val="004E4B91"/>
    <w:rsid w:val="004E517F"/>
    <w:rsid w:val="004E54A3"/>
    <w:rsid w:val="004E5FE1"/>
    <w:rsid w:val="004E607C"/>
    <w:rsid w:val="004E648C"/>
    <w:rsid w:val="004E668C"/>
    <w:rsid w:val="004E67AE"/>
    <w:rsid w:val="004E67FB"/>
    <w:rsid w:val="004E6A1F"/>
    <w:rsid w:val="004E753F"/>
    <w:rsid w:val="004F0055"/>
    <w:rsid w:val="004F010C"/>
    <w:rsid w:val="004F055E"/>
    <w:rsid w:val="004F0FE9"/>
    <w:rsid w:val="004F1225"/>
    <w:rsid w:val="004F1C90"/>
    <w:rsid w:val="004F2A0A"/>
    <w:rsid w:val="004F3A1C"/>
    <w:rsid w:val="004F4193"/>
    <w:rsid w:val="004F422F"/>
    <w:rsid w:val="004F4405"/>
    <w:rsid w:val="004F4492"/>
    <w:rsid w:val="004F5072"/>
    <w:rsid w:val="004F544D"/>
    <w:rsid w:val="004F59C0"/>
    <w:rsid w:val="004F6550"/>
    <w:rsid w:val="004F69AA"/>
    <w:rsid w:val="004F6A65"/>
    <w:rsid w:val="004F6EE8"/>
    <w:rsid w:val="004F7101"/>
    <w:rsid w:val="00500041"/>
    <w:rsid w:val="00500A2A"/>
    <w:rsid w:val="00500D40"/>
    <w:rsid w:val="00500F48"/>
    <w:rsid w:val="00501905"/>
    <w:rsid w:val="00501C25"/>
    <w:rsid w:val="005021D0"/>
    <w:rsid w:val="00502525"/>
    <w:rsid w:val="00502875"/>
    <w:rsid w:val="00502E3B"/>
    <w:rsid w:val="005032E0"/>
    <w:rsid w:val="00503381"/>
    <w:rsid w:val="00503438"/>
    <w:rsid w:val="005036E7"/>
    <w:rsid w:val="00503E38"/>
    <w:rsid w:val="0050439E"/>
    <w:rsid w:val="00504483"/>
    <w:rsid w:val="00504C8D"/>
    <w:rsid w:val="00504CF3"/>
    <w:rsid w:val="00504E77"/>
    <w:rsid w:val="005051E9"/>
    <w:rsid w:val="00505754"/>
    <w:rsid w:val="00505988"/>
    <w:rsid w:val="00505A6D"/>
    <w:rsid w:val="00505CD8"/>
    <w:rsid w:val="00506EF7"/>
    <w:rsid w:val="00507AD7"/>
    <w:rsid w:val="00510486"/>
    <w:rsid w:val="00510A65"/>
    <w:rsid w:val="00510ED3"/>
    <w:rsid w:val="005110EC"/>
    <w:rsid w:val="00511499"/>
    <w:rsid w:val="00511B06"/>
    <w:rsid w:val="005120B2"/>
    <w:rsid w:val="00513317"/>
    <w:rsid w:val="00513684"/>
    <w:rsid w:val="0051416E"/>
    <w:rsid w:val="00514BC5"/>
    <w:rsid w:val="00514D52"/>
    <w:rsid w:val="00514E66"/>
    <w:rsid w:val="00514EAA"/>
    <w:rsid w:val="00515085"/>
    <w:rsid w:val="00515798"/>
    <w:rsid w:val="0051580F"/>
    <w:rsid w:val="005159E3"/>
    <w:rsid w:val="00515A00"/>
    <w:rsid w:val="00515A41"/>
    <w:rsid w:val="00515ECC"/>
    <w:rsid w:val="005163D4"/>
    <w:rsid w:val="00516665"/>
    <w:rsid w:val="00516AAC"/>
    <w:rsid w:val="00516B9B"/>
    <w:rsid w:val="00516C28"/>
    <w:rsid w:val="00517194"/>
    <w:rsid w:val="005176BF"/>
    <w:rsid w:val="00517E22"/>
    <w:rsid w:val="005202A5"/>
    <w:rsid w:val="005202FA"/>
    <w:rsid w:val="00521546"/>
    <w:rsid w:val="00521D3D"/>
    <w:rsid w:val="005220D4"/>
    <w:rsid w:val="00522258"/>
    <w:rsid w:val="00523330"/>
    <w:rsid w:val="0052363E"/>
    <w:rsid w:val="00523C4D"/>
    <w:rsid w:val="00524257"/>
    <w:rsid w:val="0052589D"/>
    <w:rsid w:val="00525CC8"/>
    <w:rsid w:val="00526399"/>
    <w:rsid w:val="00526950"/>
    <w:rsid w:val="00526DCE"/>
    <w:rsid w:val="005275A5"/>
    <w:rsid w:val="0052793A"/>
    <w:rsid w:val="005306CC"/>
    <w:rsid w:val="005309B9"/>
    <w:rsid w:val="00530FB7"/>
    <w:rsid w:val="005311B1"/>
    <w:rsid w:val="005311B6"/>
    <w:rsid w:val="00532713"/>
    <w:rsid w:val="00532963"/>
    <w:rsid w:val="00532D66"/>
    <w:rsid w:val="00533615"/>
    <w:rsid w:val="00534866"/>
    <w:rsid w:val="00534F3A"/>
    <w:rsid w:val="00535011"/>
    <w:rsid w:val="005359E6"/>
    <w:rsid w:val="00536920"/>
    <w:rsid w:val="00536AB3"/>
    <w:rsid w:val="005379C4"/>
    <w:rsid w:val="00537ABD"/>
    <w:rsid w:val="0054001D"/>
    <w:rsid w:val="00540051"/>
    <w:rsid w:val="00541B37"/>
    <w:rsid w:val="00542313"/>
    <w:rsid w:val="00543747"/>
    <w:rsid w:val="00543D50"/>
    <w:rsid w:val="00543E3E"/>
    <w:rsid w:val="005446A2"/>
    <w:rsid w:val="005446DC"/>
    <w:rsid w:val="005450D6"/>
    <w:rsid w:val="00545A6E"/>
    <w:rsid w:val="00546427"/>
    <w:rsid w:val="005469E7"/>
    <w:rsid w:val="00546B74"/>
    <w:rsid w:val="005472B7"/>
    <w:rsid w:val="00547884"/>
    <w:rsid w:val="00550B78"/>
    <w:rsid w:val="00550BA8"/>
    <w:rsid w:val="00550F11"/>
    <w:rsid w:val="00551515"/>
    <w:rsid w:val="00552309"/>
    <w:rsid w:val="005525AF"/>
    <w:rsid w:val="005525CC"/>
    <w:rsid w:val="00552D66"/>
    <w:rsid w:val="00552EDB"/>
    <w:rsid w:val="00552FA6"/>
    <w:rsid w:val="005533B2"/>
    <w:rsid w:val="005536B8"/>
    <w:rsid w:val="00554594"/>
    <w:rsid w:val="00554696"/>
    <w:rsid w:val="005553BB"/>
    <w:rsid w:val="00555519"/>
    <w:rsid w:val="005557F7"/>
    <w:rsid w:val="00556BAA"/>
    <w:rsid w:val="00556BE8"/>
    <w:rsid w:val="0055736D"/>
    <w:rsid w:val="005576EE"/>
    <w:rsid w:val="005578EA"/>
    <w:rsid w:val="00557A14"/>
    <w:rsid w:val="00557EE8"/>
    <w:rsid w:val="00560995"/>
    <w:rsid w:val="00560BC7"/>
    <w:rsid w:val="005612C4"/>
    <w:rsid w:val="005613F8"/>
    <w:rsid w:val="0056157F"/>
    <w:rsid w:val="00561777"/>
    <w:rsid w:val="0056236A"/>
    <w:rsid w:val="00562D64"/>
    <w:rsid w:val="00563C02"/>
    <w:rsid w:val="00563FCF"/>
    <w:rsid w:val="005642BE"/>
    <w:rsid w:val="0056434A"/>
    <w:rsid w:val="005647B4"/>
    <w:rsid w:val="00564D8A"/>
    <w:rsid w:val="00564FCB"/>
    <w:rsid w:val="00565312"/>
    <w:rsid w:val="00565AA6"/>
    <w:rsid w:val="00565CC0"/>
    <w:rsid w:val="005664ED"/>
    <w:rsid w:val="00566D95"/>
    <w:rsid w:val="00566E6C"/>
    <w:rsid w:val="00567271"/>
    <w:rsid w:val="0056765D"/>
    <w:rsid w:val="00567920"/>
    <w:rsid w:val="0057008B"/>
    <w:rsid w:val="00570F1A"/>
    <w:rsid w:val="00571D9D"/>
    <w:rsid w:val="00572909"/>
    <w:rsid w:val="00572C65"/>
    <w:rsid w:val="00572D17"/>
    <w:rsid w:val="00573803"/>
    <w:rsid w:val="00573997"/>
    <w:rsid w:val="00573D47"/>
    <w:rsid w:val="00573DBB"/>
    <w:rsid w:val="00573FEE"/>
    <w:rsid w:val="00574040"/>
    <w:rsid w:val="00574B87"/>
    <w:rsid w:val="00574BF2"/>
    <w:rsid w:val="005750FF"/>
    <w:rsid w:val="0057593A"/>
    <w:rsid w:val="00575AE4"/>
    <w:rsid w:val="00575F2B"/>
    <w:rsid w:val="0057616D"/>
    <w:rsid w:val="00576B76"/>
    <w:rsid w:val="00577428"/>
    <w:rsid w:val="00577DBF"/>
    <w:rsid w:val="00577E86"/>
    <w:rsid w:val="00577F4A"/>
    <w:rsid w:val="00580390"/>
    <w:rsid w:val="0058096E"/>
    <w:rsid w:val="005809A4"/>
    <w:rsid w:val="00580B46"/>
    <w:rsid w:val="00580C44"/>
    <w:rsid w:val="005818CA"/>
    <w:rsid w:val="00581A61"/>
    <w:rsid w:val="00581CAD"/>
    <w:rsid w:val="00581D25"/>
    <w:rsid w:val="00582032"/>
    <w:rsid w:val="0058221E"/>
    <w:rsid w:val="00582901"/>
    <w:rsid w:val="00583208"/>
    <w:rsid w:val="00583360"/>
    <w:rsid w:val="005837B8"/>
    <w:rsid w:val="005838E9"/>
    <w:rsid w:val="00584427"/>
    <w:rsid w:val="00584436"/>
    <w:rsid w:val="005848A0"/>
    <w:rsid w:val="00584C5E"/>
    <w:rsid w:val="00585250"/>
    <w:rsid w:val="00585631"/>
    <w:rsid w:val="0058594D"/>
    <w:rsid w:val="00586322"/>
    <w:rsid w:val="0058650D"/>
    <w:rsid w:val="005866C8"/>
    <w:rsid w:val="00586737"/>
    <w:rsid w:val="00586915"/>
    <w:rsid w:val="0058725B"/>
    <w:rsid w:val="00587CE1"/>
    <w:rsid w:val="00590869"/>
    <w:rsid w:val="00591341"/>
    <w:rsid w:val="005919DC"/>
    <w:rsid w:val="005919F3"/>
    <w:rsid w:val="00591C02"/>
    <w:rsid w:val="00591DD0"/>
    <w:rsid w:val="00592597"/>
    <w:rsid w:val="0059269B"/>
    <w:rsid w:val="005926EF"/>
    <w:rsid w:val="005931B1"/>
    <w:rsid w:val="00593FD3"/>
    <w:rsid w:val="00594069"/>
    <w:rsid w:val="0059483D"/>
    <w:rsid w:val="00594855"/>
    <w:rsid w:val="00594955"/>
    <w:rsid w:val="00594C16"/>
    <w:rsid w:val="00594F17"/>
    <w:rsid w:val="00595492"/>
    <w:rsid w:val="0059591D"/>
    <w:rsid w:val="00595C1F"/>
    <w:rsid w:val="00595DA4"/>
    <w:rsid w:val="00596665"/>
    <w:rsid w:val="005A056E"/>
    <w:rsid w:val="005A0684"/>
    <w:rsid w:val="005A07F1"/>
    <w:rsid w:val="005A08C9"/>
    <w:rsid w:val="005A0953"/>
    <w:rsid w:val="005A0B3F"/>
    <w:rsid w:val="005A0BE7"/>
    <w:rsid w:val="005A0C6B"/>
    <w:rsid w:val="005A120C"/>
    <w:rsid w:val="005A1A75"/>
    <w:rsid w:val="005A1E01"/>
    <w:rsid w:val="005A1F12"/>
    <w:rsid w:val="005A2112"/>
    <w:rsid w:val="005A2801"/>
    <w:rsid w:val="005A2901"/>
    <w:rsid w:val="005A29CD"/>
    <w:rsid w:val="005A2C3F"/>
    <w:rsid w:val="005A3BA6"/>
    <w:rsid w:val="005A3C79"/>
    <w:rsid w:val="005A3F11"/>
    <w:rsid w:val="005A440C"/>
    <w:rsid w:val="005A46BC"/>
    <w:rsid w:val="005A4791"/>
    <w:rsid w:val="005A4EE2"/>
    <w:rsid w:val="005A4FB8"/>
    <w:rsid w:val="005A56CB"/>
    <w:rsid w:val="005A56DC"/>
    <w:rsid w:val="005A57BF"/>
    <w:rsid w:val="005A5B9B"/>
    <w:rsid w:val="005A5F5E"/>
    <w:rsid w:val="005A61F8"/>
    <w:rsid w:val="005A68A1"/>
    <w:rsid w:val="005A6DDD"/>
    <w:rsid w:val="005A6E9E"/>
    <w:rsid w:val="005A7139"/>
    <w:rsid w:val="005A7220"/>
    <w:rsid w:val="005A738C"/>
    <w:rsid w:val="005A75EE"/>
    <w:rsid w:val="005A79C5"/>
    <w:rsid w:val="005A7BD5"/>
    <w:rsid w:val="005B003A"/>
    <w:rsid w:val="005B0059"/>
    <w:rsid w:val="005B08D4"/>
    <w:rsid w:val="005B0BEC"/>
    <w:rsid w:val="005B10D0"/>
    <w:rsid w:val="005B10D4"/>
    <w:rsid w:val="005B16F1"/>
    <w:rsid w:val="005B19C1"/>
    <w:rsid w:val="005B23EB"/>
    <w:rsid w:val="005B2401"/>
    <w:rsid w:val="005B2A71"/>
    <w:rsid w:val="005B2B31"/>
    <w:rsid w:val="005B36DE"/>
    <w:rsid w:val="005B3755"/>
    <w:rsid w:val="005B3AC3"/>
    <w:rsid w:val="005B3D51"/>
    <w:rsid w:val="005B40D8"/>
    <w:rsid w:val="005B41DF"/>
    <w:rsid w:val="005B4D21"/>
    <w:rsid w:val="005B4E6F"/>
    <w:rsid w:val="005B57B6"/>
    <w:rsid w:val="005B595F"/>
    <w:rsid w:val="005B5993"/>
    <w:rsid w:val="005B5C46"/>
    <w:rsid w:val="005B5F5B"/>
    <w:rsid w:val="005B6064"/>
    <w:rsid w:val="005B658D"/>
    <w:rsid w:val="005B6B94"/>
    <w:rsid w:val="005B6DC6"/>
    <w:rsid w:val="005B6EC5"/>
    <w:rsid w:val="005B7329"/>
    <w:rsid w:val="005C0369"/>
    <w:rsid w:val="005C04F1"/>
    <w:rsid w:val="005C1939"/>
    <w:rsid w:val="005C1B54"/>
    <w:rsid w:val="005C201A"/>
    <w:rsid w:val="005C2A5C"/>
    <w:rsid w:val="005C36BC"/>
    <w:rsid w:val="005C3A1C"/>
    <w:rsid w:val="005C3C68"/>
    <w:rsid w:val="005C3D71"/>
    <w:rsid w:val="005C3DBE"/>
    <w:rsid w:val="005C3EA9"/>
    <w:rsid w:val="005C4CFF"/>
    <w:rsid w:val="005C5546"/>
    <w:rsid w:val="005C58A9"/>
    <w:rsid w:val="005C58DA"/>
    <w:rsid w:val="005C5997"/>
    <w:rsid w:val="005C5E05"/>
    <w:rsid w:val="005C6082"/>
    <w:rsid w:val="005C627F"/>
    <w:rsid w:val="005C6970"/>
    <w:rsid w:val="005C6E70"/>
    <w:rsid w:val="005C73A3"/>
    <w:rsid w:val="005C74C5"/>
    <w:rsid w:val="005C7A81"/>
    <w:rsid w:val="005D058B"/>
    <w:rsid w:val="005D0D71"/>
    <w:rsid w:val="005D161E"/>
    <w:rsid w:val="005D1F9D"/>
    <w:rsid w:val="005D246C"/>
    <w:rsid w:val="005D2778"/>
    <w:rsid w:val="005D27A8"/>
    <w:rsid w:val="005D28F6"/>
    <w:rsid w:val="005D3035"/>
    <w:rsid w:val="005D352E"/>
    <w:rsid w:val="005D3CD1"/>
    <w:rsid w:val="005D3D56"/>
    <w:rsid w:val="005D3FA2"/>
    <w:rsid w:val="005D4092"/>
    <w:rsid w:val="005D409B"/>
    <w:rsid w:val="005D413A"/>
    <w:rsid w:val="005D4363"/>
    <w:rsid w:val="005D4653"/>
    <w:rsid w:val="005D4717"/>
    <w:rsid w:val="005D4DF5"/>
    <w:rsid w:val="005D5379"/>
    <w:rsid w:val="005D587C"/>
    <w:rsid w:val="005D5CFE"/>
    <w:rsid w:val="005D5F87"/>
    <w:rsid w:val="005D60C8"/>
    <w:rsid w:val="005D6278"/>
    <w:rsid w:val="005D714E"/>
    <w:rsid w:val="005D7386"/>
    <w:rsid w:val="005D73C6"/>
    <w:rsid w:val="005D7CAD"/>
    <w:rsid w:val="005D7D58"/>
    <w:rsid w:val="005E0B9C"/>
    <w:rsid w:val="005E17BE"/>
    <w:rsid w:val="005E1F23"/>
    <w:rsid w:val="005E1F70"/>
    <w:rsid w:val="005E22E3"/>
    <w:rsid w:val="005E2A94"/>
    <w:rsid w:val="005E2D3B"/>
    <w:rsid w:val="005E2EED"/>
    <w:rsid w:val="005E36F2"/>
    <w:rsid w:val="005E37C3"/>
    <w:rsid w:val="005E37DA"/>
    <w:rsid w:val="005E3A61"/>
    <w:rsid w:val="005E4114"/>
    <w:rsid w:val="005E4358"/>
    <w:rsid w:val="005E4574"/>
    <w:rsid w:val="005E4B0F"/>
    <w:rsid w:val="005E4BAD"/>
    <w:rsid w:val="005E4D18"/>
    <w:rsid w:val="005E5059"/>
    <w:rsid w:val="005E5375"/>
    <w:rsid w:val="005E584D"/>
    <w:rsid w:val="005E5971"/>
    <w:rsid w:val="005E602E"/>
    <w:rsid w:val="005E68C9"/>
    <w:rsid w:val="005E6CDB"/>
    <w:rsid w:val="005E6D4F"/>
    <w:rsid w:val="005E7326"/>
    <w:rsid w:val="005E74E5"/>
    <w:rsid w:val="005E7DA3"/>
    <w:rsid w:val="005E7F56"/>
    <w:rsid w:val="005F00DB"/>
    <w:rsid w:val="005F0104"/>
    <w:rsid w:val="005F0444"/>
    <w:rsid w:val="005F0BA6"/>
    <w:rsid w:val="005F0C93"/>
    <w:rsid w:val="005F0D86"/>
    <w:rsid w:val="005F15C5"/>
    <w:rsid w:val="005F1EBE"/>
    <w:rsid w:val="005F24B2"/>
    <w:rsid w:val="005F264C"/>
    <w:rsid w:val="005F2B96"/>
    <w:rsid w:val="005F2FCD"/>
    <w:rsid w:val="005F3461"/>
    <w:rsid w:val="005F3752"/>
    <w:rsid w:val="005F3896"/>
    <w:rsid w:val="005F45A8"/>
    <w:rsid w:val="005F4E86"/>
    <w:rsid w:val="005F52EC"/>
    <w:rsid w:val="005F55D6"/>
    <w:rsid w:val="005F5601"/>
    <w:rsid w:val="005F5790"/>
    <w:rsid w:val="005F5963"/>
    <w:rsid w:val="005F5D2A"/>
    <w:rsid w:val="005F64DC"/>
    <w:rsid w:val="005F7375"/>
    <w:rsid w:val="005F7919"/>
    <w:rsid w:val="005F7AED"/>
    <w:rsid w:val="005F7BB7"/>
    <w:rsid w:val="00600B49"/>
    <w:rsid w:val="006010A2"/>
    <w:rsid w:val="0060274E"/>
    <w:rsid w:val="006028F2"/>
    <w:rsid w:val="00602927"/>
    <w:rsid w:val="00602CCC"/>
    <w:rsid w:val="00603B7D"/>
    <w:rsid w:val="00603D53"/>
    <w:rsid w:val="006046CA"/>
    <w:rsid w:val="006049A2"/>
    <w:rsid w:val="006049F0"/>
    <w:rsid w:val="00604A02"/>
    <w:rsid w:val="00605133"/>
    <w:rsid w:val="006052BE"/>
    <w:rsid w:val="00606A3B"/>
    <w:rsid w:val="0060785A"/>
    <w:rsid w:val="006078FC"/>
    <w:rsid w:val="00607B02"/>
    <w:rsid w:val="0061074A"/>
    <w:rsid w:val="00610C8E"/>
    <w:rsid w:val="00610E75"/>
    <w:rsid w:val="006111CB"/>
    <w:rsid w:val="00611372"/>
    <w:rsid w:val="0061170C"/>
    <w:rsid w:val="00611A9B"/>
    <w:rsid w:val="00611BAA"/>
    <w:rsid w:val="00611BFE"/>
    <w:rsid w:val="0061232F"/>
    <w:rsid w:val="00612455"/>
    <w:rsid w:val="0061284E"/>
    <w:rsid w:val="00612BCE"/>
    <w:rsid w:val="00613C25"/>
    <w:rsid w:val="00613E25"/>
    <w:rsid w:val="006141B9"/>
    <w:rsid w:val="006142C0"/>
    <w:rsid w:val="006149AD"/>
    <w:rsid w:val="00614F82"/>
    <w:rsid w:val="00614F8C"/>
    <w:rsid w:val="006162E8"/>
    <w:rsid w:val="006164FF"/>
    <w:rsid w:val="00617F8D"/>
    <w:rsid w:val="00620933"/>
    <w:rsid w:val="00620989"/>
    <w:rsid w:val="00620D52"/>
    <w:rsid w:val="00620ECF"/>
    <w:rsid w:val="00621769"/>
    <w:rsid w:val="00622DAF"/>
    <w:rsid w:val="00623351"/>
    <w:rsid w:val="00623505"/>
    <w:rsid w:val="006238E7"/>
    <w:rsid w:val="00624152"/>
    <w:rsid w:val="00625CBC"/>
    <w:rsid w:val="0062765E"/>
    <w:rsid w:val="00627B0E"/>
    <w:rsid w:val="00630430"/>
    <w:rsid w:val="00630674"/>
    <w:rsid w:val="00631146"/>
    <w:rsid w:val="00631692"/>
    <w:rsid w:val="0063175C"/>
    <w:rsid w:val="00631FF1"/>
    <w:rsid w:val="00632C3B"/>
    <w:rsid w:val="006332BE"/>
    <w:rsid w:val="00633A46"/>
    <w:rsid w:val="00634FC4"/>
    <w:rsid w:val="0063506B"/>
    <w:rsid w:val="006357C3"/>
    <w:rsid w:val="006359DB"/>
    <w:rsid w:val="00635CB8"/>
    <w:rsid w:val="0063651D"/>
    <w:rsid w:val="006369E4"/>
    <w:rsid w:val="00636FC5"/>
    <w:rsid w:val="006373EA"/>
    <w:rsid w:val="0063761D"/>
    <w:rsid w:val="00637841"/>
    <w:rsid w:val="00637CF2"/>
    <w:rsid w:val="00637DCD"/>
    <w:rsid w:val="00637EC3"/>
    <w:rsid w:val="00640912"/>
    <w:rsid w:val="00640996"/>
    <w:rsid w:val="00640EAE"/>
    <w:rsid w:val="0064126A"/>
    <w:rsid w:val="00641296"/>
    <w:rsid w:val="00641B30"/>
    <w:rsid w:val="00642242"/>
    <w:rsid w:val="00642B3F"/>
    <w:rsid w:val="00643903"/>
    <w:rsid w:val="006440B6"/>
    <w:rsid w:val="006452F0"/>
    <w:rsid w:val="006454E3"/>
    <w:rsid w:val="00645916"/>
    <w:rsid w:val="006459EA"/>
    <w:rsid w:val="00645C3E"/>
    <w:rsid w:val="00646370"/>
    <w:rsid w:val="006465E1"/>
    <w:rsid w:val="00646C40"/>
    <w:rsid w:val="00646CE0"/>
    <w:rsid w:val="00647300"/>
    <w:rsid w:val="006473CA"/>
    <w:rsid w:val="00647665"/>
    <w:rsid w:val="00647B07"/>
    <w:rsid w:val="0065072B"/>
    <w:rsid w:val="00651040"/>
    <w:rsid w:val="0065115F"/>
    <w:rsid w:val="00651B46"/>
    <w:rsid w:val="00651D62"/>
    <w:rsid w:val="00652758"/>
    <w:rsid w:val="00652AA4"/>
    <w:rsid w:val="00653269"/>
    <w:rsid w:val="0065414A"/>
    <w:rsid w:val="0065419F"/>
    <w:rsid w:val="0065456E"/>
    <w:rsid w:val="00654C3A"/>
    <w:rsid w:val="00654D4B"/>
    <w:rsid w:val="006552EA"/>
    <w:rsid w:val="006559C2"/>
    <w:rsid w:val="00655F6D"/>
    <w:rsid w:val="00656B59"/>
    <w:rsid w:val="00656CD8"/>
    <w:rsid w:val="00656E5B"/>
    <w:rsid w:val="00656F54"/>
    <w:rsid w:val="00656FC2"/>
    <w:rsid w:val="006573D8"/>
    <w:rsid w:val="006573EF"/>
    <w:rsid w:val="006576E6"/>
    <w:rsid w:val="006579CD"/>
    <w:rsid w:val="00657CB4"/>
    <w:rsid w:val="00660E35"/>
    <w:rsid w:val="0066176B"/>
    <w:rsid w:val="00661D27"/>
    <w:rsid w:val="0066294E"/>
    <w:rsid w:val="0066309E"/>
    <w:rsid w:val="0066359B"/>
    <w:rsid w:val="006637C0"/>
    <w:rsid w:val="00663882"/>
    <w:rsid w:val="0066447B"/>
    <w:rsid w:val="0066572D"/>
    <w:rsid w:val="006663BA"/>
    <w:rsid w:val="00667394"/>
    <w:rsid w:val="006677A7"/>
    <w:rsid w:val="0066780F"/>
    <w:rsid w:val="00667A18"/>
    <w:rsid w:val="00667B9C"/>
    <w:rsid w:val="006708B0"/>
    <w:rsid w:val="006709CF"/>
    <w:rsid w:val="0067119A"/>
    <w:rsid w:val="00671562"/>
    <w:rsid w:val="00671FF3"/>
    <w:rsid w:val="0067256B"/>
    <w:rsid w:val="006740D3"/>
    <w:rsid w:val="00674BC5"/>
    <w:rsid w:val="00674FAF"/>
    <w:rsid w:val="0067501D"/>
    <w:rsid w:val="006756FE"/>
    <w:rsid w:val="00675C56"/>
    <w:rsid w:val="00676983"/>
    <w:rsid w:val="00676F93"/>
    <w:rsid w:val="00677279"/>
    <w:rsid w:val="00680488"/>
    <w:rsid w:val="00680DAF"/>
    <w:rsid w:val="00680F30"/>
    <w:rsid w:val="00681B57"/>
    <w:rsid w:val="0068246E"/>
    <w:rsid w:val="00682961"/>
    <w:rsid w:val="00682AAA"/>
    <w:rsid w:val="00683023"/>
    <w:rsid w:val="00683549"/>
    <w:rsid w:val="006835C2"/>
    <w:rsid w:val="00683F75"/>
    <w:rsid w:val="00683FB3"/>
    <w:rsid w:val="00684069"/>
    <w:rsid w:val="00684125"/>
    <w:rsid w:val="00684D60"/>
    <w:rsid w:val="00684DF1"/>
    <w:rsid w:val="00685026"/>
    <w:rsid w:val="0068537C"/>
    <w:rsid w:val="0068645D"/>
    <w:rsid w:val="00686603"/>
    <w:rsid w:val="006867B1"/>
    <w:rsid w:val="006869A0"/>
    <w:rsid w:val="0068726C"/>
    <w:rsid w:val="006873BC"/>
    <w:rsid w:val="006874F3"/>
    <w:rsid w:val="006902E9"/>
    <w:rsid w:val="006904D2"/>
    <w:rsid w:val="006906AA"/>
    <w:rsid w:val="006907AF"/>
    <w:rsid w:val="00690BAD"/>
    <w:rsid w:val="00690E47"/>
    <w:rsid w:val="00690EC3"/>
    <w:rsid w:val="0069167F"/>
    <w:rsid w:val="0069182F"/>
    <w:rsid w:val="00691B2A"/>
    <w:rsid w:val="00693C62"/>
    <w:rsid w:val="00693E1D"/>
    <w:rsid w:val="00693F55"/>
    <w:rsid w:val="0069423B"/>
    <w:rsid w:val="006942C5"/>
    <w:rsid w:val="006947E7"/>
    <w:rsid w:val="00694D50"/>
    <w:rsid w:val="006951EA"/>
    <w:rsid w:val="006951F5"/>
    <w:rsid w:val="006956A5"/>
    <w:rsid w:val="0069580E"/>
    <w:rsid w:val="00695B9D"/>
    <w:rsid w:val="00696032"/>
    <w:rsid w:val="0069691A"/>
    <w:rsid w:val="00697302"/>
    <w:rsid w:val="006A00C2"/>
    <w:rsid w:val="006A010C"/>
    <w:rsid w:val="006A0341"/>
    <w:rsid w:val="006A0A1F"/>
    <w:rsid w:val="006A14C8"/>
    <w:rsid w:val="006A15FF"/>
    <w:rsid w:val="006A16A8"/>
    <w:rsid w:val="006A1827"/>
    <w:rsid w:val="006A2B2A"/>
    <w:rsid w:val="006A306A"/>
    <w:rsid w:val="006A3189"/>
    <w:rsid w:val="006A3409"/>
    <w:rsid w:val="006A431C"/>
    <w:rsid w:val="006A43C7"/>
    <w:rsid w:val="006A4681"/>
    <w:rsid w:val="006A470A"/>
    <w:rsid w:val="006A471A"/>
    <w:rsid w:val="006A4C53"/>
    <w:rsid w:val="006A6AD7"/>
    <w:rsid w:val="006A6CA3"/>
    <w:rsid w:val="006B0113"/>
    <w:rsid w:val="006B0200"/>
    <w:rsid w:val="006B0426"/>
    <w:rsid w:val="006B0CB3"/>
    <w:rsid w:val="006B12A8"/>
    <w:rsid w:val="006B1583"/>
    <w:rsid w:val="006B20B4"/>
    <w:rsid w:val="006B29D5"/>
    <w:rsid w:val="006B2CF0"/>
    <w:rsid w:val="006B2F4D"/>
    <w:rsid w:val="006B3952"/>
    <w:rsid w:val="006B3A84"/>
    <w:rsid w:val="006B4443"/>
    <w:rsid w:val="006B4989"/>
    <w:rsid w:val="006B4B0D"/>
    <w:rsid w:val="006B4EDD"/>
    <w:rsid w:val="006B4F4B"/>
    <w:rsid w:val="006B54B5"/>
    <w:rsid w:val="006B58F0"/>
    <w:rsid w:val="006B5A7E"/>
    <w:rsid w:val="006B639C"/>
    <w:rsid w:val="006B67C4"/>
    <w:rsid w:val="006B6E68"/>
    <w:rsid w:val="006B6F4D"/>
    <w:rsid w:val="006B77B9"/>
    <w:rsid w:val="006B7F1E"/>
    <w:rsid w:val="006C0047"/>
    <w:rsid w:val="006C0341"/>
    <w:rsid w:val="006C05EB"/>
    <w:rsid w:val="006C0A6A"/>
    <w:rsid w:val="006C0BCD"/>
    <w:rsid w:val="006C0DF0"/>
    <w:rsid w:val="006C1223"/>
    <w:rsid w:val="006C141A"/>
    <w:rsid w:val="006C1EF1"/>
    <w:rsid w:val="006C22C7"/>
    <w:rsid w:val="006C28BB"/>
    <w:rsid w:val="006C2A30"/>
    <w:rsid w:val="006C3BF6"/>
    <w:rsid w:val="006C3D7A"/>
    <w:rsid w:val="006C3DA2"/>
    <w:rsid w:val="006C3F5E"/>
    <w:rsid w:val="006C4388"/>
    <w:rsid w:val="006C4585"/>
    <w:rsid w:val="006C4966"/>
    <w:rsid w:val="006C556E"/>
    <w:rsid w:val="006C5A9F"/>
    <w:rsid w:val="006C62C5"/>
    <w:rsid w:val="006C69D9"/>
    <w:rsid w:val="006C6BB9"/>
    <w:rsid w:val="006C7287"/>
    <w:rsid w:val="006C7651"/>
    <w:rsid w:val="006C773B"/>
    <w:rsid w:val="006C77ED"/>
    <w:rsid w:val="006C78C2"/>
    <w:rsid w:val="006C7B34"/>
    <w:rsid w:val="006C7C96"/>
    <w:rsid w:val="006C7CC9"/>
    <w:rsid w:val="006D00A8"/>
    <w:rsid w:val="006D010E"/>
    <w:rsid w:val="006D0D35"/>
    <w:rsid w:val="006D0E49"/>
    <w:rsid w:val="006D0EBC"/>
    <w:rsid w:val="006D0F30"/>
    <w:rsid w:val="006D0F6F"/>
    <w:rsid w:val="006D13CA"/>
    <w:rsid w:val="006D18AB"/>
    <w:rsid w:val="006D18C1"/>
    <w:rsid w:val="006D1A38"/>
    <w:rsid w:val="006D281C"/>
    <w:rsid w:val="006D2900"/>
    <w:rsid w:val="006D3539"/>
    <w:rsid w:val="006D36E6"/>
    <w:rsid w:val="006D50D5"/>
    <w:rsid w:val="006D51B9"/>
    <w:rsid w:val="006D5D92"/>
    <w:rsid w:val="006D6C3C"/>
    <w:rsid w:val="006D6DE0"/>
    <w:rsid w:val="006D6F9B"/>
    <w:rsid w:val="006D7944"/>
    <w:rsid w:val="006D7BC5"/>
    <w:rsid w:val="006E003A"/>
    <w:rsid w:val="006E0A7B"/>
    <w:rsid w:val="006E0B92"/>
    <w:rsid w:val="006E12B4"/>
    <w:rsid w:val="006E1A58"/>
    <w:rsid w:val="006E1F1C"/>
    <w:rsid w:val="006E2C52"/>
    <w:rsid w:val="006E2CFD"/>
    <w:rsid w:val="006E2D2D"/>
    <w:rsid w:val="006E320A"/>
    <w:rsid w:val="006E37B4"/>
    <w:rsid w:val="006E3DD5"/>
    <w:rsid w:val="006E3F88"/>
    <w:rsid w:val="006E413E"/>
    <w:rsid w:val="006E42A5"/>
    <w:rsid w:val="006E4384"/>
    <w:rsid w:val="006E4A4A"/>
    <w:rsid w:val="006E523C"/>
    <w:rsid w:val="006E7F6A"/>
    <w:rsid w:val="006F0596"/>
    <w:rsid w:val="006F0894"/>
    <w:rsid w:val="006F0FA4"/>
    <w:rsid w:val="006F13AB"/>
    <w:rsid w:val="006F2001"/>
    <w:rsid w:val="006F2328"/>
    <w:rsid w:val="006F2DB9"/>
    <w:rsid w:val="006F31C9"/>
    <w:rsid w:val="006F3372"/>
    <w:rsid w:val="006F3490"/>
    <w:rsid w:val="006F3604"/>
    <w:rsid w:val="006F377D"/>
    <w:rsid w:val="006F397D"/>
    <w:rsid w:val="006F39B6"/>
    <w:rsid w:val="006F3DA9"/>
    <w:rsid w:val="006F3F00"/>
    <w:rsid w:val="006F4519"/>
    <w:rsid w:val="006F4C7C"/>
    <w:rsid w:val="006F5073"/>
    <w:rsid w:val="006F5212"/>
    <w:rsid w:val="006F54A1"/>
    <w:rsid w:val="006F68D7"/>
    <w:rsid w:val="006F68FE"/>
    <w:rsid w:val="006F6965"/>
    <w:rsid w:val="006F6CA7"/>
    <w:rsid w:val="006F73B3"/>
    <w:rsid w:val="006F74CD"/>
    <w:rsid w:val="006F74FC"/>
    <w:rsid w:val="006F790C"/>
    <w:rsid w:val="006F7D7C"/>
    <w:rsid w:val="00700354"/>
    <w:rsid w:val="0070062B"/>
    <w:rsid w:val="00700A39"/>
    <w:rsid w:val="00701051"/>
    <w:rsid w:val="007014F9"/>
    <w:rsid w:val="00701989"/>
    <w:rsid w:val="00701E64"/>
    <w:rsid w:val="00701FEA"/>
    <w:rsid w:val="0070210A"/>
    <w:rsid w:val="00702458"/>
    <w:rsid w:val="007026E9"/>
    <w:rsid w:val="00702F3A"/>
    <w:rsid w:val="00703082"/>
    <w:rsid w:val="0070439E"/>
    <w:rsid w:val="007052DC"/>
    <w:rsid w:val="0070534B"/>
    <w:rsid w:val="00705CDB"/>
    <w:rsid w:val="00705E09"/>
    <w:rsid w:val="007061FC"/>
    <w:rsid w:val="00706BE9"/>
    <w:rsid w:val="00706F6C"/>
    <w:rsid w:val="00710034"/>
    <w:rsid w:val="007109C7"/>
    <w:rsid w:val="00710A81"/>
    <w:rsid w:val="00710CE2"/>
    <w:rsid w:val="00711D9D"/>
    <w:rsid w:val="00711EA0"/>
    <w:rsid w:val="00713189"/>
    <w:rsid w:val="00713243"/>
    <w:rsid w:val="007132B0"/>
    <w:rsid w:val="007132F6"/>
    <w:rsid w:val="00713F65"/>
    <w:rsid w:val="007141E4"/>
    <w:rsid w:val="00714223"/>
    <w:rsid w:val="00714964"/>
    <w:rsid w:val="00716717"/>
    <w:rsid w:val="00716828"/>
    <w:rsid w:val="007169AB"/>
    <w:rsid w:val="00716ADE"/>
    <w:rsid w:val="00716C4F"/>
    <w:rsid w:val="007173B9"/>
    <w:rsid w:val="007174BA"/>
    <w:rsid w:val="007204DD"/>
    <w:rsid w:val="00720AE9"/>
    <w:rsid w:val="00720B18"/>
    <w:rsid w:val="00721340"/>
    <w:rsid w:val="007219B0"/>
    <w:rsid w:val="00722513"/>
    <w:rsid w:val="00722B35"/>
    <w:rsid w:val="00723AA9"/>
    <w:rsid w:val="00723EEF"/>
    <w:rsid w:val="007241E0"/>
    <w:rsid w:val="007256AA"/>
    <w:rsid w:val="00725750"/>
    <w:rsid w:val="00725DC0"/>
    <w:rsid w:val="00726BD7"/>
    <w:rsid w:val="00726F28"/>
    <w:rsid w:val="007275B5"/>
    <w:rsid w:val="00727FC0"/>
    <w:rsid w:val="00730064"/>
    <w:rsid w:val="00730467"/>
    <w:rsid w:val="007305E1"/>
    <w:rsid w:val="00730803"/>
    <w:rsid w:val="007309F9"/>
    <w:rsid w:val="00730A81"/>
    <w:rsid w:val="00730AD1"/>
    <w:rsid w:val="00730B73"/>
    <w:rsid w:val="00730FE5"/>
    <w:rsid w:val="00731543"/>
    <w:rsid w:val="007318A7"/>
    <w:rsid w:val="00731918"/>
    <w:rsid w:val="007319D1"/>
    <w:rsid w:val="00731B9D"/>
    <w:rsid w:val="00731C44"/>
    <w:rsid w:val="007320BD"/>
    <w:rsid w:val="00732262"/>
    <w:rsid w:val="0073247F"/>
    <w:rsid w:val="00732637"/>
    <w:rsid w:val="00732806"/>
    <w:rsid w:val="00732E48"/>
    <w:rsid w:val="00732EF6"/>
    <w:rsid w:val="0073340E"/>
    <w:rsid w:val="007339C3"/>
    <w:rsid w:val="0073400B"/>
    <w:rsid w:val="0073480B"/>
    <w:rsid w:val="007348E4"/>
    <w:rsid w:val="00734B29"/>
    <w:rsid w:val="007353D8"/>
    <w:rsid w:val="007357D0"/>
    <w:rsid w:val="00735917"/>
    <w:rsid w:val="0073689F"/>
    <w:rsid w:val="007368DE"/>
    <w:rsid w:val="0073694C"/>
    <w:rsid w:val="00736FB7"/>
    <w:rsid w:val="00737135"/>
    <w:rsid w:val="007375FF"/>
    <w:rsid w:val="007377FC"/>
    <w:rsid w:val="00740278"/>
    <w:rsid w:val="00740757"/>
    <w:rsid w:val="00741105"/>
    <w:rsid w:val="0074124C"/>
    <w:rsid w:val="00741A4A"/>
    <w:rsid w:val="00741F56"/>
    <w:rsid w:val="00742814"/>
    <w:rsid w:val="0074292C"/>
    <w:rsid w:val="00742A3E"/>
    <w:rsid w:val="00742F4B"/>
    <w:rsid w:val="007434B9"/>
    <w:rsid w:val="007438D3"/>
    <w:rsid w:val="00743CDC"/>
    <w:rsid w:val="00743D68"/>
    <w:rsid w:val="00743F74"/>
    <w:rsid w:val="00744042"/>
    <w:rsid w:val="00744512"/>
    <w:rsid w:val="007446AE"/>
    <w:rsid w:val="0074470F"/>
    <w:rsid w:val="00745D5D"/>
    <w:rsid w:val="007461AC"/>
    <w:rsid w:val="007463A0"/>
    <w:rsid w:val="00746A44"/>
    <w:rsid w:val="00746A4D"/>
    <w:rsid w:val="00746FDA"/>
    <w:rsid w:val="00747074"/>
    <w:rsid w:val="00747D1C"/>
    <w:rsid w:val="00747D71"/>
    <w:rsid w:val="00751224"/>
    <w:rsid w:val="00751BF8"/>
    <w:rsid w:val="00751D6E"/>
    <w:rsid w:val="00751EF2"/>
    <w:rsid w:val="0075230E"/>
    <w:rsid w:val="00753004"/>
    <w:rsid w:val="00753028"/>
    <w:rsid w:val="007534C6"/>
    <w:rsid w:val="0075372D"/>
    <w:rsid w:val="00753AA0"/>
    <w:rsid w:val="00753C70"/>
    <w:rsid w:val="00753EC3"/>
    <w:rsid w:val="0075408A"/>
    <w:rsid w:val="00754566"/>
    <w:rsid w:val="007545C4"/>
    <w:rsid w:val="0075468B"/>
    <w:rsid w:val="0075491A"/>
    <w:rsid w:val="0075526B"/>
    <w:rsid w:val="007555CE"/>
    <w:rsid w:val="00755756"/>
    <w:rsid w:val="00755796"/>
    <w:rsid w:val="00755C4C"/>
    <w:rsid w:val="007564CA"/>
    <w:rsid w:val="00756A23"/>
    <w:rsid w:val="007578BC"/>
    <w:rsid w:val="00757B41"/>
    <w:rsid w:val="00757E40"/>
    <w:rsid w:val="0076008E"/>
    <w:rsid w:val="0076025D"/>
    <w:rsid w:val="007603CD"/>
    <w:rsid w:val="00760EDA"/>
    <w:rsid w:val="007610AB"/>
    <w:rsid w:val="00761FBA"/>
    <w:rsid w:val="00762631"/>
    <w:rsid w:val="007626A7"/>
    <w:rsid w:val="00762AAF"/>
    <w:rsid w:val="0076330F"/>
    <w:rsid w:val="00763379"/>
    <w:rsid w:val="007636B1"/>
    <w:rsid w:val="007636D3"/>
    <w:rsid w:val="007638C3"/>
    <w:rsid w:val="00763CEE"/>
    <w:rsid w:val="00763EDE"/>
    <w:rsid w:val="00763F3E"/>
    <w:rsid w:val="00764718"/>
    <w:rsid w:val="00764780"/>
    <w:rsid w:val="007648B5"/>
    <w:rsid w:val="00764DA8"/>
    <w:rsid w:val="007655E8"/>
    <w:rsid w:val="00767505"/>
    <w:rsid w:val="007676DF"/>
    <w:rsid w:val="00767A5D"/>
    <w:rsid w:val="00770813"/>
    <w:rsid w:val="007709D9"/>
    <w:rsid w:val="00770B9C"/>
    <w:rsid w:val="00770C75"/>
    <w:rsid w:val="00770DA0"/>
    <w:rsid w:val="007718E1"/>
    <w:rsid w:val="00771C28"/>
    <w:rsid w:val="00771DE3"/>
    <w:rsid w:val="00771EC2"/>
    <w:rsid w:val="00771FD8"/>
    <w:rsid w:val="00772235"/>
    <w:rsid w:val="00772780"/>
    <w:rsid w:val="00772F13"/>
    <w:rsid w:val="00772F37"/>
    <w:rsid w:val="00772FCE"/>
    <w:rsid w:val="007732B5"/>
    <w:rsid w:val="007737CC"/>
    <w:rsid w:val="007739E7"/>
    <w:rsid w:val="0077415D"/>
    <w:rsid w:val="007741F4"/>
    <w:rsid w:val="0077487B"/>
    <w:rsid w:val="0077508A"/>
    <w:rsid w:val="007752C7"/>
    <w:rsid w:val="00775994"/>
    <w:rsid w:val="00775E23"/>
    <w:rsid w:val="00775EF8"/>
    <w:rsid w:val="00776A95"/>
    <w:rsid w:val="0077739A"/>
    <w:rsid w:val="00777492"/>
    <w:rsid w:val="00777724"/>
    <w:rsid w:val="0077780D"/>
    <w:rsid w:val="007801D1"/>
    <w:rsid w:val="00780616"/>
    <w:rsid w:val="00780641"/>
    <w:rsid w:val="00780820"/>
    <w:rsid w:val="00781B60"/>
    <w:rsid w:val="00782B4F"/>
    <w:rsid w:val="00782F35"/>
    <w:rsid w:val="0078411E"/>
    <w:rsid w:val="007854AE"/>
    <w:rsid w:val="00785F86"/>
    <w:rsid w:val="007860E2"/>
    <w:rsid w:val="007862BA"/>
    <w:rsid w:val="007864F9"/>
    <w:rsid w:val="00786E6F"/>
    <w:rsid w:val="00786F8B"/>
    <w:rsid w:val="0078764A"/>
    <w:rsid w:val="007905D2"/>
    <w:rsid w:val="00790C11"/>
    <w:rsid w:val="00790D61"/>
    <w:rsid w:val="0079148B"/>
    <w:rsid w:val="00791CED"/>
    <w:rsid w:val="007920E5"/>
    <w:rsid w:val="00792196"/>
    <w:rsid w:val="007926A9"/>
    <w:rsid w:val="00792B2A"/>
    <w:rsid w:val="00792C16"/>
    <w:rsid w:val="00792E79"/>
    <w:rsid w:val="00792EDA"/>
    <w:rsid w:val="007931B0"/>
    <w:rsid w:val="00793355"/>
    <w:rsid w:val="0079355E"/>
    <w:rsid w:val="00793886"/>
    <w:rsid w:val="007938EC"/>
    <w:rsid w:val="0079392B"/>
    <w:rsid w:val="00793AA5"/>
    <w:rsid w:val="00793D14"/>
    <w:rsid w:val="00793D46"/>
    <w:rsid w:val="00793E30"/>
    <w:rsid w:val="00793E8E"/>
    <w:rsid w:val="00794089"/>
    <w:rsid w:val="007944BD"/>
    <w:rsid w:val="007955C8"/>
    <w:rsid w:val="0079582A"/>
    <w:rsid w:val="00796144"/>
    <w:rsid w:val="00796406"/>
    <w:rsid w:val="00796A09"/>
    <w:rsid w:val="00797323"/>
    <w:rsid w:val="007A0591"/>
    <w:rsid w:val="007A0751"/>
    <w:rsid w:val="007A09EC"/>
    <w:rsid w:val="007A0BA7"/>
    <w:rsid w:val="007A0D9B"/>
    <w:rsid w:val="007A0FFE"/>
    <w:rsid w:val="007A1536"/>
    <w:rsid w:val="007A18B2"/>
    <w:rsid w:val="007A1B22"/>
    <w:rsid w:val="007A22B6"/>
    <w:rsid w:val="007A22DF"/>
    <w:rsid w:val="007A2626"/>
    <w:rsid w:val="007A29C8"/>
    <w:rsid w:val="007A3428"/>
    <w:rsid w:val="007A3B6A"/>
    <w:rsid w:val="007A3E41"/>
    <w:rsid w:val="007A4BAC"/>
    <w:rsid w:val="007A57F6"/>
    <w:rsid w:val="007A581E"/>
    <w:rsid w:val="007A5CD7"/>
    <w:rsid w:val="007A6238"/>
    <w:rsid w:val="007A6932"/>
    <w:rsid w:val="007A706F"/>
    <w:rsid w:val="007A761D"/>
    <w:rsid w:val="007A7CBC"/>
    <w:rsid w:val="007A7EEF"/>
    <w:rsid w:val="007B0D66"/>
    <w:rsid w:val="007B171A"/>
    <w:rsid w:val="007B1763"/>
    <w:rsid w:val="007B1BA5"/>
    <w:rsid w:val="007B1C21"/>
    <w:rsid w:val="007B227C"/>
    <w:rsid w:val="007B2B9C"/>
    <w:rsid w:val="007B49DA"/>
    <w:rsid w:val="007B4AC7"/>
    <w:rsid w:val="007B4B22"/>
    <w:rsid w:val="007B503D"/>
    <w:rsid w:val="007B567B"/>
    <w:rsid w:val="007B5680"/>
    <w:rsid w:val="007B66EE"/>
    <w:rsid w:val="007B7584"/>
    <w:rsid w:val="007B7751"/>
    <w:rsid w:val="007C000B"/>
    <w:rsid w:val="007C01B9"/>
    <w:rsid w:val="007C02FC"/>
    <w:rsid w:val="007C0B87"/>
    <w:rsid w:val="007C1008"/>
    <w:rsid w:val="007C1036"/>
    <w:rsid w:val="007C1645"/>
    <w:rsid w:val="007C168B"/>
    <w:rsid w:val="007C1772"/>
    <w:rsid w:val="007C1BCF"/>
    <w:rsid w:val="007C1CAF"/>
    <w:rsid w:val="007C1ED2"/>
    <w:rsid w:val="007C1F0F"/>
    <w:rsid w:val="007C25A7"/>
    <w:rsid w:val="007C27FB"/>
    <w:rsid w:val="007C28C6"/>
    <w:rsid w:val="007C3495"/>
    <w:rsid w:val="007C34B8"/>
    <w:rsid w:val="007C385D"/>
    <w:rsid w:val="007C4597"/>
    <w:rsid w:val="007C533F"/>
    <w:rsid w:val="007C594A"/>
    <w:rsid w:val="007C6414"/>
    <w:rsid w:val="007C76EF"/>
    <w:rsid w:val="007C7A29"/>
    <w:rsid w:val="007C7C69"/>
    <w:rsid w:val="007C7D93"/>
    <w:rsid w:val="007D068D"/>
    <w:rsid w:val="007D0759"/>
    <w:rsid w:val="007D0EE1"/>
    <w:rsid w:val="007D1937"/>
    <w:rsid w:val="007D1FC8"/>
    <w:rsid w:val="007D2429"/>
    <w:rsid w:val="007D366F"/>
    <w:rsid w:val="007D369D"/>
    <w:rsid w:val="007D3EFD"/>
    <w:rsid w:val="007D4174"/>
    <w:rsid w:val="007D49E5"/>
    <w:rsid w:val="007D4A3F"/>
    <w:rsid w:val="007D4C75"/>
    <w:rsid w:val="007D52D2"/>
    <w:rsid w:val="007D5B5F"/>
    <w:rsid w:val="007D6598"/>
    <w:rsid w:val="007D6641"/>
    <w:rsid w:val="007D78CE"/>
    <w:rsid w:val="007D7C72"/>
    <w:rsid w:val="007E05B3"/>
    <w:rsid w:val="007E08B8"/>
    <w:rsid w:val="007E0C35"/>
    <w:rsid w:val="007E1022"/>
    <w:rsid w:val="007E1096"/>
    <w:rsid w:val="007E1681"/>
    <w:rsid w:val="007E1713"/>
    <w:rsid w:val="007E1A1D"/>
    <w:rsid w:val="007E1B4A"/>
    <w:rsid w:val="007E1ED6"/>
    <w:rsid w:val="007E2020"/>
    <w:rsid w:val="007E2488"/>
    <w:rsid w:val="007E277F"/>
    <w:rsid w:val="007E28F5"/>
    <w:rsid w:val="007E29F4"/>
    <w:rsid w:val="007E3261"/>
    <w:rsid w:val="007E346C"/>
    <w:rsid w:val="007E409A"/>
    <w:rsid w:val="007E41BC"/>
    <w:rsid w:val="007E4448"/>
    <w:rsid w:val="007E4CED"/>
    <w:rsid w:val="007E55AF"/>
    <w:rsid w:val="007E55D2"/>
    <w:rsid w:val="007E5794"/>
    <w:rsid w:val="007E5B88"/>
    <w:rsid w:val="007E5EA8"/>
    <w:rsid w:val="007E601C"/>
    <w:rsid w:val="007E62F4"/>
    <w:rsid w:val="007E63FD"/>
    <w:rsid w:val="007E6A1B"/>
    <w:rsid w:val="007E6B27"/>
    <w:rsid w:val="007E7F37"/>
    <w:rsid w:val="007F0260"/>
    <w:rsid w:val="007F030B"/>
    <w:rsid w:val="007F068A"/>
    <w:rsid w:val="007F0A54"/>
    <w:rsid w:val="007F0C12"/>
    <w:rsid w:val="007F0F89"/>
    <w:rsid w:val="007F115B"/>
    <w:rsid w:val="007F11BB"/>
    <w:rsid w:val="007F13EC"/>
    <w:rsid w:val="007F1415"/>
    <w:rsid w:val="007F1758"/>
    <w:rsid w:val="007F1ACB"/>
    <w:rsid w:val="007F1C69"/>
    <w:rsid w:val="007F23FA"/>
    <w:rsid w:val="007F2424"/>
    <w:rsid w:val="007F2488"/>
    <w:rsid w:val="007F2DE9"/>
    <w:rsid w:val="007F31D6"/>
    <w:rsid w:val="007F3986"/>
    <w:rsid w:val="007F399E"/>
    <w:rsid w:val="007F4486"/>
    <w:rsid w:val="007F44FA"/>
    <w:rsid w:val="007F46A2"/>
    <w:rsid w:val="007F6039"/>
    <w:rsid w:val="007F6616"/>
    <w:rsid w:val="007F687A"/>
    <w:rsid w:val="007F6FFB"/>
    <w:rsid w:val="007F73C9"/>
    <w:rsid w:val="007F7903"/>
    <w:rsid w:val="007F7C9C"/>
    <w:rsid w:val="007F7FCF"/>
    <w:rsid w:val="00800952"/>
    <w:rsid w:val="00800E89"/>
    <w:rsid w:val="008016AC"/>
    <w:rsid w:val="008016F1"/>
    <w:rsid w:val="00801A7D"/>
    <w:rsid w:val="00801BAA"/>
    <w:rsid w:val="00802462"/>
    <w:rsid w:val="00802485"/>
    <w:rsid w:val="008024B7"/>
    <w:rsid w:val="0080287A"/>
    <w:rsid w:val="00802CA1"/>
    <w:rsid w:val="008039EA"/>
    <w:rsid w:val="00804848"/>
    <w:rsid w:val="00804A35"/>
    <w:rsid w:val="00806484"/>
    <w:rsid w:val="00806B0F"/>
    <w:rsid w:val="00806F53"/>
    <w:rsid w:val="0080770C"/>
    <w:rsid w:val="00807998"/>
    <w:rsid w:val="008102A4"/>
    <w:rsid w:val="00810485"/>
    <w:rsid w:val="0081067E"/>
    <w:rsid w:val="0081070F"/>
    <w:rsid w:val="00810785"/>
    <w:rsid w:val="008118F3"/>
    <w:rsid w:val="0081201C"/>
    <w:rsid w:val="008122F4"/>
    <w:rsid w:val="00812424"/>
    <w:rsid w:val="00812884"/>
    <w:rsid w:val="00812C71"/>
    <w:rsid w:val="00813307"/>
    <w:rsid w:val="008138C7"/>
    <w:rsid w:val="008143F9"/>
    <w:rsid w:val="00814547"/>
    <w:rsid w:val="008146C3"/>
    <w:rsid w:val="008146C8"/>
    <w:rsid w:val="008149D3"/>
    <w:rsid w:val="00814C4E"/>
    <w:rsid w:val="008150DE"/>
    <w:rsid w:val="00815C5C"/>
    <w:rsid w:val="00816154"/>
    <w:rsid w:val="00816310"/>
    <w:rsid w:val="0081637B"/>
    <w:rsid w:val="00816790"/>
    <w:rsid w:val="00816835"/>
    <w:rsid w:val="00816862"/>
    <w:rsid w:val="00816C14"/>
    <w:rsid w:val="00816C37"/>
    <w:rsid w:val="00817345"/>
    <w:rsid w:val="00817AB1"/>
    <w:rsid w:val="00817BEE"/>
    <w:rsid w:val="008202CD"/>
    <w:rsid w:val="00820FFF"/>
    <w:rsid w:val="008210D7"/>
    <w:rsid w:val="0082116C"/>
    <w:rsid w:val="0082141D"/>
    <w:rsid w:val="0082150D"/>
    <w:rsid w:val="00821E59"/>
    <w:rsid w:val="00822600"/>
    <w:rsid w:val="008226CD"/>
    <w:rsid w:val="008226FC"/>
    <w:rsid w:val="00822764"/>
    <w:rsid w:val="00823AE4"/>
    <w:rsid w:val="00823C26"/>
    <w:rsid w:val="008240EA"/>
    <w:rsid w:val="00824324"/>
    <w:rsid w:val="00824662"/>
    <w:rsid w:val="00824A66"/>
    <w:rsid w:val="008253D7"/>
    <w:rsid w:val="0082541C"/>
    <w:rsid w:val="0082580F"/>
    <w:rsid w:val="00825979"/>
    <w:rsid w:val="008268C8"/>
    <w:rsid w:val="008269C8"/>
    <w:rsid w:val="00827349"/>
    <w:rsid w:val="008277D5"/>
    <w:rsid w:val="008302C1"/>
    <w:rsid w:val="008302C9"/>
    <w:rsid w:val="00830CD5"/>
    <w:rsid w:val="00831A48"/>
    <w:rsid w:val="00831B3A"/>
    <w:rsid w:val="00831BDB"/>
    <w:rsid w:val="0083224E"/>
    <w:rsid w:val="008324F8"/>
    <w:rsid w:val="008325BF"/>
    <w:rsid w:val="00832AD4"/>
    <w:rsid w:val="008337F9"/>
    <w:rsid w:val="00833848"/>
    <w:rsid w:val="00833C6E"/>
    <w:rsid w:val="00834A12"/>
    <w:rsid w:val="008353C7"/>
    <w:rsid w:val="00835540"/>
    <w:rsid w:val="008356DB"/>
    <w:rsid w:val="00835C74"/>
    <w:rsid w:val="00835D99"/>
    <w:rsid w:val="00835EA8"/>
    <w:rsid w:val="00836103"/>
    <w:rsid w:val="0083610E"/>
    <w:rsid w:val="00836B0B"/>
    <w:rsid w:val="00836B50"/>
    <w:rsid w:val="0084052A"/>
    <w:rsid w:val="00841488"/>
    <w:rsid w:val="008422FE"/>
    <w:rsid w:val="008424DC"/>
    <w:rsid w:val="0084254B"/>
    <w:rsid w:val="0084289B"/>
    <w:rsid w:val="00842D6F"/>
    <w:rsid w:val="00843060"/>
    <w:rsid w:val="008436CD"/>
    <w:rsid w:val="00843845"/>
    <w:rsid w:val="00843AC9"/>
    <w:rsid w:val="00843BEA"/>
    <w:rsid w:val="00843F07"/>
    <w:rsid w:val="0084419E"/>
    <w:rsid w:val="00844329"/>
    <w:rsid w:val="00844C31"/>
    <w:rsid w:val="00845062"/>
    <w:rsid w:val="0084545B"/>
    <w:rsid w:val="008454CE"/>
    <w:rsid w:val="00846421"/>
    <w:rsid w:val="0084652F"/>
    <w:rsid w:val="00846E75"/>
    <w:rsid w:val="00847816"/>
    <w:rsid w:val="008478D7"/>
    <w:rsid w:val="00847E2A"/>
    <w:rsid w:val="00851173"/>
    <w:rsid w:val="0085160C"/>
    <w:rsid w:val="008519E9"/>
    <w:rsid w:val="00852783"/>
    <w:rsid w:val="008527CC"/>
    <w:rsid w:val="00852F75"/>
    <w:rsid w:val="008530A6"/>
    <w:rsid w:val="00853172"/>
    <w:rsid w:val="0085329F"/>
    <w:rsid w:val="008538D4"/>
    <w:rsid w:val="008540C7"/>
    <w:rsid w:val="00854828"/>
    <w:rsid w:val="0085545B"/>
    <w:rsid w:val="00855CEA"/>
    <w:rsid w:val="00855D96"/>
    <w:rsid w:val="00855E41"/>
    <w:rsid w:val="00856601"/>
    <w:rsid w:val="0085688F"/>
    <w:rsid w:val="00856A3A"/>
    <w:rsid w:val="00856F88"/>
    <w:rsid w:val="00857420"/>
    <w:rsid w:val="00857FD1"/>
    <w:rsid w:val="008603DF"/>
    <w:rsid w:val="008606D0"/>
    <w:rsid w:val="008606F0"/>
    <w:rsid w:val="008608A3"/>
    <w:rsid w:val="00860AFD"/>
    <w:rsid w:val="00861269"/>
    <w:rsid w:val="008618A8"/>
    <w:rsid w:val="00861DD7"/>
    <w:rsid w:val="00863335"/>
    <w:rsid w:val="008633F9"/>
    <w:rsid w:val="00863809"/>
    <w:rsid w:val="00863B35"/>
    <w:rsid w:val="00863EF1"/>
    <w:rsid w:val="00864103"/>
    <w:rsid w:val="00864877"/>
    <w:rsid w:val="00864B4F"/>
    <w:rsid w:val="0086548E"/>
    <w:rsid w:val="00865B14"/>
    <w:rsid w:val="00865D7F"/>
    <w:rsid w:val="00865EE0"/>
    <w:rsid w:val="008661A9"/>
    <w:rsid w:val="00866C4B"/>
    <w:rsid w:val="008674F3"/>
    <w:rsid w:val="008676B7"/>
    <w:rsid w:val="00867BE8"/>
    <w:rsid w:val="00867FBF"/>
    <w:rsid w:val="00870B3D"/>
    <w:rsid w:val="00870D08"/>
    <w:rsid w:val="00871152"/>
    <w:rsid w:val="00871D5E"/>
    <w:rsid w:val="00871E73"/>
    <w:rsid w:val="00872832"/>
    <w:rsid w:val="00872855"/>
    <w:rsid w:val="00872892"/>
    <w:rsid w:val="00872A89"/>
    <w:rsid w:val="00872BD3"/>
    <w:rsid w:val="00872BFA"/>
    <w:rsid w:val="008737F8"/>
    <w:rsid w:val="00874336"/>
    <w:rsid w:val="00874763"/>
    <w:rsid w:val="008747C2"/>
    <w:rsid w:val="00874959"/>
    <w:rsid w:val="0087498C"/>
    <w:rsid w:val="00874F84"/>
    <w:rsid w:val="00874FBD"/>
    <w:rsid w:val="00876406"/>
    <w:rsid w:val="0087699A"/>
    <w:rsid w:val="00876A61"/>
    <w:rsid w:val="00877273"/>
    <w:rsid w:val="00877474"/>
    <w:rsid w:val="00877A5F"/>
    <w:rsid w:val="00877B8D"/>
    <w:rsid w:val="00880181"/>
    <w:rsid w:val="008803CA"/>
    <w:rsid w:val="00880415"/>
    <w:rsid w:val="008805CB"/>
    <w:rsid w:val="0088064B"/>
    <w:rsid w:val="00880F4B"/>
    <w:rsid w:val="00881528"/>
    <w:rsid w:val="00881D53"/>
    <w:rsid w:val="00882112"/>
    <w:rsid w:val="008827D1"/>
    <w:rsid w:val="00882CDE"/>
    <w:rsid w:val="00882F70"/>
    <w:rsid w:val="008831F9"/>
    <w:rsid w:val="008834B7"/>
    <w:rsid w:val="008836E8"/>
    <w:rsid w:val="008838F2"/>
    <w:rsid w:val="008841E2"/>
    <w:rsid w:val="0088443A"/>
    <w:rsid w:val="008848F4"/>
    <w:rsid w:val="00884B1D"/>
    <w:rsid w:val="00885C8D"/>
    <w:rsid w:val="008861AC"/>
    <w:rsid w:val="0088628D"/>
    <w:rsid w:val="0088642D"/>
    <w:rsid w:val="00886458"/>
    <w:rsid w:val="008866B8"/>
    <w:rsid w:val="008867AB"/>
    <w:rsid w:val="008902AA"/>
    <w:rsid w:val="008906E7"/>
    <w:rsid w:val="008910A1"/>
    <w:rsid w:val="008910AC"/>
    <w:rsid w:val="00891858"/>
    <w:rsid w:val="00891C46"/>
    <w:rsid w:val="0089282A"/>
    <w:rsid w:val="00892DB8"/>
    <w:rsid w:val="00893846"/>
    <w:rsid w:val="00893AD0"/>
    <w:rsid w:val="00894001"/>
    <w:rsid w:val="00894388"/>
    <w:rsid w:val="008949CF"/>
    <w:rsid w:val="00894AFD"/>
    <w:rsid w:val="00894D27"/>
    <w:rsid w:val="008952A1"/>
    <w:rsid w:val="00895D78"/>
    <w:rsid w:val="008965E8"/>
    <w:rsid w:val="00896819"/>
    <w:rsid w:val="00896D00"/>
    <w:rsid w:val="00897147"/>
    <w:rsid w:val="0089723E"/>
    <w:rsid w:val="00897A47"/>
    <w:rsid w:val="008A00A5"/>
    <w:rsid w:val="008A025A"/>
    <w:rsid w:val="008A055A"/>
    <w:rsid w:val="008A0EE0"/>
    <w:rsid w:val="008A1531"/>
    <w:rsid w:val="008A1BF2"/>
    <w:rsid w:val="008A1E91"/>
    <w:rsid w:val="008A1F0F"/>
    <w:rsid w:val="008A2210"/>
    <w:rsid w:val="008A230F"/>
    <w:rsid w:val="008A2466"/>
    <w:rsid w:val="008A2E80"/>
    <w:rsid w:val="008A2EC9"/>
    <w:rsid w:val="008A3F7A"/>
    <w:rsid w:val="008A4360"/>
    <w:rsid w:val="008A47A5"/>
    <w:rsid w:val="008A54BC"/>
    <w:rsid w:val="008A5D5C"/>
    <w:rsid w:val="008A5F29"/>
    <w:rsid w:val="008A62EF"/>
    <w:rsid w:val="008A6449"/>
    <w:rsid w:val="008A65A6"/>
    <w:rsid w:val="008A6925"/>
    <w:rsid w:val="008A69DD"/>
    <w:rsid w:val="008B04E1"/>
    <w:rsid w:val="008B09D0"/>
    <w:rsid w:val="008B1488"/>
    <w:rsid w:val="008B15D1"/>
    <w:rsid w:val="008B1FDE"/>
    <w:rsid w:val="008B24E0"/>
    <w:rsid w:val="008B2706"/>
    <w:rsid w:val="008B33DF"/>
    <w:rsid w:val="008B4863"/>
    <w:rsid w:val="008B5C8A"/>
    <w:rsid w:val="008B6047"/>
    <w:rsid w:val="008B65C9"/>
    <w:rsid w:val="008B67E0"/>
    <w:rsid w:val="008B6F70"/>
    <w:rsid w:val="008B7375"/>
    <w:rsid w:val="008B73AA"/>
    <w:rsid w:val="008B79AC"/>
    <w:rsid w:val="008B7E53"/>
    <w:rsid w:val="008C019C"/>
    <w:rsid w:val="008C01CA"/>
    <w:rsid w:val="008C0468"/>
    <w:rsid w:val="008C0F28"/>
    <w:rsid w:val="008C1696"/>
    <w:rsid w:val="008C17B3"/>
    <w:rsid w:val="008C17B4"/>
    <w:rsid w:val="008C1E98"/>
    <w:rsid w:val="008C1F5B"/>
    <w:rsid w:val="008C2732"/>
    <w:rsid w:val="008C2C04"/>
    <w:rsid w:val="008C3552"/>
    <w:rsid w:val="008C3C9D"/>
    <w:rsid w:val="008C451A"/>
    <w:rsid w:val="008C4528"/>
    <w:rsid w:val="008C486C"/>
    <w:rsid w:val="008C4B85"/>
    <w:rsid w:val="008C569A"/>
    <w:rsid w:val="008C5703"/>
    <w:rsid w:val="008C5857"/>
    <w:rsid w:val="008C5907"/>
    <w:rsid w:val="008C5C58"/>
    <w:rsid w:val="008C5E33"/>
    <w:rsid w:val="008C5FB3"/>
    <w:rsid w:val="008C6D20"/>
    <w:rsid w:val="008C7233"/>
    <w:rsid w:val="008C78FC"/>
    <w:rsid w:val="008C7C63"/>
    <w:rsid w:val="008C7C7A"/>
    <w:rsid w:val="008D0418"/>
    <w:rsid w:val="008D09DB"/>
    <w:rsid w:val="008D0EA4"/>
    <w:rsid w:val="008D199F"/>
    <w:rsid w:val="008D1C01"/>
    <w:rsid w:val="008D2387"/>
    <w:rsid w:val="008D263F"/>
    <w:rsid w:val="008D27C5"/>
    <w:rsid w:val="008D2F58"/>
    <w:rsid w:val="008D3423"/>
    <w:rsid w:val="008D3742"/>
    <w:rsid w:val="008D386A"/>
    <w:rsid w:val="008D38AB"/>
    <w:rsid w:val="008D3C32"/>
    <w:rsid w:val="008D3C76"/>
    <w:rsid w:val="008D3FF7"/>
    <w:rsid w:val="008D4086"/>
    <w:rsid w:val="008D4209"/>
    <w:rsid w:val="008D4E84"/>
    <w:rsid w:val="008D4EA5"/>
    <w:rsid w:val="008D4F2B"/>
    <w:rsid w:val="008D52D9"/>
    <w:rsid w:val="008D5338"/>
    <w:rsid w:val="008D5E40"/>
    <w:rsid w:val="008D5ED9"/>
    <w:rsid w:val="008D6AC9"/>
    <w:rsid w:val="008D7699"/>
    <w:rsid w:val="008D773F"/>
    <w:rsid w:val="008D791D"/>
    <w:rsid w:val="008D7C13"/>
    <w:rsid w:val="008E0542"/>
    <w:rsid w:val="008E13ED"/>
    <w:rsid w:val="008E1AAC"/>
    <w:rsid w:val="008E1F1C"/>
    <w:rsid w:val="008E235C"/>
    <w:rsid w:val="008E2565"/>
    <w:rsid w:val="008E2FF5"/>
    <w:rsid w:val="008E31B5"/>
    <w:rsid w:val="008E32AC"/>
    <w:rsid w:val="008E347E"/>
    <w:rsid w:val="008E55DE"/>
    <w:rsid w:val="008E56FA"/>
    <w:rsid w:val="008E5A70"/>
    <w:rsid w:val="008E623F"/>
    <w:rsid w:val="008E6ADE"/>
    <w:rsid w:val="008E705D"/>
    <w:rsid w:val="008F06A2"/>
    <w:rsid w:val="008F1250"/>
    <w:rsid w:val="008F175C"/>
    <w:rsid w:val="008F1C06"/>
    <w:rsid w:val="008F208C"/>
    <w:rsid w:val="008F2602"/>
    <w:rsid w:val="008F28B3"/>
    <w:rsid w:val="008F28D4"/>
    <w:rsid w:val="008F2B61"/>
    <w:rsid w:val="008F4049"/>
    <w:rsid w:val="008F413B"/>
    <w:rsid w:val="008F43B2"/>
    <w:rsid w:val="008F4E06"/>
    <w:rsid w:val="008F4FCE"/>
    <w:rsid w:val="008F514B"/>
    <w:rsid w:val="008F58B5"/>
    <w:rsid w:val="008F59A9"/>
    <w:rsid w:val="008F5AAA"/>
    <w:rsid w:val="008F60BA"/>
    <w:rsid w:val="008F7F27"/>
    <w:rsid w:val="00900015"/>
    <w:rsid w:val="00900086"/>
    <w:rsid w:val="009003A4"/>
    <w:rsid w:val="00900928"/>
    <w:rsid w:val="00900A5F"/>
    <w:rsid w:val="00900B0A"/>
    <w:rsid w:val="00900BF3"/>
    <w:rsid w:val="0090130C"/>
    <w:rsid w:val="00901432"/>
    <w:rsid w:val="00901660"/>
    <w:rsid w:val="00901EB0"/>
    <w:rsid w:val="00902216"/>
    <w:rsid w:val="00902429"/>
    <w:rsid w:val="009025A5"/>
    <w:rsid w:val="009025B4"/>
    <w:rsid w:val="00902C33"/>
    <w:rsid w:val="00903A3B"/>
    <w:rsid w:val="00903FAA"/>
    <w:rsid w:val="00904200"/>
    <w:rsid w:val="009046E3"/>
    <w:rsid w:val="0090476C"/>
    <w:rsid w:val="009056A1"/>
    <w:rsid w:val="00906790"/>
    <w:rsid w:val="00906A92"/>
    <w:rsid w:val="00907C41"/>
    <w:rsid w:val="00910149"/>
    <w:rsid w:val="009101B5"/>
    <w:rsid w:val="00910A28"/>
    <w:rsid w:val="00910B41"/>
    <w:rsid w:val="00911333"/>
    <w:rsid w:val="009113AE"/>
    <w:rsid w:val="00911493"/>
    <w:rsid w:val="009115F4"/>
    <w:rsid w:val="00911771"/>
    <w:rsid w:val="009118DC"/>
    <w:rsid w:val="00911C30"/>
    <w:rsid w:val="0091214D"/>
    <w:rsid w:val="0091232A"/>
    <w:rsid w:val="0091248E"/>
    <w:rsid w:val="009127C9"/>
    <w:rsid w:val="009129D5"/>
    <w:rsid w:val="00912B8F"/>
    <w:rsid w:val="009138CD"/>
    <w:rsid w:val="0091397B"/>
    <w:rsid w:val="00913E81"/>
    <w:rsid w:val="0091418D"/>
    <w:rsid w:val="00914308"/>
    <w:rsid w:val="00914311"/>
    <w:rsid w:val="00914E89"/>
    <w:rsid w:val="0091560B"/>
    <w:rsid w:val="009156EF"/>
    <w:rsid w:val="009158AB"/>
    <w:rsid w:val="00915AEE"/>
    <w:rsid w:val="00915C8C"/>
    <w:rsid w:val="009166BF"/>
    <w:rsid w:val="009168EE"/>
    <w:rsid w:val="00917C44"/>
    <w:rsid w:val="00920C08"/>
    <w:rsid w:val="009210E6"/>
    <w:rsid w:val="00921119"/>
    <w:rsid w:val="009214A4"/>
    <w:rsid w:val="00921597"/>
    <w:rsid w:val="009221F0"/>
    <w:rsid w:val="009222C2"/>
    <w:rsid w:val="0092265D"/>
    <w:rsid w:val="009235A9"/>
    <w:rsid w:val="009239FE"/>
    <w:rsid w:val="00923E27"/>
    <w:rsid w:val="0092474A"/>
    <w:rsid w:val="00925ABB"/>
    <w:rsid w:val="00925B39"/>
    <w:rsid w:val="00926533"/>
    <w:rsid w:val="00926D5F"/>
    <w:rsid w:val="00926DCE"/>
    <w:rsid w:val="00926E3B"/>
    <w:rsid w:val="00926F9C"/>
    <w:rsid w:val="00926FCA"/>
    <w:rsid w:val="00926FFD"/>
    <w:rsid w:val="0093006B"/>
    <w:rsid w:val="00931A0E"/>
    <w:rsid w:val="00931C8F"/>
    <w:rsid w:val="00931EAB"/>
    <w:rsid w:val="00931F82"/>
    <w:rsid w:val="009331EE"/>
    <w:rsid w:val="00933625"/>
    <w:rsid w:val="009336B6"/>
    <w:rsid w:val="00933DC8"/>
    <w:rsid w:val="00934B89"/>
    <w:rsid w:val="00934BB0"/>
    <w:rsid w:val="00934C51"/>
    <w:rsid w:val="00935142"/>
    <w:rsid w:val="00935391"/>
    <w:rsid w:val="0093542C"/>
    <w:rsid w:val="0093563F"/>
    <w:rsid w:val="0093576B"/>
    <w:rsid w:val="009358E4"/>
    <w:rsid w:val="00936674"/>
    <w:rsid w:val="00936DED"/>
    <w:rsid w:val="00936E9C"/>
    <w:rsid w:val="00936EE0"/>
    <w:rsid w:val="009370E1"/>
    <w:rsid w:val="00937107"/>
    <w:rsid w:val="00937868"/>
    <w:rsid w:val="00937CEE"/>
    <w:rsid w:val="00937E8C"/>
    <w:rsid w:val="009402C2"/>
    <w:rsid w:val="009405A0"/>
    <w:rsid w:val="009406A7"/>
    <w:rsid w:val="00941D36"/>
    <w:rsid w:val="00942428"/>
    <w:rsid w:val="009424AE"/>
    <w:rsid w:val="0094281B"/>
    <w:rsid w:val="00942BEF"/>
    <w:rsid w:val="009431E7"/>
    <w:rsid w:val="009432A7"/>
    <w:rsid w:val="0094332D"/>
    <w:rsid w:val="009434E0"/>
    <w:rsid w:val="00943C96"/>
    <w:rsid w:val="00943EE8"/>
    <w:rsid w:val="00944897"/>
    <w:rsid w:val="00944C29"/>
    <w:rsid w:val="00944FA3"/>
    <w:rsid w:val="0094571D"/>
    <w:rsid w:val="00945D6D"/>
    <w:rsid w:val="00945DEB"/>
    <w:rsid w:val="00947790"/>
    <w:rsid w:val="00947A5C"/>
    <w:rsid w:val="009506C8"/>
    <w:rsid w:val="00950768"/>
    <w:rsid w:val="009508F7"/>
    <w:rsid w:val="0095098A"/>
    <w:rsid w:val="009517BC"/>
    <w:rsid w:val="0095183F"/>
    <w:rsid w:val="00951C6A"/>
    <w:rsid w:val="00951C77"/>
    <w:rsid w:val="0095294C"/>
    <w:rsid w:val="00952FB2"/>
    <w:rsid w:val="0095338F"/>
    <w:rsid w:val="0095395D"/>
    <w:rsid w:val="00953B8C"/>
    <w:rsid w:val="009544F8"/>
    <w:rsid w:val="009549C5"/>
    <w:rsid w:val="00954AB0"/>
    <w:rsid w:val="00954DE1"/>
    <w:rsid w:val="0095503C"/>
    <w:rsid w:val="00955219"/>
    <w:rsid w:val="00955B9A"/>
    <w:rsid w:val="00955E5B"/>
    <w:rsid w:val="009561E9"/>
    <w:rsid w:val="009562B3"/>
    <w:rsid w:val="009562D7"/>
    <w:rsid w:val="00956641"/>
    <w:rsid w:val="00956D7D"/>
    <w:rsid w:val="00956F5B"/>
    <w:rsid w:val="0095723D"/>
    <w:rsid w:val="00960302"/>
    <w:rsid w:val="009603AD"/>
    <w:rsid w:val="009604A7"/>
    <w:rsid w:val="00960876"/>
    <w:rsid w:val="00960AC8"/>
    <w:rsid w:val="0096106D"/>
    <w:rsid w:val="00961372"/>
    <w:rsid w:val="00961840"/>
    <w:rsid w:val="009619B1"/>
    <w:rsid w:val="00961A62"/>
    <w:rsid w:val="00961AFD"/>
    <w:rsid w:val="0096231E"/>
    <w:rsid w:val="00962A81"/>
    <w:rsid w:val="00962BED"/>
    <w:rsid w:val="009634D7"/>
    <w:rsid w:val="0096388A"/>
    <w:rsid w:val="009647AF"/>
    <w:rsid w:val="00964973"/>
    <w:rsid w:val="00964A0E"/>
    <w:rsid w:val="00964BFA"/>
    <w:rsid w:val="0096521B"/>
    <w:rsid w:val="00965B91"/>
    <w:rsid w:val="009667DB"/>
    <w:rsid w:val="00966D26"/>
    <w:rsid w:val="00967009"/>
    <w:rsid w:val="0096768B"/>
    <w:rsid w:val="00967AAC"/>
    <w:rsid w:val="00967B7C"/>
    <w:rsid w:val="00970154"/>
    <w:rsid w:val="00970261"/>
    <w:rsid w:val="009703B5"/>
    <w:rsid w:val="0097096A"/>
    <w:rsid w:val="00970A18"/>
    <w:rsid w:val="00970EE8"/>
    <w:rsid w:val="0097188D"/>
    <w:rsid w:val="00971B72"/>
    <w:rsid w:val="00971D87"/>
    <w:rsid w:val="00971F38"/>
    <w:rsid w:val="00971F43"/>
    <w:rsid w:val="009721DB"/>
    <w:rsid w:val="00972919"/>
    <w:rsid w:val="00972E3E"/>
    <w:rsid w:val="009738D0"/>
    <w:rsid w:val="009739E1"/>
    <w:rsid w:val="00974059"/>
    <w:rsid w:val="00974C57"/>
    <w:rsid w:val="00974E68"/>
    <w:rsid w:val="00974F6C"/>
    <w:rsid w:val="00975512"/>
    <w:rsid w:val="009757C1"/>
    <w:rsid w:val="00975946"/>
    <w:rsid w:val="00976041"/>
    <w:rsid w:val="00976412"/>
    <w:rsid w:val="00976665"/>
    <w:rsid w:val="009774AA"/>
    <w:rsid w:val="00977787"/>
    <w:rsid w:val="00977BF3"/>
    <w:rsid w:val="00977ED0"/>
    <w:rsid w:val="00980121"/>
    <w:rsid w:val="0098015F"/>
    <w:rsid w:val="00980994"/>
    <w:rsid w:val="0098213D"/>
    <w:rsid w:val="0098233A"/>
    <w:rsid w:val="00982883"/>
    <w:rsid w:val="009828B4"/>
    <w:rsid w:val="0098373B"/>
    <w:rsid w:val="009837B7"/>
    <w:rsid w:val="00983B30"/>
    <w:rsid w:val="00983BDC"/>
    <w:rsid w:val="00984FDD"/>
    <w:rsid w:val="0098517A"/>
    <w:rsid w:val="0098599E"/>
    <w:rsid w:val="009859D4"/>
    <w:rsid w:val="00985C10"/>
    <w:rsid w:val="00985F1D"/>
    <w:rsid w:val="009868AA"/>
    <w:rsid w:val="00987AC4"/>
    <w:rsid w:val="009907BB"/>
    <w:rsid w:val="00990F63"/>
    <w:rsid w:val="0099114F"/>
    <w:rsid w:val="00991885"/>
    <w:rsid w:val="00991C33"/>
    <w:rsid w:val="009921A3"/>
    <w:rsid w:val="00992720"/>
    <w:rsid w:val="0099292C"/>
    <w:rsid w:val="00992C38"/>
    <w:rsid w:val="00992ECC"/>
    <w:rsid w:val="0099335C"/>
    <w:rsid w:val="00993E89"/>
    <w:rsid w:val="00993F0E"/>
    <w:rsid w:val="0099416A"/>
    <w:rsid w:val="009949BA"/>
    <w:rsid w:val="00995D02"/>
    <w:rsid w:val="00996144"/>
    <w:rsid w:val="00996930"/>
    <w:rsid w:val="00997109"/>
    <w:rsid w:val="00997E23"/>
    <w:rsid w:val="00997E82"/>
    <w:rsid w:val="009A070D"/>
    <w:rsid w:val="009A0BC9"/>
    <w:rsid w:val="009A0EB9"/>
    <w:rsid w:val="009A0EE3"/>
    <w:rsid w:val="009A193B"/>
    <w:rsid w:val="009A1E87"/>
    <w:rsid w:val="009A24C5"/>
    <w:rsid w:val="009A2C72"/>
    <w:rsid w:val="009A2FBE"/>
    <w:rsid w:val="009A3042"/>
    <w:rsid w:val="009A3339"/>
    <w:rsid w:val="009A37DD"/>
    <w:rsid w:val="009A3844"/>
    <w:rsid w:val="009A3863"/>
    <w:rsid w:val="009A3F58"/>
    <w:rsid w:val="009A43E8"/>
    <w:rsid w:val="009A443C"/>
    <w:rsid w:val="009A47E4"/>
    <w:rsid w:val="009A4BDE"/>
    <w:rsid w:val="009A4E7D"/>
    <w:rsid w:val="009A4EEF"/>
    <w:rsid w:val="009A5157"/>
    <w:rsid w:val="009A52AB"/>
    <w:rsid w:val="009A624F"/>
    <w:rsid w:val="009A6502"/>
    <w:rsid w:val="009A677E"/>
    <w:rsid w:val="009A6922"/>
    <w:rsid w:val="009A69DE"/>
    <w:rsid w:val="009A708E"/>
    <w:rsid w:val="009A7508"/>
    <w:rsid w:val="009A7916"/>
    <w:rsid w:val="009A7AE7"/>
    <w:rsid w:val="009B001F"/>
    <w:rsid w:val="009B0263"/>
    <w:rsid w:val="009B055D"/>
    <w:rsid w:val="009B07C7"/>
    <w:rsid w:val="009B0C96"/>
    <w:rsid w:val="009B0D02"/>
    <w:rsid w:val="009B0D60"/>
    <w:rsid w:val="009B1AAB"/>
    <w:rsid w:val="009B1B45"/>
    <w:rsid w:val="009B37AA"/>
    <w:rsid w:val="009B3929"/>
    <w:rsid w:val="009B3977"/>
    <w:rsid w:val="009B4056"/>
    <w:rsid w:val="009B4494"/>
    <w:rsid w:val="009B4D94"/>
    <w:rsid w:val="009B518D"/>
    <w:rsid w:val="009B700B"/>
    <w:rsid w:val="009B78EE"/>
    <w:rsid w:val="009B7A10"/>
    <w:rsid w:val="009B7C54"/>
    <w:rsid w:val="009C02E9"/>
    <w:rsid w:val="009C037A"/>
    <w:rsid w:val="009C079D"/>
    <w:rsid w:val="009C0853"/>
    <w:rsid w:val="009C0C5A"/>
    <w:rsid w:val="009C0D86"/>
    <w:rsid w:val="009C122A"/>
    <w:rsid w:val="009C14F7"/>
    <w:rsid w:val="009C2577"/>
    <w:rsid w:val="009C2BD9"/>
    <w:rsid w:val="009C3716"/>
    <w:rsid w:val="009C382C"/>
    <w:rsid w:val="009C3BA4"/>
    <w:rsid w:val="009C3BBB"/>
    <w:rsid w:val="009C49F0"/>
    <w:rsid w:val="009C4D96"/>
    <w:rsid w:val="009C502E"/>
    <w:rsid w:val="009C5AC1"/>
    <w:rsid w:val="009C623E"/>
    <w:rsid w:val="009C6470"/>
    <w:rsid w:val="009C6A3D"/>
    <w:rsid w:val="009C6D05"/>
    <w:rsid w:val="009C7868"/>
    <w:rsid w:val="009C7924"/>
    <w:rsid w:val="009C7C4B"/>
    <w:rsid w:val="009C7C61"/>
    <w:rsid w:val="009C7ECA"/>
    <w:rsid w:val="009D058F"/>
    <w:rsid w:val="009D18C6"/>
    <w:rsid w:val="009D18DB"/>
    <w:rsid w:val="009D1B80"/>
    <w:rsid w:val="009D1BCE"/>
    <w:rsid w:val="009D1C08"/>
    <w:rsid w:val="009D1C63"/>
    <w:rsid w:val="009D1FE7"/>
    <w:rsid w:val="009D2330"/>
    <w:rsid w:val="009D2ABE"/>
    <w:rsid w:val="009D2AE6"/>
    <w:rsid w:val="009D2B74"/>
    <w:rsid w:val="009D3429"/>
    <w:rsid w:val="009D3AB5"/>
    <w:rsid w:val="009D3D12"/>
    <w:rsid w:val="009D4F41"/>
    <w:rsid w:val="009D4FBE"/>
    <w:rsid w:val="009D6054"/>
    <w:rsid w:val="009D63B7"/>
    <w:rsid w:val="009D70B1"/>
    <w:rsid w:val="009D7260"/>
    <w:rsid w:val="009D7A1C"/>
    <w:rsid w:val="009D7FE0"/>
    <w:rsid w:val="009E08D3"/>
    <w:rsid w:val="009E09F9"/>
    <w:rsid w:val="009E0A73"/>
    <w:rsid w:val="009E190D"/>
    <w:rsid w:val="009E1999"/>
    <w:rsid w:val="009E1B65"/>
    <w:rsid w:val="009E1B68"/>
    <w:rsid w:val="009E1F51"/>
    <w:rsid w:val="009E2A22"/>
    <w:rsid w:val="009E3678"/>
    <w:rsid w:val="009E36E3"/>
    <w:rsid w:val="009E372A"/>
    <w:rsid w:val="009E3DE8"/>
    <w:rsid w:val="009E4154"/>
    <w:rsid w:val="009E57A1"/>
    <w:rsid w:val="009E5ABD"/>
    <w:rsid w:val="009E63B9"/>
    <w:rsid w:val="009E6703"/>
    <w:rsid w:val="009E6EBC"/>
    <w:rsid w:val="009E78E2"/>
    <w:rsid w:val="009E7A62"/>
    <w:rsid w:val="009F03D8"/>
    <w:rsid w:val="009F061E"/>
    <w:rsid w:val="009F0B89"/>
    <w:rsid w:val="009F0BA4"/>
    <w:rsid w:val="009F13FD"/>
    <w:rsid w:val="009F15E0"/>
    <w:rsid w:val="009F1CC7"/>
    <w:rsid w:val="009F2C2C"/>
    <w:rsid w:val="009F34A4"/>
    <w:rsid w:val="009F5415"/>
    <w:rsid w:val="009F5B60"/>
    <w:rsid w:val="009F5DA1"/>
    <w:rsid w:val="009F64C3"/>
    <w:rsid w:val="009F6EA2"/>
    <w:rsid w:val="009F728E"/>
    <w:rsid w:val="00A01CBD"/>
    <w:rsid w:val="00A01D26"/>
    <w:rsid w:val="00A01F75"/>
    <w:rsid w:val="00A02136"/>
    <w:rsid w:val="00A02B5A"/>
    <w:rsid w:val="00A03102"/>
    <w:rsid w:val="00A039C2"/>
    <w:rsid w:val="00A03D7B"/>
    <w:rsid w:val="00A03D89"/>
    <w:rsid w:val="00A03DC9"/>
    <w:rsid w:val="00A03EAB"/>
    <w:rsid w:val="00A055B8"/>
    <w:rsid w:val="00A057FE"/>
    <w:rsid w:val="00A05C1F"/>
    <w:rsid w:val="00A068E7"/>
    <w:rsid w:val="00A06B77"/>
    <w:rsid w:val="00A06E4C"/>
    <w:rsid w:val="00A07355"/>
    <w:rsid w:val="00A07A50"/>
    <w:rsid w:val="00A07CFA"/>
    <w:rsid w:val="00A10AAD"/>
    <w:rsid w:val="00A10AF4"/>
    <w:rsid w:val="00A117BC"/>
    <w:rsid w:val="00A11E7D"/>
    <w:rsid w:val="00A122A4"/>
    <w:rsid w:val="00A124A9"/>
    <w:rsid w:val="00A12E25"/>
    <w:rsid w:val="00A12ED5"/>
    <w:rsid w:val="00A13B55"/>
    <w:rsid w:val="00A14093"/>
    <w:rsid w:val="00A14E7D"/>
    <w:rsid w:val="00A1506E"/>
    <w:rsid w:val="00A1603E"/>
    <w:rsid w:val="00A16071"/>
    <w:rsid w:val="00A1723E"/>
    <w:rsid w:val="00A173B4"/>
    <w:rsid w:val="00A176E5"/>
    <w:rsid w:val="00A1797D"/>
    <w:rsid w:val="00A203E1"/>
    <w:rsid w:val="00A2066F"/>
    <w:rsid w:val="00A206B7"/>
    <w:rsid w:val="00A21172"/>
    <w:rsid w:val="00A211D2"/>
    <w:rsid w:val="00A214EF"/>
    <w:rsid w:val="00A21609"/>
    <w:rsid w:val="00A21D1A"/>
    <w:rsid w:val="00A21F36"/>
    <w:rsid w:val="00A226D0"/>
    <w:rsid w:val="00A22E43"/>
    <w:rsid w:val="00A22F44"/>
    <w:rsid w:val="00A23936"/>
    <w:rsid w:val="00A24446"/>
    <w:rsid w:val="00A24B62"/>
    <w:rsid w:val="00A250DE"/>
    <w:rsid w:val="00A257C8"/>
    <w:rsid w:val="00A25ACC"/>
    <w:rsid w:val="00A25AFA"/>
    <w:rsid w:val="00A2692F"/>
    <w:rsid w:val="00A269E5"/>
    <w:rsid w:val="00A27436"/>
    <w:rsid w:val="00A2765E"/>
    <w:rsid w:val="00A278EA"/>
    <w:rsid w:val="00A27B68"/>
    <w:rsid w:val="00A27E0D"/>
    <w:rsid w:val="00A305A1"/>
    <w:rsid w:val="00A3085F"/>
    <w:rsid w:val="00A30C65"/>
    <w:rsid w:val="00A30F2C"/>
    <w:rsid w:val="00A31144"/>
    <w:rsid w:val="00A31BFD"/>
    <w:rsid w:val="00A323D2"/>
    <w:rsid w:val="00A32F61"/>
    <w:rsid w:val="00A32F9F"/>
    <w:rsid w:val="00A33790"/>
    <w:rsid w:val="00A34352"/>
    <w:rsid w:val="00A34720"/>
    <w:rsid w:val="00A34C51"/>
    <w:rsid w:val="00A35718"/>
    <w:rsid w:val="00A35B5F"/>
    <w:rsid w:val="00A36E23"/>
    <w:rsid w:val="00A36E5F"/>
    <w:rsid w:val="00A37095"/>
    <w:rsid w:val="00A37239"/>
    <w:rsid w:val="00A37360"/>
    <w:rsid w:val="00A40014"/>
    <w:rsid w:val="00A40A4E"/>
    <w:rsid w:val="00A4129E"/>
    <w:rsid w:val="00A4154F"/>
    <w:rsid w:val="00A41581"/>
    <w:rsid w:val="00A42952"/>
    <w:rsid w:val="00A42A17"/>
    <w:rsid w:val="00A42ED6"/>
    <w:rsid w:val="00A4329D"/>
    <w:rsid w:val="00A4365C"/>
    <w:rsid w:val="00A436DB"/>
    <w:rsid w:val="00A43DB9"/>
    <w:rsid w:val="00A43E60"/>
    <w:rsid w:val="00A445DF"/>
    <w:rsid w:val="00A4461D"/>
    <w:rsid w:val="00A44C5B"/>
    <w:rsid w:val="00A44E76"/>
    <w:rsid w:val="00A45A45"/>
    <w:rsid w:val="00A463AC"/>
    <w:rsid w:val="00A4649D"/>
    <w:rsid w:val="00A46E0E"/>
    <w:rsid w:val="00A4728E"/>
    <w:rsid w:val="00A47DDF"/>
    <w:rsid w:val="00A506E3"/>
    <w:rsid w:val="00A507E7"/>
    <w:rsid w:val="00A5131F"/>
    <w:rsid w:val="00A5142A"/>
    <w:rsid w:val="00A516AE"/>
    <w:rsid w:val="00A51AA5"/>
    <w:rsid w:val="00A5281D"/>
    <w:rsid w:val="00A5379F"/>
    <w:rsid w:val="00A539D7"/>
    <w:rsid w:val="00A53AB2"/>
    <w:rsid w:val="00A540FC"/>
    <w:rsid w:val="00A54356"/>
    <w:rsid w:val="00A543CC"/>
    <w:rsid w:val="00A54635"/>
    <w:rsid w:val="00A547C8"/>
    <w:rsid w:val="00A54CE2"/>
    <w:rsid w:val="00A559B1"/>
    <w:rsid w:val="00A56425"/>
    <w:rsid w:val="00A5670F"/>
    <w:rsid w:val="00A569A3"/>
    <w:rsid w:val="00A56FA5"/>
    <w:rsid w:val="00A57D9A"/>
    <w:rsid w:val="00A60DF9"/>
    <w:rsid w:val="00A6125A"/>
    <w:rsid w:val="00A61A90"/>
    <w:rsid w:val="00A61C5C"/>
    <w:rsid w:val="00A61D27"/>
    <w:rsid w:val="00A62357"/>
    <w:rsid w:val="00A625C1"/>
    <w:rsid w:val="00A6271B"/>
    <w:rsid w:val="00A62D72"/>
    <w:rsid w:val="00A62E66"/>
    <w:rsid w:val="00A630B1"/>
    <w:rsid w:val="00A63D43"/>
    <w:rsid w:val="00A646DC"/>
    <w:rsid w:val="00A64A73"/>
    <w:rsid w:val="00A64D02"/>
    <w:rsid w:val="00A65A34"/>
    <w:rsid w:val="00A65D80"/>
    <w:rsid w:val="00A6617F"/>
    <w:rsid w:val="00A669E9"/>
    <w:rsid w:val="00A673EE"/>
    <w:rsid w:val="00A67DE4"/>
    <w:rsid w:val="00A701C6"/>
    <w:rsid w:val="00A70351"/>
    <w:rsid w:val="00A703FC"/>
    <w:rsid w:val="00A707BA"/>
    <w:rsid w:val="00A71061"/>
    <w:rsid w:val="00A71550"/>
    <w:rsid w:val="00A71E1D"/>
    <w:rsid w:val="00A71E6E"/>
    <w:rsid w:val="00A724B6"/>
    <w:rsid w:val="00A72621"/>
    <w:rsid w:val="00A728A5"/>
    <w:rsid w:val="00A73685"/>
    <w:rsid w:val="00A73698"/>
    <w:rsid w:val="00A7382C"/>
    <w:rsid w:val="00A73F5C"/>
    <w:rsid w:val="00A744AB"/>
    <w:rsid w:val="00A752E7"/>
    <w:rsid w:val="00A75FDF"/>
    <w:rsid w:val="00A76147"/>
    <w:rsid w:val="00A7636D"/>
    <w:rsid w:val="00A76668"/>
    <w:rsid w:val="00A76F8C"/>
    <w:rsid w:val="00A772FB"/>
    <w:rsid w:val="00A8001A"/>
    <w:rsid w:val="00A80B6A"/>
    <w:rsid w:val="00A80EF8"/>
    <w:rsid w:val="00A81474"/>
    <w:rsid w:val="00A82160"/>
    <w:rsid w:val="00A83001"/>
    <w:rsid w:val="00A833EA"/>
    <w:rsid w:val="00A8386C"/>
    <w:rsid w:val="00A839F0"/>
    <w:rsid w:val="00A83B5E"/>
    <w:rsid w:val="00A83E04"/>
    <w:rsid w:val="00A840F1"/>
    <w:rsid w:val="00A84264"/>
    <w:rsid w:val="00A84D7F"/>
    <w:rsid w:val="00A84F2D"/>
    <w:rsid w:val="00A850D0"/>
    <w:rsid w:val="00A855EA"/>
    <w:rsid w:val="00A857C6"/>
    <w:rsid w:val="00A85941"/>
    <w:rsid w:val="00A8595D"/>
    <w:rsid w:val="00A86A6A"/>
    <w:rsid w:val="00A86AFF"/>
    <w:rsid w:val="00A87B36"/>
    <w:rsid w:val="00A9029E"/>
    <w:rsid w:val="00A9068F"/>
    <w:rsid w:val="00A914AA"/>
    <w:rsid w:val="00A9162E"/>
    <w:rsid w:val="00A918BA"/>
    <w:rsid w:val="00A91A03"/>
    <w:rsid w:val="00A91DB6"/>
    <w:rsid w:val="00A91E78"/>
    <w:rsid w:val="00A92048"/>
    <w:rsid w:val="00A92329"/>
    <w:rsid w:val="00A92AB0"/>
    <w:rsid w:val="00A92C6A"/>
    <w:rsid w:val="00A93588"/>
    <w:rsid w:val="00A936B7"/>
    <w:rsid w:val="00A94CE5"/>
    <w:rsid w:val="00A96222"/>
    <w:rsid w:val="00AA0316"/>
    <w:rsid w:val="00AA058B"/>
    <w:rsid w:val="00AA0F7A"/>
    <w:rsid w:val="00AA1233"/>
    <w:rsid w:val="00AA164E"/>
    <w:rsid w:val="00AA16A3"/>
    <w:rsid w:val="00AA1A78"/>
    <w:rsid w:val="00AA1A82"/>
    <w:rsid w:val="00AA230D"/>
    <w:rsid w:val="00AA357C"/>
    <w:rsid w:val="00AA415A"/>
    <w:rsid w:val="00AA466A"/>
    <w:rsid w:val="00AA5606"/>
    <w:rsid w:val="00AA59B6"/>
    <w:rsid w:val="00AA64FF"/>
    <w:rsid w:val="00AA651A"/>
    <w:rsid w:val="00AA6A94"/>
    <w:rsid w:val="00AA7039"/>
    <w:rsid w:val="00AA79BF"/>
    <w:rsid w:val="00AA7B8E"/>
    <w:rsid w:val="00AB0548"/>
    <w:rsid w:val="00AB0B37"/>
    <w:rsid w:val="00AB0CDB"/>
    <w:rsid w:val="00AB0D0D"/>
    <w:rsid w:val="00AB1011"/>
    <w:rsid w:val="00AB1669"/>
    <w:rsid w:val="00AB1C9B"/>
    <w:rsid w:val="00AB2357"/>
    <w:rsid w:val="00AB2834"/>
    <w:rsid w:val="00AB2E79"/>
    <w:rsid w:val="00AB30E1"/>
    <w:rsid w:val="00AB33A8"/>
    <w:rsid w:val="00AB35A0"/>
    <w:rsid w:val="00AB3AA9"/>
    <w:rsid w:val="00AB47BA"/>
    <w:rsid w:val="00AB4EE4"/>
    <w:rsid w:val="00AB577A"/>
    <w:rsid w:val="00AB57F8"/>
    <w:rsid w:val="00AB5C06"/>
    <w:rsid w:val="00AB5C3B"/>
    <w:rsid w:val="00AB5E2C"/>
    <w:rsid w:val="00AB646A"/>
    <w:rsid w:val="00AB6699"/>
    <w:rsid w:val="00AB6B5D"/>
    <w:rsid w:val="00AB6C0E"/>
    <w:rsid w:val="00AB6FD2"/>
    <w:rsid w:val="00AB7769"/>
    <w:rsid w:val="00AB7D5C"/>
    <w:rsid w:val="00AC0383"/>
    <w:rsid w:val="00AC06A1"/>
    <w:rsid w:val="00AC1E51"/>
    <w:rsid w:val="00AC1F49"/>
    <w:rsid w:val="00AC2007"/>
    <w:rsid w:val="00AC2206"/>
    <w:rsid w:val="00AC2460"/>
    <w:rsid w:val="00AC2A70"/>
    <w:rsid w:val="00AC2F7D"/>
    <w:rsid w:val="00AC3BE0"/>
    <w:rsid w:val="00AC3C86"/>
    <w:rsid w:val="00AC3E10"/>
    <w:rsid w:val="00AC3F6F"/>
    <w:rsid w:val="00AC40FE"/>
    <w:rsid w:val="00AC5511"/>
    <w:rsid w:val="00AC5743"/>
    <w:rsid w:val="00AC5FDB"/>
    <w:rsid w:val="00AC655B"/>
    <w:rsid w:val="00AC6807"/>
    <w:rsid w:val="00AC6966"/>
    <w:rsid w:val="00AC69AF"/>
    <w:rsid w:val="00AC6E6E"/>
    <w:rsid w:val="00AC7002"/>
    <w:rsid w:val="00AC79D2"/>
    <w:rsid w:val="00AD082B"/>
    <w:rsid w:val="00AD0B01"/>
    <w:rsid w:val="00AD12DE"/>
    <w:rsid w:val="00AD1721"/>
    <w:rsid w:val="00AD2136"/>
    <w:rsid w:val="00AD27BB"/>
    <w:rsid w:val="00AD38FA"/>
    <w:rsid w:val="00AD39E9"/>
    <w:rsid w:val="00AD3AB9"/>
    <w:rsid w:val="00AD3E19"/>
    <w:rsid w:val="00AD421F"/>
    <w:rsid w:val="00AD4A6A"/>
    <w:rsid w:val="00AD4DDC"/>
    <w:rsid w:val="00AD5467"/>
    <w:rsid w:val="00AD547B"/>
    <w:rsid w:val="00AD57A0"/>
    <w:rsid w:val="00AD5AC3"/>
    <w:rsid w:val="00AD5C97"/>
    <w:rsid w:val="00AD5D69"/>
    <w:rsid w:val="00AD61EA"/>
    <w:rsid w:val="00AD6567"/>
    <w:rsid w:val="00AD6A60"/>
    <w:rsid w:val="00AD6C19"/>
    <w:rsid w:val="00AD7675"/>
    <w:rsid w:val="00AD7AE7"/>
    <w:rsid w:val="00AD7B01"/>
    <w:rsid w:val="00AE0694"/>
    <w:rsid w:val="00AE07BC"/>
    <w:rsid w:val="00AE0A85"/>
    <w:rsid w:val="00AE1A53"/>
    <w:rsid w:val="00AE1D32"/>
    <w:rsid w:val="00AE2332"/>
    <w:rsid w:val="00AE2E3B"/>
    <w:rsid w:val="00AE3CA3"/>
    <w:rsid w:val="00AE4F69"/>
    <w:rsid w:val="00AE505A"/>
    <w:rsid w:val="00AE5223"/>
    <w:rsid w:val="00AE5395"/>
    <w:rsid w:val="00AE56F4"/>
    <w:rsid w:val="00AE58F6"/>
    <w:rsid w:val="00AE6151"/>
    <w:rsid w:val="00AE79D4"/>
    <w:rsid w:val="00AF0388"/>
    <w:rsid w:val="00AF0D80"/>
    <w:rsid w:val="00AF14D1"/>
    <w:rsid w:val="00AF1A16"/>
    <w:rsid w:val="00AF20E3"/>
    <w:rsid w:val="00AF245C"/>
    <w:rsid w:val="00AF2A60"/>
    <w:rsid w:val="00AF327F"/>
    <w:rsid w:val="00AF3CAA"/>
    <w:rsid w:val="00AF4EA9"/>
    <w:rsid w:val="00AF5093"/>
    <w:rsid w:val="00AF556F"/>
    <w:rsid w:val="00AF5828"/>
    <w:rsid w:val="00AF6422"/>
    <w:rsid w:val="00AF67E3"/>
    <w:rsid w:val="00AF6E2A"/>
    <w:rsid w:val="00B002E4"/>
    <w:rsid w:val="00B00693"/>
    <w:rsid w:val="00B00B4C"/>
    <w:rsid w:val="00B00FA5"/>
    <w:rsid w:val="00B0150C"/>
    <w:rsid w:val="00B028BC"/>
    <w:rsid w:val="00B029C2"/>
    <w:rsid w:val="00B03639"/>
    <w:rsid w:val="00B03E0C"/>
    <w:rsid w:val="00B044F8"/>
    <w:rsid w:val="00B04A9C"/>
    <w:rsid w:val="00B04B41"/>
    <w:rsid w:val="00B04C53"/>
    <w:rsid w:val="00B04C8E"/>
    <w:rsid w:val="00B06006"/>
    <w:rsid w:val="00B06E04"/>
    <w:rsid w:val="00B07358"/>
    <w:rsid w:val="00B077FE"/>
    <w:rsid w:val="00B10579"/>
    <w:rsid w:val="00B1109C"/>
    <w:rsid w:val="00B1130A"/>
    <w:rsid w:val="00B11619"/>
    <w:rsid w:val="00B1198A"/>
    <w:rsid w:val="00B11AC0"/>
    <w:rsid w:val="00B12006"/>
    <w:rsid w:val="00B12EC7"/>
    <w:rsid w:val="00B135E8"/>
    <w:rsid w:val="00B1390B"/>
    <w:rsid w:val="00B13A92"/>
    <w:rsid w:val="00B14206"/>
    <w:rsid w:val="00B142A5"/>
    <w:rsid w:val="00B146D4"/>
    <w:rsid w:val="00B14753"/>
    <w:rsid w:val="00B149BC"/>
    <w:rsid w:val="00B14AD0"/>
    <w:rsid w:val="00B1522D"/>
    <w:rsid w:val="00B154F4"/>
    <w:rsid w:val="00B1557E"/>
    <w:rsid w:val="00B159DE"/>
    <w:rsid w:val="00B15E7C"/>
    <w:rsid w:val="00B164E1"/>
    <w:rsid w:val="00B16AC0"/>
    <w:rsid w:val="00B16C1E"/>
    <w:rsid w:val="00B171FE"/>
    <w:rsid w:val="00B1763D"/>
    <w:rsid w:val="00B17647"/>
    <w:rsid w:val="00B1790E"/>
    <w:rsid w:val="00B17FF2"/>
    <w:rsid w:val="00B202DB"/>
    <w:rsid w:val="00B20ABC"/>
    <w:rsid w:val="00B20AC9"/>
    <w:rsid w:val="00B2104E"/>
    <w:rsid w:val="00B21214"/>
    <w:rsid w:val="00B215CF"/>
    <w:rsid w:val="00B215EB"/>
    <w:rsid w:val="00B216CC"/>
    <w:rsid w:val="00B217DC"/>
    <w:rsid w:val="00B21D8C"/>
    <w:rsid w:val="00B2289C"/>
    <w:rsid w:val="00B233B4"/>
    <w:rsid w:val="00B23780"/>
    <w:rsid w:val="00B23C8B"/>
    <w:rsid w:val="00B23E54"/>
    <w:rsid w:val="00B245B1"/>
    <w:rsid w:val="00B25082"/>
    <w:rsid w:val="00B2542B"/>
    <w:rsid w:val="00B25C6B"/>
    <w:rsid w:val="00B25CDF"/>
    <w:rsid w:val="00B25EDA"/>
    <w:rsid w:val="00B26F85"/>
    <w:rsid w:val="00B271B8"/>
    <w:rsid w:val="00B31508"/>
    <w:rsid w:val="00B3200E"/>
    <w:rsid w:val="00B328F0"/>
    <w:rsid w:val="00B32A2F"/>
    <w:rsid w:val="00B32E60"/>
    <w:rsid w:val="00B33459"/>
    <w:rsid w:val="00B33461"/>
    <w:rsid w:val="00B3346E"/>
    <w:rsid w:val="00B3444F"/>
    <w:rsid w:val="00B34572"/>
    <w:rsid w:val="00B34608"/>
    <w:rsid w:val="00B34B89"/>
    <w:rsid w:val="00B34F4E"/>
    <w:rsid w:val="00B350D6"/>
    <w:rsid w:val="00B35B29"/>
    <w:rsid w:val="00B35BC8"/>
    <w:rsid w:val="00B35D0D"/>
    <w:rsid w:val="00B36191"/>
    <w:rsid w:val="00B3785F"/>
    <w:rsid w:val="00B37C7D"/>
    <w:rsid w:val="00B37F05"/>
    <w:rsid w:val="00B40333"/>
    <w:rsid w:val="00B4064D"/>
    <w:rsid w:val="00B4087A"/>
    <w:rsid w:val="00B408D3"/>
    <w:rsid w:val="00B409C9"/>
    <w:rsid w:val="00B40A9F"/>
    <w:rsid w:val="00B40B76"/>
    <w:rsid w:val="00B414D4"/>
    <w:rsid w:val="00B419F5"/>
    <w:rsid w:val="00B41AE3"/>
    <w:rsid w:val="00B41B3D"/>
    <w:rsid w:val="00B42691"/>
    <w:rsid w:val="00B42AF6"/>
    <w:rsid w:val="00B42BBD"/>
    <w:rsid w:val="00B42C67"/>
    <w:rsid w:val="00B430A5"/>
    <w:rsid w:val="00B43490"/>
    <w:rsid w:val="00B4354B"/>
    <w:rsid w:val="00B43623"/>
    <w:rsid w:val="00B43C4E"/>
    <w:rsid w:val="00B43CB8"/>
    <w:rsid w:val="00B43E6A"/>
    <w:rsid w:val="00B4473E"/>
    <w:rsid w:val="00B45038"/>
    <w:rsid w:val="00B45065"/>
    <w:rsid w:val="00B451D8"/>
    <w:rsid w:val="00B45AF8"/>
    <w:rsid w:val="00B462CB"/>
    <w:rsid w:val="00B46C0A"/>
    <w:rsid w:val="00B47551"/>
    <w:rsid w:val="00B50B17"/>
    <w:rsid w:val="00B50D05"/>
    <w:rsid w:val="00B51D0F"/>
    <w:rsid w:val="00B53AE1"/>
    <w:rsid w:val="00B53CFF"/>
    <w:rsid w:val="00B54A45"/>
    <w:rsid w:val="00B54B8E"/>
    <w:rsid w:val="00B550FD"/>
    <w:rsid w:val="00B5544A"/>
    <w:rsid w:val="00B558A6"/>
    <w:rsid w:val="00B55A13"/>
    <w:rsid w:val="00B55A35"/>
    <w:rsid w:val="00B55B87"/>
    <w:rsid w:val="00B55BA3"/>
    <w:rsid w:val="00B562F2"/>
    <w:rsid w:val="00B56785"/>
    <w:rsid w:val="00B568EF"/>
    <w:rsid w:val="00B56A62"/>
    <w:rsid w:val="00B575B1"/>
    <w:rsid w:val="00B57AEC"/>
    <w:rsid w:val="00B60034"/>
    <w:rsid w:val="00B60042"/>
    <w:rsid w:val="00B6007D"/>
    <w:rsid w:val="00B6025B"/>
    <w:rsid w:val="00B60E1B"/>
    <w:rsid w:val="00B6104F"/>
    <w:rsid w:val="00B61256"/>
    <w:rsid w:val="00B614D3"/>
    <w:rsid w:val="00B614E5"/>
    <w:rsid w:val="00B623E7"/>
    <w:rsid w:val="00B62531"/>
    <w:rsid w:val="00B62702"/>
    <w:rsid w:val="00B627EF"/>
    <w:rsid w:val="00B62C2E"/>
    <w:rsid w:val="00B63B8B"/>
    <w:rsid w:val="00B63E92"/>
    <w:rsid w:val="00B64607"/>
    <w:rsid w:val="00B64A72"/>
    <w:rsid w:val="00B64E3A"/>
    <w:rsid w:val="00B653DA"/>
    <w:rsid w:val="00B66101"/>
    <w:rsid w:val="00B66B4E"/>
    <w:rsid w:val="00B66C3E"/>
    <w:rsid w:val="00B66E00"/>
    <w:rsid w:val="00B670B3"/>
    <w:rsid w:val="00B67211"/>
    <w:rsid w:val="00B67CC0"/>
    <w:rsid w:val="00B70672"/>
    <w:rsid w:val="00B70BAE"/>
    <w:rsid w:val="00B71678"/>
    <w:rsid w:val="00B71A50"/>
    <w:rsid w:val="00B71C04"/>
    <w:rsid w:val="00B71C8F"/>
    <w:rsid w:val="00B71F0F"/>
    <w:rsid w:val="00B71F69"/>
    <w:rsid w:val="00B71FF8"/>
    <w:rsid w:val="00B72217"/>
    <w:rsid w:val="00B7272E"/>
    <w:rsid w:val="00B72939"/>
    <w:rsid w:val="00B73638"/>
    <w:rsid w:val="00B73B7D"/>
    <w:rsid w:val="00B740DE"/>
    <w:rsid w:val="00B743F1"/>
    <w:rsid w:val="00B74473"/>
    <w:rsid w:val="00B74A7D"/>
    <w:rsid w:val="00B74EC6"/>
    <w:rsid w:val="00B764B3"/>
    <w:rsid w:val="00B77376"/>
    <w:rsid w:val="00B7759A"/>
    <w:rsid w:val="00B77FEB"/>
    <w:rsid w:val="00B807A4"/>
    <w:rsid w:val="00B80FE2"/>
    <w:rsid w:val="00B81130"/>
    <w:rsid w:val="00B81182"/>
    <w:rsid w:val="00B82195"/>
    <w:rsid w:val="00B822CD"/>
    <w:rsid w:val="00B823FB"/>
    <w:rsid w:val="00B8255F"/>
    <w:rsid w:val="00B827F0"/>
    <w:rsid w:val="00B82E86"/>
    <w:rsid w:val="00B830EF"/>
    <w:rsid w:val="00B845F7"/>
    <w:rsid w:val="00B846C8"/>
    <w:rsid w:val="00B84B1D"/>
    <w:rsid w:val="00B851A6"/>
    <w:rsid w:val="00B85224"/>
    <w:rsid w:val="00B85BB1"/>
    <w:rsid w:val="00B86416"/>
    <w:rsid w:val="00B8687A"/>
    <w:rsid w:val="00B86C42"/>
    <w:rsid w:val="00B86CC3"/>
    <w:rsid w:val="00B86FD1"/>
    <w:rsid w:val="00B87007"/>
    <w:rsid w:val="00B871A7"/>
    <w:rsid w:val="00B87201"/>
    <w:rsid w:val="00B87F36"/>
    <w:rsid w:val="00B90038"/>
    <w:rsid w:val="00B904BE"/>
    <w:rsid w:val="00B906D2"/>
    <w:rsid w:val="00B90768"/>
    <w:rsid w:val="00B90CEA"/>
    <w:rsid w:val="00B90DA6"/>
    <w:rsid w:val="00B912AD"/>
    <w:rsid w:val="00B91FDC"/>
    <w:rsid w:val="00B92584"/>
    <w:rsid w:val="00B92B01"/>
    <w:rsid w:val="00B9499C"/>
    <w:rsid w:val="00B94FBE"/>
    <w:rsid w:val="00B95AB6"/>
    <w:rsid w:val="00B95C43"/>
    <w:rsid w:val="00B967C2"/>
    <w:rsid w:val="00B96EC2"/>
    <w:rsid w:val="00B96EE4"/>
    <w:rsid w:val="00B97064"/>
    <w:rsid w:val="00B974ED"/>
    <w:rsid w:val="00B97571"/>
    <w:rsid w:val="00B975FE"/>
    <w:rsid w:val="00B97851"/>
    <w:rsid w:val="00B979A5"/>
    <w:rsid w:val="00B97AAE"/>
    <w:rsid w:val="00B97CE4"/>
    <w:rsid w:val="00BA0624"/>
    <w:rsid w:val="00BA0BB4"/>
    <w:rsid w:val="00BA0FD1"/>
    <w:rsid w:val="00BA17D8"/>
    <w:rsid w:val="00BA1A8D"/>
    <w:rsid w:val="00BA1D7D"/>
    <w:rsid w:val="00BA1E22"/>
    <w:rsid w:val="00BA2983"/>
    <w:rsid w:val="00BA29BA"/>
    <w:rsid w:val="00BA2A05"/>
    <w:rsid w:val="00BA2B52"/>
    <w:rsid w:val="00BA3571"/>
    <w:rsid w:val="00BA3A79"/>
    <w:rsid w:val="00BA3EBB"/>
    <w:rsid w:val="00BA3F04"/>
    <w:rsid w:val="00BA46FD"/>
    <w:rsid w:val="00BA4D9F"/>
    <w:rsid w:val="00BA4DEE"/>
    <w:rsid w:val="00BA5049"/>
    <w:rsid w:val="00BA5139"/>
    <w:rsid w:val="00BA51F8"/>
    <w:rsid w:val="00BA559A"/>
    <w:rsid w:val="00BA5F25"/>
    <w:rsid w:val="00BA5F9F"/>
    <w:rsid w:val="00BA61B0"/>
    <w:rsid w:val="00BA6815"/>
    <w:rsid w:val="00BA6E21"/>
    <w:rsid w:val="00BA6F9C"/>
    <w:rsid w:val="00BA78C2"/>
    <w:rsid w:val="00BA7E79"/>
    <w:rsid w:val="00BB03DA"/>
    <w:rsid w:val="00BB06C9"/>
    <w:rsid w:val="00BB0B25"/>
    <w:rsid w:val="00BB0C0C"/>
    <w:rsid w:val="00BB0ED3"/>
    <w:rsid w:val="00BB10D2"/>
    <w:rsid w:val="00BB1457"/>
    <w:rsid w:val="00BB14C0"/>
    <w:rsid w:val="00BB1D61"/>
    <w:rsid w:val="00BB24D6"/>
    <w:rsid w:val="00BB27FB"/>
    <w:rsid w:val="00BB2DA3"/>
    <w:rsid w:val="00BB3BB8"/>
    <w:rsid w:val="00BB426F"/>
    <w:rsid w:val="00BB441A"/>
    <w:rsid w:val="00BB4C82"/>
    <w:rsid w:val="00BB53AE"/>
    <w:rsid w:val="00BB548B"/>
    <w:rsid w:val="00BB5E72"/>
    <w:rsid w:val="00BB669C"/>
    <w:rsid w:val="00BB6AAE"/>
    <w:rsid w:val="00BB78D6"/>
    <w:rsid w:val="00BB7942"/>
    <w:rsid w:val="00BC03EA"/>
    <w:rsid w:val="00BC0493"/>
    <w:rsid w:val="00BC0C11"/>
    <w:rsid w:val="00BC15E8"/>
    <w:rsid w:val="00BC1A95"/>
    <w:rsid w:val="00BC1D9D"/>
    <w:rsid w:val="00BC1E79"/>
    <w:rsid w:val="00BC1EDA"/>
    <w:rsid w:val="00BC1F25"/>
    <w:rsid w:val="00BC2034"/>
    <w:rsid w:val="00BC343C"/>
    <w:rsid w:val="00BC3652"/>
    <w:rsid w:val="00BC37D9"/>
    <w:rsid w:val="00BC41D9"/>
    <w:rsid w:val="00BC47ED"/>
    <w:rsid w:val="00BC4F64"/>
    <w:rsid w:val="00BC5123"/>
    <w:rsid w:val="00BC5154"/>
    <w:rsid w:val="00BC51A5"/>
    <w:rsid w:val="00BC51D5"/>
    <w:rsid w:val="00BC610C"/>
    <w:rsid w:val="00BC630A"/>
    <w:rsid w:val="00BC6372"/>
    <w:rsid w:val="00BC6820"/>
    <w:rsid w:val="00BC698A"/>
    <w:rsid w:val="00BC6ED2"/>
    <w:rsid w:val="00BC6F80"/>
    <w:rsid w:val="00BC74E3"/>
    <w:rsid w:val="00BD0617"/>
    <w:rsid w:val="00BD0797"/>
    <w:rsid w:val="00BD0941"/>
    <w:rsid w:val="00BD0C0A"/>
    <w:rsid w:val="00BD1782"/>
    <w:rsid w:val="00BD1AE5"/>
    <w:rsid w:val="00BD1D31"/>
    <w:rsid w:val="00BD1F63"/>
    <w:rsid w:val="00BD216E"/>
    <w:rsid w:val="00BD2566"/>
    <w:rsid w:val="00BD2864"/>
    <w:rsid w:val="00BD2B2E"/>
    <w:rsid w:val="00BD3310"/>
    <w:rsid w:val="00BD36B9"/>
    <w:rsid w:val="00BD3D6C"/>
    <w:rsid w:val="00BD4374"/>
    <w:rsid w:val="00BD4BD4"/>
    <w:rsid w:val="00BD544E"/>
    <w:rsid w:val="00BD625D"/>
    <w:rsid w:val="00BD6264"/>
    <w:rsid w:val="00BD633C"/>
    <w:rsid w:val="00BD69FD"/>
    <w:rsid w:val="00BD71DF"/>
    <w:rsid w:val="00BD75AB"/>
    <w:rsid w:val="00BD7716"/>
    <w:rsid w:val="00BE0007"/>
    <w:rsid w:val="00BE02A2"/>
    <w:rsid w:val="00BE0824"/>
    <w:rsid w:val="00BE0DDC"/>
    <w:rsid w:val="00BE1441"/>
    <w:rsid w:val="00BE178B"/>
    <w:rsid w:val="00BE188C"/>
    <w:rsid w:val="00BE1B0A"/>
    <w:rsid w:val="00BE1C94"/>
    <w:rsid w:val="00BE231D"/>
    <w:rsid w:val="00BE23BB"/>
    <w:rsid w:val="00BE2538"/>
    <w:rsid w:val="00BE3031"/>
    <w:rsid w:val="00BE31E8"/>
    <w:rsid w:val="00BE3484"/>
    <w:rsid w:val="00BE39DE"/>
    <w:rsid w:val="00BE3A16"/>
    <w:rsid w:val="00BE3A90"/>
    <w:rsid w:val="00BE4E94"/>
    <w:rsid w:val="00BE5406"/>
    <w:rsid w:val="00BE5520"/>
    <w:rsid w:val="00BE5B5C"/>
    <w:rsid w:val="00BE6D5F"/>
    <w:rsid w:val="00BE6EBB"/>
    <w:rsid w:val="00BE715C"/>
    <w:rsid w:val="00BE7A01"/>
    <w:rsid w:val="00BE7C30"/>
    <w:rsid w:val="00BE7D6E"/>
    <w:rsid w:val="00BF0983"/>
    <w:rsid w:val="00BF1202"/>
    <w:rsid w:val="00BF12E1"/>
    <w:rsid w:val="00BF18AC"/>
    <w:rsid w:val="00BF193C"/>
    <w:rsid w:val="00BF1B7D"/>
    <w:rsid w:val="00BF1BDB"/>
    <w:rsid w:val="00BF1E05"/>
    <w:rsid w:val="00BF23EC"/>
    <w:rsid w:val="00BF2410"/>
    <w:rsid w:val="00BF255B"/>
    <w:rsid w:val="00BF318F"/>
    <w:rsid w:val="00BF3548"/>
    <w:rsid w:val="00BF3A03"/>
    <w:rsid w:val="00BF3DC8"/>
    <w:rsid w:val="00BF403E"/>
    <w:rsid w:val="00BF40E2"/>
    <w:rsid w:val="00BF44E8"/>
    <w:rsid w:val="00BF4A5F"/>
    <w:rsid w:val="00BF5544"/>
    <w:rsid w:val="00BF6A48"/>
    <w:rsid w:val="00BF6CC9"/>
    <w:rsid w:val="00BF7142"/>
    <w:rsid w:val="00BF784B"/>
    <w:rsid w:val="00BF7922"/>
    <w:rsid w:val="00BF7F87"/>
    <w:rsid w:val="00C00185"/>
    <w:rsid w:val="00C001DD"/>
    <w:rsid w:val="00C003CA"/>
    <w:rsid w:val="00C00402"/>
    <w:rsid w:val="00C007EC"/>
    <w:rsid w:val="00C008DB"/>
    <w:rsid w:val="00C00B5F"/>
    <w:rsid w:val="00C01512"/>
    <w:rsid w:val="00C01B1C"/>
    <w:rsid w:val="00C01C59"/>
    <w:rsid w:val="00C01E36"/>
    <w:rsid w:val="00C02067"/>
    <w:rsid w:val="00C0294D"/>
    <w:rsid w:val="00C02D1C"/>
    <w:rsid w:val="00C037AA"/>
    <w:rsid w:val="00C03AFB"/>
    <w:rsid w:val="00C04B83"/>
    <w:rsid w:val="00C04EE8"/>
    <w:rsid w:val="00C05248"/>
    <w:rsid w:val="00C058BE"/>
    <w:rsid w:val="00C05A58"/>
    <w:rsid w:val="00C06701"/>
    <w:rsid w:val="00C06779"/>
    <w:rsid w:val="00C067D2"/>
    <w:rsid w:val="00C06BC1"/>
    <w:rsid w:val="00C0744D"/>
    <w:rsid w:val="00C1014B"/>
    <w:rsid w:val="00C1051C"/>
    <w:rsid w:val="00C10C09"/>
    <w:rsid w:val="00C111F4"/>
    <w:rsid w:val="00C114A7"/>
    <w:rsid w:val="00C12244"/>
    <w:rsid w:val="00C12320"/>
    <w:rsid w:val="00C1246E"/>
    <w:rsid w:val="00C12C23"/>
    <w:rsid w:val="00C12CDF"/>
    <w:rsid w:val="00C13220"/>
    <w:rsid w:val="00C145BC"/>
    <w:rsid w:val="00C14BB8"/>
    <w:rsid w:val="00C156BE"/>
    <w:rsid w:val="00C161C5"/>
    <w:rsid w:val="00C1682A"/>
    <w:rsid w:val="00C16D36"/>
    <w:rsid w:val="00C17147"/>
    <w:rsid w:val="00C17954"/>
    <w:rsid w:val="00C20F50"/>
    <w:rsid w:val="00C2114B"/>
    <w:rsid w:val="00C21E47"/>
    <w:rsid w:val="00C21FE6"/>
    <w:rsid w:val="00C22B89"/>
    <w:rsid w:val="00C22D67"/>
    <w:rsid w:val="00C2320B"/>
    <w:rsid w:val="00C2391B"/>
    <w:rsid w:val="00C23926"/>
    <w:rsid w:val="00C23D2A"/>
    <w:rsid w:val="00C23DD7"/>
    <w:rsid w:val="00C24C41"/>
    <w:rsid w:val="00C24D9F"/>
    <w:rsid w:val="00C24EED"/>
    <w:rsid w:val="00C2500C"/>
    <w:rsid w:val="00C25319"/>
    <w:rsid w:val="00C2546D"/>
    <w:rsid w:val="00C256D0"/>
    <w:rsid w:val="00C259A5"/>
    <w:rsid w:val="00C25AA3"/>
    <w:rsid w:val="00C25BA0"/>
    <w:rsid w:val="00C25F04"/>
    <w:rsid w:val="00C2602B"/>
    <w:rsid w:val="00C26808"/>
    <w:rsid w:val="00C274E7"/>
    <w:rsid w:val="00C278AC"/>
    <w:rsid w:val="00C300F2"/>
    <w:rsid w:val="00C30D2A"/>
    <w:rsid w:val="00C30D6B"/>
    <w:rsid w:val="00C30F81"/>
    <w:rsid w:val="00C310FB"/>
    <w:rsid w:val="00C313BB"/>
    <w:rsid w:val="00C31CA0"/>
    <w:rsid w:val="00C33058"/>
    <w:rsid w:val="00C3320D"/>
    <w:rsid w:val="00C338FA"/>
    <w:rsid w:val="00C33A43"/>
    <w:rsid w:val="00C33FD9"/>
    <w:rsid w:val="00C3452B"/>
    <w:rsid w:val="00C345EF"/>
    <w:rsid w:val="00C34D79"/>
    <w:rsid w:val="00C34E09"/>
    <w:rsid w:val="00C355EE"/>
    <w:rsid w:val="00C35682"/>
    <w:rsid w:val="00C3591C"/>
    <w:rsid w:val="00C35A43"/>
    <w:rsid w:val="00C35FE5"/>
    <w:rsid w:val="00C36017"/>
    <w:rsid w:val="00C37188"/>
    <w:rsid w:val="00C37FD9"/>
    <w:rsid w:val="00C40968"/>
    <w:rsid w:val="00C41E8A"/>
    <w:rsid w:val="00C41FDA"/>
    <w:rsid w:val="00C42228"/>
    <w:rsid w:val="00C4234B"/>
    <w:rsid w:val="00C428D5"/>
    <w:rsid w:val="00C42954"/>
    <w:rsid w:val="00C42AA3"/>
    <w:rsid w:val="00C42F75"/>
    <w:rsid w:val="00C43F49"/>
    <w:rsid w:val="00C443FD"/>
    <w:rsid w:val="00C44787"/>
    <w:rsid w:val="00C44977"/>
    <w:rsid w:val="00C45202"/>
    <w:rsid w:val="00C45C6F"/>
    <w:rsid w:val="00C46AB9"/>
    <w:rsid w:val="00C46C37"/>
    <w:rsid w:val="00C47952"/>
    <w:rsid w:val="00C50114"/>
    <w:rsid w:val="00C50202"/>
    <w:rsid w:val="00C50739"/>
    <w:rsid w:val="00C50A5D"/>
    <w:rsid w:val="00C51101"/>
    <w:rsid w:val="00C5172D"/>
    <w:rsid w:val="00C51B4E"/>
    <w:rsid w:val="00C51B6B"/>
    <w:rsid w:val="00C51BA8"/>
    <w:rsid w:val="00C522F0"/>
    <w:rsid w:val="00C52427"/>
    <w:rsid w:val="00C52DD4"/>
    <w:rsid w:val="00C52E86"/>
    <w:rsid w:val="00C5311D"/>
    <w:rsid w:val="00C5321B"/>
    <w:rsid w:val="00C533C5"/>
    <w:rsid w:val="00C53426"/>
    <w:rsid w:val="00C53AC6"/>
    <w:rsid w:val="00C53E18"/>
    <w:rsid w:val="00C53EB8"/>
    <w:rsid w:val="00C54623"/>
    <w:rsid w:val="00C547C3"/>
    <w:rsid w:val="00C55190"/>
    <w:rsid w:val="00C55E15"/>
    <w:rsid w:val="00C576B9"/>
    <w:rsid w:val="00C579C2"/>
    <w:rsid w:val="00C57CA2"/>
    <w:rsid w:val="00C60353"/>
    <w:rsid w:val="00C603A7"/>
    <w:rsid w:val="00C6049E"/>
    <w:rsid w:val="00C604D0"/>
    <w:rsid w:val="00C6077A"/>
    <w:rsid w:val="00C609A8"/>
    <w:rsid w:val="00C609CB"/>
    <w:rsid w:val="00C610BB"/>
    <w:rsid w:val="00C6131B"/>
    <w:rsid w:val="00C61BBA"/>
    <w:rsid w:val="00C61CEC"/>
    <w:rsid w:val="00C62650"/>
    <w:rsid w:val="00C62A45"/>
    <w:rsid w:val="00C62C3A"/>
    <w:rsid w:val="00C62DEE"/>
    <w:rsid w:val="00C64159"/>
    <w:rsid w:val="00C6446B"/>
    <w:rsid w:val="00C645AF"/>
    <w:rsid w:val="00C652B2"/>
    <w:rsid w:val="00C65C1E"/>
    <w:rsid w:val="00C65ECE"/>
    <w:rsid w:val="00C66091"/>
    <w:rsid w:val="00C66C41"/>
    <w:rsid w:val="00C6734E"/>
    <w:rsid w:val="00C6758C"/>
    <w:rsid w:val="00C67641"/>
    <w:rsid w:val="00C67649"/>
    <w:rsid w:val="00C67886"/>
    <w:rsid w:val="00C679E0"/>
    <w:rsid w:val="00C7064A"/>
    <w:rsid w:val="00C7080F"/>
    <w:rsid w:val="00C70AE1"/>
    <w:rsid w:val="00C7103F"/>
    <w:rsid w:val="00C7133D"/>
    <w:rsid w:val="00C71A90"/>
    <w:rsid w:val="00C71B9D"/>
    <w:rsid w:val="00C724A4"/>
    <w:rsid w:val="00C72B55"/>
    <w:rsid w:val="00C72B8B"/>
    <w:rsid w:val="00C7350F"/>
    <w:rsid w:val="00C74113"/>
    <w:rsid w:val="00C74148"/>
    <w:rsid w:val="00C745EF"/>
    <w:rsid w:val="00C7461A"/>
    <w:rsid w:val="00C748B3"/>
    <w:rsid w:val="00C74924"/>
    <w:rsid w:val="00C7513A"/>
    <w:rsid w:val="00C76048"/>
    <w:rsid w:val="00C76A5D"/>
    <w:rsid w:val="00C76A78"/>
    <w:rsid w:val="00C76A94"/>
    <w:rsid w:val="00C76F71"/>
    <w:rsid w:val="00C77310"/>
    <w:rsid w:val="00C77430"/>
    <w:rsid w:val="00C77477"/>
    <w:rsid w:val="00C774C2"/>
    <w:rsid w:val="00C77508"/>
    <w:rsid w:val="00C775D3"/>
    <w:rsid w:val="00C77A46"/>
    <w:rsid w:val="00C8157F"/>
    <w:rsid w:val="00C8165A"/>
    <w:rsid w:val="00C81A22"/>
    <w:rsid w:val="00C81AA3"/>
    <w:rsid w:val="00C81F1E"/>
    <w:rsid w:val="00C82E9B"/>
    <w:rsid w:val="00C83173"/>
    <w:rsid w:val="00C8336A"/>
    <w:rsid w:val="00C83537"/>
    <w:rsid w:val="00C83684"/>
    <w:rsid w:val="00C83CB6"/>
    <w:rsid w:val="00C83EBB"/>
    <w:rsid w:val="00C84129"/>
    <w:rsid w:val="00C8511D"/>
    <w:rsid w:val="00C85210"/>
    <w:rsid w:val="00C85906"/>
    <w:rsid w:val="00C86651"/>
    <w:rsid w:val="00C86FF4"/>
    <w:rsid w:val="00C8726D"/>
    <w:rsid w:val="00C872FB"/>
    <w:rsid w:val="00C90BA3"/>
    <w:rsid w:val="00C92C66"/>
    <w:rsid w:val="00C92F0F"/>
    <w:rsid w:val="00C932A2"/>
    <w:rsid w:val="00C9394F"/>
    <w:rsid w:val="00C9426F"/>
    <w:rsid w:val="00C946EB"/>
    <w:rsid w:val="00C9479E"/>
    <w:rsid w:val="00C94A48"/>
    <w:rsid w:val="00C94A4F"/>
    <w:rsid w:val="00C94AD5"/>
    <w:rsid w:val="00C94CC9"/>
    <w:rsid w:val="00C94F22"/>
    <w:rsid w:val="00C95026"/>
    <w:rsid w:val="00C953BB"/>
    <w:rsid w:val="00C95590"/>
    <w:rsid w:val="00C958A6"/>
    <w:rsid w:val="00C95B2A"/>
    <w:rsid w:val="00C95D6E"/>
    <w:rsid w:val="00C96B55"/>
    <w:rsid w:val="00C96F05"/>
    <w:rsid w:val="00C97437"/>
    <w:rsid w:val="00C97CAD"/>
    <w:rsid w:val="00C97F93"/>
    <w:rsid w:val="00CA0316"/>
    <w:rsid w:val="00CA11E7"/>
    <w:rsid w:val="00CA1FA6"/>
    <w:rsid w:val="00CA27F8"/>
    <w:rsid w:val="00CA281E"/>
    <w:rsid w:val="00CA2C58"/>
    <w:rsid w:val="00CA4229"/>
    <w:rsid w:val="00CA49EF"/>
    <w:rsid w:val="00CA4BE1"/>
    <w:rsid w:val="00CA4E6F"/>
    <w:rsid w:val="00CA54C4"/>
    <w:rsid w:val="00CA55F2"/>
    <w:rsid w:val="00CA5934"/>
    <w:rsid w:val="00CA5D48"/>
    <w:rsid w:val="00CA651C"/>
    <w:rsid w:val="00CA69A4"/>
    <w:rsid w:val="00CA6A0A"/>
    <w:rsid w:val="00CA6ACB"/>
    <w:rsid w:val="00CA6C58"/>
    <w:rsid w:val="00CA71E1"/>
    <w:rsid w:val="00CA79CE"/>
    <w:rsid w:val="00CA7B99"/>
    <w:rsid w:val="00CA7CF3"/>
    <w:rsid w:val="00CB01FD"/>
    <w:rsid w:val="00CB021C"/>
    <w:rsid w:val="00CB0976"/>
    <w:rsid w:val="00CB0A5E"/>
    <w:rsid w:val="00CB1073"/>
    <w:rsid w:val="00CB134B"/>
    <w:rsid w:val="00CB1A2D"/>
    <w:rsid w:val="00CB2044"/>
    <w:rsid w:val="00CB2447"/>
    <w:rsid w:val="00CB2C6D"/>
    <w:rsid w:val="00CB2FCB"/>
    <w:rsid w:val="00CB3FB1"/>
    <w:rsid w:val="00CB5015"/>
    <w:rsid w:val="00CB53F6"/>
    <w:rsid w:val="00CB55C9"/>
    <w:rsid w:val="00CB5AE8"/>
    <w:rsid w:val="00CB5B1A"/>
    <w:rsid w:val="00CB61A9"/>
    <w:rsid w:val="00CB6F0B"/>
    <w:rsid w:val="00CB7429"/>
    <w:rsid w:val="00CB7AEF"/>
    <w:rsid w:val="00CB7EC5"/>
    <w:rsid w:val="00CC0023"/>
    <w:rsid w:val="00CC018D"/>
    <w:rsid w:val="00CC04D4"/>
    <w:rsid w:val="00CC0AE4"/>
    <w:rsid w:val="00CC0C5D"/>
    <w:rsid w:val="00CC10BA"/>
    <w:rsid w:val="00CC2531"/>
    <w:rsid w:val="00CC2568"/>
    <w:rsid w:val="00CC276D"/>
    <w:rsid w:val="00CC2EEE"/>
    <w:rsid w:val="00CC457A"/>
    <w:rsid w:val="00CC51E1"/>
    <w:rsid w:val="00CC52A6"/>
    <w:rsid w:val="00CC5A3D"/>
    <w:rsid w:val="00CC5BD8"/>
    <w:rsid w:val="00CC5C20"/>
    <w:rsid w:val="00CC5D0F"/>
    <w:rsid w:val="00CC5F40"/>
    <w:rsid w:val="00CC64A1"/>
    <w:rsid w:val="00CC6712"/>
    <w:rsid w:val="00CC6F5C"/>
    <w:rsid w:val="00CC7527"/>
    <w:rsid w:val="00CC7877"/>
    <w:rsid w:val="00CD003C"/>
    <w:rsid w:val="00CD0123"/>
    <w:rsid w:val="00CD0FAE"/>
    <w:rsid w:val="00CD1185"/>
    <w:rsid w:val="00CD1229"/>
    <w:rsid w:val="00CD15BB"/>
    <w:rsid w:val="00CD15E9"/>
    <w:rsid w:val="00CD1661"/>
    <w:rsid w:val="00CD238D"/>
    <w:rsid w:val="00CD277B"/>
    <w:rsid w:val="00CD2B9A"/>
    <w:rsid w:val="00CD30D0"/>
    <w:rsid w:val="00CD3BC2"/>
    <w:rsid w:val="00CD4607"/>
    <w:rsid w:val="00CD4844"/>
    <w:rsid w:val="00CD4868"/>
    <w:rsid w:val="00CD4A0E"/>
    <w:rsid w:val="00CD4AF7"/>
    <w:rsid w:val="00CD4E41"/>
    <w:rsid w:val="00CD4E46"/>
    <w:rsid w:val="00CD55DB"/>
    <w:rsid w:val="00CD5E08"/>
    <w:rsid w:val="00CD6194"/>
    <w:rsid w:val="00CD662D"/>
    <w:rsid w:val="00CD6C0C"/>
    <w:rsid w:val="00CD721E"/>
    <w:rsid w:val="00CD75B8"/>
    <w:rsid w:val="00CD7F65"/>
    <w:rsid w:val="00CE0B55"/>
    <w:rsid w:val="00CE248A"/>
    <w:rsid w:val="00CE2CAB"/>
    <w:rsid w:val="00CE2D12"/>
    <w:rsid w:val="00CE3A23"/>
    <w:rsid w:val="00CE3BD9"/>
    <w:rsid w:val="00CE404C"/>
    <w:rsid w:val="00CE4482"/>
    <w:rsid w:val="00CE4C22"/>
    <w:rsid w:val="00CE4D1D"/>
    <w:rsid w:val="00CE4F40"/>
    <w:rsid w:val="00CE5473"/>
    <w:rsid w:val="00CE597F"/>
    <w:rsid w:val="00CE5EAD"/>
    <w:rsid w:val="00CE60ED"/>
    <w:rsid w:val="00CE6427"/>
    <w:rsid w:val="00CE6552"/>
    <w:rsid w:val="00CE65F6"/>
    <w:rsid w:val="00CE6CDC"/>
    <w:rsid w:val="00CE76C9"/>
    <w:rsid w:val="00CF038A"/>
    <w:rsid w:val="00CF0D79"/>
    <w:rsid w:val="00CF1261"/>
    <w:rsid w:val="00CF1484"/>
    <w:rsid w:val="00CF229A"/>
    <w:rsid w:val="00CF24BD"/>
    <w:rsid w:val="00CF39EE"/>
    <w:rsid w:val="00CF3FCB"/>
    <w:rsid w:val="00CF417F"/>
    <w:rsid w:val="00CF462D"/>
    <w:rsid w:val="00CF4A48"/>
    <w:rsid w:val="00CF4B5A"/>
    <w:rsid w:val="00CF58F0"/>
    <w:rsid w:val="00CF6113"/>
    <w:rsid w:val="00CF685F"/>
    <w:rsid w:val="00CF6C76"/>
    <w:rsid w:val="00CF7221"/>
    <w:rsid w:val="00CF7575"/>
    <w:rsid w:val="00CF7784"/>
    <w:rsid w:val="00CF79C3"/>
    <w:rsid w:val="00CF7B1B"/>
    <w:rsid w:val="00D00663"/>
    <w:rsid w:val="00D0070A"/>
    <w:rsid w:val="00D00CFD"/>
    <w:rsid w:val="00D00E56"/>
    <w:rsid w:val="00D02052"/>
    <w:rsid w:val="00D0221C"/>
    <w:rsid w:val="00D02855"/>
    <w:rsid w:val="00D03587"/>
    <w:rsid w:val="00D03BC7"/>
    <w:rsid w:val="00D0411D"/>
    <w:rsid w:val="00D04E8A"/>
    <w:rsid w:val="00D057C0"/>
    <w:rsid w:val="00D0634A"/>
    <w:rsid w:val="00D06B23"/>
    <w:rsid w:val="00D06BC8"/>
    <w:rsid w:val="00D0785B"/>
    <w:rsid w:val="00D10596"/>
    <w:rsid w:val="00D10886"/>
    <w:rsid w:val="00D110D8"/>
    <w:rsid w:val="00D11A1B"/>
    <w:rsid w:val="00D12959"/>
    <w:rsid w:val="00D13085"/>
    <w:rsid w:val="00D130B2"/>
    <w:rsid w:val="00D1310A"/>
    <w:rsid w:val="00D1316C"/>
    <w:rsid w:val="00D13834"/>
    <w:rsid w:val="00D14996"/>
    <w:rsid w:val="00D14F89"/>
    <w:rsid w:val="00D1542C"/>
    <w:rsid w:val="00D1549C"/>
    <w:rsid w:val="00D15A0F"/>
    <w:rsid w:val="00D162FA"/>
    <w:rsid w:val="00D16E5F"/>
    <w:rsid w:val="00D170E6"/>
    <w:rsid w:val="00D20123"/>
    <w:rsid w:val="00D2035F"/>
    <w:rsid w:val="00D20543"/>
    <w:rsid w:val="00D20B3F"/>
    <w:rsid w:val="00D20C3E"/>
    <w:rsid w:val="00D20FEB"/>
    <w:rsid w:val="00D210FB"/>
    <w:rsid w:val="00D21345"/>
    <w:rsid w:val="00D21958"/>
    <w:rsid w:val="00D223FD"/>
    <w:rsid w:val="00D22965"/>
    <w:rsid w:val="00D23CD8"/>
    <w:rsid w:val="00D24E34"/>
    <w:rsid w:val="00D2517B"/>
    <w:rsid w:val="00D25D3F"/>
    <w:rsid w:val="00D267D8"/>
    <w:rsid w:val="00D267FC"/>
    <w:rsid w:val="00D26959"/>
    <w:rsid w:val="00D2698C"/>
    <w:rsid w:val="00D26EEA"/>
    <w:rsid w:val="00D27009"/>
    <w:rsid w:val="00D27422"/>
    <w:rsid w:val="00D27B0A"/>
    <w:rsid w:val="00D300C8"/>
    <w:rsid w:val="00D30E88"/>
    <w:rsid w:val="00D3190B"/>
    <w:rsid w:val="00D31B2C"/>
    <w:rsid w:val="00D32170"/>
    <w:rsid w:val="00D322E7"/>
    <w:rsid w:val="00D32C32"/>
    <w:rsid w:val="00D3313F"/>
    <w:rsid w:val="00D332C3"/>
    <w:rsid w:val="00D338A3"/>
    <w:rsid w:val="00D3391C"/>
    <w:rsid w:val="00D33CA4"/>
    <w:rsid w:val="00D345FE"/>
    <w:rsid w:val="00D348BB"/>
    <w:rsid w:val="00D34DCA"/>
    <w:rsid w:val="00D354B3"/>
    <w:rsid w:val="00D35F5F"/>
    <w:rsid w:val="00D35FB6"/>
    <w:rsid w:val="00D36FD7"/>
    <w:rsid w:val="00D37152"/>
    <w:rsid w:val="00D37D86"/>
    <w:rsid w:val="00D405C2"/>
    <w:rsid w:val="00D408D4"/>
    <w:rsid w:val="00D40CF8"/>
    <w:rsid w:val="00D410AE"/>
    <w:rsid w:val="00D41282"/>
    <w:rsid w:val="00D41396"/>
    <w:rsid w:val="00D4163B"/>
    <w:rsid w:val="00D41BF1"/>
    <w:rsid w:val="00D4222F"/>
    <w:rsid w:val="00D4230D"/>
    <w:rsid w:val="00D4284C"/>
    <w:rsid w:val="00D43026"/>
    <w:rsid w:val="00D43046"/>
    <w:rsid w:val="00D438C0"/>
    <w:rsid w:val="00D43DCE"/>
    <w:rsid w:val="00D44211"/>
    <w:rsid w:val="00D44740"/>
    <w:rsid w:val="00D44B5F"/>
    <w:rsid w:val="00D44E28"/>
    <w:rsid w:val="00D45388"/>
    <w:rsid w:val="00D453EC"/>
    <w:rsid w:val="00D45AEC"/>
    <w:rsid w:val="00D46065"/>
    <w:rsid w:val="00D46EE6"/>
    <w:rsid w:val="00D47088"/>
    <w:rsid w:val="00D47167"/>
    <w:rsid w:val="00D4733B"/>
    <w:rsid w:val="00D4752E"/>
    <w:rsid w:val="00D47923"/>
    <w:rsid w:val="00D506FA"/>
    <w:rsid w:val="00D50749"/>
    <w:rsid w:val="00D508C3"/>
    <w:rsid w:val="00D50C71"/>
    <w:rsid w:val="00D514D4"/>
    <w:rsid w:val="00D514F7"/>
    <w:rsid w:val="00D515B9"/>
    <w:rsid w:val="00D51A19"/>
    <w:rsid w:val="00D51F6D"/>
    <w:rsid w:val="00D52585"/>
    <w:rsid w:val="00D53C63"/>
    <w:rsid w:val="00D5521C"/>
    <w:rsid w:val="00D55555"/>
    <w:rsid w:val="00D55718"/>
    <w:rsid w:val="00D55803"/>
    <w:rsid w:val="00D56011"/>
    <w:rsid w:val="00D5690F"/>
    <w:rsid w:val="00D56E18"/>
    <w:rsid w:val="00D56FA2"/>
    <w:rsid w:val="00D57066"/>
    <w:rsid w:val="00D57353"/>
    <w:rsid w:val="00D57378"/>
    <w:rsid w:val="00D57782"/>
    <w:rsid w:val="00D57962"/>
    <w:rsid w:val="00D57B74"/>
    <w:rsid w:val="00D602BC"/>
    <w:rsid w:val="00D6031C"/>
    <w:rsid w:val="00D60883"/>
    <w:rsid w:val="00D60AD8"/>
    <w:rsid w:val="00D60E1E"/>
    <w:rsid w:val="00D61818"/>
    <w:rsid w:val="00D62931"/>
    <w:rsid w:val="00D62A0C"/>
    <w:rsid w:val="00D62B26"/>
    <w:rsid w:val="00D62D2B"/>
    <w:rsid w:val="00D6355F"/>
    <w:rsid w:val="00D641E0"/>
    <w:rsid w:val="00D64DE0"/>
    <w:rsid w:val="00D650E0"/>
    <w:rsid w:val="00D650E1"/>
    <w:rsid w:val="00D6514E"/>
    <w:rsid w:val="00D656BB"/>
    <w:rsid w:val="00D65C39"/>
    <w:rsid w:val="00D65E0D"/>
    <w:rsid w:val="00D66202"/>
    <w:rsid w:val="00D667DA"/>
    <w:rsid w:val="00D669DE"/>
    <w:rsid w:val="00D66C3E"/>
    <w:rsid w:val="00D671B2"/>
    <w:rsid w:val="00D67515"/>
    <w:rsid w:val="00D6754D"/>
    <w:rsid w:val="00D67ADB"/>
    <w:rsid w:val="00D70A35"/>
    <w:rsid w:val="00D70B7C"/>
    <w:rsid w:val="00D70C9B"/>
    <w:rsid w:val="00D717AE"/>
    <w:rsid w:val="00D71D25"/>
    <w:rsid w:val="00D7216B"/>
    <w:rsid w:val="00D7232E"/>
    <w:rsid w:val="00D7270C"/>
    <w:rsid w:val="00D731CD"/>
    <w:rsid w:val="00D7348C"/>
    <w:rsid w:val="00D73E14"/>
    <w:rsid w:val="00D744B3"/>
    <w:rsid w:val="00D74BA3"/>
    <w:rsid w:val="00D7528E"/>
    <w:rsid w:val="00D7561D"/>
    <w:rsid w:val="00D75811"/>
    <w:rsid w:val="00D76783"/>
    <w:rsid w:val="00D76B7F"/>
    <w:rsid w:val="00D76C1E"/>
    <w:rsid w:val="00D76F29"/>
    <w:rsid w:val="00D77079"/>
    <w:rsid w:val="00D77104"/>
    <w:rsid w:val="00D7717B"/>
    <w:rsid w:val="00D775D3"/>
    <w:rsid w:val="00D77C57"/>
    <w:rsid w:val="00D80488"/>
    <w:rsid w:val="00D804F3"/>
    <w:rsid w:val="00D805E7"/>
    <w:rsid w:val="00D80CB4"/>
    <w:rsid w:val="00D80DA8"/>
    <w:rsid w:val="00D811A4"/>
    <w:rsid w:val="00D8154D"/>
    <w:rsid w:val="00D824C9"/>
    <w:rsid w:val="00D824EF"/>
    <w:rsid w:val="00D82C82"/>
    <w:rsid w:val="00D82DAD"/>
    <w:rsid w:val="00D844AA"/>
    <w:rsid w:val="00D84999"/>
    <w:rsid w:val="00D85318"/>
    <w:rsid w:val="00D85414"/>
    <w:rsid w:val="00D85444"/>
    <w:rsid w:val="00D85C4C"/>
    <w:rsid w:val="00D85D4D"/>
    <w:rsid w:val="00D863B7"/>
    <w:rsid w:val="00D86714"/>
    <w:rsid w:val="00D868E7"/>
    <w:rsid w:val="00D86AB4"/>
    <w:rsid w:val="00D86FCB"/>
    <w:rsid w:val="00D877C7"/>
    <w:rsid w:val="00D87935"/>
    <w:rsid w:val="00D87A41"/>
    <w:rsid w:val="00D87ACB"/>
    <w:rsid w:val="00D90A2A"/>
    <w:rsid w:val="00D91AB0"/>
    <w:rsid w:val="00D91D7B"/>
    <w:rsid w:val="00D91F3B"/>
    <w:rsid w:val="00D920C4"/>
    <w:rsid w:val="00D922F4"/>
    <w:rsid w:val="00D9292F"/>
    <w:rsid w:val="00D92BA7"/>
    <w:rsid w:val="00D92CD8"/>
    <w:rsid w:val="00D92F70"/>
    <w:rsid w:val="00D932AE"/>
    <w:rsid w:val="00D933D2"/>
    <w:rsid w:val="00D93501"/>
    <w:rsid w:val="00D93B5F"/>
    <w:rsid w:val="00D9418F"/>
    <w:rsid w:val="00D942EE"/>
    <w:rsid w:val="00D95AF1"/>
    <w:rsid w:val="00D96452"/>
    <w:rsid w:val="00D96BBB"/>
    <w:rsid w:val="00D96E07"/>
    <w:rsid w:val="00D971FA"/>
    <w:rsid w:val="00D97498"/>
    <w:rsid w:val="00D976A9"/>
    <w:rsid w:val="00D97E85"/>
    <w:rsid w:val="00DA0E79"/>
    <w:rsid w:val="00DA14D9"/>
    <w:rsid w:val="00DA1650"/>
    <w:rsid w:val="00DA19F5"/>
    <w:rsid w:val="00DA1F15"/>
    <w:rsid w:val="00DA22FD"/>
    <w:rsid w:val="00DA27A1"/>
    <w:rsid w:val="00DA27E9"/>
    <w:rsid w:val="00DA320D"/>
    <w:rsid w:val="00DA34E1"/>
    <w:rsid w:val="00DA3665"/>
    <w:rsid w:val="00DA3FF0"/>
    <w:rsid w:val="00DA45B6"/>
    <w:rsid w:val="00DA45E8"/>
    <w:rsid w:val="00DA493E"/>
    <w:rsid w:val="00DA4ADD"/>
    <w:rsid w:val="00DA4AE4"/>
    <w:rsid w:val="00DA4B72"/>
    <w:rsid w:val="00DA5697"/>
    <w:rsid w:val="00DA5B76"/>
    <w:rsid w:val="00DA5C6D"/>
    <w:rsid w:val="00DA62AA"/>
    <w:rsid w:val="00DA64EF"/>
    <w:rsid w:val="00DA650E"/>
    <w:rsid w:val="00DA70B5"/>
    <w:rsid w:val="00DA7FFB"/>
    <w:rsid w:val="00DB0E67"/>
    <w:rsid w:val="00DB1EB1"/>
    <w:rsid w:val="00DB1FFD"/>
    <w:rsid w:val="00DB274B"/>
    <w:rsid w:val="00DB294E"/>
    <w:rsid w:val="00DB2DCD"/>
    <w:rsid w:val="00DB328A"/>
    <w:rsid w:val="00DB35A4"/>
    <w:rsid w:val="00DB44C8"/>
    <w:rsid w:val="00DB456E"/>
    <w:rsid w:val="00DB4BC9"/>
    <w:rsid w:val="00DB51CC"/>
    <w:rsid w:val="00DB5410"/>
    <w:rsid w:val="00DB5DED"/>
    <w:rsid w:val="00DB5EBD"/>
    <w:rsid w:val="00DB63D4"/>
    <w:rsid w:val="00DB6583"/>
    <w:rsid w:val="00DB670A"/>
    <w:rsid w:val="00DB6939"/>
    <w:rsid w:val="00DB699A"/>
    <w:rsid w:val="00DB6A40"/>
    <w:rsid w:val="00DB6CB0"/>
    <w:rsid w:val="00DB6DE2"/>
    <w:rsid w:val="00DC0659"/>
    <w:rsid w:val="00DC0E1B"/>
    <w:rsid w:val="00DC1047"/>
    <w:rsid w:val="00DC12DA"/>
    <w:rsid w:val="00DC14B9"/>
    <w:rsid w:val="00DC182D"/>
    <w:rsid w:val="00DC1B82"/>
    <w:rsid w:val="00DC2543"/>
    <w:rsid w:val="00DC27CB"/>
    <w:rsid w:val="00DC2C33"/>
    <w:rsid w:val="00DC2F5B"/>
    <w:rsid w:val="00DC35E2"/>
    <w:rsid w:val="00DC3905"/>
    <w:rsid w:val="00DC393C"/>
    <w:rsid w:val="00DC3BF6"/>
    <w:rsid w:val="00DC4068"/>
    <w:rsid w:val="00DC4239"/>
    <w:rsid w:val="00DC43C6"/>
    <w:rsid w:val="00DC453F"/>
    <w:rsid w:val="00DC4A41"/>
    <w:rsid w:val="00DC4B33"/>
    <w:rsid w:val="00DC4D36"/>
    <w:rsid w:val="00DC4F19"/>
    <w:rsid w:val="00DC5032"/>
    <w:rsid w:val="00DC5B1A"/>
    <w:rsid w:val="00DC635C"/>
    <w:rsid w:val="00DC6749"/>
    <w:rsid w:val="00DC695A"/>
    <w:rsid w:val="00DC6C34"/>
    <w:rsid w:val="00DC6EF1"/>
    <w:rsid w:val="00DC75B3"/>
    <w:rsid w:val="00DC7C32"/>
    <w:rsid w:val="00DD0401"/>
    <w:rsid w:val="00DD0DDA"/>
    <w:rsid w:val="00DD0EEB"/>
    <w:rsid w:val="00DD158C"/>
    <w:rsid w:val="00DD1ABA"/>
    <w:rsid w:val="00DD2AB4"/>
    <w:rsid w:val="00DD2B27"/>
    <w:rsid w:val="00DD2CA2"/>
    <w:rsid w:val="00DD3327"/>
    <w:rsid w:val="00DD4288"/>
    <w:rsid w:val="00DD48E9"/>
    <w:rsid w:val="00DD4B3F"/>
    <w:rsid w:val="00DD5870"/>
    <w:rsid w:val="00DD679D"/>
    <w:rsid w:val="00DD6A3C"/>
    <w:rsid w:val="00DD6BB3"/>
    <w:rsid w:val="00DD6CFD"/>
    <w:rsid w:val="00DD6E67"/>
    <w:rsid w:val="00DD72F8"/>
    <w:rsid w:val="00DD7426"/>
    <w:rsid w:val="00DD7496"/>
    <w:rsid w:val="00DD76A1"/>
    <w:rsid w:val="00DD7E19"/>
    <w:rsid w:val="00DE012E"/>
    <w:rsid w:val="00DE0136"/>
    <w:rsid w:val="00DE07A8"/>
    <w:rsid w:val="00DE0840"/>
    <w:rsid w:val="00DE0A27"/>
    <w:rsid w:val="00DE0A83"/>
    <w:rsid w:val="00DE10FF"/>
    <w:rsid w:val="00DE13A3"/>
    <w:rsid w:val="00DE1D2C"/>
    <w:rsid w:val="00DE1DDA"/>
    <w:rsid w:val="00DE2227"/>
    <w:rsid w:val="00DE2527"/>
    <w:rsid w:val="00DE2973"/>
    <w:rsid w:val="00DE32E6"/>
    <w:rsid w:val="00DE3A4A"/>
    <w:rsid w:val="00DE3E65"/>
    <w:rsid w:val="00DE4768"/>
    <w:rsid w:val="00DE6513"/>
    <w:rsid w:val="00DE6673"/>
    <w:rsid w:val="00DE69A4"/>
    <w:rsid w:val="00DE7B82"/>
    <w:rsid w:val="00DE7C3B"/>
    <w:rsid w:val="00DF0F24"/>
    <w:rsid w:val="00DF17B8"/>
    <w:rsid w:val="00DF1B5C"/>
    <w:rsid w:val="00DF1C9D"/>
    <w:rsid w:val="00DF210D"/>
    <w:rsid w:val="00DF3D32"/>
    <w:rsid w:val="00DF3E32"/>
    <w:rsid w:val="00DF4376"/>
    <w:rsid w:val="00DF4531"/>
    <w:rsid w:val="00DF4C1C"/>
    <w:rsid w:val="00DF5235"/>
    <w:rsid w:val="00DF5427"/>
    <w:rsid w:val="00DF55CF"/>
    <w:rsid w:val="00DF57DA"/>
    <w:rsid w:val="00DF5B81"/>
    <w:rsid w:val="00DF6088"/>
    <w:rsid w:val="00DF6606"/>
    <w:rsid w:val="00DF6790"/>
    <w:rsid w:val="00DF6DC1"/>
    <w:rsid w:val="00DF6F5B"/>
    <w:rsid w:val="00DF6FCF"/>
    <w:rsid w:val="00DF77A2"/>
    <w:rsid w:val="00DF78FA"/>
    <w:rsid w:val="00DF7F90"/>
    <w:rsid w:val="00E00039"/>
    <w:rsid w:val="00E00075"/>
    <w:rsid w:val="00E00941"/>
    <w:rsid w:val="00E00E7F"/>
    <w:rsid w:val="00E01643"/>
    <w:rsid w:val="00E016FC"/>
    <w:rsid w:val="00E01772"/>
    <w:rsid w:val="00E01F99"/>
    <w:rsid w:val="00E02873"/>
    <w:rsid w:val="00E02AA3"/>
    <w:rsid w:val="00E02ED4"/>
    <w:rsid w:val="00E036F4"/>
    <w:rsid w:val="00E03AAD"/>
    <w:rsid w:val="00E03E6A"/>
    <w:rsid w:val="00E04387"/>
    <w:rsid w:val="00E04404"/>
    <w:rsid w:val="00E04754"/>
    <w:rsid w:val="00E04B46"/>
    <w:rsid w:val="00E05285"/>
    <w:rsid w:val="00E053CD"/>
    <w:rsid w:val="00E0700C"/>
    <w:rsid w:val="00E07745"/>
    <w:rsid w:val="00E10108"/>
    <w:rsid w:val="00E1023D"/>
    <w:rsid w:val="00E10388"/>
    <w:rsid w:val="00E114FF"/>
    <w:rsid w:val="00E119BC"/>
    <w:rsid w:val="00E11EF9"/>
    <w:rsid w:val="00E1207F"/>
    <w:rsid w:val="00E1242C"/>
    <w:rsid w:val="00E125AC"/>
    <w:rsid w:val="00E12CA7"/>
    <w:rsid w:val="00E13202"/>
    <w:rsid w:val="00E13654"/>
    <w:rsid w:val="00E136FC"/>
    <w:rsid w:val="00E13705"/>
    <w:rsid w:val="00E1393A"/>
    <w:rsid w:val="00E13D05"/>
    <w:rsid w:val="00E13E50"/>
    <w:rsid w:val="00E14222"/>
    <w:rsid w:val="00E14675"/>
    <w:rsid w:val="00E14D21"/>
    <w:rsid w:val="00E14E97"/>
    <w:rsid w:val="00E1502E"/>
    <w:rsid w:val="00E15349"/>
    <w:rsid w:val="00E155FD"/>
    <w:rsid w:val="00E157BE"/>
    <w:rsid w:val="00E159EA"/>
    <w:rsid w:val="00E160DF"/>
    <w:rsid w:val="00E1621E"/>
    <w:rsid w:val="00E16C42"/>
    <w:rsid w:val="00E16D3E"/>
    <w:rsid w:val="00E172EE"/>
    <w:rsid w:val="00E174C2"/>
    <w:rsid w:val="00E17A46"/>
    <w:rsid w:val="00E17D4E"/>
    <w:rsid w:val="00E2060D"/>
    <w:rsid w:val="00E208CE"/>
    <w:rsid w:val="00E20B84"/>
    <w:rsid w:val="00E20DC5"/>
    <w:rsid w:val="00E223E0"/>
    <w:rsid w:val="00E22C93"/>
    <w:rsid w:val="00E23C75"/>
    <w:rsid w:val="00E23FC3"/>
    <w:rsid w:val="00E24142"/>
    <w:rsid w:val="00E2504B"/>
    <w:rsid w:val="00E2507D"/>
    <w:rsid w:val="00E25D48"/>
    <w:rsid w:val="00E25F45"/>
    <w:rsid w:val="00E260E7"/>
    <w:rsid w:val="00E2663B"/>
    <w:rsid w:val="00E26A3C"/>
    <w:rsid w:val="00E27519"/>
    <w:rsid w:val="00E30280"/>
    <w:rsid w:val="00E30708"/>
    <w:rsid w:val="00E3091E"/>
    <w:rsid w:val="00E309AC"/>
    <w:rsid w:val="00E310E8"/>
    <w:rsid w:val="00E311BE"/>
    <w:rsid w:val="00E312BE"/>
    <w:rsid w:val="00E314B5"/>
    <w:rsid w:val="00E329C5"/>
    <w:rsid w:val="00E32CCF"/>
    <w:rsid w:val="00E330F2"/>
    <w:rsid w:val="00E3333D"/>
    <w:rsid w:val="00E3354A"/>
    <w:rsid w:val="00E33570"/>
    <w:rsid w:val="00E338FE"/>
    <w:rsid w:val="00E339B4"/>
    <w:rsid w:val="00E3426C"/>
    <w:rsid w:val="00E34280"/>
    <w:rsid w:val="00E34772"/>
    <w:rsid w:val="00E349CD"/>
    <w:rsid w:val="00E34DFF"/>
    <w:rsid w:val="00E34EB2"/>
    <w:rsid w:val="00E3500C"/>
    <w:rsid w:val="00E3537E"/>
    <w:rsid w:val="00E358CE"/>
    <w:rsid w:val="00E36AB7"/>
    <w:rsid w:val="00E3708A"/>
    <w:rsid w:val="00E370E1"/>
    <w:rsid w:val="00E37AAC"/>
    <w:rsid w:val="00E37B73"/>
    <w:rsid w:val="00E37D21"/>
    <w:rsid w:val="00E4004B"/>
    <w:rsid w:val="00E40460"/>
    <w:rsid w:val="00E4047E"/>
    <w:rsid w:val="00E407D9"/>
    <w:rsid w:val="00E412A7"/>
    <w:rsid w:val="00E4176B"/>
    <w:rsid w:val="00E41D33"/>
    <w:rsid w:val="00E42339"/>
    <w:rsid w:val="00E424BD"/>
    <w:rsid w:val="00E4319F"/>
    <w:rsid w:val="00E438A8"/>
    <w:rsid w:val="00E43A74"/>
    <w:rsid w:val="00E43E0E"/>
    <w:rsid w:val="00E44077"/>
    <w:rsid w:val="00E44F09"/>
    <w:rsid w:val="00E45471"/>
    <w:rsid w:val="00E455CB"/>
    <w:rsid w:val="00E4563D"/>
    <w:rsid w:val="00E45892"/>
    <w:rsid w:val="00E468E7"/>
    <w:rsid w:val="00E46EA7"/>
    <w:rsid w:val="00E470BA"/>
    <w:rsid w:val="00E472AA"/>
    <w:rsid w:val="00E474CA"/>
    <w:rsid w:val="00E5030D"/>
    <w:rsid w:val="00E50511"/>
    <w:rsid w:val="00E506B1"/>
    <w:rsid w:val="00E50AA1"/>
    <w:rsid w:val="00E50BA6"/>
    <w:rsid w:val="00E512F1"/>
    <w:rsid w:val="00E51AF5"/>
    <w:rsid w:val="00E522FD"/>
    <w:rsid w:val="00E52444"/>
    <w:rsid w:val="00E527B6"/>
    <w:rsid w:val="00E52891"/>
    <w:rsid w:val="00E52C3B"/>
    <w:rsid w:val="00E5321C"/>
    <w:rsid w:val="00E53AEB"/>
    <w:rsid w:val="00E54F8E"/>
    <w:rsid w:val="00E55170"/>
    <w:rsid w:val="00E55A9F"/>
    <w:rsid w:val="00E55BE7"/>
    <w:rsid w:val="00E55D0D"/>
    <w:rsid w:val="00E569AC"/>
    <w:rsid w:val="00E57153"/>
    <w:rsid w:val="00E5728C"/>
    <w:rsid w:val="00E572FC"/>
    <w:rsid w:val="00E57C63"/>
    <w:rsid w:val="00E60362"/>
    <w:rsid w:val="00E60B11"/>
    <w:rsid w:val="00E61130"/>
    <w:rsid w:val="00E61240"/>
    <w:rsid w:val="00E613D1"/>
    <w:rsid w:val="00E6167D"/>
    <w:rsid w:val="00E61951"/>
    <w:rsid w:val="00E6204B"/>
    <w:rsid w:val="00E62635"/>
    <w:rsid w:val="00E62953"/>
    <w:rsid w:val="00E62C52"/>
    <w:rsid w:val="00E62D97"/>
    <w:rsid w:val="00E62E7F"/>
    <w:rsid w:val="00E63328"/>
    <w:rsid w:val="00E63925"/>
    <w:rsid w:val="00E63BBE"/>
    <w:rsid w:val="00E65A10"/>
    <w:rsid w:val="00E65C38"/>
    <w:rsid w:val="00E65CF8"/>
    <w:rsid w:val="00E666C4"/>
    <w:rsid w:val="00E66725"/>
    <w:rsid w:val="00E6676A"/>
    <w:rsid w:val="00E668C6"/>
    <w:rsid w:val="00E670DE"/>
    <w:rsid w:val="00E67436"/>
    <w:rsid w:val="00E67A3B"/>
    <w:rsid w:val="00E67DC9"/>
    <w:rsid w:val="00E70A7D"/>
    <w:rsid w:val="00E71249"/>
    <w:rsid w:val="00E713D3"/>
    <w:rsid w:val="00E71982"/>
    <w:rsid w:val="00E72453"/>
    <w:rsid w:val="00E724EE"/>
    <w:rsid w:val="00E7270A"/>
    <w:rsid w:val="00E7331B"/>
    <w:rsid w:val="00E733A1"/>
    <w:rsid w:val="00E73565"/>
    <w:rsid w:val="00E73853"/>
    <w:rsid w:val="00E73FBA"/>
    <w:rsid w:val="00E74928"/>
    <w:rsid w:val="00E7601F"/>
    <w:rsid w:val="00E76299"/>
    <w:rsid w:val="00E76918"/>
    <w:rsid w:val="00E76970"/>
    <w:rsid w:val="00E769D7"/>
    <w:rsid w:val="00E7707D"/>
    <w:rsid w:val="00E77149"/>
    <w:rsid w:val="00E77282"/>
    <w:rsid w:val="00E7776B"/>
    <w:rsid w:val="00E77C54"/>
    <w:rsid w:val="00E805B0"/>
    <w:rsid w:val="00E813D4"/>
    <w:rsid w:val="00E826F0"/>
    <w:rsid w:val="00E82B5D"/>
    <w:rsid w:val="00E82F24"/>
    <w:rsid w:val="00E833D3"/>
    <w:rsid w:val="00E83435"/>
    <w:rsid w:val="00E83593"/>
    <w:rsid w:val="00E83741"/>
    <w:rsid w:val="00E83A48"/>
    <w:rsid w:val="00E841C9"/>
    <w:rsid w:val="00E84391"/>
    <w:rsid w:val="00E84596"/>
    <w:rsid w:val="00E849AC"/>
    <w:rsid w:val="00E8519C"/>
    <w:rsid w:val="00E85931"/>
    <w:rsid w:val="00E85BE7"/>
    <w:rsid w:val="00E864A5"/>
    <w:rsid w:val="00E86509"/>
    <w:rsid w:val="00E868CF"/>
    <w:rsid w:val="00E86C82"/>
    <w:rsid w:val="00E86D96"/>
    <w:rsid w:val="00E870E4"/>
    <w:rsid w:val="00E8752D"/>
    <w:rsid w:val="00E9031E"/>
    <w:rsid w:val="00E904AA"/>
    <w:rsid w:val="00E905B2"/>
    <w:rsid w:val="00E90873"/>
    <w:rsid w:val="00E909FE"/>
    <w:rsid w:val="00E9115E"/>
    <w:rsid w:val="00E91375"/>
    <w:rsid w:val="00E91417"/>
    <w:rsid w:val="00E91C37"/>
    <w:rsid w:val="00E922F0"/>
    <w:rsid w:val="00E9237E"/>
    <w:rsid w:val="00E92B62"/>
    <w:rsid w:val="00E92B74"/>
    <w:rsid w:val="00E92BE7"/>
    <w:rsid w:val="00E93401"/>
    <w:rsid w:val="00E93A3D"/>
    <w:rsid w:val="00E93AB9"/>
    <w:rsid w:val="00E93D66"/>
    <w:rsid w:val="00E95572"/>
    <w:rsid w:val="00E95868"/>
    <w:rsid w:val="00E95C49"/>
    <w:rsid w:val="00E95D07"/>
    <w:rsid w:val="00E95D6F"/>
    <w:rsid w:val="00E96482"/>
    <w:rsid w:val="00E967EF"/>
    <w:rsid w:val="00E9697D"/>
    <w:rsid w:val="00E97608"/>
    <w:rsid w:val="00E978FB"/>
    <w:rsid w:val="00E979CB"/>
    <w:rsid w:val="00E979FA"/>
    <w:rsid w:val="00EA0446"/>
    <w:rsid w:val="00EA0C63"/>
    <w:rsid w:val="00EA103E"/>
    <w:rsid w:val="00EA12E9"/>
    <w:rsid w:val="00EA16C9"/>
    <w:rsid w:val="00EA1A17"/>
    <w:rsid w:val="00EA1F0A"/>
    <w:rsid w:val="00EA2335"/>
    <w:rsid w:val="00EA3078"/>
    <w:rsid w:val="00EA35D6"/>
    <w:rsid w:val="00EA362F"/>
    <w:rsid w:val="00EA3A5A"/>
    <w:rsid w:val="00EA4839"/>
    <w:rsid w:val="00EA4902"/>
    <w:rsid w:val="00EA4E6E"/>
    <w:rsid w:val="00EA4FB9"/>
    <w:rsid w:val="00EA57A1"/>
    <w:rsid w:val="00EA5A08"/>
    <w:rsid w:val="00EA5A3B"/>
    <w:rsid w:val="00EA6A34"/>
    <w:rsid w:val="00EA6A36"/>
    <w:rsid w:val="00EB0496"/>
    <w:rsid w:val="00EB0B00"/>
    <w:rsid w:val="00EB0EA4"/>
    <w:rsid w:val="00EB101D"/>
    <w:rsid w:val="00EB10EE"/>
    <w:rsid w:val="00EB1110"/>
    <w:rsid w:val="00EB17BC"/>
    <w:rsid w:val="00EB23D2"/>
    <w:rsid w:val="00EB25A3"/>
    <w:rsid w:val="00EB25A4"/>
    <w:rsid w:val="00EB2902"/>
    <w:rsid w:val="00EB30D0"/>
    <w:rsid w:val="00EB3237"/>
    <w:rsid w:val="00EB33EA"/>
    <w:rsid w:val="00EB43CB"/>
    <w:rsid w:val="00EB4BAD"/>
    <w:rsid w:val="00EB4E78"/>
    <w:rsid w:val="00EB5BB0"/>
    <w:rsid w:val="00EB615A"/>
    <w:rsid w:val="00EB6D9A"/>
    <w:rsid w:val="00EB77CC"/>
    <w:rsid w:val="00EB7AAF"/>
    <w:rsid w:val="00EC0749"/>
    <w:rsid w:val="00EC0C23"/>
    <w:rsid w:val="00EC18A0"/>
    <w:rsid w:val="00EC1AB2"/>
    <w:rsid w:val="00EC1CB7"/>
    <w:rsid w:val="00EC1F7C"/>
    <w:rsid w:val="00EC21DF"/>
    <w:rsid w:val="00EC2282"/>
    <w:rsid w:val="00EC248D"/>
    <w:rsid w:val="00EC2B14"/>
    <w:rsid w:val="00EC2C6C"/>
    <w:rsid w:val="00EC2DE9"/>
    <w:rsid w:val="00EC34D0"/>
    <w:rsid w:val="00EC399C"/>
    <w:rsid w:val="00EC44E8"/>
    <w:rsid w:val="00EC452F"/>
    <w:rsid w:val="00EC4B47"/>
    <w:rsid w:val="00EC5313"/>
    <w:rsid w:val="00EC5AA1"/>
    <w:rsid w:val="00EC6258"/>
    <w:rsid w:val="00EC6881"/>
    <w:rsid w:val="00EC6A83"/>
    <w:rsid w:val="00EC70F3"/>
    <w:rsid w:val="00EC73DB"/>
    <w:rsid w:val="00EC759E"/>
    <w:rsid w:val="00ED042F"/>
    <w:rsid w:val="00ED0481"/>
    <w:rsid w:val="00ED0AD9"/>
    <w:rsid w:val="00ED16AA"/>
    <w:rsid w:val="00ED1D02"/>
    <w:rsid w:val="00ED1F85"/>
    <w:rsid w:val="00ED2788"/>
    <w:rsid w:val="00ED2B6E"/>
    <w:rsid w:val="00ED2C12"/>
    <w:rsid w:val="00ED2FC4"/>
    <w:rsid w:val="00ED3100"/>
    <w:rsid w:val="00ED36E3"/>
    <w:rsid w:val="00ED37CA"/>
    <w:rsid w:val="00ED491C"/>
    <w:rsid w:val="00ED532E"/>
    <w:rsid w:val="00ED59E4"/>
    <w:rsid w:val="00ED5B64"/>
    <w:rsid w:val="00ED68D8"/>
    <w:rsid w:val="00ED7342"/>
    <w:rsid w:val="00ED74A4"/>
    <w:rsid w:val="00ED7904"/>
    <w:rsid w:val="00EE04B5"/>
    <w:rsid w:val="00EE07AD"/>
    <w:rsid w:val="00EE1455"/>
    <w:rsid w:val="00EE1AEE"/>
    <w:rsid w:val="00EE1DEC"/>
    <w:rsid w:val="00EE20F0"/>
    <w:rsid w:val="00EE23B1"/>
    <w:rsid w:val="00EE28B4"/>
    <w:rsid w:val="00EE2C28"/>
    <w:rsid w:val="00EE3814"/>
    <w:rsid w:val="00EE3BF2"/>
    <w:rsid w:val="00EE4190"/>
    <w:rsid w:val="00EE4DA0"/>
    <w:rsid w:val="00EE51BA"/>
    <w:rsid w:val="00EE542C"/>
    <w:rsid w:val="00EE56B1"/>
    <w:rsid w:val="00EE5DAA"/>
    <w:rsid w:val="00EE6173"/>
    <w:rsid w:val="00EE6657"/>
    <w:rsid w:val="00EE6BC8"/>
    <w:rsid w:val="00EE7541"/>
    <w:rsid w:val="00EE7777"/>
    <w:rsid w:val="00EE7BF5"/>
    <w:rsid w:val="00EE7DA8"/>
    <w:rsid w:val="00EF01CD"/>
    <w:rsid w:val="00EF0474"/>
    <w:rsid w:val="00EF0C84"/>
    <w:rsid w:val="00EF131B"/>
    <w:rsid w:val="00EF1993"/>
    <w:rsid w:val="00EF1EED"/>
    <w:rsid w:val="00EF2364"/>
    <w:rsid w:val="00EF2571"/>
    <w:rsid w:val="00EF2621"/>
    <w:rsid w:val="00EF29CD"/>
    <w:rsid w:val="00EF2A68"/>
    <w:rsid w:val="00EF33F9"/>
    <w:rsid w:val="00EF38E5"/>
    <w:rsid w:val="00EF3D25"/>
    <w:rsid w:val="00EF4597"/>
    <w:rsid w:val="00EF493E"/>
    <w:rsid w:val="00EF4DA5"/>
    <w:rsid w:val="00EF50A9"/>
    <w:rsid w:val="00EF5BA7"/>
    <w:rsid w:val="00EF6BE1"/>
    <w:rsid w:val="00EF6E00"/>
    <w:rsid w:val="00EF752F"/>
    <w:rsid w:val="00EF7948"/>
    <w:rsid w:val="00EF7BF5"/>
    <w:rsid w:val="00EF7D83"/>
    <w:rsid w:val="00F00156"/>
    <w:rsid w:val="00F00DD7"/>
    <w:rsid w:val="00F00F72"/>
    <w:rsid w:val="00F0134E"/>
    <w:rsid w:val="00F0158A"/>
    <w:rsid w:val="00F01E4E"/>
    <w:rsid w:val="00F02379"/>
    <w:rsid w:val="00F0249A"/>
    <w:rsid w:val="00F02EC6"/>
    <w:rsid w:val="00F02FF1"/>
    <w:rsid w:val="00F035C2"/>
    <w:rsid w:val="00F03765"/>
    <w:rsid w:val="00F03E86"/>
    <w:rsid w:val="00F0419F"/>
    <w:rsid w:val="00F04E17"/>
    <w:rsid w:val="00F0573E"/>
    <w:rsid w:val="00F05BA7"/>
    <w:rsid w:val="00F05FB0"/>
    <w:rsid w:val="00F06610"/>
    <w:rsid w:val="00F06942"/>
    <w:rsid w:val="00F06A4A"/>
    <w:rsid w:val="00F06A69"/>
    <w:rsid w:val="00F0723B"/>
    <w:rsid w:val="00F073E3"/>
    <w:rsid w:val="00F07B44"/>
    <w:rsid w:val="00F10501"/>
    <w:rsid w:val="00F10B7D"/>
    <w:rsid w:val="00F10CB6"/>
    <w:rsid w:val="00F10EA0"/>
    <w:rsid w:val="00F110AF"/>
    <w:rsid w:val="00F1243D"/>
    <w:rsid w:val="00F125BF"/>
    <w:rsid w:val="00F12BD4"/>
    <w:rsid w:val="00F12FB5"/>
    <w:rsid w:val="00F13066"/>
    <w:rsid w:val="00F13190"/>
    <w:rsid w:val="00F134A7"/>
    <w:rsid w:val="00F134CA"/>
    <w:rsid w:val="00F13CFD"/>
    <w:rsid w:val="00F13F73"/>
    <w:rsid w:val="00F14D65"/>
    <w:rsid w:val="00F1506E"/>
    <w:rsid w:val="00F1508D"/>
    <w:rsid w:val="00F1560E"/>
    <w:rsid w:val="00F15A20"/>
    <w:rsid w:val="00F165F5"/>
    <w:rsid w:val="00F1674A"/>
    <w:rsid w:val="00F16A4E"/>
    <w:rsid w:val="00F16C86"/>
    <w:rsid w:val="00F16E26"/>
    <w:rsid w:val="00F17AB2"/>
    <w:rsid w:val="00F17BC2"/>
    <w:rsid w:val="00F17D71"/>
    <w:rsid w:val="00F20825"/>
    <w:rsid w:val="00F20D13"/>
    <w:rsid w:val="00F20EB5"/>
    <w:rsid w:val="00F21252"/>
    <w:rsid w:val="00F216A6"/>
    <w:rsid w:val="00F235FC"/>
    <w:rsid w:val="00F239A0"/>
    <w:rsid w:val="00F23A53"/>
    <w:rsid w:val="00F24450"/>
    <w:rsid w:val="00F260A4"/>
    <w:rsid w:val="00F26224"/>
    <w:rsid w:val="00F26957"/>
    <w:rsid w:val="00F26B25"/>
    <w:rsid w:val="00F2757D"/>
    <w:rsid w:val="00F27591"/>
    <w:rsid w:val="00F275E2"/>
    <w:rsid w:val="00F27CB1"/>
    <w:rsid w:val="00F27D2D"/>
    <w:rsid w:val="00F3055B"/>
    <w:rsid w:val="00F30F15"/>
    <w:rsid w:val="00F31722"/>
    <w:rsid w:val="00F31CDE"/>
    <w:rsid w:val="00F32010"/>
    <w:rsid w:val="00F3210D"/>
    <w:rsid w:val="00F326ED"/>
    <w:rsid w:val="00F32AC4"/>
    <w:rsid w:val="00F32D1F"/>
    <w:rsid w:val="00F3319E"/>
    <w:rsid w:val="00F3363B"/>
    <w:rsid w:val="00F338AE"/>
    <w:rsid w:val="00F33966"/>
    <w:rsid w:val="00F33FF7"/>
    <w:rsid w:val="00F3417B"/>
    <w:rsid w:val="00F3417C"/>
    <w:rsid w:val="00F3419F"/>
    <w:rsid w:val="00F34649"/>
    <w:rsid w:val="00F34883"/>
    <w:rsid w:val="00F358A4"/>
    <w:rsid w:val="00F35961"/>
    <w:rsid w:val="00F35B99"/>
    <w:rsid w:val="00F366A9"/>
    <w:rsid w:val="00F36FF3"/>
    <w:rsid w:val="00F371A6"/>
    <w:rsid w:val="00F37721"/>
    <w:rsid w:val="00F37D6D"/>
    <w:rsid w:val="00F402E4"/>
    <w:rsid w:val="00F403A8"/>
    <w:rsid w:val="00F40A47"/>
    <w:rsid w:val="00F40A98"/>
    <w:rsid w:val="00F40C11"/>
    <w:rsid w:val="00F413CA"/>
    <w:rsid w:val="00F41888"/>
    <w:rsid w:val="00F41A54"/>
    <w:rsid w:val="00F42292"/>
    <w:rsid w:val="00F45387"/>
    <w:rsid w:val="00F45961"/>
    <w:rsid w:val="00F46606"/>
    <w:rsid w:val="00F466C3"/>
    <w:rsid w:val="00F47101"/>
    <w:rsid w:val="00F47109"/>
    <w:rsid w:val="00F47168"/>
    <w:rsid w:val="00F47358"/>
    <w:rsid w:val="00F4739F"/>
    <w:rsid w:val="00F47818"/>
    <w:rsid w:val="00F47CF1"/>
    <w:rsid w:val="00F47DD7"/>
    <w:rsid w:val="00F500AA"/>
    <w:rsid w:val="00F5012F"/>
    <w:rsid w:val="00F505C7"/>
    <w:rsid w:val="00F51933"/>
    <w:rsid w:val="00F51E88"/>
    <w:rsid w:val="00F5201F"/>
    <w:rsid w:val="00F5230C"/>
    <w:rsid w:val="00F52431"/>
    <w:rsid w:val="00F52A21"/>
    <w:rsid w:val="00F52A97"/>
    <w:rsid w:val="00F52EC2"/>
    <w:rsid w:val="00F5320D"/>
    <w:rsid w:val="00F536FA"/>
    <w:rsid w:val="00F53CC8"/>
    <w:rsid w:val="00F54545"/>
    <w:rsid w:val="00F5471C"/>
    <w:rsid w:val="00F54EA2"/>
    <w:rsid w:val="00F55384"/>
    <w:rsid w:val="00F553A2"/>
    <w:rsid w:val="00F55D2B"/>
    <w:rsid w:val="00F55E21"/>
    <w:rsid w:val="00F56198"/>
    <w:rsid w:val="00F56291"/>
    <w:rsid w:val="00F56497"/>
    <w:rsid w:val="00F5650A"/>
    <w:rsid w:val="00F5784B"/>
    <w:rsid w:val="00F57B3A"/>
    <w:rsid w:val="00F57EEC"/>
    <w:rsid w:val="00F6045D"/>
    <w:rsid w:val="00F60B51"/>
    <w:rsid w:val="00F6135C"/>
    <w:rsid w:val="00F615A3"/>
    <w:rsid w:val="00F6196E"/>
    <w:rsid w:val="00F61A28"/>
    <w:rsid w:val="00F61A71"/>
    <w:rsid w:val="00F6204C"/>
    <w:rsid w:val="00F62144"/>
    <w:rsid w:val="00F622AF"/>
    <w:rsid w:val="00F62BB2"/>
    <w:rsid w:val="00F63338"/>
    <w:rsid w:val="00F637F1"/>
    <w:rsid w:val="00F63CA4"/>
    <w:rsid w:val="00F63DC9"/>
    <w:rsid w:val="00F640AE"/>
    <w:rsid w:val="00F649C7"/>
    <w:rsid w:val="00F65A30"/>
    <w:rsid w:val="00F66548"/>
    <w:rsid w:val="00F6659B"/>
    <w:rsid w:val="00F66A48"/>
    <w:rsid w:val="00F66A89"/>
    <w:rsid w:val="00F66D44"/>
    <w:rsid w:val="00F675DC"/>
    <w:rsid w:val="00F678BD"/>
    <w:rsid w:val="00F67B90"/>
    <w:rsid w:val="00F67F9C"/>
    <w:rsid w:val="00F67FCF"/>
    <w:rsid w:val="00F7027F"/>
    <w:rsid w:val="00F70B25"/>
    <w:rsid w:val="00F70ECE"/>
    <w:rsid w:val="00F7170E"/>
    <w:rsid w:val="00F71A68"/>
    <w:rsid w:val="00F71FEA"/>
    <w:rsid w:val="00F7211D"/>
    <w:rsid w:val="00F7247C"/>
    <w:rsid w:val="00F7303B"/>
    <w:rsid w:val="00F73708"/>
    <w:rsid w:val="00F7393D"/>
    <w:rsid w:val="00F73ACF"/>
    <w:rsid w:val="00F73B05"/>
    <w:rsid w:val="00F73E66"/>
    <w:rsid w:val="00F73F22"/>
    <w:rsid w:val="00F74A18"/>
    <w:rsid w:val="00F74B5C"/>
    <w:rsid w:val="00F74D3A"/>
    <w:rsid w:val="00F74E1D"/>
    <w:rsid w:val="00F751C2"/>
    <w:rsid w:val="00F754C4"/>
    <w:rsid w:val="00F757D6"/>
    <w:rsid w:val="00F75F31"/>
    <w:rsid w:val="00F75F86"/>
    <w:rsid w:val="00F7614E"/>
    <w:rsid w:val="00F76302"/>
    <w:rsid w:val="00F765B8"/>
    <w:rsid w:val="00F769FB"/>
    <w:rsid w:val="00F77D7E"/>
    <w:rsid w:val="00F77FE5"/>
    <w:rsid w:val="00F805D2"/>
    <w:rsid w:val="00F807F4"/>
    <w:rsid w:val="00F8111A"/>
    <w:rsid w:val="00F81287"/>
    <w:rsid w:val="00F81E8F"/>
    <w:rsid w:val="00F81FA6"/>
    <w:rsid w:val="00F82049"/>
    <w:rsid w:val="00F82124"/>
    <w:rsid w:val="00F82394"/>
    <w:rsid w:val="00F823B4"/>
    <w:rsid w:val="00F82A9C"/>
    <w:rsid w:val="00F830B8"/>
    <w:rsid w:val="00F8314A"/>
    <w:rsid w:val="00F83579"/>
    <w:rsid w:val="00F837B0"/>
    <w:rsid w:val="00F83C09"/>
    <w:rsid w:val="00F8425C"/>
    <w:rsid w:val="00F8434E"/>
    <w:rsid w:val="00F84607"/>
    <w:rsid w:val="00F84635"/>
    <w:rsid w:val="00F84819"/>
    <w:rsid w:val="00F85098"/>
    <w:rsid w:val="00F85DE3"/>
    <w:rsid w:val="00F86346"/>
    <w:rsid w:val="00F866BA"/>
    <w:rsid w:val="00F87F55"/>
    <w:rsid w:val="00F9034A"/>
    <w:rsid w:val="00F906AC"/>
    <w:rsid w:val="00F907C9"/>
    <w:rsid w:val="00F90CE0"/>
    <w:rsid w:val="00F91120"/>
    <w:rsid w:val="00F914B9"/>
    <w:rsid w:val="00F92014"/>
    <w:rsid w:val="00F9242C"/>
    <w:rsid w:val="00F92AB9"/>
    <w:rsid w:val="00F92E92"/>
    <w:rsid w:val="00F93677"/>
    <w:rsid w:val="00F9481D"/>
    <w:rsid w:val="00F95EB8"/>
    <w:rsid w:val="00F9608A"/>
    <w:rsid w:val="00F9642F"/>
    <w:rsid w:val="00F9657A"/>
    <w:rsid w:val="00F96DC4"/>
    <w:rsid w:val="00F97446"/>
    <w:rsid w:val="00F9772A"/>
    <w:rsid w:val="00F97CBD"/>
    <w:rsid w:val="00FA0310"/>
    <w:rsid w:val="00FA11F5"/>
    <w:rsid w:val="00FA128E"/>
    <w:rsid w:val="00FA199D"/>
    <w:rsid w:val="00FA1C19"/>
    <w:rsid w:val="00FA2013"/>
    <w:rsid w:val="00FA269C"/>
    <w:rsid w:val="00FA28C3"/>
    <w:rsid w:val="00FA2B0E"/>
    <w:rsid w:val="00FA2E69"/>
    <w:rsid w:val="00FA3886"/>
    <w:rsid w:val="00FA4367"/>
    <w:rsid w:val="00FA4539"/>
    <w:rsid w:val="00FA47D0"/>
    <w:rsid w:val="00FA4D0A"/>
    <w:rsid w:val="00FA537C"/>
    <w:rsid w:val="00FA585E"/>
    <w:rsid w:val="00FA5B44"/>
    <w:rsid w:val="00FA66B3"/>
    <w:rsid w:val="00FA689D"/>
    <w:rsid w:val="00FA690C"/>
    <w:rsid w:val="00FA7087"/>
    <w:rsid w:val="00FA7464"/>
    <w:rsid w:val="00FA7905"/>
    <w:rsid w:val="00FA7BB1"/>
    <w:rsid w:val="00FB0D6C"/>
    <w:rsid w:val="00FB1026"/>
    <w:rsid w:val="00FB1838"/>
    <w:rsid w:val="00FB184A"/>
    <w:rsid w:val="00FB1A38"/>
    <w:rsid w:val="00FB2040"/>
    <w:rsid w:val="00FB26E2"/>
    <w:rsid w:val="00FB35C6"/>
    <w:rsid w:val="00FB3678"/>
    <w:rsid w:val="00FB37F1"/>
    <w:rsid w:val="00FB3BA2"/>
    <w:rsid w:val="00FB4418"/>
    <w:rsid w:val="00FB4621"/>
    <w:rsid w:val="00FB4AB5"/>
    <w:rsid w:val="00FB5E0C"/>
    <w:rsid w:val="00FB7599"/>
    <w:rsid w:val="00FB7A20"/>
    <w:rsid w:val="00FB7D05"/>
    <w:rsid w:val="00FC0665"/>
    <w:rsid w:val="00FC07AD"/>
    <w:rsid w:val="00FC0A71"/>
    <w:rsid w:val="00FC0C2B"/>
    <w:rsid w:val="00FC122A"/>
    <w:rsid w:val="00FC1612"/>
    <w:rsid w:val="00FC1BB1"/>
    <w:rsid w:val="00FC1D25"/>
    <w:rsid w:val="00FC1F84"/>
    <w:rsid w:val="00FC267E"/>
    <w:rsid w:val="00FC2712"/>
    <w:rsid w:val="00FC28FC"/>
    <w:rsid w:val="00FC33DA"/>
    <w:rsid w:val="00FC3837"/>
    <w:rsid w:val="00FC3B83"/>
    <w:rsid w:val="00FC4907"/>
    <w:rsid w:val="00FC53D0"/>
    <w:rsid w:val="00FC57CC"/>
    <w:rsid w:val="00FC5AE5"/>
    <w:rsid w:val="00FC6BF4"/>
    <w:rsid w:val="00FC7030"/>
    <w:rsid w:val="00FC7D57"/>
    <w:rsid w:val="00FD0A24"/>
    <w:rsid w:val="00FD0C33"/>
    <w:rsid w:val="00FD0E64"/>
    <w:rsid w:val="00FD1773"/>
    <w:rsid w:val="00FD1FF1"/>
    <w:rsid w:val="00FD259D"/>
    <w:rsid w:val="00FD2E4E"/>
    <w:rsid w:val="00FD334E"/>
    <w:rsid w:val="00FD3439"/>
    <w:rsid w:val="00FD385B"/>
    <w:rsid w:val="00FD3A7C"/>
    <w:rsid w:val="00FD3D3D"/>
    <w:rsid w:val="00FD4124"/>
    <w:rsid w:val="00FD43A0"/>
    <w:rsid w:val="00FD4806"/>
    <w:rsid w:val="00FD4DB9"/>
    <w:rsid w:val="00FD5112"/>
    <w:rsid w:val="00FD5150"/>
    <w:rsid w:val="00FD64C2"/>
    <w:rsid w:val="00FD684F"/>
    <w:rsid w:val="00FD6C01"/>
    <w:rsid w:val="00FD7585"/>
    <w:rsid w:val="00FD7941"/>
    <w:rsid w:val="00FD797F"/>
    <w:rsid w:val="00FD7C78"/>
    <w:rsid w:val="00FE02FC"/>
    <w:rsid w:val="00FE038D"/>
    <w:rsid w:val="00FE059D"/>
    <w:rsid w:val="00FE085F"/>
    <w:rsid w:val="00FE0D65"/>
    <w:rsid w:val="00FE217F"/>
    <w:rsid w:val="00FE2D1E"/>
    <w:rsid w:val="00FE2F31"/>
    <w:rsid w:val="00FE315D"/>
    <w:rsid w:val="00FE3510"/>
    <w:rsid w:val="00FE3B70"/>
    <w:rsid w:val="00FE3C64"/>
    <w:rsid w:val="00FE4646"/>
    <w:rsid w:val="00FE49FB"/>
    <w:rsid w:val="00FE4D3C"/>
    <w:rsid w:val="00FE51F4"/>
    <w:rsid w:val="00FE51FC"/>
    <w:rsid w:val="00FE53E6"/>
    <w:rsid w:val="00FE57FB"/>
    <w:rsid w:val="00FE5AB4"/>
    <w:rsid w:val="00FE5B8E"/>
    <w:rsid w:val="00FE63BA"/>
    <w:rsid w:val="00FE66B5"/>
    <w:rsid w:val="00FE66D0"/>
    <w:rsid w:val="00FE732E"/>
    <w:rsid w:val="00FE74CB"/>
    <w:rsid w:val="00FE7FF0"/>
    <w:rsid w:val="00FF01AC"/>
    <w:rsid w:val="00FF05FB"/>
    <w:rsid w:val="00FF06F9"/>
    <w:rsid w:val="00FF0E30"/>
    <w:rsid w:val="00FF14A9"/>
    <w:rsid w:val="00FF1969"/>
    <w:rsid w:val="00FF1FEB"/>
    <w:rsid w:val="00FF2707"/>
    <w:rsid w:val="00FF2932"/>
    <w:rsid w:val="00FF346C"/>
    <w:rsid w:val="00FF380B"/>
    <w:rsid w:val="00FF3B03"/>
    <w:rsid w:val="00FF3CCC"/>
    <w:rsid w:val="00FF41E3"/>
    <w:rsid w:val="00FF4454"/>
    <w:rsid w:val="00FF45B7"/>
    <w:rsid w:val="00FF46BC"/>
    <w:rsid w:val="00FF4EF5"/>
    <w:rsid w:val="00FF562E"/>
    <w:rsid w:val="00FF5932"/>
    <w:rsid w:val="00FF5B65"/>
    <w:rsid w:val="00FF6EA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2"/>
    </o:shapelayout>
  </w:shapeDefaults>
  <w:decimalSymbol w:val=","/>
  <w:listSeparator w:val=";"/>
  <w14:docId w14:val="2F9EA3C1"/>
  <w15:docId w15:val="{397113EE-2790-48AB-A765-470E9FF175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83BDC"/>
    <w:rPr>
      <w:sz w:val="24"/>
      <w:szCs w:val="24"/>
      <w:lang w:val="en-GB"/>
    </w:rPr>
  </w:style>
  <w:style w:type="paragraph" w:styleId="Heading1">
    <w:name w:val="heading 1"/>
    <w:aliases w:val="BAR"/>
    <w:basedOn w:val="Normal"/>
    <w:next w:val="Normal"/>
    <w:link w:val="Heading1Char"/>
    <w:qFormat/>
    <w:rsid w:val="00983BDC"/>
    <w:pPr>
      <w:keepNext/>
      <w:jc w:val="center"/>
      <w:outlineLvl w:val="0"/>
    </w:pPr>
    <w:rPr>
      <w:b/>
      <w:bCs/>
      <w:lang w:val="ro-RO"/>
    </w:rPr>
  </w:style>
  <w:style w:type="paragraph" w:styleId="Heading2">
    <w:name w:val="heading 2"/>
    <w:basedOn w:val="Normal"/>
    <w:next w:val="Normal"/>
    <w:link w:val="Heading2Char"/>
    <w:qFormat/>
    <w:rsid w:val="00983BDC"/>
    <w:pPr>
      <w:keepNext/>
      <w:spacing w:before="60" w:after="60" w:line="192" w:lineRule="auto"/>
      <w:ind w:left="57" w:right="57"/>
      <w:outlineLvl w:val="1"/>
    </w:pPr>
    <w:rPr>
      <w:rFonts w:ascii="Helvetica-R" w:hAnsi="Helvetica-R"/>
      <w:b/>
      <w:bCs/>
      <w:sz w:val="20"/>
    </w:rPr>
  </w:style>
  <w:style w:type="paragraph" w:styleId="Heading3">
    <w:name w:val="heading 3"/>
    <w:basedOn w:val="Normal"/>
    <w:next w:val="Normal"/>
    <w:qFormat/>
    <w:rsid w:val="00983BDC"/>
    <w:pPr>
      <w:keepNext/>
      <w:spacing w:line="192" w:lineRule="auto"/>
      <w:ind w:left="57" w:right="57"/>
      <w:outlineLvl w:val="2"/>
    </w:pPr>
    <w:rPr>
      <w:rFonts w:ascii="Times-Roman-R" w:hAnsi="Times-Roman-R"/>
      <w:b/>
      <w:bCs/>
    </w:rPr>
  </w:style>
  <w:style w:type="paragraph" w:styleId="Heading4">
    <w:name w:val="heading 4"/>
    <w:basedOn w:val="Normal"/>
    <w:next w:val="Normal"/>
    <w:qFormat/>
    <w:rsid w:val="00983BDC"/>
    <w:pPr>
      <w:keepNext/>
      <w:spacing w:before="40" w:line="192" w:lineRule="auto"/>
      <w:ind w:left="57" w:right="57"/>
      <w:outlineLvl w:val="3"/>
    </w:pPr>
    <w:rPr>
      <w:rFonts w:ascii="Times-Roman-R" w:hAnsi="Times-Roman-R"/>
      <w:b/>
      <w:bCs/>
      <w:sz w:val="22"/>
    </w:rPr>
  </w:style>
  <w:style w:type="paragraph" w:styleId="Heading5">
    <w:name w:val="heading 5"/>
    <w:aliases w:val="normal"/>
    <w:basedOn w:val="Normal"/>
    <w:next w:val="Normal"/>
    <w:qFormat/>
    <w:rsid w:val="00983BDC"/>
    <w:pPr>
      <w:keepNext/>
      <w:spacing w:before="40" w:after="40" w:line="192" w:lineRule="auto"/>
      <w:ind w:left="57" w:right="57"/>
      <w:jc w:val="center"/>
      <w:outlineLvl w:val="4"/>
    </w:pPr>
    <w:rPr>
      <w:rFonts w:ascii="Times-Roman-R" w:hAnsi="Times-Roman-R"/>
      <w:b/>
      <w:bCs/>
      <w:spacing w:val="-10"/>
      <w:sz w:val="22"/>
    </w:rPr>
  </w:style>
  <w:style w:type="paragraph" w:styleId="Heading6">
    <w:name w:val="heading 6"/>
    <w:basedOn w:val="Normal"/>
    <w:next w:val="Normal"/>
    <w:qFormat/>
    <w:rsid w:val="00983BDC"/>
    <w:pPr>
      <w:keepNext/>
      <w:jc w:val="right"/>
      <w:outlineLvl w:val="5"/>
    </w:pPr>
    <w:rPr>
      <w:b/>
      <w:bCs/>
      <w:i/>
      <w:iCs/>
      <w:sz w:val="20"/>
      <w:lang w:val="ro-RO"/>
    </w:rPr>
  </w:style>
  <w:style w:type="paragraph" w:styleId="Heading7">
    <w:name w:val="heading 7"/>
    <w:basedOn w:val="Normal"/>
    <w:next w:val="Normal"/>
    <w:link w:val="Heading7Char"/>
    <w:qFormat/>
    <w:rsid w:val="00983BDC"/>
    <w:pPr>
      <w:keepNext/>
      <w:jc w:val="center"/>
      <w:outlineLvl w:val="6"/>
    </w:pPr>
    <w:rPr>
      <w:rFonts w:ascii="Helvetica-R" w:hAnsi="Helvetica-R"/>
      <w:b/>
      <w:bCs/>
      <w:sz w:val="28"/>
    </w:rPr>
  </w:style>
  <w:style w:type="paragraph" w:styleId="Heading8">
    <w:name w:val="heading 8"/>
    <w:basedOn w:val="Normal"/>
    <w:next w:val="Normal"/>
    <w:link w:val="Heading8Char"/>
    <w:qFormat/>
    <w:rsid w:val="00983BDC"/>
    <w:pPr>
      <w:keepNext/>
      <w:spacing w:line="192" w:lineRule="auto"/>
      <w:outlineLvl w:val="7"/>
    </w:pPr>
    <w:rPr>
      <w:rFonts w:ascii="Helvetica-R" w:hAnsi="Helvetica-R"/>
      <w:b/>
      <w:bCs/>
      <w:i/>
      <w:iCs/>
      <w:sz w:val="22"/>
      <w:lang w:val="ro-RO" w:eastAsia="ro-RO"/>
    </w:rPr>
  </w:style>
  <w:style w:type="paragraph" w:styleId="Heading9">
    <w:name w:val="heading 9"/>
    <w:basedOn w:val="Normal"/>
    <w:next w:val="Normal"/>
    <w:link w:val="Heading9Char"/>
    <w:qFormat/>
    <w:rsid w:val="00983BDC"/>
    <w:pPr>
      <w:keepNext/>
      <w:outlineLvl w:val="8"/>
    </w:pPr>
    <w:rPr>
      <w:b/>
      <w:bCs/>
      <w:i/>
      <w:iCs/>
      <w:sz w:val="20"/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BAR Char"/>
    <w:link w:val="Heading1"/>
    <w:rsid w:val="007C1F0F"/>
    <w:rPr>
      <w:b/>
      <w:bCs/>
      <w:sz w:val="24"/>
      <w:szCs w:val="24"/>
      <w:lang w:val="ro-RO"/>
    </w:rPr>
  </w:style>
  <w:style w:type="paragraph" w:customStyle="1" w:styleId="BARSTYLE">
    <w:name w:val="BARSTYLE"/>
    <w:basedOn w:val="Normal"/>
    <w:rsid w:val="00983BDC"/>
    <w:pPr>
      <w:tabs>
        <w:tab w:val="left" w:pos="284"/>
        <w:tab w:val="right" w:pos="709"/>
        <w:tab w:val="left" w:pos="1701"/>
        <w:tab w:val="left" w:pos="2835"/>
        <w:tab w:val="right" w:pos="3402"/>
        <w:tab w:val="left" w:pos="3969"/>
        <w:tab w:val="left" w:pos="4820"/>
        <w:tab w:val="left" w:pos="5670"/>
        <w:tab w:val="right" w:pos="7088"/>
      </w:tabs>
      <w:ind w:left="57" w:right="57"/>
    </w:pPr>
    <w:rPr>
      <w:rFonts w:ascii="Times-Roman-R" w:hAnsi="Times-Roman-R"/>
      <w:noProof/>
      <w:sz w:val="22"/>
      <w:szCs w:val="20"/>
      <w:lang w:val="nl-NL"/>
    </w:rPr>
  </w:style>
  <w:style w:type="paragraph" w:styleId="Header">
    <w:name w:val="header"/>
    <w:basedOn w:val="Normal"/>
    <w:link w:val="HeaderChar"/>
    <w:rsid w:val="00983BDC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983BDC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983BDC"/>
  </w:style>
  <w:style w:type="paragraph" w:styleId="BlockText">
    <w:name w:val="Block Text"/>
    <w:basedOn w:val="Normal"/>
    <w:rsid w:val="00983BDC"/>
    <w:pPr>
      <w:spacing w:before="40" w:line="192" w:lineRule="auto"/>
      <w:ind w:left="113" w:right="113"/>
      <w:jc w:val="center"/>
    </w:pPr>
    <w:rPr>
      <w:rFonts w:ascii="Times-Roman-R" w:hAnsi="Times-Roman-R"/>
      <w:sz w:val="22"/>
    </w:rPr>
  </w:style>
  <w:style w:type="paragraph" w:styleId="Caption">
    <w:name w:val="caption"/>
    <w:basedOn w:val="Normal"/>
    <w:next w:val="Normal"/>
    <w:qFormat/>
    <w:rsid w:val="00983BDC"/>
    <w:rPr>
      <w:rFonts w:ascii="Times-Roman-R" w:hAnsi="Times-Roman-R"/>
      <w:b/>
      <w:bCs/>
      <w:sz w:val="22"/>
    </w:rPr>
  </w:style>
  <w:style w:type="paragraph" w:styleId="Title">
    <w:name w:val="Title"/>
    <w:basedOn w:val="Normal"/>
    <w:qFormat/>
    <w:rsid w:val="00983BDC"/>
    <w:pPr>
      <w:jc w:val="center"/>
    </w:pPr>
    <w:rPr>
      <w:rFonts w:ascii="Times-Roman-R" w:hAnsi="Times-Roman-R"/>
      <w:spacing w:val="40"/>
      <w:sz w:val="32"/>
    </w:rPr>
  </w:style>
  <w:style w:type="paragraph" w:styleId="BodyText">
    <w:name w:val="Body Text"/>
    <w:basedOn w:val="Normal"/>
    <w:link w:val="BodyTextChar"/>
    <w:rsid w:val="00983BDC"/>
    <w:pPr>
      <w:spacing w:before="40" w:after="40" w:line="192" w:lineRule="auto"/>
      <w:jc w:val="center"/>
    </w:pPr>
    <w:rPr>
      <w:rFonts w:ascii="Helvetica-R" w:hAnsi="Helvetica-R"/>
      <w:b/>
      <w:bCs/>
      <w:sz w:val="20"/>
    </w:rPr>
  </w:style>
  <w:style w:type="character" w:styleId="Hyperlink">
    <w:name w:val="Hyperlink"/>
    <w:rsid w:val="00BF1E05"/>
    <w:rPr>
      <w:color w:val="0000FF"/>
      <w:u w:val="single"/>
    </w:rPr>
  </w:style>
  <w:style w:type="character" w:styleId="FollowedHyperlink">
    <w:name w:val="FollowedHyperlink"/>
    <w:rsid w:val="00BF1E05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C452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8C4528"/>
    <w:rPr>
      <w:rFonts w:ascii="Tahoma" w:hAnsi="Tahoma" w:cs="Tahoma"/>
      <w:sz w:val="16"/>
      <w:szCs w:val="16"/>
      <w:lang w:val="en-GB"/>
    </w:rPr>
  </w:style>
  <w:style w:type="character" w:customStyle="1" w:styleId="Heading7Char">
    <w:name w:val="Heading 7 Char"/>
    <w:link w:val="Heading7"/>
    <w:rsid w:val="00871E73"/>
    <w:rPr>
      <w:rFonts w:ascii="Helvetica-R" w:hAnsi="Helvetica-R"/>
      <w:b/>
      <w:bCs/>
      <w:sz w:val="28"/>
      <w:szCs w:val="24"/>
      <w:lang w:val="en-GB"/>
    </w:rPr>
  </w:style>
  <w:style w:type="character" w:customStyle="1" w:styleId="Heading8Char">
    <w:name w:val="Heading 8 Char"/>
    <w:link w:val="Heading8"/>
    <w:rsid w:val="00871E73"/>
    <w:rPr>
      <w:rFonts w:ascii="Helvetica-R" w:hAnsi="Helvetica-R"/>
      <w:b/>
      <w:bCs/>
      <w:i/>
      <w:iCs/>
      <w:sz w:val="22"/>
      <w:szCs w:val="24"/>
      <w:lang w:val="ro-RO" w:eastAsia="ro-RO"/>
    </w:rPr>
  </w:style>
  <w:style w:type="character" w:customStyle="1" w:styleId="Heading9Char">
    <w:name w:val="Heading 9 Char"/>
    <w:link w:val="Heading9"/>
    <w:rsid w:val="00871E73"/>
    <w:rPr>
      <w:b/>
      <w:bCs/>
      <w:i/>
      <w:iCs/>
      <w:szCs w:val="24"/>
      <w:lang w:val="ro-RO"/>
    </w:rPr>
  </w:style>
  <w:style w:type="character" w:customStyle="1" w:styleId="HeaderChar">
    <w:name w:val="Header Char"/>
    <w:link w:val="Header"/>
    <w:rsid w:val="00871E73"/>
    <w:rPr>
      <w:sz w:val="24"/>
      <w:szCs w:val="24"/>
      <w:lang w:val="en-GB"/>
    </w:rPr>
  </w:style>
  <w:style w:type="character" w:customStyle="1" w:styleId="FooterChar">
    <w:name w:val="Footer Char"/>
    <w:link w:val="Footer"/>
    <w:rsid w:val="00871E73"/>
    <w:rPr>
      <w:sz w:val="24"/>
      <w:szCs w:val="24"/>
      <w:lang w:val="en-GB"/>
    </w:rPr>
  </w:style>
  <w:style w:type="character" w:customStyle="1" w:styleId="BodyTextChar">
    <w:name w:val="Body Text Char"/>
    <w:link w:val="BodyText"/>
    <w:rsid w:val="00871E73"/>
    <w:rPr>
      <w:rFonts w:ascii="Helvetica-R" w:hAnsi="Helvetica-R"/>
      <w:b/>
      <w:bCs/>
      <w:szCs w:val="24"/>
      <w:lang w:val="en-GB"/>
    </w:rPr>
  </w:style>
  <w:style w:type="character" w:customStyle="1" w:styleId="Heading2Char">
    <w:name w:val="Heading 2 Char"/>
    <w:link w:val="Heading2"/>
    <w:rsid w:val="00F00156"/>
    <w:rPr>
      <w:rFonts w:ascii="Helvetica-R" w:hAnsi="Helvetica-R"/>
      <w:b/>
      <w:bCs/>
      <w:szCs w:val="24"/>
      <w:lang w:val="en-GB"/>
    </w:rPr>
  </w:style>
  <w:style w:type="paragraph" w:customStyle="1" w:styleId="Style1">
    <w:name w:val="Style1"/>
    <w:basedOn w:val="Normal"/>
    <w:rsid w:val="00F00156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XP\Application%20Data\Microsoft\Templates\bar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bar.dot</Template>
  <TotalTime>4</TotalTime>
  <Pages>1</Pages>
  <Words>14234</Words>
  <Characters>81135</Characters>
  <Application>Microsoft Office Word</Application>
  <DocSecurity>0</DocSecurity>
  <Lines>676</Lines>
  <Paragraphs>190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>C</vt:lpstr>
      <vt:lpstr>C</vt:lpstr>
    </vt:vector>
  </TitlesOfParts>
  <Company>filaret</Company>
  <LinksUpToDate>false</LinksUpToDate>
  <CharactersWithSpaces>95179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</dc:title>
  <dc:subject/>
  <dc:creator>Victor</dc:creator>
  <cp:keywords/>
  <dc:description/>
  <cp:lastModifiedBy>deed deed</cp:lastModifiedBy>
  <cp:revision>6</cp:revision>
  <cp:lastPrinted>2012-08-09T05:47:00Z</cp:lastPrinted>
  <dcterms:created xsi:type="dcterms:W3CDTF">2025-03-21T08:09:00Z</dcterms:created>
  <dcterms:modified xsi:type="dcterms:W3CDTF">2025-03-21T10:21:00Z</dcterms:modified>
</cp:coreProperties>
</file>