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30FC0E" w14:textId="2B425484" w:rsidR="00CD4708" w:rsidRDefault="006D3A5F" w:rsidP="00CD4708">
      <w:pPr>
        <w:framePr w:w="3969" w:h="567" w:hRule="exact" w:hSpace="181" w:wrap="around" w:vAnchor="page" w:hAnchor="text" w:xAlign="right" w:y="852"/>
        <w:shd w:val="solid" w:color="FFFFFF" w:fill="FFFFFF"/>
        <w:spacing w:line="192" w:lineRule="auto"/>
        <w:jc w:val="center"/>
        <w:rPr>
          <w:b/>
          <w:sz w:val="16"/>
          <w:szCs w:val="16"/>
        </w:rPr>
      </w:pPr>
      <w:r w:rsidRPr="00B26C8D">
        <w:rPr>
          <w:b/>
          <w:spacing w:val="-8"/>
          <w:sz w:val="16"/>
          <w:szCs w:val="16"/>
        </w:rPr>
        <w:t>C.N.C.F. "C.F.R." S.A. -  D I R E C Ţ I A  L I N I</w:t>
      </w:r>
      <w:r w:rsidR="00CD4708">
        <w:rPr>
          <w:b/>
          <w:spacing w:val="-8"/>
          <w:sz w:val="16"/>
          <w:szCs w:val="16"/>
        </w:rPr>
        <w:t>I</w:t>
      </w:r>
      <w:r w:rsidRPr="00B26C8D">
        <w:rPr>
          <w:b/>
          <w:sz w:val="16"/>
          <w:szCs w:val="16"/>
        </w:rPr>
        <w:t xml:space="preserve"> </w:t>
      </w:r>
    </w:p>
    <w:p w14:paraId="4E525D9D" w14:textId="0F961F07" w:rsidR="006D3A5F" w:rsidRPr="00CD4708" w:rsidRDefault="006D3A5F" w:rsidP="00CD4708">
      <w:pPr>
        <w:framePr w:w="3969" w:h="567" w:hRule="exact" w:hSpace="181" w:wrap="around" w:vAnchor="page" w:hAnchor="text" w:xAlign="right" w:y="852"/>
        <w:shd w:val="solid" w:color="FFFFFF" w:fill="FFFFFF"/>
        <w:spacing w:line="192" w:lineRule="auto"/>
        <w:jc w:val="center"/>
        <w:rPr>
          <w:b/>
          <w:spacing w:val="-8"/>
          <w:sz w:val="16"/>
          <w:szCs w:val="16"/>
        </w:rPr>
      </w:pPr>
      <w:r w:rsidRPr="00B26C8D">
        <w:rPr>
          <w:b/>
          <w:sz w:val="16"/>
          <w:szCs w:val="16"/>
        </w:rPr>
        <w:t>(de la pagina 1 la pagina )</w:t>
      </w:r>
    </w:p>
    <w:p w14:paraId="48DE3856" w14:textId="77777777" w:rsidR="006D3A5F" w:rsidRDefault="006D3A5F">
      <w:pPr>
        <w:framePr w:w="3969" w:h="567" w:hRule="exact" w:hSpace="181" w:wrap="around" w:vAnchor="page" w:hAnchor="text" w:xAlign="right" w:y="852"/>
        <w:shd w:val="solid" w:color="FFFFFF" w:fill="FFFFFF"/>
        <w:spacing w:before="120"/>
        <w:jc w:val="center"/>
        <w:rPr>
          <w:spacing w:val="-8"/>
          <w:sz w:val="18"/>
        </w:rPr>
      </w:pPr>
    </w:p>
    <w:p w14:paraId="10240F17" w14:textId="77777777" w:rsidR="006D3A5F" w:rsidRDefault="006D3A5F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spacing w:val="-8"/>
          <w:sz w:val="18"/>
        </w:rPr>
      </w:pPr>
    </w:p>
    <w:p w14:paraId="5263A2A5" w14:textId="77777777" w:rsidR="006D3A5F" w:rsidRDefault="006D3A5F">
      <w:pPr>
        <w:jc w:val="center"/>
        <w:rPr>
          <w:sz w:val="28"/>
        </w:rPr>
      </w:pPr>
    </w:p>
    <w:p w14:paraId="5363841C" w14:textId="77777777" w:rsidR="006D3A5F" w:rsidRDefault="006D3A5F">
      <w:pPr>
        <w:jc w:val="center"/>
        <w:rPr>
          <w:sz w:val="28"/>
        </w:rPr>
      </w:pPr>
    </w:p>
    <w:p w14:paraId="2BCFFCCA" w14:textId="77777777" w:rsidR="006D3A5F" w:rsidRDefault="006D3A5F">
      <w:pPr>
        <w:jc w:val="center"/>
        <w:rPr>
          <w:sz w:val="28"/>
        </w:rPr>
      </w:pPr>
    </w:p>
    <w:p w14:paraId="4606D7EB" w14:textId="77777777" w:rsidR="00CD4708" w:rsidRDefault="00CD4708">
      <w:pPr>
        <w:jc w:val="center"/>
        <w:rPr>
          <w:sz w:val="28"/>
        </w:rPr>
      </w:pPr>
    </w:p>
    <w:p w14:paraId="6521AA52" w14:textId="77777777" w:rsidR="006D3A5F" w:rsidRDefault="006D3A5F">
      <w:pPr>
        <w:jc w:val="center"/>
        <w:rPr>
          <w:sz w:val="28"/>
        </w:rPr>
      </w:pPr>
    </w:p>
    <w:p w14:paraId="49E71AF1" w14:textId="455CBAC5" w:rsidR="006D3A5F" w:rsidRDefault="00000000" w:rsidP="00CD4708">
      <w:pPr>
        <w:rPr>
          <w:b/>
          <w:bCs/>
          <w:spacing w:val="80"/>
          <w:sz w:val="32"/>
          <w:lang w:val="en-US"/>
        </w:rPr>
      </w:pPr>
      <w:r>
        <w:rPr>
          <w:b/>
          <w:bCs/>
          <w:spacing w:val="80"/>
          <w:sz w:val="32"/>
          <w:lang w:val="en-US"/>
        </w:rPr>
        <w:pict w14:anchorId="01A9D2C4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margin-left:.5pt;margin-top:16.8pt;width:511.65pt;height:28.65pt;z-index:1" fillcolor="black">
            <v:shadow color="#868686"/>
            <v:textpath style="font-family:&quot;Times New Roman&quot;;font-size:16pt;font-weight:bold;v-text-kern:t" trim="t" fitpath="t" string="B U L E T I N  D E  A V I Z A R E  A  R E S T R I C Ţ I I L O R   D E  V I T E Z Ă"/>
          </v:shape>
        </w:pict>
      </w:r>
      <w:r w:rsidR="00CD4708">
        <w:rPr>
          <w:sz w:val="28"/>
        </w:rPr>
        <w:t xml:space="preserve">                                              </w:t>
      </w:r>
      <w:r w:rsidR="006D3A5F">
        <w:rPr>
          <w:b/>
          <w:bCs/>
          <w:spacing w:val="80"/>
          <w:sz w:val="32"/>
          <w:lang w:val="en-US"/>
        </w:rPr>
        <w:t>B.A.R.</w:t>
      </w:r>
      <w:r w:rsidR="006D3A5F">
        <w:rPr>
          <w:b/>
          <w:bCs/>
          <w:spacing w:val="80"/>
          <w:sz w:val="32"/>
        </w:rPr>
        <w:t>CONSTANŢA</w:t>
      </w:r>
    </w:p>
    <w:p w14:paraId="42015948" w14:textId="0FF1F85B" w:rsidR="006D3A5F" w:rsidRDefault="006D3A5F">
      <w:pPr>
        <w:rPr>
          <w:b/>
          <w:bCs/>
          <w:spacing w:val="40"/>
        </w:rPr>
      </w:pPr>
    </w:p>
    <w:p w14:paraId="48CAEECE" w14:textId="77777777" w:rsidR="006D3A5F" w:rsidRDefault="006D3A5F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10"/>
        </w:rPr>
      </w:pPr>
    </w:p>
    <w:p w14:paraId="2C3831E6" w14:textId="77777777" w:rsidR="006D3A5F" w:rsidRDefault="006D3A5F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decada 1-10 aprilie 2025</w:t>
      </w:r>
    </w:p>
    <w:p w14:paraId="02DF0EF6" w14:textId="77777777" w:rsidR="006D3A5F" w:rsidRDefault="006D3A5F">
      <w:pPr>
        <w:rPr>
          <w:b/>
          <w:bCs/>
          <w:spacing w:val="40"/>
        </w:rPr>
      </w:pPr>
    </w:p>
    <w:tbl>
      <w:tblPr>
        <w:tblW w:w="1020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847"/>
        <w:gridCol w:w="714"/>
        <w:gridCol w:w="2267"/>
        <w:gridCol w:w="804"/>
        <w:gridCol w:w="736"/>
        <w:gridCol w:w="959"/>
        <w:gridCol w:w="736"/>
        <w:gridCol w:w="2434"/>
      </w:tblGrid>
      <w:tr w:rsidR="006D3A5F" w14:paraId="001EF84F" w14:textId="77777777">
        <w:trPr>
          <w:cantSplit/>
          <w:jc w:val="center"/>
        </w:trPr>
        <w:tc>
          <w:tcPr>
            <w:tcW w:w="709" w:type="dxa"/>
            <w:vMerge w:val="restart"/>
            <w:tcMar>
              <w:left w:w="0" w:type="dxa"/>
              <w:right w:w="0" w:type="dxa"/>
            </w:tcMar>
            <w:textDirection w:val="btLr"/>
            <w:vAlign w:val="center"/>
          </w:tcPr>
          <w:p w14:paraId="424DB501" w14:textId="77777777" w:rsidR="006D3A5F" w:rsidRDefault="006D3A5F" w:rsidP="00FC1F7F">
            <w:pPr>
              <w:spacing w:line="192" w:lineRule="auto"/>
              <w:ind w:left="113" w:right="113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Numărul curent</w:t>
            </w:r>
          </w:p>
        </w:tc>
        <w:tc>
          <w:tcPr>
            <w:tcW w:w="1561" w:type="dxa"/>
            <w:gridSpan w:val="2"/>
            <w:tcMar>
              <w:left w:w="0" w:type="dxa"/>
              <w:right w:w="0" w:type="dxa"/>
            </w:tcMar>
          </w:tcPr>
          <w:p w14:paraId="3A25C5B3" w14:textId="77777777" w:rsidR="006D3A5F" w:rsidRDefault="006D3A5F" w:rsidP="00FC1F7F">
            <w:pPr>
              <w:spacing w:before="120" w:after="40" w:line="192" w:lineRule="auto"/>
              <w:jc w:val="center"/>
              <w:rPr>
                <w:b/>
                <w:bCs/>
                <w:spacing w:val="40"/>
                <w:sz w:val="22"/>
              </w:rPr>
            </w:pPr>
            <w:r>
              <w:rPr>
                <w:b/>
                <w:bCs/>
                <w:spacing w:val="40"/>
                <w:sz w:val="22"/>
              </w:rPr>
              <w:t>FIRUL I</w:t>
            </w:r>
          </w:p>
          <w:p w14:paraId="561E48CE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sau</w:t>
            </w:r>
          </w:p>
          <w:p w14:paraId="62DBEC70" w14:textId="77777777" w:rsidR="006D3A5F" w:rsidRDefault="006D3A5F" w:rsidP="00FC1F7F">
            <w:pPr>
              <w:spacing w:after="40"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LINIA SIMPLĂ</w:t>
            </w:r>
          </w:p>
          <w:p w14:paraId="2A0A6A38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Linia curentă şi</w:t>
            </w:r>
          </w:p>
          <w:p w14:paraId="6C999E8A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 linia directă din staţii, aferente firului I, respectiv liniei simple</w:t>
            </w:r>
          </w:p>
        </w:tc>
        <w:tc>
          <w:tcPr>
            <w:tcW w:w="2267" w:type="dxa"/>
            <w:vMerge w:val="restart"/>
            <w:tcMar>
              <w:left w:w="0" w:type="dxa"/>
              <w:right w:w="0" w:type="dxa"/>
            </w:tcMar>
            <w:vAlign w:val="center"/>
          </w:tcPr>
          <w:p w14:paraId="5C63F6D0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STAŢIA</w:t>
            </w:r>
          </w:p>
          <w:p w14:paraId="02006BF3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sau</w:t>
            </w:r>
          </w:p>
          <w:p w14:paraId="6539E958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</w:rPr>
              <w:t>DISTANŢA</w:t>
            </w:r>
          </w:p>
        </w:tc>
        <w:tc>
          <w:tcPr>
            <w:tcW w:w="1540" w:type="dxa"/>
            <w:gridSpan w:val="2"/>
            <w:tcMar>
              <w:left w:w="0" w:type="dxa"/>
              <w:right w:w="0" w:type="dxa"/>
            </w:tcMar>
            <w:vAlign w:val="center"/>
          </w:tcPr>
          <w:p w14:paraId="79B9CB48" w14:textId="77777777" w:rsidR="006D3A5F" w:rsidRDefault="006D3A5F" w:rsidP="00E046C7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APARATE DE CALE ÎN ABATERE</w:t>
            </w:r>
          </w:p>
          <w:p w14:paraId="67B872BA" w14:textId="77777777" w:rsidR="006D3A5F" w:rsidRDefault="006D3A5F" w:rsidP="00E046C7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şi</w:t>
            </w:r>
          </w:p>
          <w:p w14:paraId="2A16473A" w14:textId="77777777" w:rsidR="006D3A5F" w:rsidRDefault="006D3A5F" w:rsidP="00E046C7">
            <w:pPr>
              <w:spacing w:before="80"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LINII </w:t>
            </w:r>
          </w:p>
          <w:p w14:paraId="33B74700" w14:textId="77777777" w:rsidR="006D3A5F" w:rsidRDefault="006D3A5F" w:rsidP="00E046C7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ABĂTUTE</w:t>
            </w:r>
          </w:p>
          <w:p w14:paraId="192B970E" w14:textId="77777777" w:rsidR="006D3A5F" w:rsidRDefault="006D3A5F" w:rsidP="00E046C7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DIN </w:t>
            </w:r>
          </w:p>
          <w:p w14:paraId="384EB593" w14:textId="77777777" w:rsidR="006D3A5F" w:rsidRDefault="006D3A5F" w:rsidP="00E046C7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STAŢII</w:t>
            </w:r>
          </w:p>
        </w:tc>
        <w:tc>
          <w:tcPr>
            <w:tcW w:w="1695" w:type="dxa"/>
            <w:gridSpan w:val="2"/>
            <w:tcMar>
              <w:left w:w="0" w:type="dxa"/>
              <w:right w:w="0" w:type="dxa"/>
            </w:tcMar>
          </w:tcPr>
          <w:p w14:paraId="3E9898CD" w14:textId="77777777" w:rsidR="006D3A5F" w:rsidRDefault="006D3A5F" w:rsidP="00FC1F7F">
            <w:pPr>
              <w:spacing w:before="120" w:line="192" w:lineRule="auto"/>
              <w:jc w:val="center"/>
              <w:rPr>
                <w:b/>
                <w:bCs/>
                <w:spacing w:val="40"/>
                <w:sz w:val="22"/>
              </w:rPr>
            </w:pPr>
            <w:r>
              <w:rPr>
                <w:b/>
                <w:bCs/>
                <w:spacing w:val="40"/>
                <w:sz w:val="22"/>
              </w:rPr>
              <w:t>FIRUL II</w:t>
            </w:r>
          </w:p>
          <w:p w14:paraId="7F2AC67D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</w:rPr>
            </w:pPr>
          </w:p>
          <w:p w14:paraId="270D9755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</w:rPr>
            </w:pPr>
          </w:p>
          <w:p w14:paraId="4F735D56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</w:p>
          <w:p w14:paraId="17D094B2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</w:p>
          <w:p w14:paraId="37E52C15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Linia curentă şi</w:t>
            </w:r>
          </w:p>
          <w:p w14:paraId="6DD8FD0A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 linia directă din </w:t>
            </w:r>
          </w:p>
          <w:p w14:paraId="3870598D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staţii aferente </w:t>
            </w:r>
          </w:p>
          <w:p w14:paraId="492845DF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firului II</w:t>
            </w:r>
          </w:p>
        </w:tc>
        <w:tc>
          <w:tcPr>
            <w:tcW w:w="2434" w:type="dxa"/>
            <w:vMerge w:val="restart"/>
            <w:tcMar>
              <w:left w:w="0" w:type="dxa"/>
              <w:right w:w="0" w:type="dxa"/>
            </w:tcMar>
            <w:vAlign w:val="center"/>
          </w:tcPr>
          <w:p w14:paraId="290D5913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i/>
                <w:iCs/>
                <w:spacing w:val="40"/>
              </w:rPr>
            </w:pPr>
            <w:r>
              <w:rPr>
                <w:b/>
                <w:bCs/>
                <w:i/>
                <w:iCs/>
                <w:spacing w:val="40"/>
              </w:rPr>
              <w:t>OBSERVAŢII</w:t>
            </w:r>
          </w:p>
        </w:tc>
      </w:tr>
      <w:tr w:rsidR="006D3A5F" w14:paraId="3FF86F19" w14:textId="77777777">
        <w:trPr>
          <w:cantSplit/>
          <w:trHeight w:val="509"/>
          <w:jc w:val="center"/>
        </w:trPr>
        <w:tc>
          <w:tcPr>
            <w:tcW w:w="709" w:type="dxa"/>
            <w:vMerge/>
            <w:tcMar>
              <w:left w:w="0" w:type="dxa"/>
              <w:right w:w="0" w:type="dxa"/>
            </w:tcMar>
          </w:tcPr>
          <w:p w14:paraId="3F28B056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47" w:type="dxa"/>
            <w:tcMar>
              <w:left w:w="0" w:type="dxa"/>
              <w:right w:w="0" w:type="dxa"/>
            </w:tcMar>
          </w:tcPr>
          <w:p w14:paraId="1701B195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km. la km.</w:t>
            </w:r>
          </w:p>
        </w:tc>
        <w:tc>
          <w:tcPr>
            <w:tcW w:w="714" w:type="dxa"/>
            <w:tcMar>
              <w:left w:w="0" w:type="dxa"/>
              <w:right w:w="0" w:type="dxa"/>
            </w:tcMar>
          </w:tcPr>
          <w:p w14:paraId="370656EE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2267" w:type="dxa"/>
            <w:vMerge/>
            <w:tcMar>
              <w:left w:w="0" w:type="dxa"/>
              <w:right w:w="0" w:type="dxa"/>
            </w:tcMar>
          </w:tcPr>
          <w:p w14:paraId="0941ABFA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</w:rPr>
            </w:pPr>
          </w:p>
        </w:tc>
        <w:tc>
          <w:tcPr>
            <w:tcW w:w="804" w:type="dxa"/>
            <w:tcMar>
              <w:left w:w="0" w:type="dxa"/>
              <w:right w:w="0" w:type="dxa"/>
            </w:tcMar>
          </w:tcPr>
          <w:p w14:paraId="376F3C2F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km. la 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14:paraId="4164B0EA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959" w:type="dxa"/>
            <w:tcMar>
              <w:left w:w="0" w:type="dxa"/>
              <w:right w:w="0" w:type="dxa"/>
            </w:tcMar>
          </w:tcPr>
          <w:p w14:paraId="4EE3D2AE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14:paraId="1516369A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km. la </w:t>
            </w:r>
          </w:p>
          <w:p w14:paraId="1039802C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14:paraId="08F6E3BE" w14:textId="77777777" w:rsidR="006D3A5F" w:rsidRDefault="006D3A5F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2434" w:type="dxa"/>
            <w:vMerge/>
            <w:tcMar>
              <w:left w:w="0" w:type="dxa"/>
              <w:right w:w="0" w:type="dxa"/>
            </w:tcMar>
          </w:tcPr>
          <w:p w14:paraId="028B95A4" w14:textId="77777777" w:rsidR="006D3A5F" w:rsidRDefault="006D3A5F" w:rsidP="00FC1F7F">
            <w:pPr>
              <w:spacing w:line="192" w:lineRule="auto"/>
              <w:jc w:val="center"/>
              <w:rPr>
                <w:b/>
                <w:bCs/>
              </w:rPr>
            </w:pPr>
          </w:p>
        </w:tc>
      </w:tr>
    </w:tbl>
    <w:p w14:paraId="38CAE69B" w14:textId="77777777" w:rsidR="006D3A5F" w:rsidRDefault="006D3A5F">
      <w:pPr>
        <w:spacing w:line="192" w:lineRule="auto"/>
        <w:jc w:val="center"/>
      </w:pPr>
    </w:p>
    <w:p w14:paraId="5AFD8E97" w14:textId="77777777" w:rsidR="006D3A5F" w:rsidRDefault="006D3A5F">
      <w:pPr>
        <w:spacing w:line="192" w:lineRule="auto"/>
        <w:ind w:left="-57" w:right="-57"/>
        <w:jc w:val="center"/>
        <w:rPr>
          <w:b/>
          <w:bCs/>
        </w:rPr>
      </w:pPr>
      <w:r>
        <w:rPr>
          <w:b/>
          <w:bCs/>
        </w:rPr>
        <w:t>TOATE RESTRICŢIILE ŞI LIMITĂRILE DE VITEZĂ SE VOR RESPECTA CU TOT TRENUL !</w:t>
      </w:r>
    </w:p>
    <w:p w14:paraId="4C541F3B" w14:textId="77777777" w:rsidR="006D3A5F" w:rsidRPr="006310EB" w:rsidRDefault="006D3A5F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14:paraId="523EF53F" w14:textId="77777777" w:rsidR="006D3A5F" w:rsidRPr="006310EB" w:rsidRDefault="006D3A5F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14:paraId="5453516B" w14:textId="77777777" w:rsidR="006D3A5F" w:rsidRPr="006310EB" w:rsidRDefault="006D3A5F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14:paraId="193CCC82" w14:textId="77777777" w:rsidR="006D3A5F" w:rsidRDefault="006D3A5F" w:rsidP="00C64D9B">
      <w:pPr>
        <w:pStyle w:val="Heading1"/>
        <w:spacing w:line="360" w:lineRule="auto"/>
      </w:pPr>
      <w:r>
        <w:t xml:space="preserve">LINIA 301 Ba </w:t>
      </w:r>
    </w:p>
    <w:p w14:paraId="4C7E4D66" w14:textId="77777777" w:rsidR="006D3A5F" w:rsidRDefault="006D3A5F" w:rsidP="00501B15">
      <w:pPr>
        <w:pStyle w:val="Heading1"/>
        <w:spacing w:line="360" w:lineRule="auto"/>
        <w:rPr>
          <w:b w:val="0"/>
          <w:bCs w:val="0"/>
          <w:sz w:val="8"/>
        </w:rPr>
      </w:pPr>
      <w:r>
        <w:rPr>
          <w:caps/>
        </w:rPr>
        <w:t>PR Buciumeni  - mogoşoaia - VOLUNTARI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6D3A5F" w14:paraId="0A42036F" w14:textId="77777777" w:rsidTr="00965965">
        <w:trPr>
          <w:cantSplit/>
          <w:trHeight w:val="15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6C2869" w14:textId="77777777" w:rsidR="006D3A5F" w:rsidRDefault="006D3A5F">
            <w:pPr>
              <w:numPr>
                <w:ilvl w:val="0"/>
                <w:numId w:val="1"/>
              </w:numPr>
              <w:tabs>
                <w:tab w:val="clear" w:pos="15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6FC44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8986A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C00EF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R3 Buciumeni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CB65B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F4C7941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11B</w:t>
            </w:r>
          </w:p>
          <w:p w14:paraId="43D4954B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70408D" w14:textId="77777777" w:rsidR="006D3A5F" w:rsidRPr="00771A0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771A06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69470C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791CA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0EAF1" w14:textId="77777777" w:rsidR="006D3A5F" w:rsidRDefault="006D3A5F" w:rsidP="0075026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Nesemnalizată pe teren.</w:t>
            </w:r>
          </w:p>
        </w:tc>
      </w:tr>
      <w:tr w:rsidR="006D3A5F" w14:paraId="35CD36AF" w14:textId="77777777" w:rsidTr="00965965">
        <w:trPr>
          <w:cantSplit/>
          <w:trHeight w:val="85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8A71AC" w14:textId="77777777" w:rsidR="006D3A5F" w:rsidRDefault="006D3A5F">
            <w:pPr>
              <w:numPr>
                <w:ilvl w:val="0"/>
                <w:numId w:val="1"/>
              </w:numPr>
              <w:tabs>
                <w:tab w:val="clear" w:pos="15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379DBD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B35BA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8E0C9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R3 Buciumeni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44C0C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74B637B5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3B </w:t>
            </w:r>
          </w:p>
          <w:p w14:paraId="0D84024F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 5B </w:t>
            </w:r>
          </w:p>
          <w:p w14:paraId="1C594560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</w:t>
            </w:r>
          </w:p>
          <w:p w14:paraId="27C741F4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9EB75" w14:textId="77777777" w:rsidR="006D3A5F" w:rsidRPr="00771A0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771A06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ABBBA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08856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B4D2A" w14:textId="77777777" w:rsidR="006D3A5F" w:rsidRDefault="006D3A5F" w:rsidP="0075026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Afectează intrări - ieşiri la Remiza Specială Mogoşoaia.</w:t>
            </w:r>
          </w:p>
          <w:p w14:paraId="709C4342" w14:textId="77777777" w:rsidR="006D3A5F" w:rsidRDefault="006D3A5F" w:rsidP="0075026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Nesemnalizată pe teren.</w:t>
            </w:r>
          </w:p>
        </w:tc>
      </w:tr>
      <w:tr w:rsidR="006D3A5F" w14:paraId="1457EBE8" w14:textId="77777777" w:rsidTr="00965965">
        <w:trPr>
          <w:cantSplit/>
          <w:trHeight w:val="85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B7AD38" w14:textId="77777777" w:rsidR="006D3A5F" w:rsidRDefault="006D3A5F">
            <w:pPr>
              <w:numPr>
                <w:ilvl w:val="0"/>
                <w:numId w:val="1"/>
              </w:numPr>
              <w:tabs>
                <w:tab w:val="clear" w:pos="15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7D086C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1+100</w:t>
            </w:r>
          </w:p>
          <w:p w14:paraId="50B8F139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1+400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AF750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EAF92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PM Buciumeni -</w:t>
            </w:r>
          </w:p>
          <w:p w14:paraId="03626961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Mogoşoaia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172F2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39D69" w14:textId="77777777" w:rsidR="006D3A5F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CA8369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202AD0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734F9" w14:textId="77777777" w:rsidR="006D3A5F" w:rsidRDefault="006D3A5F" w:rsidP="0075026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Nesemnalizată pe teren.</w:t>
            </w:r>
          </w:p>
        </w:tc>
      </w:tr>
      <w:tr w:rsidR="006D3A5F" w14:paraId="5F283F5F" w14:textId="77777777" w:rsidTr="00FD1343">
        <w:trPr>
          <w:cantSplit/>
          <w:trHeight w:val="294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01E6A5" w14:textId="77777777" w:rsidR="006D3A5F" w:rsidRDefault="006D3A5F">
            <w:pPr>
              <w:numPr>
                <w:ilvl w:val="0"/>
                <w:numId w:val="1"/>
              </w:numPr>
              <w:tabs>
                <w:tab w:val="clear" w:pos="15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A06BB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11603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66860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11AF0B50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1A6C7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E77C1EF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 şi 27 </w:t>
            </w:r>
          </w:p>
          <w:p w14:paraId="0357DD06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6E8A6" w14:textId="77777777" w:rsidR="006D3A5F" w:rsidRPr="00771A0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771A06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80E5B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BA208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3F91A" w14:textId="77777777" w:rsidR="006D3A5F" w:rsidRDefault="006D3A5F" w:rsidP="0075026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Nesemnalizată pe teren.</w:t>
            </w:r>
          </w:p>
        </w:tc>
      </w:tr>
      <w:tr w:rsidR="006D3A5F" w14:paraId="65BE7F20" w14:textId="77777777" w:rsidTr="00D83FE6">
        <w:trPr>
          <w:cantSplit/>
          <w:trHeight w:val="210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14130E" w14:textId="77777777" w:rsidR="006D3A5F" w:rsidRDefault="006D3A5F">
            <w:pPr>
              <w:numPr>
                <w:ilvl w:val="0"/>
                <w:numId w:val="1"/>
              </w:numPr>
              <w:tabs>
                <w:tab w:val="clear" w:pos="15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BB702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8A70A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CDFE8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Mogoşoaia </w:t>
            </w:r>
          </w:p>
          <w:p w14:paraId="69B6A6BD" w14:textId="77777777" w:rsidR="006D3A5F" w:rsidRDefault="006D3A5F" w:rsidP="0075026A">
            <w:pPr>
              <w:spacing w:before="40"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78A3D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22 </w:t>
            </w:r>
          </w:p>
          <w:p w14:paraId="4AEEF703" w14:textId="77777777" w:rsidR="006D3A5F" w:rsidRPr="00964B09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7186A" w14:textId="77777777" w:rsidR="006D3A5F" w:rsidRPr="00771A0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771A06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06AAE" w14:textId="77777777" w:rsidR="006D3A5F" w:rsidRDefault="006D3A5F" w:rsidP="0075026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C97CAF" w14:textId="77777777" w:rsidR="006D3A5F" w:rsidRPr="00244AE6" w:rsidRDefault="006D3A5F" w:rsidP="0075026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C13FEE" w14:textId="77777777" w:rsidR="006D3A5F" w:rsidRDefault="006D3A5F" w:rsidP="0075026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Nesemnalizată pe teren.</w:t>
            </w:r>
          </w:p>
        </w:tc>
      </w:tr>
    </w:tbl>
    <w:p w14:paraId="581FDD85" w14:textId="77777777" w:rsidR="006D3A5F" w:rsidRDefault="006D3A5F">
      <w:pPr>
        <w:spacing w:before="40" w:line="192" w:lineRule="auto"/>
        <w:ind w:right="57"/>
        <w:rPr>
          <w:sz w:val="20"/>
        </w:rPr>
      </w:pPr>
    </w:p>
    <w:p w14:paraId="543EDBB9" w14:textId="77777777" w:rsidR="006D3A5F" w:rsidRDefault="006D3A5F" w:rsidP="009E1E10">
      <w:pPr>
        <w:pStyle w:val="Heading1"/>
        <w:spacing w:line="360" w:lineRule="auto"/>
      </w:pPr>
      <w:r>
        <w:t>LINIA 301 Bb</w:t>
      </w:r>
    </w:p>
    <w:p w14:paraId="0A8031A2" w14:textId="77777777" w:rsidR="006D3A5F" w:rsidRDefault="006D3A5F" w:rsidP="004B35A3">
      <w:pPr>
        <w:pStyle w:val="Heading1"/>
        <w:spacing w:line="360" w:lineRule="auto"/>
        <w:rPr>
          <w:b w:val="0"/>
          <w:bCs w:val="0"/>
          <w:sz w:val="8"/>
        </w:rPr>
      </w:pPr>
      <w:r>
        <w:t>MOGOŞOAIA - VOLUNTARI - Ram. PASĂREA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5"/>
        <w:gridCol w:w="2202"/>
        <w:gridCol w:w="870"/>
        <w:gridCol w:w="755"/>
        <w:gridCol w:w="870"/>
        <w:gridCol w:w="755"/>
        <w:gridCol w:w="2491"/>
      </w:tblGrid>
      <w:tr w:rsidR="006D3A5F" w14:paraId="58799A4A" w14:textId="77777777" w:rsidTr="00557410">
        <w:trPr>
          <w:cantSplit/>
          <w:trHeight w:val="789"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FCDD21" w14:textId="77777777" w:rsidR="006D3A5F" w:rsidRDefault="006D3A5F">
            <w:pPr>
              <w:numPr>
                <w:ilvl w:val="0"/>
                <w:numId w:val="3"/>
              </w:numPr>
              <w:spacing w:before="40" w:after="40" w:line="276" w:lineRule="auto"/>
              <w:ind w:left="170" w:right="5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C2D8D" w14:textId="77777777" w:rsidR="006D3A5F" w:rsidRDefault="006D3A5F" w:rsidP="00E85B3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C7015" w14:textId="77777777" w:rsidR="006D3A5F" w:rsidRDefault="006D3A5F" w:rsidP="00E85B3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D4CB1F" w14:textId="77777777" w:rsidR="006D3A5F" w:rsidRDefault="006D3A5F" w:rsidP="00E85B3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Mogoșoaia -</w:t>
            </w:r>
          </w:p>
          <w:p w14:paraId="2081108C" w14:textId="77777777" w:rsidR="006D3A5F" w:rsidRDefault="006D3A5F" w:rsidP="00E85B3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Otopeni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648BC0" w14:textId="77777777" w:rsidR="006D3A5F" w:rsidRDefault="006D3A5F" w:rsidP="00E85B3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9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203C4" w14:textId="77777777" w:rsidR="006D3A5F" w:rsidRDefault="006D3A5F" w:rsidP="00E85B3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746D4" w14:textId="77777777" w:rsidR="006D3A5F" w:rsidRDefault="006D3A5F" w:rsidP="00E85B3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7+900</w:t>
            </w:r>
          </w:p>
          <w:p w14:paraId="2C14F794" w14:textId="77777777" w:rsidR="006D3A5F" w:rsidRDefault="006D3A5F" w:rsidP="00E85B3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8+500</w:t>
            </w: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6AA3F6" w14:textId="77777777" w:rsidR="006D3A5F" w:rsidRDefault="006D3A5F" w:rsidP="00E85B3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15</w:t>
            </w:r>
          </w:p>
        </w:tc>
        <w:tc>
          <w:tcPr>
            <w:tcW w:w="24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0DAE1" w14:textId="77777777" w:rsidR="006D3A5F" w:rsidRDefault="006D3A5F" w:rsidP="00E85B3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4C20FDB2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6B2206A2" w14:textId="77777777" w:rsidR="006D3A5F" w:rsidRDefault="006D3A5F" w:rsidP="00CF0E71">
      <w:pPr>
        <w:pStyle w:val="Heading1"/>
        <w:spacing w:line="276" w:lineRule="auto"/>
      </w:pPr>
      <w:r>
        <w:t>LINIA 301 D</w:t>
      </w:r>
    </w:p>
    <w:p w14:paraId="136558CF" w14:textId="77777777" w:rsidR="006D3A5F" w:rsidRDefault="006D3A5F" w:rsidP="00CF0E71">
      <w:pPr>
        <w:pStyle w:val="Heading1"/>
        <w:spacing w:line="276" w:lineRule="auto"/>
        <w:rPr>
          <w:b w:val="0"/>
          <w:bCs w:val="0"/>
          <w:sz w:val="8"/>
        </w:rPr>
      </w:pPr>
      <w:r>
        <w:t>PANTELIMON - JILAVA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6D3A5F" w14:paraId="3227361E" w14:textId="77777777" w:rsidTr="001D1141">
        <w:trPr>
          <w:cantSplit/>
          <w:trHeight w:val="32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CBCAA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E99D4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31+250</w:t>
            </w:r>
          </w:p>
          <w:p w14:paraId="1E502C37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31+550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CF76D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6CC1F9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Pantelimon - </w:t>
            </w:r>
          </w:p>
          <w:p w14:paraId="475A6232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Sud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5F1DA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CC224B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C78E1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C61D37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B99C8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4FC2B59C" w14:textId="77777777" w:rsidTr="001D1141">
        <w:trPr>
          <w:cantSplit/>
          <w:trHeight w:val="32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3FA0A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C0825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13F9B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1FC6F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Sud</w:t>
            </w:r>
          </w:p>
          <w:p w14:paraId="2E2DE553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C36111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2F6FA0B2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48622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4AAC67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4D465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14EC86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02F0A481" w14:textId="77777777" w:rsidTr="001D1141">
        <w:trPr>
          <w:cantSplit/>
          <w:trHeight w:val="4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BDEED8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0D81E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FD649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C6AC2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Sud</w:t>
            </w:r>
          </w:p>
          <w:p w14:paraId="1E98962E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C6265F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2BAE52C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6C0F3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4D669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25376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89D1F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75F124B0" w14:textId="77777777" w:rsidTr="001D1141">
        <w:trPr>
          <w:cantSplit/>
          <w:trHeight w:val="4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38E1A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F5FD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D07F6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73313" w14:textId="77777777" w:rsidR="006D3A5F" w:rsidRDefault="006D3A5F" w:rsidP="0011522C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Sud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7F170D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7DA41B92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și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C2A5AE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ABE95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E20B6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9C401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A99B585" w14:textId="77777777" w:rsidTr="001D1141">
        <w:trPr>
          <w:cantSplit/>
          <w:trHeight w:val="4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197B55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9D4E69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5E683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F91DAA" w14:textId="77777777" w:rsidR="006D3A5F" w:rsidRDefault="006D3A5F" w:rsidP="0011522C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Bucureşti Sud </w:t>
            </w:r>
          </w:p>
          <w:p w14:paraId="57F3AFB7" w14:textId="77777777" w:rsidR="006D3A5F" w:rsidRDefault="006D3A5F" w:rsidP="00605DE9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Tehnică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8D8B9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7A8EF17E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31 / 33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36921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7508A8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9DD90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5B08E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123303A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3DFDBF1E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4, 5 și 6 Cap X.</w:t>
            </w:r>
          </w:p>
        </w:tc>
      </w:tr>
      <w:tr w:rsidR="006D3A5F" w14:paraId="7CB97567" w14:textId="77777777" w:rsidTr="002D6696">
        <w:trPr>
          <w:cantSplit/>
          <w:trHeight w:val="109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D58989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9F48E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7D6BC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F5BA8C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Sud</w:t>
            </w:r>
          </w:p>
          <w:p w14:paraId="680254F0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1715A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10, 12, 34</w:t>
            </w:r>
          </w:p>
          <w:p w14:paraId="4CE64E54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3A57D50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</w:t>
            </w:r>
          </w:p>
          <w:p w14:paraId="5694C962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 /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E8BE5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99B1E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0C051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6EA4EA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6F9AA3B9" w14:textId="77777777" w:rsidTr="00E0050E">
        <w:trPr>
          <w:cantSplit/>
          <w:trHeight w:val="168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D9ECCC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5E3C07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1C45D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70C3C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Sud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AD3B94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52D37841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/ 8</w:t>
            </w:r>
          </w:p>
          <w:p w14:paraId="15B92723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7B1F352A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 14 / 16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78916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30283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41643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B6C46F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către Antestaţia Faur.</w:t>
            </w:r>
          </w:p>
        </w:tc>
      </w:tr>
      <w:tr w:rsidR="006D3A5F" w14:paraId="235C55F0" w14:textId="77777777" w:rsidTr="00E0050E">
        <w:trPr>
          <w:cantSplit/>
          <w:trHeight w:val="168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87E266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53600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37+165</w:t>
            </w:r>
          </w:p>
          <w:p w14:paraId="64F57AC2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37+173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35FBC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2C816B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Bucureşti Sud Grupa Tehnică - </w:t>
            </w:r>
          </w:p>
          <w:p w14:paraId="6F6DC2B4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Popeşti Leordeni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3759D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53FC8D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C7202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7E86D4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072D28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466B1E5" w14:textId="77777777" w:rsidTr="00E57A65">
        <w:trPr>
          <w:cantSplit/>
          <w:trHeight w:val="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599C26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82DF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98B74B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CB287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PM Popeşti Leordeni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9CFA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4A4098E1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3 - 5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35CDB3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211D53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6ED610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706A4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72D8E66" w14:textId="77777777" w:rsidTr="00E57A65">
        <w:trPr>
          <w:cantSplit/>
          <w:trHeight w:val="111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382D3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E89F5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F436B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4A07F5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Berceni</w:t>
            </w:r>
          </w:p>
          <w:p w14:paraId="0A2022AA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3 şi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E9360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C88585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70945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B809F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B22475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80A5DB9" w14:textId="77777777" w:rsidTr="00441FA5">
        <w:trPr>
          <w:cantSplit/>
          <w:trHeight w:val="4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BC9620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D836DE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DDC69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D61FD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Berceni</w:t>
            </w:r>
          </w:p>
          <w:p w14:paraId="45650971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28086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peste </w:t>
            </w:r>
          </w:p>
          <w:p w14:paraId="2AD7DEF1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diag.</w:t>
            </w:r>
          </w:p>
          <w:p w14:paraId="369096DF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2 - 4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8C240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40F7E7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32CEA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ED83C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B7C7C4E" w14:textId="77777777" w:rsidTr="006377E9">
        <w:trPr>
          <w:cantSplit/>
          <w:trHeight w:val="25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BA5993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0B2E4D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C07E7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81125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Berceni</w:t>
            </w:r>
          </w:p>
          <w:p w14:paraId="20468552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55C33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peste sch. 12, 14, 16 </w:t>
            </w:r>
          </w:p>
          <w:p w14:paraId="4D5F0052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şi </w:t>
            </w:r>
          </w:p>
          <w:p w14:paraId="509C23ED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T.D.J. </w:t>
            </w:r>
          </w:p>
          <w:p w14:paraId="111B28A5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8 /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30AD8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F3F68E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6899E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1A38AE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1 - 6.</w:t>
            </w:r>
          </w:p>
          <w:p w14:paraId="22FD5397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7F8FE41" w14:textId="77777777" w:rsidTr="00F96BC3">
        <w:trPr>
          <w:cantSplit/>
          <w:trHeight w:val="184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B99BDF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D8443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7FEC3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58BC8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Berceni</w:t>
            </w:r>
          </w:p>
          <w:p w14:paraId="637044C1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A9CC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peste sch. </w:t>
            </w:r>
          </w:p>
          <w:p w14:paraId="632DFB2D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3, 5, </w:t>
            </w:r>
          </w:p>
          <w:p w14:paraId="7609C89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7, 9 </w:t>
            </w:r>
          </w:p>
          <w:p w14:paraId="7061EBA6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şi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A3D8E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87355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D82BB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7D2DB4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1 - 6.</w:t>
            </w:r>
          </w:p>
          <w:p w14:paraId="7B4F3033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2706A84" w14:textId="77777777" w:rsidTr="006377E9">
        <w:trPr>
          <w:cantSplit/>
          <w:trHeight w:val="7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3EC27B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B7AB60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62851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565DF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14:paraId="0B11F511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F34F43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49F1E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943AD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60E66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354FE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FA9950E" w14:textId="77777777" w:rsidTr="006377E9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B3266B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58FE5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E0070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37DAA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14:paraId="31D8A658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7251A9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3BC7A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2665D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2DFA05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DD4B96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55D85D0" w14:textId="77777777" w:rsidTr="006377E9">
        <w:trPr>
          <w:cantSplit/>
          <w:trHeight w:val="9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C81293" w14:textId="77777777" w:rsidR="006D3A5F" w:rsidRDefault="006D3A5F">
            <w:pPr>
              <w:numPr>
                <w:ilvl w:val="0"/>
                <w:numId w:val="2"/>
              </w:numPr>
              <w:tabs>
                <w:tab w:val="clear" w:pos="284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7D7F1A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81B8ED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A02394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14:paraId="0F81D503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58B77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54109F" w14:textId="77777777" w:rsidR="006D3A5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0E8D0B" w14:textId="77777777" w:rsidR="006D3A5F" w:rsidRDefault="006D3A5F" w:rsidP="00CF0E71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58AFA" w14:textId="77777777" w:rsidR="006D3A5F" w:rsidRPr="00935D4F" w:rsidRDefault="006D3A5F" w:rsidP="00CF0E71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F18A91" w14:textId="77777777" w:rsidR="006D3A5F" w:rsidRDefault="006D3A5F" w:rsidP="00CF0E71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5FE34BAF" w14:textId="77777777" w:rsidR="006D3A5F" w:rsidRDefault="006D3A5F" w:rsidP="00CF0E71">
      <w:pPr>
        <w:spacing w:before="40" w:line="276" w:lineRule="auto"/>
        <w:ind w:right="57"/>
        <w:rPr>
          <w:sz w:val="20"/>
        </w:rPr>
      </w:pPr>
    </w:p>
    <w:p w14:paraId="2E09DFF3" w14:textId="77777777" w:rsidR="006D3A5F" w:rsidRDefault="006D3A5F" w:rsidP="008A020B">
      <w:pPr>
        <w:pStyle w:val="Heading1"/>
        <w:spacing w:line="360" w:lineRule="auto"/>
        <w:rPr>
          <w:lang w:val="en-US"/>
        </w:rPr>
      </w:pPr>
      <w:r>
        <w:rPr>
          <w:lang w:val="en-US"/>
        </w:rPr>
        <w:t>LINIA 301 F</w:t>
      </w:r>
    </w:p>
    <w:p w14:paraId="4BE1458B" w14:textId="77777777" w:rsidR="006D3A5F" w:rsidRPr="005D215B" w:rsidRDefault="006D3A5F" w:rsidP="00737CD4">
      <w:pPr>
        <w:pStyle w:val="Heading1"/>
        <w:spacing w:line="360" w:lineRule="auto"/>
        <w:rPr>
          <w:b w:val="0"/>
          <w:bCs w:val="0"/>
          <w:sz w:val="8"/>
          <w:lang w:val="en-US"/>
        </w:rPr>
      </w:pPr>
      <w:r>
        <w:rPr>
          <w:lang w:val="en-US"/>
        </w:rPr>
        <w:t>CHITILA - CHIAJNA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6D3A5F" w14:paraId="2BF4CBEF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35BE4A" w14:textId="77777777" w:rsidR="006D3A5F" w:rsidRDefault="006D3A5F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1D9B9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A7AEE" w14:textId="77777777" w:rsidR="006D3A5F" w:rsidRPr="00B3607C" w:rsidRDefault="006D3A5F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AC570" w14:textId="77777777" w:rsidR="006D3A5F" w:rsidRDefault="006D3A5F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Chitila -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2556BF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7D9701" w14:textId="77777777" w:rsidR="006D3A5F" w:rsidRDefault="006D3A5F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6F55A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0+800</w:t>
            </w:r>
          </w:p>
          <w:p w14:paraId="04CF5E6F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66688C" w14:textId="77777777" w:rsidR="006D3A5F" w:rsidRDefault="006D3A5F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57A61" w14:textId="77777777" w:rsidR="006D3A5F" w:rsidRDefault="006D3A5F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pe teren, numai cu palete cu diagonală.</w:t>
            </w:r>
          </w:p>
        </w:tc>
      </w:tr>
      <w:tr w:rsidR="006D3A5F" w14:paraId="4390FC6F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404A7E" w14:textId="77777777" w:rsidR="006D3A5F" w:rsidRDefault="006D3A5F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6A63A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3F2D5" w14:textId="77777777" w:rsidR="006D3A5F" w:rsidRPr="00B3607C" w:rsidRDefault="006D3A5F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17C791" w14:textId="77777777" w:rsidR="006D3A5F" w:rsidRDefault="006D3A5F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4FFEFC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 </w:t>
            </w:r>
          </w:p>
          <w:p w14:paraId="70F5E64E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13998" w14:textId="77777777" w:rsidR="006D3A5F" w:rsidRDefault="006D3A5F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B4E6A" w14:textId="77777777" w:rsidR="006D3A5F" w:rsidRDefault="006D3A5F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DC1C50" w14:textId="77777777" w:rsidR="006D3A5F" w:rsidRDefault="006D3A5F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700CE" w14:textId="77777777" w:rsidR="006D3A5F" w:rsidRDefault="006D3A5F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F26AD36" w14:textId="77777777" w:rsidR="006D3A5F" w:rsidRDefault="006D3A5F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I  -  V şi firele 1 şi 2 Chitila - Chiajna şi </w:t>
            </w:r>
          </w:p>
          <w:p w14:paraId="49CFCA4E" w14:textId="77777777" w:rsidR="006D3A5F" w:rsidRDefault="006D3A5F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Chiajna - Jilava.</w:t>
            </w:r>
          </w:p>
        </w:tc>
      </w:tr>
      <w:tr w:rsidR="006D3A5F" w14:paraId="712C256E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310FF5" w14:textId="77777777" w:rsidR="006D3A5F" w:rsidRDefault="006D3A5F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3DF77A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BFC7A" w14:textId="77777777" w:rsidR="006D3A5F" w:rsidRPr="00B3607C" w:rsidRDefault="006D3A5F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21C996" w14:textId="77777777" w:rsidR="006D3A5F" w:rsidRDefault="006D3A5F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Chiajna</w:t>
            </w:r>
          </w:p>
          <w:p w14:paraId="2A3F3D4F" w14:textId="77777777" w:rsidR="006D3A5F" w:rsidRDefault="006D3A5F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FD3EB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5 </w:t>
            </w:r>
          </w:p>
          <w:p w14:paraId="7B11BE80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6366C" w14:textId="77777777" w:rsidR="006D3A5F" w:rsidRDefault="006D3A5F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2CC3D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021582" w14:textId="77777777" w:rsidR="006D3A5F" w:rsidRDefault="006D3A5F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FFCB6E" w14:textId="77777777" w:rsidR="006D3A5F" w:rsidRDefault="006D3A5F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4 directă.</w:t>
            </w:r>
          </w:p>
        </w:tc>
      </w:tr>
      <w:tr w:rsidR="006D3A5F" w14:paraId="42472488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A4F182" w14:textId="77777777" w:rsidR="006D3A5F" w:rsidRDefault="006D3A5F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1EE80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B7A262" w14:textId="77777777" w:rsidR="006D3A5F" w:rsidRPr="00B3607C" w:rsidRDefault="006D3A5F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DD4313" w14:textId="77777777" w:rsidR="006D3A5F" w:rsidRDefault="006D3A5F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Chiajna -</w:t>
            </w:r>
          </w:p>
          <w:p w14:paraId="0562EF98" w14:textId="77777777" w:rsidR="006D3A5F" w:rsidRDefault="006D3A5F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Călcâi sch. 24, </w:t>
            </w:r>
          </w:p>
          <w:p w14:paraId="3F8E5CD5" w14:textId="77777777" w:rsidR="006D3A5F" w:rsidRDefault="006D3A5F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C1D36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9858C" w14:textId="77777777" w:rsidR="006D3A5F" w:rsidRDefault="006D3A5F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951909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4+500</w:t>
            </w:r>
          </w:p>
          <w:p w14:paraId="3EEE4B8E" w14:textId="77777777" w:rsidR="006D3A5F" w:rsidRDefault="006D3A5F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D565E5" w14:textId="77777777" w:rsidR="006D3A5F" w:rsidRDefault="006D3A5F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2DDD4" w14:textId="77777777" w:rsidR="006D3A5F" w:rsidRDefault="006D3A5F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FF4ED7A" w14:textId="77777777" w:rsidR="006D3A5F" w:rsidRDefault="006D3A5F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</w:tbl>
    <w:p w14:paraId="3E514CA0" w14:textId="77777777" w:rsidR="006D3A5F" w:rsidRDefault="006D3A5F">
      <w:pPr>
        <w:spacing w:before="40" w:after="40" w:line="192" w:lineRule="auto"/>
        <w:ind w:right="57"/>
        <w:rPr>
          <w:sz w:val="20"/>
          <w:lang w:val="en-US"/>
        </w:rPr>
      </w:pPr>
    </w:p>
    <w:p w14:paraId="25920D19" w14:textId="77777777" w:rsidR="006D3A5F" w:rsidRDefault="006D3A5F" w:rsidP="00F14E3C">
      <w:pPr>
        <w:pStyle w:val="Heading1"/>
        <w:spacing w:line="360" w:lineRule="auto"/>
      </w:pPr>
      <w:r>
        <w:lastRenderedPageBreak/>
        <w:t>LINIA 301 F1</w:t>
      </w:r>
    </w:p>
    <w:p w14:paraId="6F0D513F" w14:textId="77777777" w:rsidR="006D3A5F" w:rsidRDefault="006D3A5F" w:rsidP="00AF280C">
      <w:pPr>
        <w:pStyle w:val="Heading1"/>
        <w:spacing w:line="360" w:lineRule="auto"/>
        <w:rPr>
          <w:sz w:val="8"/>
        </w:rPr>
      </w:pPr>
      <w:r>
        <w:t>BUCUREŞTI TRIAJ B2 - POST GIULEŞTI – POST RUDENI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1"/>
        <w:gridCol w:w="754"/>
        <w:gridCol w:w="2197"/>
        <w:gridCol w:w="869"/>
        <w:gridCol w:w="756"/>
        <w:gridCol w:w="868"/>
        <w:gridCol w:w="756"/>
        <w:gridCol w:w="2498"/>
      </w:tblGrid>
      <w:tr w:rsidR="006D3A5F" w14:paraId="14B56745" w14:textId="77777777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F2BD91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5F623B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84354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BDBD0" w14:textId="77777777" w:rsidR="006D3A5F" w:rsidRDefault="006D3A5F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53C7C6C" w14:textId="77777777" w:rsidR="006D3A5F" w:rsidRDefault="006D3A5F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18B2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E2E7A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C9BFE1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31877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5E85A4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39BA85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AB8ABDF" w14:textId="77777777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478BB9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800E3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6E5A6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34DB56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1CF3767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26B2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8D36FE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83A08A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2A81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88CE0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11829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38A2186" w14:textId="77777777" w:rsidTr="00A53F33">
        <w:trPr>
          <w:cantSplit/>
          <w:trHeight w:val="43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A64EB8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26D857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463FDE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0D25AD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E6B4B9E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28B2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0CA35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A3CFB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227FA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645D8B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5480E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E170AB6" w14:textId="77777777" w:rsidTr="00A53F33">
        <w:trPr>
          <w:cantSplit/>
          <w:trHeight w:val="11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34BC64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C1056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B7C13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3ADA8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D39EE2F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23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734721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pacing w:val="-10"/>
                <w:sz w:val="20"/>
              </w:rPr>
              <w:t>diag.</w:t>
            </w:r>
            <w:r>
              <w:rPr>
                <w:b/>
                <w:bCs/>
                <w:sz w:val="20"/>
              </w:rPr>
              <w:t xml:space="preserve"> </w:t>
            </w:r>
          </w:p>
          <w:p w14:paraId="4B7CB6D2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4 - 16,</w:t>
            </w:r>
          </w:p>
          <w:p w14:paraId="0A7E7D9E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28 - 44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A5DC62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4681A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A98BF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628F0E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504806E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02E746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6F2558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894A8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BDC41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CED80AD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E6F98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16 / 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C1913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AB54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A7583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AE5F3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00BD198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BFDE0A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61CEB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043CF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606E9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533E0A6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3E2F7F" w14:textId="77777777" w:rsidR="006D3A5F" w:rsidRDefault="006D3A5F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10A42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347C3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4F01D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C4E13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1233896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7491E1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D5788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3BA5F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1B0AB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C936803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0A1767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54309BDD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 / 42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D85821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B9EAF0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6EA2F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2BD40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A00D8EB" w14:textId="77777777" w:rsidTr="00A53F33">
        <w:trPr>
          <w:cantSplit/>
          <w:trHeight w:val="59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EA163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25D6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73893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243A7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1F3A5F39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 Romb bretea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63C36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174D35DE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38 / 48, 24 / 34, 26 / 36</w:t>
            </w:r>
          </w:p>
          <w:p w14:paraId="08185680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28BB1F9A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 / 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82C24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228B7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09A78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2CAF4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0555902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E86F7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C722A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4BD8D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8B3A7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5D0B096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336B2" w14:textId="77777777" w:rsidR="006D3A5F" w:rsidRDefault="006D3A5F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263117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624C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EF0CB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85C2F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AD59DD1" w14:textId="77777777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4464B6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882CC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E8475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C46C3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CC35A89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546B5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47268138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</w:t>
            </w:r>
          </w:p>
          <w:p w14:paraId="2B3817BD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 / 86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F371B2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5D90C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91232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8BB619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FE29073" w14:textId="77777777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1458BA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CD6D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C1A3B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B70E85" w14:textId="77777777" w:rsidR="006D3A5F" w:rsidRDefault="006D3A5F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BB4C9EC" w14:textId="77777777" w:rsidR="006D3A5F" w:rsidRDefault="006D3A5F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3591F" w14:textId="77777777" w:rsidR="006D3A5F" w:rsidRDefault="006D3A5F" w:rsidP="007831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92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ED3CD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C03BA3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C9FB9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86F4D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57A22CB" w14:textId="77777777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CC5D74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9F52C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F5E25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B7E05" w14:textId="77777777" w:rsidR="006D3A5F" w:rsidRDefault="006D3A5F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9DE51B7" w14:textId="77777777" w:rsidR="006D3A5F" w:rsidRDefault="006D3A5F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1D9C3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porți-unea de linie cuprin-să între TDJ 8/14 - 44/60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BC01E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6142A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08439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5D4703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96361C0" w14:textId="77777777" w:rsidTr="00A53F33">
        <w:trPr>
          <w:cantSplit/>
          <w:trHeight w:val="52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95A461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006E4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510A7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C9683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CA6C9C6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9794E3" w14:textId="77777777" w:rsidR="006D3A5F" w:rsidRDefault="006D3A5F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3787C8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60C9CB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2A24D3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36F58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4835D521" w14:textId="77777777" w:rsidTr="00A53F33">
        <w:trPr>
          <w:cantSplit/>
          <w:trHeight w:val="97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A9FA56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58B30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97107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A1E30C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4902477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3D2A9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între sch. 100 şi </w:t>
            </w:r>
          </w:p>
          <w:p w14:paraId="41454050" w14:textId="77777777" w:rsidR="006D3A5F" w:rsidRDefault="006D3A5F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10944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D4521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1CB26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B2136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1512C9D8" w14:textId="77777777" w:rsidTr="00A53F33">
        <w:trPr>
          <w:cantSplit/>
          <w:trHeight w:val="104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3E3BE3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8C58B1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3675B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0B4A7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03EF0CB0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68140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între T.D.J.</w:t>
            </w:r>
          </w:p>
          <w:p w14:paraId="4E592866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44 / 60 şi </w:t>
            </w:r>
          </w:p>
          <w:p w14:paraId="4D6FBB14" w14:textId="77777777" w:rsidR="006D3A5F" w:rsidRDefault="006D3A5F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68C8EE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F12410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125DE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6AE5C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22BCADF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23B2 – 28B2.</w:t>
            </w:r>
          </w:p>
        </w:tc>
      </w:tr>
      <w:tr w:rsidR="006D3A5F" w14:paraId="26F053EE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D62EA0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76AB9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5F054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F1BE67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42240DE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F817A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între sch. 64 </w:t>
            </w:r>
          </w:p>
          <w:p w14:paraId="10B716D7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5AF3F0B3" w14:textId="77777777" w:rsidR="006D3A5F" w:rsidRDefault="006D3A5F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65DE83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63F79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DF6C5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0E078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14B2 – 16B2.</w:t>
            </w:r>
          </w:p>
        </w:tc>
      </w:tr>
      <w:tr w:rsidR="006D3A5F" w14:paraId="3DCF61C7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D0A082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AA8D45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A553A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45EA5" w14:textId="77777777" w:rsidR="006D3A5F" w:rsidRDefault="006D3A5F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5CFD235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0153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18/20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FBCB23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CA87F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9057A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E3DE2E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532D5EB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E6EBAE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C4AA0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7C2DB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B0029" w14:textId="77777777" w:rsidR="006D3A5F" w:rsidRDefault="006D3A5F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1241EC01" w14:textId="77777777" w:rsidR="006D3A5F" w:rsidRDefault="006D3A5F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7A44E" w14:textId="77777777" w:rsidR="006D3A5F" w:rsidRDefault="006D3A5F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26/28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6F1D1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7C294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09815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77422E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B49AB19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459832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ECB1B9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6ACDD7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77D75" w14:textId="77777777" w:rsidR="006D3A5F" w:rsidRDefault="006D3A5F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644CEDD" w14:textId="77777777" w:rsidR="006D3A5F" w:rsidRDefault="006D3A5F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0DA8F" w14:textId="77777777" w:rsidR="006D3A5F" w:rsidRDefault="006D3A5F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8D9DD5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CADD9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643E2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F71E13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33BD9FC" w14:textId="77777777" w:rsidTr="005558E6">
        <w:trPr>
          <w:cantSplit/>
          <w:trHeight w:val="16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35C304" w14:textId="77777777" w:rsidR="006D3A5F" w:rsidRDefault="006D3A5F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71758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748DC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2FB1C" w14:textId="77777777" w:rsidR="006D3A5F" w:rsidRDefault="006D3A5F" w:rsidP="00A9746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18F83D30" w14:textId="77777777" w:rsidR="006D3A5F" w:rsidRDefault="006D3A5F" w:rsidP="005558E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 2 Cap Giulești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501004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83180F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3ED089" w14:textId="77777777" w:rsidR="006D3A5F" w:rsidRDefault="006D3A5F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316D9" w14:textId="77777777" w:rsidR="006D3A5F" w:rsidRDefault="006D3A5F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205F11" w14:textId="77777777" w:rsidR="006D3A5F" w:rsidRDefault="006D3A5F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100 ml de la călcâi </w:t>
            </w:r>
          </w:p>
          <w:p w14:paraId="49EC0004" w14:textId="77777777" w:rsidR="006D3A5F" w:rsidRDefault="006D3A5F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sch. nr. 9 Post Giulești </w:t>
            </w:r>
          </w:p>
          <w:p w14:paraId="7DC9886B" w14:textId="77777777" w:rsidR="006D3A5F" w:rsidRDefault="006D3A5F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spre Post 23.</w:t>
            </w:r>
          </w:p>
          <w:p w14:paraId="37837173" w14:textId="77777777" w:rsidR="006D3A5F" w:rsidRDefault="006D3A5F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14:paraId="48A416ED" w14:textId="77777777" w:rsidR="006D3A5F" w:rsidRDefault="006D3A5F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Post 23 cu palete galbene </w:t>
            </w:r>
          </w:p>
          <w:p w14:paraId="5A106D3E" w14:textId="77777777" w:rsidR="006D3A5F" w:rsidRDefault="006D3A5F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diagonală.</w:t>
            </w:r>
          </w:p>
        </w:tc>
      </w:tr>
    </w:tbl>
    <w:p w14:paraId="6A26790D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6B3F5B99" w14:textId="77777777" w:rsidR="006D3A5F" w:rsidRDefault="006D3A5F" w:rsidP="007E3B63">
      <w:pPr>
        <w:pStyle w:val="Heading1"/>
        <w:spacing w:line="360" w:lineRule="auto"/>
      </w:pPr>
      <w:r>
        <w:t>LINIA 301 G</w:t>
      </w:r>
    </w:p>
    <w:p w14:paraId="78A9FDD5" w14:textId="77777777" w:rsidR="006D3A5F" w:rsidRDefault="006D3A5F" w:rsidP="0031180B">
      <w:pPr>
        <w:pStyle w:val="Heading1"/>
        <w:spacing w:line="360" w:lineRule="auto"/>
        <w:rPr>
          <w:b w:val="0"/>
          <w:bCs w:val="0"/>
          <w:sz w:val="8"/>
        </w:rPr>
      </w:pPr>
      <w:r>
        <w:t>BUCUREŞTII NOI - BUCUREŞTI TRIAJ GRUPA A2 – CABINA 9 - POST 17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6"/>
        <w:gridCol w:w="872"/>
        <w:gridCol w:w="754"/>
        <w:gridCol w:w="2198"/>
        <w:gridCol w:w="868"/>
        <w:gridCol w:w="756"/>
        <w:gridCol w:w="868"/>
        <w:gridCol w:w="756"/>
        <w:gridCol w:w="2498"/>
      </w:tblGrid>
      <w:tr w:rsidR="006D3A5F" w14:paraId="66FDAB29" w14:textId="77777777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C7BBAF5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C0161B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1CE020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CF0F0E" w14:textId="77777777" w:rsidR="006D3A5F" w:rsidRDefault="006D3A5F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41816759" w14:textId="77777777" w:rsidR="006D3A5F" w:rsidRDefault="006D3A5F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66A451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28BA68E1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romb</w:t>
            </w:r>
          </w:p>
          <w:p w14:paraId="12565516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bretea</w:t>
            </w:r>
          </w:p>
          <w:p w14:paraId="150ADC33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AE54A3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F1CF54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AB8263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B5E4A2" w14:textId="77777777" w:rsidR="006D3A5F" w:rsidRDefault="006D3A5F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010FE6E" w14:textId="77777777" w:rsidR="006D3A5F" w:rsidRDefault="006D3A5F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tranzitări prin Post 17 de la Bucureștii Noi la Băneasa și de la Bucureștii Noi  grupa A2 Bucureşti Triaj.</w:t>
            </w:r>
          </w:p>
        </w:tc>
      </w:tr>
      <w:tr w:rsidR="006D3A5F" w14:paraId="1FC08C07" w14:textId="77777777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C9C1EA2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50056A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ECA82C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FC72C8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0CC317B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9318D3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6A2C01A9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35489446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23 - 31 şi </w:t>
            </w:r>
          </w:p>
          <w:p w14:paraId="3C6D2024" w14:textId="77777777" w:rsidR="006D3A5F" w:rsidRDefault="006D3A5F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76CF55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FCC9F2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DC0921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570405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E41DCCD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A 2 - 6 A 2 Cap Post 17 Bucureşti Triaj şi tranzitări de la Bucureştii Noi Grupa C la Bucureşti Băneasa şi Bucureştii Noi la Bucureşti Triaj Post 17.</w:t>
            </w:r>
          </w:p>
        </w:tc>
      </w:tr>
      <w:tr w:rsidR="006D3A5F" w14:paraId="01426D7C" w14:textId="77777777" w:rsidTr="007203CB">
        <w:trPr>
          <w:cantSplit/>
          <w:trHeight w:val="221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38C89D12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3E7BAF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1B8846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47928A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0ACD8FF4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1832A0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3A5AD355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496A27FD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41 - 47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8CF306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53E60D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AD5565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B1C0E9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7BAEA08" w14:textId="77777777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6C6EE26B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F121CC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AA8F4F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48C1CF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D40028E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AEF20E" w14:textId="77777777" w:rsidR="006D3A5F" w:rsidRDefault="006D3A5F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88CF4B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85194E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28B3DB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88AF53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D0B4020" w14:textId="77777777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78B0F784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146F26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F8E9BD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2B9E7A" w14:textId="77777777" w:rsidR="006D3A5F" w:rsidRDefault="006D3A5F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E6B653E" w14:textId="77777777" w:rsidR="006D3A5F" w:rsidRDefault="006D3A5F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17F1D5" w14:textId="77777777" w:rsidR="006D3A5F" w:rsidRDefault="006D3A5F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A57164" w14:textId="77777777" w:rsidR="006D3A5F" w:rsidRDefault="006D3A5F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FBCA4B" w14:textId="77777777" w:rsidR="006D3A5F" w:rsidRDefault="006D3A5F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8C653A" w14:textId="77777777" w:rsidR="006D3A5F" w:rsidRDefault="006D3A5F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1454EF" w14:textId="77777777" w:rsidR="006D3A5F" w:rsidRDefault="006D3A5F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FE815C0" w14:textId="77777777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53A7C34C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FC12DF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6CF42B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DFD276" w14:textId="77777777" w:rsidR="006D3A5F" w:rsidRDefault="006D3A5F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D99E597" w14:textId="77777777" w:rsidR="006D3A5F" w:rsidRDefault="006D3A5F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099AE9" w14:textId="77777777" w:rsidR="006D3A5F" w:rsidRDefault="006D3A5F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88BA4F" w14:textId="77777777" w:rsidR="006D3A5F" w:rsidRDefault="006D3A5F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601E20" w14:textId="77777777" w:rsidR="006D3A5F" w:rsidRDefault="006D3A5F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7078A9" w14:textId="77777777" w:rsidR="006D3A5F" w:rsidRDefault="006D3A5F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D1A65D" w14:textId="77777777" w:rsidR="006D3A5F" w:rsidRDefault="006D3A5F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C932DA4" w14:textId="77777777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7557F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7AE71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C25ED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7DF1F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B7782EC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17 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68FB3" w14:textId="77777777" w:rsidR="006D3A5F" w:rsidRDefault="006D3A5F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32237216" w14:textId="77777777" w:rsidR="006D3A5F" w:rsidRDefault="006D3A5F" w:rsidP="00C178EA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C8857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73CFB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B5F0B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A1E8F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E8F50BB" w14:textId="77777777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4AB051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ACEB2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85023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747E0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0FBD2B34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2F20A9" w14:textId="77777777" w:rsidR="006D3A5F" w:rsidRDefault="006D3A5F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1604EB22" w14:textId="77777777" w:rsidR="006D3A5F" w:rsidRDefault="006D3A5F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55BD34DE" w14:textId="77777777" w:rsidR="006D3A5F" w:rsidRDefault="006D3A5F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33 - 59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A2075B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11EAE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2ACE9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04D38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A751B98" w14:textId="77777777" w:rsidTr="007203CB">
        <w:tblPrEx>
          <w:tblCellMar>
            <w:left w:w="0" w:type="dxa"/>
            <w:right w:w="0" w:type="dxa"/>
          </w:tblCellMar>
        </w:tblPrEx>
        <w:trPr>
          <w:cantSplit/>
          <w:trHeight w:val="20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190BA5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0A091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CBC88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98FF0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18F3BE8F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23BA8" w14:textId="77777777" w:rsidR="006D3A5F" w:rsidRDefault="006D3A5F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57176F5A" w14:textId="77777777" w:rsidR="006D3A5F" w:rsidRDefault="006D3A5F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/ 25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7A8F0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B8BF7A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967F50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9F11A6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F052D14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8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B06DA9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6BC542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B5F27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FE1D68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3BAE822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859E2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124D24EC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26 - 20 </w:t>
            </w:r>
          </w:p>
          <w:p w14:paraId="348E21D7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5001C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20530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E0C89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38E41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D16EA87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16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9F2D75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9FCF80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E82DDB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3E18E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160EADE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1EF7CE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10 / 14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5534F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9BD64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367F0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74E63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7B47BD6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2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303095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C4A169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713ED1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83B390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428C7AC5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EC124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254594B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6 - 8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27C92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A1BD36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4A817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174A3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DBAD6CC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FFACC9" w14:textId="77777777" w:rsidR="006D3A5F" w:rsidRDefault="006D3A5F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49887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C3008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B9D90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F98846A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A2, 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CADF2" w14:textId="77777777" w:rsidR="006D3A5F" w:rsidRDefault="006D3A5F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4A1C24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67B67" w14:textId="77777777" w:rsidR="006D3A5F" w:rsidRDefault="006D3A5F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58EE98" w14:textId="77777777" w:rsidR="006D3A5F" w:rsidRDefault="006D3A5F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5FE55" w14:textId="77777777" w:rsidR="006D3A5F" w:rsidRDefault="006D3A5F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03CF3ABD" w14:textId="77777777" w:rsidR="006D3A5F" w:rsidRDefault="006D3A5F">
      <w:pPr>
        <w:spacing w:before="40" w:line="192" w:lineRule="auto"/>
        <w:ind w:right="57"/>
        <w:rPr>
          <w:sz w:val="20"/>
        </w:rPr>
      </w:pPr>
    </w:p>
    <w:p w14:paraId="3884A896" w14:textId="77777777" w:rsidR="006D3A5F" w:rsidRDefault="006D3A5F" w:rsidP="00956F37">
      <w:pPr>
        <w:pStyle w:val="Heading1"/>
        <w:spacing w:line="360" w:lineRule="auto"/>
      </w:pPr>
      <w:r>
        <w:lastRenderedPageBreak/>
        <w:t>LINIA 301 N</w:t>
      </w:r>
    </w:p>
    <w:p w14:paraId="54445909" w14:textId="77777777" w:rsidR="006D3A5F" w:rsidRDefault="006D3A5F" w:rsidP="004F46F4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6D3A5F" w14:paraId="302FDE10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18803D" w14:textId="77777777" w:rsidR="006D3A5F" w:rsidRDefault="006D3A5F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FC996D" w14:textId="77777777" w:rsidR="006D3A5F" w:rsidRDefault="006D3A5F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6A856" w14:textId="77777777" w:rsidR="006D3A5F" w:rsidRDefault="006D3A5F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4DEDB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79A65BCF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D15E6" w14:textId="77777777" w:rsidR="006D3A5F" w:rsidRDefault="006D3A5F" w:rsidP="00EA4E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DE0294" w14:textId="77777777" w:rsidR="006D3A5F" w:rsidRDefault="006D3A5F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15C281" w14:textId="77777777" w:rsidR="006D3A5F" w:rsidRDefault="006D3A5F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D3A76D" w14:textId="77777777" w:rsidR="006D3A5F" w:rsidRPr="0022092F" w:rsidRDefault="006D3A5F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CAF543" w14:textId="77777777" w:rsidR="006D3A5F" w:rsidRDefault="006D3A5F" w:rsidP="00C54C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8E93CC9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66D3AB" w14:textId="77777777" w:rsidR="006D3A5F" w:rsidRDefault="006D3A5F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32860" w14:textId="77777777" w:rsidR="006D3A5F" w:rsidRDefault="006D3A5F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0E23D" w14:textId="77777777" w:rsidR="006D3A5F" w:rsidRDefault="006D3A5F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3FF46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3B54F45A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EE4F4" w14:textId="77777777" w:rsidR="006D3A5F" w:rsidRDefault="006D3A5F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250B0" w14:textId="77777777" w:rsidR="006D3A5F" w:rsidRDefault="006D3A5F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E46ED" w14:textId="77777777" w:rsidR="006D3A5F" w:rsidRDefault="006D3A5F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E3EDE2" w14:textId="77777777" w:rsidR="006D3A5F" w:rsidRPr="0022092F" w:rsidRDefault="006D3A5F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9AD45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4A5D11D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CDA34A" w14:textId="77777777" w:rsidR="006D3A5F" w:rsidRDefault="006D3A5F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FE3788" w14:textId="77777777" w:rsidR="006D3A5F" w:rsidRDefault="006D3A5F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53ABE" w14:textId="77777777" w:rsidR="006D3A5F" w:rsidRDefault="006D3A5F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CB58CD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551A78C7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84EFE" w14:textId="77777777" w:rsidR="006D3A5F" w:rsidRDefault="006D3A5F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B6B46" w14:textId="77777777" w:rsidR="006D3A5F" w:rsidRDefault="006D3A5F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F1FCA" w14:textId="77777777" w:rsidR="006D3A5F" w:rsidRDefault="006D3A5F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A36D8A" w14:textId="77777777" w:rsidR="006D3A5F" w:rsidRPr="0022092F" w:rsidRDefault="006D3A5F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E0300" w14:textId="77777777" w:rsidR="006D3A5F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9B5F5DC" w14:textId="77777777" w:rsidR="006D3A5F" w:rsidRPr="00474FB0" w:rsidRDefault="006D3A5F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11 şi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12.</w:t>
            </w:r>
          </w:p>
        </w:tc>
      </w:tr>
      <w:tr w:rsidR="006D3A5F" w14:paraId="260EB5F6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54175C" w14:textId="77777777" w:rsidR="006D3A5F" w:rsidRDefault="006D3A5F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0E563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CCCF3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F52C7" w14:textId="77777777" w:rsidR="006D3A5F" w:rsidRDefault="006D3A5F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3C678797" w14:textId="77777777" w:rsidR="006D3A5F" w:rsidRDefault="006D3A5F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989E3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BBC818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819A8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FD332D" w14:textId="77777777" w:rsidR="006D3A5F" w:rsidRPr="0022092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10376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481784C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676E05" w14:textId="77777777" w:rsidR="006D3A5F" w:rsidRDefault="006D3A5F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F46C84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F3CE5B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406110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56D85AC8" w14:textId="77777777" w:rsidR="006D3A5F" w:rsidRDefault="006D3A5F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F9ECC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TDJ </w:t>
            </w:r>
          </w:p>
          <w:p w14:paraId="691BC06A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56 / 57 și </w:t>
            </w:r>
          </w:p>
          <w:p w14:paraId="68B18736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5 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9D0140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45DDE7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5E9EE4" w14:textId="77777777" w:rsidR="006D3A5F" w:rsidRPr="0022092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25E9A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14:paraId="1CF4289E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Cap București Nord </w:t>
            </w:r>
          </w:p>
          <w:p w14:paraId="5DC6F3BD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paletă cu diagonală.</w:t>
            </w:r>
          </w:p>
        </w:tc>
      </w:tr>
      <w:tr w:rsidR="006D3A5F" w14:paraId="0F65A9C9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F0BEE5" w14:textId="77777777" w:rsidR="006D3A5F" w:rsidRDefault="006D3A5F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83560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2+950</w:t>
            </w:r>
          </w:p>
          <w:p w14:paraId="04848A15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B1F1D0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69C85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14:paraId="40FF59C8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Chitila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421BA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EAEC4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F37902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61978" w14:textId="77777777" w:rsidR="006D3A5F" w:rsidRPr="0022092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BDEF8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2E12838E" w14:textId="77777777" w:rsidTr="00312C96">
        <w:trPr>
          <w:cantSplit/>
          <w:trHeight w:val="1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2F47C1" w14:textId="77777777" w:rsidR="006D3A5F" w:rsidRDefault="006D3A5F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098BF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50A4DD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D18515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14:paraId="65EB4574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45048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2518852B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98023" w14:textId="77777777" w:rsidR="006D3A5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59D6D" w14:textId="77777777" w:rsidR="006D3A5F" w:rsidRDefault="006D3A5F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528DB" w14:textId="77777777" w:rsidR="006D3A5F" w:rsidRPr="0022092F" w:rsidRDefault="006D3A5F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D0D43" w14:textId="77777777" w:rsidR="006D3A5F" w:rsidRDefault="006D3A5F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174DAB9D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234741C3" w14:textId="77777777" w:rsidR="006D3A5F" w:rsidRDefault="006D3A5F" w:rsidP="007F72A5">
      <w:pPr>
        <w:pStyle w:val="Heading1"/>
        <w:spacing w:line="360" w:lineRule="auto"/>
      </w:pPr>
      <w:r>
        <w:t>LINIA 301 O</w:t>
      </w:r>
    </w:p>
    <w:p w14:paraId="7FB288F0" w14:textId="77777777" w:rsidR="006D3A5F" w:rsidRDefault="006D3A5F" w:rsidP="00906CE3">
      <w:pPr>
        <w:pStyle w:val="Heading1"/>
        <w:spacing w:line="360" w:lineRule="auto"/>
        <w:rPr>
          <w:b w:val="0"/>
          <w:bCs w:val="0"/>
          <w:sz w:val="8"/>
        </w:rPr>
      </w:pPr>
      <w:r>
        <w:t>BUCUREŞTI NORD GR. B - BUCUREŞTI TRIAJ POST 9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6D3A5F" w14:paraId="0081BDA8" w14:textId="77777777" w:rsidTr="00FF67C7">
        <w:trPr>
          <w:cantSplit/>
          <w:trHeight w:val="1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C5ABE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21918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9811D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B15BE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201DFC8E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Gr. D, 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6EA808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10994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96854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343822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5A2D1E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CDDECBF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557CC6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067E3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E3809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874DB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7627C940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09854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0C6EC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C480A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848E96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EDA00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40A79A8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01E72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CEB0F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426AA7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025817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3CFA58E0" w14:textId="77777777" w:rsidR="006D3A5F" w:rsidRDefault="006D3A5F" w:rsidP="00BB146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306024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o lungi-me de 200 m 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E52BF5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D4189E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C12B3C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45B5D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351CBF5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Deschisă pe o lungime de 200 m Cap X.</w:t>
            </w:r>
          </w:p>
        </w:tc>
      </w:tr>
      <w:tr w:rsidR="006D3A5F" w14:paraId="3737369E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9DB0D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56454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6C5DB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12625" w14:textId="77777777" w:rsidR="006D3A5F" w:rsidRDefault="006D3A5F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3FE12D23" w14:textId="77777777" w:rsidR="006D3A5F" w:rsidRDefault="006D3A5F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D6D6F" w14:textId="77777777" w:rsidR="006D3A5F" w:rsidRDefault="006D3A5F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8AC0D60" w14:textId="77777777" w:rsidR="006D3A5F" w:rsidRDefault="006D3A5F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89CB62" w14:textId="77777777" w:rsidR="006D3A5F" w:rsidRPr="00F1029A" w:rsidRDefault="006D3A5F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C283A" w14:textId="77777777" w:rsidR="006D3A5F" w:rsidRDefault="006D3A5F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FE055" w14:textId="77777777" w:rsidR="006D3A5F" w:rsidRPr="00F1029A" w:rsidRDefault="006D3A5F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DFD9C" w14:textId="77777777" w:rsidR="006D3A5F" w:rsidRDefault="006D3A5F" w:rsidP="00D544A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6D9763C" w14:textId="77777777" w:rsidTr="00FF67C7">
        <w:trPr>
          <w:cantSplit/>
          <w:trHeight w:val="1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37296F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3D5F97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8FCA6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12925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0AA45D2A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96DD50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CB523B9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284BFF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83CAC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C4D73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4331C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8B43833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99DD6D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05B5E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4DE48B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454F3C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48FD871E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10D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5555A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618342A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95FA43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AEAF5C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A4026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CBE8F0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91BC7F8" w14:textId="77777777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DCBD7E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5E50C2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CEEFA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8D81E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2507D4EF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0AD17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3B7D2425" w14:textId="77777777" w:rsidR="006D3A5F" w:rsidRDefault="006D3A5F" w:rsidP="00D83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E082A5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0E0AA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B7A2BE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B035B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BEC739A" w14:textId="77777777" w:rsidR="006D3A5F" w:rsidRDefault="006D3A5F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Acces la linia 11 D.</w:t>
            </w:r>
          </w:p>
        </w:tc>
      </w:tr>
      <w:tr w:rsidR="006D3A5F" w14:paraId="5E69CC83" w14:textId="77777777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D33395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EC7B4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FFF6F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272442" w14:textId="77777777" w:rsidR="006D3A5F" w:rsidRDefault="006D3A5F" w:rsidP="00954B7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6D723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4F98276A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CF536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C7DB15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C6C86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C3DDA" w14:textId="77777777" w:rsidR="006D3A5F" w:rsidRDefault="006D3A5F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AEDA0A0" w14:textId="77777777" w:rsidR="006D3A5F" w:rsidRDefault="006D3A5F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937D818" w14:textId="77777777" w:rsidR="006D3A5F" w:rsidRDefault="006D3A5F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1A, 2A și 1D.</w:t>
            </w:r>
          </w:p>
        </w:tc>
      </w:tr>
      <w:tr w:rsidR="006D3A5F" w14:paraId="5BE2303F" w14:textId="77777777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D7957C" w14:textId="77777777" w:rsidR="006D3A5F" w:rsidRDefault="006D3A5F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E6BFF" w14:textId="77777777" w:rsidR="006D3A5F" w:rsidRDefault="006D3A5F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1E715" w14:textId="77777777" w:rsidR="006D3A5F" w:rsidRPr="00F1029A" w:rsidRDefault="006D3A5F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AFB79" w14:textId="77777777" w:rsidR="006D3A5F" w:rsidRDefault="006D3A5F" w:rsidP="00614B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E51E8" w14:textId="77777777" w:rsidR="006D3A5F" w:rsidRDefault="006D3A5F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porți-unea cuprin-</w:t>
            </w:r>
          </w:p>
          <w:p w14:paraId="77892258" w14:textId="77777777" w:rsidR="006D3A5F" w:rsidRDefault="006D3A5F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să între sch. 106 și TDJ </w:t>
            </w:r>
          </w:p>
          <w:p w14:paraId="62F78DD7" w14:textId="77777777" w:rsidR="006D3A5F" w:rsidRDefault="006D3A5F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86 / 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096552" w14:textId="77777777" w:rsidR="006D3A5F" w:rsidRPr="00F1029A" w:rsidRDefault="006D3A5F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0CA10" w14:textId="77777777" w:rsidR="006D3A5F" w:rsidRDefault="006D3A5F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D4A865" w14:textId="77777777" w:rsidR="006D3A5F" w:rsidRPr="00F1029A" w:rsidRDefault="006D3A5F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D09B3" w14:textId="77777777" w:rsidR="006D3A5F" w:rsidRDefault="006D3A5F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79FE28" w14:textId="77777777" w:rsidR="006D3A5F" w:rsidRDefault="006D3A5F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de la linia 2D la liniile 11D </w:t>
            </w:r>
          </w:p>
          <w:p w14:paraId="5E180E1C" w14:textId="77777777" w:rsidR="006D3A5F" w:rsidRDefault="006D3A5F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2 Centură st. București Basarab.</w:t>
            </w:r>
          </w:p>
        </w:tc>
      </w:tr>
    </w:tbl>
    <w:p w14:paraId="0F61C631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25F64FB8" w14:textId="77777777" w:rsidR="006D3A5F" w:rsidRDefault="006D3A5F" w:rsidP="003260D9">
      <w:pPr>
        <w:pStyle w:val="Heading1"/>
        <w:spacing w:line="360" w:lineRule="auto"/>
      </w:pPr>
      <w:r>
        <w:t>LINIA 301 P</w:t>
      </w:r>
    </w:p>
    <w:p w14:paraId="755D127E" w14:textId="77777777" w:rsidR="006D3A5F" w:rsidRDefault="006D3A5F" w:rsidP="0037613D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BUCUREŞTI NORD - BUCUREŞTI GRIVIŢA - BUCUREŞTI BĂNEASA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6D3A5F" w14:paraId="33C2F885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9B6503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ED3AB" w14:textId="77777777" w:rsidR="006D3A5F" w:rsidRDefault="006D3A5F" w:rsidP="00474806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B2E12" w14:textId="77777777" w:rsidR="006D3A5F" w:rsidRPr="001B37B8" w:rsidRDefault="006D3A5F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73588E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20192EB5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21979F" w14:textId="77777777" w:rsidR="006D3A5F" w:rsidRDefault="006D3A5F" w:rsidP="00EF0F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25547" w14:textId="77777777" w:rsidR="006D3A5F" w:rsidRDefault="006D3A5F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E4635" w14:textId="77777777" w:rsidR="006D3A5F" w:rsidRDefault="006D3A5F" w:rsidP="0047480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8342E" w14:textId="77777777" w:rsidR="006D3A5F" w:rsidRPr="001B37B8" w:rsidRDefault="006D3A5F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6C0E5" w14:textId="77777777" w:rsidR="006D3A5F" w:rsidRDefault="006D3A5F" w:rsidP="0047480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AC2109E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C4CC4C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E7279" w14:textId="77777777" w:rsidR="006D3A5F" w:rsidRDefault="006D3A5F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A7742" w14:textId="77777777" w:rsidR="006D3A5F" w:rsidRPr="001B37B8" w:rsidRDefault="006D3A5F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DD6A7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1CC07693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197D5" w14:textId="77777777" w:rsidR="006D3A5F" w:rsidRDefault="006D3A5F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7A8338" w14:textId="77777777" w:rsidR="006D3A5F" w:rsidRDefault="006D3A5F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8E811" w14:textId="77777777" w:rsidR="006D3A5F" w:rsidRDefault="006D3A5F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B9D29" w14:textId="77777777" w:rsidR="006D3A5F" w:rsidRPr="001B37B8" w:rsidRDefault="006D3A5F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8DE38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2D9DE27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04440E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3B1F1" w14:textId="77777777" w:rsidR="006D3A5F" w:rsidRDefault="006D3A5F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E30E9" w14:textId="77777777" w:rsidR="006D3A5F" w:rsidRPr="001B37B8" w:rsidRDefault="006D3A5F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7239F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E87D1" w14:textId="77777777" w:rsidR="006D3A5F" w:rsidRDefault="006D3A5F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D3CEA" w14:textId="77777777" w:rsidR="006D3A5F" w:rsidRDefault="006D3A5F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68459" w14:textId="77777777" w:rsidR="006D3A5F" w:rsidRDefault="006D3A5F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200BAB" w14:textId="77777777" w:rsidR="006D3A5F" w:rsidRPr="001B37B8" w:rsidRDefault="006D3A5F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C87F3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4A82D2C" w14:textId="77777777" w:rsidR="006D3A5F" w:rsidRDefault="006D3A5F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11 şi 12.</w:t>
            </w:r>
          </w:p>
        </w:tc>
      </w:tr>
      <w:tr w:rsidR="006D3A5F" w:rsidRPr="00A8307A" w14:paraId="21673630" w14:textId="77777777" w:rsidTr="00475221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2C7109" w14:textId="77777777" w:rsidR="006D3A5F" w:rsidRPr="00A75A00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92B47" w14:textId="77777777" w:rsidR="006D3A5F" w:rsidRPr="00A8307A" w:rsidRDefault="006D3A5F" w:rsidP="00475221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E27CD" w14:textId="77777777" w:rsidR="006D3A5F" w:rsidRPr="00A8307A" w:rsidRDefault="006D3A5F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99141" w14:textId="77777777" w:rsidR="006D3A5F" w:rsidRDefault="006D3A5F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Fir III București Nord - </w:t>
            </w:r>
          </w:p>
          <w:p w14:paraId="115643C8" w14:textId="77777777" w:rsidR="006D3A5F" w:rsidRPr="00A8307A" w:rsidRDefault="006D3A5F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Grivița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308FA" w14:textId="77777777" w:rsidR="006D3A5F" w:rsidRDefault="006D3A5F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 semnal X3G și Y3G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2C36F0" w14:textId="77777777" w:rsidR="006D3A5F" w:rsidRDefault="006D3A5F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4600A" w14:textId="77777777" w:rsidR="006D3A5F" w:rsidRPr="00A8307A" w:rsidRDefault="006D3A5F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54B14" w14:textId="77777777" w:rsidR="006D3A5F" w:rsidRPr="00A8307A" w:rsidRDefault="006D3A5F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E2A3D" w14:textId="77777777" w:rsidR="006D3A5F" w:rsidRPr="00A8307A" w:rsidRDefault="006D3A5F" w:rsidP="0047522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30237E7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96829E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D9D33" w14:textId="77777777" w:rsidR="006D3A5F" w:rsidRDefault="006D3A5F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4710A" w14:textId="77777777" w:rsidR="006D3A5F" w:rsidRPr="001B37B8" w:rsidRDefault="006D3A5F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1595D" w14:textId="77777777" w:rsidR="006D3A5F" w:rsidRDefault="006D3A5F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14:paraId="109DF844" w14:textId="77777777" w:rsidR="006D3A5F" w:rsidRDefault="006D3A5F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Griviţa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9F404" w14:textId="77777777" w:rsidR="006D3A5F" w:rsidRDefault="006D3A5F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1G, 6G și linia cuprin-să între sch. </w:t>
            </w:r>
          </w:p>
          <w:p w14:paraId="0B22F07C" w14:textId="77777777" w:rsidR="006D3A5F" w:rsidRDefault="006D3A5F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1G - 6G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06CE8" w14:textId="77777777" w:rsidR="006D3A5F" w:rsidRDefault="006D3A5F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EF266" w14:textId="77777777" w:rsidR="006D3A5F" w:rsidRDefault="006D3A5F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5FF09" w14:textId="77777777" w:rsidR="006D3A5F" w:rsidRPr="001B37B8" w:rsidRDefault="006D3A5F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5B6CB" w14:textId="77777777" w:rsidR="006D3A5F" w:rsidRDefault="006D3A5F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0C53922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27858F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3B71AD" w14:textId="77777777" w:rsidR="006D3A5F" w:rsidRDefault="006D3A5F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4D291" w14:textId="77777777" w:rsidR="006D3A5F" w:rsidRPr="001B37B8" w:rsidRDefault="006D3A5F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8EBA8E" w14:textId="77777777" w:rsidR="006D3A5F" w:rsidRDefault="006D3A5F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7D977DB3" w14:textId="77777777" w:rsidR="006D3A5F" w:rsidRDefault="006D3A5F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E2AFF" w14:textId="77777777" w:rsidR="006D3A5F" w:rsidRDefault="006D3A5F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58452EE" w14:textId="77777777" w:rsidR="006D3A5F" w:rsidRDefault="006D3A5F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E2338" w14:textId="77777777" w:rsidR="006D3A5F" w:rsidRPr="001B37B8" w:rsidRDefault="006D3A5F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9DC01" w14:textId="77777777" w:rsidR="006D3A5F" w:rsidRDefault="006D3A5F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A0933" w14:textId="77777777" w:rsidR="006D3A5F" w:rsidRPr="001B37B8" w:rsidRDefault="006D3A5F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8FC6AB" w14:textId="77777777" w:rsidR="006D3A5F" w:rsidRDefault="006D3A5F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4AT - 7AT.</w:t>
            </w:r>
          </w:p>
        </w:tc>
      </w:tr>
      <w:tr w:rsidR="006D3A5F" w14:paraId="0687D5B8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2D8ADF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35455D" w14:textId="77777777" w:rsidR="006D3A5F" w:rsidRDefault="006D3A5F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2A4AD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645AEA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5A009A39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296707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23626E15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5DCBF" w14:textId="77777777" w:rsidR="006D3A5F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238F1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F602C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96409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6BF5E0C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1AT - 6AT.</w:t>
            </w:r>
          </w:p>
        </w:tc>
      </w:tr>
      <w:tr w:rsidR="006D3A5F" w14:paraId="202A44F7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1EA1C7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311008" w14:textId="77777777" w:rsidR="006D3A5F" w:rsidRDefault="006D3A5F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0DA59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056132" w14:textId="77777777" w:rsidR="006D3A5F" w:rsidRDefault="006D3A5F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B6EA556" w14:textId="77777777" w:rsidR="006D3A5F" w:rsidRDefault="006D3A5F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9BCD7" w14:textId="77777777" w:rsidR="006D3A5F" w:rsidRDefault="006D3A5F" w:rsidP="004F01A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4C5E73D3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 AT / 18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E38E5" w14:textId="77777777" w:rsidR="006D3A5F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29A1D4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2066E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D5737" w14:textId="77777777" w:rsidR="006D3A5F" w:rsidRDefault="006D3A5F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577CE18" w14:textId="77777777" w:rsidR="006D3A5F" w:rsidRDefault="006D3A5F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1AT - 3AT, Cap Y.</w:t>
            </w:r>
          </w:p>
        </w:tc>
      </w:tr>
      <w:tr w:rsidR="006D3A5F" w14:paraId="60AA787B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A46DD5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163D67" w14:textId="77777777" w:rsidR="006D3A5F" w:rsidRDefault="006D3A5F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3E54A9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42B2BB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3ECF99E2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F46CC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255BD5D4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26F810" w14:textId="77777777" w:rsidR="006D3A5F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753AF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221A32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3BDCB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FA4CF1E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- 5D, Cap X.</w:t>
            </w:r>
          </w:p>
        </w:tc>
      </w:tr>
      <w:tr w:rsidR="006D3A5F" w14:paraId="46EF0760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DCE493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397F5E" w14:textId="77777777" w:rsidR="006D3A5F" w:rsidRDefault="006D3A5F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81A2F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1392C" w14:textId="77777777" w:rsidR="006D3A5F" w:rsidRDefault="006D3A5F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62AAF405" w14:textId="77777777" w:rsidR="006D3A5F" w:rsidRDefault="006D3A5F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605602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31D05DAC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 2D/3F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66C3F" w14:textId="77777777" w:rsidR="006D3A5F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381C9" w14:textId="77777777" w:rsidR="006D3A5F" w:rsidRDefault="006D3A5F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6A7C8" w14:textId="77777777" w:rsidR="006D3A5F" w:rsidRPr="001B37B8" w:rsidRDefault="006D3A5F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F5A21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BF17FDA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AC29C32" w14:textId="77777777" w:rsidR="006D3A5F" w:rsidRDefault="006D3A5F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1D Cap Y, 1F-6F Cap X și intrare Depou.</w:t>
            </w:r>
          </w:p>
        </w:tc>
      </w:tr>
      <w:tr w:rsidR="006D3A5F" w14:paraId="6E108F0F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FAC637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930BBD" w14:textId="77777777" w:rsidR="006D3A5F" w:rsidRDefault="006D3A5F" w:rsidP="00075C13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3630BE" w14:textId="77777777" w:rsidR="006D3A5F" w:rsidRPr="001B37B8" w:rsidRDefault="006D3A5F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8D61E" w14:textId="77777777" w:rsidR="006D3A5F" w:rsidRDefault="006D3A5F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33B28B8" w14:textId="77777777" w:rsidR="006D3A5F" w:rsidRDefault="006D3A5F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96035E" w14:textId="77777777" w:rsidR="006D3A5F" w:rsidRDefault="006D3A5F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490C15E6" w14:textId="77777777" w:rsidR="006D3A5F" w:rsidRDefault="006D3A5F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10 D/ </w:t>
            </w:r>
          </w:p>
          <w:p w14:paraId="6FB0EFD8" w14:textId="77777777" w:rsidR="006D3A5F" w:rsidRDefault="006D3A5F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E22C2" w14:textId="77777777" w:rsidR="006D3A5F" w:rsidRDefault="006D3A5F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85EE4" w14:textId="77777777" w:rsidR="006D3A5F" w:rsidRDefault="006D3A5F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D38C1" w14:textId="77777777" w:rsidR="006D3A5F" w:rsidRPr="001B37B8" w:rsidRDefault="006D3A5F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71B7C" w14:textId="77777777" w:rsidR="006D3A5F" w:rsidRDefault="006D3A5F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C860F94" w14:textId="77777777" w:rsidR="006D3A5F" w:rsidRDefault="006D3A5F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- 6D, Cap Y.</w:t>
            </w:r>
          </w:p>
        </w:tc>
      </w:tr>
      <w:tr w:rsidR="006D3A5F" w14:paraId="75094996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4D1AAE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52BCE" w14:textId="77777777" w:rsidR="006D3A5F" w:rsidRDefault="006D3A5F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6E1FDB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8D9DE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55AF429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55B2EB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BBDBC08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376DD" w14:textId="77777777" w:rsidR="006D3A5F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53F524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065C2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C8ABC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5E31E2D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- 5D, Cap Y.</w:t>
            </w:r>
          </w:p>
        </w:tc>
      </w:tr>
      <w:tr w:rsidR="006D3A5F" w14:paraId="08AE3E41" w14:textId="77777777" w:rsidTr="007066AB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58E3E6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BB150" w14:textId="77777777" w:rsidR="006D3A5F" w:rsidRDefault="006D3A5F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E4433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B1D3D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1E2D764B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FD983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4DE84E41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8D / 9F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F0162" w14:textId="77777777" w:rsidR="006D3A5F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4EA6A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1A7DE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E1D4CE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DAD9EB3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liniile 1D - 4D, Cap Y.</w:t>
            </w:r>
          </w:p>
        </w:tc>
      </w:tr>
      <w:tr w:rsidR="006D3A5F" w14:paraId="0343893E" w14:textId="77777777" w:rsidTr="008E0991">
        <w:trPr>
          <w:cantSplit/>
          <w:trHeight w:val="6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96F598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8819C" w14:textId="77777777" w:rsidR="006D3A5F" w:rsidRDefault="006D3A5F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1431E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28C311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39D055F7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linia 1D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7EC910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F4269C" w14:textId="77777777" w:rsidR="006D3A5F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9E032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AE0D8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080A1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36879B2" w14:textId="77777777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F4C09A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8DACD0" w14:textId="77777777" w:rsidR="006D3A5F" w:rsidRDefault="006D3A5F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2B8260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357C68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7CF29252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44D67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17A1466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6D7ECC" w14:textId="77777777" w:rsidR="006D3A5F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A63313" w14:textId="77777777" w:rsidR="006D3A5F" w:rsidRDefault="006D3A5F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022702" w14:textId="77777777" w:rsidR="006D3A5F" w:rsidRPr="001B37B8" w:rsidRDefault="006D3A5F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9F6006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333C063" w14:textId="77777777" w:rsidR="006D3A5F" w:rsidRDefault="006D3A5F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 1D - 5D și 1F - 5F.</w:t>
            </w:r>
          </w:p>
        </w:tc>
      </w:tr>
      <w:tr w:rsidR="006D3A5F" w14:paraId="7AEB7C91" w14:textId="77777777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117270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00530" w14:textId="77777777" w:rsidR="006D3A5F" w:rsidRDefault="006D3A5F" w:rsidP="009E79CC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B3B563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28496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7E53E71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9479F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35D7F0B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FB27F" w14:textId="77777777" w:rsidR="006D3A5F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CF8262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9D80C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21428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47C2D88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1F - 2F Cap Y.</w:t>
            </w:r>
          </w:p>
        </w:tc>
      </w:tr>
      <w:tr w:rsidR="006D3A5F" w14:paraId="1CA5C298" w14:textId="77777777" w:rsidTr="005B366F">
        <w:trPr>
          <w:cantSplit/>
          <w:trHeight w:val="10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6AF6D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4C009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8187F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B0AA77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1488410B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4041C" w14:textId="77777777" w:rsidR="006D3A5F" w:rsidRDefault="006D3A5F" w:rsidP="009E79CC">
            <w:pPr>
              <w:spacing w:before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peste</w:t>
            </w:r>
          </w:p>
          <w:p w14:paraId="488E8598" w14:textId="77777777" w:rsidR="006D3A5F" w:rsidRDefault="006D3A5F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sch. </w:t>
            </w:r>
          </w:p>
          <w:p w14:paraId="1EA7EB18" w14:textId="77777777" w:rsidR="006D3A5F" w:rsidRDefault="006D3A5F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20E bis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2A726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335D2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48B0A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6B8A2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66ED9C9" w14:textId="77777777" w:rsidTr="005B366F">
        <w:trPr>
          <w:cantSplit/>
          <w:trHeight w:val="9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270D5A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37EECA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0A4F6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52238" w14:textId="77777777" w:rsidR="006D3A5F" w:rsidRDefault="006D3A5F" w:rsidP="009E79CC">
            <w:pPr>
              <w:pStyle w:val="Heading3"/>
              <w:spacing w:line="36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St. Bucureşti Griviţa</w:t>
            </w:r>
          </w:p>
          <w:p w14:paraId="030EA8AC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E, </w:t>
            </w:r>
          </w:p>
          <w:p w14:paraId="6469784B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1E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38BCBA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44ACF021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85038C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5D85E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A6511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F40BA1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5E67B2D" w14:textId="77777777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A5B3A2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E92FDC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DD4E1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C79EE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0C1E702A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2F şi 3F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1A06D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4D342CAB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A2895D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7CAE8C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40EAB3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8DDEC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FEABDAC" w14:textId="77777777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106263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B3F50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D8C79D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EACEC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2AECC03D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7AA38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069F9D0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A187BE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13C25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CD3328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304598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B055A84" w14:textId="77777777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7B4712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628AB4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FFD53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61C24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5F825363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5F3A8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621282F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0F56BC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F44F6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562F8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327027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F83C276" w14:textId="77777777" w:rsidTr="005B366F">
        <w:trPr>
          <w:cantSplit/>
          <w:trHeight w:val="104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6E4554" w14:textId="77777777" w:rsidR="006D3A5F" w:rsidRDefault="006D3A5F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69D61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0615D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3FF6E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CBB0636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H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A2AFF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5B804942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753E6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A801C" w14:textId="77777777" w:rsidR="006D3A5F" w:rsidRDefault="006D3A5F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019F0A" w14:textId="77777777" w:rsidR="006D3A5F" w:rsidRPr="001B37B8" w:rsidRDefault="006D3A5F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F3FEA" w14:textId="77777777" w:rsidR="006D3A5F" w:rsidRDefault="006D3A5F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4CC7E329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7308AC72" w14:textId="77777777" w:rsidR="006D3A5F" w:rsidRDefault="006D3A5F" w:rsidP="004F6534">
      <w:pPr>
        <w:pStyle w:val="Heading1"/>
        <w:spacing w:line="360" w:lineRule="auto"/>
      </w:pPr>
      <w:r>
        <w:t>LINIA 700</w:t>
      </w:r>
    </w:p>
    <w:p w14:paraId="2ECC83FB" w14:textId="77777777" w:rsidR="006D3A5F" w:rsidRDefault="006D3A5F" w:rsidP="008B1A69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ARMĂŞEŞTI - URZICENI - FĂUREI - GALAŢI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5"/>
        <w:gridCol w:w="2203"/>
        <w:gridCol w:w="870"/>
        <w:gridCol w:w="755"/>
        <w:gridCol w:w="870"/>
        <w:gridCol w:w="755"/>
        <w:gridCol w:w="2489"/>
      </w:tblGrid>
      <w:tr w:rsidR="006D3A5F" w14:paraId="495A6F5F" w14:textId="77777777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003AE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A1FB2" w14:textId="77777777" w:rsidR="006D3A5F" w:rsidRDefault="006D3A5F" w:rsidP="00307AF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EE8AD" w14:textId="77777777" w:rsidR="006D3A5F" w:rsidRDefault="006D3A5F" w:rsidP="00307AF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0F5D0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1102F28C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Gr.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FB15D" w14:textId="77777777" w:rsidR="006D3A5F" w:rsidRDefault="006D3A5F" w:rsidP="00911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401B9" w14:textId="77777777" w:rsidR="006D3A5F" w:rsidRDefault="006D3A5F" w:rsidP="00307AF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2CDE1" w14:textId="77777777" w:rsidR="006D3A5F" w:rsidRDefault="006D3A5F" w:rsidP="00307AF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10902" w14:textId="77777777" w:rsidR="006D3A5F" w:rsidRDefault="006D3A5F" w:rsidP="00307AF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34427" w14:textId="77777777" w:rsidR="006D3A5F" w:rsidRDefault="006D3A5F" w:rsidP="00307AF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D9DDC80" w14:textId="77777777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F7C3C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FDD2C7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BF2FD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F58D75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5A408829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Gr.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B471BF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C98F5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4D07C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BF0AF4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13E750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AEBEE47" w14:textId="77777777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20FEAD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72D6E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F6B519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E3547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1A9EE3A7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Gr.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035A3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6A25B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6F455E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C4E57D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4CB0B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0E4EA5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11 şi 12.</w:t>
            </w:r>
          </w:p>
        </w:tc>
      </w:tr>
      <w:tr w:rsidR="006D3A5F" w14:paraId="4F33F6B1" w14:textId="77777777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20E793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09458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27D8AD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01D1F" w14:textId="77777777" w:rsidR="006D3A5F" w:rsidRDefault="006D3A5F" w:rsidP="00E56CE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4F59F18C" w14:textId="77777777" w:rsidR="006D3A5F" w:rsidRDefault="006D3A5F" w:rsidP="00E56CE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4660B" w14:textId="77777777" w:rsidR="006D3A5F" w:rsidRDefault="006D3A5F" w:rsidP="00E56CE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001B9A34" w14:textId="77777777" w:rsidR="006D3A5F" w:rsidRDefault="006D3A5F" w:rsidP="00E56CE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76713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3A27DB" w14:textId="77777777" w:rsidR="006D3A5F" w:rsidRDefault="006D3A5F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7F09F" w14:textId="77777777" w:rsidR="006D3A5F" w:rsidRDefault="006D3A5F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6EB76" w14:textId="77777777" w:rsidR="006D3A5F" w:rsidRDefault="006D3A5F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90FE545" w14:textId="77777777" w:rsidTr="009F66DC">
        <w:tblPrEx>
          <w:tblCellMar>
            <w:left w:w="108" w:type="dxa"/>
            <w:right w:w="108" w:type="dxa"/>
          </w:tblCellMar>
        </w:tblPrEx>
        <w:trPr>
          <w:cantSplit/>
          <w:trHeight w:val="7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8BC290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3D51E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03D2AF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68E45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507CA8EF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9B7AF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7B88CC4" w14:textId="77777777" w:rsidR="006D3A5F" w:rsidRDefault="006D3A5F" w:rsidP="00413B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și 25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D0D07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98682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9EF35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BAB71E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C4943FC" w14:textId="77777777" w:rsidTr="009F66DC">
        <w:tblPrEx>
          <w:tblCellMar>
            <w:left w:w="108" w:type="dxa"/>
            <w:right w:w="108" w:type="dxa"/>
          </w:tblCellMar>
        </w:tblPrEx>
        <w:trPr>
          <w:cantSplit/>
          <w:trHeight w:val="7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DB6D13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41FAF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055BF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962A59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38E36762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01E648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5 </w:t>
            </w:r>
          </w:p>
          <w:p w14:paraId="6EEC1D2A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7B942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B137C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7554A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FFB82C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34A1755" w14:textId="77777777" w:rsidTr="009F66DC">
        <w:tblPrEx>
          <w:tblCellMar>
            <w:left w:w="108" w:type="dxa"/>
            <w:right w:w="108" w:type="dxa"/>
          </w:tblCellMar>
        </w:tblPrEx>
        <w:trPr>
          <w:cantSplit/>
          <w:trHeight w:val="7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C1BF69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D90712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114FC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BEBA0D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2EF44889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8F7201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6158015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13 și 21 </w:t>
            </w:r>
          </w:p>
          <w:p w14:paraId="11DF78E1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CFBA5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ED3B6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CE719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CA9F32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83DBFC4" w14:textId="77777777" w:rsidTr="00035001">
        <w:tblPrEx>
          <w:tblCellMar>
            <w:left w:w="108" w:type="dxa"/>
            <w:right w:w="108" w:type="dxa"/>
          </w:tblCellMar>
        </w:tblPrEx>
        <w:trPr>
          <w:cantSplit/>
          <w:trHeight w:val="106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6DED60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83904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F030AF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888883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54E9C262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31DAB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1, </w:t>
            </w:r>
          </w:p>
          <w:p w14:paraId="0C25EA76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 şi 27 </w:t>
            </w:r>
          </w:p>
          <w:p w14:paraId="25A07355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53BC7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3081B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A99DF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4DE458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5727243" w14:textId="77777777" w:rsidTr="003633CD">
        <w:tblPrEx>
          <w:tblCellMar>
            <w:left w:w="108" w:type="dxa"/>
            <w:right w:w="108" w:type="dxa"/>
          </w:tblCellMar>
        </w:tblPrEx>
        <w:trPr>
          <w:cantSplit/>
          <w:trHeight w:val="4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F273BC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EA93F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FA755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352B9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2709844F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25A357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815E0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C00F9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6E3F0E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5B375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110CDC1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963741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273F5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75273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E2EB74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7A6FADA2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520A8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22</w:t>
            </w:r>
          </w:p>
          <w:p w14:paraId="27A289CD" w14:textId="77777777" w:rsidR="006D3A5F" w:rsidRPr="00B401EA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8D3CDD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4B763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C2749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BD897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B3A0953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B24819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49889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C951D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14F1B" w14:textId="77777777" w:rsidR="006D3A5F" w:rsidRDefault="006D3A5F" w:rsidP="00C1669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165482EC" w14:textId="77777777" w:rsidR="006D3A5F" w:rsidRDefault="006D3A5F" w:rsidP="00C1669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F4F7B" w14:textId="77777777" w:rsidR="006D3A5F" w:rsidRDefault="006D3A5F" w:rsidP="00C1669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14</w:t>
            </w:r>
          </w:p>
          <w:p w14:paraId="090900EC" w14:textId="77777777" w:rsidR="006D3A5F" w:rsidRDefault="006D3A5F" w:rsidP="00C1669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750C0A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BBF36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363D2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D923AA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FA30D33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848373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3CBDD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0A524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C3756" w14:textId="77777777" w:rsidR="006D3A5F" w:rsidRDefault="006D3A5F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4013AF3D" w14:textId="77777777" w:rsidR="006D3A5F" w:rsidRDefault="006D3A5F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369E90" w14:textId="77777777" w:rsidR="006D3A5F" w:rsidRDefault="006D3A5F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4</w:t>
            </w:r>
          </w:p>
          <w:p w14:paraId="206DC744" w14:textId="77777777" w:rsidR="006D3A5F" w:rsidRDefault="006D3A5F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10 pe directă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24416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AC54D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FF57D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A98013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liniile 2 - 9 Cap Y.</w:t>
            </w:r>
          </w:p>
        </w:tc>
      </w:tr>
      <w:tr w:rsidR="006D3A5F" w14:paraId="712C3BB3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3E557D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26EE8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459399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C1BD6" w14:textId="77777777" w:rsidR="006D3A5F" w:rsidRDefault="006D3A5F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6F04D6FA" w14:textId="77777777" w:rsidR="006D3A5F" w:rsidRDefault="006D3A5F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826F0" w14:textId="77777777" w:rsidR="006D3A5F" w:rsidRDefault="006D3A5F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4</w:t>
            </w:r>
          </w:p>
          <w:p w14:paraId="5EBA913D" w14:textId="77777777" w:rsidR="006D3A5F" w:rsidRDefault="006D3A5F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10 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2B903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60787E" w14:textId="77777777" w:rsidR="006D3A5F" w:rsidRDefault="006D3A5F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FB296F" w14:textId="77777777" w:rsidR="006D3A5F" w:rsidRDefault="006D3A5F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12884" w14:textId="77777777" w:rsidR="006D3A5F" w:rsidRDefault="006D3A5F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liniile 2 - 9 Cap Y.</w:t>
            </w:r>
          </w:p>
        </w:tc>
      </w:tr>
      <w:tr w:rsidR="006D3A5F" w14:paraId="452EBA35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FB2382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8E1834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364E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29583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Mogoşoaia</w:t>
            </w:r>
          </w:p>
          <w:p w14:paraId="1FAE80C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F495C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  <w:p w14:paraId="07FDF397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inclu-</w:t>
            </w:r>
          </w:p>
          <w:p w14:paraId="34769EEE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siv sch. 35 și 32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BD758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411E5D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36B5FF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0B3CD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E2953AD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AA4B1D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0526E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716F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89C6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Mogoșoaia - </w:t>
            </w:r>
          </w:p>
          <w:p w14:paraId="5B150EBB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Balotești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30AAD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D7A8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21AD5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13+071</w:t>
            </w:r>
          </w:p>
          <w:p w14:paraId="31FC210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14+200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8C574C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70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FDD03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6E8AAA9E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7BE633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3AD78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6BBEFE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8B22C4" w14:textId="77777777" w:rsidR="006D3A5F" w:rsidRDefault="006D3A5F" w:rsidP="002B3E9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Mogoșoaia - </w:t>
            </w:r>
          </w:p>
          <w:p w14:paraId="7EC182DB" w14:textId="77777777" w:rsidR="006D3A5F" w:rsidRDefault="006D3A5F" w:rsidP="002B3E9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Balotești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5FA9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BC747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8C6C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14+200</w:t>
            </w:r>
          </w:p>
          <w:p w14:paraId="323DE3C2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19+000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756E2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ACC19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7DD597FE" w14:textId="77777777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C07286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F653B9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6C044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AC54B" w14:textId="77777777" w:rsidR="006D3A5F" w:rsidRDefault="006D3A5F" w:rsidP="002B3E9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Mogoșoaia - </w:t>
            </w:r>
          </w:p>
          <w:p w14:paraId="3BAFD139" w14:textId="77777777" w:rsidR="006D3A5F" w:rsidRDefault="006D3A5F" w:rsidP="002B3E9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Balotești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A3EA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2DA1F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6B359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19+000</w:t>
            </w:r>
          </w:p>
          <w:p w14:paraId="5C0B403C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22+120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C3502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70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A673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22B627EC" w14:textId="77777777" w:rsidTr="006F5C80">
        <w:tblPrEx>
          <w:tblCellMar>
            <w:left w:w="108" w:type="dxa"/>
            <w:right w:w="108" w:type="dxa"/>
          </w:tblCellMar>
        </w:tblPrEx>
        <w:trPr>
          <w:cantSplit/>
          <w:trHeight w:val="10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34D946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FF86B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9FE3C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B03B5" w14:textId="77777777" w:rsidR="006D3A5F" w:rsidRDefault="006D3A5F" w:rsidP="006533CF">
            <w:pPr>
              <w:pStyle w:val="Heading2"/>
              <w:spacing w:before="40" w:after="40" w:line="276" w:lineRule="auto"/>
              <w:rPr>
                <w:rFonts w:ascii="Times New Roman" w:hAnsi="Times New Roman"/>
                <w:spacing w:val="-4"/>
              </w:rPr>
            </w:pPr>
            <w:r>
              <w:rPr>
                <w:rFonts w:ascii="Times New Roman" w:hAnsi="Times New Roman"/>
                <w:spacing w:val="-4"/>
              </w:rPr>
              <w:t>HM Căciulaţi</w:t>
            </w:r>
          </w:p>
          <w:p w14:paraId="4DDA34A2" w14:textId="77777777" w:rsidR="006D3A5F" w:rsidRDefault="006D3A5F" w:rsidP="006533CF">
            <w:pPr>
              <w:pStyle w:val="Heading2"/>
              <w:spacing w:before="40" w:after="40" w:line="276" w:lineRule="auto"/>
            </w:pPr>
            <w:r>
              <w:rPr>
                <w:rFonts w:ascii="Times New Roman" w:hAnsi="Times New Roman"/>
                <w:spacing w:val="-4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20AAF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0000C1A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 și 12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1001A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DAB47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E0B581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A019A9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70555B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1 şi 2 abătute.</w:t>
            </w:r>
          </w:p>
        </w:tc>
      </w:tr>
      <w:tr w:rsidR="006D3A5F" w14:paraId="027808AC" w14:textId="77777777" w:rsidTr="006F5C80">
        <w:tblPrEx>
          <w:tblCellMar>
            <w:left w:w="108" w:type="dxa"/>
            <w:right w:w="108" w:type="dxa"/>
          </w:tblCellMar>
        </w:tblPrEx>
        <w:trPr>
          <w:cantSplit/>
          <w:trHeight w:val="44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264580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52540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2FBB8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F71E0" w14:textId="77777777" w:rsidR="006D3A5F" w:rsidRDefault="006D3A5F" w:rsidP="006533CF">
            <w:pPr>
              <w:pStyle w:val="Heading2"/>
              <w:spacing w:before="40" w:after="40" w:line="276" w:lineRule="auto"/>
              <w:rPr>
                <w:rFonts w:ascii="Times New Roman" w:hAnsi="Times New Roman"/>
                <w:spacing w:val="-4"/>
              </w:rPr>
            </w:pPr>
            <w:r>
              <w:rPr>
                <w:rFonts w:ascii="Times New Roman" w:hAnsi="Times New Roman"/>
                <w:spacing w:val="-4"/>
              </w:rPr>
              <w:t>HM Căciulaţi</w:t>
            </w:r>
          </w:p>
          <w:p w14:paraId="1A70626A" w14:textId="77777777" w:rsidR="006D3A5F" w:rsidRDefault="006D3A5F" w:rsidP="006533CF">
            <w:pPr>
              <w:pStyle w:val="Heading2"/>
              <w:spacing w:before="40" w:after="40" w:line="276" w:lineRule="auto"/>
              <w:rPr>
                <w:rFonts w:ascii="Times New Roman" w:hAnsi="Times New Roman"/>
                <w:spacing w:val="-4"/>
              </w:rPr>
            </w:pPr>
            <w:r>
              <w:rPr>
                <w:rFonts w:ascii="Times New Roman" w:hAnsi="Times New Roman"/>
                <w:spacing w:val="-4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7C2D49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E22CE1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E061AC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0FC439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E7962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418C3E6" w14:textId="77777777" w:rsidTr="00F155FD">
        <w:tblPrEx>
          <w:tblCellMar>
            <w:left w:w="108" w:type="dxa"/>
            <w:right w:w="108" w:type="dxa"/>
          </w:tblCellMar>
        </w:tblPrEx>
        <w:trPr>
          <w:cantSplit/>
          <w:trHeight w:val="25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F1724B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BA8FD9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2D5831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D19E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Fierbinţi</w:t>
            </w:r>
          </w:p>
          <w:p w14:paraId="51F7A56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1759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96138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39E1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50F8E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298B3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99220AA" w14:textId="77777777" w:rsidTr="00FB4EE4">
        <w:tblPrEx>
          <w:tblCellMar>
            <w:left w:w="108" w:type="dxa"/>
            <w:right w:w="108" w:type="dxa"/>
          </w:tblCellMar>
        </w:tblPrEx>
        <w:trPr>
          <w:cantSplit/>
          <w:trHeight w:val="111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202339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F4254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135+550</w:t>
            </w:r>
          </w:p>
          <w:p w14:paraId="5D474AB8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135+610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0A4F9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BDFB3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Ruşeţu -</w:t>
            </w:r>
          </w:p>
          <w:p w14:paraId="2FE17DF7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Făurei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A3F73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10CFF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C73F8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9C910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327BA" w14:textId="77777777" w:rsidR="006D3A5F" w:rsidRPr="00C20CA5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C20CA5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C20CA5">
              <w:rPr>
                <w:b/>
                <w:bCs/>
                <w:iCs/>
                <w:sz w:val="20"/>
              </w:rPr>
              <w:t xml:space="preserve"> două locomotive cuplate.</w:t>
            </w:r>
          </w:p>
          <w:p w14:paraId="4D67FE43" w14:textId="77777777" w:rsidR="006D3A5F" w:rsidRPr="00EB107D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EB107D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33523B3" w14:textId="77777777" w:rsidTr="004A2B29">
        <w:tblPrEx>
          <w:tblCellMar>
            <w:left w:w="108" w:type="dxa"/>
            <w:right w:w="108" w:type="dxa"/>
          </w:tblCellMar>
        </w:tblPrEx>
        <w:trPr>
          <w:cantSplit/>
          <w:trHeight w:val="5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FBE8CE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F18E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0A34C0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966864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14:paraId="1F2F987A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9331E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62B0BF3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și 37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61B1C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AACA2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D83D1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76AEE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120ED25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7368FBC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4 - 8 st. Făurei, Cap X.</w:t>
            </w:r>
          </w:p>
        </w:tc>
      </w:tr>
      <w:tr w:rsidR="006D3A5F" w14:paraId="710432B7" w14:textId="77777777" w:rsidTr="006055E8">
        <w:tblPrEx>
          <w:tblCellMar>
            <w:left w:w="108" w:type="dxa"/>
            <w:right w:w="108" w:type="dxa"/>
          </w:tblCellMar>
        </w:tblPrEx>
        <w:trPr>
          <w:cantSplit/>
          <w:trHeight w:val="5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A73C02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5D220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167+350</w:t>
            </w:r>
          </w:p>
          <w:p w14:paraId="044AE55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167+800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4D6B5C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C951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14:paraId="2C8F958D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(zonă aparate de cale Cap X aferente </w:t>
            </w:r>
          </w:p>
          <w:p w14:paraId="1B691D0A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liniei 3 directe)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8BC1CE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6C604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75A8D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9978F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8159A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13, 19, 25 </w:t>
            </w:r>
          </w:p>
          <w:p w14:paraId="544187D1" w14:textId="77777777" w:rsidR="006D3A5F" w:rsidRPr="00C401D9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și 35 Cap X. </w:t>
            </w:r>
          </w:p>
        </w:tc>
      </w:tr>
      <w:tr w:rsidR="006D3A5F" w14:paraId="2D4F1614" w14:textId="77777777" w:rsidTr="00855B72">
        <w:tblPrEx>
          <w:tblCellMar>
            <w:left w:w="108" w:type="dxa"/>
            <w:right w:w="108" w:type="dxa"/>
          </w:tblCellMar>
        </w:tblPrEx>
        <w:trPr>
          <w:cantSplit/>
          <w:trHeight w:val="5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1A95DC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3EAAC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189+800</w:t>
            </w:r>
          </w:p>
          <w:p w14:paraId="777E827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191+300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072CA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207B9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Plopu - </w:t>
            </w:r>
          </w:p>
          <w:p w14:paraId="4F31F8EA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Urleasca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71787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E6CD0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12813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4B49CD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B22B3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0868058B" w14:textId="77777777" w:rsidTr="00F155FD">
        <w:tblPrEx>
          <w:tblCellMar>
            <w:left w:w="108" w:type="dxa"/>
            <w:right w:w="108" w:type="dxa"/>
          </w:tblCellMar>
        </w:tblPrEx>
        <w:trPr>
          <w:cantSplit/>
          <w:trHeight w:val="9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0ECA37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08EB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203AE2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FA440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Brăila</w:t>
            </w:r>
          </w:p>
          <w:p w14:paraId="57CD154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5 </w:t>
            </w:r>
          </w:p>
          <w:p w14:paraId="71B6048E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primiri – expedieri </w:t>
            </w:r>
          </w:p>
          <w:p w14:paraId="6ED9AB87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64245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32791E05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84 / 88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16E32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D5FD6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026F5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5DA8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Afectrează intrări – ieşiri la liniile 5 – 7 </w:t>
            </w:r>
          </w:p>
          <w:p w14:paraId="6E4C83C5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– expedieri.</w:t>
            </w:r>
          </w:p>
        </w:tc>
      </w:tr>
      <w:tr w:rsidR="006D3A5F" w14:paraId="010B3E64" w14:textId="77777777" w:rsidTr="005C376B">
        <w:tblPrEx>
          <w:tblCellMar>
            <w:left w:w="108" w:type="dxa"/>
            <w:right w:w="108" w:type="dxa"/>
          </w:tblCellMar>
        </w:tblPrEx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19A96B68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8A3A5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BFE7B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E925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Vădeni</w:t>
            </w:r>
          </w:p>
          <w:p w14:paraId="089115C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FC7A82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30F4AE8F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1 - 5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97BEA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73A349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C1B3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CAB7B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963306E" w14:textId="77777777" w:rsidTr="005C376B">
        <w:tblPrEx>
          <w:tblCellMar>
            <w:left w:w="108" w:type="dxa"/>
            <w:right w:w="108" w:type="dxa"/>
          </w:tblCellMar>
        </w:tblPrEx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765385A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2FAD1C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0FD6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61BC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Vădeni -</w:t>
            </w:r>
          </w:p>
          <w:p w14:paraId="73F4867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Barboşi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6A580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7CA22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261C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246+100</w:t>
            </w:r>
          </w:p>
          <w:p w14:paraId="24DCF61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246+370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8B28E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6DD42" w14:textId="77777777" w:rsidR="006D3A5F" w:rsidRPr="00C20CA5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C20CA5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C20CA5">
              <w:rPr>
                <w:b/>
                <w:bCs/>
                <w:iCs/>
                <w:sz w:val="20"/>
              </w:rPr>
              <w:t xml:space="preserve"> două locomotive cuplate.</w:t>
            </w:r>
          </w:p>
          <w:p w14:paraId="60A3077D" w14:textId="77777777" w:rsidR="006D3A5F" w:rsidRPr="00EB107D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EB107D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924D194" w14:textId="77777777" w:rsidTr="007E115E">
        <w:tblPrEx>
          <w:tblCellMar>
            <w:left w:w="108" w:type="dxa"/>
            <w:right w:w="108" w:type="dxa"/>
          </w:tblCellMar>
        </w:tblPrEx>
        <w:trPr>
          <w:cantSplit/>
          <w:trHeight w:val="4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45ECFD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A17782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7288A6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11AA7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Barboşi Călători</w:t>
            </w:r>
          </w:p>
          <w:p w14:paraId="7B98440B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74FDC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4B3F7A1F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17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3CD0E0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260482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87AE9E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2B08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37A005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A6B158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 6 - 8.</w:t>
            </w:r>
          </w:p>
        </w:tc>
      </w:tr>
      <w:tr w:rsidR="006D3A5F" w14:paraId="0CA33D1B" w14:textId="77777777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88DAD4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FDC79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9BF30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854E0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Barboşi Călători</w:t>
            </w:r>
          </w:p>
          <w:p w14:paraId="3F4CF74F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854C4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6898861E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21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E1F77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E9E7A8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8E031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D6835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pe teren. Afectează intrări - ieşiri </w:t>
            </w:r>
          </w:p>
          <w:p w14:paraId="594379C4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şi 8.</w:t>
            </w:r>
          </w:p>
        </w:tc>
      </w:tr>
      <w:tr w:rsidR="006D3A5F" w14:paraId="7888D06E" w14:textId="77777777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6BF3AC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6FF688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1B2B9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22B97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Barboşi Călători</w:t>
            </w:r>
          </w:p>
          <w:p w14:paraId="318F052A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C5F6C5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TDJ </w:t>
            </w:r>
          </w:p>
          <w:p w14:paraId="0398CD98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20 / 24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13F485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863E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3DDA6F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F1804F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7D42215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02C343B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4 - 8 </w:t>
            </w:r>
          </w:p>
          <w:p w14:paraId="7ADC828A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primiri-expedieri Cap Y.</w:t>
            </w:r>
          </w:p>
        </w:tc>
      </w:tr>
      <w:tr w:rsidR="006D3A5F" w14:paraId="402A9CB5" w14:textId="77777777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B1062C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46835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29E479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EA21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Barboşi Călători</w:t>
            </w:r>
          </w:p>
          <w:p w14:paraId="0B0D25AC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6AFEBF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TDJ </w:t>
            </w:r>
          </w:p>
          <w:p w14:paraId="2DBB8EE6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14 / 16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5D929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8B7EF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C534F2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8D220C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E60033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4677107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1 - 8 </w:t>
            </w:r>
          </w:p>
          <w:p w14:paraId="2F67E78B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- expedieri.</w:t>
            </w:r>
          </w:p>
        </w:tc>
      </w:tr>
      <w:tr w:rsidR="006D3A5F" w14:paraId="33BC467D" w14:textId="77777777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CAA418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60C7B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98367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2F384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Barboşi Călători</w:t>
            </w:r>
          </w:p>
          <w:p w14:paraId="55D4D469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5A898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z w:val="20"/>
              </w:rPr>
              <w:t>peste sch. 36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81B100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0286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B350F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F7664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7A2D8A0E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0162FF9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6 - 8  </w:t>
            </w:r>
          </w:p>
          <w:p w14:paraId="2E3B4B1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</w:t>
            </w:r>
            <w:r w:rsidRPr="002E6E82">
              <w:rPr>
                <w:b/>
                <w:bCs/>
                <w:i/>
                <w:sz w:val="20"/>
                <w:szCs w:val="20"/>
              </w:rPr>
              <w:t>t. Barboşi Călători Cap Y</w:t>
            </w:r>
            <w:r>
              <w:rPr>
                <w:b/>
                <w:bCs/>
                <w:i/>
                <w:sz w:val="20"/>
                <w:szCs w:val="20"/>
              </w:rPr>
              <w:t>.</w:t>
            </w:r>
          </w:p>
        </w:tc>
      </w:tr>
      <w:tr w:rsidR="006D3A5F" w14:paraId="40085548" w14:textId="77777777" w:rsidTr="00BC2420">
        <w:tblPrEx>
          <w:tblCellMar>
            <w:left w:w="108" w:type="dxa"/>
            <w:right w:w="108" w:type="dxa"/>
          </w:tblCellMar>
        </w:tblPrEx>
        <w:trPr>
          <w:cantSplit/>
          <w:trHeight w:val="1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E8E56D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67364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75B9A3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5F9B3A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Barboşi Călători</w:t>
            </w:r>
          </w:p>
          <w:p w14:paraId="30D2C0F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415C62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38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1EC3A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031A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CCF0C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FC5DF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0986AC9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E97052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6 - 8  </w:t>
            </w:r>
          </w:p>
          <w:p w14:paraId="52AC88C8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</w:t>
            </w:r>
            <w:r w:rsidRPr="002E6E82">
              <w:rPr>
                <w:b/>
                <w:bCs/>
                <w:i/>
                <w:sz w:val="20"/>
                <w:szCs w:val="20"/>
              </w:rPr>
              <w:t>t. Barboşi Călători Cap Y</w:t>
            </w:r>
            <w:r>
              <w:rPr>
                <w:b/>
                <w:bCs/>
                <w:i/>
                <w:sz w:val="20"/>
                <w:szCs w:val="20"/>
              </w:rPr>
              <w:t>.</w:t>
            </w:r>
          </w:p>
        </w:tc>
      </w:tr>
      <w:tr w:rsidR="006D3A5F" w14:paraId="3D28FC89" w14:textId="77777777" w:rsidTr="00BC2420">
        <w:tblPrEx>
          <w:tblCellMar>
            <w:left w:w="108" w:type="dxa"/>
            <w:right w:w="108" w:type="dxa"/>
          </w:tblCellMar>
        </w:tblPrEx>
        <w:trPr>
          <w:cantSplit/>
          <w:trHeight w:val="1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BC8D9D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18D6F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BCD84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3813E6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Barboşi Călători</w:t>
            </w:r>
          </w:p>
          <w:p w14:paraId="4F603B5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06752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886EA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C757B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3CB8B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487DD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22ACE023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D1F50B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7 - 8  </w:t>
            </w:r>
          </w:p>
          <w:p w14:paraId="15677610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</w:t>
            </w:r>
            <w:r w:rsidRPr="002E6E82">
              <w:rPr>
                <w:b/>
                <w:bCs/>
                <w:i/>
                <w:sz w:val="20"/>
                <w:szCs w:val="20"/>
              </w:rPr>
              <w:t>t. Barboşi Călători Cap Y</w:t>
            </w:r>
            <w:r>
              <w:rPr>
                <w:b/>
                <w:bCs/>
                <w:i/>
                <w:sz w:val="20"/>
                <w:szCs w:val="20"/>
              </w:rPr>
              <w:t>.</w:t>
            </w:r>
          </w:p>
        </w:tc>
      </w:tr>
      <w:tr w:rsidR="006D3A5F" w14:paraId="1A90197D" w14:textId="77777777" w:rsidTr="00BC2420">
        <w:tblPrEx>
          <w:tblCellMar>
            <w:left w:w="108" w:type="dxa"/>
            <w:right w:w="108" w:type="dxa"/>
          </w:tblCellMar>
        </w:tblPrEx>
        <w:trPr>
          <w:cantSplit/>
          <w:trHeight w:val="1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6CDA80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074C53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7CE3D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FDBF1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Filești</w:t>
            </w:r>
          </w:p>
          <w:p w14:paraId="3C2587F7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DD94A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călcâi sch. 12 la </w:t>
            </w:r>
          </w:p>
          <w:p w14:paraId="07E59519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călcâi sch. 26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58FD1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AED16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64C9E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562B4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BC63EFF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F6B8312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3, 4 și 6 Cap Y și peste sch. 16, 18 și TDJ 22/24.</w:t>
            </w:r>
          </w:p>
        </w:tc>
      </w:tr>
      <w:tr w:rsidR="006D3A5F" w14:paraId="42CC05F4" w14:textId="77777777" w:rsidTr="003633CD">
        <w:tblPrEx>
          <w:tblCellMar>
            <w:left w:w="108" w:type="dxa"/>
            <w:right w:w="108" w:type="dxa"/>
          </w:tblCellMar>
        </w:tblPrEx>
        <w:trPr>
          <w:cantSplit/>
          <w:trHeight w:val="12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2EA2FC" w14:textId="77777777" w:rsidR="006D3A5F" w:rsidRDefault="006D3A5F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F5778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B59BA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EE2B2F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Galaţi Călători</w:t>
            </w:r>
          </w:p>
          <w:p w14:paraId="26FB723B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A1834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F4367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9AF51" w14:textId="77777777" w:rsidR="006D3A5F" w:rsidRDefault="006D3A5F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B79BA7" w14:textId="77777777" w:rsidR="006D3A5F" w:rsidRDefault="006D3A5F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DB3EB7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F01E5CB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66D98B90" w14:textId="77777777" w:rsidR="006D3A5F" w:rsidRDefault="006D3A5F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9 - 11.</w:t>
            </w:r>
          </w:p>
        </w:tc>
      </w:tr>
    </w:tbl>
    <w:p w14:paraId="280D3809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2435AD12" w14:textId="77777777" w:rsidR="006D3A5F" w:rsidRDefault="006D3A5F" w:rsidP="00BD4423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  <w:r>
        <w:rPr>
          <w:b/>
          <w:bCs/>
          <w:spacing w:val="40"/>
        </w:rPr>
        <w:t>LINIA 701</w:t>
      </w:r>
    </w:p>
    <w:p w14:paraId="3A3D4978" w14:textId="77777777" w:rsidR="006D3A5F" w:rsidRDefault="006D3A5F" w:rsidP="00AA1818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BUZĂU - FĂUREI - ŢĂNDĂREI</w:t>
      </w:r>
    </w:p>
    <w:tbl>
      <w:tblPr>
        <w:tblW w:w="102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2"/>
        <w:gridCol w:w="875"/>
        <w:gridCol w:w="754"/>
        <w:gridCol w:w="2201"/>
        <w:gridCol w:w="869"/>
        <w:gridCol w:w="765"/>
        <w:gridCol w:w="869"/>
        <w:gridCol w:w="755"/>
        <w:gridCol w:w="2490"/>
      </w:tblGrid>
      <w:tr w:rsidR="006D3A5F" w14:paraId="7DD43C75" w14:textId="77777777" w:rsidTr="00700EF0">
        <w:trPr>
          <w:cantSplit/>
          <w:trHeight w:val="1542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384C15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BAEB9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ADB06" w14:textId="77777777" w:rsidR="006D3A5F" w:rsidRPr="001304A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B18411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Buzău</w:t>
            </w:r>
          </w:p>
          <w:p w14:paraId="4D246900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D0357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21D5C805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 / 70</w:t>
            </w:r>
          </w:p>
          <w:p w14:paraId="21673020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DF9F8" w14:textId="77777777" w:rsidR="006D3A5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B575D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37470" w14:textId="77777777" w:rsidR="006D3A5F" w:rsidRPr="001304A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06A483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8E1F56E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F914D82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6 - 10 </w:t>
            </w:r>
          </w:p>
          <w:p w14:paraId="1457582F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primiri - expedieri </w:t>
            </w:r>
          </w:p>
          <w:p w14:paraId="75DEC263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şi diagonala 54  - 70.</w:t>
            </w:r>
          </w:p>
        </w:tc>
      </w:tr>
      <w:tr w:rsidR="006D3A5F" w14:paraId="08BB1D63" w14:textId="77777777" w:rsidTr="00700EF0">
        <w:trPr>
          <w:cantSplit/>
          <w:trHeight w:val="1756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20554E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57477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01DEFB" w14:textId="77777777" w:rsidR="006D3A5F" w:rsidRPr="001304A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436A7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Buzău</w:t>
            </w:r>
          </w:p>
          <w:p w14:paraId="5041549F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83B30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54E3A210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56 / 60 </w:t>
            </w:r>
          </w:p>
          <w:p w14:paraId="3BCD22F1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C25D4E" w14:textId="77777777" w:rsidR="006D3A5F" w:rsidRDefault="006D3A5F" w:rsidP="00532C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24671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50D01" w14:textId="77777777" w:rsidR="006D3A5F" w:rsidRPr="001304A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0C2CB" w14:textId="77777777" w:rsidR="006D3A5F" w:rsidRDefault="006D3A5F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11DC102" w14:textId="77777777" w:rsidR="006D3A5F" w:rsidRDefault="006D3A5F" w:rsidP="005F538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diagonala 52 - 60 </w:t>
            </w:r>
          </w:p>
          <w:p w14:paraId="2D824CB5" w14:textId="77777777" w:rsidR="006D3A5F" w:rsidRDefault="006D3A5F" w:rsidP="005F538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și intrări - ieșiri la liniile </w:t>
            </w:r>
          </w:p>
          <w:p w14:paraId="7AC59391" w14:textId="77777777" w:rsidR="006D3A5F" w:rsidRDefault="006D3A5F" w:rsidP="005F538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6 - 15.</w:t>
            </w:r>
          </w:p>
        </w:tc>
      </w:tr>
      <w:tr w:rsidR="006D3A5F" w14:paraId="3E4E38AD" w14:textId="77777777" w:rsidTr="00165BF7">
        <w:trPr>
          <w:cantSplit/>
          <w:trHeight w:val="1206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630E3F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2651F7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129+000</w:t>
            </w:r>
          </w:p>
          <w:p w14:paraId="55234AB8" w14:textId="77777777" w:rsidR="006D3A5F" w:rsidRDefault="006D3A5F" w:rsidP="00CC71B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159+250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65474" w14:textId="77777777" w:rsidR="006D3A5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2B74A" w14:textId="77777777" w:rsidR="006D3A5F" w:rsidRDefault="006D3A5F" w:rsidP="00D62DB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Buzău - Buzău Sud</w:t>
            </w:r>
          </w:p>
          <w:p w14:paraId="670E60DB" w14:textId="77777777" w:rsidR="006D3A5F" w:rsidRDefault="006D3A5F" w:rsidP="00E445F5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 Buzău Sud, Buzău Sud - Cilibia, St. Cilibia linia 2 directă, Cilibia - C.A. Rosetti, St. C.A. Rosetti linia 1 directă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69CA2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D3BBFB" w14:textId="77777777" w:rsidR="006D3A5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DF70D0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F7B34D" w14:textId="77777777" w:rsidR="006D3A5F" w:rsidRPr="001304A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685B7" w14:textId="77777777" w:rsidR="006D3A5F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E6470F6" w14:textId="77777777" w:rsidR="006D3A5F" w:rsidRDefault="006D3A5F" w:rsidP="0049611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peste sch. 1, 19, 21, 39, 16, 14, 10, 2 Cap X  și Y  St. Buzău Sud, sch. 1, 5, 9, 12, 8, 4 din </w:t>
            </w:r>
            <w:r>
              <w:rPr>
                <w:b/>
                <w:bCs/>
                <w:sz w:val="20"/>
              </w:rPr>
              <w:t xml:space="preserve"> </w:t>
            </w:r>
            <w:r w:rsidRPr="00DB0819">
              <w:rPr>
                <w:b/>
                <w:bCs/>
                <w:i/>
                <w:iCs/>
                <w:sz w:val="20"/>
              </w:rPr>
              <w:t>Cilibia</w:t>
            </w:r>
            <w:r>
              <w:rPr>
                <w:b/>
                <w:bCs/>
                <w:i/>
                <w:iCs/>
                <w:sz w:val="20"/>
              </w:rPr>
              <w:t xml:space="preserve"> Cap X și Y, sch. 1, 5, 6, 2 din </w:t>
            </w:r>
            <w:r w:rsidRPr="00DB0819">
              <w:rPr>
                <w:b/>
                <w:bCs/>
                <w:i/>
                <w:iCs/>
                <w:sz w:val="20"/>
              </w:rPr>
              <w:t>C.A. Rosetti</w:t>
            </w:r>
          </w:p>
        </w:tc>
      </w:tr>
      <w:tr w:rsidR="006D3A5F" w14:paraId="64A3AB0A" w14:textId="77777777" w:rsidTr="00165BF7">
        <w:trPr>
          <w:cantSplit/>
          <w:trHeight w:val="1206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E11E3C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1D863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719B7" w14:textId="77777777" w:rsidR="006D3A5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D273D2" w14:textId="77777777" w:rsidR="006D3A5F" w:rsidRDefault="006D3A5F" w:rsidP="0076126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C.A. Rosetti, Linia 2 directă și zona aparate de cale Cap X și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B2202D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890C94" w14:textId="77777777" w:rsidR="006D3A5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B46661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157+950</w:t>
            </w:r>
          </w:p>
          <w:p w14:paraId="65C85E32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159+150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27E87" w14:textId="77777777" w:rsidR="006D3A5F" w:rsidRPr="001304A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CDD21" w14:textId="77777777" w:rsidR="006D3A5F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3, 7, 9, 4, 8 și 10 Cap X și Y din </w:t>
            </w:r>
          </w:p>
          <w:p w14:paraId="4FCC1DE5" w14:textId="77777777" w:rsidR="006D3A5F" w:rsidRPr="00B56D0E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B56D0E">
              <w:rPr>
                <w:b/>
                <w:bCs/>
                <w:i/>
                <w:iCs/>
                <w:sz w:val="20"/>
              </w:rPr>
              <w:t>Hm C.A. Rosetti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6D3A5F" w14:paraId="2F606528" w14:textId="77777777" w:rsidTr="00DB0819">
        <w:trPr>
          <w:cantSplit/>
          <w:trHeight w:val="684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E57818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D2C46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159+250</w:t>
            </w:r>
          </w:p>
          <w:p w14:paraId="68D8677F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076CE5" w14:textId="77777777" w:rsidR="006D3A5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70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96D67" w14:textId="77777777" w:rsidR="006D3A5F" w:rsidRDefault="006D3A5F" w:rsidP="00D62DB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C.A. Rosetti - Făurei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6C496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8082DD" w14:textId="77777777" w:rsidR="006D3A5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91FFE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BD2699" w14:textId="77777777" w:rsidR="006D3A5F" w:rsidRPr="001304A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E6E76" w14:textId="77777777" w:rsidR="006D3A5F" w:rsidRPr="00175A24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5A7CE422" w14:textId="77777777" w:rsidTr="00DB0819">
        <w:trPr>
          <w:cantSplit/>
          <w:trHeight w:val="684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158387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639D45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167+350</w:t>
            </w:r>
          </w:p>
          <w:p w14:paraId="2C9547FE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F7B2B6" w14:textId="77777777" w:rsidR="006D3A5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8FEF59" w14:textId="77777777" w:rsidR="006D3A5F" w:rsidRDefault="006D3A5F" w:rsidP="00D62DB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 linia 3 directă Cap X, zona aparate de cale.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DDED4B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5266B" w14:textId="77777777" w:rsidR="006D3A5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FBE5A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63040" w14:textId="77777777" w:rsidR="006D3A5F" w:rsidRPr="001304A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5F1DF" w14:textId="77777777" w:rsidR="006D3A5F" w:rsidRPr="00175A24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7947F403" w14:textId="77777777" w:rsidTr="00011C5F">
        <w:trPr>
          <w:cantSplit/>
          <w:trHeight w:val="478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48CA51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86305B" w14:textId="77777777" w:rsidR="006D3A5F" w:rsidRDefault="006D3A5F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FA1655" w14:textId="77777777" w:rsidR="006D3A5F" w:rsidRDefault="006D3A5F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79DB6" w14:textId="77777777" w:rsidR="006D3A5F" w:rsidRDefault="006D3A5F" w:rsidP="00011C5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A1912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A90AC17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6E56B" w14:textId="77777777" w:rsidR="006D3A5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C0579" w14:textId="77777777" w:rsidR="006D3A5F" w:rsidRDefault="006D3A5F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AD75D" w14:textId="77777777" w:rsidR="006D3A5F" w:rsidRPr="001304AF" w:rsidRDefault="006D3A5F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4CD8B" w14:textId="77777777" w:rsidR="006D3A5F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11E47A1" w14:textId="77777777" w:rsidR="006D3A5F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1AEC854" w14:textId="77777777" w:rsidR="006D3A5F" w:rsidRPr="00175A24" w:rsidRDefault="006D3A5F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2.</w:t>
            </w:r>
          </w:p>
        </w:tc>
      </w:tr>
      <w:tr w:rsidR="006D3A5F" w14:paraId="657FCCD9" w14:textId="77777777" w:rsidTr="00700EF0">
        <w:trPr>
          <w:cantSplit/>
          <w:trHeight w:val="278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690B74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93E6D" w14:textId="77777777" w:rsidR="006D3A5F" w:rsidRDefault="006D3A5F" w:rsidP="00166AF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0CBAE9" w14:textId="77777777" w:rsidR="006D3A5F" w:rsidRDefault="006D3A5F" w:rsidP="00166AF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B31EB" w14:textId="77777777" w:rsidR="006D3A5F" w:rsidRDefault="006D3A5F" w:rsidP="00B9104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14:paraId="1966E3D5" w14:textId="77777777" w:rsidR="006D3A5F" w:rsidRDefault="006D3A5F" w:rsidP="00B9104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F2598" w14:textId="77777777" w:rsidR="006D3A5F" w:rsidRDefault="006D3A5F" w:rsidP="00B910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091E912" w14:textId="77777777" w:rsidR="006D3A5F" w:rsidRDefault="006D3A5F" w:rsidP="00166AF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și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A741DC" w14:textId="77777777" w:rsidR="006D3A5F" w:rsidRDefault="006D3A5F" w:rsidP="00166AF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68B76" w14:textId="77777777" w:rsidR="006D3A5F" w:rsidRDefault="006D3A5F" w:rsidP="00166AF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70EEFA" w14:textId="77777777" w:rsidR="006D3A5F" w:rsidRDefault="006D3A5F" w:rsidP="00166AF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8CE71A" w14:textId="77777777" w:rsidR="006D3A5F" w:rsidRDefault="006D3A5F" w:rsidP="00166AF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C8ABB11" w14:textId="77777777" w:rsidR="006D3A5F" w:rsidRDefault="006D3A5F" w:rsidP="00166AF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1376739" w14:textId="77777777" w:rsidR="006D3A5F" w:rsidRDefault="006D3A5F" w:rsidP="00166AF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4 - 8 st. </w:t>
            </w:r>
            <w:r w:rsidRPr="00B9104F">
              <w:rPr>
                <w:b/>
                <w:bCs/>
                <w:i/>
                <w:iCs/>
                <w:sz w:val="20"/>
              </w:rPr>
              <w:t>Făurei Cap X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6D3A5F" w14:paraId="4E3F49E8" w14:textId="77777777" w:rsidTr="00700EF0">
        <w:trPr>
          <w:cantSplit/>
          <w:trHeight w:val="278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E2842F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5F9BB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A621C" w14:textId="77777777" w:rsidR="006D3A5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12AAA8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14:paraId="0E29CABF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53C173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C313E3B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 și 35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D352D" w14:textId="77777777" w:rsidR="006D3A5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5DCDBA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A0BE6" w14:textId="77777777" w:rsidR="006D3A5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73A4B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0A40A83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034376D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1 - 3 st. </w:t>
            </w:r>
            <w:r w:rsidRPr="00B9104F">
              <w:rPr>
                <w:b/>
                <w:bCs/>
                <w:i/>
                <w:iCs/>
                <w:sz w:val="20"/>
              </w:rPr>
              <w:t>Făurei Cap X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6D3A5F" w14:paraId="6A2551BA" w14:textId="77777777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03260A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748E4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142506" w14:textId="77777777" w:rsidR="006D3A5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DD3AFC" w14:textId="77777777" w:rsidR="006D3A5F" w:rsidRDefault="006D3A5F" w:rsidP="00811249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14:paraId="2F2CAD4A" w14:textId="77777777" w:rsidR="006D3A5F" w:rsidRDefault="006D3A5F" w:rsidP="00811249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0BE42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178FC3AB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/ 59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23ADC" w14:textId="77777777" w:rsidR="006D3A5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8C531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A1B647" w14:textId="77777777" w:rsidR="006D3A5F" w:rsidRPr="001304A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DAA00E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B3AFFE4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177C09F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7 - 8.</w:t>
            </w:r>
          </w:p>
        </w:tc>
      </w:tr>
      <w:tr w:rsidR="006D3A5F" w14:paraId="23D5557F" w14:textId="77777777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BD2EBB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678ED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14+850</w:t>
            </w:r>
          </w:p>
          <w:p w14:paraId="6B49F064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8136F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70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E3A66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Cireșu</w:t>
            </w:r>
          </w:p>
          <w:p w14:paraId="37835A49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B667B" w14:textId="77777777" w:rsidR="006D3A5F" w:rsidRPr="00175A7C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74CDC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C550A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70E31" w14:textId="77777777" w:rsidR="006D3A5F" w:rsidRPr="001304A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E8320F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53B61D95" w14:textId="77777777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3DC021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08768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77D52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6F72C6" w14:textId="77777777" w:rsidR="006D3A5F" w:rsidRDefault="006D3A5F" w:rsidP="00C9761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Cireșu -</w:t>
            </w:r>
          </w:p>
          <w:p w14:paraId="66931AC7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Dudești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72015" w14:textId="77777777" w:rsidR="006D3A5F" w:rsidRPr="00175A7C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168CA9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F10BA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16+300</w:t>
            </w:r>
          </w:p>
          <w:p w14:paraId="2FD1878A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25+600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9760D" w14:textId="77777777" w:rsidR="006D3A5F" w:rsidRPr="001304A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29E0C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4E534F48" w14:textId="77777777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99B433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2BE8C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4FFA4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7FF6F2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Spicu</w:t>
            </w:r>
          </w:p>
          <w:p w14:paraId="68315683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D0CD0F" w14:textId="77777777" w:rsidR="006D3A5F" w:rsidRPr="00175A7C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57A0C0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BEB999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36+600</w:t>
            </w:r>
          </w:p>
          <w:p w14:paraId="2BE2DFE0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36+700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35E2E" w14:textId="77777777" w:rsidR="006D3A5F" w:rsidRPr="001304A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30E154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B412C75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8.</w:t>
            </w:r>
          </w:p>
        </w:tc>
      </w:tr>
      <w:tr w:rsidR="006D3A5F" w14:paraId="692C0829" w14:textId="77777777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1561A2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4F73F1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FDA90" w14:textId="77777777" w:rsidR="006D3A5F" w:rsidRPr="001304A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10A360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14:paraId="39586448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0BDFCC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peste T.D.J.</w:t>
            </w:r>
          </w:p>
          <w:p w14:paraId="55954D14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61 / 63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BAEC67" w14:textId="77777777" w:rsidR="006D3A5F" w:rsidRPr="00CA3079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A3079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C1A17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1A2B2" w14:textId="77777777" w:rsidR="006D3A5F" w:rsidRPr="001304A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DB654D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DC9FE43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7 şi 8.</w:t>
            </w:r>
          </w:p>
        </w:tc>
      </w:tr>
      <w:tr w:rsidR="006D3A5F" w14:paraId="3BCEE1CC" w14:textId="77777777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41F318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7D6A1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57+300</w:t>
            </w:r>
          </w:p>
          <w:p w14:paraId="7791C271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D4EBB" w14:textId="77777777" w:rsidR="006D3A5F" w:rsidRPr="001304A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50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22225" w14:textId="77777777" w:rsidR="006D3A5F" w:rsidRDefault="006D3A5F" w:rsidP="00180EA2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14:paraId="1E84A07D" w14:textId="77777777" w:rsidR="006D3A5F" w:rsidRPr="00180EA2" w:rsidRDefault="006D3A5F" w:rsidP="00180EA2">
            <w:pPr>
              <w:spacing w:before="40" w:after="40" w:line="276" w:lineRule="auto"/>
              <w:ind w:left="57" w:right="57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TDJ   15 / 19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D93FB" w14:textId="77777777" w:rsidR="006D3A5F" w:rsidRDefault="006D3A5F" w:rsidP="00180EA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2E357" w14:textId="77777777" w:rsidR="006D3A5F" w:rsidRPr="00CA3079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874AB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0ABD3" w14:textId="77777777" w:rsidR="006D3A5F" w:rsidRPr="001304A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C801E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84BB6CC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în paralelogram.</w:t>
            </w:r>
          </w:p>
          <w:p w14:paraId="7BB076EA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și spre Fir I Murgeanca - Țăndărei la și de la linia III Țăndărei.</w:t>
            </w:r>
          </w:p>
        </w:tc>
      </w:tr>
      <w:tr w:rsidR="006D3A5F" w14:paraId="6968D4D2" w14:textId="77777777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B93371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F731D7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0035D" w14:textId="77777777" w:rsidR="006D3A5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DBCCF" w14:textId="77777777" w:rsidR="006D3A5F" w:rsidRDefault="006D3A5F" w:rsidP="00772CD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14:paraId="60D1299D" w14:textId="77777777" w:rsidR="006D3A5F" w:rsidRDefault="006D3A5F" w:rsidP="00772CD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TDJ   10 / 14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652C3" w14:textId="77777777" w:rsidR="006D3A5F" w:rsidRDefault="006D3A5F" w:rsidP="00180EA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11DDCD" w14:textId="77777777" w:rsidR="006D3A5F" w:rsidRPr="00CA3079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6EEF1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58+400</w:t>
            </w:r>
          </w:p>
          <w:p w14:paraId="2BB97BDA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58+450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D12E0B" w14:textId="77777777" w:rsidR="006D3A5F" w:rsidRPr="001304A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E0194A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436F5AF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în paralelogram.</w:t>
            </w:r>
          </w:p>
          <w:p w14:paraId="2B7C378E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76C1B86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firul II Movila - Țăndărei la linia 3 Țăndărei.</w:t>
            </w:r>
          </w:p>
        </w:tc>
      </w:tr>
      <w:tr w:rsidR="006D3A5F" w14:paraId="5B90FC7B" w14:textId="77777777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B960C4" w14:textId="77777777" w:rsidR="006D3A5F" w:rsidRDefault="006D3A5F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C22F4B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D4642" w14:textId="77777777" w:rsidR="006D3A5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D2F0A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14:paraId="68225D09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80A46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peste T.D.J.</w:t>
            </w:r>
          </w:p>
          <w:p w14:paraId="118ED767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15 / 19</w:t>
            </w:r>
          </w:p>
          <w:p w14:paraId="2FEA5832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63E78" w14:textId="77777777" w:rsidR="006D3A5F" w:rsidRPr="00CA3079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D7664C" w14:textId="77777777" w:rsidR="006D3A5F" w:rsidRDefault="006D3A5F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7C503F" w14:textId="77777777" w:rsidR="006D3A5F" w:rsidRPr="001304AF" w:rsidRDefault="006D3A5F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F442C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9872A2C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la liniile 1 - 2 </w:t>
            </w:r>
          </w:p>
          <w:p w14:paraId="116999D4" w14:textId="77777777" w:rsidR="006D3A5F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Țăndărei și </w:t>
            </w:r>
          </w:p>
          <w:p w14:paraId="1B3F0434" w14:textId="77777777" w:rsidR="006D3A5F" w:rsidRPr="00B71446" w:rsidRDefault="006D3A5F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firul II la liniile 1 - 3 .</w:t>
            </w:r>
          </w:p>
        </w:tc>
      </w:tr>
    </w:tbl>
    <w:p w14:paraId="6432E05C" w14:textId="77777777" w:rsidR="006D3A5F" w:rsidRDefault="006D3A5F">
      <w:pPr>
        <w:tabs>
          <w:tab w:val="left" w:pos="6382"/>
        </w:tabs>
        <w:rPr>
          <w:sz w:val="20"/>
        </w:rPr>
      </w:pPr>
    </w:p>
    <w:p w14:paraId="6A66985C" w14:textId="77777777" w:rsidR="006D3A5F" w:rsidRDefault="006D3A5F" w:rsidP="00F0370D">
      <w:pPr>
        <w:pStyle w:val="Heading1"/>
        <w:spacing w:line="360" w:lineRule="auto"/>
      </w:pPr>
      <w:r>
        <w:t>LINIA 800</w:t>
      </w:r>
    </w:p>
    <w:p w14:paraId="7CEFF243" w14:textId="77777777" w:rsidR="006D3A5F" w:rsidRDefault="006D3A5F" w:rsidP="00FF431F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CONSTANŢA</w:t>
      </w:r>
    </w:p>
    <w:tbl>
      <w:tblPr>
        <w:tblW w:w="10206" w:type="dxa"/>
        <w:jc w:val="center"/>
        <w:tblBorders>
          <w:top w:val="single" w:sz="4" w:space="0" w:color="auto"/>
          <w:left w:val="double" w:sz="4" w:space="0" w:color="auto"/>
          <w:bottom w:val="sing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6D3A5F" w14:paraId="00F5FDF1" w14:textId="77777777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2DE350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7627FD" w14:textId="77777777" w:rsidR="006D3A5F" w:rsidRDefault="006D3A5F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E8EA07" w14:textId="77777777" w:rsidR="006D3A5F" w:rsidRPr="001161EA" w:rsidRDefault="006D3A5F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66F592" w14:textId="77777777" w:rsidR="006D3A5F" w:rsidRDefault="006D3A5F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0CE7B297" w14:textId="77777777" w:rsidR="006D3A5F" w:rsidRDefault="006D3A5F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BB0873" w14:textId="77777777" w:rsidR="006D3A5F" w:rsidRDefault="006D3A5F" w:rsidP="00A31A7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3FE318" w14:textId="77777777" w:rsidR="006D3A5F" w:rsidRPr="001161EA" w:rsidRDefault="006D3A5F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F7D5D9" w14:textId="77777777" w:rsidR="006D3A5F" w:rsidRDefault="006D3A5F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D3E6A3" w14:textId="77777777" w:rsidR="006D3A5F" w:rsidRPr="008D08DE" w:rsidRDefault="006D3A5F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43B7FB" w14:textId="77777777" w:rsidR="006D3A5F" w:rsidRDefault="006D3A5F" w:rsidP="00901D2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6885E88" w14:textId="77777777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1BAD49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D3C633" w14:textId="77777777" w:rsidR="006D3A5F" w:rsidRDefault="006D3A5F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67817F" w14:textId="77777777" w:rsidR="006D3A5F" w:rsidRPr="001161EA" w:rsidRDefault="006D3A5F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DFBF5A" w14:textId="77777777" w:rsidR="006D3A5F" w:rsidRDefault="006D3A5F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32BCADD9" w14:textId="77777777" w:rsidR="006D3A5F" w:rsidRDefault="006D3A5F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66229F" w14:textId="77777777" w:rsidR="006D3A5F" w:rsidRDefault="006D3A5F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4AD77F" w14:textId="77777777" w:rsidR="006D3A5F" w:rsidRPr="001161EA" w:rsidRDefault="006D3A5F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3A03A6" w14:textId="77777777" w:rsidR="006D3A5F" w:rsidRDefault="006D3A5F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AAA8FC" w14:textId="77777777" w:rsidR="006D3A5F" w:rsidRPr="008D08DE" w:rsidRDefault="006D3A5F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218F6F" w14:textId="77777777" w:rsidR="006D3A5F" w:rsidRDefault="006D3A5F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2728436" w14:textId="77777777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9F4CA4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4C031F" w14:textId="77777777" w:rsidR="006D3A5F" w:rsidRDefault="006D3A5F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20AA68" w14:textId="77777777" w:rsidR="006D3A5F" w:rsidRPr="001161EA" w:rsidRDefault="006D3A5F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363213" w14:textId="77777777" w:rsidR="006D3A5F" w:rsidRDefault="006D3A5F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0B2BB1A9" w14:textId="77777777" w:rsidR="006D3A5F" w:rsidRDefault="006D3A5F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4B610F" w14:textId="77777777" w:rsidR="006D3A5F" w:rsidRDefault="006D3A5F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D74CEC" w14:textId="77777777" w:rsidR="006D3A5F" w:rsidRPr="001161EA" w:rsidRDefault="006D3A5F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AED6B8" w14:textId="77777777" w:rsidR="006D3A5F" w:rsidRDefault="006D3A5F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703AA4" w14:textId="77777777" w:rsidR="006D3A5F" w:rsidRPr="008D08DE" w:rsidRDefault="006D3A5F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8691B4" w14:textId="77777777" w:rsidR="006D3A5F" w:rsidRDefault="006D3A5F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9905DFE" w14:textId="77777777" w:rsidR="006D3A5F" w:rsidRDefault="006D3A5F" w:rsidP="00D00503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Cu acces la liniile 11 şi 12.</w:t>
            </w:r>
          </w:p>
        </w:tc>
      </w:tr>
      <w:tr w:rsidR="006D3A5F" w:rsidRPr="00A8307A" w14:paraId="6A171D56" w14:textId="77777777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46C229" w14:textId="77777777" w:rsidR="006D3A5F" w:rsidRPr="00A75A00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93A816" w14:textId="77777777" w:rsidR="006D3A5F" w:rsidRPr="00A8307A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A45B3C" w14:textId="77777777" w:rsidR="006D3A5F" w:rsidRPr="00A8307A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4D07C1" w14:textId="77777777" w:rsidR="006D3A5F" w:rsidRPr="00A8307A" w:rsidRDefault="006D3A5F" w:rsidP="00CE24AF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2F53BA" w14:textId="77777777" w:rsidR="006D3A5F" w:rsidRDefault="006D3A5F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2EABCD87" w14:textId="77777777" w:rsidR="006D3A5F" w:rsidRDefault="006D3A5F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23 - 27 </w:t>
            </w:r>
          </w:p>
          <w:p w14:paraId="0FF88E69" w14:textId="77777777" w:rsidR="006D3A5F" w:rsidRDefault="006D3A5F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4D7C07DE" w14:textId="77777777" w:rsidR="006D3A5F" w:rsidRDefault="006D3A5F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25 - 29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46B28E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3CC26E" w14:textId="77777777" w:rsidR="006D3A5F" w:rsidRPr="00A8307A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FBF5CA" w14:textId="77777777" w:rsidR="006D3A5F" w:rsidRPr="00A8307A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111BB9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A618423" w14:textId="77777777" w:rsidR="006D3A5F" w:rsidRPr="00A8307A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treceri în abatere la București Triaj.</w:t>
            </w:r>
          </w:p>
        </w:tc>
      </w:tr>
      <w:tr w:rsidR="006D3A5F" w:rsidRPr="00A8307A" w14:paraId="186041AE" w14:textId="77777777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CD584B" w14:textId="77777777" w:rsidR="006D3A5F" w:rsidRPr="00A75A00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C0E5E0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4+600</w:t>
            </w:r>
          </w:p>
          <w:p w14:paraId="4E3F97CB" w14:textId="77777777" w:rsidR="006D3A5F" w:rsidRPr="00A8307A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AF2348" w14:textId="77777777" w:rsidR="006D3A5F" w:rsidRPr="00A8307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E96781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Pajura -</w:t>
            </w:r>
          </w:p>
          <w:p w14:paraId="2234C4DD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Băneasa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7115A5" w14:textId="77777777" w:rsidR="006D3A5F" w:rsidRDefault="006D3A5F" w:rsidP="00194EA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584018" w14:textId="77777777" w:rsidR="006D3A5F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9FBACE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4+600</w:t>
            </w:r>
          </w:p>
          <w:p w14:paraId="14CE1B66" w14:textId="77777777" w:rsidR="006D3A5F" w:rsidRPr="00A8307A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FDD220" w14:textId="77777777" w:rsidR="006D3A5F" w:rsidRPr="00A8307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72E6B3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70092908" w14:textId="77777777" w:rsidR="006D3A5F" w:rsidRDefault="006D3A5F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 respectă zilnic </w:t>
            </w:r>
          </w:p>
          <w:p w14:paraId="2A78071A" w14:textId="77777777" w:rsidR="006D3A5F" w:rsidRDefault="006D3A5F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în intervalul orar</w:t>
            </w:r>
          </w:p>
          <w:p w14:paraId="59B53933" w14:textId="77777777" w:rsidR="006D3A5F" w:rsidRDefault="006D3A5F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23,00 - 07,00.</w:t>
            </w:r>
          </w:p>
        </w:tc>
      </w:tr>
      <w:tr w:rsidR="006D3A5F" w14:paraId="49AED5A2" w14:textId="77777777" w:rsidTr="00921B72">
        <w:tblPrEx>
          <w:tblCellMar>
            <w:left w:w="0" w:type="dxa"/>
            <w:right w:w="0" w:type="dxa"/>
          </w:tblCellMar>
        </w:tblPrEx>
        <w:trPr>
          <w:cantSplit/>
          <w:trHeight w:val="6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C4761F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F448CB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99832A" w14:textId="77777777" w:rsidR="006D3A5F" w:rsidRPr="001161E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9BFFF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Băneasa</w:t>
            </w:r>
          </w:p>
          <w:p w14:paraId="60575607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C33D2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4AACBAA2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80AD4B" w14:textId="77777777" w:rsidR="006D3A5F" w:rsidRPr="001161E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50B48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EBEB9" w14:textId="77777777" w:rsidR="006D3A5F" w:rsidRPr="008D08DE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77275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Reabilitare Culoar 4.</w:t>
            </w:r>
          </w:p>
        </w:tc>
      </w:tr>
      <w:tr w:rsidR="006D3A5F" w14:paraId="638B3861" w14:textId="77777777" w:rsidTr="00207E4D">
        <w:tblPrEx>
          <w:tblCellMar>
            <w:left w:w="0" w:type="dxa"/>
            <w:right w:w="0" w:type="dxa"/>
          </w:tblCellMar>
        </w:tblPrEx>
        <w:trPr>
          <w:cantSplit/>
          <w:trHeight w:val="4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468D9A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34069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BAD275" w14:textId="77777777" w:rsidR="006D3A5F" w:rsidRPr="001161E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8DC4C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Băneasa</w:t>
            </w:r>
          </w:p>
          <w:p w14:paraId="3F982AF3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abătută,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46FDD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14:paraId="643444FA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14</w:t>
            </w:r>
          </w:p>
          <w:p w14:paraId="444726E7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o </w:t>
            </w:r>
          </w:p>
          <w:p w14:paraId="78AC3DF6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dis-tanță</w:t>
            </w:r>
          </w:p>
          <w:p w14:paraId="02D2029A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</w:t>
            </w:r>
          </w:p>
          <w:p w14:paraId="4DBA87B7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5530D" w14:textId="77777777" w:rsidR="006D3A5F" w:rsidRPr="001161E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7FBC7D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EEC09" w14:textId="77777777" w:rsidR="006D3A5F" w:rsidRPr="008D08DE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2134D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6C0D2E6" w14:textId="77777777" w:rsidTr="003709CB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FEBF0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41915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31FDB" w14:textId="77777777" w:rsidR="006D3A5F" w:rsidRPr="001161E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99FD9B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A31679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200C3" w14:textId="77777777" w:rsidR="006D3A5F" w:rsidRPr="001161E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42CC2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5C1F4" w14:textId="77777777" w:rsidR="006D3A5F" w:rsidRPr="008D08DE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E7F50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246F974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7DCA55E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6D3A5F" w14:paraId="6593C4CD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67B3E5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D3939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9222A" w14:textId="77777777" w:rsidR="006D3A5F" w:rsidRPr="001161EA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072AA" w14:textId="77777777" w:rsidR="006D3A5F" w:rsidRDefault="006D3A5F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B8938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C22A8" w14:textId="77777777" w:rsidR="006D3A5F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FA546F" w14:textId="77777777" w:rsidR="006D3A5F" w:rsidRDefault="006D3A5F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5F227" w14:textId="77777777" w:rsidR="006D3A5F" w:rsidRPr="008D08DE" w:rsidRDefault="006D3A5F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7951C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410564B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1CB76A7" w14:textId="77777777" w:rsidR="006D3A5F" w:rsidRDefault="006D3A5F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6D3A5F" w14:paraId="0171F625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F1C80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3D9C4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15D53E" w14:textId="77777777" w:rsidR="006D3A5F" w:rsidRPr="001161EA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2AFB2" w14:textId="77777777" w:rsidR="006D3A5F" w:rsidRDefault="006D3A5F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3B2964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FA032" w14:textId="77777777" w:rsidR="006D3A5F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160DB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0D5800" w14:textId="77777777" w:rsidR="006D3A5F" w:rsidRPr="008D08DE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5B272" w14:textId="77777777" w:rsidR="006D3A5F" w:rsidRDefault="006D3A5F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DCB9877" w14:textId="77777777" w:rsidR="006D3A5F" w:rsidRDefault="006D3A5F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6A4F5AF" w14:textId="77777777" w:rsidR="006D3A5F" w:rsidRDefault="006D3A5F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  <w:tr w:rsidR="006D3A5F" w14:paraId="7D47D6BB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FCAC6E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FBA45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16+950</w:t>
            </w:r>
          </w:p>
          <w:p w14:paraId="1449EB42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17+050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D2FA59" w14:textId="77777777" w:rsidR="006D3A5F" w:rsidRPr="001161EA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DB0B17" w14:textId="77777777" w:rsidR="006D3A5F" w:rsidRDefault="006D3A5F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 peste sch. 18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45346B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F8B627" w14:textId="77777777" w:rsidR="006D3A5F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70C25E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D85EF" w14:textId="77777777" w:rsidR="006D3A5F" w:rsidRPr="008D08DE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681058" w14:textId="77777777" w:rsidR="006D3A5F" w:rsidRDefault="006D3A5F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5BFDAAEF" w14:textId="77777777" w:rsidTr="006A15C6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05D12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66DF6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53C34" w14:textId="77777777" w:rsidR="006D3A5F" w:rsidRPr="001161EA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35575" w14:textId="77777777" w:rsidR="006D3A5F" w:rsidRDefault="006D3A5F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236AF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35A88E7F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18 - 26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F7D73" w14:textId="77777777" w:rsidR="006D3A5F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2C5A0D" w14:textId="77777777" w:rsidR="006D3A5F" w:rsidRDefault="006D3A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7842E" w14:textId="77777777" w:rsidR="006D3A5F" w:rsidRPr="008D08DE" w:rsidRDefault="006D3A5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6C24A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2B841BD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1BEB3A0" w14:textId="77777777" w:rsidR="006D3A5F" w:rsidRDefault="006D3A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6D3A5F" w14:paraId="233B4E1D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937A4D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C7AFE5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B3A874" w14:textId="77777777" w:rsidR="006D3A5F" w:rsidRPr="001161EA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522FD3" w14:textId="77777777" w:rsidR="006D3A5F" w:rsidRDefault="006D3A5F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188A5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3F75C" w14:textId="77777777" w:rsidR="006D3A5F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560F5" w14:textId="77777777" w:rsidR="006D3A5F" w:rsidRDefault="006D3A5F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57D5C" w14:textId="77777777" w:rsidR="006D3A5F" w:rsidRPr="008D08DE" w:rsidRDefault="006D3A5F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6EA8B" w14:textId="77777777" w:rsidR="006D3A5F" w:rsidRDefault="006D3A5F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AB0B235" w14:textId="77777777" w:rsidR="006D3A5F" w:rsidRDefault="006D3A5F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7B198AF" w14:textId="77777777" w:rsidR="006D3A5F" w:rsidRDefault="006D3A5F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4.</w:t>
            </w:r>
          </w:p>
        </w:tc>
      </w:tr>
      <w:tr w:rsidR="006D3A5F" w14:paraId="784E7FC3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306E86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CE92B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9CBF8" w14:textId="77777777" w:rsidR="006D3A5F" w:rsidRPr="001161EA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2CF85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006D8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36B07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DCE39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D4304" w14:textId="77777777" w:rsidR="006D3A5F" w:rsidRPr="008D08DE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70AFEC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1199E70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EE0273E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6D3A5F" w14:paraId="522ECFC4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8860F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FD9B35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81D3D" w14:textId="77777777" w:rsidR="006D3A5F" w:rsidRPr="001161EA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696F5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Brănești 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9A211F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</w:t>
            </w:r>
          </w:p>
          <w:p w14:paraId="4BF5A696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499F1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2770A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D6EDC" w14:textId="77777777" w:rsidR="006D3A5F" w:rsidRPr="008D08DE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C2B88E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17C38AB5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E5642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40E13F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0E11FE" w14:textId="77777777" w:rsidR="006D3A5F" w:rsidRPr="001161EA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50A86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 Sărulești linia 3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19AEE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A19E02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37B51A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52+990</w:t>
            </w:r>
          </w:p>
          <w:p w14:paraId="402B8262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53+010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5BE92" w14:textId="77777777" w:rsidR="006D3A5F" w:rsidRPr="008D08DE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CC022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6F12201A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ACF7A1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4A5F7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FE3B4" w14:textId="77777777" w:rsidR="006D3A5F" w:rsidRPr="001161EA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F243E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 Sărulești poeste </w:t>
            </w:r>
          </w:p>
          <w:p w14:paraId="182E2CAD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8.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4ADA2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35EFF4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31DC9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54+050</w:t>
            </w:r>
          </w:p>
          <w:p w14:paraId="5EDA800F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6FA9B2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CE013B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77706CB9" w14:textId="77777777" w:rsidTr="00B41EFF">
        <w:tblPrEx>
          <w:tblCellMar>
            <w:left w:w="0" w:type="dxa"/>
            <w:right w:w="0" w:type="dxa"/>
          </w:tblCellMar>
        </w:tblPrEx>
        <w:trPr>
          <w:cantSplit/>
          <w:trHeight w:val="5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668666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EC1C2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9C0CFD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B13C3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 -</w:t>
            </w:r>
          </w:p>
          <w:p w14:paraId="4621EF1D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Perişoru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F0C1F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0B9E8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8DF68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107+800</w:t>
            </w:r>
          </w:p>
          <w:p w14:paraId="43AF88CD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1FE927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405E5A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3267FA3D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07E0BB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453295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2775C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A0095" w14:textId="77777777" w:rsidR="006D3A5F" w:rsidRDefault="006D3A5F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511506C8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1F868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367C6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10766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108+300</w:t>
            </w:r>
          </w:p>
          <w:p w14:paraId="4885A042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61D366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7DE93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822842B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Protecție muncitori.</w:t>
            </w:r>
          </w:p>
          <w:p w14:paraId="0F354C80" w14:textId="77777777" w:rsidR="006D3A5F" w:rsidRDefault="006D3A5F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 respectă în </w:t>
            </w:r>
          </w:p>
          <w:p w14:paraId="0AC48D0A" w14:textId="77777777" w:rsidR="006D3A5F" w:rsidRDefault="006D3A5F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intervalul orar</w:t>
            </w:r>
            <w:r>
              <w:rPr>
                <w:b/>
                <w:bCs/>
                <w:i/>
                <w:iCs/>
                <w:sz w:val="20"/>
                <w:lang w:val="en-US"/>
              </w:rPr>
              <w:t>:</w:t>
            </w:r>
          </w:p>
          <w:p w14:paraId="31637780" w14:textId="77777777" w:rsidR="006D3A5F" w:rsidRDefault="006D3A5F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07,00 - 19,00</w:t>
            </w:r>
          </w:p>
          <w:p w14:paraId="4FEC2C2F" w14:textId="77777777" w:rsidR="006D3A5F" w:rsidRPr="009F2F6A" w:rsidRDefault="006D3A5F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zi</w:t>
            </w:r>
            <w:r>
              <w:rPr>
                <w:b/>
                <w:bCs/>
                <w:i/>
                <w:iCs/>
                <w:sz w:val="20"/>
              </w:rPr>
              <w:t>lele de duminică.</w:t>
            </w:r>
          </w:p>
        </w:tc>
      </w:tr>
      <w:tr w:rsidR="006D3A5F" w14:paraId="4439ADDB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F7D6F7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EB5A6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8B54B5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D6E75" w14:textId="77777777" w:rsidR="006D3A5F" w:rsidRDefault="006D3A5F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 -</w:t>
            </w:r>
          </w:p>
          <w:p w14:paraId="30C35C04" w14:textId="77777777" w:rsidR="006D3A5F" w:rsidRDefault="006D3A5F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Perișoru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ADD34E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0269D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60F40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109+800</w:t>
            </w:r>
          </w:p>
          <w:p w14:paraId="44240F9F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111+730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782CE4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EF069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4C105019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CF8FD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EDAF0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2184F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5B5090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5F2E7130" w14:textId="77777777" w:rsidR="006D3A5F" w:rsidRDefault="006D3A5F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92637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0FBD569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3 - 9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36F749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B972B4" w14:textId="77777777" w:rsidR="006D3A5F" w:rsidRDefault="006D3A5F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22C4B" w14:textId="77777777" w:rsidR="006D3A5F" w:rsidRDefault="006D3A5F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A2F56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A96B3E9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280B7EE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la/de la liniile 3-7 </w:t>
            </w:r>
          </w:p>
          <w:p w14:paraId="3F1CE779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Ciulnița dinspre / spre </w:t>
            </w:r>
          </w:p>
          <w:p w14:paraId="52E8E7C5" w14:textId="77777777" w:rsidR="006D3A5F" w:rsidRDefault="006D3A5F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</w:t>
            </w:r>
          </w:p>
        </w:tc>
      </w:tr>
      <w:tr w:rsidR="006D3A5F" w14:paraId="00C20AB8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DDBFA0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0D303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FBF0B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0D5A7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3821142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0FD82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2E3C47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56FA3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8889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D1AE4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D775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3883A2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C2AED5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la/de la liniile 3-7 </w:t>
            </w:r>
          </w:p>
          <w:p w14:paraId="65DFE4EA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Ciulnița dinspre / spre </w:t>
            </w:r>
          </w:p>
          <w:p w14:paraId="595DDBB1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 Afectează intrări/ieșiri din fir I Dragoș Vodă - Ciulnița  la liniile 3-7 st. Ciulnița</w:t>
            </w:r>
          </w:p>
        </w:tc>
      </w:tr>
      <w:tr w:rsidR="006D3A5F" w14:paraId="7CED2634" w14:textId="77777777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21DA29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BB1BE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A5D6C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EDAF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5D34052F" w14:textId="77777777" w:rsidR="006D3A5F" w:rsidRPr="008B2519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6, 7, 8 şi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7BDC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6F8761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7921E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D7E7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94E8E" w14:textId="77777777" w:rsidR="006D3A5F" w:rsidRPr="008D08DE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787AF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</w:tc>
      </w:tr>
      <w:tr w:rsidR="006D3A5F" w14:paraId="24DF447C" w14:textId="77777777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DF8CBB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26B4E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145+354</w:t>
            </w:r>
          </w:p>
          <w:p w14:paraId="66F5F87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4B1B6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6C3D0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A72DF6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F127E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5305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6D89B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49568D" w14:textId="77777777" w:rsidR="006D3A5F" w:rsidRPr="008D08DE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A189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6C09C741" w14:textId="77777777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530FC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91311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160DFC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35E5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6E697E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5F500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D7907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68D7A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145+414</w:t>
            </w:r>
          </w:p>
          <w:p w14:paraId="452556B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146+038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D7849" w14:textId="77777777" w:rsidR="006D3A5F" w:rsidRPr="008D08DE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C6A61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49648789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10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2DF569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C8D18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DA44A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048B2B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5F5BB3C1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BE9B9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 </w:t>
            </w:r>
          </w:p>
          <w:p w14:paraId="50124CA7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37277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B2A3B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FDB98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083EF9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linia UNIFERTRANS și la liniile 2, 3, 7 - 12. </w:t>
            </w:r>
          </w:p>
        </w:tc>
      </w:tr>
      <w:tr w:rsidR="006D3A5F" w14:paraId="0F77F8C7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B06BA3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E1006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99EC7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D2803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0764CE44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9ABA5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5 </w:t>
            </w:r>
          </w:p>
          <w:p w14:paraId="424AA179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17234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70729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A9AAB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C65BE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UNIFERTRANS și la liniile 2, 3, 7 - 12.</w:t>
            </w:r>
          </w:p>
        </w:tc>
      </w:tr>
      <w:tr w:rsidR="006D3A5F" w14:paraId="3233F30F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8F9A1A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78694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298E9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0DE83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34652673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0E1F8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7 </w:t>
            </w:r>
          </w:p>
          <w:p w14:paraId="1669B8EB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7D055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0393B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032B9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76B614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Bărăganu - Fetești la liniile 3, 6, 7, 8, 11 - 2T. </w:t>
            </w:r>
          </w:p>
        </w:tc>
      </w:tr>
      <w:tr w:rsidR="006D3A5F" w14:paraId="789B3D6C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005F7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5B29FA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63C2E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1F7AD1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0AB7700E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2918B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9 </w:t>
            </w:r>
          </w:p>
          <w:p w14:paraId="0CA64DC7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27B52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1E32F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B57F95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C3432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6, 7, 8, 11 - 2T.</w:t>
            </w:r>
          </w:p>
        </w:tc>
      </w:tr>
      <w:tr w:rsidR="006D3A5F" w14:paraId="0AC3F972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906193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C42A9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6036B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DF84A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5FFAEF3F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91EDA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11 </w:t>
            </w:r>
          </w:p>
          <w:p w14:paraId="30E1584E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56A46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CAD345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80815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AFDF1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și firul II Bărăganu - Fetești la liniile 6, 7, 8, </w:t>
            </w:r>
          </w:p>
          <w:p w14:paraId="7DED1177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11 - 2T.</w:t>
            </w:r>
          </w:p>
        </w:tc>
      </w:tr>
      <w:tr w:rsidR="006D3A5F" w14:paraId="79A407FF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453D9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58A604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5D154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C503F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33BF345D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48A575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19 </w:t>
            </w:r>
          </w:p>
          <w:p w14:paraId="030052E6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8E96B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9F79A0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9D21A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E2D9F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BB92877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14:paraId="3952592A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Bărăganu - Feteşti la </w:t>
            </w:r>
          </w:p>
          <w:p w14:paraId="27336485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liniile </w:t>
            </w:r>
            <w:r>
              <w:rPr>
                <w:b/>
                <w:bCs/>
                <w:i/>
                <w:iCs/>
                <w:sz w:val="20"/>
              </w:rPr>
              <w:t xml:space="preserve">6, 7, 8, </w:t>
            </w:r>
            <w:r w:rsidRPr="009472C0">
              <w:rPr>
                <w:b/>
                <w:bCs/>
                <w:i/>
                <w:iCs/>
                <w:sz w:val="20"/>
              </w:rPr>
              <w:t>11 - 2T.</w:t>
            </w:r>
          </w:p>
        </w:tc>
      </w:tr>
      <w:tr w:rsidR="006D3A5F" w14:paraId="4F5CC1DF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D3BEFE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52EBC4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BA1B6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77EFC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39FF6868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535FA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5E046347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21 - 89</w:t>
            </w:r>
          </w:p>
          <w:p w14:paraId="6961821E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(sch. 21, 39, 45, 89)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9A53E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D52E64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17744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92361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E3EF224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14:paraId="5FDC27DE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Bărăganu - Feteşti la </w:t>
            </w:r>
          </w:p>
          <w:p w14:paraId="1BF252DB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>liniile 11 - 2T</w:t>
            </w:r>
            <w:r>
              <w:rPr>
                <w:b/>
                <w:bCs/>
                <w:i/>
                <w:iCs/>
                <w:sz w:val="20"/>
                <w:lang w:val="en-US"/>
              </w:rPr>
              <w:t>;</w:t>
            </w:r>
          </w:p>
          <w:p w14:paraId="3A6161EB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14:paraId="44F63D5A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>Feteşti</w:t>
            </w:r>
            <w:r>
              <w:rPr>
                <w:b/>
                <w:bCs/>
                <w:i/>
                <w:iCs/>
                <w:sz w:val="20"/>
              </w:rPr>
              <w:t xml:space="preserve"> - Movila</w:t>
            </w:r>
            <w:r w:rsidRPr="009472C0">
              <w:rPr>
                <w:b/>
                <w:bCs/>
                <w:i/>
                <w:iCs/>
                <w:sz w:val="20"/>
              </w:rPr>
              <w:t xml:space="preserve"> la </w:t>
            </w:r>
          </w:p>
          <w:p w14:paraId="359C7C63" w14:textId="77777777" w:rsidR="006D3A5F" w:rsidRPr="009472C0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liniile 11- 2T.</w:t>
            </w:r>
          </w:p>
        </w:tc>
      </w:tr>
      <w:tr w:rsidR="006D3A5F" w14:paraId="73D2AE72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867509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498C3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5370C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DA8C5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4C804623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F8BDF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23 </w:t>
            </w:r>
          </w:p>
          <w:p w14:paraId="1F75DE14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D566AF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0EAA5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66FB8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8AD07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7 - 12.</w:t>
            </w:r>
          </w:p>
        </w:tc>
      </w:tr>
      <w:tr w:rsidR="006D3A5F" w14:paraId="752485FB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7B4180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CAF88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36BAC4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7BA2E" w14:textId="77777777" w:rsidR="006D3A5F" w:rsidRDefault="006D3A5F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569E73C4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CC0630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33 </w:t>
            </w:r>
          </w:p>
          <w:p w14:paraId="09162D11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B9F8C" w14:textId="77777777" w:rsidR="006D3A5F" w:rsidRPr="001161EA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48471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9C0EF" w14:textId="77777777" w:rsidR="006D3A5F" w:rsidRPr="008D08DE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B8184" w14:textId="77777777" w:rsidR="006D3A5F" w:rsidRDefault="006D3A5F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7 - 12.</w:t>
            </w:r>
          </w:p>
        </w:tc>
      </w:tr>
      <w:tr w:rsidR="006D3A5F" w14:paraId="542BFBD0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34F701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F4AEE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720C5" w14:textId="77777777" w:rsidR="006D3A5F" w:rsidRPr="001161EA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116A3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032E225E" w14:textId="77777777" w:rsidR="006D3A5F" w:rsidRDefault="006D3A5F" w:rsidP="00F91A46">
            <w:pPr>
              <w:spacing w:before="40"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917A3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83C977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278C8DF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55 - 73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304594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EA25B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B5CD58" w14:textId="77777777" w:rsidR="006D3A5F" w:rsidRPr="008D08DE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3B070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EE4A21C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linile 1, 2, 3 în și din  fir I + II L 804 Fetești  -  Movila</w:t>
            </w:r>
          </w:p>
        </w:tc>
      </w:tr>
      <w:tr w:rsidR="006D3A5F" w14:paraId="20FE4FE5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684D47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697A2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801073" w14:textId="77777777" w:rsidR="006D3A5F" w:rsidRPr="001161EA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3BCEF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7973D64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0E14C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30009BD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24525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359B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64B1B" w14:textId="77777777" w:rsidR="006D3A5F" w:rsidRPr="008D08DE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BFB10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58B6DC1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liniile 6, 7, 8 în și din fir I + II L804 Fetești  -  Movila în și din fir I + II L800 Fetești - Bărăganu</w:t>
            </w:r>
          </w:p>
        </w:tc>
      </w:tr>
      <w:tr w:rsidR="006D3A5F" w14:paraId="7A413901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4BC24E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A1A6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84BD9C" w14:textId="77777777" w:rsidR="006D3A5F" w:rsidRPr="001161EA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6AE6B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C2284B3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9AF1B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2CCF5DC0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C5868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E8567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49CE0C" w14:textId="77777777" w:rsidR="006D3A5F" w:rsidRPr="008D08DE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7292C0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574BB4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6 în și din fir I + II L804 Fetești  -  Movila în și din fir I + II L800 Fetești - Bărăganu</w:t>
            </w:r>
          </w:p>
        </w:tc>
      </w:tr>
      <w:tr w:rsidR="006D3A5F" w14:paraId="6F0CF6F8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34CDA1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1737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7EEEE" w14:textId="77777777" w:rsidR="006D3A5F" w:rsidRPr="001161EA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5F19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7E2BCA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BF12B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80FAF54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5DF8A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1D898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2A697" w14:textId="77777777" w:rsidR="006D3A5F" w:rsidRPr="008D08DE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DA374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9E4869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7 și 8 în și din fir I + II L804 Fetești  -  Movila în și din fir I + II L800 Fetești - Bărăganu</w:t>
            </w:r>
          </w:p>
        </w:tc>
      </w:tr>
      <w:tr w:rsidR="006D3A5F" w14:paraId="4425172E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6B824D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72A7B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87529" w14:textId="77777777" w:rsidR="006D3A5F" w:rsidRPr="001161EA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39EC2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B7E2B6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4E239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0D776537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2A243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7BF8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AC21C" w14:textId="77777777" w:rsidR="006D3A5F" w:rsidRPr="008D08DE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C56484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4AE0C93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8 în și din fir I + II L804 Fetești  -  Movila în și din fir I + II L800 Fetești - Bărăganu</w:t>
            </w:r>
          </w:p>
        </w:tc>
      </w:tr>
      <w:tr w:rsidR="006D3A5F" w14:paraId="74758C41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9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F706E4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0481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AB6C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F3E0D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0066AEF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114D7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99 </w:t>
            </w:r>
          </w:p>
          <w:p w14:paraId="08C9308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8A4C7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62AD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9786B4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76B20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și firul II Bărăganu - Fetești și din firul I Movila - Fetești la linia 1.</w:t>
            </w:r>
          </w:p>
        </w:tc>
      </w:tr>
      <w:tr w:rsidR="006D3A5F" w14:paraId="6C45D61F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15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928D73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496E1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11EC2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5A727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2B7A8997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D3A9A" w14:textId="77777777" w:rsidR="006D3A5F" w:rsidRDefault="006D3A5F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105 </w:t>
            </w:r>
          </w:p>
          <w:p w14:paraId="0BBDEA2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BD912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33C4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3CB7EE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68DF2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și firul II Bărăganu - Fetești și din firul I Movila - Fetești la linia 1.</w:t>
            </w:r>
          </w:p>
        </w:tc>
      </w:tr>
      <w:tr w:rsidR="006D3A5F" w14:paraId="749DE8DF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71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34663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2F91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BCE43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4BC6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4BD848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9119B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43495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20D5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5F0C8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31B60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91A81BF" w14:textId="77777777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FB9949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34837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49FC2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1B768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335FA2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6, 7, 8, 11, 12, 1T, 2T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9ACA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1C615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8E2A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CF8E4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5507D6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E414A28" w14:textId="77777777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F0508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4E4A9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8FA2B9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26B52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BBC1A02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E83D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diagonala 14-28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3882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BD00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87B644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82AD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linia 3 în fir I Fetești - Ram. Borcea și intrări - ieșiri la liniile  11, 12, 1 T, 2T la fir 1 Fetești - Ram. Borcea</w:t>
            </w:r>
          </w:p>
        </w:tc>
      </w:tr>
      <w:tr w:rsidR="006D3A5F" w14:paraId="4C1C0F50" w14:textId="77777777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C6D39F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1549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07699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6BABCA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DAA329B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64566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45FA6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64B2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E0E14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CEF939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13BBF0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liniile 1, 2, 3, 6, 7, 8 în/din linia 800 fir I și II Fetești – Ovidiu.</w:t>
            </w:r>
          </w:p>
        </w:tc>
      </w:tr>
      <w:tr w:rsidR="006D3A5F" w14:paraId="1A771571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844A80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2AF38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E6D8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C667A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B04240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6BB8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24 </w:t>
            </w:r>
          </w:p>
          <w:p w14:paraId="06B49FC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62738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7D56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C2501D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887339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și firul II </w:t>
            </w:r>
          </w:p>
          <w:p w14:paraId="31B95A4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Fetești - Ram. Borcea </w:t>
            </w:r>
          </w:p>
          <w:p w14:paraId="2ECA1AE8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7 - 12 și 1T - 9T.</w:t>
            </w:r>
          </w:p>
        </w:tc>
      </w:tr>
      <w:tr w:rsidR="006D3A5F" w14:paraId="7D70D0AE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7E5DC0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DF767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147+070</w:t>
            </w:r>
          </w:p>
          <w:p w14:paraId="06D0029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0AC34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B3410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5691651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89E65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573576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AAA1C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0CDB5B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81556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56777E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1, 2, 3, 6, 7, 8 în/din fir I și II Fetești – Ovidiu.</w:t>
            </w:r>
          </w:p>
        </w:tc>
      </w:tr>
      <w:tr w:rsidR="006D3A5F" w14:paraId="05B72D80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02A0A3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D9901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7A8EF7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B58D3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01B47E1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1698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diagonala 26-40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5AB511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E1102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5DD92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1FA5C" w14:textId="77777777" w:rsidR="006D3A5F" w:rsidRDefault="006D3A5F" w:rsidP="00F423C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D6E90D6" w14:textId="77777777" w:rsidR="006D3A5F" w:rsidRDefault="006D3A5F" w:rsidP="00F423C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liniile 1, 2, 3, 6, 7, 8 în/din linia 800 fir I și II Fetești – Ovidiu.</w:t>
            </w:r>
          </w:p>
        </w:tc>
      </w:tr>
      <w:tr w:rsidR="006D3A5F" w14:paraId="119236FC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592D1D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4926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1E764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6BCF8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0EC6789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4CCCC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580E15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1332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B3BB0D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BCCF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543FC18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30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541792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19147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328CD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2FB9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4F8B942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F2EA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36 </w:t>
            </w:r>
          </w:p>
          <w:p w14:paraId="196E778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BE689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7D89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3D8D0C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8DDEC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8469B6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11, 12 și 1T - 9T </w:t>
            </w:r>
          </w:p>
          <w:p w14:paraId="47C46ADA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la linia cântar.</w:t>
            </w:r>
          </w:p>
        </w:tc>
      </w:tr>
      <w:tr w:rsidR="006D3A5F" w14:paraId="592B23F7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2B08D3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E53E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E5A92B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7D82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94CEC13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9517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38 </w:t>
            </w:r>
          </w:p>
          <w:p w14:paraId="6B86534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50ACF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C562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B2F847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BA643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0565CE3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C3656B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11, 12, 1T - 9T </w:t>
            </w:r>
          </w:p>
          <w:p w14:paraId="7BAA8E89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la linia cântar.</w:t>
            </w:r>
          </w:p>
        </w:tc>
      </w:tr>
      <w:tr w:rsidR="006D3A5F" w14:paraId="7C411E00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0FA0DB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AE18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9D394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693B4" w14:textId="77777777" w:rsidR="006D3A5F" w:rsidRDefault="006D3A5F" w:rsidP="00281FCB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31D5068" w14:textId="77777777" w:rsidR="006D3A5F" w:rsidRDefault="006D3A5F" w:rsidP="00281FCB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294E7" w14:textId="77777777" w:rsidR="006D3A5F" w:rsidRDefault="006D3A5F" w:rsidP="00281FC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63723B4" w14:textId="77777777" w:rsidR="006D3A5F" w:rsidRDefault="006D3A5F" w:rsidP="00281FC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619CA9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3EB4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147+030</w:t>
            </w:r>
          </w:p>
          <w:p w14:paraId="1226654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147+080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918A2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2DAA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68A8C9C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liniile 1, 2, 3, 6, 7, 8 în/din fir I și II Fetești – Ovidiu.</w:t>
            </w:r>
          </w:p>
        </w:tc>
      </w:tr>
      <w:tr w:rsidR="006D3A5F" w14:paraId="320235F3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28E454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C4DF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7182E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C7595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10BAC35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4693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42 </w:t>
            </w:r>
          </w:p>
          <w:p w14:paraId="40A5854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F6B8E8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0540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446FC7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0F9F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6D3A5F" w14:paraId="2FE2E2CC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DC6E1E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9294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13AF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B116F0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6C9C7EA" w14:textId="77777777" w:rsidR="006D3A5F" w:rsidRDefault="006D3A5F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6FD81" w14:textId="77777777" w:rsidR="006D3A5F" w:rsidRDefault="006D3A5F" w:rsidP="00F423C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537F8C2" w14:textId="77777777" w:rsidR="006D3A5F" w:rsidRDefault="006D3A5F" w:rsidP="00F423C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44 </w:t>
            </w:r>
          </w:p>
          <w:p w14:paraId="5F4EFB7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12385B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8EE5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DA155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3063A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47A47E5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236C2D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9B97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BD547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41EB98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2DF80827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D832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17D57D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68 </w:t>
            </w:r>
          </w:p>
          <w:p w14:paraId="209FC9C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D3FCC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540C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A34A65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69C368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7 și 8.</w:t>
            </w:r>
          </w:p>
        </w:tc>
      </w:tr>
      <w:tr w:rsidR="006D3A5F" w14:paraId="6C16F205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24F13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76AD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B2827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03CD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C4B6B7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674A4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2999D56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70 </w:t>
            </w:r>
          </w:p>
          <w:p w14:paraId="0D9D503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B7931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05288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01004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34EE8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6D3A5F" w14:paraId="668532EA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4F9E8E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82876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23245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9F5A7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15E08B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1B9A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2EBD60E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 /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3BD20B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5AC1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7BBC1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ACD4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DB2FC48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firele I + II linia 800 Fetești - Ramificație Borcea.</w:t>
            </w:r>
          </w:p>
        </w:tc>
      </w:tr>
      <w:tr w:rsidR="006D3A5F" w14:paraId="367C8D37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FF3644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D1A0D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139B7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0E64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BCED96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82E2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02654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1B1DE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5752BB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0D96AB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F59E393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firele I + II linia 800 Fetești - Ramificație Borcea.</w:t>
            </w:r>
          </w:p>
        </w:tc>
      </w:tr>
      <w:tr w:rsidR="006D3A5F" w14:paraId="1B5ACA1C" w14:textId="77777777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4258E9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9CBF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F3B7F3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E4B599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717A3F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FB396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D57D4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34FA3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700ADE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DA16F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7406D2AF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4CD845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0 şi 1 B.</w:t>
            </w:r>
          </w:p>
        </w:tc>
      </w:tr>
      <w:tr w:rsidR="006D3A5F" w14:paraId="28DEEEE9" w14:textId="77777777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08591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F3ED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146+725</w:t>
            </w:r>
          </w:p>
          <w:p w14:paraId="772ABCB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7511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0E9C4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88DF6C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 -</w:t>
            </w:r>
          </w:p>
          <w:p w14:paraId="5940355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AFB5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7E21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C93E6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C0283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91031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435FF8D0" w14:textId="77777777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802296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BB81F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6111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B4F57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69F933A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Y -</w:t>
            </w:r>
          </w:p>
          <w:p w14:paraId="32DFCAA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E0D1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F8C31B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1D2E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146+924</w:t>
            </w:r>
          </w:p>
          <w:p w14:paraId="3BE4B79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312BC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2A711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0ADDC75E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D921E5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6425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B7F2F" w14:textId="77777777" w:rsidR="006D3A5F" w:rsidRPr="001161EA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2B12C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057C3AE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0,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D7FD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14:paraId="774D807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vârf sch. 94 până la vârf </w:t>
            </w:r>
          </w:p>
          <w:p w14:paraId="7345512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65659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B7BC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79881E" w14:textId="77777777" w:rsidR="006D3A5F" w:rsidRPr="001161EA" w:rsidRDefault="006D3A5F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7D18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05ECCA8C" w14:textId="77777777" w:rsidTr="0086415C">
        <w:tblPrEx>
          <w:tblCellMar>
            <w:left w:w="0" w:type="dxa"/>
            <w:right w:w="0" w:type="dxa"/>
          </w:tblCellMar>
        </w:tblPrEx>
        <w:trPr>
          <w:cantSplit/>
          <w:trHeight w:val="63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3611C6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54D4B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126A8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E4BB04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3FE78D4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49EC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semnal</w:t>
            </w:r>
          </w:p>
          <w:p w14:paraId="64EB65D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XPNB,</w:t>
            </w:r>
          </w:p>
          <w:p w14:paraId="35AFFD5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până la vârf sch.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6F0E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5E41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2CAD22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FADC9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3340911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9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2319E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A6745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AD06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9D73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56B2EE24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6B0A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3946A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1849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3980A2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89B8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24320E6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451DA6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17 şi 18.</w:t>
            </w:r>
          </w:p>
        </w:tc>
      </w:tr>
      <w:tr w:rsidR="006D3A5F" w14:paraId="63CEAF8E" w14:textId="77777777" w:rsidTr="00434D28">
        <w:tblPrEx>
          <w:tblCellMar>
            <w:left w:w="0" w:type="dxa"/>
            <w:right w:w="0" w:type="dxa"/>
          </w:tblCellMar>
        </w:tblPrEx>
        <w:trPr>
          <w:cantSplit/>
          <w:trHeight w:val="10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4CA9BF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8AC5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97BEE1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25F3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778C3BB0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t>Grupa A, liniile 10, 11, 14,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DAC67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 - 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BF8D4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5A8B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A579AC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9A07C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B7A0B88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6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31B3C1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9AC7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E8F671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317E8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03F8E45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DAFC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C757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4890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A20DE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3BD57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E5EB05F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6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192231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19E1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5A046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905BF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6F0E27A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5405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2F6E5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6712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ED2D5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B3008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F89CD14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6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A103F5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1808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BBF09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CA4D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727DC85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C915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DFC23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B9AF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5CD6D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6AF8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FD850B8" w14:textId="77777777" w:rsidTr="004C6378">
        <w:tblPrEx>
          <w:tblCellMar>
            <w:left w:w="0" w:type="dxa"/>
            <w:right w:w="0" w:type="dxa"/>
          </w:tblCellMar>
        </w:tblPrEx>
        <w:trPr>
          <w:cantSplit/>
          <w:trHeight w:val="11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8D40BA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8C57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BCFC71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D3F1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0ADA0623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18</w:t>
            </w:r>
          </w:p>
          <w:p w14:paraId="692A29B4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ED90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intrări-ieşiri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29887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4EE4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72590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8EF7C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D6C2E98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9D998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7C57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FEE52E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B011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735567A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585F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260E0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6B580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CD8AF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1B11A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AE41246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– ieşiri </w:t>
            </w:r>
          </w:p>
          <w:p w14:paraId="1A9E13D9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18 şi 19.</w:t>
            </w:r>
          </w:p>
        </w:tc>
      </w:tr>
      <w:tr w:rsidR="006D3A5F" w14:paraId="2AD5D130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4450F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3D69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C799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12658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Basarabi - </w:t>
            </w:r>
          </w:p>
          <w:p w14:paraId="17E8AFF3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Valu lui Traian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2B6A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6C391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97EC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210+950</w:t>
            </w:r>
          </w:p>
          <w:p w14:paraId="5761376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6B97D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6D928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4BBC8F63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C6E970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6671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D014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684D7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1BA2FE9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0E334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56D1589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3840B57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3D / 5D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E151C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C913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BADBE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2525D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82A994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5480F4A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firul I și firul II la liniile 1D - 5D și la </w:t>
            </w:r>
          </w:p>
          <w:p w14:paraId="787F6E6F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Grupa B.</w:t>
            </w:r>
          </w:p>
        </w:tc>
      </w:tr>
      <w:tr w:rsidR="006D3A5F" w14:paraId="41D1139F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D59492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B1631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2DF65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0D32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73A222A3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7B76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EE3014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57A27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C173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B2714A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B11074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38C7FD7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EAA0AB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2274C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7842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6E34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090908D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4B38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700 m din </w:t>
            </w:r>
          </w:p>
          <w:p w14:paraId="5B87842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5A4A8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AAEB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3DEC69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365F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C82E5F5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11284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32F7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FE15C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F56210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1BFB8E9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585D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35B </w:t>
            </w:r>
          </w:p>
          <w:p w14:paraId="718CF9C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48570B4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4E578CD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41B/</w:t>
            </w:r>
          </w:p>
          <w:p w14:paraId="0FC3C25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49B, 15B/17B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45FF2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1B1E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3202B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5FA5F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E21AC35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BC9A82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80310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60ED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D54A5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4F92CB5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8ED41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150 m din </w:t>
            </w:r>
          </w:p>
          <w:p w14:paraId="7B6B653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181B7E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3A97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9C56D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7B619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E4B0484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D83FE7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1841C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A16137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1B4B9B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54303DD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C24F3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56AC4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D91C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D8DEC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A9DC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7D2DB3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1 - 7 Grupa Tranzit, </w:t>
            </w:r>
          </w:p>
          <w:p w14:paraId="0F31A31B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5A - 8A, Grupa A.</w:t>
            </w:r>
          </w:p>
        </w:tc>
      </w:tr>
      <w:tr w:rsidR="006D3A5F" w14:paraId="66100C92" w14:textId="77777777" w:rsidTr="00FB5436">
        <w:tblPrEx>
          <w:tblCellMar>
            <w:left w:w="0" w:type="dxa"/>
            <w:right w:w="0" w:type="dxa"/>
          </w:tblCellMar>
        </w:tblPrEx>
        <w:trPr>
          <w:cantSplit/>
          <w:trHeight w:val="4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F9479F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D686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B998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E9768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00233AD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402B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63393FC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sec-ţiunea 071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0DC4F" w14:textId="77777777" w:rsidR="006D3A5F" w:rsidRPr="001161EA" w:rsidRDefault="006D3A5F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097D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D13F5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A3481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22125D86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– ieşiri </w:t>
            </w:r>
          </w:p>
          <w:p w14:paraId="359AA11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7A, 9A</w:t>
            </w:r>
          </w:p>
          <w:p w14:paraId="0823C1A9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şi linia de legătură </w:t>
            </w:r>
          </w:p>
          <w:p w14:paraId="5EC927F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Grupa D -  Grupa A.</w:t>
            </w:r>
          </w:p>
        </w:tc>
      </w:tr>
      <w:tr w:rsidR="006D3A5F" w14:paraId="15B789F2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BF19F4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53621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E7960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44E4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22ED018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14:paraId="79601677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4ADA8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0AF2ED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58D74" w14:textId="77777777" w:rsidR="006D3A5F" w:rsidRPr="001161EA" w:rsidRDefault="006D3A5F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08BA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B8BAB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A09D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EB46647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33B56C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3C60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0D390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0E6B2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1E6F1B0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C7F4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085BDFA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479FABC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112 - 118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D241E" w14:textId="77777777" w:rsidR="006D3A5F" w:rsidRPr="001161EA" w:rsidRDefault="006D3A5F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F694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72648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346F4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29E99F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9856D0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A şi 2 A.</w:t>
            </w:r>
          </w:p>
        </w:tc>
      </w:tr>
      <w:tr w:rsidR="006D3A5F" w14:paraId="55BC5C36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C4AF98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91598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4347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D50FC" w14:textId="77777777" w:rsidR="006D3A5F" w:rsidRDefault="006D3A5F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74189D46" w14:textId="77777777" w:rsidR="006D3A5F" w:rsidRDefault="006D3A5F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67C7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SI 054 (intre sch 16 și 30)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0D82F" w14:textId="77777777" w:rsidR="006D3A5F" w:rsidRDefault="006D3A5F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A27AE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11AF3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3B6DE" w14:textId="77777777" w:rsidR="006D3A5F" w:rsidRDefault="006D3A5F" w:rsidP="00AB3ED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330B2D4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din fir II L 814 la liniile </w:t>
            </w:r>
          </w:p>
          <w:p w14:paraId="4ED4D356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3 - 7 Grupa Tranzit</w:t>
            </w:r>
          </w:p>
        </w:tc>
      </w:tr>
      <w:tr w:rsidR="006D3A5F" w14:paraId="1514565C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2A78E2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C33D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DB2B8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E2119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F98974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F00E14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58F134" w14:textId="77777777" w:rsidR="006D3A5F" w:rsidRDefault="006D3A5F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A2CD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7CD03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0C4C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69AEF1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0D2766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A, 8 A şi spre Constanța mărfuri.</w:t>
            </w:r>
          </w:p>
        </w:tc>
      </w:tr>
      <w:tr w:rsidR="006D3A5F" w14:paraId="4BB7F04D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41C935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0E28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F1A93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B68D2" w14:textId="77777777" w:rsidR="006D3A5F" w:rsidRDefault="006D3A5F" w:rsidP="006D0F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61F11DF3" w14:textId="77777777" w:rsidR="006D3A5F" w:rsidRDefault="006D3A5F" w:rsidP="006D0F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16CF10" w14:textId="77777777" w:rsidR="006D3A5F" w:rsidRDefault="006D3A5F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58128635" w14:textId="77777777" w:rsidR="006D3A5F" w:rsidRDefault="006D3A5F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88,</w:t>
            </w:r>
          </w:p>
          <w:p w14:paraId="59B38096" w14:textId="77777777" w:rsidR="006D3A5F" w:rsidRDefault="006D3A5F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5658D275" w14:textId="77777777" w:rsidR="006D3A5F" w:rsidRDefault="006D3A5F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96/102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EB5C9" w14:textId="77777777" w:rsidR="006D3A5F" w:rsidRDefault="006D3A5F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0AD5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6F432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2D2DE" w14:textId="77777777" w:rsidR="006D3A5F" w:rsidRDefault="006D3A5F" w:rsidP="006D0F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E506B09" w14:textId="77777777" w:rsidR="006D3A5F" w:rsidRDefault="006D3A5F" w:rsidP="006D0F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E2710AF" w14:textId="77777777" w:rsidR="006D3A5F" w:rsidRDefault="006D3A5F" w:rsidP="006D0F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A - 11 A şi spre Constanța mărfuri.</w:t>
            </w:r>
          </w:p>
        </w:tc>
      </w:tr>
      <w:tr w:rsidR="006D3A5F" w14:paraId="1FAF6A44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97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8A94EF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0824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35F8D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551B4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225C4A0C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1785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6CC1799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19 - 21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37318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351A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18AFB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D81F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</w:t>
            </w:r>
          </w:p>
          <w:p w14:paraId="164EF4B0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E0DBA42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firul I în firul II.</w:t>
            </w:r>
          </w:p>
        </w:tc>
      </w:tr>
      <w:tr w:rsidR="006D3A5F" w14:paraId="3760A2B5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133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8C88F3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E8860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2AA43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FA889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17569778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FD9A2D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F10AA6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 şi 41</w:t>
            </w:r>
          </w:p>
          <w:p w14:paraId="6D662D9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F397F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7D6F9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2DCA84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BF16A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0ED5B3D5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şi 7.</w:t>
            </w:r>
          </w:p>
        </w:tc>
      </w:tr>
      <w:tr w:rsidR="006D3A5F" w14:paraId="7518127C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68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4ED9AA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1156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9F685C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37DF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10B55AAF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64A42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</w:t>
            </w:r>
          </w:p>
          <w:p w14:paraId="67F9FE99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 şi 43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927A4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2CCA5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19867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085AD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 pe teren. Afectează intrări - ieşiri </w:t>
            </w:r>
          </w:p>
          <w:p w14:paraId="7E25396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 - 11.</w:t>
            </w:r>
          </w:p>
        </w:tc>
      </w:tr>
      <w:tr w:rsidR="006D3A5F" w14:paraId="7538DFF3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8A18CE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E6771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4A365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D504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5BEE887E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Tehnică</w:t>
            </w:r>
          </w:p>
          <w:p w14:paraId="68F7208A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OT (legătură)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A83502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224+103</w:t>
            </w:r>
          </w:p>
          <w:p w14:paraId="2F0676A1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1BD5B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CA0EB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48231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34C3F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830DA71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pe firul III în direcția Palas sau Constanța Mărfuri.</w:t>
            </w:r>
          </w:p>
        </w:tc>
      </w:tr>
      <w:tr w:rsidR="006D3A5F" w14:paraId="32D3E376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F46CFF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062A4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91F0F7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60C85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3FAB2D8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E340A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F2C9D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FF59B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2147B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787958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8E847FA" w14:textId="77777777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C9EC14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2764F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193A1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98D03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20A379F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89E1D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6A93C3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8A8CF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0CCF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3E94F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A63EE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782C059" w14:textId="77777777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1E033B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6EDE3B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03136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CABCD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18D7A061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3078F7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59D5966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B6456" w14:textId="77777777" w:rsidR="006D3A5F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C51F9E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5ACB37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2B627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F5762BF" w14:textId="77777777" w:rsidTr="00A7067B">
        <w:tblPrEx>
          <w:tblCellMar>
            <w:left w:w="0" w:type="dxa"/>
            <w:right w:w="0" w:type="dxa"/>
          </w:tblCellMar>
        </w:tblPrEx>
        <w:trPr>
          <w:cantSplit/>
          <w:trHeight w:val="10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19E96D" w14:textId="77777777" w:rsidR="006D3A5F" w:rsidRDefault="006D3A5F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1CE54C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56143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C11A36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4A175F69" w14:textId="77777777" w:rsidR="006D3A5F" w:rsidRDefault="006D3A5F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B41828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 50/54-46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FAEA5" w14:textId="77777777" w:rsidR="006D3A5F" w:rsidRPr="001161EA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ABAA03" w14:textId="77777777" w:rsidR="006D3A5F" w:rsidRDefault="006D3A5F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6062A" w14:textId="77777777" w:rsidR="006D3A5F" w:rsidRPr="008D08DE" w:rsidRDefault="006D3A5F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474CBB" w14:textId="77777777" w:rsidR="006D3A5F" w:rsidRDefault="006D3A5F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367417CC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1E4AFB1D" w14:textId="77777777" w:rsidR="006D3A5F" w:rsidRDefault="006D3A5F" w:rsidP="00C261F4">
      <w:pPr>
        <w:pStyle w:val="Heading1"/>
        <w:spacing w:line="360" w:lineRule="auto"/>
      </w:pPr>
      <w:r>
        <w:t>LINIA 801 B</w:t>
      </w:r>
    </w:p>
    <w:p w14:paraId="3D904CFF" w14:textId="77777777" w:rsidR="006D3A5F" w:rsidRDefault="006D3A5F" w:rsidP="00B10E9F">
      <w:pPr>
        <w:pStyle w:val="Heading1"/>
        <w:spacing w:line="360" w:lineRule="auto"/>
        <w:rPr>
          <w:b w:val="0"/>
          <w:bCs w:val="0"/>
          <w:sz w:val="8"/>
        </w:rPr>
      </w:pPr>
      <w:r>
        <w:t>BUCUREŞTI OBOR - PANTELIMON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5FD2A001" w14:textId="77777777" w:rsidTr="000F159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E694B9" w14:textId="77777777" w:rsidR="006D3A5F" w:rsidRDefault="006D3A5F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45EFE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CEB53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C99B5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Obor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18455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4EDE609C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/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D0F32" w14:textId="77777777" w:rsidR="006D3A5F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CD8CB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59F3C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AC98A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C8A544E" w14:textId="77777777" w:rsidTr="000F159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511D5B" w14:textId="77777777" w:rsidR="006D3A5F" w:rsidRDefault="006D3A5F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00179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581DB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394FD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Obor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276D01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6A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D7098" w14:textId="77777777" w:rsidR="006D3A5F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537A9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509F5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C0BB8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362B730" w14:textId="77777777" w:rsidTr="000F1593">
        <w:trPr>
          <w:cantSplit/>
          <w:trHeight w:val="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D11299" w14:textId="77777777" w:rsidR="006D3A5F" w:rsidRDefault="006D3A5F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33E63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3D4EC2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32671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Obor</w:t>
            </w:r>
          </w:p>
          <w:p w14:paraId="73E69F34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68C24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6BEB43D3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8 - 12 </w:t>
            </w:r>
          </w:p>
          <w:p w14:paraId="3B95F482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02D1E6A3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8 - 9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9B2A9" w14:textId="77777777" w:rsidR="006D3A5F" w:rsidRPr="003E0E12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3E0E1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97E71F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8A660E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A001A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</w:tc>
      </w:tr>
      <w:tr w:rsidR="006D3A5F" w14:paraId="1732B897" w14:textId="77777777" w:rsidTr="000F159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1AB329" w14:textId="77777777" w:rsidR="006D3A5F" w:rsidRDefault="006D3A5F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57F625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AE9DE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AD061" w14:textId="77777777" w:rsidR="006D3A5F" w:rsidRDefault="006D3A5F" w:rsidP="00B9259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Obor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8CDEA" w14:textId="77777777" w:rsidR="006D3A5F" w:rsidRDefault="006D3A5F" w:rsidP="00964F4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E05816" w14:textId="77777777" w:rsidR="006D3A5F" w:rsidRPr="003E0E12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A001CE" w14:textId="77777777" w:rsidR="006D3A5F" w:rsidRDefault="006D3A5F" w:rsidP="00EF0F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72366B" w14:textId="77777777" w:rsidR="006D3A5F" w:rsidRPr="00556109" w:rsidRDefault="006D3A5F" w:rsidP="00EF0F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E8702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13AE0CEE" w14:textId="77777777" w:rsidR="006D3A5F" w:rsidRDefault="006D3A5F" w:rsidP="00EF0F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1A, 2A, 2B şi 3B.</w:t>
            </w:r>
          </w:p>
        </w:tc>
      </w:tr>
    </w:tbl>
    <w:p w14:paraId="0FE04031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335F6F97" w14:textId="77777777" w:rsidR="006D3A5F" w:rsidRDefault="006D3A5F" w:rsidP="00FF5C69">
      <w:pPr>
        <w:pStyle w:val="Heading1"/>
        <w:spacing w:line="276" w:lineRule="auto"/>
      </w:pPr>
      <w:r>
        <w:t>LINIA 804</w:t>
      </w:r>
    </w:p>
    <w:p w14:paraId="6F48BD6F" w14:textId="77777777" w:rsidR="006D3A5F" w:rsidRDefault="006D3A5F" w:rsidP="00FF5C69">
      <w:pPr>
        <w:pStyle w:val="Heading1"/>
        <w:spacing w:line="276" w:lineRule="auto"/>
        <w:rPr>
          <w:b w:val="0"/>
          <w:bCs w:val="0"/>
          <w:sz w:val="8"/>
        </w:rPr>
      </w:pPr>
      <w:r>
        <w:t>PLOIEŞTI SUD - URZICENI - ŢĂNDĂREI - FETEŞTI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3"/>
        <w:gridCol w:w="870"/>
        <w:gridCol w:w="754"/>
        <w:gridCol w:w="870"/>
        <w:gridCol w:w="755"/>
        <w:gridCol w:w="2491"/>
      </w:tblGrid>
      <w:tr w:rsidR="006D3A5F" w14:paraId="2B9E6B8B" w14:textId="77777777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983366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8B56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0+844</w:t>
            </w:r>
          </w:p>
          <w:p w14:paraId="795533F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5+092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6B5D6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AB461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Ploiești Sud - </w:t>
            </w:r>
          </w:p>
          <w:p w14:paraId="1896945B" w14:textId="77777777" w:rsidR="006D3A5F" w:rsidRDefault="006D3A5F" w:rsidP="00FA0C65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Dâmbu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C6137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6A31A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0BE1D4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3637F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CE51D" w14:textId="77777777" w:rsidR="006D3A5F" w:rsidRPr="00436B1D" w:rsidRDefault="006D3A5F" w:rsidP="00595234">
            <w:pPr>
              <w:spacing w:line="276" w:lineRule="auto"/>
              <w:ind w:left="57" w:right="57"/>
              <w:rPr>
                <w:b/>
                <w:bCs/>
                <w:i/>
                <w:sz w:val="20"/>
              </w:rPr>
            </w:pPr>
            <w:r w:rsidRPr="00436B1D">
              <w:rPr>
                <w:b/>
                <w:bCs/>
                <w:i/>
                <w:sz w:val="20"/>
              </w:rPr>
              <w:t>Semnalizată ca limitare de viteză.</w:t>
            </w:r>
          </w:p>
        </w:tc>
      </w:tr>
      <w:tr w:rsidR="006D3A5F" w14:paraId="7B6B6A44" w14:textId="77777777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907D72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298954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5+092</w:t>
            </w:r>
          </w:p>
          <w:p w14:paraId="3D8652BA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24+569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0831C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52A556" w14:textId="77777777" w:rsidR="006D3A5F" w:rsidRDefault="006D3A5F" w:rsidP="00810318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H.m. Dâmbu - </w:t>
            </w:r>
          </w:p>
          <w:p w14:paraId="1C9D97C1" w14:textId="77777777" w:rsidR="006D3A5F" w:rsidRDefault="006D3A5F" w:rsidP="00810318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Ciorani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393D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B78F2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BAD96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F2CE1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9A855" w14:textId="77777777" w:rsidR="006D3A5F" w:rsidRPr="00436B1D" w:rsidRDefault="006D3A5F" w:rsidP="00595234">
            <w:pPr>
              <w:spacing w:line="276" w:lineRule="auto"/>
              <w:ind w:left="57" w:right="57"/>
              <w:rPr>
                <w:b/>
                <w:bCs/>
                <w:i/>
                <w:sz w:val="20"/>
              </w:rPr>
            </w:pPr>
            <w:r>
              <w:rPr>
                <w:b/>
                <w:bCs/>
                <w:i/>
                <w:sz w:val="20"/>
              </w:rPr>
              <w:t>Nesemnalizată pe teren.</w:t>
            </w:r>
          </w:p>
        </w:tc>
      </w:tr>
      <w:tr w:rsidR="006D3A5F" w14:paraId="320022BD" w14:textId="77777777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D8A50B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07808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11+265</w:t>
            </w:r>
          </w:p>
          <w:p w14:paraId="40498700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11+520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CD866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6B33F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H.m. Corlățești - </w:t>
            </w:r>
          </w:p>
          <w:p w14:paraId="40674AD5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Zănoaga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AEAA24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C1FBF9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EC5194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27799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32ACF" w14:textId="77777777" w:rsidR="006D3A5F" w:rsidRPr="00E25A4B" w:rsidRDefault="006D3A5F" w:rsidP="00595234">
            <w:pPr>
              <w:spacing w:line="276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E25A4B">
              <w:rPr>
                <w:b/>
                <w:bCs/>
                <w:iCs/>
                <w:sz w:val="20"/>
              </w:rPr>
              <w:t>Valabil pentru trenurile care au în componență două locomotive cuplate.</w:t>
            </w:r>
          </w:p>
          <w:p w14:paraId="5A7E1533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41BEBB4F" w14:textId="77777777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418500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830C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936190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2980C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Zănoaga - Drăgănești Prahova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FC9D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E3F5F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6227A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15+500</w:t>
            </w:r>
          </w:p>
          <w:p w14:paraId="0C983386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24+500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D46EA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96516E" w14:textId="77777777" w:rsidR="006D3A5F" w:rsidRDefault="006D3A5F" w:rsidP="00595234">
            <w:pPr>
              <w:spacing w:line="276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/>
                <w:sz w:val="20"/>
              </w:rPr>
              <w:t>Semnalizată ca limitare de viteză.</w:t>
            </w:r>
          </w:p>
        </w:tc>
      </w:tr>
      <w:tr w:rsidR="006D3A5F" w14:paraId="43C04A79" w14:textId="77777777" w:rsidTr="009655E1">
        <w:trPr>
          <w:cantSplit/>
          <w:trHeight w:val="3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249114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E7BC5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EDD55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BDB229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Ciorani</w:t>
            </w:r>
          </w:p>
          <w:p w14:paraId="7E68B624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 și</w:t>
            </w:r>
          </w:p>
          <w:p w14:paraId="12208EF9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99EBB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B2F39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F5588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32+300</w:t>
            </w:r>
          </w:p>
          <w:p w14:paraId="5C01023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32+450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FFB70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DB548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F020DBE" w14:textId="77777777" w:rsidTr="009655E1">
        <w:trPr>
          <w:cantSplit/>
          <w:trHeight w:val="3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F5CA17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56AECB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32+569</w:t>
            </w:r>
          </w:p>
          <w:p w14:paraId="1A7C84C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43+140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F8B42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E3433" w14:textId="77777777" w:rsidR="006D3A5F" w:rsidRDefault="006D3A5F" w:rsidP="00EA512F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Ciorani -</w:t>
            </w:r>
          </w:p>
          <w:p w14:paraId="15755E79" w14:textId="77777777" w:rsidR="006D3A5F" w:rsidRDefault="006D3A5F" w:rsidP="00EA512F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Ialomița și</w:t>
            </w:r>
          </w:p>
          <w:p w14:paraId="52B6088B" w14:textId="77777777" w:rsidR="006D3A5F" w:rsidRDefault="006D3A5F" w:rsidP="00EA512F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 cu</w:t>
            </w:r>
          </w:p>
          <w:p w14:paraId="2C72AC5E" w14:textId="77777777" w:rsidR="006D3A5F" w:rsidRDefault="006D3A5F" w:rsidP="00EA512F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2, 8 și 10 </w:t>
            </w:r>
          </w:p>
          <w:p w14:paraId="464B4CE4" w14:textId="77777777" w:rsidR="006D3A5F" w:rsidRDefault="006D3A5F" w:rsidP="0099182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din Hm Ciorani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D1B040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6376E4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4FB65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D2130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F23ED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8B18979" w14:textId="77777777" w:rsidTr="009655E1">
        <w:trPr>
          <w:cantSplit/>
          <w:trHeight w:val="3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D61946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477F4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CAD090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00725" w14:textId="77777777" w:rsidR="006D3A5F" w:rsidRDefault="006D3A5F" w:rsidP="00D7504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Ciorani -</w:t>
            </w:r>
          </w:p>
          <w:p w14:paraId="350EE052" w14:textId="77777777" w:rsidR="006D3A5F" w:rsidRDefault="006D3A5F" w:rsidP="00D7504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Ialomița</w:t>
            </w:r>
          </w:p>
          <w:p w14:paraId="16C08761" w14:textId="77777777" w:rsidR="006D3A5F" w:rsidRDefault="006D3A5F" w:rsidP="00D7504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linia 2 directă din</w:t>
            </w:r>
          </w:p>
          <w:p w14:paraId="731642B1" w14:textId="77777777" w:rsidR="006D3A5F" w:rsidRDefault="006D3A5F" w:rsidP="00DD160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Ialomița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0971D1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03FF5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27C76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32+450</w:t>
            </w:r>
          </w:p>
          <w:p w14:paraId="38ED8845" w14:textId="77777777" w:rsidR="006D3A5F" w:rsidRDefault="006D3A5F" w:rsidP="001A5962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43+600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918AE6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8A4623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09A22911" w14:textId="77777777" w:rsidTr="009655E1">
        <w:trPr>
          <w:cantSplit/>
          <w:trHeight w:val="42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F3E237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A2A2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70E426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ED83E8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Ialomița</w:t>
            </w:r>
          </w:p>
          <w:p w14:paraId="05EA5019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5 abătută și </w:t>
            </w:r>
          </w:p>
          <w:p w14:paraId="090F8974" w14:textId="77777777" w:rsidR="006D3A5F" w:rsidRDefault="006D3A5F" w:rsidP="00A31B6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13 și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8EDB9" w14:textId="77777777" w:rsidR="006D3A5F" w:rsidRDefault="006D3A5F" w:rsidP="004A146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B64B018" w14:textId="77777777" w:rsidR="006D3A5F" w:rsidRDefault="006D3A5F" w:rsidP="004A146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4530D" w14:textId="77777777" w:rsidR="006D3A5F" w:rsidRPr="00F9444C" w:rsidRDefault="006D3A5F" w:rsidP="004A146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2D465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AE2C9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2B066C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067DADE" w14:textId="77777777" w:rsidTr="007349A5">
        <w:trPr>
          <w:cantSplit/>
          <w:trHeight w:val="11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0E1DC2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8783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74+550</w:t>
            </w:r>
          </w:p>
          <w:p w14:paraId="2149910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4E9836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320617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Broşteni –</w:t>
            </w:r>
          </w:p>
          <w:p w14:paraId="42207C38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Sărăţuica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A3E5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6932F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9240D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8E67B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EF2C5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ca limitare de viteză. </w:t>
            </w:r>
          </w:p>
          <w:p w14:paraId="56E45398" w14:textId="77777777" w:rsidR="006D3A5F" w:rsidRDefault="006D3A5F" w:rsidP="00595234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trenului (locomotivă sau vagon).</w:t>
            </w:r>
          </w:p>
        </w:tc>
      </w:tr>
      <w:tr w:rsidR="006D3A5F" w14:paraId="34149573" w14:textId="77777777" w:rsidTr="00CE174A">
        <w:trPr>
          <w:cantSplit/>
          <w:trHeight w:val="12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4438A8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3E8636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103+500</w:t>
            </w:r>
          </w:p>
          <w:p w14:paraId="10AF7ECA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103+600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FD591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0DF6A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Andrăşeşti -</w:t>
            </w:r>
          </w:p>
          <w:p w14:paraId="2D17A0C7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Ramificaţie Amara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7FBFC4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CBB5E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CADAF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FF6AD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73E76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ca limitare de viteză. </w:t>
            </w:r>
          </w:p>
          <w:p w14:paraId="0E141920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trenului (locomotivă sau vagon).</w:t>
            </w:r>
          </w:p>
        </w:tc>
      </w:tr>
      <w:tr w:rsidR="006D3A5F" w14:paraId="130895FD" w14:textId="77777777" w:rsidTr="00CE174A">
        <w:trPr>
          <w:cantSplit/>
          <w:trHeight w:val="12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B638CB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D795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118+500</w:t>
            </w:r>
          </w:p>
          <w:p w14:paraId="731413C1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6D290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08DD78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Slobozia Nouă - </w:t>
            </w:r>
          </w:p>
          <w:p w14:paraId="4B25016F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 -</w:t>
            </w:r>
          </w:p>
          <w:p w14:paraId="65B4EC0B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Țăndărei</w:t>
            </w:r>
          </w:p>
          <w:p w14:paraId="68D05156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inclusiv linia 2 directă st. Slobozia Nouă </w:t>
            </w:r>
          </w:p>
          <w:p w14:paraId="1ACD4D4D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linia 2 directă </w:t>
            </w:r>
          </w:p>
          <w:p w14:paraId="511B3C84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D80FA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9B54F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D8444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382C79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EFCE5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4D71381" w14:textId="77777777" w:rsidTr="00CE174A">
        <w:trPr>
          <w:cantSplit/>
          <w:trHeight w:val="33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6ED89C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8C05F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8E55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2F293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Hm Bucu </w:t>
            </w:r>
          </w:p>
          <w:p w14:paraId="1A20E58B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2CDCC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B6E162E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59AFB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778D6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536190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2B784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F651298" w14:textId="77777777" w:rsidTr="00CE174A">
        <w:trPr>
          <w:cantSplit/>
          <w:trHeight w:val="2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13F975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5BCD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98A6B" w14:textId="77777777" w:rsidR="006D3A5F" w:rsidRPr="00A152FB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802BAD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Bucu</w:t>
            </w:r>
          </w:p>
          <w:p w14:paraId="2D18489E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A694CB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6E1FC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386583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B3678" w14:textId="77777777" w:rsidR="006D3A5F" w:rsidRPr="00F9444C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85784D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2110D76" w14:textId="77777777" w:rsidTr="00CE174A">
        <w:trPr>
          <w:cantSplit/>
          <w:trHeight w:val="112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8704EC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491F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128+250</w:t>
            </w:r>
          </w:p>
          <w:p w14:paraId="0EEFE44F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1653B0" w14:textId="77777777" w:rsidR="006D3A5F" w:rsidRPr="00A152FB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A152FB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54821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 -</w:t>
            </w:r>
          </w:p>
          <w:p w14:paraId="04FCCE84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Ţăndărei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B5E1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A584C8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E399D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194E3" w14:textId="77777777" w:rsidR="006D3A5F" w:rsidRPr="00F9444C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9A2C0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ca limitare de viteză. </w:t>
            </w:r>
          </w:p>
          <w:p w14:paraId="60B59B3B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trenului (locomotivă sau vagon).</w:t>
            </w:r>
          </w:p>
        </w:tc>
      </w:tr>
      <w:tr w:rsidR="006D3A5F" w14:paraId="0E7C584F" w14:textId="77777777" w:rsidTr="00CE174A">
        <w:trPr>
          <w:cantSplit/>
          <w:trHeight w:val="80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3E3857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043E98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135+975</w:t>
            </w:r>
          </w:p>
          <w:p w14:paraId="5EE210A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136+025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5C2CB" w14:textId="77777777" w:rsidR="006D3A5F" w:rsidRPr="00A152FB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E9D57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 -</w:t>
            </w:r>
          </w:p>
          <w:p w14:paraId="6A570A44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Ţăndărei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1AFB1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DDCBD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A046C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085AD5" w14:textId="77777777" w:rsidR="006D3A5F" w:rsidRPr="00F9444C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16EAD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ca limitare de viteză. </w:t>
            </w:r>
          </w:p>
          <w:p w14:paraId="004FBFC3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trenului (locomotivă sau vagon).</w:t>
            </w:r>
          </w:p>
        </w:tc>
      </w:tr>
      <w:tr w:rsidR="006D3A5F" w14:paraId="4EC8B9E0" w14:textId="77777777" w:rsidTr="00103DB2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549894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E51B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41D7BB" w14:textId="77777777" w:rsidR="006D3A5F" w:rsidRPr="00A152FB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E23AF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14:paraId="6EABC910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4D588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65494A11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61 / 63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AB5C05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9444C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61099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E77CD2" w14:textId="77777777" w:rsidR="006D3A5F" w:rsidRPr="00F9444C" w:rsidRDefault="006D3A5F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C69D2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5964557C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93058B9" w14:textId="77777777" w:rsidR="006D3A5F" w:rsidRDefault="006D3A5F" w:rsidP="00802827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şi 8.</w:t>
            </w:r>
          </w:p>
        </w:tc>
      </w:tr>
      <w:tr w:rsidR="006D3A5F" w14:paraId="74088CBD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8FAC35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E1AF5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ED2190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2D7531" w14:textId="77777777" w:rsidR="006D3A5F" w:rsidRDefault="006D3A5F" w:rsidP="00F007A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14:paraId="62F5B782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 10 /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DE6D9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DDC688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1635FB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58+400</w:t>
            </w:r>
          </w:p>
          <w:p w14:paraId="7B21D192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58+450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71C3C0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F8460" w14:textId="77777777" w:rsidR="006D3A5F" w:rsidRDefault="006D3A5F" w:rsidP="00F007A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F3638BB" w14:textId="77777777" w:rsidR="006D3A5F" w:rsidRDefault="006D3A5F" w:rsidP="00F007A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în paralelogram.</w:t>
            </w:r>
          </w:p>
          <w:p w14:paraId="0E2B4051" w14:textId="77777777" w:rsidR="006D3A5F" w:rsidRDefault="006D3A5F" w:rsidP="00F007A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C4F29EF" w14:textId="77777777" w:rsidR="006D3A5F" w:rsidRDefault="006D3A5F" w:rsidP="00F007A3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firul II Movila - Țăndărei la linia 3 Țăndărei.</w:t>
            </w:r>
          </w:p>
        </w:tc>
      </w:tr>
      <w:tr w:rsidR="006D3A5F" w14:paraId="585A1230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0C237A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9B9B0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1581E3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49922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14:paraId="5E13ABFB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99520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719AB76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 /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7ACEE5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9444C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60175D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6CFB0B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78793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 pe teren.</w:t>
            </w:r>
          </w:p>
          <w:p w14:paraId="7A48DD2D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7 şi 8.</w:t>
            </w:r>
          </w:p>
        </w:tc>
      </w:tr>
      <w:tr w:rsidR="006D3A5F" w14:paraId="52A25CFF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78AB9C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C2FED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145+354</w:t>
            </w:r>
          </w:p>
          <w:p w14:paraId="7DA77009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81FA6A" w14:textId="77777777" w:rsidR="006D3A5F" w:rsidRPr="00A152FB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7072C5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48EFED98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Cap X - </w:t>
            </w:r>
          </w:p>
          <w:p w14:paraId="377ACDFD" w14:textId="77777777" w:rsidR="006D3A5F" w:rsidRDefault="006D3A5F" w:rsidP="00FF5C6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D40B8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8BC92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6EBE7" w14:textId="77777777" w:rsidR="006D3A5F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4E5F7" w14:textId="77777777" w:rsidR="006D3A5F" w:rsidRPr="00F9444C" w:rsidRDefault="006D3A5F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727E5" w14:textId="77777777" w:rsidR="006D3A5F" w:rsidRDefault="006D3A5F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4817BDD2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6968D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A78FC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04C9D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E8009F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36CA894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directă, Cap X - </w:t>
            </w:r>
          </w:p>
          <w:p w14:paraId="5A8C2748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BD61D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1F206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EA1B4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145+414</w:t>
            </w:r>
          </w:p>
          <w:p w14:paraId="5E5E41D8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146+038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0D1EF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2AF30" w14:textId="77777777" w:rsidR="006D3A5F" w:rsidRDefault="006D3A5F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6A48796C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DA0505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F6197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4FB059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2D4602" w14:textId="77777777" w:rsidR="006D3A5F" w:rsidRDefault="006D3A5F" w:rsidP="006058D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1EE3A859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E2E48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17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252BB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2C89DA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159B2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ADD61" w14:textId="77777777" w:rsidR="006D3A5F" w:rsidRDefault="006D3A5F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B9B924E" w14:textId="77777777" w:rsidR="006D3A5F" w:rsidRDefault="006D3A5F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 II Fetești - Movila la liniile 1 - 3.</w:t>
            </w:r>
          </w:p>
        </w:tc>
      </w:tr>
      <w:tr w:rsidR="006D3A5F" w14:paraId="1A708490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672230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7723E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67017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70BB5" w14:textId="77777777" w:rsidR="006D3A5F" w:rsidRDefault="006D3A5F" w:rsidP="006058D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C58E111" w14:textId="77777777" w:rsidR="006D3A5F" w:rsidRDefault="006D3A5F" w:rsidP="006058D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F1980" w14:textId="77777777" w:rsidR="006D3A5F" w:rsidRDefault="006D3A5F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1642128D" w14:textId="77777777" w:rsidR="006D3A5F" w:rsidRDefault="006D3A5F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21 - 89</w:t>
            </w:r>
          </w:p>
          <w:p w14:paraId="7FCE76E6" w14:textId="77777777" w:rsidR="006D3A5F" w:rsidRDefault="006D3A5F" w:rsidP="0045712D">
            <w:pPr>
              <w:spacing w:line="276" w:lineRule="auto"/>
              <w:ind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(sch. 21, 39, 45, </w:t>
            </w:r>
          </w:p>
          <w:p w14:paraId="2EB440EE" w14:textId="77777777" w:rsidR="006D3A5F" w:rsidRDefault="006D3A5F" w:rsidP="0045712D">
            <w:pPr>
              <w:spacing w:line="276" w:lineRule="auto"/>
              <w:ind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89)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BA92D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5FE76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FFC9E9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F1CFB3" w14:textId="77777777" w:rsidR="006D3A5F" w:rsidRDefault="006D3A5F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CBA00FB" w14:textId="77777777" w:rsidR="006D3A5F" w:rsidRDefault="006D3A5F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6C4A029" w14:textId="77777777" w:rsidR="006D3A5F" w:rsidRPr="0045712D" w:rsidRDefault="006D3A5F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din fir I și fir II Bărăganu - Fetești la liniile 11 - 2T</w:t>
            </w:r>
            <w:r>
              <w:rPr>
                <w:b/>
                <w:bCs/>
                <w:i/>
                <w:iCs/>
                <w:sz w:val="20"/>
                <w:lang w:val="en-US"/>
              </w:rPr>
              <w:t>;</w:t>
            </w:r>
          </w:p>
          <w:p w14:paraId="40410BDA" w14:textId="77777777" w:rsidR="006D3A5F" w:rsidRDefault="006D3A5F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 I și fir II Fetești - Movila la liniile 11 - 2T.</w:t>
            </w:r>
          </w:p>
        </w:tc>
      </w:tr>
      <w:tr w:rsidR="006D3A5F" w14:paraId="1DA497CA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A3E09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AC22C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080933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59CA2" w14:textId="77777777" w:rsidR="006D3A5F" w:rsidRDefault="006D3A5F" w:rsidP="003204A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A66A1AE" w14:textId="77777777" w:rsidR="006D3A5F" w:rsidRDefault="006D3A5F" w:rsidP="003204A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557E35" w14:textId="77777777" w:rsidR="006D3A5F" w:rsidRDefault="006D3A5F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40D7839B" w14:textId="77777777" w:rsidR="006D3A5F" w:rsidRDefault="006D3A5F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55 - 73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E0AEAC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9BC67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D6C92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AFCE0" w14:textId="77777777" w:rsidR="006D3A5F" w:rsidRDefault="006D3A5F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1E3DD11" w14:textId="77777777" w:rsidR="006D3A5F" w:rsidRDefault="006D3A5F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liniile 1, 2, 3 în și din fir I + II L804 Fetești - Movila</w:t>
            </w:r>
          </w:p>
        </w:tc>
      </w:tr>
      <w:tr w:rsidR="006D3A5F" w14:paraId="0B9E84C0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5FE638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FC7E9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75201F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5DFD03" w14:textId="77777777" w:rsidR="006D3A5F" w:rsidRDefault="006D3A5F" w:rsidP="003204A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0C014F7" w14:textId="77777777" w:rsidR="006D3A5F" w:rsidRDefault="006D3A5F" w:rsidP="003204A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0F609" w14:textId="77777777" w:rsidR="006D3A5F" w:rsidRDefault="006D3A5F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2E1B9ADA" w14:textId="77777777" w:rsidR="006D3A5F" w:rsidRDefault="006D3A5F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 41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106B7E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8B9DC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FEF4C7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01578E" w14:textId="77777777" w:rsidR="006D3A5F" w:rsidRDefault="006D3A5F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2888D38" w14:textId="77777777" w:rsidR="006D3A5F" w:rsidRDefault="006D3A5F" w:rsidP="00480C7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liniile 6, 7, 8 în și din fir I + II L804 Fetești Molila în și din fir I + II L800 Fetești - Bărăganu</w:t>
            </w:r>
          </w:p>
        </w:tc>
      </w:tr>
      <w:tr w:rsidR="006D3A5F" w14:paraId="7BAB6FA4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76056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7B1FD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13FC39" w14:textId="77777777" w:rsidR="006D3A5F" w:rsidRPr="00A152FB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FCADB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1FD61D96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39B7DD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654F9836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 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8F446E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41109E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76361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C3BE2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B32170E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liniile 6 în și din fir I + II L804 Fetești Molila în și din fir I + II L800 Fetești - Bărăganu</w:t>
            </w:r>
          </w:p>
        </w:tc>
      </w:tr>
      <w:tr w:rsidR="006D3A5F" w14:paraId="3491B693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6D4A5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8B7B4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C2E50" w14:textId="77777777" w:rsidR="006D3A5F" w:rsidRPr="00A152FB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97634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83852C7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C645F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33386AD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 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25F8E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D8BA15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78CE6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52228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54C20C3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liniile 7, 8 în și din fir I + II L804 Fetești Molila în și din fir I + II L800 Fetești - Bărăganu</w:t>
            </w:r>
          </w:p>
        </w:tc>
      </w:tr>
      <w:tr w:rsidR="006D3A5F" w14:paraId="4BC75043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160828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43CFCE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7F38B" w14:textId="77777777" w:rsidR="006D3A5F" w:rsidRPr="00A152FB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96EFF0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C7FBF39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D7E36C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143C676D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 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8751F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20CC4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008143" w14:textId="77777777" w:rsidR="006D3A5F" w:rsidRDefault="006D3A5F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6BBACF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BEA7E60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și de la linia  8 în și din fir </w:t>
            </w:r>
          </w:p>
          <w:p w14:paraId="4DFF0749" w14:textId="77777777" w:rsidR="006D3A5F" w:rsidRDefault="006D3A5F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 + II L804 Fetești Molila în și din fir I + II L800 Fetești - Bărăganu</w:t>
            </w:r>
          </w:p>
        </w:tc>
      </w:tr>
      <w:tr w:rsidR="006D3A5F" w14:paraId="430E3DC0" w14:textId="77777777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F04E3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B5D8B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50789C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FCDB7" w14:textId="77777777" w:rsidR="006D3A5F" w:rsidRDefault="006D3A5F" w:rsidP="006058D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CF3C58B" w14:textId="77777777" w:rsidR="006D3A5F" w:rsidRDefault="006D3A5F" w:rsidP="006058D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EE13B9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25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7A32F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C0909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35245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67FD28" w14:textId="77777777" w:rsidR="006D3A5F" w:rsidRDefault="006D3A5F" w:rsidP="006E518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067A413" w14:textId="77777777" w:rsidR="006D3A5F" w:rsidRDefault="006D3A5F" w:rsidP="006E518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 II Fetești - Movila la liniile 1 - 3.</w:t>
            </w:r>
          </w:p>
        </w:tc>
      </w:tr>
      <w:tr w:rsidR="006D3A5F" w14:paraId="32B3E8E5" w14:textId="77777777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63C838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4BB2C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8D74FA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D8D8A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0BB9E34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11E23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DF81C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9444C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842A61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5AADC6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932F0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8C65CB6" w14:textId="77777777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FA6C83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1B6D5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FC9AC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8791E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F6B3F20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1968E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976AA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A30A0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183C52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EF999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64A13F6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 II linia 804 la </w:t>
            </w:r>
          </w:p>
          <w:p w14:paraId="52EC92BE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11, 12, 1T, 2T.</w:t>
            </w:r>
          </w:p>
        </w:tc>
      </w:tr>
      <w:tr w:rsidR="006D3A5F" w14:paraId="46419FB3" w14:textId="77777777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DF9C37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78CB9D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81382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815B63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39BB3CA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4D2984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EA4B1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40D7D0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44BA2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F67678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D2BB3A9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 II linia 804 la </w:t>
            </w:r>
          </w:p>
          <w:p w14:paraId="60981A9B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11, 12, 1T, 2T.</w:t>
            </w:r>
          </w:p>
        </w:tc>
      </w:tr>
      <w:tr w:rsidR="006D3A5F" w14:paraId="377D08A4" w14:textId="77777777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986560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5FB6E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3B5F7D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CAFE8D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4A942D48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9F6A1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61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973F4C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44B63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ACC358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EF184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9143A2F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 II linia 804 la </w:t>
            </w:r>
          </w:p>
          <w:p w14:paraId="6808DFC2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11, 12, 1T, 2T.</w:t>
            </w:r>
          </w:p>
        </w:tc>
      </w:tr>
      <w:tr w:rsidR="006D3A5F" w14:paraId="13C2F334" w14:textId="77777777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C15C62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20F84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A14B7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9A18D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4CD75572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5CB3B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287F4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6564F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9F728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9B8715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29A0A65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 II linia 804 la </w:t>
            </w:r>
          </w:p>
          <w:p w14:paraId="2A8D8F66" w14:textId="77777777" w:rsidR="006D3A5F" w:rsidRDefault="006D3A5F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11, 12, 1T, 2T.</w:t>
            </w:r>
          </w:p>
        </w:tc>
      </w:tr>
      <w:tr w:rsidR="006D3A5F" w14:paraId="25F4AF19" w14:textId="77777777" w:rsidTr="00870BE5">
        <w:trPr>
          <w:cantSplit/>
          <w:trHeight w:val="121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F8DFBE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C4B4C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D18330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A2CDCF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2BE6455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BB418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99 </w:t>
            </w:r>
          </w:p>
          <w:p w14:paraId="0AD8E4CD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</w:t>
            </w:r>
          </w:p>
          <w:p w14:paraId="3DCE3C0D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2A5AD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FAA75B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308CE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589E5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și firul II </w:t>
            </w:r>
          </w:p>
          <w:p w14:paraId="01A805D7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Bărăganu - Fetești  și din firul I Movila - Fetești la linia 1.</w:t>
            </w:r>
          </w:p>
        </w:tc>
      </w:tr>
      <w:tr w:rsidR="006D3A5F" w14:paraId="08604EC9" w14:textId="77777777" w:rsidTr="00870BE5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EE0915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F360B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92A32" w14:textId="77777777" w:rsidR="006D3A5F" w:rsidRPr="00A152FB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44B713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473037DB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BB23D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105 </w:t>
            </w:r>
          </w:p>
          <w:p w14:paraId="4A51944B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</w:t>
            </w:r>
          </w:p>
          <w:p w14:paraId="36B2DBAF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2ABA2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F1E46" w14:textId="77777777" w:rsidR="006D3A5F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934A7" w14:textId="77777777" w:rsidR="006D3A5F" w:rsidRPr="00F9444C" w:rsidRDefault="006D3A5F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5C09C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și firul II </w:t>
            </w:r>
          </w:p>
          <w:p w14:paraId="1BFB07A0" w14:textId="77777777" w:rsidR="006D3A5F" w:rsidRDefault="006D3A5F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Bărăganu - Fetești  și din firul I Movila - Fetești la linia 1.</w:t>
            </w:r>
          </w:p>
        </w:tc>
      </w:tr>
      <w:tr w:rsidR="006D3A5F" w14:paraId="52DFF5C8" w14:textId="77777777" w:rsidTr="00870BE5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BB1756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7B1F6D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146+725</w:t>
            </w:r>
          </w:p>
          <w:p w14:paraId="5B7162B3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E45F85" w14:textId="77777777" w:rsidR="006D3A5F" w:rsidRPr="00A152FB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139C5" w14:textId="77777777" w:rsidR="006D3A5F" w:rsidRDefault="006D3A5F" w:rsidP="00413FE4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1E822D36" w14:textId="77777777" w:rsidR="006D3A5F" w:rsidRDefault="006D3A5F" w:rsidP="00413FE4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Cap Y - </w:t>
            </w:r>
          </w:p>
          <w:p w14:paraId="030D20CD" w14:textId="77777777" w:rsidR="006D3A5F" w:rsidRDefault="006D3A5F" w:rsidP="00413FE4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00415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96887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BFE26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1E25B" w14:textId="77777777" w:rsidR="006D3A5F" w:rsidRPr="00F9444C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357BEC" w14:textId="77777777" w:rsidR="006D3A5F" w:rsidRDefault="006D3A5F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738B426A" w14:textId="77777777" w:rsidTr="00870BE5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E4ECD1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E151A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C2DA1" w14:textId="77777777" w:rsidR="006D3A5F" w:rsidRPr="00A152FB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F799F" w14:textId="77777777" w:rsidR="006D3A5F" w:rsidRDefault="006D3A5F" w:rsidP="00413FE4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7F96D40" w14:textId="77777777" w:rsidR="006D3A5F" w:rsidRDefault="006D3A5F" w:rsidP="00413FE4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directă, Cap Y - </w:t>
            </w:r>
          </w:p>
          <w:p w14:paraId="36E11BB3" w14:textId="77777777" w:rsidR="006D3A5F" w:rsidRDefault="006D3A5F" w:rsidP="00413FE4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067C8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A67FB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3D9A3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146+924</w:t>
            </w:r>
          </w:p>
          <w:p w14:paraId="0BC0E057" w14:textId="77777777" w:rsidR="006D3A5F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147+110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6B1DD6" w14:textId="77777777" w:rsidR="006D3A5F" w:rsidRPr="00F9444C" w:rsidRDefault="006D3A5F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644A83" w14:textId="77777777" w:rsidR="006D3A5F" w:rsidRDefault="006D3A5F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3D29BA64" w14:textId="77777777" w:rsidTr="00103DB2">
        <w:trPr>
          <w:cantSplit/>
          <w:trHeight w:val="8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7FE0C0" w14:textId="77777777" w:rsidR="006D3A5F" w:rsidRDefault="006D3A5F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DE0EE1" w14:textId="77777777" w:rsidR="006D3A5F" w:rsidRDefault="006D3A5F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D7B25" w14:textId="77777777" w:rsidR="006D3A5F" w:rsidRPr="00A152FB" w:rsidRDefault="006D3A5F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A1721" w14:textId="77777777" w:rsidR="006D3A5F" w:rsidRDefault="006D3A5F" w:rsidP="0046118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C761AEA" w14:textId="77777777" w:rsidR="006D3A5F" w:rsidRDefault="006D3A5F" w:rsidP="0046118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11, 12, 1T, 2T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35941" w14:textId="77777777" w:rsidR="006D3A5F" w:rsidRDefault="006D3A5F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3C8B7" w14:textId="77777777" w:rsidR="006D3A5F" w:rsidRPr="00F9444C" w:rsidRDefault="006D3A5F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9444C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7CD80" w14:textId="77777777" w:rsidR="006D3A5F" w:rsidRDefault="006D3A5F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38A1C" w14:textId="77777777" w:rsidR="006D3A5F" w:rsidRPr="00F9444C" w:rsidRDefault="006D3A5F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60925" w14:textId="77777777" w:rsidR="006D3A5F" w:rsidRDefault="006D3A5F" w:rsidP="0046118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04E06207" w14:textId="77777777" w:rsidR="006D3A5F" w:rsidRDefault="006D3A5F" w:rsidP="00802827">
      <w:pPr>
        <w:spacing w:line="276" w:lineRule="auto"/>
        <w:ind w:right="57"/>
        <w:rPr>
          <w:sz w:val="20"/>
        </w:rPr>
      </w:pPr>
    </w:p>
    <w:p w14:paraId="36EEC228" w14:textId="77777777" w:rsidR="006D3A5F" w:rsidRDefault="006D3A5F" w:rsidP="00535684">
      <w:pPr>
        <w:pStyle w:val="Heading1"/>
        <w:spacing w:line="360" w:lineRule="auto"/>
      </w:pPr>
      <w:r>
        <w:t>LINIA 807</w:t>
      </w:r>
    </w:p>
    <w:p w14:paraId="009B5094" w14:textId="77777777" w:rsidR="006D3A5F" w:rsidRDefault="006D3A5F" w:rsidP="00FC1359">
      <w:pPr>
        <w:pStyle w:val="Heading1"/>
        <w:spacing w:line="360" w:lineRule="auto"/>
        <w:rPr>
          <w:b w:val="0"/>
          <w:bCs w:val="0"/>
          <w:sz w:val="8"/>
        </w:rPr>
      </w:pPr>
      <w:r>
        <w:t>SLOBOZIA NOUĂ - SLOBOZIA VECHE - CIULNIŢA - CĂLĂRAŞI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3EE81253" w14:textId="77777777" w:rsidTr="00D54908">
        <w:trPr>
          <w:cantSplit/>
          <w:trHeight w:val="84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6EDB49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F6F16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15+320</w:t>
            </w:r>
          </w:p>
          <w:p w14:paraId="3AB5960E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15+180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A62B0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8DE58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Slobozia Veche -</w:t>
            </w:r>
          </w:p>
          <w:p w14:paraId="4A3698BB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Slobozia Sud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8E11B4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A0315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4E431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3020C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23C76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F9633E4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*Valabil pentru trenurile care au în compunere două și trei locomotive cuplate.</w:t>
            </w:r>
          </w:p>
          <w:p w14:paraId="10516E13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Este interzisă circulația trenurilor care au în compunere 4 sau mai multe locomotive cuplate.</w:t>
            </w:r>
          </w:p>
          <w:p w14:paraId="1EF883E1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Este interzisă frânarea și staționarea pe pod km 15+250.</w:t>
            </w:r>
          </w:p>
        </w:tc>
      </w:tr>
      <w:tr w:rsidR="006D3A5F" w14:paraId="35F84F40" w14:textId="77777777" w:rsidTr="00D54908">
        <w:trPr>
          <w:cantSplit/>
          <w:trHeight w:val="84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13CDD8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CD38C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11+900</w:t>
            </w:r>
          </w:p>
          <w:p w14:paraId="7EDC9A44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171EEE" w14:textId="77777777" w:rsidR="006D3A5F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A96F5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Slobozia Sud -</w:t>
            </w:r>
          </w:p>
          <w:p w14:paraId="2B4E10A5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E14309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599D9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BCAC2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E65C6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3029E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351C9EE5" w14:textId="77777777" w:rsidTr="00D54908">
        <w:trPr>
          <w:cantSplit/>
          <w:trHeight w:val="84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051ACD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1E810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0937E" w14:textId="77777777" w:rsidR="006D3A5F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770EE7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Ciulnița</w:t>
            </w:r>
          </w:p>
          <w:p w14:paraId="6883B4B8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B8D9FA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118F0B36" w14:textId="77777777" w:rsidR="006D3A5F" w:rsidRDefault="006D3A5F" w:rsidP="0037619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3 - 9</w:t>
            </w:r>
          </w:p>
          <w:p w14:paraId="37ADE3B8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5E02A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56852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0136A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5ACA3" w14:textId="77777777" w:rsidR="006D3A5F" w:rsidRDefault="006D3A5F" w:rsidP="00E6728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69CCEF8" w14:textId="77777777" w:rsidR="006D3A5F" w:rsidRDefault="006D3A5F" w:rsidP="00E6728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8BCCD58" w14:textId="77777777" w:rsidR="006D3A5F" w:rsidRDefault="006D3A5F" w:rsidP="00E6728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și de la liniile 3 - 7 st. Ciulnița dinspre/spre </w:t>
            </w:r>
          </w:p>
          <w:p w14:paraId="3E1E8D39" w14:textId="77777777" w:rsidR="006D3A5F" w:rsidRDefault="006D3A5F" w:rsidP="00E6728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</w:t>
            </w:r>
          </w:p>
        </w:tc>
      </w:tr>
      <w:tr w:rsidR="006D3A5F" w14:paraId="0542340A" w14:textId="77777777" w:rsidTr="00D54908">
        <w:trPr>
          <w:cantSplit/>
          <w:trHeight w:val="84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089335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40DD4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352FC" w14:textId="77777777" w:rsidR="006D3A5F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366A4" w14:textId="77777777" w:rsidR="006D3A5F" w:rsidRDefault="006D3A5F" w:rsidP="003018F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Ciulnița</w:t>
            </w:r>
          </w:p>
          <w:p w14:paraId="44E553EE" w14:textId="77777777" w:rsidR="006D3A5F" w:rsidRDefault="006D3A5F" w:rsidP="003018F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1ADB3" w14:textId="77777777" w:rsidR="006D3A5F" w:rsidRDefault="006D3A5F" w:rsidP="003018F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3017683" w14:textId="77777777" w:rsidR="006D3A5F" w:rsidRDefault="006D3A5F" w:rsidP="003018F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11 - 15</w:t>
            </w:r>
          </w:p>
          <w:p w14:paraId="6A2C21D4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1AC298" w14:textId="77777777" w:rsidR="006D3A5F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82660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4EC97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55424" w14:textId="77777777" w:rsidR="006D3A5F" w:rsidRDefault="006D3A5F" w:rsidP="003018F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CF9C984" w14:textId="77777777" w:rsidR="006D3A5F" w:rsidRDefault="006D3A5F" w:rsidP="003018F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5B477A9" w14:textId="77777777" w:rsidR="006D3A5F" w:rsidRDefault="006D3A5F" w:rsidP="003018F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și de la liniile 3 - 7 st. Ciulnița dinspre/spre </w:t>
            </w:r>
          </w:p>
          <w:p w14:paraId="575F7CC3" w14:textId="77777777" w:rsidR="006D3A5F" w:rsidRDefault="006D3A5F" w:rsidP="003018F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 Afectează intrări/ieșiri din Fir I Dragoș Vodă - Ciulnița la liniile 3 - 7 st. Ciulnița</w:t>
            </w:r>
          </w:p>
        </w:tc>
      </w:tr>
      <w:tr w:rsidR="006D3A5F" w14:paraId="7DDA9670" w14:textId="77777777" w:rsidTr="00C30A63">
        <w:trPr>
          <w:cantSplit/>
          <w:trHeight w:val="4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D30606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AFC54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CF0ECA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720EA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6C36A06C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6,  7,  8 şi 9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55343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47E6E9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7345A6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273FA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8170F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9811B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B07D909" w14:textId="77777777" w:rsidTr="00C30A63">
        <w:trPr>
          <w:cantSplit/>
          <w:trHeight w:val="4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CA3847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DE3B7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5E136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DA6AA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 -</w:t>
            </w:r>
          </w:p>
          <w:p w14:paraId="1EFF9DA1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Călăraşi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4EE31C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B76CD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950D7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0+860</w:t>
            </w:r>
          </w:p>
          <w:p w14:paraId="415F350D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1+806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83119B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75800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3DD651C" w14:textId="77777777" w:rsidTr="00C30A63">
        <w:trPr>
          <w:cantSplit/>
          <w:trHeight w:val="4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1DEA5D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4BF2F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76043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D4E3A7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Călăraşi Nord –</w:t>
            </w:r>
          </w:p>
          <w:p w14:paraId="2F2E3424" w14:textId="77777777" w:rsidR="006D3A5F" w:rsidRDefault="006D3A5F" w:rsidP="00BA62D7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Călăraşi Sud, linia 2 directă St. Călăraşi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9324F1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CFF8E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4A170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18+500</w:t>
            </w:r>
          </w:p>
          <w:p w14:paraId="7311F7A9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571485" w14:textId="77777777" w:rsidR="006D3A5F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AEB31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168D3C63" w14:textId="77777777" w:rsidTr="00C30A63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7CA063" w14:textId="77777777" w:rsidR="006D3A5F" w:rsidRDefault="006D3A5F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1DF29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7B28FF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09747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Călăraşi Sud</w:t>
            </w:r>
          </w:p>
          <w:p w14:paraId="3B185410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5DB86A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97882BD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C6A65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7345A6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CA8773" w14:textId="77777777" w:rsidR="006D3A5F" w:rsidRDefault="006D3A5F" w:rsidP="00AF15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B09B1" w14:textId="77777777" w:rsidR="006D3A5F" w:rsidRPr="007345A6" w:rsidRDefault="006D3A5F" w:rsidP="00AF152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6F86A6" w14:textId="77777777" w:rsidR="006D3A5F" w:rsidRDefault="006D3A5F" w:rsidP="00AF152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435270A4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2B80155C" w14:textId="77777777" w:rsidR="006D3A5F" w:rsidRDefault="006D3A5F" w:rsidP="00633134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  <w:r>
        <w:rPr>
          <w:b/>
          <w:bCs/>
          <w:spacing w:val="40"/>
        </w:rPr>
        <w:t>LINIA 810</w:t>
      </w:r>
    </w:p>
    <w:p w14:paraId="6BC03C9E" w14:textId="77777777" w:rsidR="006D3A5F" w:rsidRDefault="006D3A5F" w:rsidP="004245E9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MEDGIDIA - NEGRU VODĂ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266A444D" w14:textId="77777777" w:rsidTr="0083423E">
        <w:trPr>
          <w:cantSplit/>
          <w:trHeight w:val="29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E25D34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E6BA2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3F43A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8D2EC2" w14:textId="77777777" w:rsidR="006D3A5F" w:rsidRDefault="006D3A5F" w:rsidP="00E7738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6047B293" w14:textId="77777777" w:rsidR="006D3A5F" w:rsidRDefault="006D3A5F" w:rsidP="00E7738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0</w:t>
            </w:r>
          </w:p>
          <w:p w14:paraId="399A9309" w14:textId="77777777" w:rsidR="006D3A5F" w:rsidRDefault="006D3A5F" w:rsidP="00E7738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78DBE" w14:textId="77777777" w:rsidR="006D3A5F" w:rsidRDefault="006D3A5F" w:rsidP="00E773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14:paraId="0ED5AB30" w14:textId="77777777" w:rsidR="006D3A5F" w:rsidRDefault="006D3A5F" w:rsidP="00E773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vârf sch. 94</w:t>
            </w:r>
          </w:p>
          <w:p w14:paraId="3614F8FA" w14:textId="77777777" w:rsidR="006D3A5F" w:rsidRDefault="006D3A5F" w:rsidP="00F015E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până la vârf 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04C8F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A5FD90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D6192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4D2DD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22D5F6DB" w14:textId="77777777" w:rsidTr="0083423E">
        <w:trPr>
          <w:cantSplit/>
          <w:trHeight w:val="29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CAF38C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EE16D3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E9C1A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79086" w14:textId="77777777" w:rsidR="006D3A5F" w:rsidRDefault="006D3A5F" w:rsidP="0098644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3BA040EB" w14:textId="77777777" w:rsidR="006D3A5F" w:rsidRDefault="006D3A5F" w:rsidP="0098644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  <w:p w14:paraId="0DE741DA" w14:textId="77777777" w:rsidR="006D3A5F" w:rsidRDefault="006D3A5F" w:rsidP="0098644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610CC" w14:textId="77777777" w:rsidR="006D3A5F" w:rsidRDefault="006D3A5F" w:rsidP="00F015E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semnal XPNB până la vârf  sch.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4F62AF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9C817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CDDF25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6382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8BD5172" w14:textId="77777777" w:rsidTr="0083423E">
        <w:trPr>
          <w:cantSplit/>
          <w:trHeight w:val="7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6C079A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6C62D5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84E96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8B95BB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 Grupa A</w:t>
            </w:r>
          </w:p>
          <w:p w14:paraId="55FBD41D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10, 11 şi 14 </w:t>
            </w:r>
          </w:p>
          <w:p w14:paraId="39054AA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ECF81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intrări-</w:t>
            </w:r>
          </w:p>
          <w:p w14:paraId="223B369F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B326D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B01DD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A5012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E9F86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5AC17B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720ED0F" w14:textId="77777777" w:rsidTr="000C45BC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EA3A04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05664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BEF0E2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BBB36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 Grupa A</w:t>
            </w:r>
          </w:p>
          <w:p w14:paraId="6AB9C76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24A55E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CE90242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08623C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D83D8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A7CC75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5BA049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3227ECF" w14:textId="77777777" w:rsidTr="0083423E">
        <w:trPr>
          <w:cantSplit/>
          <w:trHeight w:val="86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331871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D5F2C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8F6B3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9CF118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Medgidia PC 2 </w:t>
            </w:r>
          </w:p>
          <w:p w14:paraId="77D9E4C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2BB0C9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102A1C43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3 </w:t>
            </w:r>
          </w:p>
          <w:p w14:paraId="3A8AF8F4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D6E7A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B01DD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3FCE2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095DA5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A4554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06222DD" w14:textId="77777777" w:rsidTr="0083423E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679621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73C0B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7337C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EEC72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PC 2 </w:t>
            </w:r>
          </w:p>
          <w:p w14:paraId="7491A76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D114E2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 </w:t>
            </w:r>
          </w:p>
          <w:p w14:paraId="7A1AE78F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24165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B01DD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03C7FD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1BF7F9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04D4B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B2A7E67" w14:textId="77777777" w:rsidTr="0083423E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047B6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BD947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10+000</w:t>
            </w:r>
          </w:p>
          <w:p w14:paraId="1F3B2933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84A0B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2D4A88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Medgidia - Ciocârlia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9128A2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0B7E8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2BE5B8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18A4A8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17F38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57E3B378" w14:textId="77777777" w:rsidTr="0083423E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02750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0DF23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13+900</w:t>
            </w:r>
          </w:p>
          <w:p w14:paraId="0DED089A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FA8FA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B25F08" w14:textId="77777777" w:rsidR="006D3A5F" w:rsidRDefault="006D3A5F" w:rsidP="009A18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Medgidia PC 2 - </w:t>
            </w:r>
          </w:p>
          <w:p w14:paraId="74F47212" w14:textId="77777777" w:rsidR="006D3A5F" w:rsidRDefault="006D3A5F" w:rsidP="009A18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Ciocârlia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91745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EA04A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7F1C8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F3304A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906E48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6737F04A" w14:textId="77777777" w:rsidTr="0083423E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8F169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023BC9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16+210</w:t>
            </w:r>
          </w:p>
          <w:p w14:paraId="0EBC646A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16+310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64FA8A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C7DA2" w14:textId="77777777" w:rsidR="006D3A5F" w:rsidRDefault="006D3A5F" w:rsidP="00F15B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Medgidia PC 2 - </w:t>
            </w:r>
          </w:p>
          <w:p w14:paraId="239CB9A6" w14:textId="77777777" w:rsidR="006D3A5F" w:rsidRDefault="006D3A5F" w:rsidP="00F15B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Ciocârlia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ACA47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EEFBE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01FB8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8DAB8F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B855C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348FE76E" w14:textId="77777777" w:rsidTr="009373EE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0A26DD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1E046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24+200</w:t>
            </w:r>
          </w:p>
          <w:p w14:paraId="5985BE29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28+725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D17D6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E445D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870F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Medgidia PC 2 - </w:t>
            </w:r>
          </w:p>
          <w:p w14:paraId="06438AA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Ciocârlia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BF6D9" w14:textId="77777777" w:rsidR="006D3A5F" w:rsidRDefault="006D3A5F" w:rsidP="009C0D38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A9C12A" w14:textId="77777777" w:rsidR="006D3A5F" w:rsidRPr="00BB01DD" w:rsidRDefault="006D3A5F" w:rsidP="009C0D38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45C67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397D83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0D6DF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 ca limitare de viteză.  </w:t>
            </w:r>
          </w:p>
        </w:tc>
      </w:tr>
      <w:tr w:rsidR="006D3A5F" w14:paraId="47A701B2" w14:textId="77777777" w:rsidTr="009373EE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AE2634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FC580F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AEFA5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586F9F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Ciocârlia</w:t>
            </w:r>
          </w:p>
          <w:p w14:paraId="10BF0912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BB702" w14:textId="77777777" w:rsidR="006D3A5F" w:rsidRDefault="006D3A5F" w:rsidP="009C0D38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2138756F" w14:textId="77777777" w:rsidR="006D3A5F" w:rsidRDefault="006D3A5F" w:rsidP="009C0D38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5 </w:t>
            </w:r>
          </w:p>
          <w:p w14:paraId="0DFDF586" w14:textId="77777777" w:rsidR="006D3A5F" w:rsidRDefault="006D3A5F" w:rsidP="009C0D38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C0D31E" w14:textId="77777777" w:rsidR="006D3A5F" w:rsidRPr="00BB01DD" w:rsidRDefault="006D3A5F" w:rsidP="009C0D38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02401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208BD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B61459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B37846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BE05197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LFI ROMCEREAL.</w:t>
            </w:r>
          </w:p>
        </w:tc>
      </w:tr>
      <w:tr w:rsidR="006D3A5F" w14:paraId="2EF70BFE" w14:textId="77777777" w:rsidTr="005B2C1E">
        <w:trPr>
          <w:cantSplit/>
          <w:trHeight w:val="114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F8DC75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E69B2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9886F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4020F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Cobadin</w:t>
            </w:r>
          </w:p>
          <w:p w14:paraId="149FDD55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ABE39" w14:textId="77777777" w:rsidR="006D3A5F" w:rsidRDefault="006D3A5F" w:rsidP="00E81D74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 inclusiv</w:t>
            </w:r>
          </w:p>
          <w:p w14:paraId="55608153" w14:textId="77777777" w:rsidR="006D3A5F" w:rsidRDefault="006D3A5F" w:rsidP="00E81D74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724E2737" w14:textId="77777777" w:rsidR="006D3A5F" w:rsidRDefault="006D3A5F" w:rsidP="00E81D74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3B434F8F" w14:textId="77777777" w:rsidR="006D3A5F" w:rsidRDefault="006D3A5F" w:rsidP="00E81D74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11 şi 6 </w:t>
            </w:r>
          </w:p>
          <w:p w14:paraId="204FEE0D" w14:textId="77777777" w:rsidR="006D3A5F" w:rsidRDefault="006D3A5F" w:rsidP="00E81D74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6C3F0B" w14:textId="77777777" w:rsidR="006D3A5F" w:rsidRPr="00BB01DD" w:rsidRDefault="006D3A5F" w:rsidP="009C0D38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BB4611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BAF13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84EE1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82E2854" w14:textId="77777777" w:rsidTr="00AA2C72">
        <w:trPr>
          <w:cantSplit/>
          <w:trHeight w:val="5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3EBA9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48AD0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E0DEE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91811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Casicea</w:t>
            </w:r>
          </w:p>
          <w:p w14:paraId="1D5CE4EC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3 şi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6F3AD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E7EE154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7372C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B01DD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C5CC9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F08800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E40F1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pe teren. </w:t>
            </w:r>
          </w:p>
        </w:tc>
      </w:tr>
      <w:tr w:rsidR="006D3A5F" w14:paraId="5C4FF980" w14:textId="77777777" w:rsidTr="0083423E">
        <w:trPr>
          <w:cantSplit/>
          <w:trHeight w:val="104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CE02FE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5BA5E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55+195</w:t>
            </w:r>
          </w:p>
          <w:p w14:paraId="4ADB77CC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55+245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FAA2B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802464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Casicea -</w:t>
            </w:r>
          </w:p>
          <w:p w14:paraId="0900D1F8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Negru Vodă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3CF10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BA3F1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D514F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507D0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96E50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7EB9ABEE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trenului</w:t>
            </w:r>
          </w:p>
          <w:p w14:paraId="3405C47F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(locomotivă sau vagon).</w:t>
            </w:r>
          </w:p>
        </w:tc>
      </w:tr>
      <w:tr w:rsidR="006D3A5F" w14:paraId="33BBD2F2" w14:textId="77777777" w:rsidTr="00AA2C72">
        <w:trPr>
          <w:cantSplit/>
          <w:trHeight w:val="8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239AA4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031B7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FEC70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0E3C94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Negru Vodă</w:t>
            </w:r>
          </w:p>
          <w:p w14:paraId="1936B154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3D9E25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Cap X şi </w:t>
            </w:r>
          </w:p>
          <w:p w14:paraId="70E8E398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axa staţiei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7020D3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B01DD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819FE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F9E8DD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7139D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pe teren. </w:t>
            </w:r>
          </w:p>
          <w:p w14:paraId="0F686A1F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axa staţiei în Cap Y linia este închisă.</w:t>
            </w:r>
          </w:p>
        </w:tc>
      </w:tr>
      <w:tr w:rsidR="006D3A5F" w14:paraId="756C9E39" w14:textId="77777777" w:rsidTr="00AA2C72">
        <w:trPr>
          <w:cantSplit/>
          <w:trHeight w:val="9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9863C8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38CFA4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829434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C6FA0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Negru Vodă</w:t>
            </w:r>
          </w:p>
          <w:p w14:paraId="76D313B4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A7E4A4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</w:t>
            </w:r>
          </w:p>
          <w:p w14:paraId="35FB31FC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  <w:p w14:paraId="00B95230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6092B368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axa staţiei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990EB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B01DD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98181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2A0EB3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2C4E4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 pe teren. </w:t>
            </w:r>
          </w:p>
          <w:p w14:paraId="17C82CD5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axa staţiei la Cap Y linia este închisă.</w:t>
            </w:r>
          </w:p>
        </w:tc>
      </w:tr>
      <w:tr w:rsidR="006D3A5F" w14:paraId="19E4F960" w14:textId="77777777" w:rsidTr="0083423E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EEF69" w14:textId="77777777" w:rsidR="006D3A5F" w:rsidRDefault="006D3A5F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36EFA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552DF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91DFD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Negru Vodă</w:t>
            </w:r>
          </w:p>
          <w:p w14:paraId="6DC038D1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095D4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</w:t>
            </w:r>
          </w:p>
          <w:p w14:paraId="689088B5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  <w:p w14:paraId="0BD9656C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2E14864D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axa staţiei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70F5F0" w14:textId="77777777" w:rsidR="006D3A5F" w:rsidRPr="00BB01D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B01DD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7DA58" w14:textId="77777777" w:rsidR="006D3A5F" w:rsidRDefault="006D3A5F" w:rsidP="009C0D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039DC" w14:textId="77777777" w:rsidR="006D3A5F" w:rsidRPr="006E445D" w:rsidRDefault="006D3A5F" w:rsidP="009C0D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8893C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 pe teren. </w:t>
            </w:r>
          </w:p>
          <w:p w14:paraId="1F15943F" w14:textId="77777777" w:rsidR="006D3A5F" w:rsidRDefault="006D3A5F" w:rsidP="009C0D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axa staţiei la Cap Y linia este închisă.</w:t>
            </w:r>
          </w:p>
        </w:tc>
      </w:tr>
    </w:tbl>
    <w:p w14:paraId="003F8C1B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654EA5A3" w14:textId="77777777" w:rsidR="006D3A5F" w:rsidRDefault="006D3A5F" w:rsidP="00322BD3">
      <w:pPr>
        <w:pStyle w:val="Heading1"/>
        <w:spacing w:line="360" w:lineRule="auto"/>
      </w:pPr>
      <w:r>
        <w:t>LINIA 810 A</w:t>
      </w:r>
    </w:p>
    <w:p w14:paraId="15354D56" w14:textId="77777777" w:rsidR="006D3A5F" w:rsidRDefault="006D3A5F" w:rsidP="002978D2">
      <w:pPr>
        <w:pStyle w:val="Heading1"/>
        <w:spacing w:line="360" w:lineRule="auto"/>
        <w:rPr>
          <w:b w:val="0"/>
          <w:bCs w:val="0"/>
          <w:sz w:val="8"/>
        </w:rPr>
      </w:pPr>
      <w:r>
        <w:t>DOROBANŢU - MEDGIDIA PC 2 - ANTESTAŢIE ROMCIM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3E6A1174" w14:textId="77777777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E49E08" w14:textId="77777777" w:rsidR="006D3A5F" w:rsidRDefault="006D3A5F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F5ED1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353D75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3A0ED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Medgidia PC2</w:t>
            </w:r>
          </w:p>
          <w:p w14:paraId="0DC15B66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C0D7A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DFDEEB8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3 </w:t>
            </w:r>
          </w:p>
          <w:p w14:paraId="61BBC3D0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3DA86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F35052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D4D8E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50C69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4C50505" w14:textId="77777777" w:rsidTr="00CC2E83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C6BFB" w14:textId="77777777" w:rsidR="006D3A5F" w:rsidRDefault="006D3A5F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3731AE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9D492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DCE8AF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PC2 </w:t>
            </w:r>
          </w:p>
          <w:p w14:paraId="36D78752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6F3779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16AFD8E7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7320D561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6E4AC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F6CD5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1EF2C1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53CBFA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CED987F" w14:textId="77777777" w:rsidTr="00CC2E83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E6A6F" w14:textId="77777777" w:rsidR="006D3A5F" w:rsidRDefault="006D3A5F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5E118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5+300</w:t>
            </w:r>
          </w:p>
          <w:p w14:paraId="7239151B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BA047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073D2" w14:textId="77777777" w:rsidR="006D3A5F" w:rsidRDefault="006D3A5F" w:rsidP="003E574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Medgidia PC2 -</w:t>
            </w:r>
          </w:p>
          <w:p w14:paraId="191829B1" w14:textId="77777777" w:rsidR="006D3A5F" w:rsidRDefault="006D3A5F" w:rsidP="003E574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Antestație ROMCIM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41C14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B60E9E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BBE0E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70643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D816C0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2BCFB46C" w14:textId="77777777" w:rsidTr="00CC2E83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000453" w14:textId="77777777" w:rsidR="006D3A5F" w:rsidRDefault="006D3A5F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2A2DE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EF9C4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6099E3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Antestație ROMCIM</w:t>
            </w:r>
          </w:p>
          <w:p w14:paraId="00FC7076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toate liniile din complex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30DEB" w14:textId="77777777" w:rsidR="006D3A5F" w:rsidRDefault="006D3A5F" w:rsidP="001B4226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9F346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69008" w14:textId="77777777" w:rsidR="006D3A5F" w:rsidRDefault="006D3A5F" w:rsidP="001B42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70674F" w14:textId="77777777" w:rsidR="006D3A5F" w:rsidRDefault="006D3A5F" w:rsidP="001B42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82AD2" w14:textId="77777777" w:rsidR="006D3A5F" w:rsidRDefault="006D3A5F" w:rsidP="001B42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5A496FEB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2ABBF3D8" w14:textId="77777777" w:rsidR="006D3A5F" w:rsidRDefault="006D3A5F" w:rsidP="00D509E3">
      <w:pPr>
        <w:pStyle w:val="Heading1"/>
        <w:spacing w:line="360" w:lineRule="auto"/>
      </w:pPr>
      <w:r>
        <w:lastRenderedPageBreak/>
        <w:t>LINIA 812</w:t>
      </w:r>
    </w:p>
    <w:p w14:paraId="0786666F" w14:textId="77777777" w:rsidR="006D3A5F" w:rsidRDefault="006D3A5F" w:rsidP="00AC38B3">
      <w:pPr>
        <w:pStyle w:val="Heading1"/>
        <w:spacing w:line="360" w:lineRule="auto"/>
        <w:rPr>
          <w:b w:val="0"/>
          <w:bCs w:val="0"/>
          <w:sz w:val="8"/>
        </w:rPr>
      </w:pPr>
      <w:r>
        <w:t>MEDGIDIA - TULCEA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3657D831" w14:textId="77777777" w:rsidTr="009E1B6C">
        <w:trPr>
          <w:cantSplit/>
          <w:trHeight w:val="11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14764F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0B8134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86CD3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3B8B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4C71103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liniile 10, </w:t>
            </w:r>
          </w:p>
          <w:p w14:paraId="288773AF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şi 14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DBD6A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intrări- ieşiri</w:t>
            </w:r>
          </w:p>
          <w:p w14:paraId="6008783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9387D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8F112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451B54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62C8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6A699B1" w14:textId="77777777" w:rsidTr="009E1B6C">
        <w:trPr>
          <w:cantSplit/>
          <w:trHeight w:val="7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0DA7C4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9ED7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87B60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1D6B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3E87C15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1E92B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2B1566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E0D0C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6639F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8920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FDEF821" w14:textId="77777777" w:rsidTr="006269AA">
        <w:trPr>
          <w:cantSplit/>
          <w:trHeight w:val="19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62E6E8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11053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4+450</w:t>
            </w:r>
          </w:p>
          <w:p w14:paraId="041C02EB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89EC7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772CB4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E014FA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Medgidia –</w:t>
            </w:r>
          </w:p>
          <w:p w14:paraId="3B91AF1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Nicolae Bălcescu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F79B6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20DF8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EC27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67A4E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EF37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ca limitare de viteză. </w:t>
            </w:r>
          </w:p>
          <w:p w14:paraId="653DD34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trenului (locomotivă sau vagon).</w:t>
            </w:r>
          </w:p>
        </w:tc>
      </w:tr>
      <w:tr w:rsidR="006D3A5F" w14:paraId="4F532E93" w14:textId="77777777" w:rsidTr="009727BE">
        <w:trPr>
          <w:cantSplit/>
          <w:trHeight w:val="6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E1B957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03704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13+700</w:t>
            </w:r>
          </w:p>
          <w:p w14:paraId="1C9B6A66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D8BA5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F30272" w14:textId="77777777" w:rsidR="006D3A5F" w:rsidRDefault="006D3A5F" w:rsidP="009727B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Medgidia –</w:t>
            </w:r>
          </w:p>
          <w:p w14:paraId="13B1B086" w14:textId="77777777" w:rsidR="006D3A5F" w:rsidRDefault="006D3A5F" w:rsidP="009727B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Nicolae Bălcescu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CDC7BE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48D4E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DB58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0A3E8F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EBC1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621257A2" w14:textId="77777777" w:rsidTr="00FB53F5">
        <w:trPr>
          <w:cantSplit/>
          <w:trHeight w:val="152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2EA447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120B2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00B88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7231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Nicolae Bălcescu</w:t>
            </w:r>
          </w:p>
          <w:p w14:paraId="324A1C8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4FB1F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peste diag.</w:t>
            </w:r>
          </w:p>
          <w:p w14:paraId="6B92C82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5 - 11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6401C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A66363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3FB87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55FF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B9038CF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6E05D7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diagonalele 11 – 13 </w:t>
            </w:r>
          </w:p>
          <w:p w14:paraId="486EE9F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şi liniile 3 – 5. </w:t>
            </w:r>
          </w:p>
        </w:tc>
      </w:tr>
      <w:tr w:rsidR="006D3A5F" w14:paraId="50546BBC" w14:textId="77777777" w:rsidTr="00FB53F5">
        <w:trPr>
          <w:cantSplit/>
          <w:trHeight w:val="152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B8D6D0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15D82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25444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379789" w14:textId="77777777" w:rsidR="006D3A5F" w:rsidRDefault="006D3A5F" w:rsidP="000358F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Nicolae Bălcescu</w:t>
            </w:r>
          </w:p>
          <w:p w14:paraId="04BD2CA7" w14:textId="77777777" w:rsidR="006D3A5F" w:rsidRDefault="006D3A5F" w:rsidP="000358F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66B9E3" w14:textId="77777777" w:rsidR="006D3A5F" w:rsidRDefault="006D3A5F" w:rsidP="00C7343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Cap X și </w:t>
            </w:r>
          </w:p>
          <w:p w14:paraId="47F634A6" w14:textId="77777777" w:rsidR="006D3A5F" w:rsidRPr="001A61C3" w:rsidRDefault="006D3A5F" w:rsidP="00C7343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stație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E8F75" w14:textId="77777777" w:rsidR="006D3A5F" w:rsidRPr="006A7C82" w:rsidRDefault="006D3A5F" w:rsidP="00C7343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25C77" w14:textId="77777777" w:rsidR="006D3A5F" w:rsidRPr="001A61C3" w:rsidRDefault="006D3A5F" w:rsidP="00C7343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01F65B" w14:textId="77777777" w:rsidR="006D3A5F" w:rsidRPr="00772CB4" w:rsidRDefault="006D3A5F" w:rsidP="00C7343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4D295" w14:textId="77777777" w:rsidR="006D3A5F" w:rsidRDefault="006D3A5F" w:rsidP="00C7343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791F6994" w14:textId="77777777" w:rsidR="006D3A5F" w:rsidRDefault="006D3A5F" w:rsidP="00C7343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Între ax stație și Cap Y </w:t>
            </w:r>
          </w:p>
          <w:p w14:paraId="45224F99" w14:textId="77777777" w:rsidR="006D3A5F" w:rsidRDefault="006D3A5F" w:rsidP="00C7343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linia este închisă.</w:t>
            </w:r>
          </w:p>
        </w:tc>
      </w:tr>
      <w:tr w:rsidR="006D3A5F" w14:paraId="2D355E25" w14:textId="77777777" w:rsidTr="009E1B6C">
        <w:trPr>
          <w:cantSplit/>
          <w:trHeight w:val="7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B5EC41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35551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E97F7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8D08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Nicolae Bălcescu</w:t>
            </w:r>
          </w:p>
          <w:p w14:paraId="78956153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39E86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5276A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5D1D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0181F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A3021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045034E" w14:textId="77777777" w:rsidTr="009E1B6C">
        <w:trPr>
          <w:cantSplit/>
          <w:trHeight w:val="15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698A74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F17C4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883AE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0A1A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Nicolae Bălcescu</w:t>
            </w:r>
          </w:p>
          <w:p w14:paraId="42E6257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37F6A3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</w:t>
            </w:r>
          </w:p>
          <w:p w14:paraId="07FD8BBB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  <w:p w14:paraId="24E64779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</w:t>
            </w:r>
          </w:p>
          <w:p w14:paraId="3150ABD3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252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C8056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4566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3B4AA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96B25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72404E6" w14:textId="77777777" w:rsidTr="009E1B6C">
        <w:trPr>
          <w:cantSplit/>
          <w:trHeight w:val="189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9CB4A8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B6B6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E3DDC6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FFE33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Nicolae Bălcescu</w:t>
            </w:r>
          </w:p>
          <w:p w14:paraId="4687BB6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2C2B56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</w:t>
            </w:r>
          </w:p>
          <w:p w14:paraId="19877DCD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şi </w:t>
            </w:r>
          </w:p>
          <w:p w14:paraId="7DF1E91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axa staţiei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887D29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66B5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062C4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9A63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58B2C02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axa staţiei la Cap Y linia este închisă.</w:t>
            </w:r>
          </w:p>
        </w:tc>
      </w:tr>
      <w:tr w:rsidR="006D3A5F" w14:paraId="796592D7" w14:textId="77777777" w:rsidTr="00230397">
        <w:trPr>
          <w:cantSplit/>
          <w:trHeight w:val="182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DC998F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BF10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5A2023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8FB7F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Nicolae Bălcescu</w:t>
            </w:r>
          </w:p>
          <w:p w14:paraId="2490F24B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BFB3D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</w:t>
            </w:r>
          </w:p>
          <w:p w14:paraId="4BD25041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120 m </w:t>
            </w:r>
          </w:p>
          <w:p w14:paraId="5E5D9DC9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sch. 17 </w:t>
            </w:r>
          </w:p>
          <w:p w14:paraId="487B0F7F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la Cântar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0E4F0F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FBB6B6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D29CE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59747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4D5CEA6" w14:textId="77777777" w:rsidR="006D3A5F" w:rsidRDefault="006D3A5F" w:rsidP="00A91BA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Restul liniei este închisă.</w:t>
            </w:r>
          </w:p>
        </w:tc>
      </w:tr>
      <w:tr w:rsidR="006D3A5F" w14:paraId="27BF9F19" w14:textId="77777777" w:rsidTr="006D3EDC">
        <w:trPr>
          <w:cantSplit/>
          <w:trHeight w:val="142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BF2875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FEF23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05FB5E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8FCF8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Nicolae Bălcescu</w:t>
            </w:r>
          </w:p>
          <w:p w14:paraId="695D9C4B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41E028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peste 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1427C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074B9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AC9B3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08D8D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A73202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DA51131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diagonalele 14 – 16 </w:t>
            </w:r>
          </w:p>
          <w:p w14:paraId="4091784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şi liniile 5 şi 6. </w:t>
            </w:r>
          </w:p>
        </w:tc>
      </w:tr>
      <w:tr w:rsidR="006D3A5F" w14:paraId="76F67D9B" w14:textId="77777777" w:rsidTr="006D3EDC">
        <w:trPr>
          <w:cantSplit/>
          <w:trHeight w:val="80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47461D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59C40B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29710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A1C1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RMK  </w:t>
            </w:r>
          </w:p>
          <w:p w14:paraId="1683E7E3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Nicolae Bălcescu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3A0EB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1+300</w:t>
            </w:r>
          </w:p>
          <w:p w14:paraId="52212CB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6+675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D3E0C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23CD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E4957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7BBA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4FD7B3EA" w14:textId="77777777" w:rsidTr="00230397">
        <w:trPr>
          <w:cantSplit/>
          <w:trHeight w:val="92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3DAD40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C598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734B64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1FE96A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Antestaţie Linia RMK  Nicolae Bălcescu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A2FD2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0195A7D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 şi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14707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E944F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C8073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8AF3E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85DBED6" w14:textId="77777777" w:rsidTr="00113A52">
        <w:trPr>
          <w:cantSplit/>
          <w:trHeight w:val="22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1E0268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F26ED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30+300</w:t>
            </w:r>
          </w:p>
          <w:p w14:paraId="52950F1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0B9A7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772CB4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EFC6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Nicolae Bălcescu –</w:t>
            </w:r>
          </w:p>
          <w:p w14:paraId="7E75F938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Târguşor Dobrogea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6D8A6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122328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BA0F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BB82CB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575C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ca limitare de viteză. </w:t>
            </w:r>
          </w:p>
          <w:p w14:paraId="3BD3E01B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 respectă numai </w:t>
            </w:r>
          </w:p>
          <w:p w14:paraId="4A49480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primul vehicul din compunerea trenului (locomotivă sau vagon).</w:t>
            </w:r>
          </w:p>
        </w:tc>
      </w:tr>
      <w:tr w:rsidR="006D3A5F" w14:paraId="4237E95D" w14:textId="77777777" w:rsidTr="00660FD7">
        <w:trPr>
          <w:cantSplit/>
          <w:trHeight w:val="95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6F06B6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14E68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9C0E7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A1E9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Târguşor Dobrogea</w:t>
            </w:r>
          </w:p>
          <w:p w14:paraId="52B40A9A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792EE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9C9E43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0361A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D83B0B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DE64B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658A827" w14:textId="77777777" w:rsidR="006D3A5F" w:rsidRDefault="006D3A5F" w:rsidP="00660F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prin Cap Y.</w:t>
            </w:r>
          </w:p>
        </w:tc>
      </w:tr>
      <w:tr w:rsidR="006D3A5F" w14:paraId="28673E2B" w14:textId="77777777" w:rsidTr="009C1356">
        <w:trPr>
          <w:cantSplit/>
          <w:trHeight w:val="41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005EBD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F5D38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39+470</w:t>
            </w:r>
          </w:p>
          <w:p w14:paraId="24E7D7D4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39+775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FB97A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B78E1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Târguşor Dobrogea -</w:t>
            </w:r>
          </w:p>
          <w:p w14:paraId="4FA91772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Cogealac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543BC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45C89" w14:textId="77777777" w:rsidR="006D3A5F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EDA6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E3561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2A367" w14:textId="77777777" w:rsidR="006D3A5F" w:rsidRPr="00562792" w:rsidRDefault="006D3A5F" w:rsidP="009C1356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562792">
              <w:rPr>
                <w:b/>
                <w:bCs/>
                <w:iCs/>
                <w:sz w:val="20"/>
              </w:rPr>
              <w:t>*Valabil pentru trenurile remorcate cu două și trei locomotive cuplate.</w:t>
            </w:r>
          </w:p>
          <w:p w14:paraId="71F38619" w14:textId="77777777" w:rsidR="006D3A5F" w:rsidRPr="00562792" w:rsidRDefault="006D3A5F" w:rsidP="009C1356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562792">
              <w:rPr>
                <w:b/>
                <w:bCs/>
                <w:iCs/>
                <w:sz w:val="20"/>
              </w:rPr>
              <w:t>Este interzisă circulația trenurilor care au  în compunere patru sau mai multe locomotive cuplate.</w:t>
            </w:r>
          </w:p>
          <w:p w14:paraId="266C6B90" w14:textId="77777777" w:rsidR="006D3A5F" w:rsidRDefault="006D3A5F" w:rsidP="009C135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DB5B6D3" w14:textId="77777777" w:rsidTr="00343D04">
        <w:trPr>
          <w:cantSplit/>
          <w:trHeight w:val="92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C8BCB5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C315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FE8CCF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CBAB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Cogealac</w:t>
            </w:r>
          </w:p>
          <w:p w14:paraId="6944C0D2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A6222B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</w:t>
            </w:r>
          </w:p>
          <w:p w14:paraId="397971F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16AA64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9369A4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486B9C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54FE8A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556CA44" w14:textId="77777777" w:rsidTr="00230397">
        <w:trPr>
          <w:cantSplit/>
          <w:trHeight w:val="14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336318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D4A2A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2FAD0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CB0F8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Mihai Viteazu</w:t>
            </w:r>
          </w:p>
          <w:p w14:paraId="66BDBE6F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3F85D6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 sch. 5</w:t>
            </w:r>
          </w:p>
          <w:p w14:paraId="57FE3097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şi </w:t>
            </w:r>
          </w:p>
          <w:p w14:paraId="4D9B067E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4F05B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5B212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DD1C4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3A5EA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D50EA3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Între schimbătorul</w:t>
            </w:r>
          </w:p>
          <w:p w14:paraId="4436CCA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numărul 6 şi schimbătorul numărul 2, linia este închisă.</w:t>
            </w:r>
          </w:p>
        </w:tc>
      </w:tr>
      <w:tr w:rsidR="006D3A5F" w14:paraId="662C67E2" w14:textId="77777777" w:rsidTr="008E3FDE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9A35C4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DA0B4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B0703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8CDF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Baia Dobrogei</w:t>
            </w:r>
          </w:p>
          <w:p w14:paraId="1CF2485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DC949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</w:t>
            </w:r>
          </w:p>
          <w:p w14:paraId="12AFB849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D75EC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E1E1C9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FAA05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4A5F0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4E1B9AD" w14:textId="77777777" w:rsidTr="00B61092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9A28DC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E5F02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F9676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ABF253" w14:textId="77777777" w:rsidR="006D3A5F" w:rsidRDefault="006D3A5F" w:rsidP="00C07B1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Baia Dobrogei</w:t>
            </w:r>
          </w:p>
          <w:p w14:paraId="6C7C429A" w14:textId="77777777" w:rsidR="006D3A5F" w:rsidRDefault="006D3A5F" w:rsidP="00C07B1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rampă</w:t>
            </w:r>
          </w:p>
          <w:p w14:paraId="7613EFE0" w14:textId="77777777" w:rsidR="006D3A5F" w:rsidRDefault="006D3A5F" w:rsidP="002D13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 sch. 7 şi 18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64DCC" w14:textId="77777777" w:rsidR="006D3A5F" w:rsidRPr="001A61C3" w:rsidRDefault="006D3A5F" w:rsidP="007B4C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</w:t>
            </w:r>
          </w:p>
          <w:p w14:paraId="1F437AD4" w14:textId="77777777" w:rsidR="006D3A5F" w:rsidRPr="001A61C3" w:rsidRDefault="006D3A5F" w:rsidP="007B4C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CBEA42" w14:textId="77777777" w:rsidR="006D3A5F" w:rsidRPr="006A7C82" w:rsidRDefault="006D3A5F" w:rsidP="007B4C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E6DE9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6F198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F35DA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6E1E44E" w14:textId="77777777" w:rsidTr="0000233E">
        <w:trPr>
          <w:cantSplit/>
          <w:trHeight w:val="7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9CCE48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26EFB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87052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49CB2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Babadag</w:t>
            </w:r>
          </w:p>
          <w:p w14:paraId="3903C7C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8 şi 9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3D5A3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7BED5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0CB71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6994A0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7B183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D1F4589" w14:textId="77777777" w:rsidTr="0000233E">
        <w:trPr>
          <w:cantSplit/>
          <w:trHeight w:val="7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004598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7AE070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107+325</w:t>
            </w:r>
          </w:p>
          <w:p w14:paraId="41010B3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107+375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837C9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10F0F" w14:textId="77777777" w:rsidR="006D3A5F" w:rsidRDefault="006D3A5F" w:rsidP="009811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Babadag -</w:t>
            </w:r>
          </w:p>
          <w:p w14:paraId="3B4B81A6" w14:textId="77777777" w:rsidR="006D3A5F" w:rsidRDefault="006D3A5F" w:rsidP="009811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Cataloi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B996EB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F9881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A4C41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7C26B7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610C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39F7B73E" w14:textId="77777777" w:rsidTr="00467403">
        <w:trPr>
          <w:cantSplit/>
          <w:trHeight w:val="7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BB9A65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EF7D3" w14:textId="77777777" w:rsidR="006D3A5F" w:rsidRDefault="006D3A5F" w:rsidP="0046740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110+540</w:t>
            </w:r>
          </w:p>
          <w:p w14:paraId="5216190A" w14:textId="77777777" w:rsidR="006D3A5F" w:rsidRPr="001A61C3" w:rsidRDefault="006D3A5F" w:rsidP="0046740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110+640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B8819" w14:textId="77777777" w:rsidR="006D3A5F" w:rsidRPr="00772CB4" w:rsidRDefault="006D3A5F" w:rsidP="0046740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0FD65" w14:textId="77777777" w:rsidR="006D3A5F" w:rsidRDefault="006D3A5F" w:rsidP="0046740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Babadag -</w:t>
            </w:r>
          </w:p>
          <w:p w14:paraId="1576157D" w14:textId="77777777" w:rsidR="006D3A5F" w:rsidRDefault="006D3A5F" w:rsidP="0046740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Cataloi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231162" w14:textId="77777777" w:rsidR="006D3A5F" w:rsidRDefault="006D3A5F" w:rsidP="0046740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5EC68D" w14:textId="77777777" w:rsidR="006D3A5F" w:rsidRPr="006A7C82" w:rsidRDefault="006D3A5F" w:rsidP="0046740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F3E312" w14:textId="77777777" w:rsidR="006D3A5F" w:rsidRPr="001A61C3" w:rsidRDefault="006D3A5F" w:rsidP="0046740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5AE6D4" w14:textId="77777777" w:rsidR="006D3A5F" w:rsidRPr="00772CB4" w:rsidRDefault="006D3A5F" w:rsidP="0046740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6432F" w14:textId="77777777" w:rsidR="006D3A5F" w:rsidRDefault="006D3A5F" w:rsidP="0046740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315C38B1" w14:textId="77777777" w:rsidR="006D3A5F" w:rsidRDefault="006D3A5F" w:rsidP="00A91BA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doar cu primul vehicul din compunerea trenului (locomotivă sau vagon).</w:t>
            </w:r>
          </w:p>
        </w:tc>
      </w:tr>
      <w:tr w:rsidR="006D3A5F" w14:paraId="6E70D3BB" w14:textId="77777777" w:rsidTr="009815F5">
        <w:trPr>
          <w:cantSplit/>
          <w:trHeight w:val="22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3D904D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D5BE74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122+275</w:t>
            </w:r>
          </w:p>
          <w:p w14:paraId="4DF831F2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122+375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0E788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F255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Babadag -</w:t>
            </w:r>
          </w:p>
          <w:p w14:paraId="33A8921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Cataloi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A20A6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37065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BC8B4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F7E73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2F28B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62CFA67F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trenului</w:t>
            </w:r>
          </w:p>
          <w:p w14:paraId="53333478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(locomotivă  sau vagon).</w:t>
            </w:r>
          </w:p>
        </w:tc>
      </w:tr>
      <w:tr w:rsidR="006D3A5F" w14:paraId="4D55C9A6" w14:textId="77777777" w:rsidTr="00412A56">
        <w:trPr>
          <w:cantSplit/>
          <w:trHeight w:val="5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779B99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947B8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126+750</w:t>
            </w:r>
          </w:p>
          <w:p w14:paraId="1F6169E3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126+850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27EFAB" w14:textId="77777777" w:rsidR="006D3A5F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27AE4" w14:textId="77777777" w:rsidR="006D3A5F" w:rsidRDefault="006D3A5F" w:rsidP="009C5F5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Babadag -</w:t>
            </w:r>
          </w:p>
          <w:p w14:paraId="0FD15BC4" w14:textId="77777777" w:rsidR="006D3A5F" w:rsidRDefault="006D3A5F" w:rsidP="009C5F5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Cataloi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A26FF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76F8B4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2FD2CF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6F244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78F4D8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6F4BE394" w14:textId="77777777" w:rsidTr="00412A56">
        <w:trPr>
          <w:cantSplit/>
          <w:trHeight w:val="81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25D492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58DB21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DB3EA9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FF795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Cataloi</w:t>
            </w:r>
          </w:p>
          <w:p w14:paraId="64DDDA7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1E11E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7EF5FAF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 /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AA9380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E97C6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5557C6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152C28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1E0E10AB" w14:textId="77777777" w:rsidTr="00343D04">
        <w:trPr>
          <w:cantSplit/>
          <w:trHeight w:val="19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6697EE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DF665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66127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01B0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Cataloi</w:t>
            </w:r>
          </w:p>
          <w:p w14:paraId="7A7AB32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382C3F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 xml:space="preserve">între axa staţiei </w:t>
            </w:r>
          </w:p>
          <w:p w14:paraId="16064C93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 xml:space="preserve">şi </w:t>
            </w:r>
          </w:p>
          <w:p w14:paraId="0AB45529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</w:t>
            </w:r>
            <w:r w:rsidRPr="001A61C3">
              <w:rPr>
                <w:b/>
                <w:bCs/>
                <w:sz w:val="20"/>
              </w:rPr>
              <w:t>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3AA62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C5D0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A8155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069E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</w:t>
            </w:r>
          </w:p>
          <w:p w14:paraId="62DB9C7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Cap X la axa staţiei linia este închisă.</w:t>
            </w:r>
          </w:p>
        </w:tc>
      </w:tr>
      <w:tr w:rsidR="006D3A5F" w14:paraId="013E92C0" w14:textId="77777777" w:rsidTr="00DB0733">
        <w:trPr>
          <w:cantSplit/>
          <w:trHeight w:val="69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A233A2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A39A9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6DF99B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0D80FB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Cataloi</w:t>
            </w:r>
          </w:p>
          <w:p w14:paraId="5F19F692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1533A2" w14:textId="77777777" w:rsidR="006D3A5F" w:rsidRPr="001A61C3" w:rsidRDefault="006D3A5F" w:rsidP="0073165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6A733F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3DD81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56F62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EC66A" w14:textId="77777777" w:rsidR="006D3A5F" w:rsidRDefault="006D3A5F" w:rsidP="008C7BE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</w:tc>
      </w:tr>
      <w:tr w:rsidR="006D3A5F" w14:paraId="6187CF2B" w14:textId="77777777" w:rsidTr="00DB0733">
        <w:trPr>
          <w:cantSplit/>
          <w:trHeight w:val="69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9089BE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12E7E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130+800</w:t>
            </w:r>
          </w:p>
          <w:p w14:paraId="14616F5E" w14:textId="77777777" w:rsidR="006D3A5F" w:rsidRPr="001A61C3" w:rsidRDefault="006D3A5F" w:rsidP="003868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A2995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A416D" w14:textId="77777777" w:rsidR="006D3A5F" w:rsidRDefault="006D3A5F" w:rsidP="0086470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Cataloi -</w:t>
            </w:r>
          </w:p>
          <w:p w14:paraId="7A4CB5A8" w14:textId="77777777" w:rsidR="006D3A5F" w:rsidRDefault="006D3A5F" w:rsidP="0086470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Tulcea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1DDAC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20233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1B3BF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D8399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70F6E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4055DB06" w14:textId="77777777" w:rsidTr="00DB0733">
        <w:trPr>
          <w:cantSplit/>
          <w:trHeight w:val="69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238727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04B78A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133+000</w:t>
            </w:r>
          </w:p>
          <w:p w14:paraId="0801F0D8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133+800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813B6D" w14:textId="77777777" w:rsidR="006D3A5F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D19DD6" w14:textId="77777777" w:rsidR="006D3A5F" w:rsidRDefault="006D3A5F" w:rsidP="005E682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Cataloi -</w:t>
            </w:r>
          </w:p>
          <w:p w14:paraId="11A10166" w14:textId="77777777" w:rsidR="006D3A5F" w:rsidRDefault="006D3A5F" w:rsidP="005E682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Tulcea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BF53D5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0011E9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BD0F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C6BD9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22EAF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6044744D" w14:textId="77777777" w:rsidTr="00343D04">
        <w:trPr>
          <w:cantSplit/>
          <w:trHeight w:val="11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03ACA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9C276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A09A53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D17F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329CAF2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837E5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 xml:space="preserve">peste T.D.J. </w:t>
            </w:r>
          </w:p>
          <w:p w14:paraId="3085260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3</w:t>
            </w:r>
            <w:r>
              <w:rPr>
                <w:b/>
                <w:bCs/>
                <w:sz w:val="20"/>
              </w:rPr>
              <w:t xml:space="preserve"> </w:t>
            </w:r>
            <w:r w:rsidRPr="001A61C3">
              <w:rPr>
                <w:b/>
                <w:bCs/>
                <w:sz w:val="20"/>
              </w:rPr>
              <w:t>/</w:t>
            </w:r>
            <w:r>
              <w:rPr>
                <w:b/>
                <w:bCs/>
                <w:sz w:val="20"/>
              </w:rPr>
              <w:t xml:space="preserve"> </w:t>
            </w:r>
            <w:r w:rsidRPr="001A61C3">
              <w:rPr>
                <w:b/>
                <w:bCs/>
                <w:sz w:val="20"/>
              </w:rPr>
              <w:t>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10D293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6B512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539D6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58731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E267253" w14:textId="77777777" w:rsidTr="00CB0418">
        <w:trPr>
          <w:cantSplit/>
          <w:trHeight w:val="121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2E8F3B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99B6E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CB25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2366B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3E29290B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18504E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1A61C3"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5BCD9AD9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1A61C3">
              <w:rPr>
                <w:b/>
                <w:bCs/>
                <w:spacing w:val="-10"/>
                <w:sz w:val="20"/>
              </w:rPr>
              <w:t xml:space="preserve">sch. </w:t>
            </w:r>
            <w:r>
              <w:rPr>
                <w:b/>
                <w:bCs/>
                <w:spacing w:val="-10"/>
                <w:sz w:val="20"/>
              </w:rPr>
              <w:t xml:space="preserve"> </w:t>
            </w:r>
            <w:r w:rsidRPr="001A61C3">
              <w:rPr>
                <w:b/>
                <w:bCs/>
                <w:spacing w:val="-10"/>
                <w:sz w:val="20"/>
              </w:rPr>
              <w:t>33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A60DA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28C3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A3875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049A93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7AACA7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1 şi 18.</w:t>
            </w:r>
          </w:p>
        </w:tc>
      </w:tr>
      <w:tr w:rsidR="006D3A5F" w14:paraId="017BA99D" w14:textId="77777777" w:rsidTr="00343D04">
        <w:trPr>
          <w:cantSplit/>
          <w:trHeight w:val="11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FCC96C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80409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F91E7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9D3371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17CB5ECE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0B5C3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1A61C3"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6649EB21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1A61C3">
              <w:rPr>
                <w:b/>
                <w:bCs/>
                <w:spacing w:val="-10"/>
                <w:sz w:val="20"/>
              </w:rPr>
              <w:t xml:space="preserve">sch. </w:t>
            </w:r>
            <w:r>
              <w:rPr>
                <w:b/>
                <w:bCs/>
                <w:spacing w:val="-10"/>
                <w:sz w:val="20"/>
              </w:rPr>
              <w:t xml:space="preserve"> </w:t>
            </w:r>
            <w:r w:rsidRPr="001A61C3">
              <w:rPr>
                <w:b/>
                <w:bCs/>
                <w:spacing w:val="-10"/>
                <w:sz w:val="20"/>
              </w:rPr>
              <w:t>3</w:t>
            </w:r>
            <w:r>
              <w:rPr>
                <w:b/>
                <w:bCs/>
                <w:spacing w:val="-10"/>
                <w:sz w:val="20"/>
              </w:rPr>
              <w:t>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E4368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CAE4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B65D77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C744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A7482CE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2CB049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14 şi 18.</w:t>
            </w:r>
          </w:p>
        </w:tc>
      </w:tr>
      <w:tr w:rsidR="006D3A5F" w14:paraId="3BE1DDD7" w14:textId="77777777" w:rsidTr="00343D04">
        <w:trPr>
          <w:cantSplit/>
          <w:trHeight w:val="59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6AB94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1017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125A0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3D49D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0B46610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3F0B4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5E99C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FAC56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32E98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F4CC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E6BBC8A" w14:textId="77777777" w:rsidTr="00230397">
        <w:trPr>
          <w:cantSplit/>
          <w:trHeight w:val="61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84FA1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3BB1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E2964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D6C3B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751EE38C" w14:textId="77777777" w:rsidR="006D3A5F" w:rsidRDefault="006D3A5F" w:rsidP="0078028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0C682C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0532A2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431BE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5050A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BF2142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1FC849B" w14:textId="77777777" w:rsidTr="00230397">
        <w:trPr>
          <w:cantSplit/>
          <w:trHeight w:val="9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CD2A0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90B7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95E59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543D0" w14:textId="77777777" w:rsidR="006D3A5F" w:rsidRDefault="006D3A5F" w:rsidP="00F662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20876758" w14:textId="77777777" w:rsidR="006D3A5F" w:rsidRDefault="006D3A5F" w:rsidP="00F662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945A49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axul stației în </w:t>
            </w:r>
          </w:p>
          <w:p w14:paraId="275868A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B3A91C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B53D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D2412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D97C2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713E9C8" w14:textId="77777777" w:rsidR="006D3A5F" w:rsidRPr="00F662B5" w:rsidRDefault="006D3A5F" w:rsidP="00F662B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F662B5">
              <w:rPr>
                <w:b/>
                <w:bCs/>
                <w:i/>
                <w:sz w:val="20"/>
              </w:rPr>
              <w:t>Din axul stației în Cap Y linia este închisă.</w:t>
            </w:r>
          </w:p>
        </w:tc>
      </w:tr>
      <w:tr w:rsidR="006D3A5F" w14:paraId="4A22EC3A" w14:textId="77777777" w:rsidTr="00230397">
        <w:trPr>
          <w:cantSplit/>
          <w:trHeight w:val="53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781E2E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2A857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E9C91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92FF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71119634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BC3EA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D615E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D29EB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DDCE2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FB30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E322715" w14:textId="77777777" w:rsidTr="00230397">
        <w:trPr>
          <w:cantSplit/>
          <w:trHeight w:val="83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D561F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DB01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8369E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243F50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029DB9D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18 A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EC4B7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 xml:space="preserve">între sch. </w:t>
            </w:r>
          </w:p>
          <w:p w14:paraId="1DFDA45C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9 şi 33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71BFD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98617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9D748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49E1A" w14:textId="77777777" w:rsidR="006D3A5F" w:rsidRDefault="006D3A5F" w:rsidP="00FC38B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290B02D" w14:textId="77777777" w:rsidTr="00BF4483">
        <w:trPr>
          <w:cantSplit/>
          <w:trHeight w:val="9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123016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CBA59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B82E4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94F2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Mărfuri</w:t>
            </w:r>
          </w:p>
          <w:p w14:paraId="0F5E5B58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linia 18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3003C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</w:t>
            </w:r>
          </w:p>
          <w:p w14:paraId="6C8CB94A" w14:textId="77777777" w:rsidR="006D3A5F" w:rsidRPr="001A61C3" w:rsidRDefault="006D3A5F" w:rsidP="00935A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33</w:t>
            </w:r>
            <w:r>
              <w:rPr>
                <w:b/>
                <w:bCs/>
                <w:sz w:val="20"/>
              </w:rPr>
              <w:t xml:space="preserve"> şi 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D2E43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D4AD36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5C79C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78117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5B02BE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6D3A5F" w14:paraId="7A206E73" w14:textId="77777777" w:rsidTr="00BF4483">
        <w:trPr>
          <w:cantSplit/>
          <w:trHeight w:val="9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C3B332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BE60F3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141+350</w:t>
            </w:r>
          </w:p>
          <w:p w14:paraId="239A37A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141+800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56A2D0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B103E5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Tulcea Mărfuri -</w:t>
            </w:r>
          </w:p>
          <w:p w14:paraId="7DEF2541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Tulcea Oraş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75303D" w14:textId="77777777" w:rsidR="006D3A5F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8774A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537A3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843551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E3ABD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71CF012E" w14:textId="77777777" w:rsidTr="00343D04">
        <w:trPr>
          <w:cantSplit/>
          <w:trHeight w:val="90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A337A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5B958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43FA2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79FB72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Oraş</w:t>
            </w:r>
          </w:p>
          <w:p w14:paraId="1FB03D33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89FE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</w:t>
            </w:r>
          </w:p>
          <w:p w14:paraId="7C8A1FC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0FE9C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649C3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A8369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203646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D3BF3E4" w14:textId="77777777" w:rsidTr="00343D04">
        <w:trPr>
          <w:cantSplit/>
          <w:trHeight w:val="90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D352D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DD5B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D9E0F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457C98" w14:textId="77777777" w:rsidR="006D3A5F" w:rsidRDefault="006D3A5F" w:rsidP="00BC572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Tulcea Oraş</w:t>
            </w:r>
          </w:p>
          <w:p w14:paraId="6AC99035" w14:textId="77777777" w:rsidR="006D3A5F" w:rsidRDefault="006D3A5F" w:rsidP="00BC572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AE3BE9" w14:textId="77777777" w:rsidR="006D3A5F" w:rsidRPr="001A61C3" w:rsidRDefault="006D3A5F" w:rsidP="00BC572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</w:t>
            </w:r>
          </w:p>
          <w:p w14:paraId="243D40D3" w14:textId="77777777" w:rsidR="006D3A5F" w:rsidRPr="001A61C3" w:rsidRDefault="006D3A5F" w:rsidP="00BC572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C96B3" w14:textId="77777777" w:rsidR="006D3A5F" w:rsidRPr="006A7C82" w:rsidRDefault="006D3A5F" w:rsidP="00BC572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E25C5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BE11D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57FAC3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4873D01" w14:textId="77777777" w:rsidTr="00343D04">
        <w:trPr>
          <w:cantSplit/>
          <w:trHeight w:val="9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083EA1" w14:textId="77777777" w:rsidR="006D3A5F" w:rsidRPr="001A61C3" w:rsidRDefault="006D3A5F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7874D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EE3C29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6CAA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Tulcea Oraş </w:t>
            </w:r>
          </w:p>
          <w:p w14:paraId="3F198019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Tehnică</w:t>
            </w:r>
          </w:p>
          <w:p w14:paraId="50541C98" w14:textId="77777777" w:rsidR="006D3A5F" w:rsidRDefault="006D3A5F" w:rsidP="008D6A3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 și 3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9C112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toată</w:t>
            </w:r>
          </w:p>
          <w:p w14:paraId="4DD09ED0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1A61C3"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697225" w14:textId="77777777" w:rsidR="006D3A5F" w:rsidRPr="006A7C82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A7C8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CD474" w14:textId="77777777" w:rsidR="006D3A5F" w:rsidRPr="001A61C3" w:rsidRDefault="006D3A5F" w:rsidP="00691BB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F25E8" w14:textId="77777777" w:rsidR="006D3A5F" w:rsidRPr="00772CB4" w:rsidRDefault="006D3A5F" w:rsidP="00691B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DDFEDC" w14:textId="77777777" w:rsidR="006D3A5F" w:rsidRDefault="006D3A5F" w:rsidP="00691BB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533C053C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7C376920" w14:textId="77777777" w:rsidR="006D3A5F" w:rsidRDefault="006D3A5F" w:rsidP="00672C80">
      <w:pPr>
        <w:pStyle w:val="Heading1"/>
        <w:spacing w:line="360" w:lineRule="auto"/>
      </w:pPr>
      <w:r>
        <w:t>LINIA 813</w:t>
      </w:r>
    </w:p>
    <w:p w14:paraId="74C8FB2A" w14:textId="77777777" w:rsidR="006D3A5F" w:rsidRDefault="006D3A5F" w:rsidP="00576868">
      <w:pPr>
        <w:pStyle w:val="Heading1"/>
        <w:spacing w:line="360" w:lineRule="auto"/>
        <w:rPr>
          <w:b w:val="0"/>
          <w:bCs w:val="0"/>
          <w:sz w:val="8"/>
        </w:rPr>
      </w:pPr>
      <w:r>
        <w:t>CONSTANŢA - MANGALIA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1"/>
        <w:gridCol w:w="874"/>
        <w:gridCol w:w="757"/>
        <w:gridCol w:w="2212"/>
        <w:gridCol w:w="873"/>
        <w:gridCol w:w="756"/>
        <w:gridCol w:w="873"/>
        <w:gridCol w:w="756"/>
        <w:gridCol w:w="2508"/>
      </w:tblGrid>
      <w:tr w:rsidR="006D3A5F" w14:paraId="7FE73FEE" w14:textId="77777777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5874EA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A1C30" w14:textId="77777777" w:rsidR="006D3A5F" w:rsidRDefault="006D3A5F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8157C" w14:textId="77777777" w:rsidR="006D3A5F" w:rsidRDefault="006D3A5F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D0ACB" w14:textId="77777777" w:rsidR="006D3A5F" w:rsidRDefault="006D3A5F" w:rsidP="00A71C0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2163D1EF" w14:textId="77777777" w:rsidR="006D3A5F" w:rsidRDefault="006D3A5F" w:rsidP="00A71C0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797C8B" w14:textId="77777777" w:rsidR="006D3A5F" w:rsidRDefault="006D3A5F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toată</w:t>
            </w:r>
          </w:p>
          <w:p w14:paraId="08AB9540" w14:textId="77777777" w:rsidR="006D3A5F" w:rsidRDefault="006D3A5F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8966EE" w14:textId="77777777" w:rsidR="006D3A5F" w:rsidRDefault="006D3A5F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3E9884" w14:textId="77777777" w:rsidR="006D3A5F" w:rsidRDefault="006D3A5F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6DFAE9" w14:textId="77777777" w:rsidR="006D3A5F" w:rsidRPr="00564F54" w:rsidRDefault="006D3A5F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3F9943" w14:textId="77777777" w:rsidR="006D3A5F" w:rsidRDefault="006D3A5F" w:rsidP="00A71C0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D9ACF17" w14:textId="77777777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8C8E30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7AF10" w14:textId="77777777" w:rsidR="006D3A5F" w:rsidRDefault="006D3A5F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43DAAB" w14:textId="77777777" w:rsidR="006D3A5F" w:rsidRDefault="006D3A5F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8B480" w14:textId="77777777" w:rsidR="006D3A5F" w:rsidRDefault="006D3A5F" w:rsidP="00A71C0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39A17F4C" w14:textId="77777777" w:rsidR="006D3A5F" w:rsidRDefault="006D3A5F" w:rsidP="00A71C0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9D5690" w14:textId="77777777" w:rsidR="006D3A5F" w:rsidRDefault="006D3A5F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toată</w:t>
            </w:r>
          </w:p>
          <w:p w14:paraId="460E7E85" w14:textId="77777777" w:rsidR="006D3A5F" w:rsidRPr="00285047" w:rsidRDefault="006D3A5F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8949A" w14:textId="77777777" w:rsidR="006D3A5F" w:rsidRPr="00564F54" w:rsidRDefault="006D3A5F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99B16" w14:textId="77777777" w:rsidR="006D3A5F" w:rsidRDefault="006D3A5F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8F44E1" w14:textId="77777777" w:rsidR="006D3A5F" w:rsidRPr="00564F54" w:rsidRDefault="006D3A5F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233D2" w14:textId="77777777" w:rsidR="006D3A5F" w:rsidRDefault="006D3A5F" w:rsidP="00A71C0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09367A7" w14:textId="77777777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0769FE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9F76F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164612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8B1E31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5D122F2A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857B8" w14:textId="77777777" w:rsidR="006D3A5F" w:rsidRDefault="006D3A5F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toată</w:t>
            </w:r>
          </w:p>
          <w:p w14:paraId="5E39F22D" w14:textId="77777777" w:rsidR="006D3A5F" w:rsidRDefault="006D3A5F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C9B5C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111A8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F2FF9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E04A69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1860490" w14:textId="77777777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FC2C6A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0A192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832752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857FE" w14:textId="77777777" w:rsidR="006D3A5F" w:rsidRDefault="006D3A5F" w:rsidP="001060A5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67A497FE" w14:textId="77777777" w:rsidR="006D3A5F" w:rsidRDefault="006D3A5F" w:rsidP="001060A5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67DAB1" w14:textId="77777777" w:rsidR="006D3A5F" w:rsidRDefault="006D3A5F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peste </w:t>
            </w:r>
          </w:p>
          <w:p w14:paraId="1B3D95F7" w14:textId="77777777" w:rsidR="006D3A5F" w:rsidRDefault="006D3A5F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sch. 44 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EDA28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3F790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D30A5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F001E9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liniile 7 și 8, si linia DEU Constanța Oraș</w:t>
            </w:r>
          </w:p>
        </w:tc>
      </w:tr>
      <w:tr w:rsidR="006D3A5F" w14:paraId="493BA244" w14:textId="77777777" w:rsidTr="00CA0018">
        <w:trPr>
          <w:cantSplit/>
          <w:trHeight w:val="47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69D5A3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5B970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7D4D5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CAC60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397D8CCF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8FA1F1" w14:textId="77777777" w:rsidR="006D3A5F" w:rsidRDefault="006D3A5F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peste </w:t>
            </w:r>
          </w:p>
          <w:p w14:paraId="41444BA1" w14:textId="77777777" w:rsidR="006D3A5F" w:rsidRDefault="006D3A5F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diag.</w:t>
            </w:r>
          </w:p>
          <w:p w14:paraId="7416385A" w14:textId="77777777" w:rsidR="006D3A5F" w:rsidRDefault="006D3A5F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50/54-46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CBEDF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33353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4C779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5625F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D50589D" w14:textId="77777777" w:rsidTr="00CA0018">
        <w:trPr>
          <w:cantSplit/>
          <w:trHeight w:val="164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CCD6AF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631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54B218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Cs/>
                <w:i/>
                <w:sz w:val="36"/>
                <w:szCs w:val="36"/>
              </w:rPr>
            </w:pPr>
            <w:r w:rsidRPr="00564F54">
              <w:rPr>
                <w:bCs/>
                <w:i/>
                <w:sz w:val="36"/>
                <w:szCs w:val="36"/>
              </w:rPr>
              <w:t>firul III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1173E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-</w:t>
            </w:r>
          </w:p>
          <w:p w14:paraId="382554CE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Ramificaţie </w:t>
            </w:r>
          </w:p>
          <w:p w14:paraId="0B332DEB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Vii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543FF" w14:textId="77777777" w:rsidR="006D3A5F" w:rsidRPr="001A0BE2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1A0BE2">
              <w:rPr>
                <w:b/>
                <w:bCs/>
                <w:sz w:val="20"/>
                <w:szCs w:val="20"/>
              </w:rPr>
              <w:t>între sch</w:t>
            </w:r>
            <w:r>
              <w:rPr>
                <w:b/>
                <w:bCs/>
                <w:sz w:val="20"/>
                <w:szCs w:val="20"/>
              </w:rPr>
              <w:t>.</w:t>
            </w:r>
            <w:r w:rsidRPr="001A0BE2">
              <w:rPr>
                <w:b/>
                <w:bCs/>
                <w:sz w:val="20"/>
                <w:szCs w:val="20"/>
              </w:rPr>
              <w:t xml:space="preserve"> </w:t>
            </w:r>
          </w:p>
          <w:p w14:paraId="3EBE6D3F" w14:textId="77777777" w:rsidR="006D3A5F" w:rsidRPr="001A0BE2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1A0BE2">
              <w:rPr>
                <w:b/>
                <w:bCs/>
                <w:sz w:val="20"/>
                <w:szCs w:val="20"/>
              </w:rPr>
              <w:t xml:space="preserve">26 şi 28 </w:t>
            </w:r>
          </w:p>
          <w:p w14:paraId="2A71DB09" w14:textId="77777777" w:rsidR="006D3A5F" w:rsidRPr="001A0BE2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1A0BE2">
              <w:rPr>
                <w:b/>
                <w:bCs/>
                <w:sz w:val="20"/>
                <w:szCs w:val="20"/>
              </w:rPr>
              <w:t xml:space="preserve">şi </w:t>
            </w:r>
          </w:p>
          <w:p w14:paraId="6CECB73E" w14:textId="77777777" w:rsidR="006D3A5F" w:rsidRPr="00564F54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A0BE2">
              <w:rPr>
                <w:b/>
                <w:bCs/>
                <w:sz w:val="20"/>
                <w:szCs w:val="20"/>
              </w:rPr>
              <w:t>peste sch</w:t>
            </w:r>
            <w:r>
              <w:rPr>
                <w:b/>
                <w:bCs/>
                <w:sz w:val="20"/>
                <w:szCs w:val="20"/>
              </w:rPr>
              <w:t>.</w:t>
            </w:r>
            <w:r w:rsidRPr="001A0BE2">
              <w:rPr>
                <w:b/>
                <w:bCs/>
                <w:sz w:val="20"/>
                <w:szCs w:val="20"/>
              </w:rPr>
              <w:t xml:space="preserve"> 26 </w:t>
            </w:r>
            <w:r>
              <w:rPr>
                <w:b/>
                <w:bCs/>
                <w:sz w:val="20"/>
                <w:szCs w:val="20"/>
              </w:rPr>
              <w:t xml:space="preserve">      </w:t>
            </w:r>
            <w:r w:rsidRPr="001A0BE2"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3EB098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9A6CA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D8578E0" w14:textId="77777777" w:rsidTr="00CA0018">
        <w:trPr>
          <w:cantSplit/>
          <w:trHeight w:val="75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6478F1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631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0A3B3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Cs/>
                <w:i/>
                <w:sz w:val="36"/>
                <w:szCs w:val="36"/>
              </w:rPr>
              <w:t>firul III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4BE1B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-</w:t>
            </w:r>
          </w:p>
          <w:p w14:paraId="27CDCE81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Ramificaţie</w:t>
            </w:r>
          </w:p>
          <w:p w14:paraId="1D77E349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Vii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5738BF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1A0BE2">
              <w:rPr>
                <w:b/>
                <w:bCs/>
                <w:sz w:val="20"/>
                <w:szCs w:val="20"/>
              </w:rPr>
              <w:t xml:space="preserve">peste </w:t>
            </w:r>
          </w:p>
          <w:p w14:paraId="7C28A6F6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1A0BE2">
              <w:rPr>
                <w:b/>
                <w:bCs/>
                <w:sz w:val="20"/>
                <w:szCs w:val="20"/>
              </w:rPr>
              <w:t>sch. 1</w:t>
            </w:r>
            <w:r>
              <w:rPr>
                <w:b/>
                <w:bCs/>
                <w:sz w:val="20"/>
                <w:szCs w:val="20"/>
              </w:rPr>
              <w:t xml:space="preserve">4 </w:t>
            </w:r>
          </w:p>
          <w:p w14:paraId="3E9A38AF" w14:textId="77777777" w:rsidR="006D3A5F" w:rsidRPr="00DD369C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D5B3B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21AF1E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047CCB7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 firul III 813 în firul II 814.</w:t>
            </w:r>
          </w:p>
        </w:tc>
      </w:tr>
      <w:tr w:rsidR="006D3A5F" w14:paraId="34160AD3" w14:textId="77777777" w:rsidTr="00CA0018">
        <w:trPr>
          <w:cantSplit/>
          <w:trHeight w:val="93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7AEE89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DCA59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8843D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5CBB5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-</w:t>
            </w:r>
          </w:p>
          <w:p w14:paraId="0C04DDC3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Agigea Nord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C3C5C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1D6469F2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2 - 4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11832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A013E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1E8183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B5E34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3399BAC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în firul II 813.</w:t>
            </w:r>
          </w:p>
        </w:tc>
      </w:tr>
      <w:tr w:rsidR="006D3A5F" w14:paraId="2EFAC5FE" w14:textId="77777777" w:rsidTr="00CA0018">
        <w:trPr>
          <w:cantSplit/>
          <w:trHeight w:val="100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AA055C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C89EB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3BAA3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BD6E1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396F6382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9500A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749052FE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5FCCBF6D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7 - 9 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8A638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6D8238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969F2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D24D51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BED058C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trecerea de pe firul I pe firul II şi invers. </w:t>
            </w:r>
          </w:p>
        </w:tc>
      </w:tr>
      <w:tr w:rsidR="006D3A5F" w14:paraId="2118861E" w14:textId="77777777" w:rsidTr="00CA0018">
        <w:trPr>
          <w:cantSplit/>
          <w:trHeight w:val="96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8A7DF5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F144C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8A577E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B32DF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63EB7465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D294C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718623F2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421DE4DD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5 - 11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1C622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AC3A4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05ABE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962801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289874D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în firul II.</w:t>
            </w:r>
          </w:p>
        </w:tc>
      </w:tr>
      <w:tr w:rsidR="006D3A5F" w14:paraId="7D4683FD" w14:textId="77777777" w:rsidTr="00CA0018">
        <w:trPr>
          <w:cantSplit/>
          <w:trHeight w:val="6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DDEB2A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381ED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C2882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ABAAC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15384236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50D069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795807DC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15 - 19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27A35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8723B0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0E804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18319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C8F1EEA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9A1BFC3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4 - 7.</w:t>
            </w:r>
          </w:p>
        </w:tc>
      </w:tr>
      <w:tr w:rsidR="006D3A5F" w14:paraId="62C7133A" w14:textId="77777777" w:rsidTr="00CA0018">
        <w:trPr>
          <w:cantSplit/>
          <w:trHeight w:val="6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426D2F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6369AF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229+700</w:t>
            </w:r>
          </w:p>
          <w:p w14:paraId="70DA2E98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229+800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A7D1E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DEEA80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4DD6FB0E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</w:t>
            </w:r>
          </w:p>
          <w:p w14:paraId="4B6A17A9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13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1A847D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597DEF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12174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D1AA2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39B3C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30DED374" w14:textId="77777777" w:rsidTr="00CA0018">
        <w:trPr>
          <w:cantSplit/>
          <w:trHeight w:val="89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398E63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8182C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43045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C8A34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766EBD23" w14:textId="77777777" w:rsidR="006D3A5F" w:rsidRDefault="006D3A5F" w:rsidP="007B0A4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5AE48C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13 </w:t>
            </w:r>
          </w:p>
          <w:p w14:paraId="66FE9A03" w14:textId="77777777" w:rsidR="006D3A5F" w:rsidRDefault="006D3A5F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7460C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715D9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0DF75B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72983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9605D0E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OIL TERMINAL.</w:t>
            </w:r>
          </w:p>
        </w:tc>
      </w:tr>
      <w:tr w:rsidR="006D3A5F" w14:paraId="32227763" w14:textId="77777777" w:rsidTr="00CA0018">
        <w:trPr>
          <w:cantSplit/>
          <w:trHeight w:val="695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2DC29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4F4A0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496EF9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331FEB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515C75ED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24F32A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</w:t>
            </w:r>
          </w:p>
          <w:p w14:paraId="1B918BF2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 şi 21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275CB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5DAD0A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40644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129EF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</w:tc>
      </w:tr>
      <w:tr w:rsidR="006D3A5F" w14:paraId="259D9C3A" w14:textId="77777777" w:rsidTr="00CA0018">
        <w:trPr>
          <w:cantSplit/>
          <w:trHeight w:val="105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4AE854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FD6C7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9F584E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B4ACD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45418997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84E01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568A3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BFAD3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240AE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780663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5999E020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F38157F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4 - 7.</w:t>
            </w:r>
          </w:p>
        </w:tc>
      </w:tr>
      <w:tr w:rsidR="006D3A5F" w14:paraId="3DE163D3" w14:textId="77777777" w:rsidTr="00CA0018">
        <w:trPr>
          <w:cantSplit/>
          <w:trHeight w:val="969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7F36E9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A5A50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17AED1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A563A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2AEAC1CB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Antestaţie Oil Terminal</w:t>
            </w:r>
          </w:p>
          <w:p w14:paraId="0B19509B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60533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726CE3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C827DE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E3C99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7A855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019F310" w14:textId="77777777" w:rsidTr="00CA0018">
        <w:trPr>
          <w:cantSplit/>
          <w:trHeight w:val="70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BF702C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EF3AA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16BCFE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D160B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20237F90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Antestaţie Oil Terminal</w:t>
            </w:r>
          </w:p>
          <w:p w14:paraId="0CE16971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6DB62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B1572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27DE5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449EF9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375C6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512155D" w14:textId="77777777" w:rsidTr="00CA0018">
        <w:trPr>
          <w:cantSplit/>
          <w:trHeight w:val="444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8E8740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7854F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1E01E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FD67B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304428FE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558F0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1BFAA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729361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CDA09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57765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C8F2A2D" w14:textId="77777777" w:rsidTr="00CA0018">
        <w:trPr>
          <w:cantSplit/>
          <w:trHeight w:val="625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A690D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2CF084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3B4CC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0BBC77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Nord</w:t>
            </w:r>
          </w:p>
          <w:p w14:paraId="004A1094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6AAE3F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7BAB6E5E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18 - 22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B5FF4F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080F2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F9883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A8FD7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66CF210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6 şi 7.</w:t>
            </w:r>
          </w:p>
        </w:tc>
      </w:tr>
      <w:tr w:rsidR="006D3A5F" w14:paraId="7791D99A" w14:textId="77777777" w:rsidTr="00CA0018">
        <w:trPr>
          <w:cantSplit/>
          <w:trHeight w:val="554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1DC6F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2713A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3EB549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BD64B3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Agigea Nord </w:t>
            </w:r>
          </w:p>
          <w:p w14:paraId="41CCDCD3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407486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C32BC6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2FE68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6AD74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891488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 pe teren. Afectează intrări - ieşiri </w:t>
            </w:r>
          </w:p>
          <w:p w14:paraId="42E573A2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6D3A5F" w14:paraId="23E10B62" w14:textId="77777777" w:rsidTr="00CA0018">
        <w:trPr>
          <w:cantSplit/>
          <w:trHeight w:val="1023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55DB4A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A608D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6E3AD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9579C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Agigea Nord </w:t>
            </w:r>
          </w:p>
          <w:p w14:paraId="7C62EDEF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4EEA19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4077C016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4D10E156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 / 18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175D0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3170AD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C5498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62A73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29778CF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80280C8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firul II 813 la </w:t>
            </w:r>
          </w:p>
          <w:p w14:paraId="53133B91" w14:textId="77777777" w:rsidR="006D3A5F" w:rsidRPr="00CB3CD0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liniile 4 -7 </w:t>
            </w:r>
            <w:r>
              <w:rPr>
                <w:b/>
                <w:bCs/>
                <w:i/>
                <w:sz w:val="20"/>
              </w:rPr>
              <w:t>s</w:t>
            </w:r>
            <w:r w:rsidRPr="00175D9D">
              <w:rPr>
                <w:b/>
                <w:bCs/>
                <w:i/>
                <w:sz w:val="20"/>
              </w:rPr>
              <w:t>t. Agigea Nord ş</w:t>
            </w:r>
            <w:r w:rsidRPr="00175D9D">
              <w:rPr>
                <w:b/>
                <w:bCs/>
                <w:i/>
                <w:sz w:val="20"/>
                <w:lang w:val="en-US"/>
              </w:rPr>
              <w:t>i la linia C</w:t>
            </w:r>
            <w:r>
              <w:rPr>
                <w:b/>
                <w:bCs/>
                <w:i/>
                <w:sz w:val="20"/>
                <w:lang w:val="en-US"/>
              </w:rPr>
              <w:t>OMVEX</w:t>
            </w:r>
            <w:r w:rsidRPr="00175D9D">
              <w:rPr>
                <w:b/>
                <w:bCs/>
                <w:i/>
                <w:sz w:val="20"/>
                <w:lang w:val="en-US"/>
              </w:rPr>
              <w:t>.</w:t>
            </w:r>
          </w:p>
        </w:tc>
      </w:tr>
      <w:tr w:rsidR="006D3A5F" w14:paraId="5E1D5E40" w14:textId="77777777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7E830D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76320A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0+000</w:t>
            </w:r>
          </w:p>
          <w:p w14:paraId="446A5278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2+272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A9F35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EA9762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Agigea Nord - </w:t>
            </w:r>
          </w:p>
          <w:p w14:paraId="7EBE705A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Constanța Port Zona C</w:t>
            </w:r>
          </w:p>
          <w:p w14:paraId="6AE9204F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(linia COMVEX)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95B08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5FDC7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573CA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0+000</w:t>
            </w:r>
          </w:p>
          <w:p w14:paraId="7187E492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2+146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8AD3A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A4B09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30BA62F" w14:textId="77777777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5B01E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233D6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B506B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8CAC6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Constanța Port</w:t>
            </w:r>
          </w:p>
          <w:p w14:paraId="5797F51B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Zona C, Grupa A, liniile 1, 2, 3 și 4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2EB37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69817" w14:textId="77777777" w:rsidR="006D3A5F" w:rsidRPr="00564F54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A56E9D" w14:textId="77777777" w:rsidR="006D3A5F" w:rsidRDefault="006D3A5F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916915" w14:textId="77777777" w:rsidR="006D3A5F" w:rsidRDefault="006D3A5F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9219F" w14:textId="77777777" w:rsidR="006D3A5F" w:rsidRDefault="006D3A5F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CE9BDA8" w14:textId="77777777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30F40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CCA3D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232+900</w:t>
            </w:r>
          </w:p>
          <w:p w14:paraId="350764A5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233+090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ACE9A7" w14:textId="77777777" w:rsidR="006D3A5F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C9218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Agigea Nord -</w:t>
            </w:r>
          </w:p>
          <w:p w14:paraId="0ECD8840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Agigea Ecluză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F0B771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BA7319" w14:textId="77777777" w:rsidR="006D3A5F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E421A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232+900</w:t>
            </w:r>
          </w:p>
          <w:p w14:paraId="2E9AA5E1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233+090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DA78AF" w14:textId="77777777" w:rsidR="006D3A5F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4CA82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768F08D1" w14:textId="77777777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DCD77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03CC0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234+000</w:t>
            </w:r>
          </w:p>
          <w:p w14:paraId="5F076884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234+150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176D5" w14:textId="77777777" w:rsidR="006D3A5F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88BE9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Ecluză</w:t>
            </w:r>
          </w:p>
          <w:p w14:paraId="379C753D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directă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A67ED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19C82" w14:textId="77777777" w:rsidR="006D3A5F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DDD8C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093825" w14:textId="77777777" w:rsidR="006D3A5F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BBE00C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34598686" w14:textId="77777777" w:rsidTr="00CA0018">
        <w:trPr>
          <w:cantSplit/>
          <w:trHeight w:val="1117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523FAC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lastRenderedPageBreak/>
              <w:t xml:space="preserve"> </w:t>
            </w: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18C2A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B0990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BABF23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Ecluză</w:t>
            </w:r>
          </w:p>
          <w:p w14:paraId="3B439C26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CA3027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06A6138D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9  / 11 </w:t>
            </w:r>
          </w:p>
          <w:p w14:paraId="2C48B15C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8E58B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1AFE81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28230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957C9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din st. Agigea Nord pe firul II 813 spre staţia Ferry - Boat.</w:t>
            </w:r>
          </w:p>
        </w:tc>
      </w:tr>
      <w:tr w:rsidR="006D3A5F" w14:paraId="229F60DB" w14:textId="77777777" w:rsidTr="00CA0018">
        <w:trPr>
          <w:cantSplit/>
          <w:trHeight w:val="67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8A879D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817013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B53ACE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DC9A1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Ecluză</w:t>
            </w:r>
          </w:p>
          <w:p w14:paraId="214CF956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61589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174F294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 – 9 /11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AC804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2840C2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4928DE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1B70D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5C81E80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813 spre staţia </w:t>
            </w:r>
          </w:p>
          <w:p w14:paraId="2946F7DB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Ferry - Boat.</w:t>
            </w:r>
          </w:p>
        </w:tc>
      </w:tr>
      <w:tr w:rsidR="006D3A5F" w14:paraId="64307105" w14:textId="77777777" w:rsidTr="00CA0018">
        <w:trPr>
          <w:cantSplit/>
          <w:trHeight w:val="63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53724C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54A50D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CBC96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BB0AB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Ecluză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5525C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77955CC6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13 - 17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51177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BCDB0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1E890B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C3600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AF2AAD6" w14:textId="77777777" w:rsidTr="00CA0018">
        <w:trPr>
          <w:cantSplit/>
          <w:trHeight w:val="1483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6CB08C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DBBA2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245+070</w:t>
            </w:r>
          </w:p>
          <w:p w14:paraId="56D40859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245+120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117A6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50291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Eforie Sud -</w:t>
            </w:r>
          </w:p>
          <w:p w14:paraId="2C401E30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Costineşti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2E30B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5CDB09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BD166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ACE376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F028F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ca limitare de viteză. </w:t>
            </w:r>
          </w:p>
          <w:p w14:paraId="1D31CF84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pentru primul vehicul din compunerea trenului (locomotivă sau vagon).</w:t>
            </w:r>
          </w:p>
        </w:tc>
      </w:tr>
      <w:tr w:rsidR="006D3A5F" w14:paraId="679AE732" w14:textId="77777777" w:rsidTr="00CA0018">
        <w:trPr>
          <w:cantSplit/>
          <w:trHeight w:val="1483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9089D7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04DC7D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248+900</w:t>
            </w:r>
          </w:p>
          <w:p w14:paraId="438B8A04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249+000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3A96CA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B7AD54" w14:textId="77777777" w:rsidR="006D3A5F" w:rsidRDefault="006D3A5F" w:rsidP="002D4E3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Eforie Sud -</w:t>
            </w:r>
          </w:p>
          <w:p w14:paraId="2E816993" w14:textId="77777777" w:rsidR="006D3A5F" w:rsidRDefault="006D3A5F" w:rsidP="002D4E3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Costineşti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C0232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D112F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78E374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ADFDD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AEB89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6547B7C1" w14:textId="77777777" w:rsidTr="00CA0018">
        <w:trPr>
          <w:cantSplit/>
          <w:trHeight w:val="717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A44FE4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9B8CB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250+500</w:t>
            </w:r>
          </w:p>
          <w:p w14:paraId="52530ADA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250+550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D4357F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51CFC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Costineşti</w:t>
            </w:r>
          </w:p>
          <w:p w14:paraId="1305ACD7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 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47DE9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F2A44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52547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405EF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B48673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1196E7CF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respectă numai cu primul vehicul din compunerea  trenului (locomotivă sau vagon).</w:t>
            </w:r>
          </w:p>
        </w:tc>
      </w:tr>
      <w:tr w:rsidR="006D3A5F" w14:paraId="6E04631F" w14:textId="77777777" w:rsidTr="00CA0018">
        <w:trPr>
          <w:cantSplit/>
          <w:trHeight w:val="60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6152DD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4A368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D8C52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2D00D4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Costineşti</w:t>
            </w:r>
          </w:p>
          <w:p w14:paraId="34859318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8BD8A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C04FD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83E0A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10790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BD197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</w:t>
            </w:r>
          </w:p>
        </w:tc>
      </w:tr>
      <w:tr w:rsidR="006D3A5F" w14:paraId="19BBB5E4" w14:textId="77777777" w:rsidTr="00CA0018">
        <w:trPr>
          <w:cantSplit/>
          <w:trHeight w:val="762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5B913A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F2661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D01593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8AD67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Neptun</w:t>
            </w:r>
          </w:p>
          <w:p w14:paraId="63810BC7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DB672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6B3D157E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6 - 8 - 10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E7A10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D71E2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6BC2E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3DD25A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 pe teren.</w:t>
            </w:r>
          </w:p>
        </w:tc>
      </w:tr>
      <w:tr w:rsidR="006D3A5F" w14:paraId="0FABF82F" w14:textId="77777777" w:rsidTr="00CA0018">
        <w:trPr>
          <w:cantSplit/>
          <w:trHeight w:val="762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DB495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45A047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265+750</w:t>
            </w:r>
          </w:p>
          <w:p w14:paraId="5522B010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266+100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C941B6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AAC2B" w14:textId="77777777" w:rsidR="006D3A5F" w:rsidRPr="001060A5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lang w:val="en-US"/>
              </w:rPr>
              <w:t>Costinești - Mangalia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BF1A5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D222E1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0E6B4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EF86D8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4E542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0BF08B88" w14:textId="77777777" w:rsidTr="00CA0018">
        <w:trPr>
          <w:cantSplit/>
          <w:trHeight w:val="42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5CE96E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4104E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25707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F18774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Mangalia</w:t>
            </w:r>
          </w:p>
          <w:p w14:paraId="5FE633CC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DFDF7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 6 </w:t>
            </w:r>
          </w:p>
          <w:p w14:paraId="39E4B2F0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B18299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BE027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031753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2BF37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 pe teren.</w:t>
            </w:r>
          </w:p>
          <w:p w14:paraId="688E88AE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F1E6409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8 - 10.</w:t>
            </w:r>
          </w:p>
        </w:tc>
      </w:tr>
      <w:tr w:rsidR="006D3A5F" w14:paraId="6A154CDE" w14:textId="77777777" w:rsidTr="00CA0018">
        <w:trPr>
          <w:cantSplit/>
          <w:trHeight w:val="20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5A737" w14:textId="77777777" w:rsidR="006D3A5F" w:rsidRDefault="006D3A5F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CB569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183B1C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08354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Mangalia</w:t>
            </w:r>
          </w:p>
          <w:p w14:paraId="2EDB0568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9 abătută 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B4318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64F9C12A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4531B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64F54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50D65" w14:textId="77777777" w:rsidR="006D3A5F" w:rsidRDefault="006D3A5F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FCCAF" w14:textId="77777777" w:rsidR="006D3A5F" w:rsidRPr="00564F54" w:rsidRDefault="006D3A5F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C2C1F" w14:textId="77777777" w:rsidR="006D3A5F" w:rsidRDefault="006D3A5F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4E32D5E9" w14:textId="77777777" w:rsidR="006D3A5F" w:rsidRPr="00237377" w:rsidRDefault="006D3A5F">
      <w:pPr>
        <w:spacing w:before="40" w:after="40" w:line="192" w:lineRule="auto"/>
        <w:ind w:right="57"/>
        <w:rPr>
          <w:sz w:val="20"/>
          <w:szCs w:val="20"/>
        </w:rPr>
      </w:pPr>
    </w:p>
    <w:p w14:paraId="792CDDD8" w14:textId="77777777" w:rsidR="006D3A5F" w:rsidRDefault="006D3A5F" w:rsidP="00D96D74">
      <w:pPr>
        <w:pStyle w:val="Heading1"/>
        <w:spacing w:line="360" w:lineRule="auto"/>
      </w:pPr>
      <w:r>
        <w:t>LINIA 813 A</w:t>
      </w:r>
    </w:p>
    <w:p w14:paraId="49479E01" w14:textId="77777777" w:rsidR="006D3A5F" w:rsidRDefault="006D3A5F" w:rsidP="00E13613">
      <w:pPr>
        <w:pStyle w:val="Heading1"/>
        <w:spacing w:line="360" w:lineRule="auto"/>
        <w:rPr>
          <w:b w:val="0"/>
          <w:bCs w:val="0"/>
          <w:sz w:val="8"/>
        </w:rPr>
      </w:pPr>
      <w:r>
        <w:t>AGIGEA ECLUZĂ - AGIGEA SUD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515DA751" w14:textId="77777777">
        <w:trPr>
          <w:cantSplit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573FD" w14:textId="77777777" w:rsidR="006D3A5F" w:rsidRDefault="006D3A5F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F92C5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0+000</w:t>
            </w:r>
          </w:p>
          <w:p w14:paraId="356E4B96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1+000</w:t>
            </w: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67FEC" w14:textId="77777777" w:rsidR="006D3A5F" w:rsidRPr="00E230A0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230A0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76770D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Agigea Ecluză -</w:t>
            </w:r>
          </w:p>
          <w:p w14:paraId="43C1D9EE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Agigea Sud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25FBE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FE585" w14:textId="77777777" w:rsidR="006D3A5F" w:rsidRPr="009033AC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515ED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7138A" w14:textId="77777777" w:rsidR="006D3A5F" w:rsidRPr="009033AC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58B4C" w14:textId="77777777" w:rsidR="006D3A5F" w:rsidRDefault="006D3A5F" w:rsidP="000B202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A73533A" w14:textId="77777777">
        <w:trPr>
          <w:cantSplit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8BDEC" w14:textId="77777777" w:rsidR="006D3A5F" w:rsidRDefault="006D3A5F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CAC500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1+000</w:t>
            </w:r>
          </w:p>
          <w:p w14:paraId="3CF468AB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2+000</w:t>
            </w: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02F88" w14:textId="77777777" w:rsidR="006D3A5F" w:rsidRPr="00E230A0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230A0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C2BDB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Sud</w:t>
            </w:r>
          </w:p>
          <w:p w14:paraId="3DFB33EB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directă, </w:t>
            </w:r>
          </w:p>
          <w:p w14:paraId="6903A386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schimbătorul numărul 1 </w:t>
            </w:r>
          </w:p>
          <w:p w14:paraId="4BA52DC3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la schimbătorul numărul FN 15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962C4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EB346" w14:textId="77777777" w:rsidR="006D3A5F" w:rsidRPr="009033AC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205580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CFDDF" w14:textId="77777777" w:rsidR="006D3A5F" w:rsidRPr="009033AC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41CD8" w14:textId="77777777" w:rsidR="006D3A5F" w:rsidRDefault="006D3A5F" w:rsidP="000B202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E4EE3CA" w14:textId="77777777">
        <w:trPr>
          <w:cantSplit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C99DB" w14:textId="77777777" w:rsidR="006D3A5F" w:rsidRDefault="006D3A5F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B752D4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F17AE9" w14:textId="77777777" w:rsidR="006D3A5F" w:rsidRPr="00E230A0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52C10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Sud</w:t>
            </w:r>
          </w:p>
          <w:p w14:paraId="59783F8C" w14:textId="77777777" w:rsidR="006D3A5F" w:rsidRDefault="006D3A5F" w:rsidP="00DF12E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AC09D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2C3050" w14:textId="77777777" w:rsidR="006D3A5F" w:rsidRPr="009033AC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9033AC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6287B" w14:textId="77777777" w:rsidR="006D3A5F" w:rsidRDefault="006D3A5F" w:rsidP="00DF12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8BD218" w14:textId="77777777" w:rsidR="006D3A5F" w:rsidRPr="009033AC" w:rsidRDefault="006D3A5F" w:rsidP="00DF12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07D3A4" w14:textId="77777777" w:rsidR="006D3A5F" w:rsidRDefault="006D3A5F" w:rsidP="000B202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2385927A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1BDA9089" w14:textId="77777777" w:rsidR="006D3A5F" w:rsidRDefault="006D3A5F" w:rsidP="00A73B8F">
      <w:pPr>
        <w:pStyle w:val="Heading1"/>
        <w:spacing w:line="360" w:lineRule="auto"/>
      </w:pPr>
      <w:r>
        <w:t>LINIA 813 B</w:t>
      </w:r>
    </w:p>
    <w:p w14:paraId="2AE7A5EC" w14:textId="77777777" w:rsidR="006D3A5F" w:rsidRDefault="006D3A5F" w:rsidP="00BA2E4F">
      <w:pPr>
        <w:pStyle w:val="Heading1"/>
        <w:spacing w:line="360" w:lineRule="auto"/>
        <w:rPr>
          <w:b w:val="0"/>
          <w:bCs w:val="0"/>
          <w:sz w:val="8"/>
        </w:rPr>
      </w:pPr>
      <w:r>
        <w:t>AGIGEA ECLUZĂ - FERRY BOAT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44A71194" w14:textId="77777777" w:rsidTr="00CC3AB4">
        <w:trPr>
          <w:cantSplit/>
          <w:trHeight w:val="226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D51386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AA56A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8B404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ED57E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Agigea Ecluză</w:t>
            </w:r>
          </w:p>
          <w:p w14:paraId="72012D05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90889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6B394303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9 / 11 </w:t>
            </w:r>
          </w:p>
          <w:p w14:paraId="0ECCC2BA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571E21" w14:textId="77777777" w:rsidR="006D3A5F" w:rsidRPr="00305F8E" w:rsidRDefault="006D3A5F" w:rsidP="002242FB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 w:rsidRPr="00305F8E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BB98C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9F65D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D4B10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7C65999F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pe firul II 813 spre staţia </w:t>
            </w:r>
          </w:p>
          <w:p w14:paraId="60C36FDB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Ferry Boat.</w:t>
            </w:r>
          </w:p>
        </w:tc>
      </w:tr>
      <w:tr w:rsidR="006D3A5F" w14:paraId="7C22B063" w14:textId="77777777" w:rsidTr="00C43986">
        <w:trPr>
          <w:cantSplit/>
          <w:trHeight w:val="8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5A3F9E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477CF9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1+400</w:t>
            </w:r>
          </w:p>
          <w:p w14:paraId="66921780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C6870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F497C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Agigea Ecluză -</w:t>
            </w:r>
          </w:p>
          <w:p w14:paraId="1692E7C0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Ferry Boat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17217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29ED2" w14:textId="77777777" w:rsidR="006D3A5F" w:rsidRPr="00305F8E" w:rsidRDefault="006D3A5F" w:rsidP="002242FB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39630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85763F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61B50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37D66A7F" w14:textId="77777777" w:rsidTr="00335911">
        <w:trPr>
          <w:cantSplit/>
          <w:trHeight w:val="12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D5CE7C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F4316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9D8D3E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04CE1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43D226E9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2B83F2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 </w:t>
            </w:r>
          </w:p>
          <w:p w14:paraId="5071C9CF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7DD72" w14:textId="77777777" w:rsidR="006D3A5F" w:rsidRPr="00305F8E" w:rsidRDefault="006D3A5F" w:rsidP="002242FB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 w:rsidRPr="00305F8E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730B0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39458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EEDF3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2BCB7864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 -  8.</w:t>
            </w:r>
          </w:p>
        </w:tc>
      </w:tr>
      <w:tr w:rsidR="006D3A5F" w14:paraId="22DB064B" w14:textId="77777777" w:rsidTr="00335911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05FA1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186FE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44A082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CE53BA" w14:textId="77777777" w:rsidR="006D3A5F" w:rsidRDefault="006D3A5F" w:rsidP="00BD6C3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786EB865" w14:textId="77777777" w:rsidR="006D3A5F" w:rsidRDefault="006D3A5F" w:rsidP="00BD6C3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4F2E0" w14:textId="77777777" w:rsidR="006D3A5F" w:rsidRDefault="006D3A5F" w:rsidP="005E42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662B4" w14:textId="77777777" w:rsidR="006D3A5F" w:rsidRPr="00305F8E" w:rsidRDefault="006D3A5F" w:rsidP="002242FB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05595F" w14:textId="77777777" w:rsidR="006D3A5F" w:rsidRDefault="006D3A5F" w:rsidP="002242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28460" w14:textId="77777777" w:rsidR="006D3A5F" w:rsidRPr="00305F8E" w:rsidRDefault="006D3A5F" w:rsidP="002242F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DD422B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A407006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5164828" w14:textId="77777777" w:rsidR="006D3A5F" w:rsidRDefault="006D3A5F" w:rsidP="002242F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6 - 16.</w:t>
            </w:r>
          </w:p>
        </w:tc>
      </w:tr>
      <w:tr w:rsidR="006D3A5F" w14:paraId="5E90D625" w14:textId="77777777" w:rsidTr="00335911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D23F7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9A7D4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83579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84B68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2D81B690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58DB9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AE31F" w14:textId="77777777" w:rsidR="006D3A5F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C81233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F049F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111649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6DD410C" w14:textId="77777777" w:rsidTr="0037617E">
        <w:trPr>
          <w:cantSplit/>
          <w:trHeight w:val="181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742B4B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ADE4FF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6AAC9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29193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3ED782D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3C5DA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31 </w:t>
            </w:r>
          </w:p>
          <w:p w14:paraId="2D8A222D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4DD411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 w:rsidRPr="00305F8E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CD6119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2DC84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2851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 pe teren.</w:t>
            </w:r>
          </w:p>
          <w:p w14:paraId="08D9056C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8B1C4F3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8.</w:t>
            </w:r>
          </w:p>
        </w:tc>
      </w:tr>
      <w:tr w:rsidR="006D3A5F" w14:paraId="5FCDE853" w14:textId="77777777" w:rsidTr="00C87586">
        <w:trPr>
          <w:cantSplit/>
          <w:trHeight w:val="15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1527A1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DFCCA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F7BF28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6D190D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6166F86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54DB8A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771F97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 w:rsidRPr="00305F8E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3B142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3FCCD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63DC8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9ACFE6B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5CA923C3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9 - 11.</w:t>
            </w:r>
          </w:p>
        </w:tc>
      </w:tr>
      <w:tr w:rsidR="006D3A5F" w14:paraId="3F8D07E2" w14:textId="77777777" w:rsidTr="0037617E">
        <w:trPr>
          <w:cantSplit/>
          <w:trHeight w:val="118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5694FC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E89C7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183F15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38CD6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792D2B9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EEB9D1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5B5EF7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713FA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64D64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3BAA3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F4BD9B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BEC9E97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10 şi 11.</w:t>
            </w:r>
          </w:p>
        </w:tc>
      </w:tr>
      <w:tr w:rsidR="006D3A5F" w14:paraId="3C71C5B8" w14:textId="77777777" w:rsidTr="0037617E">
        <w:trPr>
          <w:cantSplit/>
          <w:trHeight w:val="118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743ADA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27731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A35CE8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FFC68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08F3109B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0B038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51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05511A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5168E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3F23B3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4942E7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798463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7CADC49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12 - 16.</w:t>
            </w:r>
          </w:p>
        </w:tc>
      </w:tr>
      <w:tr w:rsidR="006D3A5F" w14:paraId="32963FE4" w14:textId="77777777" w:rsidTr="00AB47BA">
        <w:trPr>
          <w:cantSplit/>
          <w:trHeight w:val="129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BAFE94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572B1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CDE51E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DB6A32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7985BFC6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B174D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13A,</w:t>
            </w:r>
          </w:p>
          <w:p w14:paraId="7959AEEC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989EA8" w14:textId="77777777" w:rsidR="006D3A5F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B3D83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3CA6C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B94B9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A05DF51" w14:textId="77777777" w:rsidTr="00AB47BA">
        <w:trPr>
          <w:cantSplit/>
          <w:trHeight w:val="129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1DEBDD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E558E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54DB04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62E54B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20035AF8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5A513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285AA099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55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FC721" w14:textId="77777777" w:rsidR="006D3A5F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703A5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F3B5CC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921952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71E219D4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12 și 13.</w:t>
            </w:r>
          </w:p>
        </w:tc>
      </w:tr>
      <w:tr w:rsidR="006D3A5F" w14:paraId="242B108D" w14:textId="77777777" w:rsidTr="00AB47BA">
        <w:trPr>
          <w:cantSplit/>
          <w:trHeight w:val="129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54DF4C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073B47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9F65F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D83B7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3CE2B7DB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4251F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7A010AEC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13 </w:t>
            </w:r>
          </w:p>
          <w:p w14:paraId="150CF8D2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53 </w:t>
            </w:r>
          </w:p>
          <w:p w14:paraId="2DB25826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EC64B3" w14:textId="77777777" w:rsidR="006D3A5F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FF806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AE596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65214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5507B802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12 - 16.</w:t>
            </w:r>
          </w:p>
        </w:tc>
      </w:tr>
      <w:tr w:rsidR="006D3A5F" w14:paraId="31CBFB4C" w14:textId="77777777" w:rsidTr="00AB47BA">
        <w:trPr>
          <w:cantSplit/>
          <w:trHeight w:val="129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26B350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9BF7C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3AD18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462A2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2388D6C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4D979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7637EBD8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57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FA518" w14:textId="77777777" w:rsidR="006D3A5F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D6BA7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7A8A8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DF757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1E86BB4B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15.</w:t>
            </w:r>
          </w:p>
        </w:tc>
      </w:tr>
      <w:tr w:rsidR="006D3A5F" w14:paraId="25085DA5" w14:textId="77777777" w:rsidTr="0037617E">
        <w:trPr>
          <w:cantSplit/>
          <w:trHeight w:val="6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745E49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201E5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1F6CE8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1DB66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Ferry Boat</w:t>
            </w:r>
          </w:p>
          <w:p w14:paraId="396A951F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9 şi 10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7A186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C801F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 w:rsidRPr="00305F8E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3C1B6D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4E94F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744D4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8A3DBD9" w14:textId="77777777" w:rsidTr="0037617E">
        <w:trPr>
          <w:cantSplit/>
          <w:trHeight w:val="97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FD5A9B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9DA14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00F13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F35A0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Ferry Boat </w:t>
            </w:r>
          </w:p>
          <w:p w14:paraId="6849205A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11 și 13 - 17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B05BE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C83D31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 w:rsidRPr="00305F8E">
              <w:rPr>
                <w:b/>
                <w:bCs/>
                <w:sz w:val="36"/>
                <w:szCs w:val="36"/>
              </w:rPr>
              <w:t>25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03B3F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DAD70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037B75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89E108A" w14:textId="77777777" w:rsidTr="0037617E">
        <w:trPr>
          <w:cantSplit/>
          <w:trHeight w:val="97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35CAFC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8CD08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EA18B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83214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Ferry Boat </w:t>
            </w:r>
          </w:p>
          <w:p w14:paraId="0E960847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84B8F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77688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5B011F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6C134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EB18D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2C2AD6B" w14:textId="77777777" w:rsidTr="0037617E">
        <w:trPr>
          <w:cantSplit/>
          <w:trHeight w:val="97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ED5F50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E7075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CFDAB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FC2F55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Ferry Boat </w:t>
            </w:r>
          </w:p>
          <w:p w14:paraId="4FB0C225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4F65C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7E3BF6FE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8A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7F6ABA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E5688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A8E01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E673BC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EF2D60D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50A99FE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6 - 11.</w:t>
            </w:r>
          </w:p>
        </w:tc>
      </w:tr>
      <w:tr w:rsidR="006D3A5F" w14:paraId="1133241D" w14:textId="77777777" w:rsidTr="00AD6E27">
        <w:trPr>
          <w:cantSplit/>
          <w:trHeight w:val="9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83BD5B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443F1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F665E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6FA9D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Ferry Boat </w:t>
            </w:r>
          </w:p>
          <w:p w14:paraId="40F94A67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82484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52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DA049" w14:textId="77777777" w:rsidR="006D3A5F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B0389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371B7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BE563E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9FF5D6B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4AFA3FD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15 - 17.</w:t>
            </w:r>
          </w:p>
        </w:tc>
      </w:tr>
      <w:tr w:rsidR="006D3A5F" w14:paraId="69AF495A" w14:textId="77777777" w:rsidTr="0037617E">
        <w:trPr>
          <w:cantSplit/>
          <w:trHeight w:val="97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FD221B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26125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57B52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8B914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Ferry Boat </w:t>
            </w:r>
          </w:p>
          <w:p w14:paraId="67E10842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  <w:p w14:paraId="3F06BD91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de tragere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A34B9B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82A51" w14:textId="77777777" w:rsidR="006D3A5F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9C10F6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380CD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B108F3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3B108E6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Linia de tragere racordată din sch. nr. 4.</w:t>
            </w:r>
          </w:p>
        </w:tc>
      </w:tr>
      <w:tr w:rsidR="006D3A5F" w14:paraId="5EF527FF" w14:textId="77777777" w:rsidTr="0037617E">
        <w:trPr>
          <w:cantSplit/>
          <w:trHeight w:val="97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9DEDD2" w14:textId="77777777" w:rsidR="006D3A5F" w:rsidRDefault="006D3A5F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948E3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DFDC4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6CFEC0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Ferry Boat </w:t>
            </w:r>
          </w:p>
          <w:p w14:paraId="4775EE95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E9403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90EE4F" w14:textId="77777777" w:rsidR="006D3A5F" w:rsidRPr="00305F8E" w:rsidRDefault="006D3A5F" w:rsidP="002F2E72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347E2" w14:textId="77777777" w:rsidR="006D3A5F" w:rsidRDefault="006D3A5F" w:rsidP="002F2E7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97442" w14:textId="77777777" w:rsidR="006D3A5F" w:rsidRPr="00305F8E" w:rsidRDefault="006D3A5F" w:rsidP="002F2E7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DC291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E0E3687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24EAAA4" w14:textId="77777777" w:rsidR="006D3A5F" w:rsidRDefault="006D3A5F" w:rsidP="002F2E7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5 - 11.</w:t>
            </w:r>
          </w:p>
        </w:tc>
      </w:tr>
    </w:tbl>
    <w:p w14:paraId="7E0C5A58" w14:textId="77777777" w:rsidR="006D3A5F" w:rsidRDefault="006D3A5F" w:rsidP="002242FB">
      <w:pPr>
        <w:spacing w:before="40" w:after="40" w:line="192" w:lineRule="auto"/>
        <w:ind w:right="57"/>
      </w:pPr>
    </w:p>
    <w:p w14:paraId="609C8062" w14:textId="77777777" w:rsidR="006D3A5F" w:rsidRDefault="006D3A5F" w:rsidP="00C33CBB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  <w:r>
        <w:rPr>
          <w:b/>
          <w:bCs/>
          <w:spacing w:val="40"/>
        </w:rPr>
        <w:t>LINIA 814</w:t>
      </w:r>
    </w:p>
    <w:p w14:paraId="6EF609AA" w14:textId="77777777" w:rsidR="006D3A5F" w:rsidRDefault="006D3A5F" w:rsidP="002C1023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PALAS - CONSTANŢA PORT  B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1"/>
        <w:gridCol w:w="756"/>
        <w:gridCol w:w="2203"/>
        <w:gridCol w:w="870"/>
        <w:gridCol w:w="754"/>
        <w:gridCol w:w="870"/>
        <w:gridCol w:w="755"/>
        <w:gridCol w:w="2489"/>
      </w:tblGrid>
      <w:tr w:rsidR="006D3A5F" w14:paraId="5489E9E8" w14:textId="77777777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DDA555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CA158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6835C" w14:textId="77777777" w:rsidR="006D3A5F" w:rsidRPr="002B6917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CA4AD2" w14:textId="77777777" w:rsidR="006D3A5F" w:rsidRDefault="006D3A5F" w:rsidP="0055454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2CA5316F" w14:textId="77777777" w:rsidR="006D3A5F" w:rsidRDefault="006D3A5F" w:rsidP="0055454E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62C51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EF3B8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8C0F2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EDB5B" w14:textId="77777777" w:rsidR="006D3A5F" w:rsidRPr="002A6824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A20AED" w14:textId="77777777" w:rsidR="006D3A5F" w:rsidRDefault="006D3A5F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3D96612" w14:textId="77777777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DF51E2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51476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E9FAD" w14:textId="77777777" w:rsidR="006D3A5F" w:rsidRPr="002B6917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07B28" w14:textId="77777777" w:rsidR="006D3A5F" w:rsidRDefault="006D3A5F" w:rsidP="00580D8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8C14FB3" w14:textId="77777777" w:rsidR="006D3A5F" w:rsidRDefault="006D3A5F" w:rsidP="00580D8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B5945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700 m din </w:t>
            </w:r>
          </w:p>
          <w:p w14:paraId="133CA4B4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751F4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FB8D6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42B03F" w14:textId="77777777" w:rsidR="006D3A5F" w:rsidRPr="002A6824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05E2B" w14:textId="77777777" w:rsidR="006D3A5F" w:rsidRDefault="006D3A5F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28D4966" w14:textId="77777777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2DA132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DE125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030415" w14:textId="77777777" w:rsidR="006D3A5F" w:rsidRPr="002B6917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C089F3" w14:textId="77777777" w:rsidR="006D3A5F" w:rsidRDefault="006D3A5F" w:rsidP="00580D8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4478ED8B" w14:textId="77777777" w:rsidR="006D3A5F" w:rsidRDefault="006D3A5F" w:rsidP="00580D8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DC529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35B și </w:t>
            </w:r>
          </w:p>
          <w:p w14:paraId="52C1A3AA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 41B/</w:t>
            </w:r>
          </w:p>
          <w:p w14:paraId="69B08EA4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49B,</w:t>
            </w:r>
          </w:p>
          <w:p w14:paraId="355D1A45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15B/17B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5AA19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B6389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C67288" w14:textId="77777777" w:rsidR="006D3A5F" w:rsidRPr="002A6824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24BDAC" w14:textId="77777777" w:rsidR="006D3A5F" w:rsidRDefault="006D3A5F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54EFE43" w14:textId="77777777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45A6B3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8CFEF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DD26D" w14:textId="77777777" w:rsidR="006D3A5F" w:rsidRPr="002B6917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AE67D5" w14:textId="77777777" w:rsidR="006D3A5F" w:rsidRDefault="006D3A5F" w:rsidP="00DC6C8B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DD20DC0" w14:textId="77777777" w:rsidR="006D3A5F" w:rsidRDefault="006D3A5F" w:rsidP="00580D87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66182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150 m din </w:t>
            </w:r>
          </w:p>
          <w:p w14:paraId="78B78699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39BA3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68007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A4EC7" w14:textId="77777777" w:rsidR="006D3A5F" w:rsidRPr="002A6824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D1802" w14:textId="77777777" w:rsidR="006D3A5F" w:rsidRDefault="006D3A5F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5086DB7" w14:textId="77777777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7D1BA6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A517A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46234" w14:textId="77777777" w:rsidR="006D3A5F" w:rsidRPr="002B6917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A84E2B" w14:textId="77777777" w:rsidR="006D3A5F" w:rsidRDefault="006D3A5F" w:rsidP="00C87E6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2ECB830A" w14:textId="77777777" w:rsidR="006D3A5F" w:rsidRDefault="006D3A5F" w:rsidP="00C87E63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EF20B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880EA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66095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40A39" w14:textId="77777777" w:rsidR="006D3A5F" w:rsidRPr="002A6824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8FB3C" w14:textId="77777777" w:rsidR="006D3A5F" w:rsidRDefault="006D3A5F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84AEE0F" w14:textId="77777777" w:rsidR="006D3A5F" w:rsidRPr="00C87E63" w:rsidRDefault="006D3A5F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</w:t>
            </w:r>
            <w:r w:rsidRPr="00C87E63">
              <w:rPr>
                <w:b/>
                <w:bCs/>
                <w:i/>
                <w:iCs/>
                <w:sz w:val="20"/>
              </w:rPr>
              <w:t xml:space="preserve">fectează intrări - ieşiri </w:t>
            </w:r>
            <w:r>
              <w:rPr>
                <w:b/>
                <w:bCs/>
                <w:i/>
                <w:iCs/>
                <w:sz w:val="20"/>
              </w:rPr>
              <w:t>la</w:t>
            </w:r>
          </w:p>
          <w:p w14:paraId="1D9B974F" w14:textId="77777777" w:rsidR="006D3A5F" w:rsidRPr="00C87E63" w:rsidRDefault="006D3A5F" w:rsidP="0083369F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 w:rsidRPr="00C87E63">
              <w:rPr>
                <w:b/>
                <w:bCs/>
                <w:i/>
                <w:iCs/>
                <w:sz w:val="20"/>
              </w:rPr>
              <w:t>fir</w:t>
            </w:r>
            <w:r>
              <w:rPr>
                <w:b/>
                <w:bCs/>
                <w:i/>
                <w:iCs/>
                <w:sz w:val="20"/>
              </w:rPr>
              <w:t>ele</w:t>
            </w:r>
            <w:r w:rsidRPr="00C87E63">
              <w:rPr>
                <w:b/>
                <w:bCs/>
                <w:i/>
                <w:iCs/>
                <w:sz w:val="20"/>
              </w:rPr>
              <w:t xml:space="preserve"> I și II linia 814.</w:t>
            </w:r>
          </w:p>
        </w:tc>
      </w:tr>
      <w:tr w:rsidR="006D3A5F" w14:paraId="77E1C5E2" w14:textId="77777777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65F246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C5DBD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51499" w14:textId="77777777" w:rsidR="006D3A5F" w:rsidRPr="002B6917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3EB80" w14:textId="77777777" w:rsidR="006D3A5F" w:rsidRDefault="006D3A5F" w:rsidP="00E4511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4F8E7700" w14:textId="77777777" w:rsidR="006D3A5F" w:rsidRDefault="006D3A5F" w:rsidP="00E4511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  <w:p w14:paraId="27780B40" w14:textId="77777777" w:rsidR="006D3A5F" w:rsidRDefault="006D3A5F" w:rsidP="00E45119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45E55" w14:textId="77777777" w:rsidR="006D3A5F" w:rsidRDefault="006D3A5F" w:rsidP="00E4511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6B3B2AE" w14:textId="77777777" w:rsidR="006D3A5F" w:rsidRDefault="006D3A5F" w:rsidP="00E4511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A81D9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B423FF" w14:textId="77777777" w:rsidR="006D3A5F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D5B006" w14:textId="77777777" w:rsidR="006D3A5F" w:rsidRPr="002A6824" w:rsidRDefault="006D3A5F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EAD79" w14:textId="77777777" w:rsidR="006D3A5F" w:rsidRDefault="006D3A5F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7C1E501" w14:textId="77777777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716185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6ECE1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A4B1A" w14:textId="77777777" w:rsidR="006D3A5F" w:rsidRPr="002B6917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01CB5" w14:textId="77777777" w:rsidR="006D3A5F" w:rsidRDefault="006D3A5F" w:rsidP="0083369F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5C2A13C2" w14:textId="77777777" w:rsidR="006D3A5F" w:rsidRDefault="006D3A5F" w:rsidP="00657FD9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4E8AB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4F9ED73D" w14:textId="77777777" w:rsidR="006D3A5F" w:rsidRDefault="006D3A5F" w:rsidP="004832A5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112 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42750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4EDF8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A2EFD" w14:textId="77777777" w:rsidR="006D3A5F" w:rsidRPr="002A6824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298F55" w14:textId="77777777" w:rsidR="006D3A5F" w:rsidRDefault="006D3A5F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66C6740" w14:textId="77777777" w:rsidR="006D3A5F" w:rsidRDefault="006D3A5F" w:rsidP="00E8390B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A și 2 A.</w:t>
            </w:r>
          </w:p>
        </w:tc>
      </w:tr>
      <w:tr w:rsidR="006D3A5F" w14:paraId="26C73A7F" w14:textId="77777777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7B40A2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6B8EEC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56C82E" w14:textId="77777777" w:rsidR="006D3A5F" w:rsidRPr="002B6917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4A5B64" w14:textId="77777777" w:rsidR="006D3A5F" w:rsidRDefault="006D3A5F" w:rsidP="002A01A8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FA0B42A" w14:textId="77777777" w:rsidR="006D3A5F" w:rsidRDefault="006D3A5F" w:rsidP="002A01A8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C88E0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BC488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FF5000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CEB7C" w14:textId="77777777" w:rsidR="006D3A5F" w:rsidRPr="002A6824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2EBEF" w14:textId="77777777" w:rsidR="006D3A5F" w:rsidRDefault="006D3A5F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9B1FB46" w14:textId="77777777" w:rsidR="006D3A5F" w:rsidRDefault="006D3A5F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C01A943" w14:textId="77777777" w:rsidR="006D3A5F" w:rsidRDefault="006D3A5F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A, 8A.</w:t>
            </w:r>
          </w:p>
        </w:tc>
      </w:tr>
      <w:tr w:rsidR="006D3A5F" w14:paraId="1D4934A1" w14:textId="77777777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1BD4BB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BCE56B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A31C2" w14:textId="77777777" w:rsidR="006D3A5F" w:rsidRPr="002B6917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13AAED" w14:textId="77777777" w:rsidR="006D3A5F" w:rsidRDefault="006D3A5F" w:rsidP="006A155E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1A9142EE" w14:textId="77777777" w:rsidR="006D3A5F" w:rsidRDefault="006D3A5F" w:rsidP="006A155E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16F9D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SI 054 (intre sch. 16 și 30)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E3BAFF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97DC3" w14:textId="77777777" w:rsidR="006D3A5F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A735D" w14:textId="77777777" w:rsidR="006D3A5F" w:rsidRPr="002A6824" w:rsidRDefault="006D3A5F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18823D" w14:textId="77777777" w:rsidR="006D3A5F" w:rsidRDefault="006D3A5F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teren.Afectează intrări - ieşiri din Fir II L 814 la liniile 3 - 7 </w:t>
            </w:r>
            <w:r w:rsidRPr="006A155E">
              <w:rPr>
                <w:b/>
                <w:bCs/>
                <w:i/>
                <w:iCs/>
                <w:sz w:val="20"/>
              </w:rPr>
              <w:t xml:space="preserve">Grupa Tranzit </w:t>
            </w:r>
          </w:p>
        </w:tc>
      </w:tr>
      <w:tr w:rsidR="006D3A5F" w14:paraId="2A884911" w14:textId="77777777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74CF7E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48E7CB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2+200</w:t>
            </w:r>
          </w:p>
          <w:p w14:paraId="2FF13A7A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3+300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5D2B18" w14:textId="77777777" w:rsidR="006D3A5F" w:rsidRPr="002B6917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B0A38" w14:textId="77777777" w:rsidR="006D3A5F" w:rsidRDefault="006D3A5F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Palas -</w:t>
            </w:r>
          </w:p>
          <w:p w14:paraId="7AD3B94B" w14:textId="77777777" w:rsidR="006D3A5F" w:rsidRDefault="006D3A5F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Ramificaţie Constanţa</w:t>
            </w:r>
          </w:p>
          <w:p w14:paraId="27785FDE" w14:textId="77777777" w:rsidR="006D3A5F" w:rsidRDefault="006D3A5F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29799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E9B28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30774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2+000</w:t>
            </w:r>
          </w:p>
          <w:p w14:paraId="3711B047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3+300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4640B" w14:textId="77777777" w:rsidR="006D3A5F" w:rsidRPr="002A6824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EC215" w14:textId="77777777" w:rsidR="006D3A5F" w:rsidRDefault="006D3A5F" w:rsidP="00383608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07464C5A" w14:textId="77777777" w:rsidTr="00D83307">
        <w:trPr>
          <w:cantSplit/>
          <w:trHeight w:val="11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67D5CF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24EBA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2F7F5" w14:textId="77777777" w:rsidR="006D3A5F" w:rsidRPr="002B6917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F494C" w14:textId="77777777" w:rsidR="006D3A5F" w:rsidRDefault="006D3A5F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Ramificaţie Constanţa</w:t>
            </w:r>
          </w:p>
          <w:p w14:paraId="4C6BB38A" w14:textId="77777777" w:rsidR="006D3A5F" w:rsidRDefault="006D3A5F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3812F" w14:textId="77777777" w:rsidR="006D3A5F" w:rsidRDefault="006D3A5F" w:rsidP="00383608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14</w:t>
            </w:r>
          </w:p>
          <w:p w14:paraId="7F0FCFEC" w14:textId="77777777" w:rsidR="006D3A5F" w:rsidRPr="00810F5B" w:rsidRDefault="006D3A5F" w:rsidP="00383608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88780" w14:textId="77777777" w:rsidR="006D3A5F" w:rsidRPr="00557C88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2E93C" w14:textId="77777777" w:rsidR="006D3A5F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A4AF5" w14:textId="77777777" w:rsidR="006D3A5F" w:rsidRPr="002A6824" w:rsidRDefault="006D3A5F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A80A2" w14:textId="77777777" w:rsidR="006D3A5F" w:rsidRDefault="006D3A5F" w:rsidP="00383608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E658259" w14:textId="77777777" w:rsidR="006D3A5F" w:rsidRDefault="006D3A5F" w:rsidP="00383608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II 814 în firul III 813.</w:t>
            </w:r>
          </w:p>
        </w:tc>
      </w:tr>
      <w:tr w:rsidR="006D3A5F" w14:paraId="681A7245" w14:textId="77777777" w:rsidTr="00D83307">
        <w:trPr>
          <w:cantSplit/>
          <w:trHeight w:val="11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EBDF21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DBC4F0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EFDC2" w14:textId="77777777" w:rsidR="006D3A5F" w:rsidRPr="002B6917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F9DBC3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Ramificaţie Constanţa</w:t>
            </w:r>
          </w:p>
          <w:p w14:paraId="16708B0E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Vii -</w:t>
            </w:r>
          </w:p>
          <w:p w14:paraId="769348F0" w14:textId="77777777" w:rsidR="006D3A5F" w:rsidRDefault="006D3A5F" w:rsidP="007A71CD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Constanţa Port B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620984" w14:textId="77777777" w:rsidR="006D3A5F" w:rsidRDefault="006D3A5F" w:rsidP="00BC22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</w:t>
            </w:r>
          </w:p>
          <w:p w14:paraId="4B13B6D6" w14:textId="77777777" w:rsidR="006D3A5F" w:rsidRDefault="006D3A5F" w:rsidP="00BC22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directă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5A1E30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4E73C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7D3CB" w14:textId="77777777" w:rsidR="006D3A5F" w:rsidRPr="002A6824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4FB46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5986ED0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st. Constanța Port B </w:t>
            </w:r>
          </w:p>
          <w:p w14:paraId="23E01F38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firul II linia 814.</w:t>
            </w:r>
          </w:p>
        </w:tc>
      </w:tr>
      <w:tr w:rsidR="006D3A5F" w14:paraId="3747F5E1" w14:textId="77777777" w:rsidTr="00D83307">
        <w:trPr>
          <w:cantSplit/>
          <w:trHeight w:val="8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9EB37B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85D89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09212B" w14:textId="77777777" w:rsidR="006D3A5F" w:rsidRPr="002B6917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4A44A4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Port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380F23" w14:textId="77777777" w:rsidR="006D3A5F" w:rsidRDefault="006D3A5F" w:rsidP="00BC22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53 /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97719" w14:textId="77777777" w:rsidR="006D3A5F" w:rsidRPr="00557C88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ADB90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60936" w14:textId="77777777" w:rsidR="006D3A5F" w:rsidRPr="002A6824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C5E05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C1FB3F8" w14:textId="77777777" w:rsidR="006D3A5F" w:rsidRPr="00D83307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19"/>
                <w:szCs w:val="19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0 - 5 F.A.D.S. și ieșirile 1 - 8 B2.</w:t>
            </w:r>
          </w:p>
        </w:tc>
      </w:tr>
      <w:tr w:rsidR="006D3A5F" w14:paraId="168E6679" w14:textId="77777777" w:rsidTr="006F58D1">
        <w:trPr>
          <w:cantSplit/>
          <w:trHeight w:val="3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B088D6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E5A40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9214A" w14:textId="77777777" w:rsidR="006D3A5F" w:rsidRPr="002B6917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EFE22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Port B</w:t>
            </w:r>
          </w:p>
          <w:p w14:paraId="1848278F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0 FADS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25E2F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4049E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B20F8A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0B21EE" w14:textId="77777777" w:rsidR="006D3A5F" w:rsidRPr="002A6824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1B0F4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D235E04" w14:textId="77777777" w:rsidTr="006F58D1">
        <w:trPr>
          <w:cantSplit/>
          <w:trHeight w:val="52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FDDDA9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D94F3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83885" w14:textId="77777777" w:rsidR="006D3A5F" w:rsidRPr="002B6917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D251B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18"/>
                <w:szCs w:val="18"/>
              </w:rPr>
            </w:pPr>
            <w:r w:rsidRPr="006315B8">
              <w:rPr>
                <w:b/>
                <w:bCs/>
                <w:sz w:val="18"/>
                <w:szCs w:val="18"/>
              </w:rPr>
              <w:t>St. Constanţa Port Mol V</w:t>
            </w:r>
          </w:p>
          <w:p w14:paraId="326527AB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18"/>
                <w:szCs w:val="18"/>
              </w:rPr>
              <w:t>linia 1 Z triaj zona V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FA110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2C9C5" w14:textId="77777777" w:rsidR="006D3A5F" w:rsidRPr="00557C88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C32DDC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3199B" w14:textId="77777777" w:rsidR="006D3A5F" w:rsidRPr="002A6824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BA0A22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AAC690C" w14:textId="77777777" w:rsidTr="006F58D1">
        <w:trPr>
          <w:cantSplit/>
          <w:trHeight w:val="19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DAAAF9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DE0566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81E5F5" w14:textId="77777777" w:rsidR="006D3A5F" w:rsidRPr="002B6917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FC1EA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18"/>
                <w:szCs w:val="18"/>
              </w:rPr>
            </w:pPr>
            <w:r w:rsidRPr="006315B8">
              <w:rPr>
                <w:b/>
                <w:bCs/>
                <w:sz w:val="18"/>
                <w:szCs w:val="18"/>
              </w:rPr>
              <w:t>St. Constanţa Port Mol V</w:t>
            </w:r>
          </w:p>
          <w:p w14:paraId="199F2D04" w14:textId="77777777" w:rsidR="006D3A5F" w:rsidRPr="006315B8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linia 2 Z triaj zona V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8EA15D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11506" w14:textId="77777777" w:rsidR="006D3A5F" w:rsidRPr="00557C88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04F6A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34CE2" w14:textId="77777777" w:rsidR="006D3A5F" w:rsidRPr="002A6824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9367F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D04E73F" w14:textId="77777777" w:rsidTr="006F58D1">
        <w:trPr>
          <w:cantSplit/>
          <w:trHeight w:val="9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46D311" w14:textId="77777777" w:rsidR="006D3A5F" w:rsidRDefault="006D3A5F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C079E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5D2D70" w14:textId="77777777" w:rsidR="006D3A5F" w:rsidRPr="002B6917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4F10A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</w:rPr>
            </w:pPr>
            <w:r w:rsidRPr="006315B8">
              <w:rPr>
                <w:b/>
                <w:bCs/>
                <w:sz w:val="18"/>
                <w:szCs w:val="18"/>
              </w:rPr>
              <w:t>St. Constanţa Port Mol V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BFCDD1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2147CC2E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 11 /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70C0D9" w14:textId="77777777" w:rsidR="006D3A5F" w:rsidRPr="00557C88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57C8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A33141" w14:textId="77777777" w:rsidR="006D3A5F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A55E16" w14:textId="77777777" w:rsidR="006D3A5F" w:rsidRPr="002A6824" w:rsidRDefault="006D3A5F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1732CF" w14:textId="77777777" w:rsidR="006D3A5F" w:rsidRDefault="006D3A5F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liniile 3M - 11M, Grupa VB şi la liniile 1Z, 2Z și 3 - 9 Grupa VA.</w:t>
            </w:r>
          </w:p>
        </w:tc>
      </w:tr>
    </w:tbl>
    <w:p w14:paraId="502830A1" w14:textId="77777777" w:rsidR="006D3A5F" w:rsidRDefault="006D3A5F">
      <w:pPr>
        <w:tabs>
          <w:tab w:val="left" w:pos="3183"/>
        </w:tabs>
        <w:rPr>
          <w:sz w:val="20"/>
        </w:rPr>
      </w:pPr>
    </w:p>
    <w:p w14:paraId="58B0C685" w14:textId="77777777" w:rsidR="006D3A5F" w:rsidRDefault="006D3A5F" w:rsidP="00E566AF">
      <w:pPr>
        <w:pStyle w:val="Heading1"/>
        <w:spacing w:line="360" w:lineRule="auto"/>
      </w:pPr>
      <w:r>
        <w:t>LINIA 817</w:t>
      </w:r>
    </w:p>
    <w:p w14:paraId="10BCAF0A" w14:textId="77777777" w:rsidR="006D3A5F" w:rsidRDefault="006D3A5F" w:rsidP="00313EFA">
      <w:pPr>
        <w:pStyle w:val="Heading1"/>
        <w:spacing w:line="360" w:lineRule="auto"/>
        <w:rPr>
          <w:b w:val="0"/>
          <w:bCs w:val="0"/>
          <w:sz w:val="8"/>
        </w:rPr>
      </w:pPr>
      <w:r>
        <w:t>DOROBANŢU - CAP MIDIA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7EAEE701" w14:textId="77777777" w:rsidTr="006045A2">
        <w:trPr>
          <w:cantSplit/>
          <w:trHeight w:val="26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93DA7E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31CEAC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1+000</w:t>
            </w:r>
          </w:p>
          <w:p w14:paraId="61D2471E" w14:textId="77777777" w:rsidR="006D3A5F" w:rsidRDefault="006D3A5F" w:rsidP="00AF0E5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FF314C" w14:textId="77777777" w:rsidR="006D3A5F" w:rsidRPr="00E90477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323ED" w14:textId="77777777" w:rsidR="006D3A5F" w:rsidRDefault="006D3A5F" w:rsidP="00B82C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Dorobanțu - </w:t>
            </w:r>
          </w:p>
          <w:p w14:paraId="7856037A" w14:textId="77777777" w:rsidR="006D3A5F" w:rsidRDefault="006D3A5F" w:rsidP="0069674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Nazarcea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04AFF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9CCDC" w14:textId="77777777" w:rsidR="006D3A5F" w:rsidRPr="000A692F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504E9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EA5B8C" w14:textId="77777777" w:rsidR="006D3A5F" w:rsidRPr="00E90477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70245" w14:textId="77777777" w:rsidR="006D3A5F" w:rsidRDefault="006D3A5F" w:rsidP="00296BD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BDBB5B1" w14:textId="77777777" w:rsidTr="00F33C1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E11EAE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2C2DD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5+000</w:t>
            </w:r>
          </w:p>
          <w:p w14:paraId="48DA8754" w14:textId="77777777" w:rsidR="006D3A5F" w:rsidRDefault="006D3A5F" w:rsidP="00D57B2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8682B4" w14:textId="77777777" w:rsidR="006D3A5F" w:rsidRPr="00E90477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0D70E" w14:textId="77777777" w:rsidR="006D3A5F" w:rsidRDefault="006D3A5F" w:rsidP="008C0B1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Dorobanțu - </w:t>
            </w:r>
          </w:p>
          <w:p w14:paraId="21571F9D" w14:textId="77777777" w:rsidR="006D3A5F" w:rsidRDefault="006D3A5F" w:rsidP="008C0B1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Nazarcea,</w:t>
            </w:r>
          </w:p>
          <w:p w14:paraId="26648741" w14:textId="77777777" w:rsidR="006D3A5F" w:rsidRDefault="006D3A5F" w:rsidP="008C0B1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  <w:p w14:paraId="79A58B72" w14:textId="77777777" w:rsidR="006D3A5F" w:rsidRDefault="006D3A5F" w:rsidP="008C0B1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Nazarcea și </w:t>
            </w:r>
          </w:p>
          <w:p w14:paraId="5EE39584" w14:textId="77777777" w:rsidR="006D3A5F" w:rsidRDefault="006D3A5F" w:rsidP="008C0B1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Nazarcea -</w:t>
            </w:r>
          </w:p>
          <w:p w14:paraId="5BEBC198" w14:textId="77777777" w:rsidR="006D3A5F" w:rsidRDefault="006D3A5F" w:rsidP="008C0B1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Năvodari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6EB97C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EBF02" w14:textId="77777777" w:rsidR="006D3A5F" w:rsidRPr="000A692F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29E66" w14:textId="77777777" w:rsidR="006D3A5F" w:rsidRDefault="006D3A5F" w:rsidP="00F66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36D78" w14:textId="77777777" w:rsidR="006D3A5F" w:rsidRPr="00E90477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8B7A32" w14:textId="77777777" w:rsidR="006D3A5F" w:rsidRDefault="006D3A5F" w:rsidP="00296BD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7204388" w14:textId="77777777" w:rsidTr="00F33C1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D625EF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7A2B8C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8+000</w:t>
            </w:r>
          </w:p>
          <w:p w14:paraId="29E57F04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6782B" w14:textId="77777777" w:rsidR="006D3A5F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7D00E7" w14:textId="77777777" w:rsidR="006D3A5F" w:rsidRDefault="006D3A5F" w:rsidP="001468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Nazarcea -</w:t>
            </w:r>
          </w:p>
          <w:p w14:paraId="1C98A4B7" w14:textId="77777777" w:rsidR="006D3A5F" w:rsidRDefault="006D3A5F" w:rsidP="001468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Năvodari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F3D1A1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DDC76" w14:textId="77777777" w:rsidR="006D3A5F" w:rsidRPr="000A692F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BF85F0" w14:textId="77777777" w:rsidR="006D3A5F" w:rsidRDefault="006D3A5F" w:rsidP="00F66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237C1" w14:textId="77777777" w:rsidR="006D3A5F" w:rsidRPr="00E90477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A1D2C9" w14:textId="77777777" w:rsidR="006D3A5F" w:rsidRDefault="006D3A5F" w:rsidP="00296BD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B5E4FFD" w14:textId="77777777" w:rsidTr="00F33C1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CBA26F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330A0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10+000</w:t>
            </w:r>
          </w:p>
          <w:p w14:paraId="470D3BB9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8FAA0" w14:textId="77777777" w:rsidR="006D3A5F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3C4D6" w14:textId="77777777" w:rsidR="006D3A5F" w:rsidRDefault="006D3A5F" w:rsidP="00C978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Nazarcea -</w:t>
            </w:r>
          </w:p>
          <w:p w14:paraId="4453111F" w14:textId="77777777" w:rsidR="006D3A5F" w:rsidRDefault="006D3A5F" w:rsidP="00C978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Năvodari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4A1C3" w14:textId="77777777" w:rsidR="006D3A5F" w:rsidRDefault="006D3A5F" w:rsidP="00296BD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7E84F7" w14:textId="77777777" w:rsidR="006D3A5F" w:rsidRPr="000A692F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BFCA61" w14:textId="77777777" w:rsidR="006D3A5F" w:rsidRDefault="006D3A5F" w:rsidP="00F66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3AC21" w14:textId="77777777" w:rsidR="006D3A5F" w:rsidRPr="00E90477" w:rsidRDefault="006D3A5F" w:rsidP="00296BD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F2D00" w14:textId="77777777" w:rsidR="006D3A5F" w:rsidRDefault="006D3A5F" w:rsidP="00296BD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782C726" w14:textId="77777777" w:rsidTr="00F33C1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2F6179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BB1A27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E710AE" w14:textId="77777777" w:rsidR="006D3A5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793C3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Nazarcea -</w:t>
            </w:r>
          </w:p>
          <w:p w14:paraId="296C94A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Năvodari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8FAB66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AF5500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CBEE2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15+000</w:t>
            </w:r>
          </w:p>
          <w:p w14:paraId="4913D4CB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23+805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750C8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2C4C0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C67D0F0" w14:textId="77777777" w:rsidTr="00F33C1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1EEEFE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37F96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23+805</w:t>
            </w:r>
          </w:p>
          <w:p w14:paraId="370253F7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26+211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C0697" w14:textId="77777777" w:rsidR="006D3A5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5C338" w14:textId="77777777" w:rsidR="006D3A5F" w:rsidRDefault="006D3A5F" w:rsidP="0086127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Năvodari</w:t>
            </w:r>
          </w:p>
          <w:p w14:paraId="18CF18A2" w14:textId="77777777" w:rsidR="006D3A5F" w:rsidRDefault="006D3A5F" w:rsidP="0086127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F0B7CC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7E8BF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8C6D8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1360C" w14:textId="77777777" w:rsidR="006D3A5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31B37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553FB5D0" w14:textId="77777777" w:rsidTr="00F33C13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C77DB9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F09D6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9123B" w14:textId="77777777" w:rsidR="006D3A5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5D6A2E" w14:textId="77777777" w:rsidR="006D3A5F" w:rsidRDefault="006D3A5F" w:rsidP="00745AA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Năvodari</w:t>
            </w:r>
          </w:p>
          <w:p w14:paraId="2DBF2D38" w14:textId="77777777" w:rsidR="006D3A5F" w:rsidRDefault="006D3A5F" w:rsidP="00745AA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69443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29CCA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A5D20B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23+805</w:t>
            </w:r>
          </w:p>
          <w:p w14:paraId="4E77AF9C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26+211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8D5AD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4A3E2A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180A3E6" w14:textId="77777777" w:rsidTr="006045A2">
        <w:trPr>
          <w:cantSplit/>
          <w:trHeight w:val="8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2EBD44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F7EDF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52E815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E5AE0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Năvodari</w:t>
            </w:r>
          </w:p>
          <w:p w14:paraId="201116C6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363C6" w14:textId="77777777" w:rsidR="006D3A5F" w:rsidRDefault="006D3A5F" w:rsidP="00C8754E">
            <w:pPr>
              <w:spacing w:before="40" w:after="40" w:line="360" w:lineRule="auto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79378575" w14:textId="77777777" w:rsidR="006D3A5F" w:rsidRDefault="006D3A5F" w:rsidP="00C8754E">
            <w:pPr>
              <w:spacing w:before="40" w:after="40" w:line="360" w:lineRule="auto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diag.</w:t>
            </w:r>
          </w:p>
          <w:p w14:paraId="6207D43C" w14:textId="77777777" w:rsidR="006D3A5F" w:rsidRDefault="006D3A5F" w:rsidP="00C8754E">
            <w:pPr>
              <w:spacing w:before="40" w:after="40" w:line="360" w:lineRule="auto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 7 - 19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65F004" w14:textId="77777777" w:rsidR="006D3A5F" w:rsidRPr="000A692F" w:rsidRDefault="006D3A5F" w:rsidP="00C8754E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5AAB6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62D91E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014EF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8A00824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E65158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de la Firul I la Firul II </w:t>
            </w:r>
          </w:p>
          <w:p w14:paraId="36F7F50C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şi invers.</w:t>
            </w:r>
          </w:p>
        </w:tc>
      </w:tr>
      <w:tr w:rsidR="006D3A5F" w14:paraId="24B2E69A" w14:textId="77777777" w:rsidTr="00446C61">
        <w:trPr>
          <w:cantSplit/>
          <w:trHeight w:val="60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1CA6E4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B47BB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3B8EAC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DD501A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Năvodari</w:t>
            </w:r>
          </w:p>
          <w:p w14:paraId="4256B356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AC56F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4E8F8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0A692F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A7464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E01BBB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4DB6D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6482A7A" w14:textId="77777777" w:rsidTr="00484BC7">
        <w:trPr>
          <w:cantSplit/>
          <w:trHeight w:val="65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455B1D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55814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D0CA83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5D5DC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Năvodari</w:t>
            </w:r>
          </w:p>
          <w:p w14:paraId="741A43B1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3D75C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9BA37" w14:textId="77777777" w:rsidR="006D3A5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9A8FE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951062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25FF6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0510788" w14:textId="77777777" w:rsidTr="00484BC7">
        <w:trPr>
          <w:cantSplit/>
          <w:trHeight w:val="65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923016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B8473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4FC0E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E67B7B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Năvodari</w:t>
            </w:r>
          </w:p>
          <w:p w14:paraId="5A1BE1B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AF26FB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774E7" w14:textId="77777777" w:rsidR="006D3A5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C965C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B13C76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94A3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F2D732C" w14:textId="77777777" w:rsidTr="00484BC7">
        <w:trPr>
          <w:cantSplit/>
          <w:trHeight w:val="65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9AC74C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C6EBF" w14:textId="77777777" w:rsidR="006D3A5F" w:rsidRDefault="006D3A5F" w:rsidP="00C7289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26+211</w:t>
            </w:r>
          </w:p>
          <w:p w14:paraId="269181CF" w14:textId="77777777" w:rsidR="006D3A5F" w:rsidRDefault="006D3A5F" w:rsidP="00C7289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DB5AC" w14:textId="77777777" w:rsidR="006D3A5F" w:rsidRPr="00E90477" w:rsidRDefault="006D3A5F" w:rsidP="00C7289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9F484B" w14:textId="77777777" w:rsidR="006D3A5F" w:rsidRDefault="006D3A5F" w:rsidP="00C7289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Năvodari -  Cap Midia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56A05" w14:textId="77777777" w:rsidR="006D3A5F" w:rsidRDefault="006D3A5F" w:rsidP="00C7289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11691" w14:textId="77777777" w:rsidR="006D3A5F" w:rsidRDefault="006D3A5F" w:rsidP="00C7289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B567F" w14:textId="77777777" w:rsidR="006D3A5F" w:rsidRDefault="006D3A5F" w:rsidP="00C7289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26+211</w:t>
            </w:r>
          </w:p>
          <w:p w14:paraId="57A22B37" w14:textId="77777777" w:rsidR="006D3A5F" w:rsidRDefault="006D3A5F" w:rsidP="00C7289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0C390" w14:textId="77777777" w:rsidR="006D3A5F" w:rsidRPr="00E90477" w:rsidRDefault="006D3A5F" w:rsidP="00C7289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3B11FA" w14:textId="77777777" w:rsidR="006D3A5F" w:rsidRDefault="006D3A5F" w:rsidP="00C7289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D6BC177" w14:textId="77777777" w:rsidTr="00446C61">
        <w:trPr>
          <w:cantSplit/>
          <w:trHeight w:val="1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A8202C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712E0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32+050</w:t>
            </w:r>
          </w:p>
          <w:p w14:paraId="2CCBDB84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B11D03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90477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B2CF8F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52D18820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 sch. 3 - 51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01209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0B804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035A4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6934B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DD7F5B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24E1369B" w14:textId="77777777" w:rsidTr="00446C61">
        <w:trPr>
          <w:cantSplit/>
          <w:trHeight w:val="45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E9D25D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381559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7CFD3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0C98FC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6155D263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 sch. 9 - 41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50DD0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FA2FB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C366C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32+150</w:t>
            </w:r>
          </w:p>
          <w:p w14:paraId="3D00B2C3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6C166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90477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C648BC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7FDAFBD9" w14:textId="77777777" w:rsidTr="00446C61">
        <w:trPr>
          <w:cantSplit/>
          <w:trHeight w:val="7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F897C5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35B00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6E159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FDEB5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702FBB9D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3D6B85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3952C654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45 - 61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F457B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A692F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945AC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A27D9F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A280F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39FA57D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6E9C5E4F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1 - 3.</w:t>
            </w:r>
          </w:p>
        </w:tc>
      </w:tr>
      <w:tr w:rsidR="006D3A5F" w14:paraId="696BE4EF" w14:textId="77777777" w:rsidTr="00446C61">
        <w:trPr>
          <w:cantSplit/>
          <w:trHeight w:val="66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FCBD7B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DBEB9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A8B08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04AB36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2D2939D1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9BE2DD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45B0D40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41 - 49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84FB3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A692F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6852F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018EA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8B5BA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A108FEB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86DDAB3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8 şi 9.</w:t>
            </w:r>
          </w:p>
        </w:tc>
      </w:tr>
      <w:tr w:rsidR="006D3A5F" w14:paraId="5DD813F5" w14:textId="77777777" w:rsidTr="00446C61">
        <w:trPr>
          <w:cantSplit/>
          <w:trHeight w:val="54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3A91D8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F9F053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856682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A7892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4BB04FBB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F98D7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75D21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A692F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4C797A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DD29E5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CF13D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CDF69BA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1E80A19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6D3A5F" w14:paraId="359A6B9F" w14:textId="77777777" w:rsidTr="00446C61">
        <w:trPr>
          <w:cantSplit/>
          <w:trHeight w:val="54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8284A8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7F507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EFD8C6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BE57E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Cap Midia </w:t>
            </w:r>
          </w:p>
          <w:p w14:paraId="727FEA23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638FA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10496D4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B0BD8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A24C96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0FEB8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18A5B7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B514BFB" w14:textId="77777777" w:rsidTr="00446C61">
        <w:trPr>
          <w:cantSplit/>
          <w:trHeight w:val="54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1F7C45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F1DCF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777A0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50CCA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19188F2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8A8FA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6 </w:t>
            </w:r>
          </w:p>
          <w:p w14:paraId="3EB7688B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1D3281A7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 10 /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49F63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A692F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369E4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8209E5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28DA1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CC0217E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1D1CDF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1 - 13 și </w:t>
            </w:r>
          </w:p>
          <w:p w14:paraId="08D76BDA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Rompetrol.</w:t>
            </w:r>
          </w:p>
        </w:tc>
      </w:tr>
      <w:tr w:rsidR="006D3A5F" w14:paraId="0CF9E8A0" w14:textId="77777777" w:rsidTr="00446C61">
        <w:trPr>
          <w:cantSplit/>
          <w:trHeight w:val="46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DCC875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2F60A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5A6B1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88B9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5C10485E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52B9E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C5734B2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46 - 32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D8ADF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0A692F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570BE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2F9CC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5D99B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4CC86668" w14:textId="77777777" w:rsidTr="00446C61">
        <w:trPr>
          <w:cantSplit/>
          <w:trHeight w:val="2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5E0961" w14:textId="77777777" w:rsidR="006D3A5F" w:rsidRDefault="006D3A5F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AC47A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7047ED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40D23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Cap Midia</w:t>
            </w:r>
          </w:p>
          <w:p w14:paraId="0AF8E0D8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66BE1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24F54D10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54 - 64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A2CBC" w14:textId="77777777" w:rsidR="006D3A5F" w:rsidRPr="000A692F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0A692F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B324E7" w14:textId="77777777" w:rsidR="006D3A5F" w:rsidRDefault="006D3A5F" w:rsidP="00C875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B8E74" w14:textId="77777777" w:rsidR="006D3A5F" w:rsidRPr="00E90477" w:rsidRDefault="006D3A5F" w:rsidP="00C8754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B4DE7F" w14:textId="77777777" w:rsidR="006D3A5F" w:rsidRDefault="006D3A5F" w:rsidP="00C8754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3F0D8D6E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69F4F280" w14:textId="77777777" w:rsidR="006D3A5F" w:rsidRDefault="006D3A5F" w:rsidP="006F6DF5">
      <w:pPr>
        <w:pStyle w:val="Heading1"/>
        <w:spacing w:line="360" w:lineRule="auto"/>
      </w:pPr>
      <w:r>
        <w:t>LINIA 817 A</w:t>
      </w:r>
    </w:p>
    <w:p w14:paraId="7508109B" w14:textId="77777777" w:rsidR="006D3A5F" w:rsidRDefault="006D3A5F" w:rsidP="003A3E06">
      <w:pPr>
        <w:pStyle w:val="Heading1"/>
        <w:spacing w:line="360" w:lineRule="auto"/>
        <w:rPr>
          <w:b w:val="0"/>
          <w:bCs w:val="0"/>
          <w:sz w:val="8"/>
        </w:rPr>
      </w:pPr>
      <w:r>
        <w:t>CAP MIDIA - SITORMAN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798C56F6" w14:textId="77777777" w:rsidTr="00620801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721107" w14:textId="77777777" w:rsidR="006D3A5F" w:rsidRDefault="006D3A5F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042A2A" w14:textId="77777777" w:rsidR="006D3A5F" w:rsidRDefault="006D3A5F" w:rsidP="00075A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240F5" w14:textId="77777777" w:rsidR="006D3A5F" w:rsidRPr="00D7456E" w:rsidRDefault="006D3A5F" w:rsidP="00075A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2DD95" w14:textId="77777777" w:rsidR="006D3A5F" w:rsidRDefault="006D3A5F" w:rsidP="00075A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CLA Luminiţa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CB6A28" w14:textId="77777777" w:rsidR="006D3A5F" w:rsidRDefault="006D3A5F" w:rsidP="00075A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</w:t>
            </w:r>
          </w:p>
          <w:p w14:paraId="13B44FE2" w14:textId="77777777" w:rsidR="006D3A5F" w:rsidRDefault="006D3A5F" w:rsidP="00BF6F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 L  </w:t>
            </w:r>
          </w:p>
          <w:p w14:paraId="0769524B" w14:textId="77777777" w:rsidR="006D3A5F" w:rsidRDefault="006D3A5F" w:rsidP="00BF6F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6E86BBC5" w14:textId="77777777" w:rsidR="006D3A5F" w:rsidRDefault="006D3A5F" w:rsidP="00BF6F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17 L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E5B12" w14:textId="77777777" w:rsidR="006D3A5F" w:rsidRPr="00E17F4E" w:rsidRDefault="006D3A5F" w:rsidP="00075A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17F4E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8879A" w14:textId="77777777" w:rsidR="006D3A5F" w:rsidRDefault="006D3A5F" w:rsidP="00075A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6CC0E" w14:textId="77777777" w:rsidR="006D3A5F" w:rsidRPr="00E17F4E" w:rsidRDefault="006D3A5F" w:rsidP="00075A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EF5E5" w14:textId="77777777" w:rsidR="006D3A5F" w:rsidRDefault="006D3A5F" w:rsidP="00075A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77EE2BA" w14:textId="77777777" w:rsidTr="00620801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F12204" w14:textId="77777777" w:rsidR="006D3A5F" w:rsidRDefault="006D3A5F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2B6AB" w14:textId="77777777" w:rsidR="006D3A5F" w:rsidRDefault="006D3A5F" w:rsidP="00075A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66EFA" w14:textId="77777777" w:rsidR="006D3A5F" w:rsidRPr="00D7456E" w:rsidRDefault="006D3A5F" w:rsidP="00075A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C30C8" w14:textId="77777777" w:rsidR="006D3A5F" w:rsidRDefault="006D3A5F" w:rsidP="00075A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CLA Luminiţa</w:t>
            </w:r>
          </w:p>
          <w:p w14:paraId="56D838D4" w14:textId="77777777" w:rsidR="006D3A5F" w:rsidRDefault="006D3A5F" w:rsidP="00075A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toate liniile din complex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9047E" w14:textId="77777777" w:rsidR="006D3A5F" w:rsidRDefault="006D3A5F" w:rsidP="00075A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E29B2" w14:textId="77777777" w:rsidR="006D3A5F" w:rsidRPr="00E17F4E" w:rsidRDefault="006D3A5F" w:rsidP="00075A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17F4E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255ED" w14:textId="77777777" w:rsidR="006D3A5F" w:rsidRDefault="006D3A5F" w:rsidP="00075A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72AC8" w14:textId="77777777" w:rsidR="006D3A5F" w:rsidRPr="00E17F4E" w:rsidRDefault="006D3A5F" w:rsidP="00075A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111A7" w14:textId="77777777" w:rsidR="006D3A5F" w:rsidRDefault="006D3A5F" w:rsidP="00075A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79CCAFBE" w14:textId="77777777" w:rsidR="006D3A5F" w:rsidRDefault="006D3A5F">
      <w:pPr>
        <w:spacing w:before="40" w:after="40" w:line="192" w:lineRule="auto"/>
        <w:ind w:right="57"/>
        <w:rPr>
          <w:sz w:val="20"/>
        </w:rPr>
      </w:pPr>
    </w:p>
    <w:p w14:paraId="47060B4E" w14:textId="77777777" w:rsidR="006D3A5F" w:rsidRDefault="006D3A5F" w:rsidP="00445244">
      <w:pPr>
        <w:pStyle w:val="Heading1"/>
        <w:spacing w:line="24" w:lineRule="atLeast"/>
      </w:pPr>
      <w:r>
        <w:lastRenderedPageBreak/>
        <w:t>LINIA 818</w:t>
      </w:r>
    </w:p>
    <w:p w14:paraId="4DEC8C9F" w14:textId="77777777" w:rsidR="006D3A5F" w:rsidRDefault="006D3A5F" w:rsidP="00445244">
      <w:pPr>
        <w:pStyle w:val="Heading1"/>
        <w:spacing w:line="24" w:lineRule="atLeast"/>
        <w:rPr>
          <w:b w:val="0"/>
          <w:bCs w:val="0"/>
          <w:sz w:val="8"/>
        </w:rPr>
      </w:pPr>
      <w:r>
        <w:t>PALAS - CONSTANŢA MĂRFURI - NĂVODARI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6D3A5F" w14:paraId="488E2209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DB8F13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C812D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47ACE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81A6A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Constanța Oraș</w:t>
            </w:r>
          </w:p>
          <w:p w14:paraId="620A056F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Tehnică </w:t>
            </w:r>
          </w:p>
          <w:p w14:paraId="357F649E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OT (legătură)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3CD73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224+103</w:t>
            </w:r>
          </w:p>
          <w:p w14:paraId="0B2D9CA2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E9D09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B4639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1DE88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C301D6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52A674E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46C9D8C7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 firul III în direcția Palas sau Constanța Mărfuri.</w:t>
            </w:r>
          </w:p>
        </w:tc>
      </w:tr>
      <w:tr w:rsidR="006D3A5F" w14:paraId="182102BD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BC81A6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670A1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BBA96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1EE20" w14:textId="77777777" w:rsidR="006D3A5F" w:rsidRDefault="006D3A5F" w:rsidP="00B511FB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1690F1A" w14:textId="77777777" w:rsidR="006D3A5F" w:rsidRDefault="006D3A5F" w:rsidP="00B511FB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52B3E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08B858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50B79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E5CC0A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D1867C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87EBB8A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72CF45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67643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3CD45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69D3D" w14:textId="77777777" w:rsidR="006D3A5F" w:rsidRDefault="006D3A5F" w:rsidP="00290558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171B30D0" w14:textId="77777777" w:rsidR="006D3A5F" w:rsidRDefault="006D3A5F" w:rsidP="00290558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C5496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700 m</w:t>
            </w:r>
          </w:p>
          <w:p w14:paraId="04B5BABD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</w:t>
            </w:r>
          </w:p>
          <w:p w14:paraId="4AC999A2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7C5CD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C1D2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7D058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906BA7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69152D3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ED56C1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25F7BD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9DEE65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F5F47" w14:textId="77777777" w:rsidR="006D3A5F" w:rsidRDefault="006D3A5F" w:rsidP="00290558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4E86DE50" w14:textId="77777777" w:rsidR="006D3A5F" w:rsidRDefault="006D3A5F" w:rsidP="00290558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0B93C2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35B</w:t>
            </w:r>
          </w:p>
          <w:p w14:paraId="02303426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0E4D51E7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 41B/</w:t>
            </w:r>
          </w:p>
          <w:p w14:paraId="474BB1F5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49B,</w:t>
            </w:r>
          </w:p>
          <w:p w14:paraId="3DF6E6D6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15B/17B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2699F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AD659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DE926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864853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A5C8E9B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2324BE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580CA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6A9135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19790" w14:textId="77777777" w:rsidR="006D3A5F" w:rsidRDefault="006D3A5F" w:rsidP="00E115AF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64304C12" w14:textId="77777777" w:rsidR="006D3A5F" w:rsidRDefault="006D3A5F" w:rsidP="00E115AF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349CC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150 m din </w:t>
            </w:r>
          </w:p>
          <w:p w14:paraId="4992E93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0A5946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F87EE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E8376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662315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3666C319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D7B012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8A5B42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DBE013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FFE5D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043DF7E0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  <w:p w14:paraId="585B07CB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46D229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 112 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F93973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1DC05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6912C9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029DE9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770B4E8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19D90A24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A, 2 A.</w:t>
            </w:r>
          </w:p>
        </w:tc>
      </w:tr>
      <w:tr w:rsidR="006D3A5F" w14:paraId="6517A088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575C84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8503E6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3877E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1A6D8" w14:textId="77777777" w:rsidR="006D3A5F" w:rsidRDefault="006D3A5F" w:rsidP="002E4471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438A7D8B" w14:textId="77777777" w:rsidR="006D3A5F" w:rsidRDefault="006D3A5F" w:rsidP="002E4471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  <w:p w14:paraId="32FF0581" w14:textId="77777777" w:rsidR="006D3A5F" w:rsidRDefault="006D3A5F" w:rsidP="002E4471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82EEB1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0BEB6B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535018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349BF5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4FEDC8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761DB16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01EB521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A, 8A.</w:t>
            </w:r>
          </w:p>
        </w:tc>
      </w:tr>
      <w:tr w:rsidR="006D3A5F" w14:paraId="7F49A1F8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7670D3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32C51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7D4D9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8D763A" w14:textId="77777777" w:rsidR="006D3A5F" w:rsidRDefault="006D3A5F" w:rsidP="00B95299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9FD7067" w14:textId="77777777" w:rsidR="006D3A5F" w:rsidRDefault="006D3A5F" w:rsidP="00B95299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  <w:p w14:paraId="4ACDF762" w14:textId="77777777" w:rsidR="006D3A5F" w:rsidRDefault="006D3A5F" w:rsidP="00B95299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84DE1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 88,</w:t>
            </w:r>
          </w:p>
          <w:p w14:paraId="1FF0A46E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6DE0D4D1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96 /102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51535B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7A697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EFB92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C5EEAC" w14:textId="77777777" w:rsidR="006D3A5F" w:rsidRDefault="006D3A5F" w:rsidP="00B95299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F622623" w14:textId="77777777" w:rsidR="006D3A5F" w:rsidRDefault="006D3A5F" w:rsidP="00B95299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35DC489" w14:textId="77777777" w:rsidR="006D3A5F" w:rsidRPr="00B95299" w:rsidRDefault="006D3A5F" w:rsidP="00B95299">
            <w:pPr>
              <w:spacing w:before="40" w:after="40" w:line="24" w:lineRule="atLeast"/>
              <w:ind w:left="57" w:right="57"/>
              <w:rPr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A - 11A.</w:t>
            </w:r>
          </w:p>
        </w:tc>
      </w:tr>
      <w:tr w:rsidR="006D3A5F" w14:paraId="0DA12B35" w14:textId="77777777" w:rsidTr="00134655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D79E01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57064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598FA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A70D4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7977631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  <w:p w14:paraId="489E1556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54E6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E5855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F794A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CDF81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47269D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6091E1FA" w14:textId="77777777" w:rsidTr="0013465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033F61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3761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0+600</w:t>
            </w:r>
          </w:p>
          <w:p w14:paraId="07F6CC0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FE7A7F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E0BF7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Palas -</w:t>
            </w:r>
          </w:p>
          <w:p w14:paraId="420DD48D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A00C8D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E4335" w14:textId="77777777" w:rsidR="006D3A5F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514C2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6A1B69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AA692D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6D3A5F" w14:paraId="2A4DA69A" w14:textId="77777777" w:rsidTr="0013465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970CC2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15F9E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E14E0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83C578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Mărfuri</w:t>
            </w:r>
          </w:p>
          <w:p w14:paraId="7B3B5C3D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E9396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80AC0B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5414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517F0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40211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5022A2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0915CD1C" w14:textId="77777777" w:rsidTr="0013465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FD1E42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ED2A6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63E9C6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0BFEA3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Mărfuri</w:t>
            </w:r>
          </w:p>
          <w:p w14:paraId="0334856A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EF0F4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9E7205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5414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90F33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8C1CA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CF26F1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6D3A5F" w14:paraId="11D490F5" w14:textId="77777777" w:rsidTr="00134655">
        <w:trPr>
          <w:cantSplit/>
          <w:trHeight w:val="9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6A71AE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7F721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07B70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BC5859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Mărfuri –</w:t>
            </w:r>
          </w:p>
          <w:p w14:paraId="72960DF2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Năvodari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1DEED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1CDB0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CBD7F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12+400</w:t>
            </w:r>
          </w:p>
          <w:p w14:paraId="42AE66EF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17+600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FC8B3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E5414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B347C0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6D3A5F" w14:paraId="79441014" w14:textId="77777777" w:rsidTr="0013465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C9B264" w14:textId="77777777" w:rsidR="006D3A5F" w:rsidRDefault="006D3A5F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CD6053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51A42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FD221B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Constanţa Mărfuri –</w:t>
            </w:r>
          </w:p>
          <w:p w14:paraId="7A122E43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Năvodari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5B2F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301DB9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13A8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22+300</w:t>
            </w:r>
          </w:p>
          <w:p w14:paraId="535FB58B" w14:textId="77777777" w:rsidR="006D3A5F" w:rsidRDefault="006D3A5F" w:rsidP="00445244">
            <w:pPr>
              <w:spacing w:before="40" w:after="40" w:line="24" w:lineRule="atLeast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23+805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4878A" w14:textId="77777777" w:rsidR="006D3A5F" w:rsidRPr="00E54142" w:rsidRDefault="006D3A5F" w:rsidP="00445244">
            <w:pPr>
              <w:spacing w:before="120" w:after="40" w:line="24" w:lineRule="atLeast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907E25" w14:textId="77777777" w:rsidR="006D3A5F" w:rsidRDefault="006D3A5F" w:rsidP="00445244">
            <w:pPr>
              <w:spacing w:before="40" w:after="40" w:line="24" w:lineRule="atLeast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4329C9C6" w14:textId="77777777" w:rsidR="006D3A5F" w:rsidRDefault="006D3A5F" w:rsidP="00445244">
      <w:pPr>
        <w:spacing w:before="40" w:after="40" w:line="24" w:lineRule="atLeast"/>
        <w:ind w:right="57"/>
        <w:rPr>
          <w:sz w:val="20"/>
        </w:rPr>
      </w:pPr>
    </w:p>
    <w:p w14:paraId="5F174A84" w14:textId="77777777" w:rsidR="006D3A5F" w:rsidRDefault="006D3A5F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2DF159C5" w14:textId="77777777" w:rsidR="00701B86" w:rsidRDefault="00701B86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68CF4DFB" w14:textId="77777777" w:rsidR="00701B86" w:rsidRDefault="00701B86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47835B7E" w14:textId="77777777" w:rsidR="00701B86" w:rsidRDefault="00701B86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31937123" w14:textId="77777777" w:rsidR="00701B86" w:rsidRPr="00C21F42" w:rsidRDefault="00701B86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1B92A0DE" w14:textId="77777777" w:rsidR="006D3A5F" w:rsidRPr="00C21F42" w:rsidRDefault="006D3A5F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>CONDIŢII  SPECIALE  DE  CIRCULAŢIE</w:t>
      </w:r>
    </w:p>
    <w:p w14:paraId="6332223D" w14:textId="77777777" w:rsidR="006D3A5F" w:rsidRPr="00C21F42" w:rsidRDefault="006D3A5F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CÂND UN FIR  AL  LINIEI  DUBLE</w:t>
      </w:r>
    </w:p>
    <w:p w14:paraId="155863D7" w14:textId="77777777" w:rsidR="006D3A5F" w:rsidRPr="00C21F42" w:rsidRDefault="006D3A5F" w:rsidP="009257A1">
      <w:pPr>
        <w:pStyle w:val="BARSTYLE"/>
        <w:spacing w:line="480" w:lineRule="auto"/>
        <w:jc w:val="center"/>
        <w:rPr>
          <w:rFonts w:ascii="Times New Roman" w:hAnsi="Times New Roman"/>
          <w:b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ESTE ÎNCHIS PENTRU EXECUTAREA LUCRĂRILOR</w:t>
      </w:r>
    </w:p>
    <w:p w14:paraId="7AFAF53C" w14:textId="77777777" w:rsidR="006D3A5F" w:rsidRDefault="006D3A5F" w:rsidP="009257A1">
      <w:pPr>
        <w:tabs>
          <w:tab w:val="left" w:pos="851"/>
        </w:tabs>
        <w:spacing w:line="480" w:lineRule="auto"/>
        <w:jc w:val="both"/>
        <w:rPr>
          <w:b/>
        </w:rPr>
      </w:pPr>
    </w:p>
    <w:p w14:paraId="089EFF9A" w14:textId="77777777" w:rsidR="006D3A5F" w:rsidRPr="00C21F42" w:rsidRDefault="006D3A5F" w:rsidP="009257A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>Dacă una dintre liniile căii duble este închisă pentru circulaţie, indiferent de sensul de mers, trenurile vor păstra semnalizare pentru circulaţia pe linie simplă, conform  Regulamentului de Semnalizare nr. 004 / 2006, art. 170.</w:t>
      </w:r>
    </w:p>
    <w:p w14:paraId="56C073B6" w14:textId="77777777" w:rsidR="006D3A5F" w:rsidRPr="00C21F42" w:rsidRDefault="006D3A5F" w:rsidP="00EB2AB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 xml:space="preserve">În cazul primirii trenului cu semnalul de intrare sau de ieşire, în baza indicaţiei de chemare sau a ordinului de circulaţie, mecanicul va conduce trenul cu viteza de cel mult 20 km/h, cu deosebită atenţie, conform Regulamentului de Semnalizare nr. 004 / 2006, art. 73, pct. (3) şi art. 78 respectiv 79 din acelaşi Regulament. </w:t>
      </w:r>
    </w:p>
    <w:p w14:paraId="3023F2DF" w14:textId="77777777" w:rsidR="006D3A5F" w:rsidRPr="00C21F42" w:rsidRDefault="006D3A5F" w:rsidP="00EB2AB1">
      <w:pPr>
        <w:spacing w:line="480" w:lineRule="auto"/>
        <w:ind w:firstLine="851"/>
        <w:jc w:val="both"/>
        <w:rPr>
          <w:b/>
        </w:rPr>
      </w:pPr>
      <w:r w:rsidRPr="00C21F42">
        <w:rPr>
          <w:b/>
        </w:rPr>
        <w:t>* Condiții de circulație pentru strict două locomotive cuplate pentru podurile cu capacitate portantă depășită.</w:t>
      </w:r>
    </w:p>
    <w:p w14:paraId="6E29221C" w14:textId="77777777" w:rsidR="006D3A5F" w:rsidRPr="00C21F42" w:rsidRDefault="006D3A5F" w:rsidP="009257A1">
      <w:pPr>
        <w:pStyle w:val="BARSTYLE"/>
        <w:tabs>
          <w:tab w:val="left" w:pos="851"/>
        </w:tabs>
        <w:spacing w:line="480" w:lineRule="auto"/>
        <w:jc w:val="both"/>
        <w:rPr>
          <w:rFonts w:ascii="Times New Roman" w:hAnsi="Times New Roman"/>
          <w:b/>
          <w:sz w:val="20"/>
        </w:rPr>
      </w:pPr>
    </w:p>
    <w:p w14:paraId="14FD76FC" w14:textId="77777777" w:rsidR="001513BB" w:rsidRPr="00BD6D42" w:rsidRDefault="001513BB" w:rsidP="00BD6D42"/>
    <w:sectPr w:rsidR="001513BB" w:rsidRPr="00BD6D42" w:rsidSect="003135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851" w:right="851" w:bottom="851" w:left="851" w:header="87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29976E" w14:textId="77777777" w:rsidR="002307F2" w:rsidRDefault="002307F2">
      <w:r>
        <w:separator/>
      </w:r>
    </w:p>
  </w:endnote>
  <w:endnote w:type="continuationSeparator" w:id="0">
    <w:p w14:paraId="7717B1AA" w14:textId="77777777" w:rsidR="002307F2" w:rsidRDefault="00230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-R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-Roman-R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052B02" w14:textId="77777777" w:rsidR="000774AC" w:rsidRDefault="000774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4DC30D" w14:textId="77777777" w:rsidR="000774AC" w:rsidRDefault="000774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184D75" w14:textId="77777777" w:rsidR="000774AC" w:rsidRDefault="000774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D95FD4" w14:textId="77777777" w:rsidR="002307F2" w:rsidRDefault="002307F2">
      <w:r>
        <w:separator/>
      </w:r>
    </w:p>
  </w:footnote>
  <w:footnote w:type="continuationSeparator" w:id="0">
    <w:p w14:paraId="38578145" w14:textId="77777777" w:rsidR="002307F2" w:rsidRDefault="002307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CB13B" w14:textId="77777777" w:rsidR="00615117" w:rsidRDefault="00FB1547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1511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02DEE">
      <w:rPr>
        <w:rStyle w:val="PageNumber"/>
      </w:rPr>
      <w:t>2</w:t>
    </w:r>
    <w:r>
      <w:rPr>
        <w:rStyle w:val="PageNumber"/>
      </w:rPr>
      <w:fldChar w:fldCharType="end"/>
    </w:r>
  </w:p>
  <w:p w14:paraId="52A7E9E4" w14:textId="0B551604" w:rsidR="00615117" w:rsidRDefault="008A20F5" w:rsidP="003135CD">
    <w:pPr>
      <w:framePr w:w="7337" w:h="340" w:hRule="exact" w:wrap="around" w:vAnchor="page" w:hAnchor="page" w:x="1254" w:y="891"/>
      <w:rPr>
        <w:b/>
        <w:bCs/>
        <w:i/>
        <w:iCs/>
        <w:sz w:val="22"/>
      </w:rPr>
    </w:pPr>
    <w:r>
      <w:rPr>
        <w:b/>
        <w:bCs/>
        <w:i/>
        <w:iCs/>
        <w:sz w:val="22"/>
      </w:rPr>
      <w:t xml:space="preserve">                                                                 </w:t>
    </w:r>
    <w:r w:rsidR="00460579">
      <w:rPr>
        <w:b/>
        <w:bCs/>
        <w:i/>
        <w:iCs/>
        <w:sz w:val="22"/>
      </w:rPr>
      <w:t>decada 1-10 aprilie 2025</w:t>
    </w:r>
  </w:p>
  <w:p w14:paraId="0EC4B848" w14:textId="77777777" w:rsidR="00615117" w:rsidRDefault="00615117">
    <w:pPr>
      <w:pStyle w:val="Header"/>
      <w:ind w:firstLine="357"/>
      <w:jc w:val="right"/>
      <w:rPr>
        <w:rStyle w:val="PageNumber"/>
        <w:b/>
        <w:bCs/>
      </w:rPr>
    </w:pPr>
    <w:r>
      <w:rPr>
        <w:rStyle w:val="PageNumber"/>
        <w:b/>
        <w:bCs/>
      </w:rPr>
      <w:t>B.A.R. CONSTANŢA</w:t>
    </w:r>
  </w:p>
  <w:tbl>
    <w:tblPr>
      <w:tblW w:w="10206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83"/>
      <w:gridCol w:w="799"/>
      <w:gridCol w:w="799"/>
      <w:gridCol w:w="2224"/>
      <w:gridCol w:w="827"/>
      <w:gridCol w:w="827"/>
      <w:gridCol w:w="799"/>
      <w:gridCol w:w="799"/>
      <w:gridCol w:w="2449"/>
    </w:tblGrid>
    <w:tr w:rsidR="00615117" w14:paraId="62BE6689" w14:textId="77777777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14:paraId="2BDE5D93" w14:textId="77777777" w:rsidR="00615117" w:rsidRDefault="00615117">
          <w:pPr>
            <w:spacing w:line="192" w:lineRule="auto"/>
            <w:ind w:left="113" w:right="113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0CB8ABD1" w14:textId="77777777" w:rsidR="00615117" w:rsidRDefault="00615117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</w:t>
          </w:r>
        </w:p>
        <w:p w14:paraId="23A43B7B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6E8AAD41" w14:textId="77777777" w:rsidR="00615117" w:rsidRDefault="00615117">
          <w:pPr>
            <w:spacing w:after="4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LINIA SIMPLĂ</w:t>
          </w:r>
        </w:p>
        <w:p w14:paraId="59259311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1187E824" w14:textId="77777777" w:rsidR="0077304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staţii, aferente </w:t>
          </w:r>
        </w:p>
        <w:p w14:paraId="25E17550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I, respectiv liniei simple</w:t>
          </w:r>
        </w:p>
      </w:tc>
      <w:tc>
        <w:tcPr>
          <w:tcW w:w="2211" w:type="dxa"/>
          <w:vMerge w:val="restart"/>
          <w:tcMar>
            <w:left w:w="0" w:type="dxa"/>
            <w:right w:w="0" w:type="dxa"/>
          </w:tcMar>
          <w:vAlign w:val="center"/>
        </w:tcPr>
        <w:p w14:paraId="555E356F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STAŢIA</w:t>
          </w:r>
        </w:p>
        <w:p w14:paraId="1A34C615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759FD689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  <w:r>
            <w:rPr>
              <w:b/>
              <w:bCs/>
              <w:sz w:val="22"/>
            </w:rPr>
            <w:t>DISTANŢA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  <w:vAlign w:val="center"/>
        </w:tcPr>
        <w:p w14:paraId="0FF64DD8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APARATE DE CALE ÎN ABATERE</w:t>
          </w:r>
        </w:p>
        <w:p w14:paraId="7715058C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şi</w:t>
          </w:r>
        </w:p>
        <w:p w14:paraId="7C82C0E5" w14:textId="77777777" w:rsidR="000774AC" w:rsidRDefault="000774AC" w:rsidP="000774AC">
          <w:pPr>
            <w:spacing w:before="8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LINII </w:t>
          </w:r>
        </w:p>
        <w:p w14:paraId="3F2F06E7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ABĂTUTE</w:t>
          </w:r>
        </w:p>
        <w:p w14:paraId="0A28B38C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DIN </w:t>
          </w:r>
        </w:p>
        <w:p w14:paraId="567CBD5A" w14:textId="77777777" w:rsidR="00615117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0A790814" w14:textId="77777777" w:rsidR="00615117" w:rsidRDefault="00615117">
          <w:pPr>
            <w:spacing w:before="12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II</w:t>
          </w:r>
        </w:p>
        <w:p w14:paraId="6037ADB2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530F7BFA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1413F865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</w:p>
        <w:p w14:paraId="5D2CF49C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20B0EE2C" w14:textId="77777777" w:rsidR="0077304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 aferente </w:t>
          </w:r>
        </w:p>
        <w:p w14:paraId="3EADDE3C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II</w:t>
          </w:r>
        </w:p>
      </w:tc>
      <w:tc>
        <w:tcPr>
          <w:tcW w:w="2434" w:type="dxa"/>
          <w:vMerge w:val="restart"/>
          <w:tcMar>
            <w:left w:w="0" w:type="dxa"/>
            <w:right w:w="0" w:type="dxa"/>
          </w:tcMar>
          <w:vAlign w:val="center"/>
        </w:tcPr>
        <w:p w14:paraId="2F336BE1" w14:textId="77777777" w:rsidR="00615117" w:rsidRDefault="00615117">
          <w:pPr>
            <w:spacing w:line="192" w:lineRule="auto"/>
            <w:jc w:val="center"/>
            <w:rPr>
              <w:b/>
              <w:bCs/>
              <w:i/>
              <w:iCs/>
              <w:spacing w:val="40"/>
            </w:rPr>
          </w:pPr>
          <w:r>
            <w:rPr>
              <w:b/>
              <w:bCs/>
              <w:i/>
              <w:iCs/>
              <w:spacing w:val="40"/>
            </w:rPr>
            <w:t>OBSERVAŢII</w:t>
          </w:r>
        </w:p>
      </w:tc>
    </w:tr>
    <w:tr w:rsidR="00615117" w14:paraId="409E3C96" w14:textId="77777777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14:paraId="3D7080C5" w14:textId="77777777" w:rsidR="00615117" w:rsidRDefault="00615117">
          <w:pPr>
            <w:spacing w:line="192" w:lineRule="auto"/>
            <w:jc w:val="center"/>
            <w:rPr>
              <w:b/>
              <w:bCs/>
              <w:sz w:val="20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2008C7BB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0BE31353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211" w:type="dxa"/>
          <w:vMerge/>
          <w:tcMar>
            <w:left w:w="0" w:type="dxa"/>
            <w:right w:w="0" w:type="dxa"/>
          </w:tcMar>
        </w:tcPr>
        <w:p w14:paraId="21690815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14:paraId="5567D88E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14:paraId="0BEBB201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6C1891D9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05A02899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434" w:type="dxa"/>
          <w:vMerge/>
          <w:tcMar>
            <w:left w:w="0" w:type="dxa"/>
            <w:right w:w="0" w:type="dxa"/>
          </w:tcMar>
        </w:tcPr>
        <w:p w14:paraId="6C42254F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</w:tr>
  </w:tbl>
  <w:p w14:paraId="11872E1F" w14:textId="77777777" w:rsidR="00615117" w:rsidRDefault="00615117">
    <w:pPr>
      <w:pStyle w:val="Header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D2CC7E" w14:textId="77777777" w:rsidR="00615117" w:rsidRDefault="00FB1547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1511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31FCA">
      <w:rPr>
        <w:rStyle w:val="PageNumber"/>
      </w:rPr>
      <w:t>3</w:t>
    </w:r>
    <w:r>
      <w:rPr>
        <w:rStyle w:val="PageNumber"/>
      </w:rPr>
      <w:fldChar w:fldCharType="end"/>
    </w:r>
  </w:p>
  <w:p w14:paraId="3FFBEA92" w14:textId="08A1666A" w:rsidR="00D66BBF" w:rsidRPr="00A048AC" w:rsidRDefault="008A20F5" w:rsidP="003B1950">
    <w:pPr>
      <w:framePr w:w="7524" w:h="340" w:hRule="exact" w:wrap="around" w:vAnchor="page" w:hAnchor="page" w:x="3193" w:y="891"/>
      <w:rPr>
        <w:b/>
        <w:sz w:val="20"/>
        <w:szCs w:val="20"/>
      </w:rPr>
    </w:pPr>
    <w:r>
      <w:rPr>
        <w:b/>
        <w:bCs/>
        <w:i/>
        <w:iCs/>
        <w:sz w:val="22"/>
      </w:rPr>
      <w:t xml:space="preserve">                              </w:t>
    </w:r>
    <w:r w:rsidR="00460579">
      <w:rPr>
        <w:b/>
        <w:bCs/>
        <w:i/>
        <w:iCs/>
        <w:sz w:val="22"/>
      </w:rPr>
      <w:t>decada 1-10 aprilie 2025</w:t>
    </w:r>
  </w:p>
  <w:p w14:paraId="3E62B2FD" w14:textId="77777777" w:rsidR="00B049BC" w:rsidRPr="0098517A" w:rsidRDefault="00B049BC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6B79667B" w14:textId="77777777" w:rsidR="00CC094E" w:rsidRPr="00583208" w:rsidRDefault="00CC094E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2B5D5CF8" w14:textId="77777777" w:rsidR="00695368" w:rsidRPr="00C77A46" w:rsidRDefault="00695368" w:rsidP="003B1950">
    <w:pPr>
      <w:framePr w:w="7524" w:h="340" w:hRule="exact" w:wrap="around" w:vAnchor="page" w:hAnchor="page" w:x="3193" w:y="891"/>
      <w:rPr>
        <w:b/>
        <w:sz w:val="28"/>
      </w:rPr>
    </w:pPr>
  </w:p>
  <w:p w14:paraId="37C4594E" w14:textId="77777777" w:rsidR="0062578A" w:rsidRPr="00165349" w:rsidRDefault="0062578A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02A2DC8E" w14:textId="77777777" w:rsidR="00957FC7" w:rsidRPr="00165349" w:rsidRDefault="00957FC7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3CF3F78C" w14:textId="77777777" w:rsidR="00615117" w:rsidRDefault="00615117" w:rsidP="003B1950">
    <w:pPr>
      <w:framePr w:w="7524" w:h="340" w:hRule="exact" w:wrap="around" w:vAnchor="page" w:hAnchor="page" w:x="3193" w:y="891"/>
      <w:shd w:val="clear" w:color="FFFFFF" w:fill="FFFFFF"/>
      <w:rPr>
        <w:b/>
        <w:bCs/>
        <w:i/>
        <w:iCs/>
        <w:sz w:val="22"/>
      </w:rPr>
    </w:pPr>
  </w:p>
  <w:p w14:paraId="766C8608" w14:textId="77777777" w:rsidR="00615117" w:rsidRDefault="00615117">
    <w:pPr>
      <w:pStyle w:val="Header"/>
      <w:rPr>
        <w:rStyle w:val="PageNumber"/>
        <w:b/>
        <w:bCs/>
      </w:rPr>
    </w:pPr>
    <w:r>
      <w:rPr>
        <w:rStyle w:val="PageNumber"/>
        <w:b/>
        <w:bCs/>
      </w:rPr>
      <w:t>B.A.R. CONSTANŢA</w:t>
    </w:r>
  </w:p>
  <w:tbl>
    <w:tblPr>
      <w:tblW w:w="10206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89"/>
      <w:gridCol w:w="803"/>
      <w:gridCol w:w="803"/>
      <w:gridCol w:w="2237"/>
      <w:gridCol w:w="803"/>
      <w:gridCol w:w="803"/>
      <w:gridCol w:w="803"/>
      <w:gridCol w:w="803"/>
      <w:gridCol w:w="2462"/>
    </w:tblGrid>
    <w:tr w:rsidR="004E6072" w14:paraId="6D745AF7" w14:textId="77777777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14:paraId="3C5EDF63" w14:textId="77777777" w:rsidR="00615117" w:rsidRDefault="00615117">
          <w:pPr>
            <w:spacing w:line="192" w:lineRule="auto"/>
            <w:ind w:left="113" w:right="113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1EACA3D2" w14:textId="77777777" w:rsidR="00615117" w:rsidRDefault="00615117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</w:t>
          </w:r>
        </w:p>
        <w:p w14:paraId="6015745F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321E4C7C" w14:textId="77777777" w:rsidR="00615117" w:rsidRDefault="00615117">
          <w:pPr>
            <w:spacing w:after="4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LINIA SIMPLĂ</w:t>
          </w:r>
        </w:p>
        <w:p w14:paraId="4F690112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0A5AE915" w14:textId="77777777" w:rsidR="004E6072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</w:t>
          </w:r>
        </w:p>
        <w:p w14:paraId="5CAC806D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din staţii, aferente firului I, respectiv liniei simple</w:t>
          </w:r>
        </w:p>
      </w:tc>
      <w:tc>
        <w:tcPr>
          <w:tcW w:w="2211" w:type="dxa"/>
          <w:vMerge w:val="restart"/>
          <w:tcMar>
            <w:left w:w="0" w:type="dxa"/>
            <w:right w:w="0" w:type="dxa"/>
          </w:tcMar>
          <w:vAlign w:val="center"/>
        </w:tcPr>
        <w:p w14:paraId="60C7BF78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STAŢIA</w:t>
          </w:r>
        </w:p>
        <w:p w14:paraId="6A0951AE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028F806B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  <w:r>
            <w:rPr>
              <w:b/>
              <w:bCs/>
              <w:sz w:val="22"/>
            </w:rPr>
            <w:t>DISTANŢA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  <w:vAlign w:val="center"/>
        </w:tcPr>
        <w:p w14:paraId="563E342E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APARATE DE CALE ÎN ABATERE</w:t>
          </w:r>
        </w:p>
        <w:p w14:paraId="2B64A21B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şi</w:t>
          </w:r>
        </w:p>
        <w:p w14:paraId="4EABA4AC" w14:textId="77777777" w:rsidR="000774AC" w:rsidRDefault="000774AC" w:rsidP="000774AC">
          <w:pPr>
            <w:spacing w:before="8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LINII </w:t>
          </w:r>
        </w:p>
        <w:p w14:paraId="29D94389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ABĂTUTE</w:t>
          </w:r>
        </w:p>
        <w:p w14:paraId="0F00AB93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DIN </w:t>
          </w:r>
        </w:p>
        <w:p w14:paraId="27C2E0D9" w14:textId="77777777" w:rsidR="00615117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7A38B261" w14:textId="77777777" w:rsidR="00615117" w:rsidRDefault="00615117">
          <w:pPr>
            <w:spacing w:before="12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II</w:t>
          </w:r>
        </w:p>
        <w:p w14:paraId="6C20335D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2A5F6801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2925B386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</w:p>
        <w:p w14:paraId="2664E842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082EF7E2" w14:textId="77777777" w:rsidR="004E6072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 aferente </w:t>
          </w:r>
        </w:p>
        <w:p w14:paraId="0CE84CA8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II</w:t>
          </w:r>
        </w:p>
      </w:tc>
      <w:tc>
        <w:tcPr>
          <w:tcW w:w="2434" w:type="dxa"/>
          <w:vMerge w:val="restart"/>
          <w:tcMar>
            <w:left w:w="0" w:type="dxa"/>
            <w:right w:w="0" w:type="dxa"/>
          </w:tcMar>
          <w:vAlign w:val="center"/>
        </w:tcPr>
        <w:p w14:paraId="46D17B4F" w14:textId="77777777" w:rsidR="00615117" w:rsidRDefault="00615117">
          <w:pPr>
            <w:spacing w:line="192" w:lineRule="auto"/>
            <w:jc w:val="center"/>
            <w:rPr>
              <w:b/>
              <w:bCs/>
              <w:i/>
              <w:iCs/>
              <w:spacing w:val="40"/>
            </w:rPr>
          </w:pPr>
          <w:r>
            <w:rPr>
              <w:b/>
              <w:bCs/>
              <w:i/>
              <w:iCs/>
              <w:spacing w:val="40"/>
            </w:rPr>
            <w:t>OBSERVAŢII</w:t>
          </w:r>
        </w:p>
      </w:tc>
    </w:tr>
    <w:tr w:rsidR="004E6072" w14:paraId="591F3FDD" w14:textId="77777777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14:paraId="23D2AAB2" w14:textId="77777777" w:rsidR="00615117" w:rsidRDefault="00615117">
          <w:pPr>
            <w:spacing w:line="192" w:lineRule="auto"/>
            <w:jc w:val="center"/>
            <w:rPr>
              <w:b/>
              <w:bCs/>
              <w:sz w:val="20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63EB36F8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51A8ACCC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211" w:type="dxa"/>
          <w:vMerge/>
          <w:tcMar>
            <w:left w:w="0" w:type="dxa"/>
            <w:right w:w="0" w:type="dxa"/>
          </w:tcMar>
        </w:tcPr>
        <w:p w14:paraId="4EF9ECBE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64FC1EAC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37318AAC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02A1A854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0EC348B4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434" w:type="dxa"/>
          <w:vMerge/>
          <w:tcMar>
            <w:left w:w="0" w:type="dxa"/>
            <w:right w:w="0" w:type="dxa"/>
          </w:tcMar>
        </w:tcPr>
        <w:p w14:paraId="74C8DEFB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</w:tr>
  </w:tbl>
  <w:p w14:paraId="1EE1E4B8" w14:textId="77777777" w:rsidR="00615117" w:rsidRDefault="0061511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EB824B" w14:textId="77777777" w:rsidR="00615117" w:rsidRDefault="00615117">
    <w:pPr>
      <w:pStyle w:val="Header"/>
      <w:ind w:right="360"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02ED5"/>
    <w:multiLevelType w:val="hybridMultilevel"/>
    <w:tmpl w:val="2C40158A"/>
    <w:lvl w:ilvl="0" w:tplc="2086F8B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045A97"/>
    <w:multiLevelType w:val="hybridMultilevel"/>
    <w:tmpl w:val="30F0D876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" w15:restartNumberingAfterBreak="0">
    <w:nsid w:val="0AB878BE"/>
    <w:multiLevelType w:val="hybridMultilevel"/>
    <w:tmpl w:val="DC4A84B4"/>
    <w:lvl w:ilvl="0" w:tplc="18D02684">
      <w:start w:val="1"/>
      <w:numFmt w:val="decimal"/>
      <w:lvlRestart w:val="0"/>
      <w:suff w:val="nothing"/>
      <w:lvlText w:val="%1"/>
      <w:lvlJc w:val="right"/>
      <w:pPr>
        <w:tabs>
          <w:tab w:val="num" w:pos="154"/>
        </w:tabs>
        <w:ind w:left="154" w:hanging="4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" w15:restartNumberingAfterBreak="0">
    <w:nsid w:val="0C375DE1"/>
    <w:multiLevelType w:val="hybridMultilevel"/>
    <w:tmpl w:val="719E42E8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4" w15:restartNumberingAfterBreak="0">
    <w:nsid w:val="1949458E"/>
    <w:multiLevelType w:val="hybridMultilevel"/>
    <w:tmpl w:val="1756C580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5" w15:restartNumberingAfterBreak="0">
    <w:nsid w:val="27E6644D"/>
    <w:multiLevelType w:val="hybridMultilevel"/>
    <w:tmpl w:val="53B25CBC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6" w15:restartNumberingAfterBreak="0">
    <w:nsid w:val="34B659EE"/>
    <w:multiLevelType w:val="hybridMultilevel"/>
    <w:tmpl w:val="724C4C28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7" w15:restartNumberingAfterBreak="0">
    <w:nsid w:val="381F3300"/>
    <w:multiLevelType w:val="hybridMultilevel"/>
    <w:tmpl w:val="9B5CC380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8" w15:restartNumberingAfterBreak="0">
    <w:nsid w:val="3E0B6E02"/>
    <w:multiLevelType w:val="hybridMultilevel"/>
    <w:tmpl w:val="5CF0DDD8"/>
    <w:lvl w:ilvl="0" w:tplc="9102868C">
      <w:start w:val="1"/>
      <w:numFmt w:val="decimal"/>
      <w:lvlRestart w:val="0"/>
      <w:suff w:val="nothing"/>
      <w:lvlText w:val="%1"/>
      <w:lvlJc w:val="right"/>
      <w:pPr>
        <w:tabs>
          <w:tab w:val="num" w:pos="284"/>
        </w:tabs>
        <w:ind w:left="154" w:firstLine="13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9" w15:restartNumberingAfterBreak="0">
    <w:nsid w:val="405A7B3A"/>
    <w:multiLevelType w:val="hybridMultilevel"/>
    <w:tmpl w:val="7F1A9A1C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0" w15:restartNumberingAfterBreak="0">
    <w:nsid w:val="42DF3368"/>
    <w:multiLevelType w:val="hybridMultilevel"/>
    <w:tmpl w:val="B1C213AA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1" w15:restartNumberingAfterBreak="0">
    <w:nsid w:val="4359754E"/>
    <w:multiLevelType w:val="hybridMultilevel"/>
    <w:tmpl w:val="EB104CA8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2" w15:restartNumberingAfterBreak="0">
    <w:nsid w:val="47443554"/>
    <w:multiLevelType w:val="hybridMultilevel"/>
    <w:tmpl w:val="0FF80F54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3" w15:restartNumberingAfterBreak="0">
    <w:nsid w:val="49AF0F13"/>
    <w:multiLevelType w:val="hybridMultilevel"/>
    <w:tmpl w:val="0C28B0BE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4" w15:restartNumberingAfterBreak="0">
    <w:nsid w:val="4D0E61FC"/>
    <w:multiLevelType w:val="hybridMultilevel"/>
    <w:tmpl w:val="923EC9D6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5" w15:restartNumberingAfterBreak="0">
    <w:nsid w:val="4D5D4157"/>
    <w:multiLevelType w:val="hybridMultilevel"/>
    <w:tmpl w:val="E14A6FD2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6" w15:restartNumberingAfterBreak="0">
    <w:nsid w:val="5B784576"/>
    <w:multiLevelType w:val="hybridMultilevel"/>
    <w:tmpl w:val="F72032A8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7" w15:restartNumberingAfterBreak="0">
    <w:nsid w:val="5DC769EF"/>
    <w:multiLevelType w:val="hybridMultilevel"/>
    <w:tmpl w:val="855C95B6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8" w15:restartNumberingAfterBreak="0">
    <w:nsid w:val="5DF25D80"/>
    <w:multiLevelType w:val="hybridMultilevel"/>
    <w:tmpl w:val="69124C64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9" w15:restartNumberingAfterBreak="0">
    <w:nsid w:val="6388316D"/>
    <w:multiLevelType w:val="hybridMultilevel"/>
    <w:tmpl w:val="C6880A46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0" w15:restartNumberingAfterBreak="0">
    <w:nsid w:val="67625C1A"/>
    <w:multiLevelType w:val="hybridMultilevel"/>
    <w:tmpl w:val="4C10923C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1" w15:restartNumberingAfterBreak="0">
    <w:nsid w:val="6B7C3120"/>
    <w:multiLevelType w:val="hybridMultilevel"/>
    <w:tmpl w:val="AEDE1904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2" w15:restartNumberingAfterBreak="0">
    <w:nsid w:val="6BE91FE9"/>
    <w:multiLevelType w:val="hybridMultilevel"/>
    <w:tmpl w:val="E72AE4D8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3" w15:restartNumberingAfterBreak="0">
    <w:nsid w:val="734900AC"/>
    <w:multiLevelType w:val="hybridMultilevel"/>
    <w:tmpl w:val="067E5AEC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4" w15:restartNumberingAfterBreak="0">
    <w:nsid w:val="75E76270"/>
    <w:multiLevelType w:val="hybridMultilevel"/>
    <w:tmpl w:val="69C88912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num w:numId="1" w16cid:durableId="1904749705">
    <w:abstractNumId w:val="2"/>
  </w:num>
  <w:num w:numId="2" w16cid:durableId="268709723">
    <w:abstractNumId w:val="8"/>
  </w:num>
  <w:num w:numId="3" w16cid:durableId="368989693">
    <w:abstractNumId w:val="0"/>
  </w:num>
  <w:num w:numId="4" w16cid:durableId="110249125">
    <w:abstractNumId w:val="11"/>
  </w:num>
  <w:num w:numId="5" w16cid:durableId="937518668">
    <w:abstractNumId w:val="6"/>
  </w:num>
  <w:num w:numId="6" w16cid:durableId="1702896971">
    <w:abstractNumId w:val="16"/>
  </w:num>
  <w:num w:numId="7" w16cid:durableId="1129974928">
    <w:abstractNumId w:val="4"/>
  </w:num>
  <w:num w:numId="8" w16cid:durableId="173231537">
    <w:abstractNumId w:val="9"/>
  </w:num>
  <w:num w:numId="9" w16cid:durableId="265045395">
    <w:abstractNumId w:val="14"/>
  </w:num>
  <w:num w:numId="10" w16cid:durableId="918365681">
    <w:abstractNumId w:val="7"/>
  </w:num>
  <w:num w:numId="11" w16cid:durableId="1763917390">
    <w:abstractNumId w:val="24"/>
  </w:num>
  <w:num w:numId="12" w16cid:durableId="1135374849">
    <w:abstractNumId w:val="21"/>
  </w:num>
  <w:num w:numId="13" w16cid:durableId="595136033">
    <w:abstractNumId w:val="13"/>
  </w:num>
  <w:num w:numId="14" w16cid:durableId="167792236">
    <w:abstractNumId w:val="17"/>
  </w:num>
  <w:num w:numId="15" w16cid:durableId="158888250">
    <w:abstractNumId w:val="3"/>
  </w:num>
  <w:num w:numId="16" w16cid:durableId="98331556">
    <w:abstractNumId w:val="10"/>
  </w:num>
  <w:num w:numId="17" w16cid:durableId="541289390">
    <w:abstractNumId w:val="12"/>
  </w:num>
  <w:num w:numId="18" w16cid:durableId="1946496961">
    <w:abstractNumId w:val="15"/>
  </w:num>
  <w:num w:numId="19" w16cid:durableId="1678775939">
    <w:abstractNumId w:val="19"/>
  </w:num>
  <w:num w:numId="20" w16cid:durableId="909535868">
    <w:abstractNumId w:val="23"/>
  </w:num>
  <w:num w:numId="21" w16cid:durableId="566768460">
    <w:abstractNumId w:val="5"/>
  </w:num>
  <w:num w:numId="22" w16cid:durableId="511338265">
    <w:abstractNumId w:val="22"/>
  </w:num>
  <w:num w:numId="23" w16cid:durableId="756832525">
    <w:abstractNumId w:val="1"/>
  </w:num>
  <w:num w:numId="24" w16cid:durableId="742678913">
    <w:abstractNumId w:val="18"/>
  </w:num>
  <w:num w:numId="25" w16cid:durableId="1974939082">
    <w:abstractNumId w:val="20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7"/>
  <w:embedSystemFonts/>
  <w:mirrorMargins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formatting="1" w:enforcement="1" w:cryptProviderType="rsaAES" w:cryptAlgorithmClass="hash" w:cryptAlgorithmType="typeAny" w:cryptAlgorithmSid="14" w:cryptSpinCount="100000" w:hash="Fs8codJJKzu61ilaj1sFuYEzzSjLm3PKTcZ+Tt8O2DF+K8Sny2qD6Hsqa0FBuL7WotrRIGzUoPMFYTDF8xRs0w==" w:salt="xRFEeslw4OZ8EDc+t/0c0g=="/>
  <w:defaultTabStop w:val="720"/>
  <w:evenAndOddHeaders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64779"/>
    <w:rsid w:val="000000DC"/>
    <w:rsid w:val="00000E1B"/>
    <w:rsid w:val="00000EBB"/>
    <w:rsid w:val="00001105"/>
    <w:rsid w:val="00001457"/>
    <w:rsid w:val="00001707"/>
    <w:rsid w:val="0000191B"/>
    <w:rsid w:val="00001DCD"/>
    <w:rsid w:val="000025B3"/>
    <w:rsid w:val="0000296F"/>
    <w:rsid w:val="00002C0A"/>
    <w:rsid w:val="000037A8"/>
    <w:rsid w:val="0000465F"/>
    <w:rsid w:val="000057DB"/>
    <w:rsid w:val="00006512"/>
    <w:rsid w:val="00006BFA"/>
    <w:rsid w:val="00006DEC"/>
    <w:rsid w:val="00006E63"/>
    <w:rsid w:val="000070C5"/>
    <w:rsid w:val="00007A36"/>
    <w:rsid w:val="00007C99"/>
    <w:rsid w:val="0001081F"/>
    <w:rsid w:val="00010830"/>
    <w:rsid w:val="00010C5C"/>
    <w:rsid w:val="0001134F"/>
    <w:rsid w:val="00011595"/>
    <w:rsid w:val="00011823"/>
    <w:rsid w:val="00012024"/>
    <w:rsid w:val="00012230"/>
    <w:rsid w:val="0001296A"/>
    <w:rsid w:val="000137F5"/>
    <w:rsid w:val="00014623"/>
    <w:rsid w:val="000149E5"/>
    <w:rsid w:val="00014F1F"/>
    <w:rsid w:val="000153EE"/>
    <w:rsid w:val="000167DB"/>
    <w:rsid w:val="0001683B"/>
    <w:rsid w:val="00016AE2"/>
    <w:rsid w:val="00016B09"/>
    <w:rsid w:val="00016C96"/>
    <w:rsid w:val="00017922"/>
    <w:rsid w:val="00017A5A"/>
    <w:rsid w:val="00017E15"/>
    <w:rsid w:val="00017FA7"/>
    <w:rsid w:val="00020047"/>
    <w:rsid w:val="00021D57"/>
    <w:rsid w:val="000227F7"/>
    <w:rsid w:val="00022E94"/>
    <w:rsid w:val="00023468"/>
    <w:rsid w:val="00023D7E"/>
    <w:rsid w:val="00023F40"/>
    <w:rsid w:val="0002494B"/>
    <w:rsid w:val="0002494C"/>
    <w:rsid w:val="00024EDF"/>
    <w:rsid w:val="00025073"/>
    <w:rsid w:val="00025C61"/>
    <w:rsid w:val="00025CEA"/>
    <w:rsid w:val="00025D1D"/>
    <w:rsid w:val="00025DE5"/>
    <w:rsid w:val="00025FCD"/>
    <w:rsid w:val="0002669D"/>
    <w:rsid w:val="000266DD"/>
    <w:rsid w:val="000267D5"/>
    <w:rsid w:val="0002742F"/>
    <w:rsid w:val="0002788D"/>
    <w:rsid w:val="00027964"/>
    <w:rsid w:val="00030335"/>
    <w:rsid w:val="00030AA4"/>
    <w:rsid w:val="000313A4"/>
    <w:rsid w:val="00032300"/>
    <w:rsid w:val="0003241C"/>
    <w:rsid w:val="0003277C"/>
    <w:rsid w:val="00032AD7"/>
    <w:rsid w:val="00032D77"/>
    <w:rsid w:val="00033E96"/>
    <w:rsid w:val="00034059"/>
    <w:rsid w:val="0003485B"/>
    <w:rsid w:val="00034A51"/>
    <w:rsid w:val="000353C6"/>
    <w:rsid w:val="0003592A"/>
    <w:rsid w:val="000366E9"/>
    <w:rsid w:val="00036720"/>
    <w:rsid w:val="00036D9D"/>
    <w:rsid w:val="00036FDA"/>
    <w:rsid w:val="00037135"/>
    <w:rsid w:val="000373BE"/>
    <w:rsid w:val="000373E9"/>
    <w:rsid w:val="00037908"/>
    <w:rsid w:val="00037EDF"/>
    <w:rsid w:val="000404C7"/>
    <w:rsid w:val="00040E49"/>
    <w:rsid w:val="00041678"/>
    <w:rsid w:val="00041B2A"/>
    <w:rsid w:val="000422F8"/>
    <w:rsid w:val="00042783"/>
    <w:rsid w:val="00042BA8"/>
    <w:rsid w:val="00042CB7"/>
    <w:rsid w:val="00042D90"/>
    <w:rsid w:val="00042E36"/>
    <w:rsid w:val="000430F0"/>
    <w:rsid w:val="000439B3"/>
    <w:rsid w:val="00043BF3"/>
    <w:rsid w:val="00043C97"/>
    <w:rsid w:val="00043D77"/>
    <w:rsid w:val="00043E57"/>
    <w:rsid w:val="00043FF4"/>
    <w:rsid w:val="0004416E"/>
    <w:rsid w:val="000449E9"/>
    <w:rsid w:val="00044B4E"/>
    <w:rsid w:val="00044DF0"/>
    <w:rsid w:val="000450EC"/>
    <w:rsid w:val="0004577C"/>
    <w:rsid w:val="00045E9C"/>
    <w:rsid w:val="00046458"/>
    <w:rsid w:val="00046709"/>
    <w:rsid w:val="00046B0E"/>
    <w:rsid w:val="000471A0"/>
    <w:rsid w:val="00047B23"/>
    <w:rsid w:val="00050F92"/>
    <w:rsid w:val="000518B0"/>
    <w:rsid w:val="0005202C"/>
    <w:rsid w:val="000527F0"/>
    <w:rsid w:val="0005348D"/>
    <w:rsid w:val="000537F3"/>
    <w:rsid w:val="000542C6"/>
    <w:rsid w:val="000547AC"/>
    <w:rsid w:val="00054C9E"/>
    <w:rsid w:val="00054D72"/>
    <w:rsid w:val="00054E68"/>
    <w:rsid w:val="000551ED"/>
    <w:rsid w:val="00055410"/>
    <w:rsid w:val="00055AF3"/>
    <w:rsid w:val="00055B28"/>
    <w:rsid w:val="00056180"/>
    <w:rsid w:val="00056AEC"/>
    <w:rsid w:val="00056E3F"/>
    <w:rsid w:val="0006002F"/>
    <w:rsid w:val="0006025C"/>
    <w:rsid w:val="000604F3"/>
    <w:rsid w:val="00060537"/>
    <w:rsid w:val="00060EDF"/>
    <w:rsid w:val="00061969"/>
    <w:rsid w:val="00061BF9"/>
    <w:rsid w:val="00061C95"/>
    <w:rsid w:val="0006211E"/>
    <w:rsid w:val="000627C1"/>
    <w:rsid w:val="00062FF3"/>
    <w:rsid w:val="0006363B"/>
    <w:rsid w:val="00063773"/>
    <w:rsid w:val="0006421E"/>
    <w:rsid w:val="0006443E"/>
    <w:rsid w:val="00065908"/>
    <w:rsid w:val="00065F7E"/>
    <w:rsid w:val="000661B4"/>
    <w:rsid w:val="000662C8"/>
    <w:rsid w:val="000663D8"/>
    <w:rsid w:val="00066442"/>
    <w:rsid w:val="00066855"/>
    <w:rsid w:val="000673D3"/>
    <w:rsid w:val="0006768A"/>
    <w:rsid w:val="00067F77"/>
    <w:rsid w:val="000701D5"/>
    <w:rsid w:val="00070208"/>
    <w:rsid w:val="000705EB"/>
    <w:rsid w:val="0007118C"/>
    <w:rsid w:val="00071A41"/>
    <w:rsid w:val="00072302"/>
    <w:rsid w:val="00072551"/>
    <w:rsid w:val="000728F0"/>
    <w:rsid w:val="000728F2"/>
    <w:rsid w:val="00072F44"/>
    <w:rsid w:val="00073AFB"/>
    <w:rsid w:val="00074596"/>
    <w:rsid w:val="000746B6"/>
    <w:rsid w:val="00074E4B"/>
    <w:rsid w:val="00075256"/>
    <w:rsid w:val="00075816"/>
    <w:rsid w:val="00075A7F"/>
    <w:rsid w:val="00075AF9"/>
    <w:rsid w:val="00075EDB"/>
    <w:rsid w:val="00075FF3"/>
    <w:rsid w:val="0007604B"/>
    <w:rsid w:val="0007605B"/>
    <w:rsid w:val="0007743F"/>
    <w:rsid w:val="00077473"/>
    <w:rsid w:val="000774AC"/>
    <w:rsid w:val="000776A7"/>
    <w:rsid w:val="00077AB9"/>
    <w:rsid w:val="00077C21"/>
    <w:rsid w:val="00077DB9"/>
    <w:rsid w:val="00080018"/>
    <w:rsid w:val="00080301"/>
    <w:rsid w:val="00080656"/>
    <w:rsid w:val="00080AA7"/>
    <w:rsid w:val="00081086"/>
    <w:rsid w:val="00081D71"/>
    <w:rsid w:val="000820D8"/>
    <w:rsid w:val="00082BAB"/>
    <w:rsid w:val="000832D4"/>
    <w:rsid w:val="000834E9"/>
    <w:rsid w:val="000836EC"/>
    <w:rsid w:val="00083C3E"/>
    <w:rsid w:val="00083DFF"/>
    <w:rsid w:val="000840EA"/>
    <w:rsid w:val="000844C7"/>
    <w:rsid w:val="00084F88"/>
    <w:rsid w:val="000851D8"/>
    <w:rsid w:val="0008522F"/>
    <w:rsid w:val="000854FF"/>
    <w:rsid w:val="00085784"/>
    <w:rsid w:val="00085C7A"/>
    <w:rsid w:val="000865B7"/>
    <w:rsid w:val="00086E46"/>
    <w:rsid w:val="00087815"/>
    <w:rsid w:val="000879E3"/>
    <w:rsid w:val="00087A41"/>
    <w:rsid w:val="00087BF3"/>
    <w:rsid w:val="00090531"/>
    <w:rsid w:val="0009164C"/>
    <w:rsid w:val="00091C0A"/>
    <w:rsid w:val="00092024"/>
    <w:rsid w:val="0009213E"/>
    <w:rsid w:val="00093253"/>
    <w:rsid w:val="00093593"/>
    <w:rsid w:val="00093745"/>
    <w:rsid w:val="00093A7A"/>
    <w:rsid w:val="00093ADD"/>
    <w:rsid w:val="00094D7C"/>
    <w:rsid w:val="00094D92"/>
    <w:rsid w:val="00095524"/>
    <w:rsid w:val="00095C84"/>
    <w:rsid w:val="00095D0F"/>
    <w:rsid w:val="00096999"/>
    <w:rsid w:val="00096DDA"/>
    <w:rsid w:val="0009720C"/>
    <w:rsid w:val="000973C0"/>
    <w:rsid w:val="00097607"/>
    <w:rsid w:val="0009769E"/>
    <w:rsid w:val="00097C14"/>
    <w:rsid w:val="000A00CF"/>
    <w:rsid w:val="000A00EB"/>
    <w:rsid w:val="000A0E17"/>
    <w:rsid w:val="000A167B"/>
    <w:rsid w:val="000A1968"/>
    <w:rsid w:val="000A1AE5"/>
    <w:rsid w:val="000A2009"/>
    <w:rsid w:val="000A244E"/>
    <w:rsid w:val="000A27F2"/>
    <w:rsid w:val="000A3180"/>
    <w:rsid w:val="000A34DA"/>
    <w:rsid w:val="000A3898"/>
    <w:rsid w:val="000A3A39"/>
    <w:rsid w:val="000A3FDD"/>
    <w:rsid w:val="000A40E3"/>
    <w:rsid w:val="000A4299"/>
    <w:rsid w:val="000A4FAD"/>
    <w:rsid w:val="000A511E"/>
    <w:rsid w:val="000A649B"/>
    <w:rsid w:val="000A6815"/>
    <w:rsid w:val="000A6870"/>
    <w:rsid w:val="000A7618"/>
    <w:rsid w:val="000A7EF6"/>
    <w:rsid w:val="000B02C4"/>
    <w:rsid w:val="000B05CE"/>
    <w:rsid w:val="000B1764"/>
    <w:rsid w:val="000B18FB"/>
    <w:rsid w:val="000B1928"/>
    <w:rsid w:val="000B27DA"/>
    <w:rsid w:val="000B2A81"/>
    <w:rsid w:val="000B3132"/>
    <w:rsid w:val="000B349C"/>
    <w:rsid w:val="000B3CC1"/>
    <w:rsid w:val="000B4000"/>
    <w:rsid w:val="000B4391"/>
    <w:rsid w:val="000B46DD"/>
    <w:rsid w:val="000B5649"/>
    <w:rsid w:val="000B5731"/>
    <w:rsid w:val="000B5AEF"/>
    <w:rsid w:val="000B628B"/>
    <w:rsid w:val="000B64CD"/>
    <w:rsid w:val="000B6D80"/>
    <w:rsid w:val="000B6EC5"/>
    <w:rsid w:val="000B70D0"/>
    <w:rsid w:val="000B7440"/>
    <w:rsid w:val="000B7A7C"/>
    <w:rsid w:val="000B7B1F"/>
    <w:rsid w:val="000B7C72"/>
    <w:rsid w:val="000B7D4A"/>
    <w:rsid w:val="000C0008"/>
    <w:rsid w:val="000C00EB"/>
    <w:rsid w:val="000C0273"/>
    <w:rsid w:val="000C049D"/>
    <w:rsid w:val="000C061D"/>
    <w:rsid w:val="000C0831"/>
    <w:rsid w:val="000C0868"/>
    <w:rsid w:val="000C1E30"/>
    <w:rsid w:val="000C230B"/>
    <w:rsid w:val="000C2706"/>
    <w:rsid w:val="000C33F2"/>
    <w:rsid w:val="000C40EE"/>
    <w:rsid w:val="000C48BC"/>
    <w:rsid w:val="000C4F7D"/>
    <w:rsid w:val="000C503B"/>
    <w:rsid w:val="000C527E"/>
    <w:rsid w:val="000C5615"/>
    <w:rsid w:val="000C56D3"/>
    <w:rsid w:val="000C5AA7"/>
    <w:rsid w:val="000C5AD2"/>
    <w:rsid w:val="000C6FFB"/>
    <w:rsid w:val="000C70A5"/>
    <w:rsid w:val="000C7791"/>
    <w:rsid w:val="000C7ED9"/>
    <w:rsid w:val="000D0567"/>
    <w:rsid w:val="000D1058"/>
    <w:rsid w:val="000D158F"/>
    <w:rsid w:val="000D1869"/>
    <w:rsid w:val="000D1968"/>
    <w:rsid w:val="000D1B9E"/>
    <w:rsid w:val="000D1CD5"/>
    <w:rsid w:val="000D1D88"/>
    <w:rsid w:val="000D27A8"/>
    <w:rsid w:val="000D27EA"/>
    <w:rsid w:val="000D299F"/>
    <w:rsid w:val="000D29CD"/>
    <w:rsid w:val="000D3088"/>
    <w:rsid w:val="000D31E2"/>
    <w:rsid w:val="000D3298"/>
    <w:rsid w:val="000D39E9"/>
    <w:rsid w:val="000D469F"/>
    <w:rsid w:val="000D4A0D"/>
    <w:rsid w:val="000D503E"/>
    <w:rsid w:val="000D5147"/>
    <w:rsid w:val="000D52BB"/>
    <w:rsid w:val="000D52F0"/>
    <w:rsid w:val="000D5684"/>
    <w:rsid w:val="000D569B"/>
    <w:rsid w:val="000D59AD"/>
    <w:rsid w:val="000D5DF5"/>
    <w:rsid w:val="000D632A"/>
    <w:rsid w:val="000D6349"/>
    <w:rsid w:val="000D6C53"/>
    <w:rsid w:val="000D7122"/>
    <w:rsid w:val="000D72D7"/>
    <w:rsid w:val="000D7341"/>
    <w:rsid w:val="000D798B"/>
    <w:rsid w:val="000D7E22"/>
    <w:rsid w:val="000D7F9D"/>
    <w:rsid w:val="000E003B"/>
    <w:rsid w:val="000E010F"/>
    <w:rsid w:val="000E0345"/>
    <w:rsid w:val="000E0D9B"/>
    <w:rsid w:val="000E119B"/>
    <w:rsid w:val="000E2119"/>
    <w:rsid w:val="000E2A7E"/>
    <w:rsid w:val="000E2B60"/>
    <w:rsid w:val="000E2F82"/>
    <w:rsid w:val="000E3317"/>
    <w:rsid w:val="000E38B4"/>
    <w:rsid w:val="000E398A"/>
    <w:rsid w:val="000E399C"/>
    <w:rsid w:val="000E3C18"/>
    <w:rsid w:val="000E484B"/>
    <w:rsid w:val="000E495F"/>
    <w:rsid w:val="000E512C"/>
    <w:rsid w:val="000E55DA"/>
    <w:rsid w:val="000E5DD3"/>
    <w:rsid w:val="000E655B"/>
    <w:rsid w:val="000E719F"/>
    <w:rsid w:val="000E792A"/>
    <w:rsid w:val="000E7A4B"/>
    <w:rsid w:val="000E7A59"/>
    <w:rsid w:val="000F0185"/>
    <w:rsid w:val="000F03A4"/>
    <w:rsid w:val="000F05C6"/>
    <w:rsid w:val="000F0DFD"/>
    <w:rsid w:val="000F1098"/>
    <w:rsid w:val="000F12DB"/>
    <w:rsid w:val="000F1517"/>
    <w:rsid w:val="000F15A8"/>
    <w:rsid w:val="000F1B4F"/>
    <w:rsid w:val="000F1CF6"/>
    <w:rsid w:val="000F2324"/>
    <w:rsid w:val="000F29E5"/>
    <w:rsid w:val="000F3620"/>
    <w:rsid w:val="000F386E"/>
    <w:rsid w:val="000F3EC4"/>
    <w:rsid w:val="000F4297"/>
    <w:rsid w:val="000F4300"/>
    <w:rsid w:val="000F4444"/>
    <w:rsid w:val="000F45C2"/>
    <w:rsid w:val="000F4673"/>
    <w:rsid w:val="000F503C"/>
    <w:rsid w:val="000F5301"/>
    <w:rsid w:val="000F536A"/>
    <w:rsid w:val="000F5C4F"/>
    <w:rsid w:val="000F6358"/>
    <w:rsid w:val="000F76B5"/>
    <w:rsid w:val="000F7BA5"/>
    <w:rsid w:val="00100270"/>
    <w:rsid w:val="00100BA6"/>
    <w:rsid w:val="00100BCC"/>
    <w:rsid w:val="001014A7"/>
    <w:rsid w:val="00101B24"/>
    <w:rsid w:val="00102272"/>
    <w:rsid w:val="00102807"/>
    <w:rsid w:val="00102E15"/>
    <w:rsid w:val="0010330B"/>
    <w:rsid w:val="001033FE"/>
    <w:rsid w:val="0010479D"/>
    <w:rsid w:val="0010482C"/>
    <w:rsid w:val="001048A7"/>
    <w:rsid w:val="00105434"/>
    <w:rsid w:val="001055AB"/>
    <w:rsid w:val="001055F3"/>
    <w:rsid w:val="00105E5C"/>
    <w:rsid w:val="001067EF"/>
    <w:rsid w:val="001068F6"/>
    <w:rsid w:val="00106DA3"/>
    <w:rsid w:val="00106E43"/>
    <w:rsid w:val="001071AB"/>
    <w:rsid w:val="00107EF7"/>
    <w:rsid w:val="00110206"/>
    <w:rsid w:val="00110C5B"/>
    <w:rsid w:val="00111602"/>
    <w:rsid w:val="00111A07"/>
    <w:rsid w:val="00111CEC"/>
    <w:rsid w:val="00111D3F"/>
    <w:rsid w:val="001126F5"/>
    <w:rsid w:val="0011433D"/>
    <w:rsid w:val="001144FC"/>
    <w:rsid w:val="001153D6"/>
    <w:rsid w:val="00115ABC"/>
    <w:rsid w:val="00116037"/>
    <w:rsid w:val="001161C5"/>
    <w:rsid w:val="00116C77"/>
    <w:rsid w:val="001171D7"/>
    <w:rsid w:val="00117342"/>
    <w:rsid w:val="0011781B"/>
    <w:rsid w:val="00117CE6"/>
    <w:rsid w:val="00117DE7"/>
    <w:rsid w:val="00120263"/>
    <w:rsid w:val="0012095C"/>
    <w:rsid w:val="00120B4A"/>
    <w:rsid w:val="00120BD6"/>
    <w:rsid w:val="00121275"/>
    <w:rsid w:val="00121429"/>
    <w:rsid w:val="0012183D"/>
    <w:rsid w:val="00121AC4"/>
    <w:rsid w:val="00121B85"/>
    <w:rsid w:val="00121CEB"/>
    <w:rsid w:val="0012281D"/>
    <w:rsid w:val="00123D35"/>
    <w:rsid w:val="00124E55"/>
    <w:rsid w:val="001259C8"/>
    <w:rsid w:val="00126116"/>
    <w:rsid w:val="00126CBB"/>
    <w:rsid w:val="00126D33"/>
    <w:rsid w:val="00127E3B"/>
    <w:rsid w:val="001305C4"/>
    <w:rsid w:val="00130AA5"/>
    <w:rsid w:val="001318BA"/>
    <w:rsid w:val="00131B5B"/>
    <w:rsid w:val="00131E76"/>
    <w:rsid w:val="00132789"/>
    <w:rsid w:val="00132B01"/>
    <w:rsid w:val="00133015"/>
    <w:rsid w:val="0013391B"/>
    <w:rsid w:val="00133A2C"/>
    <w:rsid w:val="00133C8F"/>
    <w:rsid w:val="00133D37"/>
    <w:rsid w:val="00134077"/>
    <w:rsid w:val="00135957"/>
    <w:rsid w:val="00136D6A"/>
    <w:rsid w:val="00136EC7"/>
    <w:rsid w:val="001375EC"/>
    <w:rsid w:val="0013767B"/>
    <w:rsid w:val="0014066F"/>
    <w:rsid w:val="00140A9F"/>
    <w:rsid w:val="001413DB"/>
    <w:rsid w:val="00141761"/>
    <w:rsid w:val="00141E4A"/>
    <w:rsid w:val="0014214D"/>
    <w:rsid w:val="001427BF"/>
    <w:rsid w:val="00142C7C"/>
    <w:rsid w:val="00143804"/>
    <w:rsid w:val="00143BDF"/>
    <w:rsid w:val="00143C07"/>
    <w:rsid w:val="00143CB7"/>
    <w:rsid w:val="0014488F"/>
    <w:rsid w:val="00144C9A"/>
    <w:rsid w:val="00144F6A"/>
    <w:rsid w:val="0014583E"/>
    <w:rsid w:val="00146A30"/>
    <w:rsid w:val="00147006"/>
    <w:rsid w:val="001472B1"/>
    <w:rsid w:val="00147716"/>
    <w:rsid w:val="00147789"/>
    <w:rsid w:val="00147807"/>
    <w:rsid w:val="001478BB"/>
    <w:rsid w:val="00147D5F"/>
    <w:rsid w:val="00150579"/>
    <w:rsid w:val="001511F4"/>
    <w:rsid w:val="0015139D"/>
    <w:rsid w:val="001513BB"/>
    <w:rsid w:val="001517BC"/>
    <w:rsid w:val="0015195A"/>
    <w:rsid w:val="00151C5A"/>
    <w:rsid w:val="00153832"/>
    <w:rsid w:val="00153B2C"/>
    <w:rsid w:val="00154A4B"/>
    <w:rsid w:val="00156ACF"/>
    <w:rsid w:val="00156CA0"/>
    <w:rsid w:val="00157478"/>
    <w:rsid w:val="001576EF"/>
    <w:rsid w:val="001577AC"/>
    <w:rsid w:val="00157BD7"/>
    <w:rsid w:val="00160008"/>
    <w:rsid w:val="00160DBE"/>
    <w:rsid w:val="0016120E"/>
    <w:rsid w:val="0016156D"/>
    <w:rsid w:val="00161C3D"/>
    <w:rsid w:val="001620FE"/>
    <w:rsid w:val="00162C15"/>
    <w:rsid w:val="00162EC4"/>
    <w:rsid w:val="001639B7"/>
    <w:rsid w:val="0016468A"/>
    <w:rsid w:val="00165CF2"/>
    <w:rsid w:val="00165DFD"/>
    <w:rsid w:val="001661AE"/>
    <w:rsid w:val="001661F3"/>
    <w:rsid w:val="001669A2"/>
    <w:rsid w:val="00166A56"/>
    <w:rsid w:val="00166A7D"/>
    <w:rsid w:val="00166BB9"/>
    <w:rsid w:val="001670CB"/>
    <w:rsid w:val="001673A8"/>
    <w:rsid w:val="00167E3D"/>
    <w:rsid w:val="0017031D"/>
    <w:rsid w:val="00170C42"/>
    <w:rsid w:val="00170E42"/>
    <w:rsid w:val="001717FD"/>
    <w:rsid w:val="001718F2"/>
    <w:rsid w:val="00171956"/>
    <w:rsid w:val="00171A28"/>
    <w:rsid w:val="00171B37"/>
    <w:rsid w:val="00171B6A"/>
    <w:rsid w:val="00171D43"/>
    <w:rsid w:val="00171FE0"/>
    <w:rsid w:val="00172A3B"/>
    <w:rsid w:val="00172B91"/>
    <w:rsid w:val="001736E7"/>
    <w:rsid w:val="001749CE"/>
    <w:rsid w:val="00174E76"/>
    <w:rsid w:val="00175119"/>
    <w:rsid w:val="00175189"/>
    <w:rsid w:val="00175DFC"/>
    <w:rsid w:val="00175F66"/>
    <w:rsid w:val="00176225"/>
    <w:rsid w:val="00176FB7"/>
    <w:rsid w:val="00177866"/>
    <w:rsid w:val="001779C7"/>
    <w:rsid w:val="00177E26"/>
    <w:rsid w:val="00177ED2"/>
    <w:rsid w:val="0018021D"/>
    <w:rsid w:val="001804F8"/>
    <w:rsid w:val="00181BE8"/>
    <w:rsid w:val="00182758"/>
    <w:rsid w:val="0018549B"/>
    <w:rsid w:val="00185757"/>
    <w:rsid w:val="001858C0"/>
    <w:rsid w:val="00185948"/>
    <w:rsid w:val="001860D7"/>
    <w:rsid w:val="00186ABE"/>
    <w:rsid w:val="00186BB0"/>
    <w:rsid w:val="00187D9A"/>
    <w:rsid w:val="00187D9D"/>
    <w:rsid w:val="00187DD1"/>
    <w:rsid w:val="00190C1E"/>
    <w:rsid w:val="00191273"/>
    <w:rsid w:val="00192328"/>
    <w:rsid w:val="00192375"/>
    <w:rsid w:val="00192F7A"/>
    <w:rsid w:val="001930C4"/>
    <w:rsid w:val="001934A7"/>
    <w:rsid w:val="001934B5"/>
    <w:rsid w:val="00193884"/>
    <w:rsid w:val="00193B10"/>
    <w:rsid w:val="00193D40"/>
    <w:rsid w:val="00193E3A"/>
    <w:rsid w:val="001941E6"/>
    <w:rsid w:val="0019455C"/>
    <w:rsid w:val="001950F0"/>
    <w:rsid w:val="00195380"/>
    <w:rsid w:val="00195463"/>
    <w:rsid w:val="00195499"/>
    <w:rsid w:val="0019549A"/>
    <w:rsid w:val="00195B56"/>
    <w:rsid w:val="00195C8B"/>
    <w:rsid w:val="00195DF9"/>
    <w:rsid w:val="00195E57"/>
    <w:rsid w:val="00195F73"/>
    <w:rsid w:val="00197AD7"/>
    <w:rsid w:val="00197C6B"/>
    <w:rsid w:val="00197E12"/>
    <w:rsid w:val="001A08C3"/>
    <w:rsid w:val="001A1142"/>
    <w:rsid w:val="001A149D"/>
    <w:rsid w:val="001A17CC"/>
    <w:rsid w:val="001A1E1D"/>
    <w:rsid w:val="001A21A3"/>
    <w:rsid w:val="001A2BF7"/>
    <w:rsid w:val="001A2C8B"/>
    <w:rsid w:val="001A2F57"/>
    <w:rsid w:val="001A3015"/>
    <w:rsid w:val="001A30CC"/>
    <w:rsid w:val="001A33CE"/>
    <w:rsid w:val="001A34E1"/>
    <w:rsid w:val="001A369B"/>
    <w:rsid w:val="001A382F"/>
    <w:rsid w:val="001A38FF"/>
    <w:rsid w:val="001A4402"/>
    <w:rsid w:val="001A4440"/>
    <w:rsid w:val="001A44BA"/>
    <w:rsid w:val="001A4841"/>
    <w:rsid w:val="001A48BD"/>
    <w:rsid w:val="001A4A2C"/>
    <w:rsid w:val="001A517B"/>
    <w:rsid w:val="001A5D85"/>
    <w:rsid w:val="001A612F"/>
    <w:rsid w:val="001A6287"/>
    <w:rsid w:val="001A6324"/>
    <w:rsid w:val="001A7324"/>
    <w:rsid w:val="001A79F1"/>
    <w:rsid w:val="001B0067"/>
    <w:rsid w:val="001B0803"/>
    <w:rsid w:val="001B0BE6"/>
    <w:rsid w:val="001B13AA"/>
    <w:rsid w:val="001B18FC"/>
    <w:rsid w:val="001B19B9"/>
    <w:rsid w:val="001B1C50"/>
    <w:rsid w:val="001B217D"/>
    <w:rsid w:val="001B2923"/>
    <w:rsid w:val="001B2FAE"/>
    <w:rsid w:val="001B31A1"/>
    <w:rsid w:val="001B34FF"/>
    <w:rsid w:val="001B3590"/>
    <w:rsid w:val="001B3944"/>
    <w:rsid w:val="001B421C"/>
    <w:rsid w:val="001B459B"/>
    <w:rsid w:val="001B4D5F"/>
    <w:rsid w:val="001B4DE6"/>
    <w:rsid w:val="001B5B5B"/>
    <w:rsid w:val="001B5D12"/>
    <w:rsid w:val="001B5DA7"/>
    <w:rsid w:val="001B6246"/>
    <w:rsid w:val="001B62BA"/>
    <w:rsid w:val="001B636E"/>
    <w:rsid w:val="001B7218"/>
    <w:rsid w:val="001C01FF"/>
    <w:rsid w:val="001C05A6"/>
    <w:rsid w:val="001C0AD2"/>
    <w:rsid w:val="001C0C5E"/>
    <w:rsid w:val="001C124C"/>
    <w:rsid w:val="001C1B81"/>
    <w:rsid w:val="001C2CE6"/>
    <w:rsid w:val="001C2FD1"/>
    <w:rsid w:val="001C30D7"/>
    <w:rsid w:val="001C4584"/>
    <w:rsid w:val="001C46A3"/>
    <w:rsid w:val="001C51DD"/>
    <w:rsid w:val="001C56A3"/>
    <w:rsid w:val="001C5915"/>
    <w:rsid w:val="001C5A0A"/>
    <w:rsid w:val="001C63C6"/>
    <w:rsid w:val="001C65A4"/>
    <w:rsid w:val="001C6EA6"/>
    <w:rsid w:val="001C6EF5"/>
    <w:rsid w:val="001C6FBC"/>
    <w:rsid w:val="001C7BC2"/>
    <w:rsid w:val="001C7D3E"/>
    <w:rsid w:val="001C7E5B"/>
    <w:rsid w:val="001C7E6A"/>
    <w:rsid w:val="001D0EDB"/>
    <w:rsid w:val="001D0F83"/>
    <w:rsid w:val="001D18AE"/>
    <w:rsid w:val="001D18B2"/>
    <w:rsid w:val="001D1906"/>
    <w:rsid w:val="001D2267"/>
    <w:rsid w:val="001D242D"/>
    <w:rsid w:val="001D2712"/>
    <w:rsid w:val="001D2AD6"/>
    <w:rsid w:val="001D371E"/>
    <w:rsid w:val="001D3BA4"/>
    <w:rsid w:val="001D4226"/>
    <w:rsid w:val="001D437D"/>
    <w:rsid w:val="001D4421"/>
    <w:rsid w:val="001D4BA8"/>
    <w:rsid w:val="001D4CC2"/>
    <w:rsid w:val="001D4D08"/>
    <w:rsid w:val="001D5473"/>
    <w:rsid w:val="001D6BAB"/>
    <w:rsid w:val="001D6D12"/>
    <w:rsid w:val="001D75F9"/>
    <w:rsid w:val="001D7B82"/>
    <w:rsid w:val="001D7D90"/>
    <w:rsid w:val="001E0281"/>
    <w:rsid w:val="001E044F"/>
    <w:rsid w:val="001E063B"/>
    <w:rsid w:val="001E0A2D"/>
    <w:rsid w:val="001E18FE"/>
    <w:rsid w:val="001E19FB"/>
    <w:rsid w:val="001E1CE9"/>
    <w:rsid w:val="001E27CD"/>
    <w:rsid w:val="001E2A11"/>
    <w:rsid w:val="001E2A22"/>
    <w:rsid w:val="001E2D93"/>
    <w:rsid w:val="001E354A"/>
    <w:rsid w:val="001E3AC4"/>
    <w:rsid w:val="001E3F1C"/>
    <w:rsid w:val="001E450A"/>
    <w:rsid w:val="001E484B"/>
    <w:rsid w:val="001E519F"/>
    <w:rsid w:val="001E577D"/>
    <w:rsid w:val="001E6407"/>
    <w:rsid w:val="001E64FB"/>
    <w:rsid w:val="001F0142"/>
    <w:rsid w:val="001F1061"/>
    <w:rsid w:val="001F279F"/>
    <w:rsid w:val="001F2B93"/>
    <w:rsid w:val="001F2D22"/>
    <w:rsid w:val="001F36A8"/>
    <w:rsid w:val="001F3943"/>
    <w:rsid w:val="001F39A2"/>
    <w:rsid w:val="001F3D64"/>
    <w:rsid w:val="001F507E"/>
    <w:rsid w:val="001F508B"/>
    <w:rsid w:val="001F54B8"/>
    <w:rsid w:val="001F54C6"/>
    <w:rsid w:val="001F5523"/>
    <w:rsid w:val="001F59EB"/>
    <w:rsid w:val="001F5B21"/>
    <w:rsid w:val="001F5E03"/>
    <w:rsid w:val="001F6A5D"/>
    <w:rsid w:val="001F6C5F"/>
    <w:rsid w:val="001F7CA0"/>
    <w:rsid w:val="001F7EC9"/>
    <w:rsid w:val="001F7F90"/>
    <w:rsid w:val="00200124"/>
    <w:rsid w:val="002003E3"/>
    <w:rsid w:val="0020130A"/>
    <w:rsid w:val="0020161B"/>
    <w:rsid w:val="0020233A"/>
    <w:rsid w:val="002036D6"/>
    <w:rsid w:val="002037F1"/>
    <w:rsid w:val="002038CB"/>
    <w:rsid w:val="00203E77"/>
    <w:rsid w:val="0020420B"/>
    <w:rsid w:val="002042CB"/>
    <w:rsid w:val="00204F84"/>
    <w:rsid w:val="0020527E"/>
    <w:rsid w:val="00205368"/>
    <w:rsid w:val="00205517"/>
    <w:rsid w:val="00205A50"/>
    <w:rsid w:val="00205FE4"/>
    <w:rsid w:val="00206973"/>
    <w:rsid w:val="00206BCC"/>
    <w:rsid w:val="00207565"/>
    <w:rsid w:val="00207EFA"/>
    <w:rsid w:val="00207F03"/>
    <w:rsid w:val="00210B35"/>
    <w:rsid w:val="00210F5D"/>
    <w:rsid w:val="002119D6"/>
    <w:rsid w:val="002120DA"/>
    <w:rsid w:val="00212479"/>
    <w:rsid w:val="00212624"/>
    <w:rsid w:val="00212EF4"/>
    <w:rsid w:val="00212FBA"/>
    <w:rsid w:val="00213497"/>
    <w:rsid w:val="00213577"/>
    <w:rsid w:val="00213946"/>
    <w:rsid w:val="00213A15"/>
    <w:rsid w:val="00213C6E"/>
    <w:rsid w:val="00213F4E"/>
    <w:rsid w:val="00214387"/>
    <w:rsid w:val="002144CF"/>
    <w:rsid w:val="002148B3"/>
    <w:rsid w:val="00214A2D"/>
    <w:rsid w:val="0021503F"/>
    <w:rsid w:val="0021573F"/>
    <w:rsid w:val="0021614B"/>
    <w:rsid w:val="00216431"/>
    <w:rsid w:val="002168A6"/>
    <w:rsid w:val="00216CDB"/>
    <w:rsid w:val="00217592"/>
    <w:rsid w:val="0021782F"/>
    <w:rsid w:val="00217850"/>
    <w:rsid w:val="00217935"/>
    <w:rsid w:val="00217EFC"/>
    <w:rsid w:val="00220312"/>
    <w:rsid w:val="002219C9"/>
    <w:rsid w:val="00221B23"/>
    <w:rsid w:val="0022256E"/>
    <w:rsid w:val="00222F51"/>
    <w:rsid w:val="0022395B"/>
    <w:rsid w:val="00224170"/>
    <w:rsid w:val="002249B1"/>
    <w:rsid w:val="00225479"/>
    <w:rsid w:val="0022553F"/>
    <w:rsid w:val="002258AF"/>
    <w:rsid w:val="00225B96"/>
    <w:rsid w:val="00225CC6"/>
    <w:rsid w:val="002261D0"/>
    <w:rsid w:val="00226F34"/>
    <w:rsid w:val="002278C9"/>
    <w:rsid w:val="00230044"/>
    <w:rsid w:val="00230625"/>
    <w:rsid w:val="002307F2"/>
    <w:rsid w:val="00230914"/>
    <w:rsid w:val="00230BDE"/>
    <w:rsid w:val="0023107A"/>
    <w:rsid w:val="00231483"/>
    <w:rsid w:val="00231AC6"/>
    <w:rsid w:val="00231D6F"/>
    <w:rsid w:val="00232412"/>
    <w:rsid w:val="002329AA"/>
    <w:rsid w:val="00232A5D"/>
    <w:rsid w:val="00232C55"/>
    <w:rsid w:val="00232D37"/>
    <w:rsid w:val="00232DFC"/>
    <w:rsid w:val="00232FD0"/>
    <w:rsid w:val="00233243"/>
    <w:rsid w:val="002333CA"/>
    <w:rsid w:val="00233412"/>
    <w:rsid w:val="00233942"/>
    <w:rsid w:val="00234439"/>
    <w:rsid w:val="00234D25"/>
    <w:rsid w:val="00234EA8"/>
    <w:rsid w:val="00234FC0"/>
    <w:rsid w:val="0023540D"/>
    <w:rsid w:val="002354FE"/>
    <w:rsid w:val="00235695"/>
    <w:rsid w:val="00235876"/>
    <w:rsid w:val="00235CFF"/>
    <w:rsid w:val="002361E8"/>
    <w:rsid w:val="0023675B"/>
    <w:rsid w:val="00236F51"/>
    <w:rsid w:val="0023706E"/>
    <w:rsid w:val="00237BF2"/>
    <w:rsid w:val="00237F76"/>
    <w:rsid w:val="0024078C"/>
    <w:rsid w:val="00240F46"/>
    <w:rsid w:val="002419F0"/>
    <w:rsid w:val="0024271E"/>
    <w:rsid w:val="00242E81"/>
    <w:rsid w:val="0024324F"/>
    <w:rsid w:val="00243259"/>
    <w:rsid w:val="002432D8"/>
    <w:rsid w:val="00243805"/>
    <w:rsid w:val="002438B8"/>
    <w:rsid w:val="00244051"/>
    <w:rsid w:val="00244373"/>
    <w:rsid w:val="00244401"/>
    <w:rsid w:val="002445E9"/>
    <w:rsid w:val="00244815"/>
    <w:rsid w:val="00244862"/>
    <w:rsid w:val="00245253"/>
    <w:rsid w:val="00245EAB"/>
    <w:rsid w:val="00246C28"/>
    <w:rsid w:val="0024738E"/>
    <w:rsid w:val="00247A22"/>
    <w:rsid w:val="00247A7E"/>
    <w:rsid w:val="002500AC"/>
    <w:rsid w:val="002505F4"/>
    <w:rsid w:val="0025075E"/>
    <w:rsid w:val="00250A05"/>
    <w:rsid w:val="002510B6"/>
    <w:rsid w:val="00251192"/>
    <w:rsid w:val="002512DC"/>
    <w:rsid w:val="0025137D"/>
    <w:rsid w:val="00251404"/>
    <w:rsid w:val="0025142A"/>
    <w:rsid w:val="00251636"/>
    <w:rsid w:val="002519B2"/>
    <w:rsid w:val="00251AFD"/>
    <w:rsid w:val="00251B20"/>
    <w:rsid w:val="0025216B"/>
    <w:rsid w:val="0025248B"/>
    <w:rsid w:val="002524A7"/>
    <w:rsid w:val="00253322"/>
    <w:rsid w:val="00253DFE"/>
    <w:rsid w:val="00253E18"/>
    <w:rsid w:val="00253E8B"/>
    <w:rsid w:val="00253FE3"/>
    <w:rsid w:val="00253FFF"/>
    <w:rsid w:val="00254072"/>
    <w:rsid w:val="00254261"/>
    <w:rsid w:val="00254BE5"/>
    <w:rsid w:val="00255650"/>
    <w:rsid w:val="002556DA"/>
    <w:rsid w:val="00255809"/>
    <w:rsid w:val="00255C0E"/>
    <w:rsid w:val="00255CD6"/>
    <w:rsid w:val="002564CC"/>
    <w:rsid w:val="002566DB"/>
    <w:rsid w:val="002568FB"/>
    <w:rsid w:val="00256FAD"/>
    <w:rsid w:val="00257645"/>
    <w:rsid w:val="002576BE"/>
    <w:rsid w:val="002577A8"/>
    <w:rsid w:val="00257ADB"/>
    <w:rsid w:val="00257E4C"/>
    <w:rsid w:val="0026036D"/>
    <w:rsid w:val="0026061E"/>
    <w:rsid w:val="00260BF0"/>
    <w:rsid w:val="00260CCB"/>
    <w:rsid w:val="0026149A"/>
    <w:rsid w:val="00261522"/>
    <w:rsid w:val="00261C00"/>
    <w:rsid w:val="00261D68"/>
    <w:rsid w:val="002620A7"/>
    <w:rsid w:val="00262390"/>
    <w:rsid w:val="002628AB"/>
    <w:rsid w:val="0026341C"/>
    <w:rsid w:val="00263D1F"/>
    <w:rsid w:val="00263D7F"/>
    <w:rsid w:val="0026418F"/>
    <w:rsid w:val="00264216"/>
    <w:rsid w:val="002647E0"/>
    <w:rsid w:val="00264AEE"/>
    <w:rsid w:val="00265826"/>
    <w:rsid w:val="00265836"/>
    <w:rsid w:val="00265E29"/>
    <w:rsid w:val="00265F1A"/>
    <w:rsid w:val="002660AD"/>
    <w:rsid w:val="0026659E"/>
    <w:rsid w:val="0026663C"/>
    <w:rsid w:val="00266D60"/>
    <w:rsid w:val="002670E2"/>
    <w:rsid w:val="002674D3"/>
    <w:rsid w:val="00267836"/>
    <w:rsid w:val="00267AD8"/>
    <w:rsid w:val="002703D7"/>
    <w:rsid w:val="0027048D"/>
    <w:rsid w:val="00270A10"/>
    <w:rsid w:val="00270D66"/>
    <w:rsid w:val="00270E88"/>
    <w:rsid w:val="002715C2"/>
    <w:rsid w:val="00271895"/>
    <w:rsid w:val="00271A2A"/>
    <w:rsid w:val="00271BEF"/>
    <w:rsid w:val="00271FA5"/>
    <w:rsid w:val="0027339B"/>
    <w:rsid w:val="00273A9E"/>
    <w:rsid w:val="002748F6"/>
    <w:rsid w:val="00274B44"/>
    <w:rsid w:val="0027511E"/>
    <w:rsid w:val="002753D7"/>
    <w:rsid w:val="002755DF"/>
    <w:rsid w:val="00275E0E"/>
    <w:rsid w:val="00275E12"/>
    <w:rsid w:val="002763D0"/>
    <w:rsid w:val="00276AC6"/>
    <w:rsid w:val="00276B3B"/>
    <w:rsid w:val="0027740B"/>
    <w:rsid w:val="0027759A"/>
    <w:rsid w:val="00277783"/>
    <w:rsid w:val="002777F4"/>
    <w:rsid w:val="00277A7E"/>
    <w:rsid w:val="00277E16"/>
    <w:rsid w:val="002804FE"/>
    <w:rsid w:val="00280A0B"/>
    <w:rsid w:val="00280B1B"/>
    <w:rsid w:val="00280C23"/>
    <w:rsid w:val="00280C7D"/>
    <w:rsid w:val="002819C5"/>
    <w:rsid w:val="00282112"/>
    <w:rsid w:val="002826CE"/>
    <w:rsid w:val="00283633"/>
    <w:rsid w:val="00283844"/>
    <w:rsid w:val="0028496F"/>
    <w:rsid w:val="00285469"/>
    <w:rsid w:val="00285601"/>
    <w:rsid w:val="00285919"/>
    <w:rsid w:val="00285F2D"/>
    <w:rsid w:val="00286402"/>
    <w:rsid w:val="0028671B"/>
    <w:rsid w:val="00286AC2"/>
    <w:rsid w:val="00286B88"/>
    <w:rsid w:val="00286E39"/>
    <w:rsid w:val="00286F6E"/>
    <w:rsid w:val="002873C3"/>
    <w:rsid w:val="00287AB8"/>
    <w:rsid w:val="00287BA3"/>
    <w:rsid w:val="00287C03"/>
    <w:rsid w:val="00290496"/>
    <w:rsid w:val="00290620"/>
    <w:rsid w:val="00290D0A"/>
    <w:rsid w:val="00290D2F"/>
    <w:rsid w:val="0029130D"/>
    <w:rsid w:val="00291B1B"/>
    <w:rsid w:val="00291C55"/>
    <w:rsid w:val="00291DC9"/>
    <w:rsid w:val="00291EB2"/>
    <w:rsid w:val="00292080"/>
    <w:rsid w:val="002922BE"/>
    <w:rsid w:val="00292899"/>
    <w:rsid w:val="00292F4A"/>
    <w:rsid w:val="002933A6"/>
    <w:rsid w:val="0029386E"/>
    <w:rsid w:val="00293BC0"/>
    <w:rsid w:val="00293D2B"/>
    <w:rsid w:val="00293F1F"/>
    <w:rsid w:val="00294975"/>
    <w:rsid w:val="00294A61"/>
    <w:rsid w:val="002959C1"/>
    <w:rsid w:val="00295DAD"/>
    <w:rsid w:val="00296010"/>
    <w:rsid w:val="00296629"/>
    <w:rsid w:val="0029674F"/>
    <w:rsid w:val="002977DF"/>
    <w:rsid w:val="002A057D"/>
    <w:rsid w:val="002A10BB"/>
    <w:rsid w:val="002A12D0"/>
    <w:rsid w:val="002A12FA"/>
    <w:rsid w:val="002A1634"/>
    <w:rsid w:val="002A1CA6"/>
    <w:rsid w:val="002A1F1B"/>
    <w:rsid w:val="002A23A3"/>
    <w:rsid w:val="002A2465"/>
    <w:rsid w:val="002A24D5"/>
    <w:rsid w:val="002A3100"/>
    <w:rsid w:val="002A35DA"/>
    <w:rsid w:val="002A461B"/>
    <w:rsid w:val="002A4633"/>
    <w:rsid w:val="002A4874"/>
    <w:rsid w:val="002A4B4E"/>
    <w:rsid w:val="002A5176"/>
    <w:rsid w:val="002A519C"/>
    <w:rsid w:val="002A52BC"/>
    <w:rsid w:val="002A58B3"/>
    <w:rsid w:val="002A595C"/>
    <w:rsid w:val="002A6037"/>
    <w:rsid w:val="002A6D6F"/>
    <w:rsid w:val="002A73D9"/>
    <w:rsid w:val="002A746C"/>
    <w:rsid w:val="002A76B5"/>
    <w:rsid w:val="002B0312"/>
    <w:rsid w:val="002B0408"/>
    <w:rsid w:val="002B0C4A"/>
    <w:rsid w:val="002B0C68"/>
    <w:rsid w:val="002B174B"/>
    <w:rsid w:val="002B1BD6"/>
    <w:rsid w:val="002B2520"/>
    <w:rsid w:val="002B272A"/>
    <w:rsid w:val="002B38AC"/>
    <w:rsid w:val="002B4244"/>
    <w:rsid w:val="002B4665"/>
    <w:rsid w:val="002B486A"/>
    <w:rsid w:val="002B4C07"/>
    <w:rsid w:val="002B4F80"/>
    <w:rsid w:val="002B4FB5"/>
    <w:rsid w:val="002B50B7"/>
    <w:rsid w:val="002B55AA"/>
    <w:rsid w:val="002B5620"/>
    <w:rsid w:val="002B58F8"/>
    <w:rsid w:val="002B70E5"/>
    <w:rsid w:val="002B77B8"/>
    <w:rsid w:val="002B7931"/>
    <w:rsid w:val="002B7B31"/>
    <w:rsid w:val="002B7ECD"/>
    <w:rsid w:val="002C034A"/>
    <w:rsid w:val="002C0D1A"/>
    <w:rsid w:val="002C1FD6"/>
    <w:rsid w:val="002C20B6"/>
    <w:rsid w:val="002C2523"/>
    <w:rsid w:val="002C2A68"/>
    <w:rsid w:val="002C2AF7"/>
    <w:rsid w:val="002C3191"/>
    <w:rsid w:val="002C3596"/>
    <w:rsid w:val="002C3B60"/>
    <w:rsid w:val="002C3EF8"/>
    <w:rsid w:val="002C4859"/>
    <w:rsid w:val="002C4AFD"/>
    <w:rsid w:val="002C4DA4"/>
    <w:rsid w:val="002C531B"/>
    <w:rsid w:val="002C5903"/>
    <w:rsid w:val="002C5AA1"/>
    <w:rsid w:val="002C5E4B"/>
    <w:rsid w:val="002C639A"/>
    <w:rsid w:val="002C669E"/>
    <w:rsid w:val="002C6EA8"/>
    <w:rsid w:val="002C70A3"/>
    <w:rsid w:val="002C713A"/>
    <w:rsid w:val="002C7162"/>
    <w:rsid w:val="002C72DF"/>
    <w:rsid w:val="002C751B"/>
    <w:rsid w:val="002C75F2"/>
    <w:rsid w:val="002C7C04"/>
    <w:rsid w:val="002D0CB1"/>
    <w:rsid w:val="002D113D"/>
    <w:rsid w:val="002D189E"/>
    <w:rsid w:val="002D1978"/>
    <w:rsid w:val="002D1FEC"/>
    <w:rsid w:val="002D26F1"/>
    <w:rsid w:val="002D2CD6"/>
    <w:rsid w:val="002D2F83"/>
    <w:rsid w:val="002D423A"/>
    <w:rsid w:val="002D4654"/>
    <w:rsid w:val="002D4732"/>
    <w:rsid w:val="002D4980"/>
    <w:rsid w:val="002D4EA8"/>
    <w:rsid w:val="002D50F9"/>
    <w:rsid w:val="002D5533"/>
    <w:rsid w:val="002D55B2"/>
    <w:rsid w:val="002D56FC"/>
    <w:rsid w:val="002D6252"/>
    <w:rsid w:val="002D7E9B"/>
    <w:rsid w:val="002D7F8D"/>
    <w:rsid w:val="002E0EF5"/>
    <w:rsid w:val="002E175F"/>
    <w:rsid w:val="002E1995"/>
    <w:rsid w:val="002E1A6F"/>
    <w:rsid w:val="002E1EB8"/>
    <w:rsid w:val="002E25A1"/>
    <w:rsid w:val="002E25E8"/>
    <w:rsid w:val="002E2674"/>
    <w:rsid w:val="002E26C0"/>
    <w:rsid w:val="002E2808"/>
    <w:rsid w:val="002E33B7"/>
    <w:rsid w:val="002E3817"/>
    <w:rsid w:val="002E398C"/>
    <w:rsid w:val="002E3CDB"/>
    <w:rsid w:val="002E4255"/>
    <w:rsid w:val="002E4A9E"/>
    <w:rsid w:val="002E5077"/>
    <w:rsid w:val="002E51C4"/>
    <w:rsid w:val="002E544D"/>
    <w:rsid w:val="002E5B15"/>
    <w:rsid w:val="002E606A"/>
    <w:rsid w:val="002E6176"/>
    <w:rsid w:val="002E6A93"/>
    <w:rsid w:val="002E6D01"/>
    <w:rsid w:val="002E6D74"/>
    <w:rsid w:val="002E6DEA"/>
    <w:rsid w:val="002E70B0"/>
    <w:rsid w:val="002E7303"/>
    <w:rsid w:val="002E74BF"/>
    <w:rsid w:val="002E7759"/>
    <w:rsid w:val="002E78F7"/>
    <w:rsid w:val="002E7EF7"/>
    <w:rsid w:val="002F0205"/>
    <w:rsid w:val="002F0EFC"/>
    <w:rsid w:val="002F11B7"/>
    <w:rsid w:val="002F131E"/>
    <w:rsid w:val="002F1368"/>
    <w:rsid w:val="002F21E4"/>
    <w:rsid w:val="002F22CB"/>
    <w:rsid w:val="002F2C12"/>
    <w:rsid w:val="002F3B02"/>
    <w:rsid w:val="002F3D1A"/>
    <w:rsid w:val="002F429B"/>
    <w:rsid w:val="002F47CC"/>
    <w:rsid w:val="002F4A03"/>
    <w:rsid w:val="002F4CC2"/>
    <w:rsid w:val="002F4D9D"/>
    <w:rsid w:val="002F5520"/>
    <w:rsid w:val="002F5F5D"/>
    <w:rsid w:val="002F60D6"/>
    <w:rsid w:val="002F620B"/>
    <w:rsid w:val="002F6839"/>
    <w:rsid w:val="002F7358"/>
    <w:rsid w:val="002F7642"/>
    <w:rsid w:val="002F7D73"/>
    <w:rsid w:val="00300A21"/>
    <w:rsid w:val="003017E1"/>
    <w:rsid w:val="003028CA"/>
    <w:rsid w:val="00302F78"/>
    <w:rsid w:val="00303744"/>
    <w:rsid w:val="00303FC3"/>
    <w:rsid w:val="00303FCE"/>
    <w:rsid w:val="00304018"/>
    <w:rsid w:val="00304099"/>
    <w:rsid w:val="003041E8"/>
    <w:rsid w:val="00304972"/>
    <w:rsid w:val="003051D5"/>
    <w:rsid w:val="00305C90"/>
    <w:rsid w:val="003063C1"/>
    <w:rsid w:val="00306756"/>
    <w:rsid w:val="00306DEE"/>
    <w:rsid w:val="00306E4A"/>
    <w:rsid w:val="00306FDB"/>
    <w:rsid w:val="003076F2"/>
    <w:rsid w:val="003077C5"/>
    <w:rsid w:val="0030788E"/>
    <w:rsid w:val="00307BC6"/>
    <w:rsid w:val="00310139"/>
    <w:rsid w:val="0031073A"/>
    <w:rsid w:val="00311C8A"/>
    <w:rsid w:val="00311E87"/>
    <w:rsid w:val="003120D0"/>
    <w:rsid w:val="00312338"/>
    <w:rsid w:val="003124F0"/>
    <w:rsid w:val="00312755"/>
    <w:rsid w:val="00312C1D"/>
    <w:rsid w:val="00312E27"/>
    <w:rsid w:val="003135CD"/>
    <w:rsid w:val="00313F18"/>
    <w:rsid w:val="0031413E"/>
    <w:rsid w:val="00315819"/>
    <w:rsid w:val="00315D03"/>
    <w:rsid w:val="003163C6"/>
    <w:rsid w:val="003175CD"/>
    <w:rsid w:val="00320F30"/>
    <w:rsid w:val="00321096"/>
    <w:rsid w:val="003211BF"/>
    <w:rsid w:val="00321560"/>
    <w:rsid w:val="0032188E"/>
    <w:rsid w:val="00321A54"/>
    <w:rsid w:val="00321D33"/>
    <w:rsid w:val="00322976"/>
    <w:rsid w:val="003232A5"/>
    <w:rsid w:val="0032357E"/>
    <w:rsid w:val="00323BEA"/>
    <w:rsid w:val="00324A26"/>
    <w:rsid w:val="00324ADE"/>
    <w:rsid w:val="0032589B"/>
    <w:rsid w:val="003258F1"/>
    <w:rsid w:val="003264C4"/>
    <w:rsid w:val="003265A3"/>
    <w:rsid w:val="00326762"/>
    <w:rsid w:val="00326B72"/>
    <w:rsid w:val="00326BD5"/>
    <w:rsid w:val="00326F2D"/>
    <w:rsid w:val="0032711C"/>
    <w:rsid w:val="003271B7"/>
    <w:rsid w:val="00327934"/>
    <w:rsid w:val="00327C30"/>
    <w:rsid w:val="003301DC"/>
    <w:rsid w:val="00330E6A"/>
    <w:rsid w:val="0033147C"/>
    <w:rsid w:val="00331497"/>
    <w:rsid w:val="00331FAD"/>
    <w:rsid w:val="00331FCA"/>
    <w:rsid w:val="0033214A"/>
    <w:rsid w:val="003321BF"/>
    <w:rsid w:val="003323A6"/>
    <w:rsid w:val="003327DF"/>
    <w:rsid w:val="00332B6E"/>
    <w:rsid w:val="00332F6F"/>
    <w:rsid w:val="003334BC"/>
    <w:rsid w:val="00333597"/>
    <w:rsid w:val="003338EA"/>
    <w:rsid w:val="003341B0"/>
    <w:rsid w:val="003352B1"/>
    <w:rsid w:val="00335E3A"/>
    <w:rsid w:val="00336143"/>
    <w:rsid w:val="003362C8"/>
    <w:rsid w:val="0033693D"/>
    <w:rsid w:val="00336A66"/>
    <w:rsid w:val="00336FD2"/>
    <w:rsid w:val="003370A0"/>
    <w:rsid w:val="0033782A"/>
    <w:rsid w:val="00340302"/>
    <w:rsid w:val="003417E3"/>
    <w:rsid w:val="00341BA1"/>
    <w:rsid w:val="00341D83"/>
    <w:rsid w:val="003425B7"/>
    <w:rsid w:val="003430F2"/>
    <w:rsid w:val="00343190"/>
    <w:rsid w:val="00344EB6"/>
    <w:rsid w:val="003451F6"/>
    <w:rsid w:val="00345398"/>
    <w:rsid w:val="00345804"/>
    <w:rsid w:val="00345E27"/>
    <w:rsid w:val="00347C97"/>
    <w:rsid w:val="00347D20"/>
    <w:rsid w:val="00347D44"/>
    <w:rsid w:val="00350A36"/>
    <w:rsid w:val="00352403"/>
    <w:rsid w:val="003531BE"/>
    <w:rsid w:val="0035364D"/>
    <w:rsid w:val="00353AA7"/>
    <w:rsid w:val="00353BBE"/>
    <w:rsid w:val="003540FE"/>
    <w:rsid w:val="003543B6"/>
    <w:rsid w:val="00354641"/>
    <w:rsid w:val="003546DD"/>
    <w:rsid w:val="00354C71"/>
    <w:rsid w:val="003555D6"/>
    <w:rsid w:val="00355D62"/>
    <w:rsid w:val="00355E0F"/>
    <w:rsid w:val="00355E97"/>
    <w:rsid w:val="00356038"/>
    <w:rsid w:val="003561A2"/>
    <w:rsid w:val="00356290"/>
    <w:rsid w:val="00357451"/>
    <w:rsid w:val="00357539"/>
    <w:rsid w:val="00357774"/>
    <w:rsid w:val="003607AB"/>
    <w:rsid w:val="00360813"/>
    <w:rsid w:val="00361477"/>
    <w:rsid w:val="00361828"/>
    <w:rsid w:val="00362B71"/>
    <w:rsid w:val="00362E57"/>
    <w:rsid w:val="00362F22"/>
    <w:rsid w:val="0036365E"/>
    <w:rsid w:val="00363843"/>
    <w:rsid w:val="00363A2E"/>
    <w:rsid w:val="00363D7E"/>
    <w:rsid w:val="00363DD1"/>
    <w:rsid w:val="00364516"/>
    <w:rsid w:val="00364941"/>
    <w:rsid w:val="00364DAD"/>
    <w:rsid w:val="00365296"/>
    <w:rsid w:val="00365B36"/>
    <w:rsid w:val="00365B78"/>
    <w:rsid w:val="00365F22"/>
    <w:rsid w:val="003675D1"/>
    <w:rsid w:val="00367BCD"/>
    <w:rsid w:val="00367C73"/>
    <w:rsid w:val="00367E23"/>
    <w:rsid w:val="00370AB7"/>
    <w:rsid w:val="00370CCA"/>
    <w:rsid w:val="0037127A"/>
    <w:rsid w:val="00371573"/>
    <w:rsid w:val="00371756"/>
    <w:rsid w:val="003719B0"/>
    <w:rsid w:val="00371C41"/>
    <w:rsid w:val="00372908"/>
    <w:rsid w:val="00373139"/>
    <w:rsid w:val="003735AE"/>
    <w:rsid w:val="00373C63"/>
    <w:rsid w:val="00374133"/>
    <w:rsid w:val="0037456F"/>
    <w:rsid w:val="00374E60"/>
    <w:rsid w:val="00375049"/>
    <w:rsid w:val="00375774"/>
    <w:rsid w:val="003760BF"/>
    <w:rsid w:val="003763D7"/>
    <w:rsid w:val="0037680C"/>
    <w:rsid w:val="0037698F"/>
    <w:rsid w:val="00376C80"/>
    <w:rsid w:val="00376FE4"/>
    <w:rsid w:val="0037752C"/>
    <w:rsid w:val="00377676"/>
    <w:rsid w:val="00377BF4"/>
    <w:rsid w:val="00377F3D"/>
    <w:rsid w:val="00380B19"/>
    <w:rsid w:val="0038162B"/>
    <w:rsid w:val="00381E0C"/>
    <w:rsid w:val="00381E79"/>
    <w:rsid w:val="003828AE"/>
    <w:rsid w:val="0038321A"/>
    <w:rsid w:val="00383732"/>
    <w:rsid w:val="00383A83"/>
    <w:rsid w:val="0038462C"/>
    <w:rsid w:val="003847FE"/>
    <w:rsid w:val="00384C16"/>
    <w:rsid w:val="00384DD8"/>
    <w:rsid w:val="0038603D"/>
    <w:rsid w:val="0038635A"/>
    <w:rsid w:val="0038688A"/>
    <w:rsid w:val="00386DF9"/>
    <w:rsid w:val="003871A2"/>
    <w:rsid w:val="00387331"/>
    <w:rsid w:val="0038737A"/>
    <w:rsid w:val="0038765B"/>
    <w:rsid w:val="00390883"/>
    <w:rsid w:val="00390BD9"/>
    <w:rsid w:val="00390C7A"/>
    <w:rsid w:val="00390EDE"/>
    <w:rsid w:val="00391B24"/>
    <w:rsid w:val="003924C8"/>
    <w:rsid w:val="00392FAD"/>
    <w:rsid w:val="00393876"/>
    <w:rsid w:val="00393B6C"/>
    <w:rsid w:val="00393CC0"/>
    <w:rsid w:val="00394863"/>
    <w:rsid w:val="00394909"/>
    <w:rsid w:val="0039490A"/>
    <w:rsid w:val="00394B81"/>
    <w:rsid w:val="00394C36"/>
    <w:rsid w:val="00394D42"/>
    <w:rsid w:val="00394F0B"/>
    <w:rsid w:val="00395454"/>
    <w:rsid w:val="00395C29"/>
    <w:rsid w:val="00396A88"/>
    <w:rsid w:val="00396C79"/>
    <w:rsid w:val="00396D1C"/>
    <w:rsid w:val="003970F2"/>
    <w:rsid w:val="00397295"/>
    <w:rsid w:val="00397307"/>
    <w:rsid w:val="003973D8"/>
    <w:rsid w:val="00397558"/>
    <w:rsid w:val="0039793B"/>
    <w:rsid w:val="003A02C9"/>
    <w:rsid w:val="003A112F"/>
    <w:rsid w:val="003A1278"/>
    <w:rsid w:val="003A1BFF"/>
    <w:rsid w:val="003A282E"/>
    <w:rsid w:val="003A2AA4"/>
    <w:rsid w:val="003A2E57"/>
    <w:rsid w:val="003A2EC1"/>
    <w:rsid w:val="003A36B7"/>
    <w:rsid w:val="003A390A"/>
    <w:rsid w:val="003A39C2"/>
    <w:rsid w:val="003A3AD0"/>
    <w:rsid w:val="003A400E"/>
    <w:rsid w:val="003A4025"/>
    <w:rsid w:val="003A437C"/>
    <w:rsid w:val="003A50A9"/>
    <w:rsid w:val="003A5460"/>
    <w:rsid w:val="003A5ED6"/>
    <w:rsid w:val="003A6DCD"/>
    <w:rsid w:val="003A71D7"/>
    <w:rsid w:val="003A7AA8"/>
    <w:rsid w:val="003A7E0F"/>
    <w:rsid w:val="003B003B"/>
    <w:rsid w:val="003B004D"/>
    <w:rsid w:val="003B13C3"/>
    <w:rsid w:val="003B1950"/>
    <w:rsid w:val="003B1DAD"/>
    <w:rsid w:val="003B1E36"/>
    <w:rsid w:val="003B2093"/>
    <w:rsid w:val="003B2D1D"/>
    <w:rsid w:val="003B2FE1"/>
    <w:rsid w:val="003B3347"/>
    <w:rsid w:val="003B3B69"/>
    <w:rsid w:val="003B3D4C"/>
    <w:rsid w:val="003B3DBC"/>
    <w:rsid w:val="003B3DEB"/>
    <w:rsid w:val="003B4090"/>
    <w:rsid w:val="003B4B2D"/>
    <w:rsid w:val="003B4D03"/>
    <w:rsid w:val="003B5018"/>
    <w:rsid w:val="003B5262"/>
    <w:rsid w:val="003B54E5"/>
    <w:rsid w:val="003B5DB3"/>
    <w:rsid w:val="003B6CFD"/>
    <w:rsid w:val="003B6D00"/>
    <w:rsid w:val="003B6EAA"/>
    <w:rsid w:val="003B715E"/>
    <w:rsid w:val="003B79F2"/>
    <w:rsid w:val="003B7CD2"/>
    <w:rsid w:val="003B7D55"/>
    <w:rsid w:val="003B7DE1"/>
    <w:rsid w:val="003B7EE7"/>
    <w:rsid w:val="003C0381"/>
    <w:rsid w:val="003C0C97"/>
    <w:rsid w:val="003C24F4"/>
    <w:rsid w:val="003C3BD7"/>
    <w:rsid w:val="003C4CEF"/>
    <w:rsid w:val="003C5C15"/>
    <w:rsid w:val="003C6470"/>
    <w:rsid w:val="003C6739"/>
    <w:rsid w:val="003C7272"/>
    <w:rsid w:val="003C7426"/>
    <w:rsid w:val="003C7570"/>
    <w:rsid w:val="003C75D1"/>
    <w:rsid w:val="003C7611"/>
    <w:rsid w:val="003C7661"/>
    <w:rsid w:val="003C76C1"/>
    <w:rsid w:val="003C7710"/>
    <w:rsid w:val="003C775A"/>
    <w:rsid w:val="003C7C8C"/>
    <w:rsid w:val="003D0447"/>
    <w:rsid w:val="003D04FA"/>
    <w:rsid w:val="003D058E"/>
    <w:rsid w:val="003D0B88"/>
    <w:rsid w:val="003D170E"/>
    <w:rsid w:val="003D17C9"/>
    <w:rsid w:val="003D1823"/>
    <w:rsid w:val="003D1B0A"/>
    <w:rsid w:val="003D1CDA"/>
    <w:rsid w:val="003D2814"/>
    <w:rsid w:val="003D2B5E"/>
    <w:rsid w:val="003D351A"/>
    <w:rsid w:val="003D3A26"/>
    <w:rsid w:val="003D4D8F"/>
    <w:rsid w:val="003D5006"/>
    <w:rsid w:val="003D5A42"/>
    <w:rsid w:val="003D6377"/>
    <w:rsid w:val="003D653B"/>
    <w:rsid w:val="003D682D"/>
    <w:rsid w:val="003D6FA4"/>
    <w:rsid w:val="003D6FAE"/>
    <w:rsid w:val="003D7B03"/>
    <w:rsid w:val="003E045D"/>
    <w:rsid w:val="003E04AF"/>
    <w:rsid w:val="003E083D"/>
    <w:rsid w:val="003E0B79"/>
    <w:rsid w:val="003E0E71"/>
    <w:rsid w:val="003E0EC2"/>
    <w:rsid w:val="003E13C8"/>
    <w:rsid w:val="003E1634"/>
    <w:rsid w:val="003E188E"/>
    <w:rsid w:val="003E1C23"/>
    <w:rsid w:val="003E1D64"/>
    <w:rsid w:val="003E1F11"/>
    <w:rsid w:val="003E29B4"/>
    <w:rsid w:val="003E2ACB"/>
    <w:rsid w:val="003E2BDF"/>
    <w:rsid w:val="003E2EB1"/>
    <w:rsid w:val="003E32B8"/>
    <w:rsid w:val="003E3FDB"/>
    <w:rsid w:val="003E4072"/>
    <w:rsid w:val="003E42DB"/>
    <w:rsid w:val="003E4C6F"/>
    <w:rsid w:val="003E55A6"/>
    <w:rsid w:val="003E5B0E"/>
    <w:rsid w:val="003E661F"/>
    <w:rsid w:val="003E68CC"/>
    <w:rsid w:val="003E6D91"/>
    <w:rsid w:val="003E6F75"/>
    <w:rsid w:val="003E7665"/>
    <w:rsid w:val="003E7CB6"/>
    <w:rsid w:val="003F03B1"/>
    <w:rsid w:val="003F0514"/>
    <w:rsid w:val="003F0EC6"/>
    <w:rsid w:val="003F187F"/>
    <w:rsid w:val="003F19CD"/>
    <w:rsid w:val="003F1A3F"/>
    <w:rsid w:val="003F1B97"/>
    <w:rsid w:val="003F1DF4"/>
    <w:rsid w:val="003F269A"/>
    <w:rsid w:val="003F2800"/>
    <w:rsid w:val="003F3016"/>
    <w:rsid w:val="003F32A5"/>
    <w:rsid w:val="003F3592"/>
    <w:rsid w:val="003F3FD4"/>
    <w:rsid w:val="003F423C"/>
    <w:rsid w:val="003F48F5"/>
    <w:rsid w:val="003F4BBA"/>
    <w:rsid w:val="003F4BE0"/>
    <w:rsid w:val="003F527F"/>
    <w:rsid w:val="003F57C3"/>
    <w:rsid w:val="003F582F"/>
    <w:rsid w:val="003F607F"/>
    <w:rsid w:val="003F6722"/>
    <w:rsid w:val="003F6849"/>
    <w:rsid w:val="003F6B01"/>
    <w:rsid w:val="003F6D6E"/>
    <w:rsid w:val="003F6E05"/>
    <w:rsid w:val="003F746D"/>
    <w:rsid w:val="003F767E"/>
    <w:rsid w:val="003F7D45"/>
    <w:rsid w:val="00400164"/>
    <w:rsid w:val="00400DAA"/>
    <w:rsid w:val="00401031"/>
    <w:rsid w:val="0040135E"/>
    <w:rsid w:val="00401DB8"/>
    <w:rsid w:val="004022BA"/>
    <w:rsid w:val="00402642"/>
    <w:rsid w:val="0040427F"/>
    <w:rsid w:val="004049AB"/>
    <w:rsid w:val="004049AE"/>
    <w:rsid w:val="004049BC"/>
    <w:rsid w:val="00404E26"/>
    <w:rsid w:val="00404E8A"/>
    <w:rsid w:val="0040522E"/>
    <w:rsid w:val="00405A07"/>
    <w:rsid w:val="00406F11"/>
    <w:rsid w:val="004076FE"/>
    <w:rsid w:val="00407725"/>
    <w:rsid w:val="00407791"/>
    <w:rsid w:val="004079E9"/>
    <w:rsid w:val="00407C63"/>
    <w:rsid w:val="004100CD"/>
    <w:rsid w:val="004109AD"/>
    <w:rsid w:val="00410B1A"/>
    <w:rsid w:val="00410C37"/>
    <w:rsid w:val="00410E69"/>
    <w:rsid w:val="00411028"/>
    <w:rsid w:val="0041130B"/>
    <w:rsid w:val="004116F3"/>
    <w:rsid w:val="004123AB"/>
    <w:rsid w:val="004123BC"/>
    <w:rsid w:val="00412807"/>
    <w:rsid w:val="004128A8"/>
    <w:rsid w:val="00412CD1"/>
    <w:rsid w:val="004130E6"/>
    <w:rsid w:val="00413300"/>
    <w:rsid w:val="004137DF"/>
    <w:rsid w:val="0041380C"/>
    <w:rsid w:val="0041381D"/>
    <w:rsid w:val="00413887"/>
    <w:rsid w:val="00414415"/>
    <w:rsid w:val="00414492"/>
    <w:rsid w:val="004148FD"/>
    <w:rsid w:val="004150DA"/>
    <w:rsid w:val="00415426"/>
    <w:rsid w:val="00415976"/>
    <w:rsid w:val="00415B54"/>
    <w:rsid w:val="00416343"/>
    <w:rsid w:val="0041723B"/>
    <w:rsid w:val="00417315"/>
    <w:rsid w:val="00417628"/>
    <w:rsid w:val="00417B33"/>
    <w:rsid w:val="0042037A"/>
    <w:rsid w:val="0042094D"/>
    <w:rsid w:val="00421B72"/>
    <w:rsid w:val="00421DB7"/>
    <w:rsid w:val="00422CCD"/>
    <w:rsid w:val="00423A38"/>
    <w:rsid w:val="00423CB9"/>
    <w:rsid w:val="004248E0"/>
    <w:rsid w:val="004248FD"/>
    <w:rsid w:val="00424DAD"/>
    <w:rsid w:val="00424DF3"/>
    <w:rsid w:val="00425D1F"/>
    <w:rsid w:val="00426130"/>
    <w:rsid w:val="00426240"/>
    <w:rsid w:val="004263BD"/>
    <w:rsid w:val="00426874"/>
    <w:rsid w:val="00426B7C"/>
    <w:rsid w:val="00426D49"/>
    <w:rsid w:val="004272B0"/>
    <w:rsid w:val="00427734"/>
    <w:rsid w:val="004307FD"/>
    <w:rsid w:val="00430BBE"/>
    <w:rsid w:val="00430C22"/>
    <w:rsid w:val="00430EEF"/>
    <w:rsid w:val="00431790"/>
    <w:rsid w:val="00431D22"/>
    <w:rsid w:val="00431F86"/>
    <w:rsid w:val="0043254C"/>
    <w:rsid w:val="00432A20"/>
    <w:rsid w:val="00432D35"/>
    <w:rsid w:val="004333E6"/>
    <w:rsid w:val="00434A7A"/>
    <w:rsid w:val="00434FDE"/>
    <w:rsid w:val="0043536B"/>
    <w:rsid w:val="00435619"/>
    <w:rsid w:val="00435EBD"/>
    <w:rsid w:val="004365B5"/>
    <w:rsid w:val="00437399"/>
    <w:rsid w:val="00437A54"/>
    <w:rsid w:val="0044045C"/>
    <w:rsid w:val="00440588"/>
    <w:rsid w:val="00440D10"/>
    <w:rsid w:val="004418F2"/>
    <w:rsid w:val="00441DE4"/>
    <w:rsid w:val="00441F0C"/>
    <w:rsid w:val="00442AC3"/>
    <w:rsid w:val="00442E96"/>
    <w:rsid w:val="00442EAD"/>
    <w:rsid w:val="0044319A"/>
    <w:rsid w:val="00443666"/>
    <w:rsid w:val="00443AEE"/>
    <w:rsid w:val="00443CF4"/>
    <w:rsid w:val="00443E08"/>
    <w:rsid w:val="00443FA2"/>
    <w:rsid w:val="00444922"/>
    <w:rsid w:val="00444B49"/>
    <w:rsid w:val="004456EF"/>
    <w:rsid w:val="00446153"/>
    <w:rsid w:val="004463E0"/>
    <w:rsid w:val="00446C7C"/>
    <w:rsid w:val="004471F4"/>
    <w:rsid w:val="00447643"/>
    <w:rsid w:val="004501DF"/>
    <w:rsid w:val="0045026F"/>
    <w:rsid w:val="00450657"/>
    <w:rsid w:val="00450A2C"/>
    <w:rsid w:val="004510C1"/>
    <w:rsid w:val="004516D2"/>
    <w:rsid w:val="0045179C"/>
    <w:rsid w:val="00451C94"/>
    <w:rsid w:val="00451DB6"/>
    <w:rsid w:val="0045203B"/>
    <w:rsid w:val="004526B0"/>
    <w:rsid w:val="0045333D"/>
    <w:rsid w:val="0045340A"/>
    <w:rsid w:val="00453973"/>
    <w:rsid w:val="00454A9F"/>
    <w:rsid w:val="00454BE7"/>
    <w:rsid w:val="00454C4F"/>
    <w:rsid w:val="00454E90"/>
    <w:rsid w:val="004552E2"/>
    <w:rsid w:val="00455A0D"/>
    <w:rsid w:val="00455C38"/>
    <w:rsid w:val="00455CB8"/>
    <w:rsid w:val="00455F8C"/>
    <w:rsid w:val="0045610E"/>
    <w:rsid w:val="00456709"/>
    <w:rsid w:val="0045684C"/>
    <w:rsid w:val="00456BD3"/>
    <w:rsid w:val="00456F3B"/>
    <w:rsid w:val="0045756F"/>
    <w:rsid w:val="00457684"/>
    <w:rsid w:val="004579F5"/>
    <w:rsid w:val="00460579"/>
    <w:rsid w:val="0046103F"/>
    <w:rsid w:val="00461170"/>
    <w:rsid w:val="00461828"/>
    <w:rsid w:val="00461FAD"/>
    <w:rsid w:val="0046220F"/>
    <w:rsid w:val="004622E7"/>
    <w:rsid w:val="004623E7"/>
    <w:rsid w:val="00462591"/>
    <w:rsid w:val="00462907"/>
    <w:rsid w:val="0046297B"/>
    <w:rsid w:val="0046328A"/>
    <w:rsid w:val="004632BB"/>
    <w:rsid w:val="00463997"/>
    <w:rsid w:val="00463BE8"/>
    <w:rsid w:val="00463C3F"/>
    <w:rsid w:val="00463E7B"/>
    <w:rsid w:val="004641AB"/>
    <w:rsid w:val="00464582"/>
    <w:rsid w:val="004645BF"/>
    <w:rsid w:val="00466648"/>
    <w:rsid w:val="004674B9"/>
    <w:rsid w:val="00467922"/>
    <w:rsid w:val="00467A94"/>
    <w:rsid w:val="00470130"/>
    <w:rsid w:val="00470BC1"/>
    <w:rsid w:val="004718D8"/>
    <w:rsid w:val="0047198F"/>
    <w:rsid w:val="00471C18"/>
    <w:rsid w:val="0047238B"/>
    <w:rsid w:val="00473C89"/>
    <w:rsid w:val="00473FAA"/>
    <w:rsid w:val="00474025"/>
    <w:rsid w:val="00474063"/>
    <w:rsid w:val="0047417A"/>
    <w:rsid w:val="004742E2"/>
    <w:rsid w:val="00475C7D"/>
    <w:rsid w:val="0047604C"/>
    <w:rsid w:val="00476B5D"/>
    <w:rsid w:val="004771ED"/>
    <w:rsid w:val="004774BA"/>
    <w:rsid w:val="00477A18"/>
    <w:rsid w:val="00480968"/>
    <w:rsid w:val="00481454"/>
    <w:rsid w:val="00482495"/>
    <w:rsid w:val="004832B4"/>
    <w:rsid w:val="004834C5"/>
    <w:rsid w:val="004837DF"/>
    <w:rsid w:val="00483C67"/>
    <w:rsid w:val="00484421"/>
    <w:rsid w:val="004847FA"/>
    <w:rsid w:val="00484CD3"/>
    <w:rsid w:val="0048547C"/>
    <w:rsid w:val="004856FB"/>
    <w:rsid w:val="00485FF7"/>
    <w:rsid w:val="004862D0"/>
    <w:rsid w:val="0048685D"/>
    <w:rsid w:val="00486F1B"/>
    <w:rsid w:val="00486F88"/>
    <w:rsid w:val="004872CE"/>
    <w:rsid w:val="0048742E"/>
    <w:rsid w:val="004874C2"/>
    <w:rsid w:val="004879CD"/>
    <w:rsid w:val="00487D8D"/>
    <w:rsid w:val="0049064B"/>
    <w:rsid w:val="004912F1"/>
    <w:rsid w:val="00491398"/>
    <w:rsid w:val="00492093"/>
    <w:rsid w:val="00492D59"/>
    <w:rsid w:val="00493005"/>
    <w:rsid w:val="004931AE"/>
    <w:rsid w:val="00494814"/>
    <w:rsid w:val="004953A0"/>
    <w:rsid w:val="004955A6"/>
    <w:rsid w:val="004957DB"/>
    <w:rsid w:val="004958BA"/>
    <w:rsid w:val="00495D96"/>
    <w:rsid w:val="00496789"/>
    <w:rsid w:val="00496C13"/>
    <w:rsid w:val="00497154"/>
    <w:rsid w:val="004972EC"/>
    <w:rsid w:val="004978C5"/>
    <w:rsid w:val="00497C28"/>
    <w:rsid w:val="004A0513"/>
    <w:rsid w:val="004A0663"/>
    <w:rsid w:val="004A06C0"/>
    <w:rsid w:val="004A0B1E"/>
    <w:rsid w:val="004A0F85"/>
    <w:rsid w:val="004A0FB2"/>
    <w:rsid w:val="004A126D"/>
    <w:rsid w:val="004A1327"/>
    <w:rsid w:val="004A19CB"/>
    <w:rsid w:val="004A1C77"/>
    <w:rsid w:val="004A2278"/>
    <w:rsid w:val="004A2AA7"/>
    <w:rsid w:val="004A2D2B"/>
    <w:rsid w:val="004A2FCC"/>
    <w:rsid w:val="004A4015"/>
    <w:rsid w:val="004A5279"/>
    <w:rsid w:val="004A52C8"/>
    <w:rsid w:val="004A538D"/>
    <w:rsid w:val="004A55E6"/>
    <w:rsid w:val="004A5B76"/>
    <w:rsid w:val="004A5E52"/>
    <w:rsid w:val="004A5EB0"/>
    <w:rsid w:val="004A5ECF"/>
    <w:rsid w:val="004A616C"/>
    <w:rsid w:val="004A617E"/>
    <w:rsid w:val="004A6577"/>
    <w:rsid w:val="004A6AAA"/>
    <w:rsid w:val="004A6BD9"/>
    <w:rsid w:val="004A70C3"/>
    <w:rsid w:val="004A7F9F"/>
    <w:rsid w:val="004B02F6"/>
    <w:rsid w:val="004B06A9"/>
    <w:rsid w:val="004B154D"/>
    <w:rsid w:val="004B1C39"/>
    <w:rsid w:val="004B21CF"/>
    <w:rsid w:val="004B2534"/>
    <w:rsid w:val="004B27D9"/>
    <w:rsid w:val="004B2883"/>
    <w:rsid w:val="004B306A"/>
    <w:rsid w:val="004B311C"/>
    <w:rsid w:val="004B32B2"/>
    <w:rsid w:val="004B332E"/>
    <w:rsid w:val="004B3B61"/>
    <w:rsid w:val="004B3B68"/>
    <w:rsid w:val="004B40FE"/>
    <w:rsid w:val="004B4990"/>
    <w:rsid w:val="004B4C77"/>
    <w:rsid w:val="004B4E1B"/>
    <w:rsid w:val="004B51F2"/>
    <w:rsid w:val="004B53C5"/>
    <w:rsid w:val="004B5455"/>
    <w:rsid w:val="004B5D7B"/>
    <w:rsid w:val="004B64A7"/>
    <w:rsid w:val="004B7075"/>
    <w:rsid w:val="004B7265"/>
    <w:rsid w:val="004B7600"/>
    <w:rsid w:val="004C0C1E"/>
    <w:rsid w:val="004C0C7A"/>
    <w:rsid w:val="004C0E66"/>
    <w:rsid w:val="004C100C"/>
    <w:rsid w:val="004C1E00"/>
    <w:rsid w:val="004C2AE2"/>
    <w:rsid w:val="004C34B9"/>
    <w:rsid w:val="004C3AE3"/>
    <w:rsid w:val="004C3EEF"/>
    <w:rsid w:val="004C40FB"/>
    <w:rsid w:val="004C453A"/>
    <w:rsid w:val="004C5094"/>
    <w:rsid w:val="004C52BB"/>
    <w:rsid w:val="004C564E"/>
    <w:rsid w:val="004C568A"/>
    <w:rsid w:val="004C56DE"/>
    <w:rsid w:val="004C5C34"/>
    <w:rsid w:val="004C6638"/>
    <w:rsid w:val="004C67DD"/>
    <w:rsid w:val="004C70D1"/>
    <w:rsid w:val="004C7D10"/>
    <w:rsid w:val="004C7DEA"/>
    <w:rsid w:val="004D060C"/>
    <w:rsid w:val="004D0C97"/>
    <w:rsid w:val="004D0F1F"/>
    <w:rsid w:val="004D0FC8"/>
    <w:rsid w:val="004D11FD"/>
    <w:rsid w:val="004D16AD"/>
    <w:rsid w:val="004D1AE6"/>
    <w:rsid w:val="004D1C55"/>
    <w:rsid w:val="004D2163"/>
    <w:rsid w:val="004D2191"/>
    <w:rsid w:val="004D29EB"/>
    <w:rsid w:val="004D374D"/>
    <w:rsid w:val="004D396A"/>
    <w:rsid w:val="004D3C11"/>
    <w:rsid w:val="004D45F9"/>
    <w:rsid w:val="004D4C06"/>
    <w:rsid w:val="004D4CD9"/>
    <w:rsid w:val="004D52EB"/>
    <w:rsid w:val="004D532E"/>
    <w:rsid w:val="004D56FC"/>
    <w:rsid w:val="004D58F5"/>
    <w:rsid w:val="004D65DB"/>
    <w:rsid w:val="004D6B0D"/>
    <w:rsid w:val="004E0240"/>
    <w:rsid w:val="004E0EED"/>
    <w:rsid w:val="004E191D"/>
    <w:rsid w:val="004E2199"/>
    <w:rsid w:val="004E2366"/>
    <w:rsid w:val="004E2B09"/>
    <w:rsid w:val="004E3189"/>
    <w:rsid w:val="004E31DB"/>
    <w:rsid w:val="004E3E4F"/>
    <w:rsid w:val="004E4A23"/>
    <w:rsid w:val="004E54E3"/>
    <w:rsid w:val="004E5AE6"/>
    <w:rsid w:val="004E5DE1"/>
    <w:rsid w:val="004E5F39"/>
    <w:rsid w:val="004E5F49"/>
    <w:rsid w:val="004E6072"/>
    <w:rsid w:val="004E6B40"/>
    <w:rsid w:val="004E77FD"/>
    <w:rsid w:val="004F0A38"/>
    <w:rsid w:val="004F0B40"/>
    <w:rsid w:val="004F1CB6"/>
    <w:rsid w:val="004F22F5"/>
    <w:rsid w:val="004F245F"/>
    <w:rsid w:val="004F2B97"/>
    <w:rsid w:val="004F2DD8"/>
    <w:rsid w:val="004F31EE"/>
    <w:rsid w:val="004F3A0E"/>
    <w:rsid w:val="004F3C8F"/>
    <w:rsid w:val="004F4296"/>
    <w:rsid w:val="004F48A5"/>
    <w:rsid w:val="004F4D2D"/>
    <w:rsid w:val="004F5477"/>
    <w:rsid w:val="004F6B1B"/>
    <w:rsid w:val="004F73DC"/>
    <w:rsid w:val="004F7965"/>
    <w:rsid w:val="004F7DCA"/>
    <w:rsid w:val="004F7F11"/>
    <w:rsid w:val="004F7F61"/>
    <w:rsid w:val="005005C6"/>
    <w:rsid w:val="00500BC4"/>
    <w:rsid w:val="00500CED"/>
    <w:rsid w:val="005016CB"/>
    <w:rsid w:val="005017F9"/>
    <w:rsid w:val="00501CFA"/>
    <w:rsid w:val="00501FA0"/>
    <w:rsid w:val="0050255B"/>
    <w:rsid w:val="00502BE3"/>
    <w:rsid w:val="00502F8F"/>
    <w:rsid w:val="00503B9F"/>
    <w:rsid w:val="00503D69"/>
    <w:rsid w:val="005043D2"/>
    <w:rsid w:val="00504597"/>
    <w:rsid w:val="0050468E"/>
    <w:rsid w:val="00504E42"/>
    <w:rsid w:val="00505C91"/>
    <w:rsid w:val="00505DC4"/>
    <w:rsid w:val="00506950"/>
    <w:rsid w:val="00506AB4"/>
    <w:rsid w:val="00506B83"/>
    <w:rsid w:val="0050794C"/>
    <w:rsid w:val="00507CCA"/>
    <w:rsid w:val="005111ED"/>
    <w:rsid w:val="005116C7"/>
    <w:rsid w:val="00511BEE"/>
    <w:rsid w:val="005120BF"/>
    <w:rsid w:val="0051279E"/>
    <w:rsid w:val="00512BF2"/>
    <w:rsid w:val="005134F9"/>
    <w:rsid w:val="00513926"/>
    <w:rsid w:val="005139A3"/>
    <w:rsid w:val="00513C2F"/>
    <w:rsid w:val="00513FC6"/>
    <w:rsid w:val="005140A0"/>
    <w:rsid w:val="005146D1"/>
    <w:rsid w:val="005148E9"/>
    <w:rsid w:val="00514D18"/>
    <w:rsid w:val="0051535B"/>
    <w:rsid w:val="005158D0"/>
    <w:rsid w:val="00515A0D"/>
    <w:rsid w:val="00515F9C"/>
    <w:rsid w:val="00516172"/>
    <w:rsid w:val="00516835"/>
    <w:rsid w:val="005174F0"/>
    <w:rsid w:val="005177CA"/>
    <w:rsid w:val="00517D0D"/>
    <w:rsid w:val="00517DF7"/>
    <w:rsid w:val="00520482"/>
    <w:rsid w:val="005205AD"/>
    <w:rsid w:val="005206A8"/>
    <w:rsid w:val="005208CA"/>
    <w:rsid w:val="00520934"/>
    <w:rsid w:val="00520981"/>
    <w:rsid w:val="005209A3"/>
    <w:rsid w:val="00521006"/>
    <w:rsid w:val="005219A7"/>
    <w:rsid w:val="005219D9"/>
    <w:rsid w:val="00521A36"/>
    <w:rsid w:val="00521CB3"/>
    <w:rsid w:val="005220CC"/>
    <w:rsid w:val="0052232B"/>
    <w:rsid w:val="005225D8"/>
    <w:rsid w:val="005228C1"/>
    <w:rsid w:val="00522BA4"/>
    <w:rsid w:val="00523041"/>
    <w:rsid w:val="005230ED"/>
    <w:rsid w:val="00523156"/>
    <w:rsid w:val="00523DC9"/>
    <w:rsid w:val="00523E7F"/>
    <w:rsid w:val="00524994"/>
    <w:rsid w:val="00524AAB"/>
    <w:rsid w:val="00524F01"/>
    <w:rsid w:val="00525620"/>
    <w:rsid w:val="00525622"/>
    <w:rsid w:val="005256C4"/>
    <w:rsid w:val="00525AAB"/>
    <w:rsid w:val="00525C28"/>
    <w:rsid w:val="00525CEF"/>
    <w:rsid w:val="005263DA"/>
    <w:rsid w:val="00526664"/>
    <w:rsid w:val="005266A2"/>
    <w:rsid w:val="00526993"/>
    <w:rsid w:val="00526BC3"/>
    <w:rsid w:val="005300FA"/>
    <w:rsid w:val="005310D3"/>
    <w:rsid w:val="00531301"/>
    <w:rsid w:val="00531CF0"/>
    <w:rsid w:val="005326D6"/>
    <w:rsid w:val="005329B2"/>
    <w:rsid w:val="00532F84"/>
    <w:rsid w:val="0053372A"/>
    <w:rsid w:val="0053472F"/>
    <w:rsid w:val="00534DA3"/>
    <w:rsid w:val="0053531A"/>
    <w:rsid w:val="0053541E"/>
    <w:rsid w:val="0053558A"/>
    <w:rsid w:val="005369D2"/>
    <w:rsid w:val="0053734A"/>
    <w:rsid w:val="005378A7"/>
    <w:rsid w:val="00537EE7"/>
    <w:rsid w:val="0054003C"/>
    <w:rsid w:val="00540B49"/>
    <w:rsid w:val="00541007"/>
    <w:rsid w:val="0054134C"/>
    <w:rsid w:val="00541736"/>
    <w:rsid w:val="0054238E"/>
    <w:rsid w:val="00542591"/>
    <w:rsid w:val="00542762"/>
    <w:rsid w:val="00542FD1"/>
    <w:rsid w:val="00544050"/>
    <w:rsid w:val="00544054"/>
    <w:rsid w:val="005442EA"/>
    <w:rsid w:val="00544403"/>
    <w:rsid w:val="00544640"/>
    <w:rsid w:val="00544A1B"/>
    <w:rsid w:val="00544D0C"/>
    <w:rsid w:val="00545037"/>
    <w:rsid w:val="005452DC"/>
    <w:rsid w:val="005457B0"/>
    <w:rsid w:val="0054608A"/>
    <w:rsid w:val="0054634C"/>
    <w:rsid w:val="00546EFE"/>
    <w:rsid w:val="005478CE"/>
    <w:rsid w:val="00547980"/>
    <w:rsid w:val="00547FD1"/>
    <w:rsid w:val="00550156"/>
    <w:rsid w:val="0055023E"/>
    <w:rsid w:val="00550539"/>
    <w:rsid w:val="005506E9"/>
    <w:rsid w:val="00550718"/>
    <w:rsid w:val="0055094A"/>
    <w:rsid w:val="005509F9"/>
    <w:rsid w:val="0055107C"/>
    <w:rsid w:val="00551F08"/>
    <w:rsid w:val="00552433"/>
    <w:rsid w:val="00552B9C"/>
    <w:rsid w:val="00553C04"/>
    <w:rsid w:val="00553E84"/>
    <w:rsid w:val="00554599"/>
    <w:rsid w:val="00554776"/>
    <w:rsid w:val="005547FC"/>
    <w:rsid w:val="00554CD8"/>
    <w:rsid w:val="005550EE"/>
    <w:rsid w:val="00555140"/>
    <w:rsid w:val="00555D43"/>
    <w:rsid w:val="00557110"/>
    <w:rsid w:val="00557ADB"/>
    <w:rsid w:val="00557C92"/>
    <w:rsid w:val="005600EA"/>
    <w:rsid w:val="00560101"/>
    <w:rsid w:val="0056048A"/>
    <w:rsid w:val="00560507"/>
    <w:rsid w:val="00560B7E"/>
    <w:rsid w:val="00560E22"/>
    <w:rsid w:val="00560E7C"/>
    <w:rsid w:val="00560F82"/>
    <w:rsid w:val="005613AC"/>
    <w:rsid w:val="005615A3"/>
    <w:rsid w:val="00561755"/>
    <w:rsid w:val="005617B4"/>
    <w:rsid w:val="0056183B"/>
    <w:rsid w:val="0056197A"/>
    <w:rsid w:val="00561AB2"/>
    <w:rsid w:val="00562232"/>
    <w:rsid w:val="00562B7E"/>
    <w:rsid w:val="00562BE6"/>
    <w:rsid w:val="005631BF"/>
    <w:rsid w:val="005631F5"/>
    <w:rsid w:val="00563936"/>
    <w:rsid w:val="00563BBF"/>
    <w:rsid w:val="00564804"/>
    <w:rsid w:val="00564D50"/>
    <w:rsid w:val="005658BB"/>
    <w:rsid w:val="00565949"/>
    <w:rsid w:val="00565B26"/>
    <w:rsid w:val="00565C17"/>
    <w:rsid w:val="00565D74"/>
    <w:rsid w:val="00565F5B"/>
    <w:rsid w:val="0056613C"/>
    <w:rsid w:val="00566363"/>
    <w:rsid w:val="00566733"/>
    <w:rsid w:val="00566768"/>
    <w:rsid w:val="00567464"/>
    <w:rsid w:val="00567AA8"/>
    <w:rsid w:val="00567B12"/>
    <w:rsid w:val="00567C9F"/>
    <w:rsid w:val="00570BC5"/>
    <w:rsid w:val="00572E07"/>
    <w:rsid w:val="005730F6"/>
    <w:rsid w:val="00573953"/>
    <w:rsid w:val="00574171"/>
    <w:rsid w:val="00574204"/>
    <w:rsid w:val="00574586"/>
    <w:rsid w:val="00574A86"/>
    <w:rsid w:val="00574E82"/>
    <w:rsid w:val="00574EC6"/>
    <w:rsid w:val="00574F53"/>
    <w:rsid w:val="005754B7"/>
    <w:rsid w:val="00575B3D"/>
    <w:rsid w:val="00575DAB"/>
    <w:rsid w:val="00576265"/>
    <w:rsid w:val="00576273"/>
    <w:rsid w:val="005769DF"/>
    <w:rsid w:val="005771CA"/>
    <w:rsid w:val="00577890"/>
    <w:rsid w:val="00577D7F"/>
    <w:rsid w:val="00577FF7"/>
    <w:rsid w:val="005804A6"/>
    <w:rsid w:val="00580847"/>
    <w:rsid w:val="00580927"/>
    <w:rsid w:val="00580941"/>
    <w:rsid w:val="00580B8E"/>
    <w:rsid w:val="00580DC1"/>
    <w:rsid w:val="00581E96"/>
    <w:rsid w:val="00582233"/>
    <w:rsid w:val="005826B0"/>
    <w:rsid w:val="0058312F"/>
    <w:rsid w:val="0058348D"/>
    <w:rsid w:val="0058348F"/>
    <w:rsid w:val="005838B7"/>
    <w:rsid w:val="00584589"/>
    <w:rsid w:val="00584AED"/>
    <w:rsid w:val="00584CFD"/>
    <w:rsid w:val="00584DF9"/>
    <w:rsid w:val="00584EEE"/>
    <w:rsid w:val="00585043"/>
    <w:rsid w:val="005854B9"/>
    <w:rsid w:val="005854E1"/>
    <w:rsid w:val="00585D8E"/>
    <w:rsid w:val="005877FC"/>
    <w:rsid w:val="00587CD8"/>
    <w:rsid w:val="005903A4"/>
    <w:rsid w:val="005905BD"/>
    <w:rsid w:val="005909FD"/>
    <w:rsid w:val="0059143C"/>
    <w:rsid w:val="00591AC2"/>
    <w:rsid w:val="00592670"/>
    <w:rsid w:val="00593608"/>
    <w:rsid w:val="00593AD1"/>
    <w:rsid w:val="00594150"/>
    <w:rsid w:val="0059435F"/>
    <w:rsid w:val="005953CA"/>
    <w:rsid w:val="00595FC4"/>
    <w:rsid w:val="005960BB"/>
    <w:rsid w:val="0059616D"/>
    <w:rsid w:val="0059627F"/>
    <w:rsid w:val="00596381"/>
    <w:rsid w:val="00596891"/>
    <w:rsid w:val="00596AA9"/>
    <w:rsid w:val="00596BF2"/>
    <w:rsid w:val="00596CEC"/>
    <w:rsid w:val="00597FC7"/>
    <w:rsid w:val="005A0BB6"/>
    <w:rsid w:val="005A0F97"/>
    <w:rsid w:val="005A13C9"/>
    <w:rsid w:val="005A1A74"/>
    <w:rsid w:val="005A20BC"/>
    <w:rsid w:val="005A23AF"/>
    <w:rsid w:val="005A24D2"/>
    <w:rsid w:val="005A305E"/>
    <w:rsid w:val="005A32B2"/>
    <w:rsid w:val="005A3F70"/>
    <w:rsid w:val="005A42D0"/>
    <w:rsid w:val="005A48C4"/>
    <w:rsid w:val="005A4960"/>
    <w:rsid w:val="005A4987"/>
    <w:rsid w:val="005A4A41"/>
    <w:rsid w:val="005A5280"/>
    <w:rsid w:val="005A5CF5"/>
    <w:rsid w:val="005A5DD0"/>
    <w:rsid w:val="005A60C0"/>
    <w:rsid w:val="005A6657"/>
    <w:rsid w:val="005A6EC5"/>
    <w:rsid w:val="005A6FBB"/>
    <w:rsid w:val="005A7537"/>
    <w:rsid w:val="005A7BBA"/>
    <w:rsid w:val="005B063B"/>
    <w:rsid w:val="005B0BFA"/>
    <w:rsid w:val="005B1669"/>
    <w:rsid w:val="005B2121"/>
    <w:rsid w:val="005B2151"/>
    <w:rsid w:val="005B2451"/>
    <w:rsid w:val="005B29E7"/>
    <w:rsid w:val="005B2BB4"/>
    <w:rsid w:val="005B31CA"/>
    <w:rsid w:val="005B49A8"/>
    <w:rsid w:val="005B4DEC"/>
    <w:rsid w:val="005B4F52"/>
    <w:rsid w:val="005B5206"/>
    <w:rsid w:val="005B526A"/>
    <w:rsid w:val="005B5776"/>
    <w:rsid w:val="005B5A78"/>
    <w:rsid w:val="005B6434"/>
    <w:rsid w:val="005B65EC"/>
    <w:rsid w:val="005B68E7"/>
    <w:rsid w:val="005B6AC7"/>
    <w:rsid w:val="005B75F5"/>
    <w:rsid w:val="005B7700"/>
    <w:rsid w:val="005B7A45"/>
    <w:rsid w:val="005B7FC0"/>
    <w:rsid w:val="005C012D"/>
    <w:rsid w:val="005C0677"/>
    <w:rsid w:val="005C0A12"/>
    <w:rsid w:val="005C0C16"/>
    <w:rsid w:val="005C0D93"/>
    <w:rsid w:val="005C15DE"/>
    <w:rsid w:val="005C169B"/>
    <w:rsid w:val="005C19A1"/>
    <w:rsid w:val="005C19AF"/>
    <w:rsid w:val="005C19C8"/>
    <w:rsid w:val="005C1EC8"/>
    <w:rsid w:val="005C20A4"/>
    <w:rsid w:val="005C3F4E"/>
    <w:rsid w:val="005C4124"/>
    <w:rsid w:val="005C41A1"/>
    <w:rsid w:val="005C46D1"/>
    <w:rsid w:val="005C49B9"/>
    <w:rsid w:val="005C500A"/>
    <w:rsid w:val="005C5A3E"/>
    <w:rsid w:val="005C63A8"/>
    <w:rsid w:val="005C6EC3"/>
    <w:rsid w:val="005C7389"/>
    <w:rsid w:val="005C7826"/>
    <w:rsid w:val="005C7C87"/>
    <w:rsid w:val="005C7CFF"/>
    <w:rsid w:val="005C7E59"/>
    <w:rsid w:val="005D047E"/>
    <w:rsid w:val="005D0539"/>
    <w:rsid w:val="005D08D8"/>
    <w:rsid w:val="005D0D07"/>
    <w:rsid w:val="005D11D0"/>
    <w:rsid w:val="005D156F"/>
    <w:rsid w:val="005D16F9"/>
    <w:rsid w:val="005D2034"/>
    <w:rsid w:val="005D3460"/>
    <w:rsid w:val="005D50D4"/>
    <w:rsid w:val="005D51AB"/>
    <w:rsid w:val="005D562F"/>
    <w:rsid w:val="005D5B41"/>
    <w:rsid w:val="005D5FCB"/>
    <w:rsid w:val="005D62AB"/>
    <w:rsid w:val="005D71A0"/>
    <w:rsid w:val="005D71B7"/>
    <w:rsid w:val="005D7DB4"/>
    <w:rsid w:val="005E060E"/>
    <w:rsid w:val="005E0837"/>
    <w:rsid w:val="005E220D"/>
    <w:rsid w:val="005E2D85"/>
    <w:rsid w:val="005E2D8C"/>
    <w:rsid w:val="005E30C7"/>
    <w:rsid w:val="005E32FA"/>
    <w:rsid w:val="005E33FB"/>
    <w:rsid w:val="005E3536"/>
    <w:rsid w:val="005E3D02"/>
    <w:rsid w:val="005E3FE1"/>
    <w:rsid w:val="005E4018"/>
    <w:rsid w:val="005E460D"/>
    <w:rsid w:val="005E4F8B"/>
    <w:rsid w:val="005E55B8"/>
    <w:rsid w:val="005E5AB3"/>
    <w:rsid w:val="005E6128"/>
    <w:rsid w:val="005E6558"/>
    <w:rsid w:val="005E6F37"/>
    <w:rsid w:val="005E73CA"/>
    <w:rsid w:val="005E78E2"/>
    <w:rsid w:val="005E7ABE"/>
    <w:rsid w:val="005F024A"/>
    <w:rsid w:val="005F086B"/>
    <w:rsid w:val="005F0914"/>
    <w:rsid w:val="005F0AEC"/>
    <w:rsid w:val="005F0BF5"/>
    <w:rsid w:val="005F147F"/>
    <w:rsid w:val="005F194A"/>
    <w:rsid w:val="005F1AFA"/>
    <w:rsid w:val="005F1D2A"/>
    <w:rsid w:val="005F266D"/>
    <w:rsid w:val="005F3438"/>
    <w:rsid w:val="005F373C"/>
    <w:rsid w:val="005F3E51"/>
    <w:rsid w:val="005F41FA"/>
    <w:rsid w:val="005F5913"/>
    <w:rsid w:val="005F738C"/>
    <w:rsid w:val="005F7557"/>
    <w:rsid w:val="005F78E9"/>
    <w:rsid w:val="005F7AB0"/>
    <w:rsid w:val="005F7BBD"/>
    <w:rsid w:val="006001D0"/>
    <w:rsid w:val="006004C9"/>
    <w:rsid w:val="0060099E"/>
    <w:rsid w:val="00600D60"/>
    <w:rsid w:val="00600D7C"/>
    <w:rsid w:val="0060183F"/>
    <w:rsid w:val="006020BC"/>
    <w:rsid w:val="006023D3"/>
    <w:rsid w:val="0060290C"/>
    <w:rsid w:val="0060314A"/>
    <w:rsid w:val="006037EA"/>
    <w:rsid w:val="00603A23"/>
    <w:rsid w:val="00603D40"/>
    <w:rsid w:val="00604731"/>
    <w:rsid w:val="006047F2"/>
    <w:rsid w:val="00604B43"/>
    <w:rsid w:val="00605270"/>
    <w:rsid w:val="00605AAE"/>
    <w:rsid w:val="00605B3E"/>
    <w:rsid w:val="00605FA3"/>
    <w:rsid w:val="0060691F"/>
    <w:rsid w:val="00606CAA"/>
    <w:rsid w:val="006079F4"/>
    <w:rsid w:val="00610034"/>
    <w:rsid w:val="0061004C"/>
    <w:rsid w:val="0061069F"/>
    <w:rsid w:val="006107AD"/>
    <w:rsid w:val="0061150B"/>
    <w:rsid w:val="00611E87"/>
    <w:rsid w:val="0061258F"/>
    <w:rsid w:val="00612849"/>
    <w:rsid w:val="00612FD7"/>
    <w:rsid w:val="00612FFF"/>
    <w:rsid w:val="00613249"/>
    <w:rsid w:val="006135CE"/>
    <w:rsid w:val="006136B9"/>
    <w:rsid w:val="006149F7"/>
    <w:rsid w:val="00614EAD"/>
    <w:rsid w:val="00615117"/>
    <w:rsid w:val="0061536D"/>
    <w:rsid w:val="00615789"/>
    <w:rsid w:val="00615EF8"/>
    <w:rsid w:val="00615F1D"/>
    <w:rsid w:val="00616424"/>
    <w:rsid w:val="00616AFB"/>
    <w:rsid w:val="00616C56"/>
    <w:rsid w:val="006171B6"/>
    <w:rsid w:val="00617500"/>
    <w:rsid w:val="006176F5"/>
    <w:rsid w:val="006179A5"/>
    <w:rsid w:val="00617B46"/>
    <w:rsid w:val="00617C72"/>
    <w:rsid w:val="00620EC0"/>
    <w:rsid w:val="00621419"/>
    <w:rsid w:val="00621752"/>
    <w:rsid w:val="00621B4F"/>
    <w:rsid w:val="006220AC"/>
    <w:rsid w:val="0062281F"/>
    <w:rsid w:val="00623070"/>
    <w:rsid w:val="00623F91"/>
    <w:rsid w:val="0062454E"/>
    <w:rsid w:val="00624D11"/>
    <w:rsid w:val="0062527F"/>
    <w:rsid w:val="0062578A"/>
    <w:rsid w:val="006260F7"/>
    <w:rsid w:val="00626183"/>
    <w:rsid w:val="006267C0"/>
    <w:rsid w:val="00627278"/>
    <w:rsid w:val="0062789E"/>
    <w:rsid w:val="00627CBF"/>
    <w:rsid w:val="00630053"/>
    <w:rsid w:val="00630E09"/>
    <w:rsid w:val="00630F22"/>
    <w:rsid w:val="0063151E"/>
    <w:rsid w:val="00631FED"/>
    <w:rsid w:val="006325AB"/>
    <w:rsid w:val="006327E3"/>
    <w:rsid w:val="006329C2"/>
    <w:rsid w:val="00632BD5"/>
    <w:rsid w:val="006336C5"/>
    <w:rsid w:val="00633AF4"/>
    <w:rsid w:val="00633D5D"/>
    <w:rsid w:val="006342AB"/>
    <w:rsid w:val="00634720"/>
    <w:rsid w:val="00634BB1"/>
    <w:rsid w:val="00634F01"/>
    <w:rsid w:val="00634F5B"/>
    <w:rsid w:val="00634FE8"/>
    <w:rsid w:val="006355F1"/>
    <w:rsid w:val="006356EC"/>
    <w:rsid w:val="00635888"/>
    <w:rsid w:val="006360CE"/>
    <w:rsid w:val="0063613B"/>
    <w:rsid w:val="00636802"/>
    <w:rsid w:val="00636C90"/>
    <w:rsid w:val="00636D41"/>
    <w:rsid w:val="00636DDE"/>
    <w:rsid w:val="006372A2"/>
    <w:rsid w:val="00637AEB"/>
    <w:rsid w:val="006401C8"/>
    <w:rsid w:val="00640803"/>
    <w:rsid w:val="00640A10"/>
    <w:rsid w:val="006418CA"/>
    <w:rsid w:val="00641F63"/>
    <w:rsid w:val="00642623"/>
    <w:rsid w:val="00642797"/>
    <w:rsid w:val="00642D0D"/>
    <w:rsid w:val="0064317C"/>
    <w:rsid w:val="00643908"/>
    <w:rsid w:val="00643961"/>
    <w:rsid w:val="00644317"/>
    <w:rsid w:val="00644510"/>
    <w:rsid w:val="006445FE"/>
    <w:rsid w:val="00645070"/>
    <w:rsid w:val="00647261"/>
    <w:rsid w:val="0064737F"/>
    <w:rsid w:val="00647AC1"/>
    <w:rsid w:val="00647EB3"/>
    <w:rsid w:val="00650790"/>
    <w:rsid w:val="006508CE"/>
    <w:rsid w:val="00651216"/>
    <w:rsid w:val="0065158D"/>
    <w:rsid w:val="00651996"/>
    <w:rsid w:val="00651FBB"/>
    <w:rsid w:val="006529AF"/>
    <w:rsid w:val="0065343C"/>
    <w:rsid w:val="00653B6A"/>
    <w:rsid w:val="00654530"/>
    <w:rsid w:val="00654CA3"/>
    <w:rsid w:val="0065501E"/>
    <w:rsid w:val="006555C7"/>
    <w:rsid w:val="00655622"/>
    <w:rsid w:val="006556AF"/>
    <w:rsid w:val="006559F2"/>
    <w:rsid w:val="00655D0B"/>
    <w:rsid w:val="00656A47"/>
    <w:rsid w:val="00657214"/>
    <w:rsid w:val="0065737D"/>
    <w:rsid w:val="006603B6"/>
    <w:rsid w:val="00660626"/>
    <w:rsid w:val="00660C83"/>
    <w:rsid w:val="00661BA5"/>
    <w:rsid w:val="00661C02"/>
    <w:rsid w:val="00662477"/>
    <w:rsid w:val="00662554"/>
    <w:rsid w:val="00662811"/>
    <w:rsid w:val="00662C90"/>
    <w:rsid w:val="00663A13"/>
    <w:rsid w:val="00663BB3"/>
    <w:rsid w:val="0066400A"/>
    <w:rsid w:val="0066529E"/>
    <w:rsid w:val="006653E1"/>
    <w:rsid w:val="006653FD"/>
    <w:rsid w:val="006655BD"/>
    <w:rsid w:val="006666E3"/>
    <w:rsid w:val="006671CF"/>
    <w:rsid w:val="00667590"/>
    <w:rsid w:val="006676F5"/>
    <w:rsid w:val="00667CAE"/>
    <w:rsid w:val="006705B1"/>
    <w:rsid w:val="00671016"/>
    <w:rsid w:val="0067147C"/>
    <w:rsid w:val="00671797"/>
    <w:rsid w:val="006721DE"/>
    <w:rsid w:val="00672723"/>
    <w:rsid w:val="00672937"/>
    <w:rsid w:val="00672DB6"/>
    <w:rsid w:val="00672FA6"/>
    <w:rsid w:val="00674460"/>
    <w:rsid w:val="0067473B"/>
    <w:rsid w:val="00675254"/>
    <w:rsid w:val="00675B95"/>
    <w:rsid w:val="00675DD3"/>
    <w:rsid w:val="00675E2D"/>
    <w:rsid w:val="006760D8"/>
    <w:rsid w:val="00676154"/>
    <w:rsid w:val="00676B31"/>
    <w:rsid w:val="00676DBA"/>
    <w:rsid w:val="00677CAB"/>
    <w:rsid w:val="00680036"/>
    <w:rsid w:val="0068034B"/>
    <w:rsid w:val="006803F1"/>
    <w:rsid w:val="006816CC"/>
    <w:rsid w:val="006818BD"/>
    <w:rsid w:val="00681D93"/>
    <w:rsid w:val="0068285C"/>
    <w:rsid w:val="00682F04"/>
    <w:rsid w:val="00683847"/>
    <w:rsid w:val="00683A8F"/>
    <w:rsid w:val="0068462B"/>
    <w:rsid w:val="0068561A"/>
    <w:rsid w:val="006856CB"/>
    <w:rsid w:val="00685C62"/>
    <w:rsid w:val="00685CD7"/>
    <w:rsid w:val="00686D82"/>
    <w:rsid w:val="0068700D"/>
    <w:rsid w:val="006874AF"/>
    <w:rsid w:val="00687F2D"/>
    <w:rsid w:val="0069009C"/>
    <w:rsid w:val="006906BC"/>
    <w:rsid w:val="00690E77"/>
    <w:rsid w:val="00691171"/>
    <w:rsid w:val="0069151B"/>
    <w:rsid w:val="00691BB6"/>
    <w:rsid w:val="00691ED3"/>
    <w:rsid w:val="00692423"/>
    <w:rsid w:val="0069292F"/>
    <w:rsid w:val="006929CB"/>
    <w:rsid w:val="00692B53"/>
    <w:rsid w:val="00692D99"/>
    <w:rsid w:val="00693478"/>
    <w:rsid w:val="0069348E"/>
    <w:rsid w:val="00693953"/>
    <w:rsid w:val="0069426B"/>
    <w:rsid w:val="006944FC"/>
    <w:rsid w:val="00694787"/>
    <w:rsid w:val="00695368"/>
    <w:rsid w:val="00695774"/>
    <w:rsid w:val="0069681D"/>
    <w:rsid w:val="00696A5D"/>
    <w:rsid w:val="00696D94"/>
    <w:rsid w:val="0069739F"/>
    <w:rsid w:val="006A00CD"/>
    <w:rsid w:val="006A07B6"/>
    <w:rsid w:val="006A0A45"/>
    <w:rsid w:val="006A0AB3"/>
    <w:rsid w:val="006A0DE0"/>
    <w:rsid w:val="006A0E30"/>
    <w:rsid w:val="006A0E75"/>
    <w:rsid w:val="006A1301"/>
    <w:rsid w:val="006A19B5"/>
    <w:rsid w:val="006A1E93"/>
    <w:rsid w:val="006A2A07"/>
    <w:rsid w:val="006A2EC2"/>
    <w:rsid w:val="006A372B"/>
    <w:rsid w:val="006A3BDD"/>
    <w:rsid w:val="006A416D"/>
    <w:rsid w:val="006A4CEC"/>
    <w:rsid w:val="006A5069"/>
    <w:rsid w:val="006A5169"/>
    <w:rsid w:val="006A5261"/>
    <w:rsid w:val="006A5D1C"/>
    <w:rsid w:val="006A6368"/>
    <w:rsid w:val="006A7303"/>
    <w:rsid w:val="006B00DE"/>
    <w:rsid w:val="006B027E"/>
    <w:rsid w:val="006B03CD"/>
    <w:rsid w:val="006B0C75"/>
    <w:rsid w:val="006B0CB3"/>
    <w:rsid w:val="006B0D39"/>
    <w:rsid w:val="006B0D90"/>
    <w:rsid w:val="006B10B7"/>
    <w:rsid w:val="006B138F"/>
    <w:rsid w:val="006B2553"/>
    <w:rsid w:val="006B2ACB"/>
    <w:rsid w:val="006B2EF6"/>
    <w:rsid w:val="006B30C3"/>
    <w:rsid w:val="006B3356"/>
    <w:rsid w:val="006B33FC"/>
    <w:rsid w:val="006B34F4"/>
    <w:rsid w:val="006B3516"/>
    <w:rsid w:val="006B378E"/>
    <w:rsid w:val="006B41D7"/>
    <w:rsid w:val="006B45AC"/>
    <w:rsid w:val="006B4641"/>
    <w:rsid w:val="006B4763"/>
    <w:rsid w:val="006B4CB9"/>
    <w:rsid w:val="006B5256"/>
    <w:rsid w:val="006B5322"/>
    <w:rsid w:val="006B53A3"/>
    <w:rsid w:val="006B565E"/>
    <w:rsid w:val="006B61D4"/>
    <w:rsid w:val="006B6529"/>
    <w:rsid w:val="006B66CB"/>
    <w:rsid w:val="006B6AEA"/>
    <w:rsid w:val="006B722C"/>
    <w:rsid w:val="006B7752"/>
    <w:rsid w:val="006B78F7"/>
    <w:rsid w:val="006B7BC2"/>
    <w:rsid w:val="006B7E6B"/>
    <w:rsid w:val="006C15FE"/>
    <w:rsid w:val="006C18D8"/>
    <w:rsid w:val="006C1ADC"/>
    <w:rsid w:val="006C1D0F"/>
    <w:rsid w:val="006C21BC"/>
    <w:rsid w:val="006C2C66"/>
    <w:rsid w:val="006C311C"/>
    <w:rsid w:val="006C3141"/>
    <w:rsid w:val="006C3E98"/>
    <w:rsid w:val="006C417E"/>
    <w:rsid w:val="006C4475"/>
    <w:rsid w:val="006C48C8"/>
    <w:rsid w:val="006C4A0F"/>
    <w:rsid w:val="006C5AAB"/>
    <w:rsid w:val="006C6DC1"/>
    <w:rsid w:val="006C737B"/>
    <w:rsid w:val="006C747B"/>
    <w:rsid w:val="006C7F08"/>
    <w:rsid w:val="006D004B"/>
    <w:rsid w:val="006D01B8"/>
    <w:rsid w:val="006D098F"/>
    <w:rsid w:val="006D09AB"/>
    <w:rsid w:val="006D0BD5"/>
    <w:rsid w:val="006D1785"/>
    <w:rsid w:val="006D19B7"/>
    <w:rsid w:val="006D1D92"/>
    <w:rsid w:val="006D2193"/>
    <w:rsid w:val="006D24DE"/>
    <w:rsid w:val="006D25BC"/>
    <w:rsid w:val="006D32CA"/>
    <w:rsid w:val="006D35BA"/>
    <w:rsid w:val="006D3876"/>
    <w:rsid w:val="006D3A5F"/>
    <w:rsid w:val="006D3C66"/>
    <w:rsid w:val="006D4B27"/>
    <w:rsid w:val="006D4E94"/>
    <w:rsid w:val="006D4FFA"/>
    <w:rsid w:val="006D5883"/>
    <w:rsid w:val="006D5ABD"/>
    <w:rsid w:val="006D5CC0"/>
    <w:rsid w:val="006D69B3"/>
    <w:rsid w:val="006D6A68"/>
    <w:rsid w:val="006D6B0C"/>
    <w:rsid w:val="006D6C8C"/>
    <w:rsid w:val="006D70B3"/>
    <w:rsid w:val="006D7B51"/>
    <w:rsid w:val="006E02DB"/>
    <w:rsid w:val="006E04DD"/>
    <w:rsid w:val="006E06C5"/>
    <w:rsid w:val="006E0ED6"/>
    <w:rsid w:val="006E3D78"/>
    <w:rsid w:val="006E3DF4"/>
    <w:rsid w:val="006E3F5E"/>
    <w:rsid w:val="006E4D7A"/>
    <w:rsid w:val="006E5E02"/>
    <w:rsid w:val="006E5E45"/>
    <w:rsid w:val="006E64CC"/>
    <w:rsid w:val="006E72CC"/>
    <w:rsid w:val="006E7651"/>
    <w:rsid w:val="006E7729"/>
    <w:rsid w:val="006E786E"/>
    <w:rsid w:val="006E7AE7"/>
    <w:rsid w:val="006F041E"/>
    <w:rsid w:val="006F05C8"/>
    <w:rsid w:val="006F07BA"/>
    <w:rsid w:val="006F11AB"/>
    <w:rsid w:val="006F1253"/>
    <w:rsid w:val="006F1537"/>
    <w:rsid w:val="006F17E6"/>
    <w:rsid w:val="006F302D"/>
    <w:rsid w:val="006F3788"/>
    <w:rsid w:val="006F4048"/>
    <w:rsid w:val="006F414F"/>
    <w:rsid w:val="006F508D"/>
    <w:rsid w:val="006F5526"/>
    <w:rsid w:val="006F57F3"/>
    <w:rsid w:val="006F59F1"/>
    <w:rsid w:val="006F5C01"/>
    <w:rsid w:val="006F6C1F"/>
    <w:rsid w:val="006F71F9"/>
    <w:rsid w:val="006F7F36"/>
    <w:rsid w:val="006F7FE4"/>
    <w:rsid w:val="0070007C"/>
    <w:rsid w:val="0070052E"/>
    <w:rsid w:val="00700DB5"/>
    <w:rsid w:val="00700F3F"/>
    <w:rsid w:val="00701B86"/>
    <w:rsid w:val="00701EEE"/>
    <w:rsid w:val="00701F8D"/>
    <w:rsid w:val="007021B9"/>
    <w:rsid w:val="007025CA"/>
    <w:rsid w:val="00702988"/>
    <w:rsid w:val="00702FF5"/>
    <w:rsid w:val="00703BE1"/>
    <w:rsid w:val="00703E5A"/>
    <w:rsid w:val="007043A3"/>
    <w:rsid w:val="007045A5"/>
    <w:rsid w:val="00704D2C"/>
    <w:rsid w:val="00705787"/>
    <w:rsid w:val="00705BE3"/>
    <w:rsid w:val="0070610B"/>
    <w:rsid w:val="007067F6"/>
    <w:rsid w:val="00706B1A"/>
    <w:rsid w:val="0070740F"/>
    <w:rsid w:val="00707FE4"/>
    <w:rsid w:val="00710066"/>
    <w:rsid w:val="0071036D"/>
    <w:rsid w:val="007109B7"/>
    <w:rsid w:val="00710CEC"/>
    <w:rsid w:val="00710FEA"/>
    <w:rsid w:val="00711760"/>
    <w:rsid w:val="00711AC7"/>
    <w:rsid w:val="00712059"/>
    <w:rsid w:val="0071240F"/>
    <w:rsid w:val="007129CB"/>
    <w:rsid w:val="007131BC"/>
    <w:rsid w:val="00713705"/>
    <w:rsid w:val="00713AE2"/>
    <w:rsid w:val="00713DA3"/>
    <w:rsid w:val="00714280"/>
    <w:rsid w:val="007143EB"/>
    <w:rsid w:val="00714E31"/>
    <w:rsid w:val="00715A6E"/>
    <w:rsid w:val="0071665E"/>
    <w:rsid w:val="007168BE"/>
    <w:rsid w:val="0071734E"/>
    <w:rsid w:val="00720A6E"/>
    <w:rsid w:val="00720AF0"/>
    <w:rsid w:val="00720EBB"/>
    <w:rsid w:val="0072112E"/>
    <w:rsid w:val="00721674"/>
    <w:rsid w:val="00721D77"/>
    <w:rsid w:val="007220BF"/>
    <w:rsid w:val="00722289"/>
    <w:rsid w:val="007228CE"/>
    <w:rsid w:val="0072313C"/>
    <w:rsid w:val="00723EB5"/>
    <w:rsid w:val="0072573A"/>
    <w:rsid w:val="00725B27"/>
    <w:rsid w:val="00725CD3"/>
    <w:rsid w:val="00726072"/>
    <w:rsid w:val="007262B9"/>
    <w:rsid w:val="00726E6D"/>
    <w:rsid w:val="007309EF"/>
    <w:rsid w:val="00731032"/>
    <w:rsid w:val="007317E6"/>
    <w:rsid w:val="007317F0"/>
    <w:rsid w:val="007333C2"/>
    <w:rsid w:val="007336B8"/>
    <w:rsid w:val="007338E2"/>
    <w:rsid w:val="00733C8B"/>
    <w:rsid w:val="00733CCD"/>
    <w:rsid w:val="007347BD"/>
    <w:rsid w:val="00734C88"/>
    <w:rsid w:val="007350FA"/>
    <w:rsid w:val="0073518C"/>
    <w:rsid w:val="007354F9"/>
    <w:rsid w:val="0073553F"/>
    <w:rsid w:val="00735A5D"/>
    <w:rsid w:val="00736D25"/>
    <w:rsid w:val="007372AE"/>
    <w:rsid w:val="00737A83"/>
    <w:rsid w:val="00737C2A"/>
    <w:rsid w:val="00740789"/>
    <w:rsid w:val="00740935"/>
    <w:rsid w:val="0074138A"/>
    <w:rsid w:val="00741550"/>
    <w:rsid w:val="0074204F"/>
    <w:rsid w:val="00742339"/>
    <w:rsid w:val="00742377"/>
    <w:rsid w:val="007425D1"/>
    <w:rsid w:val="007427D0"/>
    <w:rsid w:val="00743521"/>
    <w:rsid w:val="00743DBF"/>
    <w:rsid w:val="007446E8"/>
    <w:rsid w:val="0074474C"/>
    <w:rsid w:val="00744B32"/>
    <w:rsid w:val="007451F2"/>
    <w:rsid w:val="00745219"/>
    <w:rsid w:val="00745272"/>
    <w:rsid w:val="007464BD"/>
    <w:rsid w:val="00746526"/>
    <w:rsid w:val="00746663"/>
    <w:rsid w:val="00746C3B"/>
    <w:rsid w:val="0074761E"/>
    <w:rsid w:val="00747AED"/>
    <w:rsid w:val="00747DE8"/>
    <w:rsid w:val="00747F01"/>
    <w:rsid w:val="0075038E"/>
    <w:rsid w:val="007503A8"/>
    <w:rsid w:val="00750FD3"/>
    <w:rsid w:val="00751278"/>
    <w:rsid w:val="00751475"/>
    <w:rsid w:val="007526AF"/>
    <w:rsid w:val="007527AC"/>
    <w:rsid w:val="00752CD0"/>
    <w:rsid w:val="007530F1"/>
    <w:rsid w:val="00753776"/>
    <w:rsid w:val="007537BB"/>
    <w:rsid w:val="00753993"/>
    <w:rsid w:val="00754288"/>
    <w:rsid w:val="00754A6D"/>
    <w:rsid w:val="00754EDD"/>
    <w:rsid w:val="0075524C"/>
    <w:rsid w:val="00755950"/>
    <w:rsid w:val="00755A3B"/>
    <w:rsid w:val="00755B3C"/>
    <w:rsid w:val="00755F91"/>
    <w:rsid w:val="007563FA"/>
    <w:rsid w:val="0075699A"/>
    <w:rsid w:val="00756B38"/>
    <w:rsid w:val="00756D6D"/>
    <w:rsid w:val="007570EA"/>
    <w:rsid w:val="00757646"/>
    <w:rsid w:val="0075794B"/>
    <w:rsid w:val="00757F2C"/>
    <w:rsid w:val="0076037B"/>
    <w:rsid w:val="00760506"/>
    <w:rsid w:val="00761FEA"/>
    <w:rsid w:val="00762422"/>
    <w:rsid w:val="007635F2"/>
    <w:rsid w:val="007639E8"/>
    <w:rsid w:val="00763E28"/>
    <w:rsid w:val="00764C09"/>
    <w:rsid w:val="007650FF"/>
    <w:rsid w:val="007656C7"/>
    <w:rsid w:val="00765B1B"/>
    <w:rsid w:val="00766B85"/>
    <w:rsid w:val="00766C34"/>
    <w:rsid w:val="00766D5B"/>
    <w:rsid w:val="0076771C"/>
    <w:rsid w:val="00767A1F"/>
    <w:rsid w:val="00767B4E"/>
    <w:rsid w:val="00767D67"/>
    <w:rsid w:val="00767E76"/>
    <w:rsid w:val="00770137"/>
    <w:rsid w:val="00770CFE"/>
    <w:rsid w:val="00770DCD"/>
    <w:rsid w:val="00771899"/>
    <w:rsid w:val="007721A4"/>
    <w:rsid w:val="00772AF3"/>
    <w:rsid w:val="00772B09"/>
    <w:rsid w:val="00772C45"/>
    <w:rsid w:val="00773047"/>
    <w:rsid w:val="007730C9"/>
    <w:rsid w:val="007737AE"/>
    <w:rsid w:val="00773806"/>
    <w:rsid w:val="0077446A"/>
    <w:rsid w:val="00775693"/>
    <w:rsid w:val="00775DBD"/>
    <w:rsid w:val="00775F1E"/>
    <w:rsid w:val="0077619B"/>
    <w:rsid w:val="007766BD"/>
    <w:rsid w:val="0077701F"/>
    <w:rsid w:val="0077724A"/>
    <w:rsid w:val="007772D1"/>
    <w:rsid w:val="00777609"/>
    <w:rsid w:val="0077783A"/>
    <w:rsid w:val="00777DCE"/>
    <w:rsid w:val="007803CF"/>
    <w:rsid w:val="00780566"/>
    <w:rsid w:val="00780A49"/>
    <w:rsid w:val="007812E3"/>
    <w:rsid w:val="00782827"/>
    <w:rsid w:val="00782AE5"/>
    <w:rsid w:val="00782B11"/>
    <w:rsid w:val="00782BB3"/>
    <w:rsid w:val="007835FF"/>
    <w:rsid w:val="00783992"/>
    <w:rsid w:val="00783A1A"/>
    <w:rsid w:val="00784861"/>
    <w:rsid w:val="007849C4"/>
    <w:rsid w:val="00785065"/>
    <w:rsid w:val="007850F8"/>
    <w:rsid w:val="0078552C"/>
    <w:rsid w:val="007857F3"/>
    <w:rsid w:val="00785A88"/>
    <w:rsid w:val="0078669E"/>
    <w:rsid w:val="00786DE3"/>
    <w:rsid w:val="00786F61"/>
    <w:rsid w:val="00787003"/>
    <w:rsid w:val="0078782B"/>
    <w:rsid w:val="00787A6C"/>
    <w:rsid w:val="00787EE7"/>
    <w:rsid w:val="00790304"/>
    <w:rsid w:val="00790358"/>
    <w:rsid w:val="007903E1"/>
    <w:rsid w:val="00790ED1"/>
    <w:rsid w:val="00790F60"/>
    <w:rsid w:val="00791886"/>
    <w:rsid w:val="007919D0"/>
    <w:rsid w:val="00791E58"/>
    <w:rsid w:val="00792227"/>
    <w:rsid w:val="00792348"/>
    <w:rsid w:val="00792368"/>
    <w:rsid w:val="00792438"/>
    <w:rsid w:val="0079266A"/>
    <w:rsid w:val="00793544"/>
    <w:rsid w:val="0079440F"/>
    <w:rsid w:val="00794B25"/>
    <w:rsid w:val="007951BB"/>
    <w:rsid w:val="007953B4"/>
    <w:rsid w:val="007954B5"/>
    <w:rsid w:val="00795EEA"/>
    <w:rsid w:val="0079609B"/>
    <w:rsid w:val="00796240"/>
    <w:rsid w:val="0079648E"/>
    <w:rsid w:val="00797D83"/>
    <w:rsid w:val="007A0452"/>
    <w:rsid w:val="007A06F3"/>
    <w:rsid w:val="007A09ED"/>
    <w:rsid w:val="007A0A20"/>
    <w:rsid w:val="007A0E00"/>
    <w:rsid w:val="007A12A5"/>
    <w:rsid w:val="007A1462"/>
    <w:rsid w:val="007A14EB"/>
    <w:rsid w:val="007A1B2C"/>
    <w:rsid w:val="007A1E37"/>
    <w:rsid w:val="007A2162"/>
    <w:rsid w:val="007A2395"/>
    <w:rsid w:val="007A2DD4"/>
    <w:rsid w:val="007A2E41"/>
    <w:rsid w:val="007A3308"/>
    <w:rsid w:val="007A3556"/>
    <w:rsid w:val="007A375D"/>
    <w:rsid w:val="007A3A6E"/>
    <w:rsid w:val="007A460C"/>
    <w:rsid w:val="007A4CAE"/>
    <w:rsid w:val="007A5B0F"/>
    <w:rsid w:val="007A5E15"/>
    <w:rsid w:val="007A5EDC"/>
    <w:rsid w:val="007A61F2"/>
    <w:rsid w:val="007A65CA"/>
    <w:rsid w:val="007A7477"/>
    <w:rsid w:val="007A753F"/>
    <w:rsid w:val="007A7C61"/>
    <w:rsid w:val="007B0583"/>
    <w:rsid w:val="007B0903"/>
    <w:rsid w:val="007B0E14"/>
    <w:rsid w:val="007B181C"/>
    <w:rsid w:val="007B1A1A"/>
    <w:rsid w:val="007B1B8B"/>
    <w:rsid w:val="007B1C03"/>
    <w:rsid w:val="007B2381"/>
    <w:rsid w:val="007B23A9"/>
    <w:rsid w:val="007B29F7"/>
    <w:rsid w:val="007B3884"/>
    <w:rsid w:val="007B39F0"/>
    <w:rsid w:val="007B3D24"/>
    <w:rsid w:val="007B3FDF"/>
    <w:rsid w:val="007B4122"/>
    <w:rsid w:val="007B43EC"/>
    <w:rsid w:val="007B48F4"/>
    <w:rsid w:val="007B4B61"/>
    <w:rsid w:val="007B522C"/>
    <w:rsid w:val="007B5C0E"/>
    <w:rsid w:val="007B6416"/>
    <w:rsid w:val="007B71D4"/>
    <w:rsid w:val="007B7517"/>
    <w:rsid w:val="007C0505"/>
    <w:rsid w:val="007C07C9"/>
    <w:rsid w:val="007C08CA"/>
    <w:rsid w:val="007C14F0"/>
    <w:rsid w:val="007C1BB1"/>
    <w:rsid w:val="007C1D41"/>
    <w:rsid w:val="007C1E93"/>
    <w:rsid w:val="007C22BC"/>
    <w:rsid w:val="007C2765"/>
    <w:rsid w:val="007C2AE9"/>
    <w:rsid w:val="007C302E"/>
    <w:rsid w:val="007C30D7"/>
    <w:rsid w:val="007C3397"/>
    <w:rsid w:val="007C36E2"/>
    <w:rsid w:val="007C3E6A"/>
    <w:rsid w:val="007C40FF"/>
    <w:rsid w:val="007C43EF"/>
    <w:rsid w:val="007C5A0E"/>
    <w:rsid w:val="007C5F3E"/>
    <w:rsid w:val="007C64BE"/>
    <w:rsid w:val="007C6678"/>
    <w:rsid w:val="007C74E0"/>
    <w:rsid w:val="007C76A7"/>
    <w:rsid w:val="007C7824"/>
    <w:rsid w:val="007D01CA"/>
    <w:rsid w:val="007D021E"/>
    <w:rsid w:val="007D0520"/>
    <w:rsid w:val="007D0F97"/>
    <w:rsid w:val="007D1504"/>
    <w:rsid w:val="007D152B"/>
    <w:rsid w:val="007D18C4"/>
    <w:rsid w:val="007D1C6C"/>
    <w:rsid w:val="007D1EEF"/>
    <w:rsid w:val="007D29DE"/>
    <w:rsid w:val="007D2A4A"/>
    <w:rsid w:val="007D2D85"/>
    <w:rsid w:val="007D371D"/>
    <w:rsid w:val="007D38B8"/>
    <w:rsid w:val="007D3BD3"/>
    <w:rsid w:val="007D40F6"/>
    <w:rsid w:val="007D4226"/>
    <w:rsid w:val="007D4C18"/>
    <w:rsid w:val="007D4D64"/>
    <w:rsid w:val="007D5B65"/>
    <w:rsid w:val="007D6877"/>
    <w:rsid w:val="007D6D43"/>
    <w:rsid w:val="007D6FB0"/>
    <w:rsid w:val="007D72BF"/>
    <w:rsid w:val="007D774A"/>
    <w:rsid w:val="007D7793"/>
    <w:rsid w:val="007D7824"/>
    <w:rsid w:val="007E0DA0"/>
    <w:rsid w:val="007E11B9"/>
    <w:rsid w:val="007E1486"/>
    <w:rsid w:val="007E15F1"/>
    <w:rsid w:val="007E19CD"/>
    <w:rsid w:val="007E1A9C"/>
    <w:rsid w:val="007E1B82"/>
    <w:rsid w:val="007E217A"/>
    <w:rsid w:val="007E2EBA"/>
    <w:rsid w:val="007E438C"/>
    <w:rsid w:val="007E4EC4"/>
    <w:rsid w:val="007E5E14"/>
    <w:rsid w:val="007E5E2B"/>
    <w:rsid w:val="007E5EC3"/>
    <w:rsid w:val="007E7C9C"/>
    <w:rsid w:val="007F00DD"/>
    <w:rsid w:val="007F04AC"/>
    <w:rsid w:val="007F0696"/>
    <w:rsid w:val="007F1369"/>
    <w:rsid w:val="007F1502"/>
    <w:rsid w:val="007F1958"/>
    <w:rsid w:val="007F22FD"/>
    <w:rsid w:val="007F25C8"/>
    <w:rsid w:val="007F29F7"/>
    <w:rsid w:val="007F2D6F"/>
    <w:rsid w:val="007F2DA0"/>
    <w:rsid w:val="007F302F"/>
    <w:rsid w:val="007F3379"/>
    <w:rsid w:val="007F33E6"/>
    <w:rsid w:val="007F37DA"/>
    <w:rsid w:val="007F38FE"/>
    <w:rsid w:val="007F3A0C"/>
    <w:rsid w:val="007F3C46"/>
    <w:rsid w:val="007F3F02"/>
    <w:rsid w:val="007F4250"/>
    <w:rsid w:val="007F42C8"/>
    <w:rsid w:val="007F4AA7"/>
    <w:rsid w:val="007F5850"/>
    <w:rsid w:val="007F59E5"/>
    <w:rsid w:val="007F5BC9"/>
    <w:rsid w:val="007F5D89"/>
    <w:rsid w:val="007F5EA8"/>
    <w:rsid w:val="007F629F"/>
    <w:rsid w:val="007F6992"/>
    <w:rsid w:val="007F78AA"/>
    <w:rsid w:val="007F7BC5"/>
    <w:rsid w:val="007F7F8C"/>
    <w:rsid w:val="00800907"/>
    <w:rsid w:val="008009E3"/>
    <w:rsid w:val="00800BFB"/>
    <w:rsid w:val="00800C45"/>
    <w:rsid w:val="00801BE3"/>
    <w:rsid w:val="008023D7"/>
    <w:rsid w:val="00803098"/>
    <w:rsid w:val="008030E1"/>
    <w:rsid w:val="0080415E"/>
    <w:rsid w:val="0080430E"/>
    <w:rsid w:val="00804602"/>
    <w:rsid w:val="00804894"/>
    <w:rsid w:val="008057BE"/>
    <w:rsid w:val="00805E2E"/>
    <w:rsid w:val="00805FAA"/>
    <w:rsid w:val="0080602B"/>
    <w:rsid w:val="00806747"/>
    <w:rsid w:val="00806F90"/>
    <w:rsid w:val="0080762F"/>
    <w:rsid w:val="008077E1"/>
    <w:rsid w:val="008079F4"/>
    <w:rsid w:val="00807A04"/>
    <w:rsid w:val="008113CC"/>
    <w:rsid w:val="00812E66"/>
    <w:rsid w:val="0081321C"/>
    <w:rsid w:val="0081388A"/>
    <w:rsid w:val="0081540C"/>
    <w:rsid w:val="008158DE"/>
    <w:rsid w:val="00815CE6"/>
    <w:rsid w:val="00816330"/>
    <w:rsid w:val="0081682E"/>
    <w:rsid w:val="00816F77"/>
    <w:rsid w:val="008170C1"/>
    <w:rsid w:val="00817287"/>
    <w:rsid w:val="0081791A"/>
    <w:rsid w:val="0081791D"/>
    <w:rsid w:val="00820872"/>
    <w:rsid w:val="00820AEF"/>
    <w:rsid w:val="00820D3C"/>
    <w:rsid w:val="00820DDC"/>
    <w:rsid w:val="00821212"/>
    <w:rsid w:val="008221F0"/>
    <w:rsid w:val="008224F1"/>
    <w:rsid w:val="00822BAF"/>
    <w:rsid w:val="00822BF6"/>
    <w:rsid w:val="00822CAB"/>
    <w:rsid w:val="00823027"/>
    <w:rsid w:val="00823B5D"/>
    <w:rsid w:val="00824729"/>
    <w:rsid w:val="00824F66"/>
    <w:rsid w:val="00825512"/>
    <w:rsid w:val="0082586B"/>
    <w:rsid w:val="00825879"/>
    <w:rsid w:val="008259C2"/>
    <w:rsid w:val="00825BCD"/>
    <w:rsid w:val="0082637E"/>
    <w:rsid w:val="00826D4F"/>
    <w:rsid w:val="00826F88"/>
    <w:rsid w:val="00827441"/>
    <w:rsid w:val="008275EC"/>
    <w:rsid w:val="00830168"/>
    <w:rsid w:val="00830174"/>
    <w:rsid w:val="00830E09"/>
    <w:rsid w:val="00831411"/>
    <w:rsid w:val="00831602"/>
    <w:rsid w:val="008317BC"/>
    <w:rsid w:val="00832575"/>
    <w:rsid w:val="00832692"/>
    <w:rsid w:val="00833A1C"/>
    <w:rsid w:val="00833BED"/>
    <w:rsid w:val="00834041"/>
    <w:rsid w:val="008343FB"/>
    <w:rsid w:val="00834D34"/>
    <w:rsid w:val="00834D4C"/>
    <w:rsid w:val="0083509E"/>
    <w:rsid w:val="00835B64"/>
    <w:rsid w:val="008362E5"/>
    <w:rsid w:val="008366D7"/>
    <w:rsid w:val="00836E1B"/>
    <w:rsid w:val="00836E22"/>
    <w:rsid w:val="008371AB"/>
    <w:rsid w:val="0083750E"/>
    <w:rsid w:val="0083780F"/>
    <w:rsid w:val="00837BAA"/>
    <w:rsid w:val="008400BE"/>
    <w:rsid w:val="00840186"/>
    <w:rsid w:val="008401B2"/>
    <w:rsid w:val="00840278"/>
    <w:rsid w:val="008402B0"/>
    <w:rsid w:val="00840F29"/>
    <w:rsid w:val="0084216F"/>
    <w:rsid w:val="00842408"/>
    <w:rsid w:val="008427C0"/>
    <w:rsid w:val="008437A2"/>
    <w:rsid w:val="00843B45"/>
    <w:rsid w:val="00843D26"/>
    <w:rsid w:val="00844D48"/>
    <w:rsid w:val="0084574C"/>
    <w:rsid w:val="00845AC5"/>
    <w:rsid w:val="00845ADD"/>
    <w:rsid w:val="00847580"/>
    <w:rsid w:val="00850034"/>
    <w:rsid w:val="008505BF"/>
    <w:rsid w:val="0085165C"/>
    <w:rsid w:val="008519CA"/>
    <w:rsid w:val="00851D34"/>
    <w:rsid w:val="008526FE"/>
    <w:rsid w:val="00852CFC"/>
    <w:rsid w:val="00852EF7"/>
    <w:rsid w:val="00853211"/>
    <w:rsid w:val="0085377D"/>
    <w:rsid w:val="00853A12"/>
    <w:rsid w:val="00853D5E"/>
    <w:rsid w:val="008546C7"/>
    <w:rsid w:val="008547F1"/>
    <w:rsid w:val="008553D5"/>
    <w:rsid w:val="00856220"/>
    <w:rsid w:val="00856A3A"/>
    <w:rsid w:val="00856D7F"/>
    <w:rsid w:val="00856E61"/>
    <w:rsid w:val="00857EBB"/>
    <w:rsid w:val="008602A5"/>
    <w:rsid w:val="00860A5D"/>
    <w:rsid w:val="00861664"/>
    <w:rsid w:val="00861CDA"/>
    <w:rsid w:val="00862729"/>
    <w:rsid w:val="00862AAE"/>
    <w:rsid w:val="00862DF6"/>
    <w:rsid w:val="00862E07"/>
    <w:rsid w:val="0086342E"/>
    <w:rsid w:val="00863F93"/>
    <w:rsid w:val="008645EB"/>
    <w:rsid w:val="00864779"/>
    <w:rsid w:val="0086548B"/>
    <w:rsid w:val="00865860"/>
    <w:rsid w:val="008659EE"/>
    <w:rsid w:val="00865A4A"/>
    <w:rsid w:val="00865B06"/>
    <w:rsid w:val="00865B89"/>
    <w:rsid w:val="008663E1"/>
    <w:rsid w:val="008663F2"/>
    <w:rsid w:val="0086649F"/>
    <w:rsid w:val="008664A0"/>
    <w:rsid w:val="0086692F"/>
    <w:rsid w:val="00866D2C"/>
    <w:rsid w:val="00866FE6"/>
    <w:rsid w:val="008672D9"/>
    <w:rsid w:val="00867B0A"/>
    <w:rsid w:val="00867DE7"/>
    <w:rsid w:val="00870067"/>
    <w:rsid w:val="0087037C"/>
    <w:rsid w:val="00870AAA"/>
    <w:rsid w:val="00870AAE"/>
    <w:rsid w:val="00870B7B"/>
    <w:rsid w:val="00870D05"/>
    <w:rsid w:val="00872CCB"/>
    <w:rsid w:val="00872E9C"/>
    <w:rsid w:val="00873781"/>
    <w:rsid w:val="00874351"/>
    <w:rsid w:val="008754F5"/>
    <w:rsid w:val="00875D91"/>
    <w:rsid w:val="00876033"/>
    <w:rsid w:val="008770EB"/>
    <w:rsid w:val="008776B8"/>
    <w:rsid w:val="00877753"/>
    <w:rsid w:val="0087775A"/>
    <w:rsid w:val="008777E3"/>
    <w:rsid w:val="00877A46"/>
    <w:rsid w:val="00877CB1"/>
    <w:rsid w:val="00877DEB"/>
    <w:rsid w:val="008804AA"/>
    <w:rsid w:val="0088103E"/>
    <w:rsid w:val="00881419"/>
    <w:rsid w:val="00881505"/>
    <w:rsid w:val="00881DB3"/>
    <w:rsid w:val="00881F9C"/>
    <w:rsid w:val="00882184"/>
    <w:rsid w:val="00882BDC"/>
    <w:rsid w:val="00884371"/>
    <w:rsid w:val="008845B6"/>
    <w:rsid w:val="00884E6C"/>
    <w:rsid w:val="00885200"/>
    <w:rsid w:val="00886067"/>
    <w:rsid w:val="008864D4"/>
    <w:rsid w:val="00886B4B"/>
    <w:rsid w:val="00887C80"/>
    <w:rsid w:val="00887E9E"/>
    <w:rsid w:val="00890513"/>
    <w:rsid w:val="0089075F"/>
    <w:rsid w:val="00890AB4"/>
    <w:rsid w:val="0089158C"/>
    <w:rsid w:val="008915FF"/>
    <w:rsid w:val="00891F91"/>
    <w:rsid w:val="008925FB"/>
    <w:rsid w:val="0089274C"/>
    <w:rsid w:val="0089291E"/>
    <w:rsid w:val="008933E2"/>
    <w:rsid w:val="00893464"/>
    <w:rsid w:val="008935CE"/>
    <w:rsid w:val="008936F7"/>
    <w:rsid w:val="00893879"/>
    <w:rsid w:val="00894793"/>
    <w:rsid w:val="00894B25"/>
    <w:rsid w:val="00894D3D"/>
    <w:rsid w:val="008955B6"/>
    <w:rsid w:val="00896413"/>
    <w:rsid w:val="00896587"/>
    <w:rsid w:val="0089728A"/>
    <w:rsid w:val="008975D1"/>
    <w:rsid w:val="008975F5"/>
    <w:rsid w:val="0089774C"/>
    <w:rsid w:val="008A032C"/>
    <w:rsid w:val="008A0701"/>
    <w:rsid w:val="008A1018"/>
    <w:rsid w:val="008A12EC"/>
    <w:rsid w:val="008A1637"/>
    <w:rsid w:val="008A18B5"/>
    <w:rsid w:val="008A1AB7"/>
    <w:rsid w:val="008A20F5"/>
    <w:rsid w:val="008A225A"/>
    <w:rsid w:val="008A26F4"/>
    <w:rsid w:val="008A276D"/>
    <w:rsid w:val="008A2CD8"/>
    <w:rsid w:val="008A2E48"/>
    <w:rsid w:val="008A31C5"/>
    <w:rsid w:val="008A366D"/>
    <w:rsid w:val="008A39F1"/>
    <w:rsid w:val="008A4290"/>
    <w:rsid w:val="008A42A1"/>
    <w:rsid w:val="008A494B"/>
    <w:rsid w:val="008A4C81"/>
    <w:rsid w:val="008A5101"/>
    <w:rsid w:val="008A6B0D"/>
    <w:rsid w:val="008A710C"/>
    <w:rsid w:val="008A71F4"/>
    <w:rsid w:val="008A79A5"/>
    <w:rsid w:val="008A7D38"/>
    <w:rsid w:val="008A7E35"/>
    <w:rsid w:val="008B0951"/>
    <w:rsid w:val="008B0A66"/>
    <w:rsid w:val="008B0F6D"/>
    <w:rsid w:val="008B139B"/>
    <w:rsid w:val="008B1410"/>
    <w:rsid w:val="008B1474"/>
    <w:rsid w:val="008B168C"/>
    <w:rsid w:val="008B1ECF"/>
    <w:rsid w:val="008B27EA"/>
    <w:rsid w:val="008B2875"/>
    <w:rsid w:val="008B2A35"/>
    <w:rsid w:val="008B2A7B"/>
    <w:rsid w:val="008B2A8C"/>
    <w:rsid w:val="008B2BD7"/>
    <w:rsid w:val="008B314C"/>
    <w:rsid w:val="008B36C0"/>
    <w:rsid w:val="008B3725"/>
    <w:rsid w:val="008B4BDC"/>
    <w:rsid w:val="008B59A2"/>
    <w:rsid w:val="008B5AED"/>
    <w:rsid w:val="008B606F"/>
    <w:rsid w:val="008B649C"/>
    <w:rsid w:val="008B6D5C"/>
    <w:rsid w:val="008B7216"/>
    <w:rsid w:val="008B721D"/>
    <w:rsid w:val="008B73E2"/>
    <w:rsid w:val="008C0541"/>
    <w:rsid w:val="008C0A07"/>
    <w:rsid w:val="008C0FD4"/>
    <w:rsid w:val="008C1219"/>
    <w:rsid w:val="008C1999"/>
    <w:rsid w:val="008C1ED9"/>
    <w:rsid w:val="008C232D"/>
    <w:rsid w:val="008C29AD"/>
    <w:rsid w:val="008C2BFD"/>
    <w:rsid w:val="008C2EF9"/>
    <w:rsid w:val="008C3082"/>
    <w:rsid w:val="008C3108"/>
    <w:rsid w:val="008C3275"/>
    <w:rsid w:val="008C32A2"/>
    <w:rsid w:val="008C331D"/>
    <w:rsid w:val="008C355A"/>
    <w:rsid w:val="008C36CA"/>
    <w:rsid w:val="008C41B6"/>
    <w:rsid w:val="008C44E1"/>
    <w:rsid w:val="008C4527"/>
    <w:rsid w:val="008C4640"/>
    <w:rsid w:val="008C49E6"/>
    <w:rsid w:val="008C50C1"/>
    <w:rsid w:val="008C55BA"/>
    <w:rsid w:val="008C56E0"/>
    <w:rsid w:val="008C571A"/>
    <w:rsid w:val="008C5D60"/>
    <w:rsid w:val="008C66C4"/>
    <w:rsid w:val="008C6B2D"/>
    <w:rsid w:val="008C6C58"/>
    <w:rsid w:val="008C73B5"/>
    <w:rsid w:val="008C7407"/>
    <w:rsid w:val="008C7418"/>
    <w:rsid w:val="008C7973"/>
    <w:rsid w:val="008C79FF"/>
    <w:rsid w:val="008C7BC3"/>
    <w:rsid w:val="008D059D"/>
    <w:rsid w:val="008D0CCC"/>
    <w:rsid w:val="008D120B"/>
    <w:rsid w:val="008D13F2"/>
    <w:rsid w:val="008D1993"/>
    <w:rsid w:val="008D2CA8"/>
    <w:rsid w:val="008D2FE5"/>
    <w:rsid w:val="008D3BBE"/>
    <w:rsid w:val="008D3C8F"/>
    <w:rsid w:val="008D3EFA"/>
    <w:rsid w:val="008D4017"/>
    <w:rsid w:val="008D414C"/>
    <w:rsid w:val="008D471B"/>
    <w:rsid w:val="008D474B"/>
    <w:rsid w:val="008D4B9D"/>
    <w:rsid w:val="008D4CF3"/>
    <w:rsid w:val="008D5002"/>
    <w:rsid w:val="008D52BD"/>
    <w:rsid w:val="008D583E"/>
    <w:rsid w:val="008D5CA3"/>
    <w:rsid w:val="008D5DE4"/>
    <w:rsid w:val="008D6357"/>
    <w:rsid w:val="008D6408"/>
    <w:rsid w:val="008D6B39"/>
    <w:rsid w:val="008D71AB"/>
    <w:rsid w:val="008D77D7"/>
    <w:rsid w:val="008D7AAF"/>
    <w:rsid w:val="008E00F2"/>
    <w:rsid w:val="008E047C"/>
    <w:rsid w:val="008E04C5"/>
    <w:rsid w:val="008E0B07"/>
    <w:rsid w:val="008E10DD"/>
    <w:rsid w:val="008E1825"/>
    <w:rsid w:val="008E18F2"/>
    <w:rsid w:val="008E1C95"/>
    <w:rsid w:val="008E2617"/>
    <w:rsid w:val="008E3369"/>
    <w:rsid w:val="008E370B"/>
    <w:rsid w:val="008E373E"/>
    <w:rsid w:val="008E38A5"/>
    <w:rsid w:val="008E4452"/>
    <w:rsid w:val="008E4C9E"/>
    <w:rsid w:val="008E4EDE"/>
    <w:rsid w:val="008E4F12"/>
    <w:rsid w:val="008E532A"/>
    <w:rsid w:val="008E5661"/>
    <w:rsid w:val="008E62A7"/>
    <w:rsid w:val="008E653D"/>
    <w:rsid w:val="008E6F50"/>
    <w:rsid w:val="008E73C2"/>
    <w:rsid w:val="008E73DF"/>
    <w:rsid w:val="008E75B4"/>
    <w:rsid w:val="008E7A7D"/>
    <w:rsid w:val="008E7B3B"/>
    <w:rsid w:val="008F01B1"/>
    <w:rsid w:val="008F025C"/>
    <w:rsid w:val="008F05B1"/>
    <w:rsid w:val="008F0875"/>
    <w:rsid w:val="008F0E64"/>
    <w:rsid w:val="008F0F25"/>
    <w:rsid w:val="008F10F5"/>
    <w:rsid w:val="008F1911"/>
    <w:rsid w:val="008F1CEA"/>
    <w:rsid w:val="008F1E10"/>
    <w:rsid w:val="008F209E"/>
    <w:rsid w:val="008F2360"/>
    <w:rsid w:val="008F36E8"/>
    <w:rsid w:val="008F3CC0"/>
    <w:rsid w:val="008F3FF1"/>
    <w:rsid w:val="008F43FF"/>
    <w:rsid w:val="008F4415"/>
    <w:rsid w:val="008F49B6"/>
    <w:rsid w:val="008F558F"/>
    <w:rsid w:val="008F5D2B"/>
    <w:rsid w:val="008F5D52"/>
    <w:rsid w:val="008F5D9A"/>
    <w:rsid w:val="008F617D"/>
    <w:rsid w:val="008F635A"/>
    <w:rsid w:val="008F645F"/>
    <w:rsid w:val="008F6761"/>
    <w:rsid w:val="008F6835"/>
    <w:rsid w:val="008F6DEE"/>
    <w:rsid w:val="008F7156"/>
    <w:rsid w:val="008F76B5"/>
    <w:rsid w:val="008F7F25"/>
    <w:rsid w:val="0090007A"/>
    <w:rsid w:val="00900765"/>
    <w:rsid w:val="00900C9C"/>
    <w:rsid w:val="00900DCF"/>
    <w:rsid w:val="00900F06"/>
    <w:rsid w:val="009010AF"/>
    <w:rsid w:val="0090176E"/>
    <w:rsid w:val="0090250E"/>
    <w:rsid w:val="00902ED3"/>
    <w:rsid w:val="00902FE3"/>
    <w:rsid w:val="00903285"/>
    <w:rsid w:val="0090364D"/>
    <w:rsid w:val="009038D0"/>
    <w:rsid w:val="00903C4E"/>
    <w:rsid w:val="0090474A"/>
    <w:rsid w:val="00904ADF"/>
    <w:rsid w:val="00904B7D"/>
    <w:rsid w:val="00904D15"/>
    <w:rsid w:val="00905A0F"/>
    <w:rsid w:val="00905AA7"/>
    <w:rsid w:val="00905B9D"/>
    <w:rsid w:val="0090698C"/>
    <w:rsid w:val="009108AD"/>
    <w:rsid w:val="009108ED"/>
    <w:rsid w:val="00910C89"/>
    <w:rsid w:val="00910D78"/>
    <w:rsid w:val="0091118B"/>
    <w:rsid w:val="00911365"/>
    <w:rsid w:val="00911B6F"/>
    <w:rsid w:val="00911D89"/>
    <w:rsid w:val="00912033"/>
    <w:rsid w:val="0091292D"/>
    <w:rsid w:val="00912A12"/>
    <w:rsid w:val="00912DEB"/>
    <w:rsid w:val="00912E23"/>
    <w:rsid w:val="009134EB"/>
    <w:rsid w:val="00913830"/>
    <w:rsid w:val="00914269"/>
    <w:rsid w:val="00914306"/>
    <w:rsid w:val="00914A41"/>
    <w:rsid w:val="00914FD0"/>
    <w:rsid w:val="00915312"/>
    <w:rsid w:val="00915338"/>
    <w:rsid w:val="00915F83"/>
    <w:rsid w:val="009171D7"/>
    <w:rsid w:val="0091726A"/>
    <w:rsid w:val="00917409"/>
    <w:rsid w:val="009174D4"/>
    <w:rsid w:val="00917A7C"/>
    <w:rsid w:val="009200B0"/>
    <w:rsid w:val="00920424"/>
    <w:rsid w:val="009206CD"/>
    <w:rsid w:val="009207C9"/>
    <w:rsid w:val="00920A3B"/>
    <w:rsid w:val="00920D34"/>
    <w:rsid w:val="00920F06"/>
    <w:rsid w:val="0092126F"/>
    <w:rsid w:val="0092267F"/>
    <w:rsid w:val="009228EB"/>
    <w:rsid w:val="00922D3B"/>
    <w:rsid w:val="009231B7"/>
    <w:rsid w:val="00923420"/>
    <w:rsid w:val="00923658"/>
    <w:rsid w:val="009241D8"/>
    <w:rsid w:val="009244D6"/>
    <w:rsid w:val="009247E2"/>
    <w:rsid w:val="00924EFD"/>
    <w:rsid w:val="009252DB"/>
    <w:rsid w:val="00925524"/>
    <w:rsid w:val="00925A15"/>
    <w:rsid w:val="009266C7"/>
    <w:rsid w:val="00926822"/>
    <w:rsid w:val="009268EF"/>
    <w:rsid w:val="00926AD4"/>
    <w:rsid w:val="00927012"/>
    <w:rsid w:val="00927503"/>
    <w:rsid w:val="00927AE2"/>
    <w:rsid w:val="00927C33"/>
    <w:rsid w:val="00927DA7"/>
    <w:rsid w:val="00927E4A"/>
    <w:rsid w:val="00930390"/>
    <w:rsid w:val="00930453"/>
    <w:rsid w:val="009315C4"/>
    <w:rsid w:val="00932033"/>
    <w:rsid w:val="00932396"/>
    <w:rsid w:val="00932688"/>
    <w:rsid w:val="00932C88"/>
    <w:rsid w:val="009331F2"/>
    <w:rsid w:val="0093395B"/>
    <w:rsid w:val="00934311"/>
    <w:rsid w:val="00934438"/>
    <w:rsid w:val="009348C2"/>
    <w:rsid w:val="00934AAE"/>
    <w:rsid w:val="00935C51"/>
    <w:rsid w:val="00936035"/>
    <w:rsid w:val="00936688"/>
    <w:rsid w:val="00937A61"/>
    <w:rsid w:val="00937B90"/>
    <w:rsid w:val="009405EC"/>
    <w:rsid w:val="009416E7"/>
    <w:rsid w:val="009431A3"/>
    <w:rsid w:val="00943433"/>
    <w:rsid w:val="009439DB"/>
    <w:rsid w:val="00943AA3"/>
    <w:rsid w:val="00943D63"/>
    <w:rsid w:val="00943EB1"/>
    <w:rsid w:val="00944018"/>
    <w:rsid w:val="00944AD0"/>
    <w:rsid w:val="00945983"/>
    <w:rsid w:val="00945B48"/>
    <w:rsid w:val="00946467"/>
    <w:rsid w:val="0094752A"/>
    <w:rsid w:val="009479D6"/>
    <w:rsid w:val="00947AEA"/>
    <w:rsid w:val="00947AFF"/>
    <w:rsid w:val="00950138"/>
    <w:rsid w:val="009507CC"/>
    <w:rsid w:val="00950CDE"/>
    <w:rsid w:val="00950EBE"/>
    <w:rsid w:val="0095136A"/>
    <w:rsid w:val="0095166F"/>
    <w:rsid w:val="0095183B"/>
    <w:rsid w:val="00951C49"/>
    <w:rsid w:val="00951D45"/>
    <w:rsid w:val="00951FCA"/>
    <w:rsid w:val="009527FE"/>
    <w:rsid w:val="00952953"/>
    <w:rsid w:val="009529D0"/>
    <w:rsid w:val="00953849"/>
    <w:rsid w:val="0095412B"/>
    <w:rsid w:val="00955C40"/>
    <w:rsid w:val="00955EEF"/>
    <w:rsid w:val="0095629B"/>
    <w:rsid w:val="009562A2"/>
    <w:rsid w:val="00957467"/>
    <w:rsid w:val="00957856"/>
    <w:rsid w:val="00957FC7"/>
    <w:rsid w:val="00960403"/>
    <w:rsid w:val="009604ED"/>
    <w:rsid w:val="00960992"/>
    <w:rsid w:val="00961216"/>
    <w:rsid w:val="009612EB"/>
    <w:rsid w:val="00961BE5"/>
    <w:rsid w:val="00961C6C"/>
    <w:rsid w:val="00961EB8"/>
    <w:rsid w:val="009622BD"/>
    <w:rsid w:val="009624C7"/>
    <w:rsid w:val="009628DF"/>
    <w:rsid w:val="009632D3"/>
    <w:rsid w:val="00963846"/>
    <w:rsid w:val="00963ABC"/>
    <w:rsid w:val="00964233"/>
    <w:rsid w:val="0096430F"/>
    <w:rsid w:val="009647DB"/>
    <w:rsid w:val="00964E17"/>
    <w:rsid w:val="0096525D"/>
    <w:rsid w:val="0096558B"/>
    <w:rsid w:val="00965E03"/>
    <w:rsid w:val="009668F0"/>
    <w:rsid w:val="0096694C"/>
    <w:rsid w:val="009669B2"/>
    <w:rsid w:val="00966A14"/>
    <w:rsid w:val="00966EB5"/>
    <w:rsid w:val="0096752A"/>
    <w:rsid w:val="009676BA"/>
    <w:rsid w:val="0096792F"/>
    <w:rsid w:val="00967B70"/>
    <w:rsid w:val="00970E2A"/>
    <w:rsid w:val="00971762"/>
    <w:rsid w:val="00971850"/>
    <w:rsid w:val="00971D22"/>
    <w:rsid w:val="00972305"/>
    <w:rsid w:val="00972A0F"/>
    <w:rsid w:val="00973191"/>
    <w:rsid w:val="00973356"/>
    <w:rsid w:val="009734D9"/>
    <w:rsid w:val="00973C9C"/>
    <w:rsid w:val="00973EE1"/>
    <w:rsid w:val="0097402D"/>
    <w:rsid w:val="0097470D"/>
    <w:rsid w:val="00975817"/>
    <w:rsid w:val="0097590D"/>
    <w:rsid w:val="00975959"/>
    <w:rsid w:val="00975C3D"/>
    <w:rsid w:val="00976ACE"/>
    <w:rsid w:val="00976C81"/>
    <w:rsid w:val="00976D49"/>
    <w:rsid w:val="00977BD5"/>
    <w:rsid w:val="009807D4"/>
    <w:rsid w:val="009819D7"/>
    <w:rsid w:val="00981EBC"/>
    <w:rsid w:val="00982CDD"/>
    <w:rsid w:val="00982CED"/>
    <w:rsid w:val="00983448"/>
    <w:rsid w:val="009834EF"/>
    <w:rsid w:val="0098369E"/>
    <w:rsid w:val="009836D9"/>
    <w:rsid w:val="00983BE6"/>
    <w:rsid w:val="00983CF4"/>
    <w:rsid w:val="0098433D"/>
    <w:rsid w:val="0098507A"/>
    <w:rsid w:val="009850BB"/>
    <w:rsid w:val="009856C3"/>
    <w:rsid w:val="00985F2A"/>
    <w:rsid w:val="00986255"/>
    <w:rsid w:val="0098643B"/>
    <w:rsid w:val="009865F8"/>
    <w:rsid w:val="00986A3A"/>
    <w:rsid w:val="00986B2D"/>
    <w:rsid w:val="00986E9A"/>
    <w:rsid w:val="00986F06"/>
    <w:rsid w:val="0098703D"/>
    <w:rsid w:val="00987159"/>
    <w:rsid w:val="00987324"/>
    <w:rsid w:val="009873A8"/>
    <w:rsid w:val="009873B8"/>
    <w:rsid w:val="009878D2"/>
    <w:rsid w:val="00987916"/>
    <w:rsid w:val="00987C0D"/>
    <w:rsid w:val="00987CE5"/>
    <w:rsid w:val="00987D52"/>
    <w:rsid w:val="009902C8"/>
    <w:rsid w:val="00990695"/>
    <w:rsid w:val="00990846"/>
    <w:rsid w:val="00990879"/>
    <w:rsid w:val="009909AF"/>
    <w:rsid w:val="00990EA8"/>
    <w:rsid w:val="009913A0"/>
    <w:rsid w:val="00991564"/>
    <w:rsid w:val="009924BC"/>
    <w:rsid w:val="009925AC"/>
    <w:rsid w:val="00992F00"/>
    <w:rsid w:val="00992F2F"/>
    <w:rsid w:val="0099360F"/>
    <w:rsid w:val="009939D0"/>
    <w:rsid w:val="009942E3"/>
    <w:rsid w:val="0099437F"/>
    <w:rsid w:val="00994458"/>
    <w:rsid w:val="00994764"/>
    <w:rsid w:val="00994C1B"/>
    <w:rsid w:val="0099518E"/>
    <w:rsid w:val="00995727"/>
    <w:rsid w:val="00995A0B"/>
    <w:rsid w:val="00995B83"/>
    <w:rsid w:val="00996820"/>
    <w:rsid w:val="00997551"/>
    <w:rsid w:val="009A09EC"/>
    <w:rsid w:val="009A0BC9"/>
    <w:rsid w:val="009A160C"/>
    <w:rsid w:val="009A1B1F"/>
    <w:rsid w:val="009A1BA1"/>
    <w:rsid w:val="009A1EC7"/>
    <w:rsid w:val="009A229C"/>
    <w:rsid w:val="009A26E8"/>
    <w:rsid w:val="009A311B"/>
    <w:rsid w:val="009A3207"/>
    <w:rsid w:val="009A3625"/>
    <w:rsid w:val="009A4150"/>
    <w:rsid w:val="009A434A"/>
    <w:rsid w:val="009A5D28"/>
    <w:rsid w:val="009A5EB3"/>
    <w:rsid w:val="009A5FC8"/>
    <w:rsid w:val="009A60FA"/>
    <w:rsid w:val="009A61A0"/>
    <w:rsid w:val="009A670A"/>
    <w:rsid w:val="009A6A46"/>
    <w:rsid w:val="009A6C27"/>
    <w:rsid w:val="009A6CD1"/>
    <w:rsid w:val="009A6E4E"/>
    <w:rsid w:val="009A6EF3"/>
    <w:rsid w:val="009A7033"/>
    <w:rsid w:val="009A759A"/>
    <w:rsid w:val="009A79EA"/>
    <w:rsid w:val="009A7D20"/>
    <w:rsid w:val="009B074E"/>
    <w:rsid w:val="009B176B"/>
    <w:rsid w:val="009B1789"/>
    <w:rsid w:val="009B1A46"/>
    <w:rsid w:val="009B254D"/>
    <w:rsid w:val="009B2754"/>
    <w:rsid w:val="009B2F4D"/>
    <w:rsid w:val="009B3075"/>
    <w:rsid w:val="009B3550"/>
    <w:rsid w:val="009B364F"/>
    <w:rsid w:val="009B3DB0"/>
    <w:rsid w:val="009B43D8"/>
    <w:rsid w:val="009B4BDF"/>
    <w:rsid w:val="009B5560"/>
    <w:rsid w:val="009B5645"/>
    <w:rsid w:val="009B5691"/>
    <w:rsid w:val="009B58D9"/>
    <w:rsid w:val="009B5966"/>
    <w:rsid w:val="009B5988"/>
    <w:rsid w:val="009B5CFD"/>
    <w:rsid w:val="009B615E"/>
    <w:rsid w:val="009B73B9"/>
    <w:rsid w:val="009B77F8"/>
    <w:rsid w:val="009B7AB4"/>
    <w:rsid w:val="009B7B8B"/>
    <w:rsid w:val="009B7E43"/>
    <w:rsid w:val="009C0839"/>
    <w:rsid w:val="009C0DD9"/>
    <w:rsid w:val="009C1239"/>
    <w:rsid w:val="009C17E2"/>
    <w:rsid w:val="009C2251"/>
    <w:rsid w:val="009C248C"/>
    <w:rsid w:val="009C24D2"/>
    <w:rsid w:val="009C26B0"/>
    <w:rsid w:val="009C2AC4"/>
    <w:rsid w:val="009C31B4"/>
    <w:rsid w:val="009C3FC1"/>
    <w:rsid w:val="009C4317"/>
    <w:rsid w:val="009C43E6"/>
    <w:rsid w:val="009C4671"/>
    <w:rsid w:val="009C4EA5"/>
    <w:rsid w:val="009C5388"/>
    <w:rsid w:val="009C5C0F"/>
    <w:rsid w:val="009C5CBC"/>
    <w:rsid w:val="009C5FF6"/>
    <w:rsid w:val="009C60B2"/>
    <w:rsid w:val="009C658D"/>
    <w:rsid w:val="009C66CE"/>
    <w:rsid w:val="009C793F"/>
    <w:rsid w:val="009C7DA5"/>
    <w:rsid w:val="009D0451"/>
    <w:rsid w:val="009D05AA"/>
    <w:rsid w:val="009D084A"/>
    <w:rsid w:val="009D157B"/>
    <w:rsid w:val="009D18AE"/>
    <w:rsid w:val="009D1CC2"/>
    <w:rsid w:val="009D1F7C"/>
    <w:rsid w:val="009D34DD"/>
    <w:rsid w:val="009D38B7"/>
    <w:rsid w:val="009D393B"/>
    <w:rsid w:val="009D39E7"/>
    <w:rsid w:val="009D3AEF"/>
    <w:rsid w:val="009D4F07"/>
    <w:rsid w:val="009D5378"/>
    <w:rsid w:val="009D53EC"/>
    <w:rsid w:val="009D56A2"/>
    <w:rsid w:val="009D5771"/>
    <w:rsid w:val="009D5A60"/>
    <w:rsid w:val="009D6088"/>
    <w:rsid w:val="009D64F4"/>
    <w:rsid w:val="009D65B6"/>
    <w:rsid w:val="009D6D2E"/>
    <w:rsid w:val="009D6D70"/>
    <w:rsid w:val="009D759F"/>
    <w:rsid w:val="009E1245"/>
    <w:rsid w:val="009E1FFB"/>
    <w:rsid w:val="009E234C"/>
    <w:rsid w:val="009E2B5A"/>
    <w:rsid w:val="009E2E10"/>
    <w:rsid w:val="009E3161"/>
    <w:rsid w:val="009E38EF"/>
    <w:rsid w:val="009E3B60"/>
    <w:rsid w:val="009E3D89"/>
    <w:rsid w:val="009E3EAB"/>
    <w:rsid w:val="009E4357"/>
    <w:rsid w:val="009E48EC"/>
    <w:rsid w:val="009E4B79"/>
    <w:rsid w:val="009E607F"/>
    <w:rsid w:val="009E6ECC"/>
    <w:rsid w:val="009E7814"/>
    <w:rsid w:val="009E7EC2"/>
    <w:rsid w:val="009F0081"/>
    <w:rsid w:val="009F0850"/>
    <w:rsid w:val="009F1622"/>
    <w:rsid w:val="009F18B4"/>
    <w:rsid w:val="009F1900"/>
    <w:rsid w:val="009F1CD0"/>
    <w:rsid w:val="009F2193"/>
    <w:rsid w:val="009F27C2"/>
    <w:rsid w:val="009F28FF"/>
    <w:rsid w:val="009F29BD"/>
    <w:rsid w:val="009F2A2A"/>
    <w:rsid w:val="009F2DDB"/>
    <w:rsid w:val="009F3243"/>
    <w:rsid w:val="009F35D9"/>
    <w:rsid w:val="009F3D22"/>
    <w:rsid w:val="009F3D6D"/>
    <w:rsid w:val="009F4054"/>
    <w:rsid w:val="009F4280"/>
    <w:rsid w:val="009F42C3"/>
    <w:rsid w:val="009F4572"/>
    <w:rsid w:val="009F486B"/>
    <w:rsid w:val="009F498A"/>
    <w:rsid w:val="009F4A73"/>
    <w:rsid w:val="009F4C96"/>
    <w:rsid w:val="009F4DE1"/>
    <w:rsid w:val="009F5F4D"/>
    <w:rsid w:val="009F6094"/>
    <w:rsid w:val="009F6276"/>
    <w:rsid w:val="009F6706"/>
    <w:rsid w:val="009F694D"/>
    <w:rsid w:val="009F75AC"/>
    <w:rsid w:val="009F7FEA"/>
    <w:rsid w:val="00A004C8"/>
    <w:rsid w:val="00A0071F"/>
    <w:rsid w:val="00A011CF"/>
    <w:rsid w:val="00A012BA"/>
    <w:rsid w:val="00A0136D"/>
    <w:rsid w:val="00A014BB"/>
    <w:rsid w:val="00A01651"/>
    <w:rsid w:val="00A01664"/>
    <w:rsid w:val="00A019DD"/>
    <w:rsid w:val="00A02376"/>
    <w:rsid w:val="00A024EF"/>
    <w:rsid w:val="00A0305E"/>
    <w:rsid w:val="00A031D3"/>
    <w:rsid w:val="00A03503"/>
    <w:rsid w:val="00A03AAB"/>
    <w:rsid w:val="00A0426B"/>
    <w:rsid w:val="00A04CBA"/>
    <w:rsid w:val="00A04E19"/>
    <w:rsid w:val="00A0529B"/>
    <w:rsid w:val="00A055F5"/>
    <w:rsid w:val="00A05D72"/>
    <w:rsid w:val="00A05EFE"/>
    <w:rsid w:val="00A05F8D"/>
    <w:rsid w:val="00A0631C"/>
    <w:rsid w:val="00A069E4"/>
    <w:rsid w:val="00A06AB5"/>
    <w:rsid w:val="00A06DAF"/>
    <w:rsid w:val="00A07199"/>
    <w:rsid w:val="00A07516"/>
    <w:rsid w:val="00A07D73"/>
    <w:rsid w:val="00A07F91"/>
    <w:rsid w:val="00A10573"/>
    <w:rsid w:val="00A10820"/>
    <w:rsid w:val="00A10992"/>
    <w:rsid w:val="00A11D4A"/>
    <w:rsid w:val="00A12962"/>
    <w:rsid w:val="00A13215"/>
    <w:rsid w:val="00A14314"/>
    <w:rsid w:val="00A14425"/>
    <w:rsid w:val="00A14DCE"/>
    <w:rsid w:val="00A1532D"/>
    <w:rsid w:val="00A153A9"/>
    <w:rsid w:val="00A154B7"/>
    <w:rsid w:val="00A15B9F"/>
    <w:rsid w:val="00A162CD"/>
    <w:rsid w:val="00A16397"/>
    <w:rsid w:val="00A1754D"/>
    <w:rsid w:val="00A175E6"/>
    <w:rsid w:val="00A178CC"/>
    <w:rsid w:val="00A206EC"/>
    <w:rsid w:val="00A2074F"/>
    <w:rsid w:val="00A20D33"/>
    <w:rsid w:val="00A2128C"/>
    <w:rsid w:val="00A212B4"/>
    <w:rsid w:val="00A21399"/>
    <w:rsid w:val="00A21451"/>
    <w:rsid w:val="00A21CE0"/>
    <w:rsid w:val="00A21EF7"/>
    <w:rsid w:val="00A228E1"/>
    <w:rsid w:val="00A22B74"/>
    <w:rsid w:val="00A2415D"/>
    <w:rsid w:val="00A25011"/>
    <w:rsid w:val="00A25E58"/>
    <w:rsid w:val="00A26041"/>
    <w:rsid w:val="00A2665F"/>
    <w:rsid w:val="00A271FC"/>
    <w:rsid w:val="00A27F81"/>
    <w:rsid w:val="00A30D76"/>
    <w:rsid w:val="00A30EB4"/>
    <w:rsid w:val="00A3122F"/>
    <w:rsid w:val="00A3183D"/>
    <w:rsid w:val="00A318AC"/>
    <w:rsid w:val="00A318B1"/>
    <w:rsid w:val="00A31940"/>
    <w:rsid w:val="00A31ED6"/>
    <w:rsid w:val="00A323CC"/>
    <w:rsid w:val="00A32820"/>
    <w:rsid w:val="00A328FA"/>
    <w:rsid w:val="00A32A9D"/>
    <w:rsid w:val="00A33146"/>
    <w:rsid w:val="00A3331B"/>
    <w:rsid w:val="00A339FE"/>
    <w:rsid w:val="00A3409C"/>
    <w:rsid w:val="00A34774"/>
    <w:rsid w:val="00A348AD"/>
    <w:rsid w:val="00A348CE"/>
    <w:rsid w:val="00A34B57"/>
    <w:rsid w:val="00A34EAF"/>
    <w:rsid w:val="00A3565A"/>
    <w:rsid w:val="00A3586C"/>
    <w:rsid w:val="00A35CB0"/>
    <w:rsid w:val="00A36087"/>
    <w:rsid w:val="00A360AD"/>
    <w:rsid w:val="00A36101"/>
    <w:rsid w:val="00A36D60"/>
    <w:rsid w:val="00A37AC0"/>
    <w:rsid w:val="00A40AAB"/>
    <w:rsid w:val="00A41499"/>
    <w:rsid w:val="00A42131"/>
    <w:rsid w:val="00A43648"/>
    <w:rsid w:val="00A445C2"/>
    <w:rsid w:val="00A447CE"/>
    <w:rsid w:val="00A44EE4"/>
    <w:rsid w:val="00A455A6"/>
    <w:rsid w:val="00A45704"/>
    <w:rsid w:val="00A45819"/>
    <w:rsid w:val="00A45E18"/>
    <w:rsid w:val="00A45E55"/>
    <w:rsid w:val="00A467F7"/>
    <w:rsid w:val="00A47059"/>
    <w:rsid w:val="00A47347"/>
    <w:rsid w:val="00A47689"/>
    <w:rsid w:val="00A47B22"/>
    <w:rsid w:val="00A508F8"/>
    <w:rsid w:val="00A524A9"/>
    <w:rsid w:val="00A538F2"/>
    <w:rsid w:val="00A5391C"/>
    <w:rsid w:val="00A540B9"/>
    <w:rsid w:val="00A54494"/>
    <w:rsid w:val="00A54946"/>
    <w:rsid w:val="00A55DBD"/>
    <w:rsid w:val="00A5619B"/>
    <w:rsid w:val="00A568C5"/>
    <w:rsid w:val="00A60088"/>
    <w:rsid w:val="00A6078A"/>
    <w:rsid w:val="00A607C5"/>
    <w:rsid w:val="00A60F23"/>
    <w:rsid w:val="00A60FCD"/>
    <w:rsid w:val="00A611AA"/>
    <w:rsid w:val="00A613E4"/>
    <w:rsid w:val="00A61691"/>
    <w:rsid w:val="00A618DC"/>
    <w:rsid w:val="00A61AF8"/>
    <w:rsid w:val="00A61DD3"/>
    <w:rsid w:val="00A621C1"/>
    <w:rsid w:val="00A630C4"/>
    <w:rsid w:val="00A630FF"/>
    <w:rsid w:val="00A64EA8"/>
    <w:rsid w:val="00A64F1D"/>
    <w:rsid w:val="00A65104"/>
    <w:rsid w:val="00A65B38"/>
    <w:rsid w:val="00A65BF8"/>
    <w:rsid w:val="00A66393"/>
    <w:rsid w:val="00A67AE2"/>
    <w:rsid w:val="00A67C6F"/>
    <w:rsid w:val="00A67C88"/>
    <w:rsid w:val="00A700FD"/>
    <w:rsid w:val="00A70905"/>
    <w:rsid w:val="00A70B23"/>
    <w:rsid w:val="00A70C67"/>
    <w:rsid w:val="00A70FBC"/>
    <w:rsid w:val="00A7114E"/>
    <w:rsid w:val="00A7196C"/>
    <w:rsid w:val="00A72DC1"/>
    <w:rsid w:val="00A731A8"/>
    <w:rsid w:val="00A73562"/>
    <w:rsid w:val="00A7488E"/>
    <w:rsid w:val="00A74925"/>
    <w:rsid w:val="00A75A82"/>
    <w:rsid w:val="00A75C27"/>
    <w:rsid w:val="00A75DEF"/>
    <w:rsid w:val="00A76703"/>
    <w:rsid w:val="00A7716C"/>
    <w:rsid w:val="00A77252"/>
    <w:rsid w:val="00A77894"/>
    <w:rsid w:val="00A77BFF"/>
    <w:rsid w:val="00A80D33"/>
    <w:rsid w:val="00A80DBE"/>
    <w:rsid w:val="00A80FD5"/>
    <w:rsid w:val="00A81E69"/>
    <w:rsid w:val="00A82C1F"/>
    <w:rsid w:val="00A830AD"/>
    <w:rsid w:val="00A83193"/>
    <w:rsid w:val="00A836C8"/>
    <w:rsid w:val="00A83B8E"/>
    <w:rsid w:val="00A83B9C"/>
    <w:rsid w:val="00A83C5D"/>
    <w:rsid w:val="00A83C76"/>
    <w:rsid w:val="00A83EF5"/>
    <w:rsid w:val="00A8403C"/>
    <w:rsid w:val="00A84303"/>
    <w:rsid w:val="00A848AE"/>
    <w:rsid w:val="00A84CF8"/>
    <w:rsid w:val="00A84E1F"/>
    <w:rsid w:val="00A85419"/>
    <w:rsid w:val="00A86106"/>
    <w:rsid w:val="00A861C6"/>
    <w:rsid w:val="00A86692"/>
    <w:rsid w:val="00A867A4"/>
    <w:rsid w:val="00A86B5A"/>
    <w:rsid w:val="00A86CAA"/>
    <w:rsid w:val="00A87095"/>
    <w:rsid w:val="00A8722B"/>
    <w:rsid w:val="00A873C2"/>
    <w:rsid w:val="00A875E2"/>
    <w:rsid w:val="00A87637"/>
    <w:rsid w:val="00A87E51"/>
    <w:rsid w:val="00A90109"/>
    <w:rsid w:val="00A902C1"/>
    <w:rsid w:val="00A90463"/>
    <w:rsid w:val="00A9061A"/>
    <w:rsid w:val="00A90E83"/>
    <w:rsid w:val="00A90ECB"/>
    <w:rsid w:val="00A9100D"/>
    <w:rsid w:val="00A91498"/>
    <w:rsid w:val="00A916C6"/>
    <w:rsid w:val="00A91C2D"/>
    <w:rsid w:val="00A92ECB"/>
    <w:rsid w:val="00A933CB"/>
    <w:rsid w:val="00A93737"/>
    <w:rsid w:val="00A93F86"/>
    <w:rsid w:val="00A93F9E"/>
    <w:rsid w:val="00A942B0"/>
    <w:rsid w:val="00A94687"/>
    <w:rsid w:val="00A9469A"/>
    <w:rsid w:val="00A946BA"/>
    <w:rsid w:val="00A94E29"/>
    <w:rsid w:val="00A95090"/>
    <w:rsid w:val="00A96C77"/>
    <w:rsid w:val="00A96F4E"/>
    <w:rsid w:val="00A978B8"/>
    <w:rsid w:val="00AA0562"/>
    <w:rsid w:val="00AA06F2"/>
    <w:rsid w:val="00AA08AF"/>
    <w:rsid w:val="00AA0ABF"/>
    <w:rsid w:val="00AA0FB9"/>
    <w:rsid w:val="00AA12C7"/>
    <w:rsid w:val="00AA3AE4"/>
    <w:rsid w:val="00AA3C00"/>
    <w:rsid w:val="00AA43C4"/>
    <w:rsid w:val="00AA43FF"/>
    <w:rsid w:val="00AA4C3B"/>
    <w:rsid w:val="00AA4FD4"/>
    <w:rsid w:val="00AA5FC7"/>
    <w:rsid w:val="00AA635E"/>
    <w:rsid w:val="00AA6B10"/>
    <w:rsid w:val="00AA6F43"/>
    <w:rsid w:val="00AA7147"/>
    <w:rsid w:val="00AB0F02"/>
    <w:rsid w:val="00AB126C"/>
    <w:rsid w:val="00AB14AA"/>
    <w:rsid w:val="00AB1E58"/>
    <w:rsid w:val="00AB2263"/>
    <w:rsid w:val="00AB2320"/>
    <w:rsid w:val="00AB23C3"/>
    <w:rsid w:val="00AB2501"/>
    <w:rsid w:val="00AB3195"/>
    <w:rsid w:val="00AB34A8"/>
    <w:rsid w:val="00AB354F"/>
    <w:rsid w:val="00AB3A87"/>
    <w:rsid w:val="00AB3CFE"/>
    <w:rsid w:val="00AB3E0A"/>
    <w:rsid w:val="00AB469C"/>
    <w:rsid w:val="00AB46B2"/>
    <w:rsid w:val="00AB4C5F"/>
    <w:rsid w:val="00AB52E1"/>
    <w:rsid w:val="00AB5687"/>
    <w:rsid w:val="00AB5AD2"/>
    <w:rsid w:val="00AB62BC"/>
    <w:rsid w:val="00AB679F"/>
    <w:rsid w:val="00AB680F"/>
    <w:rsid w:val="00AB6BF6"/>
    <w:rsid w:val="00AB7CE6"/>
    <w:rsid w:val="00AB7D3A"/>
    <w:rsid w:val="00AB7E72"/>
    <w:rsid w:val="00AB7FDA"/>
    <w:rsid w:val="00AC06EA"/>
    <w:rsid w:val="00AC08D8"/>
    <w:rsid w:val="00AC095B"/>
    <w:rsid w:val="00AC0C0C"/>
    <w:rsid w:val="00AC0E88"/>
    <w:rsid w:val="00AC111A"/>
    <w:rsid w:val="00AC1755"/>
    <w:rsid w:val="00AC198F"/>
    <w:rsid w:val="00AC2619"/>
    <w:rsid w:val="00AC27B2"/>
    <w:rsid w:val="00AC2D12"/>
    <w:rsid w:val="00AC3412"/>
    <w:rsid w:val="00AC3613"/>
    <w:rsid w:val="00AC3BD6"/>
    <w:rsid w:val="00AC42F5"/>
    <w:rsid w:val="00AC544D"/>
    <w:rsid w:val="00AC588E"/>
    <w:rsid w:val="00AC59A9"/>
    <w:rsid w:val="00AC6C3C"/>
    <w:rsid w:val="00AC6F8A"/>
    <w:rsid w:val="00AC727D"/>
    <w:rsid w:val="00AC74E7"/>
    <w:rsid w:val="00AC7B61"/>
    <w:rsid w:val="00AC7D92"/>
    <w:rsid w:val="00AC7E7F"/>
    <w:rsid w:val="00AC7F4D"/>
    <w:rsid w:val="00AD06DF"/>
    <w:rsid w:val="00AD0B5C"/>
    <w:rsid w:val="00AD0C93"/>
    <w:rsid w:val="00AD0D86"/>
    <w:rsid w:val="00AD10DE"/>
    <w:rsid w:val="00AD1147"/>
    <w:rsid w:val="00AD140B"/>
    <w:rsid w:val="00AD1C83"/>
    <w:rsid w:val="00AD2510"/>
    <w:rsid w:val="00AD256E"/>
    <w:rsid w:val="00AD2C81"/>
    <w:rsid w:val="00AD337A"/>
    <w:rsid w:val="00AD443D"/>
    <w:rsid w:val="00AD50F0"/>
    <w:rsid w:val="00AD52A9"/>
    <w:rsid w:val="00AD5C3B"/>
    <w:rsid w:val="00AD6687"/>
    <w:rsid w:val="00AD68DB"/>
    <w:rsid w:val="00AD6FC1"/>
    <w:rsid w:val="00AD71DE"/>
    <w:rsid w:val="00AD797C"/>
    <w:rsid w:val="00AD7C97"/>
    <w:rsid w:val="00AE0095"/>
    <w:rsid w:val="00AE08EF"/>
    <w:rsid w:val="00AE0CF2"/>
    <w:rsid w:val="00AE0D29"/>
    <w:rsid w:val="00AE0DA0"/>
    <w:rsid w:val="00AE0FD7"/>
    <w:rsid w:val="00AE2286"/>
    <w:rsid w:val="00AE2663"/>
    <w:rsid w:val="00AE2E09"/>
    <w:rsid w:val="00AE306F"/>
    <w:rsid w:val="00AE3193"/>
    <w:rsid w:val="00AE3BEC"/>
    <w:rsid w:val="00AE3D27"/>
    <w:rsid w:val="00AE44C5"/>
    <w:rsid w:val="00AE47BB"/>
    <w:rsid w:val="00AE4908"/>
    <w:rsid w:val="00AE577E"/>
    <w:rsid w:val="00AE5CA1"/>
    <w:rsid w:val="00AE62EC"/>
    <w:rsid w:val="00AE6C53"/>
    <w:rsid w:val="00AE7073"/>
    <w:rsid w:val="00AE727C"/>
    <w:rsid w:val="00AE783B"/>
    <w:rsid w:val="00AE7AA4"/>
    <w:rsid w:val="00AE7B65"/>
    <w:rsid w:val="00AF0F04"/>
    <w:rsid w:val="00AF1155"/>
    <w:rsid w:val="00AF1923"/>
    <w:rsid w:val="00AF1D52"/>
    <w:rsid w:val="00AF206F"/>
    <w:rsid w:val="00AF246D"/>
    <w:rsid w:val="00AF2AB4"/>
    <w:rsid w:val="00AF2ABC"/>
    <w:rsid w:val="00AF2FF1"/>
    <w:rsid w:val="00AF35E6"/>
    <w:rsid w:val="00AF36F7"/>
    <w:rsid w:val="00AF401E"/>
    <w:rsid w:val="00AF422E"/>
    <w:rsid w:val="00AF4381"/>
    <w:rsid w:val="00AF4D52"/>
    <w:rsid w:val="00AF4D69"/>
    <w:rsid w:val="00AF4DA1"/>
    <w:rsid w:val="00AF4E90"/>
    <w:rsid w:val="00AF5041"/>
    <w:rsid w:val="00AF6521"/>
    <w:rsid w:val="00AF6957"/>
    <w:rsid w:val="00AF6A23"/>
    <w:rsid w:val="00AF6D36"/>
    <w:rsid w:val="00AF705E"/>
    <w:rsid w:val="00AF7467"/>
    <w:rsid w:val="00B00AD8"/>
    <w:rsid w:val="00B0238B"/>
    <w:rsid w:val="00B02DEE"/>
    <w:rsid w:val="00B02DFB"/>
    <w:rsid w:val="00B033B8"/>
    <w:rsid w:val="00B03B04"/>
    <w:rsid w:val="00B03E36"/>
    <w:rsid w:val="00B042FE"/>
    <w:rsid w:val="00B0432F"/>
    <w:rsid w:val="00B049BC"/>
    <w:rsid w:val="00B05419"/>
    <w:rsid w:val="00B05444"/>
    <w:rsid w:val="00B05499"/>
    <w:rsid w:val="00B057FB"/>
    <w:rsid w:val="00B05AD8"/>
    <w:rsid w:val="00B062B7"/>
    <w:rsid w:val="00B0695F"/>
    <w:rsid w:val="00B06EA4"/>
    <w:rsid w:val="00B06EFA"/>
    <w:rsid w:val="00B079B8"/>
    <w:rsid w:val="00B07F6C"/>
    <w:rsid w:val="00B10022"/>
    <w:rsid w:val="00B1026D"/>
    <w:rsid w:val="00B10341"/>
    <w:rsid w:val="00B10E7E"/>
    <w:rsid w:val="00B117AB"/>
    <w:rsid w:val="00B12DE8"/>
    <w:rsid w:val="00B12F02"/>
    <w:rsid w:val="00B13626"/>
    <w:rsid w:val="00B145BA"/>
    <w:rsid w:val="00B14D12"/>
    <w:rsid w:val="00B1575C"/>
    <w:rsid w:val="00B159D4"/>
    <w:rsid w:val="00B167A7"/>
    <w:rsid w:val="00B16917"/>
    <w:rsid w:val="00B16BA7"/>
    <w:rsid w:val="00B17259"/>
    <w:rsid w:val="00B17295"/>
    <w:rsid w:val="00B17C91"/>
    <w:rsid w:val="00B17D88"/>
    <w:rsid w:val="00B200A3"/>
    <w:rsid w:val="00B204B4"/>
    <w:rsid w:val="00B20686"/>
    <w:rsid w:val="00B20981"/>
    <w:rsid w:val="00B20D78"/>
    <w:rsid w:val="00B21116"/>
    <w:rsid w:val="00B21185"/>
    <w:rsid w:val="00B21963"/>
    <w:rsid w:val="00B220FB"/>
    <w:rsid w:val="00B221DD"/>
    <w:rsid w:val="00B22635"/>
    <w:rsid w:val="00B2404B"/>
    <w:rsid w:val="00B24202"/>
    <w:rsid w:val="00B242DE"/>
    <w:rsid w:val="00B24A93"/>
    <w:rsid w:val="00B24B64"/>
    <w:rsid w:val="00B24CE5"/>
    <w:rsid w:val="00B24DD3"/>
    <w:rsid w:val="00B25F39"/>
    <w:rsid w:val="00B2674B"/>
    <w:rsid w:val="00B269EF"/>
    <w:rsid w:val="00B26B76"/>
    <w:rsid w:val="00B26C84"/>
    <w:rsid w:val="00B26E9C"/>
    <w:rsid w:val="00B26F36"/>
    <w:rsid w:val="00B275DE"/>
    <w:rsid w:val="00B2765E"/>
    <w:rsid w:val="00B2768A"/>
    <w:rsid w:val="00B27E2C"/>
    <w:rsid w:val="00B303FC"/>
    <w:rsid w:val="00B306BF"/>
    <w:rsid w:val="00B30870"/>
    <w:rsid w:val="00B30DD2"/>
    <w:rsid w:val="00B30FB6"/>
    <w:rsid w:val="00B30FEB"/>
    <w:rsid w:val="00B31596"/>
    <w:rsid w:val="00B317DE"/>
    <w:rsid w:val="00B31975"/>
    <w:rsid w:val="00B31BAD"/>
    <w:rsid w:val="00B32302"/>
    <w:rsid w:val="00B32361"/>
    <w:rsid w:val="00B3285F"/>
    <w:rsid w:val="00B328F3"/>
    <w:rsid w:val="00B32F98"/>
    <w:rsid w:val="00B331A7"/>
    <w:rsid w:val="00B331AE"/>
    <w:rsid w:val="00B33373"/>
    <w:rsid w:val="00B337CF"/>
    <w:rsid w:val="00B33A60"/>
    <w:rsid w:val="00B33E9F"/>
    <w:rsid w:val="00B343D1"/>
    <w:rsid w:val="00B34D1F"/>
    <w:rsid w:val="00B35687"/>
    <w:rsid w:val="00B35901"/>
    <w:rsid w:val="00B35EC3"/>
    <w:rsid w:val="00B35F99"/>
    <w:rsid w:val="00B36162"/>
    <w:rsid w:val="00B363A6"/>
    <w:rsid w:val="00B369C8"/>
    <w:rsid w:val="00B36D2C"/>
    <w:rsid w:val="00B36DF3"/>
    <w:rsid w:val="00B37133"/>
    <w:rsid w:val="00B3780A"/>
    <w:rsid w:val="00B37A41"/>
    <w:rsid w:val="00B37DF6"/>
    <w:rsid w:val="00B37E59"/>
    <w:rsid w:val="00B37E7F"/>
    <w:rsid w:val="00B402FD"/>
    <w:rsid w:val="00B403A9"/>
    <w:rsid w:val="00B40BCF"/>
    <w:rsid w:val="00B42A09"/>
    <w:rsid w:val="00B43060"/>
    <w:rsid w:val="00B43255"/>
    <w:rsid w:val="00B43F05"/>
    <w:rsid w:val="00B4410D"/>
    <w:rsid w:val="00B442E8"/>
    <w:rsid w:val="00B44596"/>
    <w:rsid w:val="00B447AF"/>
    <w:rsid w:val="00B4481C"/>
    <w:rsid w:val="00B4492D"/>
    <w:rsid w:val="00B44BA0"/>
    <w:rsid w:val="00B4506F"/>
    <w:rsid w:val="00B45A3B"/>
    <w:rsid w:val="00B46AC4"/>
    <w:rsid w:val="00B46DFE"/>
    <w:rsid w:val="00B47406"/>
    <w:rsid w:val="00B4744C"/>
    <w:rsid w:val="00B47535"/>
    <w:rsid w:val="00B50476"/>
    <w:rsid w:val="00B50782"/>
    <w:rsid w:val="00B507FD"/>
    <w:rsid w:val="00B51928"/>
    <w:rsid w:val="00B51B44"/>
    <w:rsid w:val="00B51C93"/>
    <w:rsid w:val="00B5224D"/>
    <w:rsid w:val="00B52DC7"/>
    <w:rsid w:val="00B5324C"/>
    <w:rsid w:val="00B53C6D"/>
    <w:rsid w:val="00B54018"/>
    <w:rsid w:val="00B544BA"/>
    <w:rsid w:val="00B54526"/>
    <w:rsid w:val="00B55E3A"/>
    <w:rsid w:val="00B55ED5"/>
    <w:rsid w:val="00B5637B"/>
    <w:rsid w:val="00B56732"/>
    <w:rsid w:val="00B56A90"/>
    <w:rsid w:val="00B57E9D"/>
    <w:rsid w:val="00B601A7"/>
    <w:rsid w:val="00B606E0"/>
    <w:rsid w:val="00B6097E"/>
    <w:rsid w:val="00B60D13"/>
    <w:rsid w:val="00B61999"/>
    <w:rsid w:val="00B62E98"/>
    <w:rsid w:val="00B63929"/>
    <w:rsid w:val="00B643B6"/>
    <w:rsid w:val="00B64A3C"/>
    <w:rsid w:val="00B65843"/>
    <w:rsid w:val="00B65BA7"/>
    <w:rsid w:val="00B6678D"/>
    <w:rsid w:val="00B66DFE"/>
    <w:rsid w:val="00B67110"/>
    <w:rsid w:val="00B6784C"/>
    <w:rsid w:val="00B708EA"/>
    <w:rsid w:val="00B70B53"/>
    <w:rsid w:val="00B710C5"/>
    <w:rsid w:val="00B719E1"/>
    <w:rsid w:val="00B71ACD"/>
    <w:rsid w:val="00B729E4"/>
    <w:rsid w:val="00B72AF2"/>
    <w:rsid w:val="00B72BED"/>
    <w:rsid w:val="00B72C16"/>
    <w:rsid w:val="00B72CCE"/>
    <w:rsid w:val="00B72E61"/>
    <w:rsid w:val="00B73042"/>
    <w:rsid w:val="00B73806"/>
    <w:rsid w:val="00B73D19"/>
    <w:rsid w:val="00B73D78"/>
    <w:rsid w:val="00B73FDF"/>
    <w:rsid w:val="00B745F9"/>
    <w:rsid w:val="00B74C03"/>
    <w:rsid w:val="00B75224"/>
    <w:rsid w:val="00B75967"/>
    <w:rsid w:val="00B76437"/>
    <w:rsid w:val="00B76B56"/>
    <w:rsid w:val="00B778A2"/>
    <w:rsid w:val="00B80641"/>
    <w:rsid w:val="00B8067A"/>
    <w:rsid w:val="00B80BA3"/>
    <w:rsid w:val="00B80D30"/>
    <w:rsid w:val="00B81543"/>
    <w:rsid w:val="00B81B15"/>
    <w:rsid w:val="00B81BF4"/>
    <w:rsid w:val="00B820C3"/>
    <w:rsid w:val="00B820C7"/>
    <w:rsid w:val="00B832B8"/>
    <w:rsid w:val="00B83DE4"/>
    <w:rsid w:val="00B84138"/>
    <w:rsid w:val="00B8426C"/>
    <w:rsid w:val="00B8457C"/>
    <w:rsid w:val="00B84C08"/>
    <w:rsid w:val="00B85424"/>
    <w:rsid w:val="00B859CF"/>
    <w:rsid w:val="00B85E70"/>
    <w:rsid w:val="00B85EEB"/>
    <w:rsid w:val="00B861DE"/>
    <w:rsid w:val="00B86925"/>
    <w:rsid w:val="00B86DF8"/>
    <w:rsid w:val="00B87452"/>
    <w:rsid w:val="00B87B5A"/>
    <w:rsid w:val="00B87BFF"/>
    <w:rsid w:val="00B87EF3"/>
    <w:rsid w:val="00B87F69"/>
    <w:rsid w:val="00B900C2"/>
    <w:rsid w:val="00B9065F"/>
    <w:rsid w:val="00B90681"/>
    <w:rsid w:val="00B90879"/>
    <w:rsid w:val="00B90AD3"/>
    <w:rsid w:val="00B9107C"/>
    <w:rsid w:val="00B91799"/>
    <w:rsid w:val="00B918B2"/>
    <w:rsid w:val="00B91C5A"/>
    <w:rsid w:val="00B9204A"/>
    <w:rsid w:val="00B9256C"/>
    <w:rsid w:val="00B92F5A"/>
    <w:rsid w:val="00B936A8"/>
    <w:rsid w:val="00B937F4"/>
    <w:rsid w:val="00B941C6"/>
    <w:rsid w:val="00B94378"/>
    <w:rsid w:val="00B946F1"/>
    <w:rsid w:val="00B94788"/>
    <w:rsid w:val="00B949AE"/>
    <w:rsid w:val="00B94B59"/>
    <w:rsid w:val="00B94F1D"/>
    <w:rsid w:val="00B95713"/>
    <w:rsid w:val="00B960E6"/>
    <w:rsid w:val="00B96EE7"/>
    <w:rsid w:val="00B97054"/>
    <w:rsid w:val="00B9735A"/>
    <w:rsid w:val="00B977FD"/>
    <w:rsid w:val="00B97C72"/>
    <w:rsid w:val="00B97C7B"/>
    <w:rsid w:val="00BA0B29"/>
    <w:rsid w:val="00BA1606"/>
    <w:rsid w:val="00BA1BF2"/>
    <w:rsid w:val="00BA1C98"/>
    <w:rsid w:val="00BA215C"/>
    <w:rsid w:val="00BA21F3"/>
    <w:rsid w:val="00BA22B6"/>
    <w:rsid w:val="00BA271B"/>
    <w:rsid w:val="00BA2A80"/>
    <w:rsid w:val="00BA2B63"/>
    <w:rsid w:val="00BA30A8"/>
    <w:rsid w:val="00BA354D"/>
    <w:rsid w:val="00BA3DEF"/>
    <w:rsid w:val="00BA40AE"/>
    <w:rsid w:val="00BA456C"/>
    <w:rsid w:val="00BA48A8"/>
    <w:rsid w:val="00BA4B31"/>
    <w:rsid w:val="00BA6373"/>
    <w:rsid w:val="00BA664E"/>
    <w:rsid w:val="00BA75FA"/>
    <w:rsid w:val="00BB00A3"/>
    <w:rsid w:val="00BB04BC"/>
    <w:rsid w:val="00BB0807"/>
    <w:rsid w:val="00BB09E6"/>
    <w:rsid w:val="00BB0B3E"/>
    <w:rsid w:val="00BB0C0C"/>
    <w:rsid w:val="00BB10DD"/>
    <w:rsid w:val="00BB11F5"/>
    <w:rsid w:val="00BB140F"/>
    <w:rsid w:val="00BB1972"/>
    <w:rsid w:val="00BB23AB"/>
    <w:rsid w:val="00BB276B"/>
    <w:rsid w:val="00BB2D94"/>
    <w:rsid w:val="00BB36BA"/>
    <w:rsid w:val="00BB3FF6"/>
    <w:rsid w:val="00BB49F0"/>
    <w:rsid w:val="00BB51D6"/>
    <w:rsid w:val="00BB5425"/>
    <w:rsid w:val="00BB59AC"/>
    <w:rsid w:val="00BB5A42"/>
    <w:rsid w:val="00BB6623"/>
    <w:rsid w:val="00BB67ED"/>
    <w:rsid w:val="00BB7333"/>
    <w:rsid w:val="00BB7528"/>
    <w:rsid w:val="00BC02E0"/>
    <w:rsid w:val="00BC07C8"/>
    <w:rsid w:val="00BC0FC6"/>
    <w:rsid w:val="00BC1504"/>
    <w:rsid w:val="00BC1575"/>
    <w:rsid w:val="00BC1B66"/>
    <w:rsid w:val="00BC1BB4"/>
    <w:rsid w:val="00BC1CDE"/>
    <w:rsid w:val="00BC2081"/>
    <w:rsid w:val="00BC26A8"/>
    <w:rsid w:val="00BC2967"/>
    <w:rsid w:val="00BC2D1D"/>
    <w:rsid w:val="00BC2E31"/>
    <w:rsid w:val="00BC3262"/>
    <w:rsid w:val="00BC38B7"/>
    <w:rsid w:val="00BC3A2F"/>
    <w:rsid w:val="00BC3A7B"/>
    <w:rsid w:val="00BC3FC2"/>
    <w:rsid w:val="00BC4304"/>
    <w:rsid w:val="00BC4F06"/>
    <w:rsid w:val="00BC50BB"/>
    <w:rsid w:val="00BC5476"/>
    <w:rsid w:val="00BC5E82"/>
    <w:rsid w:val="00BC5F7C"/>
    <w:rsid w:val="00BC6047"/>
    <w:rsid w:val="00BC63EC"/>
    <w:rsid w:val="00BC668C"/>
    <w:rsid w:val="00BD028D"/>
    <w:rsid w:val="00BD097D"/>
    <w:rsid w:val="00BD0997"/>
    <w:rsid w:val="00BD0CA6"/>
    <w:rsid w:val="00BD131B"/>
    <w:rsid w:val="00BD16F9"/>
    <w:rsid w:val="00BD1E4C"/>
    <w:rsid w:val="00BD26E1"/>
    <w:rsid w:val="00BD2C44"/>
    <w:rsid w:val="00BD300E"/>
    <w:rsid w:val="00BD3ACB"/>
    <w:rsid w:val="00BD3EC8"/>
    <w:rsid w:val="00BD443A"/>
    <w:rsid w:val="00BD4C40"/>
    <w:rsid w:val="00BD4CFF"/>
    <w:rsid w:val="00BD5083"/>
    <w:rsid w:val="00BD54E0"/>
    <w:rsid w:val="00BD550E"/>
    <w:rsid w:val="00BD5855"/>
    <w:rsid w:val="00BD5AB7"/>
    <w:rsid w:val="00BD5CCD"/>
    <w:rsid w:val="00BD61D1"/>
    <w:rsid w:val="00BD65DB"/>
    <w:rsid w:val="00BD6D42"/>
    <w:rsid w:val="00BD75A5"/>
    <w:rsid w:val="00BD7AA7"/>
    <w:rsid w:val="00BE0041"/>
    <w:rsid w:val="00BE0576"/>
    <w:rsid w:val="00BE0587"/>
    <w:rsid w:val="00BE1662"/>
    <w:rsid w:val="00BE1A8F"/>
    <w:rsid w:val="00BE2234"/>
    <w:rsid w:val="00BE2235"/>
    <w:rsid w:val="00BE2809"/>
    <w:rsid w:val="00BE2E0A"/>
    <w:rsid w:val="00BE3FF2"/>
    <w:rsid w:val="00BE4553"/>
    <w:rsid w:val="00BE45B2"/>
    <w:rsid w:val="00BE4974"/>
    <w:rsid w:val="00BE4D56"/>
    <w:rsid w:val="00BE4DF5"/>
    <w:rsid w:val="00BE58ED"/>
    <w:rsid w:val="00BE5C42"/>
    <w:rsid w:val="00BE5E7C"/>
    <w:rsid w:val="00BE627C"/>
    <w:rsid w:val="00BE6E02"/>
    <w:rsid w:val="00BE6EF1"/>
    <w:rsid w:val="00BE7251"/>
    <w:rsid w:val="00BE7534"/>
    <w:rsid w:val="00BE7AB4"/>
    <w:rsid w:val="00BF0280"/>
    <w:rsid w:val="00BF058C"/>
    <w:rsid w:val="00BF0689"/>
    <w:rsid w:val="00BF0B6A"/>
    <w:rsid w:val="00BF1138"/>
    <w:rsid w:val="00BF13CC"/>
    <w:rsid w:val="00BF13E3"/>
    <w:rsid w:val="00BF189D"/>
    <w:rsid w:val="00BF194D"/>
    <w:rsid w:val="00BF1A93"/>
    <w:rsid w:val="00BF1CFF"/>
    <w:rsid w:val="00BF21C4"/>
    <w:rsid w:val="00BF2B8C"/>
    <w:rsid w:val="00BF30EF"/>
    <w:rsid w:val="00BF3E9D"/>
    <w:rsid w:val="00BF3F8F"/>
    <w:rsid w:val="00BF408E"/>
    <w:rsid w:val="00BF475A"/>
    <w:rsid w:val="00BF4BA3"/>
    <w:rsid w:val="00BF5CB4"/>
    <w:rsid w:val="00BF5D21"/>
    <w:rsid w:val="00BF5EEB"/>
    <w:rsid w:val="00BF5EFB"/>
    <w:rsid w:val="00BF5F54"/>
    <w:rsid w:val="00BF6060"/>
    <w:rsid w:val="00BF67E3"/>
    <w:rsid w:val="00BF6EFC"/>
    <w:rsid w:val="00BF6F61"/>
    <w:rsid w:val="00BF6FF9"/>
    <w:rsid w:val="00BF7325"/>
    <w:rsid w:val="00BF73C2"/>
    <w:rsid w:val="00BF740C"/>
    <w:rsid w:val="00BF749D"/>
    <w:rsid w:val="00BF7BE7"/>
    <w:rsid w:val="00BF7DE6"/>
    <w:rsid w:val="00C0091A"/>
    <w:rsid w:val="00C009DE"/>
    <w:rsid w:val="00C00B9E"/>
    <w:rsid w:val="00C00BD4"/>
    <w:rsid w:val="00C01D0B"/>
    <w:rsid w:val="00C02D9A"/>
    <w:rsid w:val="00C03217"/>
    <w:rsid w:val="00C03472"/>
    <w:rsid w:val="00C05612"/>
    <w:rsid w:val="00C05D26"/>
    <w:rsid w:val="00C0615B"/>
    <w:rsid w:val="00C06728"/>
    <w:rsid w:val="00C06B86"/>
    <w:rsid w:val="00C06D05"/>
    <w:rsid w:val="00C07E77"/>
    <w:rsid w:val="00C07FCE"/>
    <w:rsid w:val="00C1005E"/>
    <w:rsid w:val="00C107C5"/>
    <w:rsid w:val="00C10FC3"/>
    <w:rsid w:val="00C116C3"/>
    <w:rsid w:val="00C11B40"/>
    <w:rsid w:val="00C12139"/>
    <w:rsid w:val="00C12AF9"/>
    <w:rsid w:val="00C12D79"/>
    <w:rsid w:val="00C12EC7"/>
    <w:rsid w:val="00C13593"/>
    <w:rsid w:val="00C13922"/>
    <w:rsid w:val="00C13E11"/>
    <w:rsid w:val="00C14022"/>
    <w:rsid w:val="00C14795"/>
    <w:rsid w:val="00C15C90"/>
    <w:rsid w:val="00C16CF6"/>
    <w:rsid w:val="00C16DD4"/>
    <w:rsid w:val="00C17522"/>
    <w:rsid w:val="00C17A09"/>
    <w:rsid w:val="00C17BFD"/>
    <w:rsid w:val="00C17D9A"/>
    <w:rsid w:val="00C17DA4"/>
    <w:rsid w:val="00C20924"/>
    <w:rsid w:val="00C218B8"/>
    <w:rsid w:val="00C225CC"/>
    <w:rsid w:val="00C22621"/>
    <w:rsid w:val="00C22E98"/>
    <w:rsid w:val="00C2338F"/>
    <w:rsid w:val="00C234DB"/>
    <w:rsid w:val="00C236AA"/>
    <w:rsid w:val="00C24124"/>
    <w:rsid w:val="00C243A6"/>
    <w:rsid w:val="00C245D7"/>
    <w:rsid w:val="00C24F56"/>
    <w:rsid w:val="00C251C3"/>
    <w:rsid w:val="00C256FF"/>
    <w:rsid w:val="00C2652F"/>
    <w:rsid w:val="00C268C3"/>
    <w:rsid w:val="00C26EEC"/>
    <w:rsid w:val="00C2709E"/>
    <w:rsid w:val="00C27234"/>
    <w:rsid w:val="00C272DE"/>
    <w:rsid w:val="00C27A00"/>
    <w:rsid w:val="00C302B9"/>
    <w:rsid w:val="00C306CE"/>
    <w:rsid w:val="00C31216"/>
    <w:rsid w:val="00C31B9B"/>
    <w:rsid w:val="00C32089"/>
    <w:rsid w:val="00C32736"/>
    <w:rsid w:val="00C32C4B"/>
    <w:rsid w:val="00C32E73"/>
    <w:rsid w:val="00C335C2"/>
    <w:rsid w:val="00C33621"/>
    <w:rsid w:val="00C336C4"/>
    <w:rsid w:val="00C33FE5"/>
    <w:rsid w:val="00C34919"/>
    <w:rsid w:val="00C35382"/>
    <w:rsid w:val="00C35757"/>
    <w:rsid w:val="00C35B79"/>
    <w:rsid w:val="00C35D25"/>
    <w:rsid w:val="00C36369"/>
    <w:rsid w:val="00C37A61"/>
    <w:rsid w:val="00C401D1"/>
    <w:rsid w:val="00C404CF"/>
    <w:rsid w:val="00C4054A"/>
    <w:rsid w:val="00C41C94"/>
    <w:rsid w:val="00C41CC7"/>
    <w:rsid w:val="00C41FE2"/>
    <w:rsid w:val="00C4228F"/>
    <w:rsid w:val="00C422B7"/>
    <w:rsid w:val="00C425BC"/>
    <w:rsid w:val="00C42A5F"/>
    <w:rsid w:val="00C42A70"/>
    <w:rsid w:val="00C4355B"/>
    <w:rsid w:val="00C43EDD"/>
    <w:rsid w:val="00C44DDA"/>
    <w:rsid w:val="00C44E52"/>
    <w:rsid w:val="00C46283"/>
    <w:rsid w:val="00C46753"/>
    <w:rsid w:val="00C46C8F"/>
    <w:rsid w:val="00C47AF7"/>
    <w:rsid w:val="00C47D32"/>
    <w:rsid w:val="00C47F9F"/>
    <w:rsid w:val="00C50436"/>
    <w:rsid w:val="00C513A9"/>
    <w:rsid w:val="00C51C69"/>
    <w:rsid w:val="00C52A45"/>
    <w:rsid w:val="00C537E0"/>
    <w:rsid w:val="00C53870"/>
    <w:rsid w:val="00C53A64"/>
    <w:rsid w:val="00C53DD7"/>
    <w:rsid w:val="00C53F45"/>
    <w:rsid w:val="00C53FC2"/>
    <w:rsid w:val="00C5448D"/>
    <w:rsid w:val="00C546E8"/>
    <w:rsid w:val="00C5471F"/>
    <w:rsid w:val="00C54903"/>
    <w:rsid w:val="00C54953"/>
    <w:rsid w:val="00C549E0"/>
    <w:rsid w:val="00C54AC0"/>
    <w:rsid w:val="00C54B64"/>
    <w:rsid w:val="00C54C44"/>
    <w:rsid w:val="00C54D83"/>
    <w:rsid w:val="00C55611"/>
    <w:rsid w:val="00C557F0"/>
    <w:rsid w:val="00C55C56"/>
    <w:rsid w:val="00C56256"/>
    <w:rsid w:val="00C564D4"/>
    <w:rsid w:val="00C568FB"/>
    <w:rsid w:val="00C56F1C"/>
    <w:rsid w:val="00C57087"/>
    <w:rsid w:val="00C57BF9"/>
    <w:rsid w:val="00C57F3F"/>
    <w:rsid w:val="00C57FEE"/>
    <w:rsid w:val="00C6075D"/>
    <w:rsid w:val="00C61087"/>
    <w:rsid w:val="00C62670"/>
    <w:rsid w:val="00C628AA"/>
    <w:rsid w:val="00C62F7F"/>
    <w:rsid w:val="00C63748"/>
    <w:rsid w:val="00C63AA7"/>
    <w:rsid w:val="00C63B66"/>
    <w:rsid w:val="00C63C67"/>
    <w:rsid w:val="00C640FE"/>
    <w:rsid w:val="00C64476"/>
    <w:rsid w:val="00C64555"/>
    <w:rsid w:val="00C647B9"/>
    <w:rsid w:val="00C64AD9"/>
    <w:rsid w:val="00C6573B"/>
    <w:rsid w:val="00C65C31"/>
    <w:rsid w:val="00C66CC2"/>
    <w:rsid w:val="00C67630"/>
    <w:rsid w:val="00C67C26"/>
    <w:rsid w:val="00C67D67"/>
    <w:rsid w:val="00C67DE5"/>
    <w:rsid w:val="00C67F7D"/>
    <w:rsid w:val="00C7026B"/>
    <w:rsid w:val="00C704A9"/>
    <w:rsid w:val="00C71E2F"/>
    <w:rsid w:val="00C7213F"/>
    <w:rsid w:val="00C72A24"/>
    <w:rsid w:val="00C72EAC"/>
    <w:rsid w:val="00C730C8"/>
    <w:rsid w:val="00C731F6"/>
    <w:rsid w:val="00C75392"/>
    <w:rsid w:val="00C753EF"/>
    <w:rsid w:val="00C755D4"/>
    <w:rsid w:val="00C75646"/>
    <w:rsid w:val="00C75900"/>
    <w:rsid w:val="00C75AFA"/>
    <w:rsid w:val="00C76454"/>
    <w:rsid w:val="00C769CB"/>
    <w:rsid w:val="00C7756A"/>
    <w:rsid w:val="00C77839"/>
    <w:rsid w:val="00C80123"/>
    <w:rsid w:val="00C801CE"/>
    <w:rsid w:val="00C80403"/>
    <w:rsid w:val="00C80522"/>
    <w:rsid w:val="00C805E3"/>
    <w:rsid w:val="00C80910"/>
    <w:rsid w:val="00C81588"/>
    <w:rsid w:val="00C816FE"/>
    <w:rsid w:val="00C81A9C"/>
    <w:rsid w:val="00C81D99"/>
    <w:rsid w:val="00C81DF7"/>
    <w:rsid w:val="00C82BAB"/>
    <w:rsid w:val="00C82F14"/>
    <w:rsid w:val="00C832E2"/>
    <w:rsid w:val="00C83626"/>
    <w:rsid w:val="00C83872"/>
    <w:rsid w:val="00C84C82"/>
    <w:rsid w:val="00C852E3"/>
    <w:rsid w:val="00C854A0"/>
    <w:rsid w:val="00C86275"/>
    <w:rsid w:val="00C8660A"/>
    <w:rsid w:val="00C86B63"/>
    <w:rsid w:val="00C86DD0"/>
    <w:rsid w:val="00C8717F"/>
    <w:rsid w:val="00C87B7B"/>
    <w:rsid w:val="00C907C3"/>
    <w:rsid w:val="00C9082D"/>
    <w:rsid w:val="00C9092C"/>
    <w:rsid w:val="00C90D10"/>
    <w:rsid w:val="00C91C62"/>
    <w:rsid w:val="00C92397"/>
    <w:rsid w:val="00C927D4"/>
    <w:rsid w:val="00C929F4"/>
    <w:rsid w:val="00C92EB8"/>
    <w:rsid w:val="00C9306C"/>
    <w:rsid w:val="00C93301"/>
    <w:rsid w:val="00C934A7"/>
    <w:rsid w:val="00C93A92"/>
    <w:rsid w:val="00C93DDF"/>
    <w:rsid w:val="00C94144"/>
    <w:rsid w:val="00C941A1"/>
    <w:rsid w:val="00C941E0"/>
    <w:rsid w:val="00C94B6C"/>
    <w:rsid w:val="00C95579"/>
    <w:rsid w:val="00C95714"/>
    <w:rsid w:val="00C95992"/>
    <w:rsid w:val="00C9604F"/>
    <w:rsid w:val="00C9680B"/>
    <w:rsid w:val="00C96880"/>
    <w:rsid w:val="00C96987"/>
    <w:rsid w:val="00C96A3E"/>
    <w:rsid w:val="00C978A2"/>
    <w:rsid w:val="00CA02A6"/>
    <w:rsid w:val="00CA06B9"/>
    <w:rsid w:val="00CA0855"/>
    <w:rsid w:val="00CA0A9E"/>
    <w:rsid w:val="00CA10D1"/>
    <w:rsid w:val="00CA1496"/>
    <w:rsid w:val="00CA14C1"/>
    <w:rsid w:val="00CA1613"/>
    <w:rsid w:val="00CA16A9"/>
    <w:rsid w:val="00CA18D7"/>
    <w:rsid w:val="00CA1A2D"/>
    <w:rsid w:val="00CA1F9B"/>
    <w:rsid w:val="00CA1FDD"/>
    <w:rsid w:val="00CA2045"/>
    <w:rsid w:val="00CA2393"/>
    <w:rsid w:val="00CA2C01"/>
    <w:rsid w:val="00CA457F"/>
    <w:rsid w:val="00CA49C1"/>
    <w:rsid w:val="00CA4B78"/>
    <w:rsid w:val="00CA50E4"/>
    <w:rsid w:val="00CA5810"/>
    <w:rsid w:val="00CA64A5"/>
    <w:rsid w:val="00CA6650"/>
    <w:rsid w:val="00CA667C"/>
    <w:rsid w:val="00CA6C91"/>
    <w:rsid w:val="00CA6FBB"/>
    <w:rsid w:val="00CA759D"/>
    <w:rsid w:val="00CA7A60"/>
    <w:rsid w:val="00CA7EB0"/>
    <w:rsid w:val="00CB03DD"/>
    <w:rsid w:val="00CB058E"/>
    <w:rsid w:val="00CB0C39"/>
    <w:rsid w:val="00CB0CD1"/>
    <w:rsid w:val="00CB0E1C"/>
    <w:rsid w:val="00CB0E30"/>
    <w:rsid w:val="00CB1C46"/>
    <w:rsid w:val="00CB3EAB"/>
    <w:rsid w:val="00CB47E2"/>
    <w:rsid w:val="00CB4D0C"/>
    <w:rsid w:val="00CB4D1F"/>
    <w:rsid w:val="00CB506A"/>
    <w:rsid w:val="00CB5805"/>
    <w:rsid w:val="00CB665A"/>
    <w:rsid w:val="00CB67B9"/>
    <w:rsid w:val="00CB6A1C"/>
    <w:rsid w:val="00CB6E56"/>
    <w:rsid w:val="00CB7384"/>
    <w:rsid w:val="00CB7391"/>
    <w:rsid w:val="00CB78B9"/>
    <w:rsid w:val="00CB7F32"/>
    <w:rsid w:val="00CC089A"/>
    <w:rsid w:val="00CC094E"/>
    <w:rsid w:val="00CC0D13"/>
    <w:rsid w:val="00CC1BF8"/>
    <w:rsid w:val="00CC1DFD"/>
    <w:rsid w:val="00CC21C7"/>
    <w:rsid w:val="00CC24F1"/>
    <w:rsid w:val="00CC254E"/>
    <w:rsid w:val="00CC2E56"/>
    <w:rsid w:val="00CC2F8F"/>
    <w:rsid w:val="00CC4222"/>
    <w:rsid w:val="00CC43E2"/>
    <w:rsid w:val="00CC4641"/>
    <w:rsid w:val="00CC4AB8"/>
    <w:rsid w:val="00CC4AF6"/>
    <w:rsid w:val="00CC4B30"/>
    <w:rsid w:val="00CC53F5"/>
    <w:rsid w:val="00CC5818"/>
    <w:rsid w:val="00CC5B20"/>
    <w:rsid w:val="00CC5DA7"/>
    <w:rsid w:val="00CC5F95"/>
    <w:rsid w:val="00CC6179"/>
    <w:rsid w:val="00CC6DAA"/>
    <w:rsid w:val="00CC7C74"/>
    <w:rsid w:val="00CD02CC"/>
    <w:rsid w:val="00CD0B73"/>
    <w:rsid w:val="00CD0DB1"/>
    <w:rsid w:val="00CD0FF7"/>
    <w:rsid w:val="00CD1458"/>
    <w:rsid w:val="00CD173E"/>
    <w:rsid w:val="00CD1C47"/>
    <w:rsid w:val="00CD2042"/>
    <w:rsid w:val="00CD24DF"/>
    <w:rsid w:val="00CD2AAE"/>
    <w:rsid w:val="00CD2E47"/>
    <w:rsid w:val="00CD30A2"/>
    <w:rsid w:val="00CD36EF"/>
    <w:rsid w:val="00CD3EE6"/>
    <w:rsid w:val="00CD4424"/>
    <w:rsid w:val="00CD4685"/>
    <w:rsid w:val="00CD4708"/>
    <w:rsid w:val="00CD5609"/>
    <w:rsid w:val="00CD5656"/>
    <w:rsid w:val="00CD5AF7"/>
    <w:rsid w:val="00CD61DC"/>
    <w:rsid w:val="00CD644A"/>
    <w:rsid w:val="00CD64AD"/>
    <w:rsid w:val="00CD655C"/>
    <w:rsid w:val="00CD6F1D"/>
    <w:rsid w:val="00CD77C9"/>
    <w:rsid w:val="00CD7F21"/>
    <w:rsid w:val="00CE02FD"/>
    <w:rsid w:val="00CE05EF"/>
    <w:rsid w:val="00CE0758"/>
    <w:rsid w:val="00CE0CB6"/>
    <w:rsid w:val="00CE0ECF"/>
    <w:rsid w:val="00CE0F83"/>
    <w:rsid w:val="00CE14DD"/>
    <w:rsid w:val="00CE181B"/>
    <w:rsid w:val="00CE19D6"/>
    <w:rsid w:val="00CE295D"/>
    <w:rsid w:val="00CE2B86"/>
    <w:rsid w:val="00CE3352"/>
    <w:rsid w:val="00CE3D8B"/>
    <w:rsid w:val="00CE4FD5"/>
    <w:rsid w:val="00CE56DD"/>
    <w:rsid w:val="00CE5746"/>
    <w:rsid w:val="00CE57DF"/>
    <w:rsid w:val="00CE5991"/>
    <w:rsid w:val="00CE5EBE"/>
    <w:rsid w:val="00CE637B"/>
    <w:rsid w:val="00CE6450"/>
    <w:rsid w:val="00CE678A"/>
    <w:rsid w:val="00CE6ED7"/>
    <w:rsid w:val="00CF06EC"/>
    <w:rsid w:val="00CF07B1"/>
    <w:rsid w:val="00CF0986"/>
    <w:rsid w:val="00CF1603"/>
    <w:rsid w:val="00CF1884"/>
    <w:rsid w:val="00CF27A5"/>
    <w:rsid w:val="00CF2DC4"/>
    <w:rsid w:val="00CF3151"/>
    <w:rsid w:val="00CF3309"/>
    <w:rsid w:val="00CF37C7"/>
    <w:rsid w:val="00CF4037"/>
    <w:rsid w:val="00CF4B94"/>
    <w:rsid w:val="00CF5195"/>
    <w:rsid w:val="00CF53CA"/>
    <w:rsid w:val="00CF5A24"/>
    <w:rsid w:val="00CF62DC"/>
    <w:rsid w:val="00CF6ADB"/>
    <w:rsid w:val="00CF6F72"/>
    <w:rsid w:val="00CF7221"/>
    <w:rsid w:val="00CF75F1"/>
    <w:rsid w:val="00CF777C"/>
    <w:rsid w:val="00D00188"/>
    <w:rsid w:val="00D007AC"/>
    <w:rsid w:val="00D00AA7"/>
    <w:rsid w:val="00D0143F"/>
    <w:rsid w:val="00D02292"/>
    <w:rsid w:val="00D02620"/>
    <w:rsid w:val="00D0262A"/>
    <w:rsid w:val="00D0280F"/>
    <w:rsid w:val="00D030FA"/>
    <w:rsid w:val="00D031D4"/>
    <w:rsid w:val="00D035E2"/>
    <w:rsid w:val="00D04262"/>
    <w:rsid w:val="00D042E1"/>
    <w:rsid w:val="00D04960"/>
    <w:rsid w:val="00D04C5A"/>
    <w:rsid w:val="00D05158"/>
    <w:rsid w:val="00D0579F"/>
    <w:rsid w:val="00D061DE"/>
    <w:rsid w:val="00D07255"/>
    <w:rsid w:val="00D103AF"/>
    <w:rsid w:val="00D109DC"/>
    <w:rsid w:val="00D10BA4"/>
    <w:rsid w:val="00D10C24"/>
    <w:rsid w:val="00D11481"/>
    <w:rsid w:val="00D114CE"/>
    <w:rsid w:val="00D117DB"/>
    <w:rsid w:val="00D12BB6"/>
    <w:rsid w:val="00D12FA3"/>
    <w:rsid w:val="00D13233"/>
    <w:rsid w:val="00D1350D"/>
    <w:rsid w:val="00D13E83"/>
    <w:rsid w:val="00D14076"/>
    <w:rsid w:val="00D14A56"/>
    <w:rsid w:val="00D15192"/>
    <w:rsid w:val="00D153E7"/>
    <w:rsid w:val="00D15949"/>
    <w:rsid w:val="00D15CEF"/>
    <w:rsid w:val="00D15F5C"/>
    <w:rsid w:val="00D16AB2"/>
    <w:rsid w:val="00D17221"/>
    <w:rsid w:val="00D17B28"/>
    <w:rsid w:val="00D2043A"/>
    <w:rsid w:val="00D20624"/>
    <w:rsid w:val="00D2095E"/>
    <w:rsid w:val="00D21069"/>
    <w:rsid w:val="00D21601"/>
    <w:rsid w:val="00D21BFB"/>
    <w:rsid w:val="00D21E17"/>
    <w:rsid w:val="00D22556"/>
    <w:rsid w:val="00D232FA"/>
    <w:rsid w:val="00D23D63"/>
    <w:rsid w:val="00D23DCC"/>
    <w:rsid w:val="00D23DCD"/>
    <w:rsid w:val="00D23E37"/>
    <w:rsid w:val="00D24146"/>
    <w:rsid w:val="00D250A1"/>
    <w:rsid w:val="00D254D6"/>
    <w:rsid w:val="00D25C70"/>
    <w:rsid w:val="00D25D38"/>
    <w:rsid w:val="00D2660C"/>
    <w:rsid w:val="00D26881"/>
    <w:rsid w:val="00D271EB"/>
    <w:rsid w:val="00D2738E"/>
    <w:rsid w:val="00D27625"/>
    <w:rsid w:val="00D276C4"/>
    <w:rsid w:val="00D27AD0"/>
    <w:rsid w:val="00D27EDF"/>
    <w:rsid w:val="00D3030C"/>
    <w:rsid w:val="00D309EE"/>
    <w:rsid w:val="00D31033"/>
    <w:rsid w:val="00D31179"/>
    <w:rsid w:val="00D316FB"/>
    <w:rsid w:val="00D31AA4"/>
    <w:rsid w:val="00D31C59"/>
    <w:rsid w:val="00D31E34"/>
    <w:rsid w:val="00D31F3A"/>
    <w:rsid w:val="00D321B8"/>
    <w:rsid w:val="00D32378"/>
    <w:rsid w:val="00D32551"/>
    <w:rsid w:val="00D332C3"/>
    <w:rsid w:val="00D336E4"/>
    <w:rsid w:val="00D33C48"/>
    <w:rsid w:val="00D33FA5"/>
    <w:rsid w:val="00D34189"/>
    <w:rsid w:val="00D341D3"/>
    <w:rsid w:val="00D346FB"/>
    <w:rsid w:val="00D34CD0"/>
    <w:rsid w:val="00D3595E"/>
    <w:rsid w:val="00D36CC6"/>
    <w:rsid w:val="00D36F16"/>
    <w:rsid w:val="00D36F5B"/>
    <w:rsid w:val="00D37602"/>
    <w:rsid w:val="00D376C4"/>
    <w:rsid w:val="00D40279"/>
    <w:rsid w:val="00D403B9"/>
    <w:rsid w:val="00D4097F"/>
    <w:rsid w:val="00D409BE"/>
    <w:rsid w:val="00D40DAE"/>
    <w:rsid w:val="00D41482"/>
    <w:rsid w:val="00D416EF"/>
    <w:rsid w:val="00D423A7"/>
    <w:rsid w:val="00D424CC"/>
    <w:rsid w:val="00D429F3"/>
    <w:rsid w:val="00D42E5B"/>
    <w:rsid w:val="00D434A4"/>
    <w:rsid w:val="00D449A5"/>
    <w:rsid w:val="00D455D9"/>
    <w:rsid w:val="00D46143"/>
    <w:rsid w:val="00D46DFD"/>
    <w:rsid w:val="00D478D5"/>
    <w:rsid w:val="00D47F68"/>
    <w:rsid w:val="00D50401"/>
    <w:rsid w:val="00D506A8"/>
    <w:rsid w:val="00D50713"/>
    <w:rsid w:val="00D50C2C"/>
    <w:rsid w:val="00D51474"/>
    <w:rsid w:val="00D51732"/>
    <w:rsid w:val="00D523C2"/>
    <w:rsid w:val="00D52A28"/>
    <w:rsid w:val="00D52AE3"/>
    <w:rsid w:val="00D534CD"/>
    <w:rsid w:val="00D535F6"/>
    <w:rsid w:val="00D53CB5"/>
    <w:rsid w:val="00D53F49"/>
    <w:rsid w:val="00D540F9"/>
    <w:rsid w:val="00D5422E"/>
    <w:rsid w:val="00D54632"/>
    <w:rsid w:val="00D54685"/>
    <w:rsid w:val="00D546DD"/>
    <w:rsid w:val="00D54721"/>
    <w:rsid w:val="00D54977"/>
    <w:rsid w:val="00D54CC3"/>
    <w:rsid w:val="00D54D28"/>
    <w:rsid w:val="00D55187"/>
    <w:rsid w:val="00D55CEB"/>
    <w:rsid w:val="00D56456"/>
    <w:rsid w:val="00D56A39"/>
    <w:rsid w:val="00D56EF1"/>
    <w:rsid w:val="00D56F13"/>
    <w:rsid w:val="00D578D3"/>
    <w:rsid w:val="00D600A4"/>
    <w:rsid w:val="00D601F0"/>
    <w:rsid w:val="00D605BE"/>
    <w:rsid w:val="00D60850"/>
    <w:rsid w:val="00D60EC9"/>
    <w:rsid w:val="00D61E98"/>
    <w:rsid w:val="00D62746"/>
    <w:rsid w:val="00D62B23"/>
    <w:rsid w:val="00D631FF"/>
    <w:rsid w:val="00D633D9"/>
    <w:rsid w:val="00D63807"/>
    <w:rsid w:val="00D63A16"/>
    <w:rsid w:val="00D64B8F"/>
    <w:rsid w:val="00D64D72"/>
    <w:rsid w:val="00D652EA"/>
    <w:rsid w:val="00D65B61"/>
    <w:rsid w:val="00D6639B"/>
    <w:rsid w:val="00D6689C"/>
    <w:rsid w:val="00D66BB8"/>
    <w:rsid w:val="00D66BBF"/>
    <w:rsid w:val="00D66D4A"/>
    <w:rsid w:val="00D670CA"/>
    <w:rsid w:val="00D67AC4"/>
    <w:rsid w:val="00D700E4"/>
    <w:rsid w:val="00D70761"/>
    <w:rsid w:val="00D71887"/>
    <w:rsid w:val="00D7245D"/>
    <w:rsid w:val="00D72BD1"/>
    <w:rsid w:val="00D72F6C"/>
    <w:rsid w:val="00D7352A"/>
    <w:rsid w:val="00D73571"/>
    <w:rsid w:val="00D7382D"/>
    <w:rsid w:val="00D73840"/>
    <w:rsid w:val="00D73CFE"/>
    <w:rsid w:val="00D7422B"/>
    <w:rsid w:val="00D74AFD"/>
    <w:rsid w:val="00D7553E"/>
    <w:rsid w:val="00D760B8"/>
    <w:rsid w:val="00D76178"/>
    <w:rsid w:val="00D761D5"/>
    <w:rsid w:val="00D7721F"/>
    <w:rsid w:val="00D77A3C"/>
    <w:rsid w:val="00D77C14"/>
    <w:rsid w:val="00D80144"/>
    <w:rsid w:val="00D801B9"/>
    <w:rsid w:val="00D80962"/>
    <w:rsid w:val="00D809DB"/>
    <w:rsid w:val="00D80F39"/>
    <w:rsid w:val="00D81AA4"/>
    <w:rsid w:val="00D81B20"/>
    <w:rsid w:val="00D81BEA"/>
    <w:rsid w:val="00D81F4E"/>
    <w:rsid w:val="00D822B9"/>
    <w:rsid w:val="00D824E8"/>
    <w:rsid w:val="00D82E9E"/>
    <w:rsid w:val="00D83124"/>
    <w:rsid w:val="00D83B7F"/>
    <w:rsid w:val="00D83DE6"/>
    <w:rsid w:val="00D84525"/>
    <w:rsid w:val="00D846EB"/>
    <w:rsid w:val="00D85582"/>
    <w:rsid w:val="00D8569F"/>
    <w:rsid w:val="00D86233"/>
    <w:rsid w:val="00D86642"/>
    <w:rsid w:val="00D86716"/>
    <w:rsid w:val="00D86C7A"/>
    <w:rsid w:val="00D871E5"/>
    <w:rsid w:val="00D87381"/>
    <w:rsid w:val="00D87646"/>
    <w:rsid w:val="00D87D50"/>
    <w:rsid w:val="00D87EB3"/>
    <w:rsid w:val="00D901A5"/>
    <w:rsid w:val="00D9050A"/>
    <w:rsid w:val="00D90A30"/>
    <w:rsid w:val="00D913B9"/>
    <w:rsid w:val="00D915B0"/>
    <w:rsid w:val="00D92C67"/>
    <w:rsid w:val="00D92DAA"/>
    <w:rsid w:val="00D930C8"/>
    <w:rsid w:val="00D9385B"/>
    <w:rsid w:val="00D9394B"/>
    <w:rsid w:val="00D93AE7"/>
    <w:rsid w:val="00D93F4C"/>
    <w:rsid w:val="00D946AF"/>
    <w:rsid w:val="00D94835"/>
    <w:rsid w:val="00D94ABD"/>
    <w:rsid w:val="00D94D69"/>
    <w:rsid w:val="00D9557A"/>
    <w:rsid w:val="00D958D0"/>
    <w:rsid w:val="00D96DDA"/>
    <w:rsid w:val="00D9751F"/>
    <w:rsid w:val="00D97AF2"/>
    <w:rsid w:val="00D97B5B"/>
    <w:rsid w:val="00D97D89"/>
    <w:rsid w:val="00DA082E"/>
    <w:rsid w:val="00DA118C"/>
    <w:rsid w:val="00DA1216"/>
    <w:rsid w:val="00DA15F7"/>
    <w:rsid w:val="00DA16AD"/>
    <w:rsid w:val="00DA1D3F"/>
    <w:rsid w:val="00DA2199"/>
    <w:rsid w:val="00DA27F1"/>
    <w:rsid w:val="00DA2CF1"/>
    <w:rsid w:val="00DA2D62"/>
    <w:rsid w:val="00DA30E4"/>
    <w:rsid w:val="00DA352F"/>
    <w:rsid w:val="00DA4774"/>
    <w:rsid w:val="00DA4890"/>
    <w:rsid w:val="00DA4A75"/>
    <w:rsid w:val="00DA4F7E"/>
    <w:rsid w:val="00DA55E8"/>
    <w:rsid w:val="00DA5923"/>
    <w:rsid w:val="00DA5F90"/>
    <w:rsid w:val="00DA6750"/>
    <w:rsid w:val="00DA6964"/>
    <w:rsid w:val="00DA6ACC"/>
    <w:rsid w:val="00DA78B5"/>
    <w:rsid w:val="00DA7C07"/>
    <w:rsid w:val="00DA7FAB"/>
    <w:rsid w:val="00DA7FCC"/>
    <w:rsid w:val="00DB1191"/>
    <w:rsid w:val="00DB13BC"/>
    <w:rsid w:val="00DB1895"/>
    <w:rsid w:val="00DB1B81"/>
    <w:rsid w:val="00DB1BEA"/>
    <w:rsid w:val="00DB2B8B"/>
    <w:rsid w:val="00DB2CC4"/>
    <w:rsid w:val="00DB3AE8"/>
    <w:rsid w:val="00DB52AD"/>
    <w:rsid w:val="00DB544F"/>
    <w:rsid w:val="00DB5A2B"/>
    <w:rsid w:val="00DB5B80"/>
    <w:rsid w:val="00DB6736"/>
    <w:rsid w:val="00DB6FA4"/>
    <w:rsid w:val="00DB77B5"/>
    <w:rsid w:val="00DC0105"/>
    <w:rsid w:val="00DC01DC"/>
    <w:rsid w:val="00DC05D6"/>
    <w:rsid w:val="00DC09DE"/>
    <w:rsid w:val="00DC0AD2"/>
    <w:rsid w:val="00DC0BBC"/>
    <w:rsid w:val="00DC0BC8"/>
    <w:rsid w:val="00DC0D19"/>
    <w:rsid w:val="00DC0D80"/>
    <w:rsid w:val="00DC1234"/>
    <w:rsid w:val="00DC19D8"/>
    <w:rsid w:val="00DC1B6E"/>
    <w:rsid w:val="00DC2115"/>
    <w:rsid w:val="00DC2151"/>
    <w:rsid w:val="00DC22A8"/>
    <w:rsid w:val="00DC22CA"/>
    <w:rsid w:val="00DC293D"/>
    <w:rsid w:val="00DC29BA"/>
    <w:rsid w:val="00DC2CB4"/>
    <w:rsid w:val="00DC3109"/>
    <w:rsid w:val="00DC4620"/>
    <w:rsid w:val="00DC47E0"/>
    <w:rsid w:val="00DC4F68"/>
    <w:rsid w:val="00DC523B"/>
    <w:rsid w:val="00DC543F"/>
    <w:rsid w:val="00DC58A9"/>
    <w:rsid w:val="00DC5D65"/>
    <w:rsid w:val="00DC5F7F"/>
    <w:rsid w:val="00DC666E"/>
    <w:rsid w:val="00DC68A2"/>
    <w:rsid w:val="00DC6A2F"/>
    <w:rsid w:val="00DC6B48"/>
    <w:rsid w:val="00DC76D6"/>
    <w:rsid w:val="00DD00AA"/>
    <w:rsid w:val="00DD0100"/>
    <w:rsid w:val="00DD0419"/>
    <w:rsid w:val="00DD04D8"/>
    <w:rsid w:val="00DD1125"/>
    <w:rsid w:val="00DD1339"/>
    <w:rsid w:val="00DD1BD3"/>
    <w:rsid w:val="00DD20C3"/>
    <w:rsid w:val="00DD2308"/>
    <w:rsid w:val="00DD2744"/>
    <w:rsid w:val="00DD334F"/>
    <w:rsid w:val="00DD3ACA"/>
    <w:rsid w:val="00DD3F73"/>
    <w:rsid w:val="00DD4452"/>
    <w:rsid w:val="00DD44F6"/>
    <w:rsid w:val="00DD4818"/>
    <w:rsid w:val="00DD4B33"/>
    <w:rsid w:val="00DD5723"/>
    <w:rsid w:val="00DD5DD9"/>
    <w:rsid w:val="00DD62F1"/>
    <w:rsid w:val="00DD6441"/>
    <w:rsid w:val="00DD6952"/>
    <w:rsid w:val="00DD6B5A"/>
    <w:rsid w:val="00DD7879"/>
    <w:rsid w:val="00DD7EFD"/>
    <w:rsid w:val="00DE01E7"/>
    <w:rsid w:val="00DE0C0A"/>
    <w:rsid w:val="00DE0CD5"/>
    <w:rsid w:val="00DE130A"/>
    <w:rsid w:val="00DE212D"/>
    <w:rsid w:val="00DE218F"/>
    <w:rsid w:val="00DE22D8"/>
    <w:rsid w:val="00DE26BF"/>
    <w:rsid w:val="00DE3058"/>
    <w:rsid w:val="00DE323B"/>
    <w:rsid w:val="00DE32A5"/>
    <w:rsid w:val="00DE32E7"/>
    <w:rsid w:val="00DE339B"/>
    <w:rsid w:val="00DE3F36"/>
    <w:rsid w:val="00DE40C3"/>
    <w:rsid w:val="00DE4316"/>
    <w:rsid w:val="00DE49AF"/>
    <w:rsid w:val="00DE49BB"/>
    <w:rsid w:val="00DE5D22"/>
    <w:rsid w:val="00DE6264"/>
    <w:rsid w:val="00DE6621"/>
    <w:rsid w:val="00DE6ABA"/>
    <w:rsid w:val="00DE76BD"/>
    <w:rsid w:val="00DE7742"/>
    <w:rsid w:val="00DE79BE"/>
    <w:rsid w:val="00DE7BE5"/>
    <w:rsid w:val="00DF0124"/>
    <w:rsid w:val="00DF08D0"/>
    <w:rsid w:val="00DF1506"/>
    <w:rsid w:val="00DF1571"/>
    <w:rsid w:val="00DF1864"/>
    <w:rsid w:val="00DF1BD1"/>
    <w:rsid w:val="00DF2354"/>
    <w:rsid w:val="00DF23DB"/>
    <w:rsid w:val="00DF25F8"/>
    <w:rsid w:val="00DF3107"/>
    <w:rsid w:val="00DF31AA"/>
    <w:rsid w:val="00DF32A9"/>
    <w:rsid w:val="00DF3752"/>
    <w:rsid w:val="00DF39E5"/>
    <w:rsid w:val="00DF3F36"/>
    <w:rsid w:val="00DF42BB"/>
    <w:rsid w:val="00DF4FAF"/>
    <w:rsid w:val="00DF529F"/>
    <w:rsid w:val="00DF53BD"/>
    <w:rsid w:val="00DF5564"/>
    <w:rsid w:val="00DF5756"/>
    <w:rsid w:val="00DF5B27"/>
    <w:rsid w:val="00DF6D15"/>
    <w:rsid w:val="00DF6FB4"/>
    <w:rsid w:val="00DF71BF"/>
    <w:rsid w:val="00DF74B2"/>
    <w:rsid w:val="00DF77FC"/>
    <w:rsid w:val="00DF7FB3"/>
    <w:rsid w:val="00E002E0"/>
    <w:rsid w:val="00E0160C"/>
    <w:rsid w:val="00E017B4"/>
    <w:rsid w:val="00E02442"/>
    <w:rsid w:val="00E02444"/>
    <w:rsid w:val="00E0373E"/>
    <w:rsid w:val="00E047FB"/>
    <w:rsid w:val="00E048A0"/>
    <w:rsid w:val="00E048EB"/>
    <w:rsid w:val="00E056E9"/>
    <w:rsid w:val="00E06E61"/>
    <w:rsid w:val="00E06F3A"/>
    <w:rsid w:val="00E07005"/>
    <w:rsid w:val="00E07852"/>
    <w:rsid w:val="00E07B78"/>
    <w:rsid w:val="00E07D7B"/>
    <w:rsid w:val="00E10559"/>
    <w:rsid w:val="00E10675"/>
    <w:rsid w:val="00E11493"/>
    <w:rsid w:val="00E11CD0"/>
    <w:rsid w:val="00E121E0"/>
    <w:rsid w:val="00E1231F"/>
    <w:rsid w:val="00E12558"/>
    <w:rsid w:val="00E1349F"/>
    <w:rsid w:val="00E1360D"/>
    <w:rsid w:val="00E139FB"/>
    <w:rsid w:val="00E13A92"/>
    <w:rsid w:val="00E13D2C"/>
    <w:rsid w:val="00E1401F"/>
    <w:rsid w:val="00E140A5"/>
    <w:rsid w:val="00E14D39"/>
    <w:rsid w:val="00E15909"/>
    <w:rsid w:val="00E15CCF"/>
    <w:rsid w:val="00E15E33"/>
    <w:rsid w:val="00E16677"/>
    <w:rsid w:val="00E1690B"/>
    <w:rsid w:val="00E17355"/>
    <w:rsid w:val="00E20178"/>
    <w:rsid w:val="00E20729"/>
    <w:rsid w:val="00E20ACB"/>
    <w:rsid w:val="00E20B23"/>
    <w:rsid w:val="00E20D67"/>
    <w:rsid w:val="00E210C9"/>
    <w:rsid w:val="00E2161E"/>
    <w:rsid w:val="00E21793"/>
    <w:rsid w:val="00E223DC"/>
    <w:rsid w:val="00E227C4"/>
    <w:rsid w:val="00E22C0E"/>
    <w:rsid w:val="00E23206"/>
    <w:rsid w:val="00E235A1"/>
    <w:rsid w:val="00E23C78"/>
    <w:rsid w:val="00E23F10"/>
    <w:rsid w:val="00E23F97"/>
    <w:rsid w:val="00E24206"/>
    <w:rsid w:val="00E24730"/>
    <w:rsid w:val="00E247C8"/>
    <w:rsid w:val="00E24856"/>
    <w:rsid w:val="00E2500B"/>
    <w:rsid w:val="00E25229"/>
    <w:rsid w:val="00E25292"/>
    <w:rsid w:val="00E252B0"/>
    <w:rsid w:val="00E25BBD"/>
    <w:rsid w:val="00E25D48"/>
    <w:rsid w:val="00E26442"/>
    <w:rsid w:val="00E2661B"/>
    <w:rsid w:val="00E26B88"/>
    <w:rsid w:val="00E26ED2"/>
    <w:rsid w:val="00E275D1"/>
    <w:rsid w:val="00E279C7"/>
    <w:rsid w:val="00E27A47"/>
    <w:rsid w:val="00E27ACC"/>
    <w:rsid w:val="00E27CB7"/>
    <w:rsid w:val="00E30096"/>
    <w:rsid w:val="00E305A7"/>
    <w:rsid w:val="00E3083F"/>
    <w:rsid w:val="00E30895"/>
    <w:rsid w:val="00E30DB7"/>
    <w:rsid w:val="00E313D4"/>
    <w:rsid w:val="00E31746"/>
    <w:rsid w:val="00E317AE"/>
    <w:rsid w:val="00E319FF"/>
    <w:rsid w:val="00E31C1C"/>
    <w:rsid w:val="00E31F51"/>
    <w:rsid w:val="00E320AE"/>
    <w:rsid w:val="00E3218A"/>
    <w:rsid w:val="00E329C9"/>
    <w:rsid w:val="00E32E6F"/>
    <w:rsid w:val="00E3333A"/>
    <w:rsid w:val="00E3356A"/>
    <w:rsid w:val="00E3366B"/>
    <w:rsid w:val="00E33B23"/>
    <w:rsid w:val="00E33C73"/>
    <w:rsid w:val="00E341A7"/>
    <w:rsid w:val="00E342CC"/>
    <w:rsid w:val="00E347F7"/>
    <w:rsid w:val="00E35153"/>
    <w:rsid w:val="00E35B14"/>
    <w:rsid w:val="00E35DEB"/>
    <w:rsid w:val="00E36107"/>
    <w:rsid w:val="00E36AB2"/>
    <w:rsid w:val="00E36E25"/>
    <w:rsid w:val="00E37119"/>
    <w:rsid w:val="00E3765D"/>
    <w:rsid w:val="00E377A4"/>
    <w:rsid w:val="00E379C9"/>
    <w:rsid w:val="00E37EC6"/>
    <w:rsid w:val="00E37F20"/>
    <w:rsid w:val="00E400B9"/>
    <w:rsid w:val="00E409A5"/>
    <w:rsid w:val="00E40D8C"/>
    <w:rsid w:val="00E417F8"/>
    <w:rsid w:val="00E418F5"/>
    <w:rsid w:val="00E419BC"/>
    <w:rsid w:val="00E41A4E"/>
    <w:rsid w:val="00E425A6"/>
    <w:rsid w:val="00E42E46"/>
    <w:rsid w:val="00E432F4"/>
    <w:rsid w:val="00E43616"/>
    <w:rsid w:val="00E437FB"/>
    <w:rsid w:val="00E43B25"/>
    <w:rsid w:val="00E43DE6"/>
    <w:rsid w:val="00E43F21"/>
    <w:rsid w:val="00E441EC"/>
    <w:rsid w:val="00E44350"/>
    <w:rsid w:val="00E455AC"/>
    <w:rsid w:val="00E4580C"/>
    <w:rsid w:val="00E45A60"/>
    <w:rsid w:val="00E45B2D"/>
    <w:rsid w:val="00E45F66"/>
    <w:rsid w:val="00E479B7"/>
    <w:rsid w:val="00E47E07"/>
    <w:rsid w:val="00E51643"/>
    <w:rsid w:val="00E51747"/>
    <w:rsid w:val="00E519F7"/>
    <w:rsid w:val="00E5397C"/>
    <w:rsid w:val="00E54B80"/>
    <w:rsid w:val="00E55A0E"/>
    <w:rsid w:val="00E55C81"/>
    <w:rsid w:val="00E56026"/>
    <w:rsid w:val="00E5674D"/>
    <w:rsid w:val="00E56DF9"/>
    <w:rsid w:val="00E56E99"/>
    <w:rsid w:val="00E5700B"/>
    <w:rsid w:val="00E574F7"/>
    <w:rsid w:val="00E5765D"/>
    <w:rsid w:val="00E57709"/>
    <w:rsid w:val="00E604A5"/>
    <w:rsid w:val="00E607E6"/>
    <w:rsid w:val="00E60990"/>
    <w:rsid w:val="00E60AA9"/>
    <w:rsid w:val="00E61786"/>
    <w:rsid w:val="00E61D8D"/>
    <w:rsid w:val="00E62E49"/>
    <w:rsid w:val="00E62F28"/>
    <w:rsid w:val="00E636E8"/>
    <w:rsid w:val="00E65105"/>
    <w:rsid w:val="00E65988"/>
    <w:rsid w:val="00E65C1F"/>
    <w:rsid w:val="00E66020"/>
    <w:rsid w:val="00E665BD"/>
    <w:rsid w:val="00E667BF"/>
    <w:rsid w:val="00E66D5C"/>
    <w:rsid w:val="00E66F39"/>
    <w:rsid w:val="00E6723A"/>
    <w:rsid w:val="00E672BF"/>
    <w:rsid w:val="00E67418"/>
    <w:rsid w:val="00E6771C"/>
    <w:rsid w:val="00E678F7"/>
    <w:rsid w:val="00E67C75"/>
    <w:rsid w:val="00E702E4"/>
    <w:rsid w:val="00E7092B"/>
    <w:rsid w:val="00E70D81"/>
    <w:rsid w:val="00E7140E"/>
    <w:rsid w:val="00E7156B"/>
    <w:rsid w:val="00E715F7"/>
    <w:rsid w:val="00E71604"/>
    <w:rsid w:val="00E72594"/>
    <w:rsid w:val="00E72DB0"/>
    <w:rsid w:val="00E7373B"/>
    <w:rsid w:val="00E73927"/>
    <w:rsid w:val="00E7459C"/>
    <w:rsid w:val="00E74B1A"/>
    <w:rsid w:val="00E74B69"/>
    <w:rsid w:val="00E74DE0"/>
    <w:rsid w:val="00E750FC"/>
    <w:rsid w:val="00E758A1"/>
    <w:rsid w:val="00E75F7A"/>
    <w:rsid w:val="00E76243"/>
    <w:rsid w:val="00E7736B"/>
    <w:rsid w:val="00E776EC"/>
    <w:rsid w:val="00E77C35"/>
    <w:rsid w:val="00E80118"/>
    <w:rsid w:val="00E811A9"/>
    <w:rsid w:val="00E81ABF"/>
    <w:rsid w:val="00E81DF0"/>
    <w:rsid w:val="00E82970"/>
    <w:rsid w:val="00E82D36"/>
    <w:rsid w:val="00E831FC"/>
    <w:rsid w:val="00E83392"/>
    <w:rsid w:val="00E833C0"/>
    <w:rsid w:val="00E83455"/>
    <w:rsid w:val="00E83842"/>
    <w:rsid w:val="00E83BF4"/>
    <w:rsid w:val="00E8421B"/>
    <w:rsid w:val="00E845A5"/>
    <w:rsid w:val="00E845B7"/>
    <w:rsid w:val="00E84982"/>
    <w:rsid w:val="00E84B75"/>
    <w:rsid w:val="00E84D13"/>
    <w:rsid w:val="00E8508B"/>
    <w:rsid w:val="00E8512E"/>
    <w:rsid w:val="00E85907"/>
    <w:rsid w:val="00E85E57"/>
    <w:rsid w:val="00E864F7"/>
    <w:rsid w:val="00E86623"/>
    <w:rsid w:val="00E87D68"/>
    <w:rsid w:val="00E9020A"/>
    <w:rsid w:val="00E92416"/>
    <w:rsid w:val="00E92423"/>
    <w:rsid w:val="00E9271F"/>
    <w:rsid w:val="00E928EA"/>
    <w:rsid w:val="00E9387B"/>
    <w:rsid w:val="00E93E96"/>
    <w:rsid w:val="00E94437"/>
    <w:rsid w:val="00E94650"/>
    <w:rsid w:val="00E9491E"/>
    <w:rsid w:val="00E95286"/>
    <w:rsid w:val="00E95565"/>
    <w:rsid w:val="00E95BC0"/>
    <w:rsid w:val="00E95CAA"/>
    <w:rsid w:val="00E966E0"/>
    <w:rsid w:val="00E97A60"/>
    <w:rsid w:val="00EA0188"/>
    <w:rsid w:val="00EA024F"/>
    <w:rsid w:val="00EA04D8"/>
    <w:rsid w:val="00EA0553"/>
    <w:rsid w:val="00EA06F7"/>
    <w:rsid w:val="00EA097D"/>
    <w:rsid w:val="00EA0D50"/>
    <w:rsid w:val="00EA13F6"/>
    <w:rsid w:val="00EA1853"/>
    <w:rsid w:val="00EA21D6"/>
    <w:rsid w:val="00EA229D"/>
    <w:rsid w:val="00EA25C2"/>
    <w:rsid w:val="00EA2796"/>
    <w:rsid w:val="00EA282D"/>
    <w:rsid w:val="00EA28D6"/>
    <w:rsid w:val="00EA2A35"/>
    <w:rsid w:val="00EA2C40"/>
    <w:rsid w:val="00EA2E0F"/>
    <w:rsid w:val="00EA2E51"/>
    <w:rsid w:val="00EA33F5"/>
    <w:rsid w:val="00EA3BC5"/>
    <w:rsid w:val="00EA4306"/>
    <w:rsid w:val="00EA4C5A"/>
    <w:rsid w:val="00EA4EF5"/>
    <w:rsid w:val="00EA5034"/>
    <w:rsid w:val="00EA5263"/>
    <w:rsid w:val="00EA542F"/>
    <w:rsid w:val="00EA55AE"/>
    <w:rsid w:val="00EA5CC7"/>
    <w:rsid w:val="00EA5F42"/>
    <w:rsid w:val="00EA65C7"/>
    <w:rsid w:val="00EA68E6"/>
    <w:rsid w:val="00EA69E9"/>
    <w:rsid w:val="00EA7A16"/>
    <w:rsid w:val="00EA7D1F"/>
    <w:rsid w:val="00EA7EF6"/>
    <w:rsid w:val="00EB0AED"/>
    <w:rsid w:val="00EB0F64"/>
    <w:rsid w:val="00EB10AB"/>
    <w:rsid w:val="00EB1719"/>
    <w:rsid w:val="00EB1959"/>
    <w:rsid w:val="00EB1BD8"/>
    <w:rsid w:val="00EB1D18"/>
    <w:rsid w:val="00EB25A8"/>
    <w:rsid w:val="00EB286F"/>
    <w:rsid w:val="00EB2DB7"/>
    <w:rsid w:val="00EB2E4D"/>
    <w:rsid w:val="00EB313F"/>
    <w:rsid w:val="00EB32B9"/>
    <w:rsid w:val="00EB35A5"/>
    <w:rsid w:val="00EB3877"/>
    <w:rsid w:val="00EB3BC2"/>
    <w:rsid w:val="00EB3C4E"/>
    <w:rsid w:val="00EB42AE"/>
    <w:rsid w:val="00EB4462"/>
    <w:rsid w:val="00EB5585"/>
    <w:rsid w:val="00EB567F"/>
    <w:rsid w:val="00EB5F33"/>
    <w:rsid w:val="00EB61DC"/>
    <w:rsid w:val="00EB620B"/>
    <w:rsid w:val="00EB65E6"/>
    <w:rsid w:val="00EB6697"/>
    <w:rsid w:val="00EB73BE"/>
    <w:rsid w:val="00EB7AD1"/>
    <w:rsid w:val="00EB7D7E"/>
    <w:rsid w:val="00EB7EBA"/>
    <w:rsid w:val="00EC0038"/>
    <w:rsid w:val="00EC01C6"/>
    <w:rsid w:val="00EC03D7"/>
    <w:rsid w:val="00EC0609"/>
    <w:rsid w:val="00EC161B"/>
    <w:rsid w:val="00EC241F"/>
    <w:rsid w:val="00EC2483"/>
    <w:rsid w:val="00EC2629"/>
    <w:rsid w:val="00EC2824"/>
    <w:rsid w:val="00EC285B"/>
    <w:rsid w:val="00EC2C7F"/>
    <w:rsid w:val="00EC371D"/>
    <w:rsid w:val="00EC374E"/>
    <w:rsid w:val="00EC39FE"/>
    <w:rsid w:val="00EC4B4E"/>
    <w:rsid w:val="00EC504C"/>
    <w:rsid w:val="00EC6389"/>
    <w:rsid w:val="00EC6617"/>
    <w:rsid w:val="00EC6832"/>
    <w:rsid w:val="00EC6946"/>
    <w:rsid w:val="00ED0412"/>
    <w:rsid w:val="00ED05CD"/>
    <w:rsid w:val="00ED0789"/>
    <w:rsid w:val="00ED0D27"/>
    <w:rsid w:val="00ED0D4A"/>
    <w:rsid w:val="00ED0F99"/>
    <w:rsid w:val="00ED12EE"/>
    <w:rsid w:val="00ED1AEE"/>
    <w:rsid w:val="00ED1B19"/>
    <w:rsid w:val="00ED1E9D"/>
    <w:rsid w:val="00ED1EDB"/>
    <w:rsid w:val="00ED2CE4"/>
    <w:rsid w:val="00ED2DCC"/>
    <w:rsid w:val="00ED2E8A"/>
    <w:rsid w:val="00ED3470"/>
    <w:rsid w:val="00ED3715"/>
    <w:rsid w:val="00ED3AF4"/>
    <w:rsid w:val="00ED3C79"/>
    <w:rsid w:val="00ED4386"/>
    <w:rsid w:val="00ED4772"/>
    <w:rsid w:val="00ED4A10"/>
    <w:rsid w:val="00ED4BCA"/>
    <w:rsid w:val="00ED5477"/>
    <w:rsid w:val="00ED54DA"/>
    <w:rsid w:val="00ED565B"/>
    <w:rsid w:val="00ED6072"/>
    <w:rsid w:val="00ED6795"/>
    <w:rsid w:val="00ED6F4F"/>
    <w:rsid w:val="00ED72CD"/>
    <w:rsid w:val="00ED7308"/>
    <w:rsid w:val="00ED730B"/>
    <w:rsid w:val="00ED769F"/>
    <w:rsid w:val="00ED779C"/>
    <w:rsid w:val="00EE01DA"/>
    <w:rsid w:val="00EE03D0"/>
    <w:rsid w:val="00EE0D3E"/>
    <w:rsid w:val="00EE13DE"/>
    <w:rsid w:val="00EE1565"/>
    <w:rsid w:val="00EE1AEE"/>
    <w:rsid w:val="00EE2430"/>
    <w:rsid w:val="00EE2D4F"/>
    <w:rsid w:val="00EE3047"/>
    <w:rsid w:val="00EE372E"/>
    <w:rsid w:val="00EE3A19"/>
    <w:rsid w:val="00EE3CBA"/>
    <w:rsid w:val="00EE4D01"/>
    <w:rsid w:val="00EE4E3D"/>
    <w:rsid w:val="00EE531B"/>
    <w:rsid w:val="00EE55DC"/>
    <w:rsid w:val="00EE5D3C"/>
    <w:rsid w:val="00EE61A9"/>
    <w:rsid w:val="00EE61B5"/>
    <w:rsid w:val="00EE6C74"/>
    <w:rsid w:val="00EE71E7"/>
    <w:rsid w:val="00EE7475"/>
    <w:rsid w:val="00EE7A25"/>
    <w:rsid w:val="00EE7CB0"/>
    <w:rsid w:val="00EE7ED9"/>
    <w:rsid w:val="00EF048C"/>
    <w:rsid w:val="00EF0625"/>
    <w:rsid w:val="00EF068C"/>
    <w:rsid w:val="00EF07C8"/>
    <w:rsid w:val="00EF0A2E"/>
    <w:rsid w:val="00EF10EB"/>
    <w:rsid w:val="00EF139B"/>
    <w:rsid w:val="00EF1A22"/>
    <w:rsid w:val="00EF1B03"/>
    <w:rsid w:val="00EF218C"/>
    <w:rsid w:val="00EF2A3F"/>
    <w:rsid w:val="00EF46CE"/>
    <w:rsid w:val="00EF492B"/>
    <w:rsid w:val="00EF4D3B"/>
    <w:rsid w:val="00EF5298"/>
    <w:rsid w:val="00EF52BC"/>
    <w:rsid w:val="00EF6013"/>
    <w:rsid w:val="00EF602C"/>
    <w:rsid w:val="00EF63F2"/>
    <w:rsid w:val="00EF6D2A"/>
    <w:rsid w:val="00EF6E26"/>
    <w:rsid w:val="00EF72C1"/>
    <w:rsid w:val="00EF7561"/>
    <w:rsid w:val="00EF7BAA"/>
    <w:rsid w:val="00EF7E55"/>
    <w:rsid w:val="00F008DE"/>
    <w:rsid w:val="00F00BB8"/>
    <w:rsid w:val="00F00E44"/>
    <w:rsid w:val="00F011CA"/>
    <w:rsid w:val="00F0130E"/>
    <w:rsid w:val="00F01379"/>
    <w:rsid w:val="00F0166D"/>
    <w:rsid w:val="00F017D3"/>
    <w:rsid w:val="00F01830"/>
    <w:rsid w:val="00F01BC8"/>
    <w:rsid w:val="00F02001"/>
    <w:rsid w:val="00F029AA"/>
    <w:rsid w:val="00F02F34"/>
    <w:rsid w:val="00F030B9"/>
    <w:rsid w:val="00F0313F"/>
    <w:rsid w:val="00F033EB"/>
    <w:rsid w:val="00F04518"/>
    <w:rsid w:val="00F0474E"/>
    <w:rsid w:val="00F05816"/>
    <w:rsid w:val="00F0646E"/>
    <w:rsid w:val="00F06A19"/>
    <w:rsid w:val="00F06C60"/>
    <w:rsid w:val="00F070B4"/>
    <w:rsid w:val="00F073CE"/>
    <w:rsid w:val="00F07651"/>
    <w:rsid w:val="00F079DB"/>
    <w:rsid w:val="00F07C94"/>
    <w:rsid w:val="00F10140"/>
    <w:rsid w:val="00F108AF"/>
    <w:rsid w:val="00F11154"/>
    <w:rsid w:val="00F115BE"/>
    <w:rsid w:val="00F11DE0"/>
    <w:rsid w:val="00F124CB"/>
    <w:rsid w:val="00F12D88"/>
    <w:rsid w:val="00F13052"/>
    <w:rsid w:val="00F13191"/>
    <w:rsid w:val="00F13DB8"/>
    <w:rsid w:val="00F1461B"/>
    <w:rsid w:val="00F1702F"/>
    <w:rsid w:val="00F171B0"/>
    <w:rsid w:val="00F176C3"/>
    <w:rsid w:val="00F2092B"/>
    <w:rsid w:val="00F2094D"/>
    <w:rsid w:val="00F20EA5"/>
    <w:rsid w:val="00F21ABB"/>
    <w:rsid w:val="00F21ABF"/>
    <w:rsid w:val="00F2203F"/>
    <w:rsid w:val="00F220E6"/>
    <w:rsid w:val="00F22387"/>
    <w:rsid w:val="00F2293B"/>
    <w:rsid w:val="00F22E82"/>
    <w:rsid w:val="00F22F2E"/>
    <w:rsid w:val="00F231EF"/>
    <w:rsid w:val="00F23298"/>
    <w:rsid w:val="00F23765"/>
    <w:rsid w:val="00F23821"/>
    <w:rsid w:val="00F2440A"/>
    <w:rsid w:val="00F24AA5"/>
    <w:rsid w:val="00F24BF9"/>
    <w:rsid w:val="00F25963"/>
    <w:rsid w:val="00F25F7B"/>
    <w:rsid w:val="00F26431"/>
    <w:rsid w:val="00F26D66"/>
    <w:rsid w:val="00F26E95"/>
    <w:rsid w:val="00F27229"/>
    <w:rsid w:val="00F2768D"/>
    <w:rsid w:val="00F27B65"/>
    <w:rsid w:val="00F27C1F"/>
    <w:rsid w:val="00F27CA6"/>
    <w:rsid w:val="00F27E1D"/>
    <w:rsid w:val="00F300B8"/>
    <w:rsid w:val="00F3151C"/>
    <w:rsid w:val="00F315E6"/>
    <w:rsid w:val="00F319DD"/>
    <w:rsid w:val="00F31D77"/>
    <w:rsid w:val="00F321A9"/>
    <w:rsid w:val="00F3236F"/>
    <w:rsid w:val="00F3242C"/>
    <w:rsid w:val="00F32692"/>
    <w:rsid w:val="00F32A67"/>
    <w:rsid w:val="00F33B5A"/>
    <w:rsid w:val="00F33FBE"/>
    <w:rsid w:val="00F33FCA"/>
    <w:rsid w:val="00F349CF"/>
    <w:rsid w:val="00F34DD8"/>
    <w:rsid w:val="00F35515"/>
    <w:rsid w:val="00F355A3"/>
    <w:rsid w:val="00F3606F"/>
    <w:rsid w:val="00F360B5"/>
    <w:rsid w:val="00F36720"/>
    <w:rsid w:val="00F36AB5"/>
    <w:rsid w:val="00F37322"/>
    <w:rsid w:val="00F37410"/>
    <w:rsid w:val="00F37925"/>
    <w:rsid w:val="00F37BE6"/>
    <w:rsid w:val="00F37F06"/>
    <w:rsid w:val="00F401D6"/>
    <w:rsid w:val="00F40294"/>
    <w:rsid w:val="00F405B4"/>
    <w:rsid w:val="00F4085D"/>
    <w:rsid w:val="00F411C5"/>
    <w:rsid w:val="00F412B5"/>
    <w:rsid w:val="00F413DA"/>
    <w:rsid w:val="00F41D84"/>
    <w:rsid w:val="00F435CB"/>
    <w:rsid w:val="00F43BF7"/>
    <w:rsid w:val="00F441BA"/>
    <w:rsid w:val="00F44C4B"/>
    <w:rsid w:val="00F454EF"/>
    <w:rsid w:val="00F4569C"/>
    <w:rsid w:val="00F460EF"/>
    <w:rsid w:val="00F46505"/>
    <w:rsid w:val="00F46B3C"/>
    <w:rsid w:val="00F47112"/>
    <w:rsid w:val="00F474D4"/>
    <w:rsid w:val="00F474EA"/>
    <w:rsid w:val="00F47A05"/>
    <w:rsid w:val="00F47E50"/>
    <w:rsid w:val="00F5034E"/>
    <w:rsid w:val="00F50F89"/>
    <w:rsid w:val="00F51DEB"/>
    <w:rsid w:val="00F5234F"/>
    <w:rsid w:val="00F52846"/>
    <w:rsid w:val="00F52DF9"/>
    <w:rsid w:val="00F52E02"/>
    <w:rsid w:val="00F53465"/>
    <w:rsid w:val="00F53687"/>
    <w:rsid w:val="00F53AB9"/>
    <w:rsid w:val="00F540C0"/>
    <w:rsid w:val="00F5439A"/>
    <w:rsid w:val="00F546EF"/>
    <w:rsid w:val="00F54C19"/>
    <w:rsid w:val="00F54DE4"/>
    <w:rsid w:val="00F55ECC"/>
    <w:rsid w:val="00F56220"/>
    <w:rsid w:val="00F565CA"/>
    <w:rsid w:val="00F570FA"/>
    <w:rsid w:val="00F5714F"/>
    <w:rsid w:val="00F571E3"/>
    <w:rsid w:val="00F57DE2"/>
    <w:rsid w:val="00F603B9"/>
    <w:rsid w:val="00F603D1"/>
    <w:rsid w:val="00F609A2"/>
    <w:rsid w:val="00F61610"/>
    <w:rsid w:val="00F61BB6"/>
    <w:rsid w:val="00F620BC"/>
    <w:rsid w:val="00F621BF"/>
    <w:rsid w:val="00F623D1"/>
    <w:rsid w:val="00F624FE"/>
    <w:rsid w:val="00F627A6"/>
    <w:rsid w:val="00F62D5D"/>
    <w:rsid w:val="00F62D6A"/>
    <w:rsid w:val="00F62F36"/>
    <w:rsid w:val="00F634F8"/>
    <w:rsid w:val="00F63654"/>
    <w:rsid w:val="00F638FE"/>
    <w:rsid w:val="00F63AB2"/>
    <w:rsid w:val="00F64486"/>
    <w:rsid w:val="00F649AD"/>
    <w:rsid w:val="00F64A2C"/>
    <w:rsid w:val="00F652EF"/>
    <w:rsid w:val="00F65AA0"/>
    <w:rsid w:val="00F65E7E"/>
    <w:rsid w:val="00F663A5"/>
    <w:rsid w:val="00F66DEF"/>
    <w:rsid w:val="00F67203"/>
    <w:rsid w:val="00F6746D"/>
    <w:rsid w:val="00F677A2"/>
    <w:rsid w:val="00F67981"/>
    <w:rsid w:val="00F67A51"/>
    <w:rsid w:val="00F67F22"/>
    <w:rsid w:val="00F7084F"/>
    <w:rsid w:val="00F709BB"/>
    <w:rsid w:val="00F70E6B"/>
    <w:rsid w:val="00F7143F"/>
    <w:rsid w:val="00F716BE"/>
    <w:rsid w:val="00F718E0"/>
    <w:rsid w:val="00F71DC6"/>
    <w:rsid w:val="00F72119"/>
    <w:rsid w:val="00F725BC"/>
    <w:rsid w:val="00F72B95"/>
    <w:rsid w:val="00F72DF0"/>
    <w:rsid w:val="00F7323E"/>
    <w:rsid w:val="00F7341A"/>
    <w:rsid w:val="00F7346E"/>
    <w:rsid w:val="00F74677"/>
    <w:rsid w:val="00F7491F"/>
    <w:rsid w:val="00F74C53"/>
    <w:rsid w:val="00F74DCB"/>
    <w:rsid w:val="00F75282"/>
    <w:rsid w:val="00F7584E"/>
    <w:rsid w:val="00F75C68"/>
    <w:rsid w:val="00F75CDE"/>
    <w:rsid w:val="00F7617C"/>
    <w:rsid w:val="00F76215"/>
    <w:rsid w:val="00F76662"/>
    <w:rsid w:val="00F769AC"/>
    <w:rsid w:val="00F76DE5"/>
    <w:rsid w:val="00F7707C"/>
    <w:rsid w:val="00F7715B"/>
    <w:rsid w:val="00F77172"/>
    <w:rsid w:val="00F7774C"/>
    <w:rsid w:val="00F77E54"/>
    <w:rsid w:val="00F80E9F"/>
    <w:rsid w:val="00F810E2"/>
    <w:rsid w:val="00F811ED"/>
    <w:rsid w:val="00F81500"/>
    <w:rsid w:val="00F817E4"/>
    <w:rsid w:val="00F81A01"/>
    <w:rsid w:val="00F826E2"/>
    <w:rsid w:val="00F82B59"/>
    <w:rsid w:val="00F835B3"/>
    <w:rsid w:val="00F844C9"/>
    <w:rsid w:val="00F844D4"/>
    <w:rsid w:val="00F84516"/>
    <w:rsid w:val="00F84534"/>
    <w:rsid w:val="00F84ACB"/>
    <w:rsid w:val="00F854E4"/>
    <w:rsid w:val="00F85509"/>
    <w:rsid w:val="00F85E91"/>
    <w:rsid w:val="00F862EC"/>
    <w:rsid w:val="00F86BB3"/>
    <w:rsid w:val="00F86C13"/>
    <w:rsid w:val="00F871DC"/>
    <w:rsid w:val="00F8749D"/>
    <w:rsid w:val="00F876C8"/>
    <w:rsid w:val="00F876E0"/>
    <w:rsid w:val="00F87A42"/>
    <w:rsid w:val="00F87AE0"/>
    <w:rsid w:val="00F90176"/>
    <w:rsid w:val="00F90534"/>
    <w:rsid w:val="00F905A1"/>
    <w:rsid w:val="00F912A5"/>
    <w:rsid w:val="00F914D0"/>
    <w:rsid w:val="00F9189A"/>
    <w:rsid w:val="00F91D27"/>
    <w:rsid w:val="00F9213A"/>
    <w:rsid w:val="00F921E0"/>
    <w:rsid w:val="00F93E2E"/>
    <w:rsid w:val="00F94112"/>
    <w:rsid w:val="00F94221"/>
    <w:rsid w:val="00F9445E"/>
    <w:rsid w:val="00F94460"/>
    <w:rsid w:val="00F945FF"/>
    <w:rsid w:val="00F946AD"/>
    <w:rsid w:val="00F9559B"/>
    <w:rsid w:val="00F95B08"/>
    <w:rsid w:val="00F95B1A"/>
    <w:rsid w:val="00F95CE0"/>
    <w:rsid w:val="00F95DA0"/>
    <w:rsid w:val="00F95E96"/>
    <w:rsid w:val="00F95ED9"/>
    <w:rsid w:val="00F96275"/>
    <w:rsid w:val="00F96563"/>
    <w:rsid w:val="00F966A5"/>
    <w:rsid w:val="00F973D9"/>
    <w:rsid w:val="00F97548"/>
    <w:rsid w:val="00F9763E"/>
    <w:rsid w:val="00F97A22"/>
    <w:rsid w:val="00FA020E"/>
    <w:rsid w:val="00FA0681"/>
    <w:rsid w:val="00FA09E1"/>
    <w:rsid w:val="00FA0EB4"/>
    <w:rsid w:val="00FA10EC"/>
    <w:rsid w:val="00FA1CA4"/>
    <w:rsid w:val="00FA2141"/>
    <w:rsid w:val="00FA27FF"/>
    <w:rsid w:val="00FA2F31"/>
    <w:rsid w:val="00FA2F3F"/>
    <w:rsid w:val="00FA3369"/>
    <w:rsid w:val="00FA3569"/>
    <w:rsid w:val="00FA3D16"/>
    <w:rsid w:val="00FA41C8"/>
    <w:rsid w:val="00FA4358"/>
    <w:rsid w:val="00FA490D"/>
    <w:rsid w:val="00FA4B0C"/>
    <w:rsid w:val="00FA545A"/>
    <w:rsid w:val="00FA5656"/>
    <w:rsid w:val="00FA588C"/>
    <w:rsid w:val="00FA5AF2"/>
    <w:rsid w:val="00FA66B8"/>
    <w:rsid w:val="00FA690B"/>
    <w:rsid w:val="00FA699B"/>
    <w:rsid w:val="00FA722D"/>
    <w:rsid w:val="00FA734A"/>
    <w:rsid w:val="00FA74D3"/>
    <w:rsid w:val="00FA7651"/>
    <w:rsid w:val="00FB02EA"/>
    <w:rsid w:val="00FB0E46"/>
    <w:rsid w:val="00FB10D8"/>
    <w:rsid w:val="00FB1547"/>
    <w:rsid w:val="00FB1A68"/>
    <w:rsid w:val="00FB1B15"/>
    <w:rsid w:val="00FB226B"/>
    <w:rsid w:val="00FB2C44"/>
    <w:rsid w:val="00FB36F1"/>
    <w:rsid w:val="00FB3D97"/>
    <w:rsid w:val="00FB403B"/>
    <w:rsid w:val="00FB425D"/>
    <w:rsid w:val="00FB48BE"/>
    <w:rsid w:val="00FB4FB6"/>
    <w:rsid w:val="00FB55B6"/>
    <w:rsid w:val="00FB5896"/>
    <w:rsid w:val="00FB5FBB"/>
    <w:rsid w:val="00FB60BB"/>
    <w:rsid w:val="00FB6BF9"/>
    <w:rsid w:val="00FB727E"/>
    <w:rsid w:val="00FB728E"/>
    <w:rsid w:val="00FB7471"/>
    <w:rsid w:val="00FB769C"/>
    <w:rsid w:val="00FB7A80"/>
    <w:rsid w:val="00FC017F"/>
    <w:rsid w:val="00FC1430"/>
    <w:rsid w:val="00FC18A9"/>
    <w:rsid w:val="00FC1944"/>
    <w:rsid w:val="00FC1A80"/>
    <w:rsid w:val="00FC24D2"/>
    <w:rsid w:val="00FC25ED"/>
    <w:rsid w:val="00FC26F1"/>
    <w:rsid w:val="00FC2C5D"/>
    <w:rsid w:val="00FC34F5"/>
    <w:rsid w:val="00FC3506"/>
    <w:rsid w:val="00FC395C"/>
    <w:rsid w:val="00FC3A37"/>
    <w:rsid w:val="00FC44CF"/>
    <w:rsid w:val="00FC51E1"/>
    <w:rsid w:val="00FC5FA1"/>
    <w:rsid w:val="00FC5FE0"/>
    <w:rsid w:val="00FC63E3"/>
    <w:rsid w:val="00FC6CB7"/>
    <w:rsid w:val="00FC72D3"/>
    <w:rsid w:val="00FC72EA"/>
    <w:rsid w:val="00FC7619"/>
    <w:rsid w:val="00FC76AE"/>
    <w:rsid w:val="00FD040D"/>
    <w:rsid w:val="00FD07C3"/>
    <w:rsid w:val="00FD1FB2"/>
    <w:rsid w:val="00FD2242"/>
    <w:rsid w:val="00FD2978"/>
    <w:rsid w:val="00FD2D97"/>
    <w:rsid w:val="00FD3B1A"/>
    <w:rsid w:val="00FD4066"/>
    <w:rsid w:val="00FD55E1"/>
    <w:rsid w:val="00FD5FD2"/>
    <w:rsid w:val="00FD6629"/>
    <w:rsid w:val="00FD6A01"/>
    <w:rsid w:val="00FD78B5"/>
    <w:rsid w:val="00FD7D01"/>
    <w:rsid w:val="00FD7F11"/>
    <w:rsid w:val="00FE0113"/>
    <w:rsid w:val="00FE06BB"/>
    <w:rsid w:val="00FE0BC2"/>
    <w:rsid w:val="00FE1458"/>
    <w:rsid w:val="00FE18AA"/>
    <w:rsid w:val="00FE210B"/>
    <w:rsid w:val="00FE252A"/>
    <w:rsid w:val="00FE258A"/>
    <w:rsid w:val="00FE258C"/>
    <w:rsid w:val="00FE27CE"/>
    <w:rsid w:val="00FE2CD0"/>
    <w:rsid w:val="00FE2D71"/>
    <w:rsid w:val="00FE2E76"/>
    <w:rsid w:val="00FE30B1"/>
    <w:rsid w:val="00FE38B7"/>
    <w:rsid w:val="00FE432F"/>
    <w:rsid w:val="00FE450D"/>
    <w:rsid w:val="00FE4703"/>
    <w:rsid w:val="00FE4833"/>
    <w:rsid w:val="00FE4D36"/>
    <w:rsid w:val="00FE4ECB"/>
    <w:rsid w:val="00FE5157"/>
    <w:rsid w:val="00FE525D"/>
    <w:rsid w:val="00FE5A06"/>
    <w:rsid w:val="00FE6575"/>
    <w:rsid w:val="00FE6752"/>
    <w:rsid w:val="00FE695E"/>
    <w:rsid w:val="00FE70A6"/>
    <w:rsid w:val="00FE7925"/>
    <w:rsid w:val="00FF01FF"/>
    <w:rsid w:val="00FF0379"/>
    <w:rsid w:val="00FF0706"/>
    <w:rsid w:val="00FF0847"/>
    <w:rsid w:val="00FF10BB"/>
    <w:rsid w:val="00FF127A"/>
    <w:rsid w:val="00FF13CE"/>
    <w:rsid w:val="00FF14BC"/>
    <w:rsid w:val="00FF1507"/>
    <w:rsid w:val="00FF1D19"/>
    <w:rsid w:val="00FF1F34"/>
    <w:rsid w:val="00FF2215"/>
    <w:rsid w:val="00FF26ED"/>
    <w:rsid w:val="00FF32A5"/>
    <w:rsid w:val="00FF3755"/>
    <w:rsid w:val="00FF43FF"/>
    <w:rsid w:val="00FF474C"/>
    <w:rsid w:val="00FF4EA5"/>
    <w:rsid w:val="00FF4F34"/>
    <w:rsid w:val="00FF55EF"/>
    <w:rsid w:val="00FF6478"/>
    <w:rsid w:val="00FF65F3"/>
    <w:rsid w:val="00FF716A"/>
    <w:rsid w:val="00FF7E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2CBCE08A"/>
  <w15:docId w15:val="{397113EE-2790-48AB-A765-470E9FF17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CD2"/>
    <w:rPr>
      <w:noProof/>
      <w:sz w:val="24"/>
      <w:szCs w:val="24"/>
      <w:lang w:val="ro-RO"/>
    </w:rPr>
  </w:style>
  <w:style w:type="paragraph" w:styleId="Heading1">
    <w:name w:val="heading 1"/>
    <w:aliases w:val="BAR"/>
    <w:basedOn w:val="Normal"/>
    <w:next w:val="Normal"/>
    <w:qFormat/>
    <w:rsid w:val="003B7CD2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3B7CD2"/>
    <w:pPr>
      <w:keepNext/>
      <w:spacing w:before="60" w:after="60" w:line="192" w:lineRule="auto"/>
      <w:ind w:left="57" w:right="57"/>
      <w:outlineLvl w:val="1"/>
    </w:pPr>
    <w:rPr>
      <w:rFonts w:ascii="Helvetica-R" w:hAnsi="Helvetica-R"/>
      <w:b/>
      <w:bCs/>
      <w:sz w:val="20"/>
    </w:rPr>
  </w:style>
  <w:style w:type="paragraph" w:styleId="Heading3">
    <w:name w:val="heading 3"/>
    <w:basedOn w:val="Normal"/>
    <w:next w:val="Normal"/>
    <w:qFormat/>
    <w:rsid w:val="003B7CD2"/>
    <w:pPr>
      <w:keepNext/>
      <w:spacing w:line="192" w:lineRule="auto"/>
      <w:ind w:left="57" w:right="57"/>
      <w:outlineLvl w:val="2"/>
    </w:pPr>
    <w:rPr>
      <w:rFonts w:ascii="Times-Roman-R" w:hAnsi="Times-Roman-R"/>
      <w:b/>
      <w:bCs/>
    </w:rPr>
  </w:style>
  <w:style w:type="paragraph" w:styleId="Heading4">
    <w:name w:val="heading 4"/>
    <w:basedOn w:val="Normal"/>
    <w:next w:val="Normal"/>
    <w:qFormat/>
    <w:rsid w:val="003B7CD2"/>
    <w:pPr>
      <w:keepNext/>
      <w:spacing w:before="40" w:line="192" w:lineRule="auto"/>
      <w:ind w:left="57" w:right="57"/>
      <w:outlineLvl w:val="3"/>
    </w:pPr>
    <w:rPr>
      <w:rFonts w:ascii="Times-Roman-R" w:hAnsi="Times-Roman-R"/>
      <w:b/>
      <w:bCs/>
      <w:sz w:val="22"/>
    </w:rPr>
  </w:style>
  <w:style w:type="paragraph" w:styleId="Heading5">
    <w:name w:val="heading 5"/>
    <w:aliases w:val="normal"/>
    <w:basedOn w:val="Normal"/>
    <w:next w:val="Normal"/>
    <w:qFormat/>
    <w:rsid w:val="003B7CD2"/>
    <w:pPr>
      <w:keepNext/>
      <w:spacing w:before="40" w:after="40" w:line="192" w:lineRule="auto"/>
      <w:ind w:left="57" w:right="57"/>
      <w:jc w:val="center"/>
      <w:outlineLvl w:val="4"/>
    </w:pPr>
    <w:rPr>
      <w:rFonts w:ascii="Times-Roman-R" w:hAnsi="Times-Roman-R"/>
      <w:b/>
      <w:bCs/>
      <w:spacing w:val="-10"/>
      <w:sz w:val="22"/>
    </w:rPr>
  </w:style>
  <w:style w:type="paragraph" w:styleId="Heading6">
    <w:name w:val="heading 6"/>
    <w:basedOn w:val="Normal"/>
    <w:next w:val="Normal"/>
    <w:qFormat/>
    <w:rsid w:val="003B7CD2"/>
    <w:pPr>
      <w:keepNext/>
      <w:outlineLvl w:val="5"/>
    </w:pPr>
    <w:rPr>
      <w:rFonts w:ascii="Helvetica-R" w:hAnsi="Helvetica-R"/>
      <w:b/>
      <w:bCs/>
      <w:sz w:val="20"/>
    </w:rPr>
  </w:style>
  <w:style w:type="paragraph" w:styleId="Heading7">
    <w:name w:val="heading 7"/>
    <w:basedOn w:val="Normal"/>
    <w:next w:val="Normal"/>
    <w:qFormat/>
    <w:rsid w:val="003B7CD2"/>
    <w:pPr>
      <w:keepNext/>
      <w:jc w:val="center"/>
      <w:outlineLvl w:val="6"/>
    </w:pPr>
    <w:rPr>
      <w:rFonts w:ascii="Helvetica-R" w:hAnsi="Helvetica-R"/>
      <w:b/>
      <w:bCs/>
      <w:sz w:val="28"/>
    </w:rPr>
  </w:style>
  <w:style w:type="paragraph" w:styleId="Heading8">
    <w:name w:val="heading 8"/>
    <w:basedOn w:val="Normal"/>
    <w:next w:val="Normal"/>
    <w:qFormat/>
    <w:rsid w:val="003B7CD2"/>
    <w:pPr>
      <w:keepNext/>
      <w:spacing w:line="192" w:lineRule="auto"/>
      <w:outlineLvl w:val="7"/>
    </w:pPr>
    <w:rPr>
      <w:rFonts w:ascii="Helvetica-R" w:hAnsi="Helvetica-R"/>
      <w:b/>
      <w:bCs/>
      <w:i/>
      <w:iCs/>
      <w:sz w:val="22"/>
      <w:lang w:eastAsia="ro-RO"/>
    </w:rPr>
  </w:style>
  <w:style w:type="paragraph" w:styleId="Heading9">
    <w:name w:val="heading 9"/>
    <w:basedOn w:val="Normal"/>
    <w:next w:val="Normal"/>
    <w:qFormat/>
    <w:rsid w:val="003B7CD2"/>
    <w:pPr>
      <w:keepNext/>
      <w:jc w:val="right"/>
      <w:outlineLvl w:val="8"/>
    </w:pPr>
    <w:rPr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RSTYLE">
    <w:name w:val="BARSTYLE"/>
    <w:basedOn w:val="Normal"/>
    <w:rsid w:val="003B7CD2"/>
    <w:pPr>
      <w:tabs>
        <w:tab w:val="left" w:pos="284"/>
        <w:tab w:val="right" w:pos="709"/>
        <w:tab w:val="left" w:pos="1701"/>
        <w:tab w:val="left" w:pos="2835"/>
        <w:tab w:val="right" w:pos="3402"/>
        <w:tab w:val="left" w:pos="3969"/>
        <w:tab w:val="left" w:pos="4820"/>
        <w:tab w:val="left" w:pos="5670"/>
        <w:tab w:val="right" w:pos="7088"/>
      </w:tabs>
      <w:ind w:left="57" w:right="57"/>
    </w:pPr>
    <w:rPr>
      <w:rFonts w:ascii="Times-Roman-R" w:hAnsi="Times-Roman-R"/>
      <w:sz w:val="22"/>
      <w:szCs w:val="20"/>
      <w:lang w:val="nl-NL"/>
    </w:rPr>
  </w:style>
  <w:style w:type="paragraph" w:styleId="Header">
    <w:name w:val="header"/>
    <w:basedOn w:val="Normal"/>
    <w:rsid w:val="003B7CD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3B7CD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B7CD2"/>
  </w:style>
  <w:style w:type="paragraph" w:styleId="BlockText">
    <w:name w:val="Block Text"/>
    <w:basedOn w:val="Normal"/>
    <w:rsid w:val="003B7CD2"/>
    <w:pPr>
      <w:spacing w:before="40" w:line="192" w:lineRule="auto"/>
      <w:ind w:left="113" w:right="113"/>
      <w:jc w:val="center"/>
    </w:pPr>
    <w:rPr>
      <w:rFonts w:ascii="Times-Roman-R" w:hAnsi="Times-Roman-R"/>
      <w:sz w:val="22"/>
    </w:rPr>
  </w:style>
  <w:style w:type="paragraph" w:styleId="Caption">
    <w:name w:val="caption"/>
    <w:basedOn w:val="Normal"/>
    <w:next w:val="Normal"/>
    <w:qFormat/>
    <w:rsid w:val="003B7CD2"/>
    <w:rPr>
      <w:rFonts w:ascii="Times-Roman-R" w:hAnsi="Times-Roman-R"/>
      <w:b/>
      <w:bCs/>
      <w:sz w:val="22"/>
    </w:rPr>
  </w:style>
  <w:style w:type="paragraph" w:styleId="Title">
    <w:name w:val="Title"/>
    <w:basedOn w:val="Normal"/>
    <w:qFormat/>
    <w:rsid w:val="003B7CD2"/>
    <w:pPr>
      <w:jc w:val="center"/>
    </w:pPr>
    <w:rPr>
      <w:rFonts w:ascii="Times-Roman-R" w:hAnsi="Times-Roman-R"/>
      <w:spacing w:val="40"/>
      <w:sz w:val="32"/>
    </w:rPr>
  </w:style>
  <w:style w:type="paragraph" w:styleId="BodyText">
    <w:name w:val="Body Text"/>
    <w:basedOn w:val="Normal"/>
    <w:rsid w:val="003B7CD2"/>
    <w:pPr>
      <w:spacing w:before="40" w:after="40" w:line="192" w:lineRule="auto"/>
      <w:jc w:val="center"/>
    </w:pPr>
    <w:rPr>
      <w:rFonts w:ascii="Helvetica-R" w:hAnsi="Helvetica-R"/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P\Application%20Data\Microsoft\Templates\b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bar.dot</Template>
  <TotalTime>4</TotalTime>
  <Pages>1</Pages>
  <Words>8194</Words>
  <Characters>46708</Characters>
  <Application>Microsoft Office Word</Application>
  <DocSecurity>0</DocSecurity>
  <Lines>389</Lines>
  <Paragraphs>109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C</vt:lpstr>
      <vt:lpstr>C</vt:lpstr>
    </vt:vector>
  </TitlesOfParts>
  <Company>filaret</Company>
  <LinksUpToDate>false</LinksUpToDate>
  <CharactersWithSpaces>54793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Victor</dc:creator>
  <cp:keywords/>
  <dc:description/>
  <cp:lastModifiedBy>deed deed</cp:lastModifiedBy>
  <cp:revision>5</cp:revision>
  <cp:lastPrinted>2012-08-09T06:05:00Z</cp:lastPrinted>
  <dcterms:created xsi:type="dcterms:W3CDTF">2025-03-21T08:08:00Z</dcterms:created>
  <dcterms:modified xsi:type="dcterms:W3CDTF">2025-03-21T10:22:00Z</dcterms:modified>
</cp:coreProperties>
</file>