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28708C" w14:textId="77777777" w:rsidR="002E5479" w:rsidRPr="00E41207" w:rsidRDefault="002E5479" w:rsidP="00C108D0">
      <w:pPr>
        <w:framePr w:w="3969" w:h="567" w:hRule="exact" w:hSpace="181" w:wrap="around" w:vAnchor="page" w:hAnchor="text" w:xAlign="right" w:y="852"/>
        <w:shd w:val="solid" w:color="FFFFFF" w:fill="FFFFFF"/>
        <w:spacing w:line="192" w:lineRule="auto"/>
        <w:jc w:val="center"/>
        <w:rPr>
          <w:b/>
          <w:spacing w:val="-8"/>
          <w:sz w:val="16"/>
          <w:szCs w:val="16"/>
        </w:rPr>
      </w:pPr>
      <w:r w:rsidRPr="00E41207">
        <w:rPr>
          <w:b/>
          <w:spacing w:val="-8"/>
          <w:sz w:val="16"/>
          <w:szCs w:val="16"/>
        </w:rPr>
        <w:t>C.N.C.F. "C.F.R." S.A. -  D I R E C Ţ I A  L I N I I</w:t>
      </w:r>
    </w:p>
    <w:p w14:paraId="10848B41" w14:textId="6897EBEE" w:rsidR="002E5479" w:rsidRPr="00E41207" w:rsidRDefault="002E5479" w:rsidP="0080526A">
      <w:pPr>
        <w:framePr w:w="3969" w:h="567" w:hRule="exact" w:hSpace="181" w:wrap="around" w:vAnchor="page" w:hAnchor="text" w:xAlign="right" w:y="852"/>
        <w:shd w:val="solid" w:color="FFFFFF" w:fill="FFFFFF"/>
        <w:jc w:val="center"/>
        <w:rPr>
          <w:b/>
          <w:sz w:val="16"/>
          <w:szCs w:val="16"/>
        </w:rPr>
      </w:pPr>
      <w:r w:rsidRPr="00E41207">
        <w:rPr>
          <w:b/>
          <w:sz w:val="16"/>
          <w:szCs w:val="16"/>
        </w:rPr>
        <w:t xml:space="preserve"> (de la pagina 1 la pagina )</w:t>
      </w:r>
    </w:p>
    <w:p w14:paraId="47DEE90C" w14:textId="77777777" w:rsidR="002E5479" w:rsidRDefault="002E5479">
      <w:pPr>
        <w:framePr w:w="3969" w:h="567" w:hRule="exact" w:hSpace="181" w:wrap="around" w:vAnchor="page" w:hAnchor="text" w:xAlign="right" w:y="852"/>
        <w:shd w:val="solid" w:color="FFFFFF" w:fill="FFFFFF"/>
        <w:spacing w:before="120"/>
        <w:jc w:val="center"/>
        <w:rPr>
          <w:spacing w:val="-8"/>
          <w:sz w:val="18"/>
        </w:rPr>
      </w:pPr>
    </w:p>
    <w:p w14:paraId="4D9F402F" w14:textId="77777777" w:rsidR="002E5479" w:rsidRDefault="002E5479">
      <w:pPr>
        <w:framePr w:w="3969" w:h="567" w:hRule="exact" w:hSpace="181" w:wrap="around" w:vAnchor="page" w:hAnchor="text" w:xAlign="right" w:y="852"/>
        <w:shd w:val="solid" w:color="FFFFFF" w:fill="FFFFFF"/>
        <w:jc w:val="center"/>
        <w:rPr>
          <w:spacing w:val="-8"/>
          <w:sz w:val="18"/>
        </w:rPr>
      </w:pPr>
    </w:p>
    <w:p w14:paraId="716E2835" w14:textId="77777777" w:rsidR="002E5479" w:rsidRDefault="002E5479">
      <w:pPr>
        <w:jc w:val="center"/>
        <w:rPr>
          <w:sz w:val="28"/>
        </w:rPr>
      </w:pPr>
    </w:p>
    <w:p w14:paraId="2A0970FE" w14:textId="77777777" w:rsidR="002E5479" w:rsidRDefault="002E5479">
      <w:pPr>
        <w:jc w:val="center"/>
        <w:rPr>
          <w:sz w:val="28"/>
        </w:rPr>
      </w:pPr>
    </w:p>
    <w:p w14:paraId="47407DF0" w14:textId="77777777" w:rsidR="002E5479" w:rsidRDefault="002E5479">
      <w:pPr>
        <w:jc w:val="center"/>
        <w:rPr>
          <w:sz w:val="28"/>
        </w:rPr>
      </w:pPr>
    </w:p>
    <w:p w14:paraId="102C4CD6" w14:textId="77777777" w:rsidR="002E5479" w:rsidRDefault="002E5479">
      <w:pPr>
        <w:jc w:val="center"/>
        <w:rPr>
          <w:sz w:val="28"/>
        </w:rPr>
      </w:pPr>
    </w:p>
    <w:p w14:paraId="0E8C6FC2" w14:textId="77777777" w:rsidR="002E5479" w:rsidRDefault="002E5479">
      <w:pPr>
        <w:jc w:val="center"/>
        <w:rPr>
          <w:b/>
          <w:bCs/>
          <w:spacing w:val="80"/>
          <w:sz w:val="32"/>
          <w:lang w:val="en-US"/>
        </w:rPr>
      </w:pPr>
    </w:p>
    <w:p w14:paraId="3CA819ED" w14:textId="4CA975D7" w:rsidR="002E5479" w:rsidRDefault="00000000">
      <w:pPr>
        <w:jc w:val="center"/>
        <w:rPr>
          <w:b/>
          <w:bCs/>
          <w:spacing w:val="80"/>
          <w:sz w:val="32"/>
          <w:lang w:val="en-US"/>
        </w:rPr>
      </w:pPr>
      <w:r>
        <w:rPr>
          <w:b/>
          <w:bCs/>
          <w:spacing w:val="80"/>
          <w:sz w:val="32"/>
          <w:lang w:val="en-US"/>
        </w:rPr>
        <w:pict w14:anchorId="2F7BF310"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2050" type="#_x0000_t136" style="position:absolute;left:0;text-align:left;margin-left:-.1pt;margin-top:13.7pt;width:511.65pt;height:28.65pt;z-index:1" fillcolor="black">
            <v:shadow color="#868686"/>
            <v:textpath style="font-family:&quot;Times New Roman&quot;;font-size:16pt;font-weight:bold;v-text-kern:t" trim="t" fitpath="t" string="B U L E T I N  D E  A V I Z A R E  A  R E S T R I C Ţ I I L O R   D E  V I T E Z Ă"/>
          </v:shape>
        </w:pict>
      </w:r>
      <w:r w:rsidR="002E5479">
        <w:rPr>
          <w:b/>
          <w:bCs/>
          <w:spacing w:val="80"/>
          <w:sz w:val="32"/>
          <w:lang w:val="en-US"/>
        </w:rPr>
        <w:t>B.A.R.</w:t>
      </w:r>
      <w:r w:rsidR="002E5479">
        <w:rPr>
          <w:b/>
          <w:bCs/>
          <w:spacing w:val="80"/>
          <w:sz w:val="32"/>
        </w:rPr>
        <w:t>CRAIOVA</w:t>
      </w:r>
    </w:p>
    <w:p w14:paraId="17F778A2" w14:textId="02F358FC" w:rsidR="002E5479" w:rsidRDefault="002E5479">
      <w:pPr>
        <w:rPr>
          <w:b/>
          <w:bCs/>
          <w:spacing w:val="40"/>
        </w:rPr>
      </w:pPr>
    </w:p>
    <w:p w14:paraId="0BDBA909" w14:textId="77777777" w:rsidR="002E5479" w:rsidRDefault="002E5479">
      <w:pPr>
        <w:pStyle w:val="Heading8"/>
        <w:framePr w:w="8282" w:h="357" w:hRule="exact" w:wrap="notBeside" w:vAnchor="page" w:hAnchor="page" w:x="1742" w:y="3552"/>
        <w:jc w:val="center"/>
        <w:rPr>
          <w:rFonts w:ascii="Times New Roman" w:hAnsi="Times New Roman"/>
          <w:caps/>
          <w:sz w:val="10"/>
        </w:rPr>
      </w:pPr>
    </w:p>
    <w:p w14:paraId="04F06B01" w14:textId="77777777" w:rsidR="002E5479" w:rsidRDefault="002E5479">
      <w:pPr>
        <w:pStyle w:val="Heading8"/>
        <w:framePr w:w="8282" w:h="357" w:hRule="exact" w:wrap="notBeside" w:vAnchor="page" w:hAnchor="page" w:x="1742" w:y="3552"/>
        <w:jc w:val="center"/>
        <w:rPr>
          <w:rFonts w:ascii="Times New Roman" w:hAnsi="Times New Roman"/>
          <w:caps/>
          <w:sz w:val="24"/>
        </w:rPr>
      </w:pPr>
      <w:r>
        <w:rPr>
          <w:rFonts w:ascii="Times New Roman" w:hAnsi="Times New Roman"/>
          <w:caps/>
          <w:sz w:val="24"/>
        </w:rPr>
        <w:t>decada 1-10 aprilie 2025</w:t>
      </w:r>
    </w:p>
    <w:p w14:paraId="1645C9B3" w14:textId="77777777" w:rsidR="002E5479" w:rsidRDefault="002E5479">
      <w:pPr>
        <w:rPr>
          <w:b/>
          <w:bCs/>
          <w:spacing w:val="40"/>
        </w:rPr>
      </w:pPr>
    </w:p>
    <w:tbl>
      <w:tblPr>
        <w:tblW w:w="10206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double" w:sz="6" w:space="0" w:color="auto"/>
          <w:insideV w:val="double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09"/>
        <w:gridCol w:w="847"/>
        <w:gridCol w:w="714"/>
        <w:gridCol w:w="2267"/>
        <w:gridCol w:w="804"/>
        <w:gridCol w:w="736"/>
        <w:gridCol w:w="959"/>
        <w:gridCol w:w="736"/>
        <w:gridCol w:w="2434"/>
      </w:tblGrid>
      <w:tr w:rsidR="002E5479" w14:paraId="1498D4FB" w14:textId="77777777">
        <w:trPr>
          <w:cantSplit/>
          <w:jc w:val="center"/>
        </w:trPr>
        <w:tc>
          <w:tcPr>
            <w:tcW w:w="709" w:type="dxa"/>
            <w:vMerge w:val="restart"/>
            <w:tcMar>
              <w:left w:w="0" w:type="dxa"/>
              <w:right w:w="0" w:type="dxa"/>
            </w:tcMar>
            <w:textDirection w:val="btLr"/>
            <w:vAlign w:val="center"/>
          </w:tcPr>
          <w:p w14:paraId="0E57A4AF" w14:textId="77777777" w:rsidR="002E5479" w:rsidRDefault="002E5479" w:rsidP="00FC1F7F">
            <w:pPr>
              <w:spacing w:line="192" w:lineRule="auto"/>
              <w:ind w:left="113" w:right="113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Numărul curent</w:t>
            </w:r>
          </w:p>
        </w:tc>
        <w:tc>
          <w:tcPr>
            <w:tcW w:w="1561" w:type="dxa"/>
            <w:gridSpan w:val="2"/>
            <w:tcMar>
              <w:left w:w="0" w:type="dxa"/>
              <w:right w:w="0" w:type="dxa"/>
            </w:tcMar>
          </w:tcPr>
          <w:p w14:paraId="53557A15" w14:textId="77777777" w:rsidR="002E5479" w:rsidRDefault="002E5479" w:rsidP="00FC1F7F">
            <w:pPr>
              <w:spacing w:before="120" w:after="40" w:line="192" w:lineRule="auto"/>
              <w:jc w:val="center"/>
              <w:rPr>
                <w:b/>
                <w:bCs/>
                <w:spacing w:val="40"/>
                <w:sz w:val="22"/>
              </w:rPr>
            </w:pPr>
            <w:r>
              <w:rPr>
                <w:b/>
                <w:bCs/>
                <w:spacing w:val="40"/>
                <w:sz w:val="22"/>
              </w:rPr>
              <w:t>FIRUL I</w:t>
            </w:r>
          </w:p>
          <w:p w14:paraId="11394D6D" w14:textId="77777777" w:rsidR="002E5479" w:rsidRDefault="002E5479" w:rsidP="00FC1F7F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sau</w:t>
            </w:r>
          </w:p>
          <w:p w14:paraId="5E5C013F" w14:textId="77777777" w:rsidR="002E5479" w:rsidRDefault="002E5479" w:rsidP="00FC1F7F">
            <w:pPr>
              <w:spacing w:after="40"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LINIA SIMPLĂ</w:t>
            </w:r>
          </w:p>
          <w:p w14:paraId="0AA8C600" w14:textId="77777777" w:rsidR="002E5479" w:rsidRDefault="002E5479" w:rsidP="00FC1F7F">
            <w:pPr>
              <w:spacing w:line="192" w:lineRule="auto"/>
              <w:jc w:val="center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>Linia curentă şi</w:t>
            </w:r>
          </w:p>
          <w:p w14:paraId="07C0A800" w14:textId="77777777" w:rsidR="002E5479" w:rsidRDefault="002E5479" w:rsidP="00FC1F7F">
            <w:pPr>
              <w:spacing w:line="192" w:lineRule="auto"/>
              <w:jc w:val="center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 xml:space="preserve"> linia directă din staţii, aferente firului I, respectiv liniei simple</w:t>
            </w:r>
          </w:p>
        </w:tc>
        <w:tc>
          <w:tcPr>
            <w:tcW w:w="2267" w:type="dxa"/>
            <w:vMerge w:val="restart"/>
            <w:tcMar>
              <w:left w:w="0" w:type="dxa"/>
              <w:right w:w="0" w:type="dxa"/>
            </w:tcMar>
            <w:vAlign w:val="center"/>
          </w:tcPr>
          <w:p w14:paraId="04F9ABBF" w14:textId="77777777" w:rsidR="002E5479" w:rsidRDefault="002E5479" w:rsidP="00FC1F7F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STAŢIA</w:t>
            </w:r>
          </w:p>
          <w:p w14:paraId="793E6426" w14:textId="77777777" w:rsidR="002E5479" w:rsidRDefault="002E5479" w:rsidP="00FC1F7F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sau</w:t>
            </w:r>
          </w:p>
          <w:p w14:paraId="6994F49F" w14:textId="77777777" w:rsidR="002E5479" w:rsidRDefault="002E5479" w:rsidP="00FC1F7F">
            <w:pPr>
              <w:spacing w:line="192" w:lineRule="auto"/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</w:rPr>
              <w:t>DISTANŢA</w:t>
            </w:r>
          </w:p>
        </w:tc>
        <w:tc>
          <w:tcPr>
            <w:tcW w:w="1540" w:type="dxa"/>
            <w:gridSpan w:val="2"/>
            <w:tcMar>
              <w:left w:w="0" w:type="dxa"/>
              <w:right w:w="0" w:type="dxa"/>
            </w:tcMar>
            <w:vAlign w:val="center"/>
          </w:tcPr>
          <w:p w14:paraId="12796A7B" w14:textId="77777777" w:rsidR="002E5479" w:rsidRDefault="002E5479" w:rsidP="004D230F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APARATE DE CALE ÎN ABATERE</w:t>
            </w:r>
          </w:p>
          <w:p w14:paraId="56F6A7AE" w14:textId="77777777" w:rsidR="002E5479" w:rsidRDefault="002E5479" w:rsidP="004D230F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şi</w:t>
            </w:r>
          </w:p>
          <w:p w14:paraId="4F8BA47D" w14:textId="77777777" w:rsidR="002E5479" w:rsidRDefault="002E5479" w:rsidP="004D230F">
            <w:pPr>
              <w:spacing w:before="80"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 xml:space="preserve">LINII </w:t>
            </w:r>
          </w:p>
          <w:p w14:paraId="3B3226ED" w14:textId="77777777" w:rsidR="002E5479" w:rsidRDefault="002E5479" w:rsidP="004D230F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ABĂTUTE</w:t>
            </w:r>
          </w:p>
          <w:p w14:paraId="0E0C31EF" w14:textId="77777777" w:rsidR="002E5479" w:rsidRDefault="002E5479" w:rsidP="004D230F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 xml:space="preserve">DIN </w:t>
            </w:r>
          </w:p>
          <w:p w14:paraId="04E45D84" w14:textId="77777777" w:rsidR="002E5479" w:rsidRDefault="002E5479" w:rsidP="004D230F">
            <w:pPr>
              <w:spacing w:line="192" w:lineRule="auto"/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STAŢII</w:t>
            </w:r>
          </w:p>
        </w:tc>
        <w:tc>
          <w:tcPr>
            <w:tcW w:w="1695" w:type="dxa"/>
            <w:gridSpan w:val="2"/>
            <w:tcMar>
              <w:left w:w="0" w:type="dxa"/>
              <w:right w:w="0" w:type="dxa"/>
            </w:tcMar>
          </w:tcPr>
          <w:p w14:paraId="47E45390" w14:textId="77777777" w:rsidR="002E5479" w:rsidRDefault="002E5479" w:rsidP="00FC1F7F">
            <w:pPr>
              <w:spacing w:before="120" w:line="192" w:lineRule="auto"/>
              <w:jc w:val="center"/>
              <w:rPr>
                <w:b/>
                <w:bCs/>
                <w:spacing w:val="40"/>
                <w:sz w:val="22"/>
              </w:rPr>
            </w:pPr>
            <w:r>
              <w:rPr>
                <w:b/>
                <w:bCs/>
                <w:spacing w:val="40"/>
                <w:sz w:val="22"/>
              </w:rPr>
              <w:t>FIRUL II</w:t>
            </w:r>
          </w:p>
          <w:p w14:paraId="1D66A783" w14:textId="77777777" w:rsidR="002E5479" w:rsidRDefault="002E5479" w:rsidP="00FC1F7F">
            <w:pPr>
              <w:spacing w:line="192" w:lineRule="auto"/>
              <w:jc w:val="center"/>
              <w:rPr>
                <w:b/>
                <w:bCs/>
              </w:rPr>
            </w:pPr>
          </w:p>
          <w:p w14:paraId="06350B29" w14:textId="77777777" w:rsidR="002E5479" w:rsidRDefault="002E5479" w:rsidP="00FC1F7F">
            <w:pPr>
              <w:spacing w:line="192" w:lineRule="auto"/>
              <w:jc w:val="center"/>
              <w:rPr>
                <w:b/>
                <w:bCs/>
              </w:rPr>
            </w:pPr>
          </w:p>
          <w:p w14:paraId="3BF9CAB5" w14:textId="77777777" w:rsidR="002E5479" w:rsidRDefault="002E5479" w:rsidP="00FC1F7F">
            <w:pPr>
              <w:spacing w:line="192" w:lineRule="auto"/>
              <w:jc w:val="center"/>
              <w:rPr>
                <w:b/>
                <w:bCs/>
                <w:sz w:val="22"/>
              </w:rPr>
            </w:pPr>
          </w:p>
          <w:p w14:paraId="78E25F09" w14:textId="77777777" w:rsidR="002E5479" w:rsidRDefault="002E5479" w:rsidP="00FC1F7F">
            <w:pPr>
              <w:spacing w:line="192" w:lineRule="auto"/>
              <w:jc w:val="center"/>
              <w:rPr>
                <w:b/>
                <w:bCs/>
                <w:sz w:val="22"/>
              </w:rPr>
            </w:pPr>
          </w:p>
          <w:p w14:paraId="1F64E1F2" w14:textId="77777777" w:rsidR="002E5479" w:rsidRDefault="002E5479" w:rsidP="00FC1F7F">
            <w:pPr>
              <w:spacing w:line="192" w:lineRule="auto"/>
              <w:jc w:val="center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>Linia curentă şi</w:t>
            </w:r>
          </w:p>
          <w:p w14:paraId="7C3CB62F" w14:textId="77777777" w:rsidR="002E5479" w:rsidRDefault="002E5479" w:rsidP="00FC1F7F">
            <w:pPr>
              <w:spacing w:line="192" w:lineRule="auto"/>
              <w:jc w:val="center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 xml:space="preserve"> linia directă din </w:t>
            </w:r>
          </w:p>
          <w:p w14:paraId="40262EE5" w14:textId="77777777" w:rsidR="002E5479" w:rsidRDefault="002E5479" w:rsidP="00FC1F7F">
            <w:pPr>
              <w:spacing w:line="192" w:lineRule="auto"/>
              <w:jc w:val="center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 xml:space="preserve">staţii aferente </w:t>
            </w:r>
          </w:p>
          <w:p w14:paraId="13E1F0EB" w14:textId="77777777" w:rsidR="002E5479" w:rsidRDefault="002E5479" w:rsidP="00FC1F7F">
            <w:pPr>
              <w:spacing w:line="192" w:lineRule="auto"/>
              <w:jc w:val="center"/>
              <w:rPr>
                <w:b/>
                <w:bCs/>
                <w:sz w:val="17"/>
              </w:rPr>
            </w:pPr>
            <w:r>
              <w:rPr>
                <w:b/>
                <w:bCs/>
                <w:sz w:val="17"/>
              </w:rPr>
              <w:t>firului II</w:t>
            </w:r>
          </w:p>
        </w:tc>
        <w:tc>
          <w:tcPr>
            <w:tcW w:w="2434" w:type="dxa"/>
            <w:vMerge w:val="restart"/>
            <w:tcMar>
              <w:left w:w="0" w:type="dxa"/>
              <w:right w:w="0" w:type="dxa"/>
            </w:tcMar>
            <w:vAlign w:val="center"/>
          </w:tcPr>
          <w:p w14:paraId="5DE42629" w14:textId="77777777" w:rsidR="002E5479" w:rsidRDefault="002E5479" w:rsidP="00FC1F7F">
            <w:pPr>
              <w:spacing w:line="192" w:lineRule="auto"/>
              <w:jc w:val="center"/>
              <w:rPr>
                <w:b/>
                <w:bCs/>
                <w:i/>
                <w:iCs/>
                <w:spacing w:val="40"/>
              </w:rPr>
            </w:pPr>
            <w:r>
              <w:rPr>
                <w:b/>
                <w:bCs/>
                <w:i/>
                <w:iCs/>
                <w:spacing w:val="40"/>
              </w:rPr>
              <w:t>OBSERVAŢII</w:t>
            </w:r>
          </w:p>
        </w:tc>
      </w:tr>
      <w:tr w:rsidR="002E5479" w14:paraId="3E1FCE3A" w14:textId="77777777">
        <w:trPr>
          <w:cantSplit/>
          <w:trHeight w:val="509"/>
          <w:jc w:val="center"/>
        </w:trPr>
        <w:tc>
          <w:tcPr>
            <w:tcW w:w="709" w:type="dxa"/>
            <w:vMerge/>
            <w:tcMar>
              <w:left w:w="0" w:type="dxa"/>
              <w:right w:w="0" w:type="dxa"/>
            </w:tcMar>
          </w:tcPr>
          <w:p w14:paraId="462F4BBE" w14:textId="77777777" w:rsidR="002E5479" w:rsidRDefault="002E5479" w:rsidP="00FC1F7F">
            <w:pPr>
              <w:spacing w:line="192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47" w:type="dxa"/>
            <w:tcMar>
              <w:left w:w="0" w:type="dxa"/>
              <w:right w:w="0" w:type="dxa"/>
            </w:tcMar>
          </w:tcPr>
          <w:p w14:paraId="1F799875" w14:textId="77777777" w:rsidR="002E5479" w:rsidRDefault="002E5479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km. la km.</w:t>
            </w:r>
          </w:p>
        </w:tc>
        <w:tc>
          <w:tcPr>
            <w:tcW w:w="714" w:type="dxa"/>
            <w:tcMar>
              <w:left w:w="0" w:type="dxa"/>
              <w:right w:w="0" w:type="dxa"/>
            </w:tcMar>
          </w:tcPr>
          <w:p w14:paraId="16DA9194" w14:textId="77777777" w:rsidR="002E5479" w:rsidRDefault="002E5479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Viteza redusă</w:t>
            </w:r>
          </w:p>
        </w:tc>
        <w:tc>
          <w:tcPr>
            <w:tcW w:w="2267" w:type="dxa"/>
            <w:vMerge/>
            <w:tcMar>
              <w:left w:w="0" w:type="dxa"/>
              <w:right w:w="0" w:type="dxa"/>
            </w:tcMar>
          </w:tcPr>
          <w:p w14:paraId="5A0FA2C5" w14:textId="77777777" w:rsidR="002E5479" w:rsidRDefault="002E5479" w:rsidP="00FC1F7F">
            <w:pPr>
              <w:spacing w:line="192" w:lineRule="auto"/>
              <w:jc w:val="center"/>
              <w:rPr>
                <w:b/>
                <w:bCs/>
              </w:rPr>
            </w:pPr>
          </w:p>
        </w:tc>
        <w:tc>
          <w:tcPr>
            <w:tcW w:w="804" w:type="dxa"/>
            <w:tcMar>
              <w:left w:w="0" w:type="dxa"/>
              <w:right w:w="0" w:type="dxa"/>
            </w:tcMar>
          </w:tcPr>
          <w:p w14:paraId="24E44EC3" w14:textId="77777777" w:rsidR="002E5479" w:rsidRDefault="002E5479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km. la km.</w:t>
            </w:r>
          </w:p>
        </w:tc>
        <w:tc>
          <w:tcPr>
            <w:tcW w:w="736" w:type="dxa"/>
            <w:tcMar>
              <w:left w:w="0" w:type="dxa"/>
              <w:right w:w="0" w:type="dxa"/>
            </w:tcMar>
          </w:tcPr>
          <w:p w14:paraId="65AE5798" w14:textId="77777777" w:rsidR="002E5479" w:rsidRDefault="002E5479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Viteza redusă</w:t>
            </w:r>
          </w:p>
        </w:tc>
        <w:tc>
          <w:tcPr>
            <w:tcW w:w="959" w:type="dxa"/>
            <w:tcMar>
              <w:left w:w="0" w:type="dxa"/>
              <w:right w:w="0" w:type="dxa"/>
            </w:tcMar>
          </w:tcPr>
          <w:p w14:paraId="6C634A5E" w14:textId="77777777" w:rsidR="002E5479" w:rsidRDefault="002E5479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la </w:t>
            </w:r>
          </w:p>
          <w:p w14:paraId="3828E46C" w14:textId="77777777" w:rsidR="002E5479" w:rsidRDefault="002E5479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km. la </w:t>
            </w:r>
          </w:p>
          <w:p w14:paraId="13CFC8D9" w14:textId="77777777" w:rsidR="002E5479" w:rsidRDefault="002E5479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km.</w:t>
            </w:r>
          </w:p>
        </w:tc>
        <w:tc>
          <w:tcPr>
            <w:tcW w:w="736" w:type="dxa"/>
            <w:tcMar>
              <w:left w:w="0" w:type="dxa"/>
              <w:right w:w="0" w:type="dxa"/>
            </w:tcMar>
          </w:tcPr>
          <w:p w14:paraId="2558D67E" w14:textId="77777777" w:rsidR="002E5479" w:rsidRDefault="002E5479" w:rsidP="00FC1F7F">
            <w:pPr>
              <w:spacing w:before="40" w:line="192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Viteza redusă</w:t>
            </w:r>
          </w:p>
        </w:tc>
        <w:tc>
          <w:tcPr>
            <w:tcW w:w="2434" w:type="dxa"/>
            <w:vMerge/>
            <w:tcMar>
              <w:left w:w="0" w:type="dxa"/>
              <w:right w:w="0" w:type="dxa"/>
            </w:tcMar>
          </w:tcPr>
          <w:p w14:paraId="5C297950" w14:textId="77777777" w:rsidR="002E5479" w:rsidRDefault="002E5479" w:rsidP="00FC1F7F">
            <w:pPr>
              <w:spacing w:line="192" w:lineRule="auto"/>
              <w:jc w:val="center"/>
              <w:rPr>
                <w:b/>
                <w:bCs/>
              </w:rPr>
            </w:pPr>
          </w:p>
        </w:tc>
      </w:tr>
    </w:tbl>
    <w:p w14:paraId="65374A94" w14:textId="77777777" w:rsidR="002E5479" w:rsidRDefault="002E5479">
      <w:pPr>
        <w:spacing w:line="192" w:lineRule="auto"/>
        <w:jc w:val="center"/>
      </w:pPr>
    </w:p>
    <w:p w14:paraId="153502DC" w14:textId="77777777" w:rsidR="002E5479" w:rsidRDefault="002E5479">
      <w:pPr>
        <w:spacing w:line="192" w:lineRule="auto"/>
        <w:ind w:left="-57" w:right="-57"/>
        <w:jc w:val="center"/>
        <w:rPr>
          <w:b/>
          <w:bCs/>
        </w:rPr>
      </w:pPr>
      <w:r>
        <w:rPr>
          <w:b/>
          <w:bCs/>
        </w:rPr>
        <w:t>TOATE RESTRICŢIILE ŞI LIMITĂRILE DE VITEZĂ SE VOR RESPECTA CU TOT TRENUL !</w:t>
      </w:r>
    </w:p>
    <w:p w14:paraId="2DBB6566" w14:textId="77777777" w:rsidR="002E5479" w:rsidRPr="00EA47EA" w:rsidRDefault="002E5479">
      <w:pPr>
        <w:spacing w:line="192" w:lineRule="auto"/>
        <w:ind w:left="-57" w:right="-57"/>
        <w:jc w:val="center"/>
        <w:rPr>
          <w:b/>
          <w:bCs/>
          <w:sz w:val="20"/>
          <w:szCs w:val="20"/>
        </w:rPr>
      </w:pPr>
    </w:p>
    <w:p w14:paraId="092DCBBB" w14:textId="77777777" w:rsidR="002E5479" w:rsidRPr="00EA47EA" w:rsidRDefault="002E5479">
      <w:pPr>
        <w:spacing w:line="192" w:lineRule="auto"/>
        <w:ind w:left="-57" w:right="-57"/>
        <w:jc w:val="center"/>
        <w:rPr>
          <w:b/>
          <w:bCs/>
          <w:sz w:val="20"/>
          <w:szCs w:val="20"/>
        </w:rPr>
      </w:pPr>
    </w:p>
    <w:p w14:paraId="3CED77F6" w14:textId="77777777" w:rsidR="002E5479" w:rsidRPr="00EA47EA" w:rsidRDefault="002E5479">
      <w:pPr>
        <w:spacing w:line="192" w:lineRule="auto"/>
        <w:ind w:left="-57" w:right="-57"/>
        <w:jc w:val="center"/>
        <w:rPr>
          <w:b/>
          <w:bCs/>
          <w:sz w:val="20"/>
          <w:szCs w:val="20"/>
        </w:rPr>
      </w:pPr>
    </w:p>
    <w:p w14:paraId="29990DD6" w14:textId="77777777" w:rsidR="002E5479" w:rsidRPr="00A8307A" w:rsidRDefault="002E5479" w:rsidP="00516DD3">
      <w:pPr>
        <w:pStyle w:val="Heading1"/>
        <w:spacing w:line="360" w:lineRule="auto"/>
      </w:pPr>
      <w:r w:rsidRPr="00A8307A">
        <w:t>LINIA 100</w:t>
      </w:r>
    </w:p>
    <w:p w14:paraId="6FB4A6C0" w14:textId="77777777" w:rsidR="002E5479" w:rsidRPr="00A8307A" w:rsidRDefault="002E5479" w:rsidP="00E207A1">
      <w:pPr>
        <w:pStyle w:val="Heading1"/>
        <w:spacing w:line="360" w:lineRule="auto"/>
        <w:rPr>
          <w:sz w:val="8"/>
        </w:rPr>
      </w:pPr>
      <w:r w:rsidRPr="00A8307A">
        <w:t>BUCUREŞTI NORD - CRAIOVA - STREHAIA - ORŞOVA - TIMIŞOARA NORD – JIMBOLIA</w:t>
      </w:r>
    </w:p>
    <w:tbl>
      <w:tblPr>
        <w:tblW w:w="1017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5"/>
        <w:gridCol w:w="923"/>
        <w:gridCol w:w="701"/>
        <w:gridCol w:w="2194"/>
        <w:gridCol w:w="870"/>
        <w:gridCol w:w="765"/>
        <w:gridCol w:w="9"/>
        <w:gridCol w:w="858"/>
        <w:gridCol w:w="10"/>
        <w:gridCol w:w="728"/>
        <w:gridCol w:w="6"/>
        <w:gridCol w:w="2464"/>
      </w:tblGrid>
      <w:tr w:rsidR="002E5479" w:rsidRPr="00A8307A" w14:paraId="03EA0B35" w14:textId="77777777" w:rsidTr="006365AA">
        <w:trPr>
          <w:cantSplit/>
          <w:trHeight w:val="4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6E160E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50C5C5" w14:textId="77777777" w:rsidR="002E5479" w:rsidRPr="00A8307A" w:rsidRDefault="002E5479" w:rsidP="00C0183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BFD044" w14:textId="77777777" w:rsidR="002E5479" w:rsidRPr="00A8307A" w:rsidRDefault="002E5479" w:rsidP="00C018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4A57A70" w14:textId="77777777" w:rsidR="002E5479" w:rsidRPr="00A8307A" w:rsidRDefault="002E5479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Bucureşti Nord</w:t>
            </w:r>
          </w:p>
          <w:p w14:paraId="5B56DF95" w14:textId="77777777" w:rsidR="002E5479" w:rsidRPr="00A8307A" w:rsidRDefault="002E5479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6,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CC44DD" w14:textId="77777777" w:rsidR="002E5479" w:rsidRPr="00A8307A" w:rsidRDefault="002E5479" w:rsidP="009F4036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14:paraId="6D7A9977" w14:textId="77777777" w:rsidR="002E5479" w:rsidRPr="00A8307A" w:rsidRDefault="002E5479" w:rsidP="009F4036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35E5981" w14:textId="77777777" w:rsidR="002E5479" w:rsidRPr="00A8307A" w:rsidRDefault="002E5479" w:rsidP="00C018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9C534D" w14:textId="77777777" w:rsidR="002E5479" w:rsidRPr="00A8307A" w:rsidRDefault="002E5479" w:rsidP="00C0183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34759B" w14:textId="77777777" w:rsidR="002E5479" w:rsidRPr="00A8307A" w:rsidRDefault="002E5479" w:rsidP="00C0183E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90A3D5" w14:textId="77777777" w:rsidR="002E5479" w:rsidRPr="00A8307A" w:rsidRDefault="002E5479" w:rsidP="00C0183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A8307A" w14:paraId="429DBD6A" w14:textId="77777777" w:rsidTr="006365AA">
        <w:trPr>
          <w:cantSplit/>
          <w:trHeight w:val="4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BCA83A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8E86D9" w14:textId="77777777" w:rsidR="002E5479" w:rsidRPr="00A8307A" w:rsidRDefault="002E5479" w:rsidP="00D85B9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D7FB23" w14:textId="77777777" w:rsidR="002E5479" w:rsidRPr="00A8307A" w:rsidRDefault="002E5479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ACA526C" w14:textId="77777777" w:rsidR="002E5479" w:rsidRPr="00A8307A" w:rsidRDefault="002E5479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Bucureşti Nord</w:t>
            </w:r>
          </w:p>
          <w:p w14:paraId="0EC8B182" w14:textId="77777777" w:rsidR="002E5479" w:rsidRPr="00A8307A" w:rsidRDefault="002E5479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8,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4E8B83" w14:textId="77777777" w:rsidR="002E5479" w:rsidRPr="00A8307A" w:rsidRDefault="002E5479" w:rsidP="00D85B9D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14:paraId="144AFEC7" w14:textId="77777777" w:rsidR="002E5479" w:rsidRPr="00A8307A" w:rsidRDefault="002E5479" w:rsidP="00D85B9D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1CD822" w14:textId="77777777" w:rsidR="002E5479" w:rsidRPr="00A8307A" w:rsidRDefault="002E5479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9C60E7" w14:textId="77777777" w:rsidR="002E5479" w:rsidRPr="00A8307A" w:rsidRDefault="002E5479" w:rsidP="00D85B9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3E3B83" w14:textId="77777777" w:rsidR="002E5479" w:rsidRPr="00A8307A" w:rsidRDefault="002E5479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7DCFE8" w14:textId="77777777" w:rsidR="002E5479" w:rsidRPr="00A8307A" w:rsidRDefault="002E5479" w:rsidP="00D85B9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A8307A" w14:paraId="6A6BBE50" w14:textId="77777777" w:rsidTr="006365AA">
        <w:trPr>
          <w:cantSplit/>
          <w:trHeight w:val="4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7865F2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EBD7F7" w14:textId="77777777" w:rsidR="002E5479" w:rsidRPr="00A8307A" w:rsidRDefault="002E5479" w:rsidP="00D85B9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C923E0" w14:textId="77777777" w:rsidR="002E5479" w:rsidRPr="00A8307A" w:rsidRDefault="002E5479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E724009" w14:textId="77777777" w:rsidR="002E5479" w:rsidRPr="00A8307A" w:rsidRDefault="002E5479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Bucureşti Nord</w:t>
            </w:r>
          </w:p>
          <w:p w14:paraId="100F762F" w14:textId="77777777" w:rsidR="002E5479" w:rsidRPr="00A8307A" w:rsidRDefault="002E5479" w:rsidP="00D85B9D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Grupa A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35A58B" w14:textId="77777777" w:rsidR="002E5479" w:rsidRPr="00A8307A" w:rsidRDefault="002E5479" w:rsidP="00D85B9D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</w:t>
            </w:r>
          </w:p>
          <w:p w14:paraId="711C8F5F" w14:textId="77777777" w:rsidR="002E5479" w:rsidRPr="00A8307A" w:rsidRDefault="002E5479" w:rsidP="00D85B9D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nr. 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B53375" w14:textId="77777777" w:rsidR="002E5479" w:rsidRPr="00A8307A" w:rsidRDefault="002E5479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840AC4" w14:textId="77777777" w:rsidR="002E5479" w:rsidRPr="00A8307A" w:rsidRDefault="002E5479" w:rsidP="00D85B9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9DAD0A" w14:textId="77777777" w:rsidR="002E5479" w:rsidRPr="00A8307A" w:rsidRDefault="002E5479" w:rsidP="00D85B9D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041614" w14:textId="77777777" w:rsidR="002E5479" w:rsidRPr="00A8307A" w:rsidRDefault="002E5479" w:rsidP="00D85B9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0CFAEA4" w14:textId="77777777" w:rsidR="002E5479" w:rsidRPr="00A8307A" w:rsidRDefault="002E5479" w:rsidP="00D85B9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Acces la liniile 11 şi 12.</w:t>
            </w:r>
          </w:p>
        </w:tc>
      </w:tr>
      <w:tr w:rsidR="002E5479" w:rsidRPr="00A8307A" w14:paraId="6F772DE0" w14:textId="77777777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271034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97196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B5514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DFB6BE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Bucureşti Nord</w:t>
            </w:r>
          </w:p>
          <w:p w14:paraId="4168553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5, 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99EAF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D799E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376DF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83323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294CE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A8307A" w14:paraId="472D7195" w14:textId="77777777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A27D7FF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596219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934A1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C8D283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Bucureşti Nord</w:t>
            </w:r>
          </w:p>
          <w:p w14:paraId="4E4DC9F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49AA8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între TDJ </w:t>
            </w:r>
          </w:p>
          <w:p w14:paraId="3A1FAD7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56 / 57 și </w:t>
            </w:r>
          </w:p>
          <w:p w14:paraId="6C4DD54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sch. 5B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FC60C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19BDE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96702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59608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Semnalizată pe teren </w:t>
            </w:r>
          </w:p>
          <w:p w14:paraId="14D83AF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Cap București Nord </w:t>
            </w:r>
          </w:p>
          <w:p w14:paraId="465BB4A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cu paletă cu diagonală.</w:t>
            </w:r>
          </w:p>
        </w:tc>
      </w:tr>
      <w:tr w:rsidR="002E5479" w:rsidRPr="00A8307A" w14:paraId="5CBD3552" w14:textId="77777777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56B4CF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73EEB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9A375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94A532E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Bucureşti No</w:t>
            </w:r>
            <w:r>
              <w:rPr>
                <w:b/>
                <w:bCs/>
                <w:sz w:val="20"/>
              </w:rPr>
              <w:t>rd -</w:t>
            </w:r>
          </w:p>
          <w:p w14:paraId="33660399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Post 5 - </w:t>
            </w:r>
          </w:p>
          <w:p w14:paraId="6BA4D008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Bucureşti</w:t>
            </w:r>
            <w:r>
              <w:rPr>
                <w:b/>
                <w:bCs/>
                <w:sz w:val="20"/>
              </w:rPr>
              <w:t>i Noi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CDBFB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4180D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F78C86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1+650</w:t>
            </w:r>
          </w:p>
          <w:p w14:paraId="5ED6A5F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2+900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A9611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FEE5A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Cap București Nord semnalizată numai cu paleta cu diagonală.</w:t>
            </w:r>
          </w:p>
        </w:tc>
      </w:tr>
      <w:tr w:rsidR="002E5479" w:rsidRPr="00A8307A" w14:paraId="79623DAD" w14:textId="77777777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1B37C1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ABFDAE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2+950</w:t>
            </w:r>
          </w:p>
          <w:p w14:paraId="0A2FE41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4D0A3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88D8FA3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Bucureşti No</w:t>
            </w:r>
            <w:r>
              <w:rPr>
                <w:b/>
                <w:bCs/>
                <w:sz w:val="20"/>
              </w:rPr>
              <w:t>rd -</w:t>
            </w:r>
          </w:p>
          <w:p w14:paraId="59CC27C5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Post 5 - </w:t>
            </w:r>
          </w:p>
          <w:p w14:paraId="081E9C5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Bucureşti</w:t>
            </w:r>
            <w:r>
              <w:rPr>
                <w:b/>
                <w:bCs/>
                <w:sz w:val="20"/>
              </w:rPr>
              <w:t>i Noi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5F8A8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52DC6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DE1017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1C36CB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6EF963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54819EE9" w14:textId="77777777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8E51992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12DC7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280</w:t>
            </w:r>
          </w:p>
          <w:p w14:paraId="26A0A6A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650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275F2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</w:t>
            </w:r>
            <w:r w:rsidRPr="00A8307A"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D7AB510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>Bucureşti</w:t>
            </w:r>
            <w:r>
              <w:rPr>
                <w:b/>
                <w:bCs/>
                <w:sz w:val="20"/>
              </w:rPr>
              <w:t>i Noi</w:t>
            </w:r>
          </w:p>
          <w:p w14:paraId="3780E26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2 directă + </w:t>
            </w:r>
          </w:p>
          <w:p w14:paraId="66798C9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zon</w:t>
            </w:r>
            <w:r>
              <w:rPr>
                <w:b/>
                <w:bCs/>
                <w:sz w:val="20"/>
              </w:rPr>
              <w:t>ă</w:t>
            </w:r>
            <w:r w:rsidRPr="00A8307A">
              <w:rPr>
                <w:b/>
                <w:bCs/>
                <w:sz w:val="20"/>
              </w:rPr>
              <w:t xml:space="preserve"> aparate de cale, Cap X și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133F2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6B24F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7526F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3649D6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F78A4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7DBF43E6" w14:textId="77777777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BBA42EA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A5BE9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8C4C9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9631221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 xml:space="preserve">Bucureştii Noi </w:t>
            </w:r>
          </w:p>
          <w:p w14:paraId="38BB243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3 directă + </w:t>
            </w:r>
          </w:p>
          <w:p w14:paraId="7E698D4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zona aparate de cale, Cap X și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5EA0B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48229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639E5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280</w:t>
            </w:r>
          </w:p>
          <w:p w14:paraId="55BF803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650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A7D3A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</w:t>
            </w:r>
            <w:r w:rsidRPr="00A8307A"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6F23D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0A051C72" w14:textId="77777777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9CC95D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E5C38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8B34E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E7AB0D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Bucureştii Noi </w:t>
            </w:r>
          </w:p>
          <w:p w14:paraId="03DEA68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A7905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10, 12, 8, 14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5A1B4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D51DF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EAE51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563A02F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A8307A" w14:paraId="515A25DB" w14:textId="77777777" w:rsidTr="006365AA">
        <w:trPr>
          <w:cantSplit/>
          <w:trHeight w:val="27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120EE27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5CEC2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DBEDB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A3BFD4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Bucureştii Noi </w:t>
            </w:r>
          </w:p>
          <w:p w14:paraId="6A700DE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D2BFB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TDJ </w:t>
            </w:r>
          </w:p>
          <w:p w14:paraId="1B11DD6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20 / 22</w:t>
            </w:r>
          </w:p>
          <w:p w14:paraId="1767469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și </w:t>
            </w:r>
          </w:p>
          <w:p w14:paraId="700B824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sch. 30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91572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C83A2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6C71C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55467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B7E24E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 spre Chiajna firele I și II.</w:t>
            </w:r>
          </w:p>
        </w:tc>
      </w:tr>
      <w:tr w:rsidR="002E5479" w:rsidRPr="00A8307A" w14:paraId="1816D85C" w14:textId="77777777" w:rsidTr="006365AA">
        <w:trPr>
          <w:cantSplit/>
          <w:trHeight w:val="6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A6B1309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C5F6E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9D72A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C43503F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Bucureştii Noi</w:t>
            </w:r>
          </w:p>
          <w:p w14:paraId="4D6A5EE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C85C0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  <w:r>
              <w:rPr>
                <w:b/>
                <w:bCs/>
                <w:sz w:val="20"/>
              </w:rPr>
              <w:t>35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7E44C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21DC9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18533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3D2DF6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C190D0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1.</w:t>
            </w:r>
          </w:p>
        </w:tc>
      </w:tr>
      <w:tr w:rsidR="002E5479" w:rsidRPr="00A8307A" w14:paraId="53FB2BD0" w14:textId="77777777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F77081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7DCC1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8+</w:t>
            </w:r>
            <w:r>
              <w:rPr>
                <w:b/>
                <w:bCs/>
                <w:sz w:val="20"/>
              </w:rPr>
              <w:t>410</w:t>
            </w:r>
          </w:p>
          <w:p w14:paraId="790C877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9+800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B5E7F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D9226F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Chiajna</w:t>
            </w:r>
          </w:p>
          <w:p w14:paraId="3AEC7E0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4 directă + </w:t>
            </w:r>
          </w:p>
          <w:p w14:paraId="1DACDA1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zona aparate de cale</w:t>
            </w:r>
            <w:r>
              <w:rPr>
                <w:b/>
                <w:bCs/>
                <w:sz w:val="20"/>
              </w:rPr>
              <w:t xml:space="preserve"> nr. 9, 13, 18, 20.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38947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A4F58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6BCA0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3353A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1CFBF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A8307A" w14:paraId="5CC8F397" w14:textId="77777777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CCB8C8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D9B1E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8B2F0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99720D8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Ax st. </w:t>
            </w:r>
            <w:r w:rsidRPr="00A8307A">
              <w:rPr>
                <w:b/>
                <w:bCs/>
                <w:sz w:val="20"/>
              </w:rPr>
              <w:t>Chiajna</w:t>
            </w:r>
            <w:r>
              <w:rPr>
                <w:b/>
                <w:bCs/>
                <w:sz w:val="20"/>
              </w:rPr>
              <w:t xml:space="preserve"> -</w:t>
            </w:r>
          </w:p>
          <w:p w14:paraId="05D3AC07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Călcâi sch. 24, </w:t>
            </w:r>
          </w:p>
          <w:p w14:paraId="247B4CC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 directă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3E408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3E054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5E7D1D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9+000</w:t>
            </w:r>
          </w:p>
          <w:p w14:paraId="45F2C46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9+500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66BCA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961175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ieșiri la linia 5.</w:t>
            </w:r>
          </w:p>
        </w:tc>
      </w:tr>
      <w:tr w:rsidR="002E5479" w:rsidRPr="00A8307A" w14:paraId="4CEF422A" w14:textId="77777777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435CE49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37859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0D894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257B62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Chiajna</w:t>
            </w:r>
          </w:p>
          <w:p w14:paraId="69F3650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976E714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4</w:t>
            </w:r>
          </w:p>
          <w:p w14:paraId="218BAC94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 directă + </w:t>
            </w:r>
          </w:p>
          <w:p w14:paraId="06687A1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20936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C3C87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EE1C0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B6051E" w14:textId="77777777" w:rsidR="002E5479" w:rsidRPr="006E7012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6E7012">
              <w:rPr>
                <w:b/>
                <w:bCs/>
                <w:i/>
                <w:iCs/>
                <w:sz w:val="20"/>
              </w:rPr>
              <w:t>Afectează fir I Chiajna - Grădinari, intrări</w:t>
            </w:r>
            <w:r>
              <w:rPr>
                <w:b/>
                <w:bCs/>
                <w:i/>
                <w:iCs/>
                <w:sz w:val="20"/>
              </w:rPr>
              <w:t xml:space="preserve"> </w:t>
            </w:r>
            <w:r w:rsidRPr="006E7012">
              <w:rPr>
                <w:b/>
                <w:bCs/>
                <w:i/>
                <w:iCs/>
                <w:sz w:val="20"/>
              </w:rPr>
              <w:t>-</w:t>
            </w:r>
            <w:r>
              <w:rPr>
                <w:b/>
                <w:bCs/>
                <w:i/>
                <w:iCs/>
                <w:sz w:val="20"/>
              </w:rPr>
              <w:t xml:space="preserve"> </w:t>
            </w:r>
            <w:r w:rsidRPr="006E7012">
              <w:rPr>
                <w:b/>
                <w:bCs/>
                <w:i/>
                <w:iCs/>
                <w:sz w:val="20"/>
              </w:rPr>
              <w:t>ieșiri liniile 1</w:t>
            </w:r>
            <w:r>
              <w:rPr>
                <w:b/>
                <w:bCs/>
                <w:i/>
                <w:iCs/>
                <w:sz w:val="20"/>
              </w:rPr>
              <w:t xml:space="preserve"> </w:t>
            </w:r>
            <w:r w:rsidRPr="006E7012">
              <w:rPr>
                <w:b/>
                <w:bCs/>
                <w:i/>
                <w:iCs/>
                <w:sz w:val="20"/>
              </w:rPr>
              <w:t>-</w:t>
            </w:r>
            <w:r>
              <w:rPr>
                <w:b/>
                <w:bCs/>
                <w:i/>
                <w:iCs/>
                <w:sz w:val="20"/>
              </w:rPr>
              <w:t xml:space="preserve"> </w:t>
            </w:r>
            <w:r w:rsidRPr="006E7012">
              <w:rPr>
                <w:b/>
                <w:bCs/>
                <w:i/>
                <w:iCs/>
                <w:sz w:val="20"/>
              </w:rPr>
              <w:t>6.</w:t>
            </w:r>
          </w:p>
        </w:tc>
      </w:tr>
      <w:tr w:rsidR="002E5479" w:rsidRPr="00A8307A" w14:paraId="6C5259C5" w14:textId="77777777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CA1F2D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1AB3A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69D66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852AF4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Chiajna</w:t>
            </w:r>
          </w:p>
          <w:p w14:paraId="471B987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3 directă + </w:t>
            </w:r>
          </w:p>
          <w:p w14:paraId="08B55E0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zona aparate de cale</w:t>
            </w:r>
            <w:r>
              <w:rPr>
                <w:b/>
                <w:bCs/>
                <w:sz w:val="20"/>
              </w:rPr>
              <w:t xml:space="preserve"> nr. 17, 10, 12, 14 și 16.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E621D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AD1E6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7350F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8+410</w:t>
            </w:r>
          </w:p>
          <w:p w14:paraId="3DF5285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9+800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1A201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4E2E4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A8307A" w14:paraId="7FF4E2BC" w14:textId="77777777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E4AC929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1407A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758E3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DDEC9C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Chiajna</w:t>
            </w:r>
          </w:p>
          <w:p w14:paraId="26F078D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57BE5E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2B2F1130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5, 9 </w:t>
            </w:r>
          </w:p>
          <w:p w14:paraId="47B32DC9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11</w:t>
            </w:r>
          </w:p>
          <w:p w14:paraId="3FF05F9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8F3EE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6DF09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B40A0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F09BD6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B9721B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1 - 5.</w:t>
            </w:r>
          </w:p>
        </w:tc>
      </w:tr>
      <w:tr w:rsidR="002E5479" w:rsidRPr="00A8307A" w14:paraId="41A4FE4E" w14:textId="77777777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0AB3929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BCC54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E8A6C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75321D9" w14:textId="77777777" w:rsidR="002E5479" w:rsidRPr="00A8307A" w:rsidRDefault="002E5479" w:rsidP="00E12504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Chiajna</w:t>
            </w:r>
          </w:p>
          <w:p w14:paraId="6B46377A" w14:textId="77777777" w:rsidR="002E5479" w:rsidRPr="00A8307A" w:rsidRDefault="002E5479" w:rsidP="00E12504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CB459E" w14:textId="77777777" w:rsidR="002E5479" w:rsidRDefault="002E5479" w:rsidP="00E125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343AB9CE" w14:textId="77777777" w:rsidR="002E5479" w:rsidRDefault="002E5479" w:rsidP="00E125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F6F3F8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FA4CA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5BA18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505903" w14:textId="77777777" w:rsidR="002E5479" w:rsidRDefault="002E5479" w:rsidP="00E1250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F739EEE" w14:textId="77777777" w:rsidR="002E5479" w:rsidRDefault="002E5479" w:rsidP="00E1250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1 - 5.</w:t>
            </w:r>
          </w:p>
        </w:tc>
      </w:tr>
      <w:tr w:rsidR="002E5479" w:rsidRPr="00A8307A" w14:paraId="650B9B6A" w14:textId="77777777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BCDB43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5348CE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0D712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ABB924E" w14:textId="77777777" w:rsidR="002E5479" w:rsidRPr="00A8307A" w:rsidRDefault="002E5479" w:rsidP="00E12504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Chiajna</w:t>
            </w:r>
          </w:p>
          <w:p w14:paraId="78E894C5" w14:textId="77777777" w:rsidR="002E5479" w:rsidRPr="00A8307A" w:rsidRDefault="002E5479" w:rsidP="00E12504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A052FD" w14:textId="77777777" w:rsidR="002E5479" w:rsidRDefault="002E5479" w:rsidP="00E125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5A9C6C7B" w14:textId="77777777" w:rsidR="002E5479" w:rsidRDefault="002E5479" w:rsidP="00E12504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FA89D8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86F12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DEE65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36C09D" w14:textId="77777777" w:rsidR="002E5479" w:rsidRDefault="002E5479" w:rsidP="00E1250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F88254C" w14:textId="77777777" w:rsidR="002E5479" w:rsidRDefault="002E5479" w:rsidP="00E1250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1 - 3.</w:t>
            </w:r>
          </w:p>
        </w:tc>
      </w:tr>
      <w:tr w:rsidR="002E5479" w:rsidRPr="00A8307A" w14:paraId="20FE36D2" w14:textId="77777777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956244D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BB5BF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C2E85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E584FD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Chiajna</w:t>
            </w:r>
          </w:p>
          <w:p w14:paraId="6CFC873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DCDA3F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69AD6772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18, 20, 24 </w:t>
            </w:r>
          </w:p>
          <w:p w14:paraId="3C6661F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EC953F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A701A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F70BC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8ACBC5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CB82A8B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044F88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4, 5 și 6.</w:t>
            </w:r>
          </w:p>
        </w:tc>
      </w:tr>
      <w:tr w:rsidR="002E5479" w:rsidRPr="00A8307A" w14:paraId="1227096E" w14:textId="77777777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89D48E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AC2340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10+300</w:t>
            </w:r>
          </w:p>
          <w:p w14:paraId="0BD13C06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13+500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F869A0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8F908D8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Chiajna</w:t>
            </w:r>
            <w:r>
              <w:rPr>
                <w:b/>
                <w:bCs/>
                <w:sz w:val="20"/>
              </w:rPr>
              <w:t xml:space="preserve"> -</w:t>
            </w:r>
          </w:p>
          <w:p w14:paraId="04D5521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Grădinari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B9F294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9BC52D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E805A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2E656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F54363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1F19F905" w14:textId="77777777" w:rsidTr="006365AA">
        <w:trPr>
          <w:cantSplit/>
          <w:trHeight w:val="2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A179FA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3D174CB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19+500</w:t>
            </w:r>
          </w:p>
          <w:p w14:paraId="657A44B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19+550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AB30C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87BAF71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Chiajna</w:t>
            </w:r>
            <w:r>
              <w:rPr>
                <w:b/>
                <w:bCs/>
                <w:sz w:val="20"/>
              </w:rPr>
              <w:t xml:space="preserve"> -</w:t>
            </w:r>
          </w:p>
          <w:p w14:paraId="2C0657C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Grădinari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61F29E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A546E7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9DEBE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6FCA8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BA173B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013445D2" w14:textId="77777777" w:rsidTr="006365AA">
        <w:trPr>
          <w:cantSplit/>
          <w:trHeight w:val="22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2730357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54083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CCA14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854764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Grădinari</w:t>
            </w:r>
          </w:p>
          <w:p w14:paraId="2B49D52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826FA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029F5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A739C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61309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92A0E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55AE0379" w14:textId="77777777" w:rsidTr="006365AA">
        <w:trPr>
          <w:cantSplit/>
          <w:trHeight w:val="22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D6732B9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11CE3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2094E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DFC5C7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Grădinari</w:t>
            </w:r>
          </w:p>
          <w:p w14:paraId="2574548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</w:t>
            </w:r>
            <w:r>
              <w:rPr>
                <w:b/>
                <w:bCs/>
                <w:sz w:val="20"/>
              </w:rPr>
              <w:t>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DC100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5F5A2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121E7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27EA6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58B1E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A8307A" w14:paraId="36CA66A1" w14:textId="77777777" w:rsidTr="006365AA">
        <w:trPr>
          <w:cantSplit/>
          <w:trHeight w:val="22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C80BE8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7D79A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B1DD1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27C26E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Grădinari</w:t>
            </w:r>
          </w:p>
          <w:p w14:paraId="7FEE554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54B2078" w14:textId="77777777" w:rsidR="002E5479" w:rsidRPr="00A8307A" w:rsidRDefault="002E5479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T.D.J. 15 / 17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29901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8A470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D3D4F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39E30F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A8307A" w14:paraId="38AF4F84" w14:textId="77777777" w:rsidTr="006365AA">
        <w:trPr>
          <w:cantSplit/>
          <w:trHeight w:val="22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DCFFD9E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4142A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A7F47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75A386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Grădinari</w:t>
            </w:r>
          </w:p>
          <w:p w14:paraId="7B32593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96CEEE" w14:textId="77777777" w:rsidR="002E5479" w:rsidRPr="00A8307A" w:rsidRDefault="002E5479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diag. </w:t>
            </w:r>
          </w:p>
          <w:p w14:paraId="158D62D8" w14:textId="77777777" w:rsidR="002E5479" w:rsidRPr="00A8307A" w:rsidRDefault="002E5479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1 - 3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15BEE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4973D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EEDE4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D2CA8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A8307A" w14:paraId="7BB8FF57" w14:textId="77777777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88A4B9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82315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AB1EB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4C5F2A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Grădinari</w:t>
            </w:r>
          </w:p>
          <w:p w14:paraId="48F9BB0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896373" w14:textId="77777777" w:rsidR="002E5479" w:rsidRPr="00A8307A" w:rsidRDefault="002E5479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T.D.J. 12 / 14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B8ED1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6BB18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85F6F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160055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A8307A" w14:paraId="4F24E77B" w14:textId="77777777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328A3AC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1BA2B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3E779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B7F9BC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Chiajna - </w:t>
            </w:r>
          </w:p>
          <w:p w14:paraId="5988D22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Grădinari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F3E5DB" w14:textId="77777777" w:rsidR="002E5479" w:rsidRPr="00A8307A" w:rsidRDefault="002E5479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C5F6C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98D947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12+000</w:t>
            </w:r>
          </w:p>
          <w:p w14:paraId="62D4605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23+140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80EAD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BEBA0F" w14:textId="77777777" w:rsidR="002E5479" w:rsidRPr="00A8307A" w:rsidRDefault="002E5479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</w:p>
          <w:p w14:paraId="33F4BDD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3B98A6E5" w14:textId="77777777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5D140DC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B2165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24+000</w:t>
            </w:r>
          </w:p>
          <w:p w14:paraId="660F8F9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26+050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05B14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B7008C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Chiajna - </w:t>
            </w:r>
          </w:p>
          <w:p w14:paraId="540D957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Grădinari</w:t>
            </w:r>
          </w:p>
          <w:p w14:paraId="282C6BB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și linia 3 directă Grădinari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2C679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8F53E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93111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03C4C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A1ADE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4FBC0095" w14:textId="77777777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A47795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06790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5F23B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EEA199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Chiajna - </w:t>
            </w:r>
          </w:p>
          <w:p w14:paraId="25E3B3B5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Grădinari + </w:t>
            </w:r>
          </w:p>
          <w:p w14:paraId="2B71ED1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zona aparate de cale</w:t>
            </w:r>
            <w:r>
              <w:rPr>
                <w:b/>
                <w:bCs/>
                <w:sz w:val="20"/>
              </w:rPr>
              <w:t>,</w:t>
            </w:r>
          </w:p>
          <w:p w14:paraId="4CA23A8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</w:t>
            </w:r>
            <w:r w:rsidRPr="00A8307A">
              <w:rPr>
                <w:b/>
                <w:bCs/>
                <w:sz w:val="20"/>
              </w:rPr>
              <w:t>ap X</w:t>
            </w:r>
            <w:r>
              <w:rPr>
                <w:b/>
                <w:bCs/>
                <w:sz w:val="20"/>
              </w:rPr>
              <w:t>,</w:t>
            </w:r>
            <w:r w:rsidRPr="00A8307A">
              <w:rPr>
                <w:b/>
                <w:bCs/>
                <w:sz w:val="20"/>
              </w:rPr>
              <w:t xml:space="preserve"> Grădinari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ABB0A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A489D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4936D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</w:t>
            </w:r>
            <w:r>
              <w:rPr>
                <w:b/>
                <w:bCs/>
                <w:sz w:val="20"/>
              </w:rPr>
              <w:t>3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19</w:t>
            </w:r>
            <w:r w:rsidRPr="00A8307A">
              <w:rPr>
                <w:b/>
                <w:bCs/>
                <w:sz w:val="20"/>
              </w:rPr>
              <w:t>0</w:t>
            </w:r>
          </w:p>
          <w:p w14:paraId="45CA2E0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25+000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556EE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8D81D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48814F53" w14:textId="77777777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A6F3349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0F770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56E73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BF028D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Grădinari </w:t>
            </w:r>
          </w:p>
          <w:p w14:paraId="775C1C2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B189E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toată linia </w:t>
            </w:r>
          </w:p>
          <w:p w14:paraId="6D03DBC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și sch. </w:t>
            </w:r>
          </w:p>
          <w:p w14:paraId="4814177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9 și 22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D63CA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E2950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7B579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DC7BA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A8307A" w14:paraId="7FEFA692" w14:textId="77777777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3CCF4E7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DBFBE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5C0A1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7FCC6A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Grădinari </w:t>
            </w:r>
          </w:p>
          <w:p w14:paraId="775E303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6C7A41" w14:textId="77777777" w:rsidR="002E5479" w:rsidRPr="00A8307A" w:rsidRDefault="002E5479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diag.</w:t>
            </w:r>
          </w:p>
          <w:p w14:paraId="239B0C85" w14:textId="77777777" w:rsidR="002E5479" w:rsidRPr="00A8307A" w:rsidRDefault="002E5479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2 - 8</w:t>
            </w:r>
          </w:p>
          <w:p w14:paraId="0E3C1C5E" w14:textId="77777777" w:rsidR="002E5479" w:rsidRPr="00A8307A" w:rsidRDefault="002E5479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şi</w:t>
            </w:r>
          </w:p>
          <w:p w14:paraId="3318F1A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4 - 6</w:t>
            </w:r>
          </w:p>
          <w:p w14:paraId="5EFB73A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din bretea 2-4-6-8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909B4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A26CF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3B9FD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6FDFF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A8307A" w14:paraId="0CC42330" w14:textId="77777777" w:rsidTr="006365AA">
        <w:trPr>
          <w:cantSplit/>
          <w:trHeight w:val="67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D636D0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018222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26+700</w:t>
            </w:r>
          </w:p>
          <w:p w14:paraId="34EA318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26+750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7A3C4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767CA95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Grădinari</w:t>
            </w:r>
            <w:r>
              <w:rPr>
                <w:b/>
                <w:bCs/>
                <w:sz w:val="20"/>
              </w:rPr>
              <w:t xml:space="preserve"> -</w:t>
            </w:r>
          </w:p>
          <w:p w14:paraId="73D39EF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Vadu Lat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85D4E7" w14:textId="77777777" w:rsidR="002E5479" w:rsidRPr="00A8307A" w:rsidRDefault="002E5479" w:rsidP="00913D2F">
            <w:pPr>
              <w:spacing w:before="2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4568E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ED533BD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26+700</w:t>
            </w:r>
          </w:p>
          <w:p w14:paraId="142EB5C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26+750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FF434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C5651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5ED75019" w14:textId="77777777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869745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6610B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9B30A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7A6C5D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H. Vadu Lat</w:t>
            </w:r>
          </w:p>
          <w:p w14:paraId="4400D26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liniile 2 şi 5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937DB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14:paraId="2B4AFBA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A5CAD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62FC9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80CAC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EF13C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A8307A" w14:paraId="08802630" w14:textId="77777777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28CADE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FB5CD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24CAA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47ED410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Videle - Zăvestreni -</w:t>
            </w:r>
          </w:p>
          <w:p w14:paraId="209A458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Ax </w:t>
            </w:r>
            <w:r w:rsidRPr="00A8307A">
              <w:rPr>
                <w:b/>
                <w:bCs/>
                <w:sz w:val="20"/>
              </w:rPr>
              <w:t>Vadu Lat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6A0C1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5F4D4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23DAEE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46+600</w:t>
            </w:r>
          </w:p>
          <w:p w14:paraId="6592C34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36+228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59C34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A5176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7E3D75D7" w14:textId="77777777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45A979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835CF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92AA6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D9F10A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Zăvestreni 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4D8565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</w:t>
            </w:r>
          </w:p>
          <w:p w14:paraId="1B03412B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+ </w:t>
            </w:r>
          </w:p>
          <w:p w14:paraId="66E7E16A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diag. </w:t>
            </w:r>
          </w:p>
          <w:p w14:paraId="68BF94B2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9 - 13 </w:t>
            </w:r>
          </w:p>
          <w:p w14:paraId="18B84DCD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14:paraId="718D82D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8 - 14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E17C5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6C411E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0AED1F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37943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A8307A" w14:paraId="4C0CB16F" w14:textId="77777777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DEA8FA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0539A3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46+600</w:t>
            </w:r>
          </w:p>
          <w:p w14:paraId="1E81129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50+200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B3AFD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06D4AF6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Zăvestreni -</w:t>
            </w:r>
          </w:p>
          <w:p w14:paraId="7BE164E7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Videle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E8F233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A04C58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9DA030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173193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D58999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3843FD46" w14:textId="77777777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FFDD06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CEDFA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671DE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0F1FF4D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Zăvestreni -</w:t>
            </w:r>
          </w:p>
          <w:p w14:paraId="0EDC2084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Videle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D81F07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2B166D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0826FF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46+600</w:t>
            </w:r>
          </w:p>
          <w:p w14:paraId="72CCBE7B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50+200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B45737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82AD6D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3851C54E" w14:textId="77777777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35835A2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0E3B1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FE379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9A6E82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Videle</w:t>
            </w:r>
          </w:p>
          <w:p w14:paraId="732513A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6F042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zonă sch. 13, 21, 23  și TDJ  </w:t>
            </w:r>
          </w:p>
          <w:p w14:paraId="6DFFC90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17 / 19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D0D31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3DD07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738C9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E6815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8FD78D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F11C8D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6 - 8.</w:t>
            </w:r>
          </w:p>
        </w:tc>
      </w:tr>
      <w:tr w:rsidR="002E5479" w:rsidRPr="00A8307A" w14:paraId="6A40F225" w14:textId="77777777" w:rsidTr="006365AA">
        <w:trPr>
          <w:cantSplit/>
          <w:trHeight w:val="7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0B10D6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91B0D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3B074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293AF7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Videle</w:t>
            </w:r>
          </w:p>
          <w:p w14:paraId="36C0808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0F189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14:paraId="682EAA5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nr. 33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4913B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85F3A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E0180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072C7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A8307A" w14:paraId="1DA428F1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966276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4C2DB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82D86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3B53BE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Videle</w:t>
            </w:r>
          </w:p>
          <w:p w14:paraId="5AC85EF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EF22B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toată linia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136DD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68D2A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652CF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7A448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A8307A" w14:paraId="2FB92B5A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DC3720E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FB480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06C5D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AE1147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Videle</w:t>
            </w:r>
          </w:p>
          <w:p w14:paraId="17DACBC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C98EF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zonă sch. 18, 26, 30  și TDJ </w:t>
            </w:r>
          </w:p>
          <w:p w14:paraId="327EF14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22 / 24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FBE0B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E8290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7B41B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94141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6D2B82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CF074A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6 - 8.</w:t>
            </w:r>
          </w:p>
        </w:tc>
      </w:tr>
      <w:tr w:rsidR="002E5479" w:rsidRPr="00A8307A" w14:paraId="0D6CD280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C0E426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FD7873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52+500</w:t>
            </w:r>
          </w:p>
          <w:p w14:paraId="660283F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52+600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8D1FF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61088B9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Videle</w:t>
            </w:r>
            <w:r>
              <w:rPr>
                <w:b/>
                <w:bCs/>
                <w:sz w:val="20"/>
              </w:rPr>
              <w:t xml:space="preserve"> -</w:t>
            </w:r>
          </w:p>
          <w:p w14:paraId="4359DEF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R1 Videle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CADD8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A1684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2B06C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B09C2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622D3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3E3BCB0E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2D42B61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90E887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57+880</w:t>
            </w:r>
          </w:p>
          <w:p w14:paraId="1235570A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59+150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58E5DD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47710D9" w14:textId="77777777" w:rsidR="002E5479" w:rsidRDefault="002E5479" w:rsidP="009E7206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Ciolpani</w:t>
            </w:r>
          </w:p>
          <w:p w14:paraId="06CE2C34" w14:textId="77777777" w:rsidR="002E5479" w:rsidRDefault="002E5479" w:rsidP="009E7206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directă, </w:t>
            </w:r>
          </w:p>
          <w:p w14:paraId="2E82726D" w14:textId="77777777" w:rsidR="002E5479" w:rsidRPr="00A8307A" w:rsidRDefault="002E5479" w:rsidP="009E7206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X+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6C878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982E4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33D9F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3CDA5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9091F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2E5479" w:rsidRPr="00A8307A" w14:paraId="1B9CCF5E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6E99F45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8FE2F9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57+890</w:t>
            </w:r>
          </w:p>
          <w:p w14:paraId="7A033A2D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57+940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DBDABD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5637161" w14:textId="77777777" w:rsidR="002E5479" w:rsidRDefault="002E5479" w:rsidP="00D74041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Ciolpani</w:t>
            </w:r>
          </w:p>
          <w:p w14:paraId="63018594" w14:textId="77777777" w:rsidR="002E5479" w:rsidRDefault="002E5479" w:rsidP="00D74041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directă, </w:t>
            </w:r>
          </w:p>
          <w:p w14:paraId="4C6E7BD2" w14:textId="77777777" w:rsidR="002E5479" w:rsidRDefault="002E5479" w:rsidP="00D74041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91073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CDF62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6A4DE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3C69A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AEA688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4F3767FA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peste sch.5.</w:t>
            </w:r>
          </w:p>
        </w:tc>
      </w:tr>
      <w:tr w:rsidR="002E5479" w:rsidRPr="00A8307A" w14:paraId="18A7430E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CC120D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DD72CF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8A533A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BA7C4B8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Ciolpani</w:t>
            </w:r>
          </w:p>
          <w:p w14:paraId="5E3288D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B9145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4F600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24768A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58+950</w:t>
            </w:r>
          </w:p>
          <w:p w14:paraId="7FE45F6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59+000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2BDE8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040C26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B52EF6F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10.</w:t>
            </w:r>
          </w:p>
          <w:p w14:paraId="17B8692B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468D7758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C43EE9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AE4DC7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EAC308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848C792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Ciolpani -</w:t>
            </w:r>
          </w:p>
          <w:p w14:paraId="2B1D18B0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Gălăteni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48D9F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DE1A1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9BC3E3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59+500</w:t>
            </w:r>
          </w:p>
          <w:p w14:paraId="44B6CC02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64+600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BD3BF9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B291BA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2E5479" w:rsidRPr="00A8307A" w14:paraId="556D8C0D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C283EAA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F8D579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60+600</w:t>
            </w:r>
          </w:p>
          <w:p w14:paraId="5B227B5E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64+750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E39B17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AC1A84F" w14:textId="77777777" w:rsidR="002E5479" w:rsidRDefault="002E5479" w:rsidP="00B213FB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Ciolpani -</w:t>
            </w:r>
          </w:p>
          <w:p w14:paraId="3262A834" w14:textId="77777777" w:rsidR="002E5479" w:rsidRDefault="002E5479" w:rsidP="00B213FB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Gălăteni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DBB40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95271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085A18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7516EC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FD2B28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1B5EEEE6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6A2A57D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B3934A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66+025</w:t>
            </w:r>
          </w:p>
          <w:p w14:paraId="6C26406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66+085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822E1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72F5E3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Gălăteni </w:t>
            </w:r>
          </w:p>
          <w:p w14:paraId="5F3DEB06" w14:textId="77777777" w:rsidR="002E5479" w:rsidRPr="0032656D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6E21D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160F9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6050A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02A66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B69CCE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3CAA4714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B75A59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5, Cap X.</w:t>
            </w:r>
          </w:p>
        </w:tc>
      </w:tr>
      <w:tr w:rsidR="002E5479" w:rsidRPr="00A8307A" w14:paraId="68900BBF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3FF9B0A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EB8BE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63CCE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1B8908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Gălăteni </w:t>
            </w:r>
          </w:p>
          <w:p w14:paraId="308DB0B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C100E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diag.</w:t>
            </w:r>
          </w:p>
          <w:p w14:paraId="754C35A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2 - 4 </w:t>
            </w:r>
          </w:p>
          <w:p w14:paraId="07B3D13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și</w:t>
            </w:r>
          </w:p>
          <w:p w14:paraId="186DFAA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6 - 10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34CF8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0B1EA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A2C82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E451F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929182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din firul I în firul II.</w:t>
            </w:r>
          </w:p>
        </w:tc>
      </w:tr>
      <w:tr w:rsidR="002E5479" w:rsidRPr="00A8307A" w14:paraId="23C6056F" w14:textId="77777777" w:rsidTr="006365AA">
        <w:trPr>
          <w:cantSplit/>
          <w:trHeight w:val="2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1F8316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F4E7F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74BEA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7C23200" w14:textId="77777777" w:rsidR="002E5479" w:rsidRPr="00A8307A" w:rsidRDefault="002E5479" w:rsidP="00FA444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Gălăteni </w:t>
            </w:r>
          </w:p>
          <w:p w14:paraId="70053297" w14:textId="77777777" w:rsidR="002E5479" w:rsidRPr="00A8307A" w:rsidRDefault="002E5479" w:rsidP="00FA444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72D028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59A84767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</w:t>
            </w:r>
          </w:p>
          <w:p w14:paraId="27C80F1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F7A29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24A43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BD92E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B95A3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la liniile 1 și 2 </w:t>
            </w:r>
          </w:p>
        </w:tc>
      </w:tr>
      <w:tr w:rsidR="002E5479" w:rsidRPr="00A8307A" w14:paraId="68E7827A" w14:textId="77777777" w:rsidTr="006365AA">
        <w:trPr>
          <w:cantSplit/>
          <w:trHeight w:val="96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CB41EC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ACE954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280194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7558F0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Olteni</w:t>
            </w:r>
          </w:p>
          <w:p w14:paraId="385C02A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Cap X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DE08EC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diag. </w:t>
            </w:r>
          </w:p>
          <w:p w14:paraId="2D091A2E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9 - 13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3E256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2D162A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B822D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1EA82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E2552D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linia 1 Cap X. </w:t>
            </w:r>
          </w:p>
        </w:tc>
      </w:tr>
      <w:tr w:rsidR="002E5479" w:rsidRPr="00A8307A" w14:paraId="1FCC94CF" w14:textId="77777777" w:rsidTr="006365AA">
        <w:trPr>
          <w:cantSplit/>
          <w:trHeight w:val="96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4857F01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66066E" w14:textId="77777777" w:rsidR="002E5479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74+200</w:t>
            </w:r>
          </w:p>
          <w:p w14:paraId="45118539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84+280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30BEB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60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5103DC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Olteni -</w:t>
            </w:r>
          </w:p>
          <w:p w14:paraId="5B1DEA7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Rădoieşti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B86013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4A7D0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AABA34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9B615C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6DAE8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2E5479" w:rsidRPr="00A8307A" w14:paraId="4DEF8D99" w14:textId="77777777" w:rsidTr="006365AA">
        <w:trPr>
          <w:cantSplit/>
          <w:trHeight w:val="38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6758C0A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8A1001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94F54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2930C8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Olteni -</w:t>
            </w:r>
          </w:p>
          <w:p w14:paraId="1E55299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Rădoieşti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2900FC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17A4C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1A43D5" w14:textId="77777777" w:rsidR="002E5479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74+200</w:t>
            </w:r>
          </w:p>
          <w:p w14:paraId="6CA929DA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84+280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B78A7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4854F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6AA63076" w14:textId="77777777" w:rsidTr="006365AA">
        <w:trPr>
          <w:cantSplit/>
          <w:trHeight w:val="96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A17FD92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67C5D3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1CE5D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4A9B60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Olteni -</w:t>
            </w:r>
          </w:p>
          <w:p w14:paraId="5DB822F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Rădoieşti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237A48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1720B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4E7FAB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75+600</w:t>
            </w:r>
          </w:p>
          <w:p w14:paraId="20849AB7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80+600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301EE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1EFF4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A8307A">
              <w:rPr>
                <w:b/>
                <w:bCs/>
                <w:iCs/>
                <w:color w:val="000000"/>
                <w:sz w:val="20"/>
              </w:rPr>
              <w:t>*Interzis circulația locomotivelor cuplate.</w:t>
            </w:r>
          </w:p>
          <w:p w14:paraId="1735165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A8307A" w14:paraId="394B6FA9" w14:textId="77777777" w:rsidTr="006365AA">
        <w:trPr>
          <w:cantSplit/>
          <w:trHeight w:hRule="exact"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49E158F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ADB7A3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6AB3E5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6841D33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Rădoieşti</w:t>
            </w:r>
            <w:r>
              <w:rPr>
                <w:b/>
                <w:bCs/>
                <w:sz w:val="20"/>
              </w:rPr>
              <w:t xml:space="preserve"> -</w:t>
            </w:r>
          </w:p>
          <w:p w14:paraId="55611288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Atârnaţi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10BF8E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915D6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B87EA6" w14:textId="77777777" w:rsidR="002E5479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85+880</w:t>
            </w:r>
          </w:p>
          <w:p w14:paraId="24DF7E6C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90+000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01C01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32F771" w14:textId="77777777" w:rsidR="002E5479" w:rsidRPr="008907B7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A8307A" w14:paraId="1814B643" w14:textId="77777777" w:rsidTr="006365AA">
        <w:trPr>
          <w:cantSplit/>
          <w:trHeight w:val="3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E07766C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56C06A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20584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9E89236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Rădoieşti</w:t>
            </w:r>
            <w:r>
              <w:rPr>
                <w:b/>
                <w:bCs/>
                <w:sz w:val="20"/>
              </w:rPr>
              <w:t xml:space="preserve"> -</w:t>
            </w:r>
          </w:p>
          <w:p w14:paraId="0A3DEE59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Atârnaţi </w:t>
            </w:r>
          </w:p>
          <w:p w14:paraId="04ED7FD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s</w:t>
            </w:r>
            <w:r w:rsidRPr="00A8307A">
              <w:rPr>
                <w:b/>
                <w:bCs/>
                <w:sz w:val="20"/>
              </w:rPr>
              <w:t>t. Atârnaţi</w:t>
            </w:r>
          </w:p>
          <w:p w14:paraId="264CF9D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1AB966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4772A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05EFB1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9</w:t>
            </w:r>
            <w:r>
              <w:rPr>
                <w:b/>
                <w:bCs/>
                <w:sz w:val="20"/>
              </w:rPr>
              <w:t>0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000</w:t>
            </w:r>
          </w:p>
          <w:p w14:paraId="44C94BA4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93+605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67B39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</w:t>
            </w:r>
            <w:r w:rsidRPr="00A8307A"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624A2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47C2A18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>peste sch. 1, 9, 11, 10, 6 și 2.</w:t>
            </w:r>
          </w:p>
          <w:p w14:paraId="10BC04E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A8307A" w14:paraId="3691482C" w14:textId="77777777" w:rsidTr="006365AA">
        <w:trPr>
          <w:cantSplit/>
          <w:trHeight w:val="3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A0DF7C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AA8C43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92+</w:t>
            </w:r>
            <w:r>
              <w:rPr>
                <w:b/>
                <w:bCs/>
                <w:sz w:val="20"/>
              </w:rPr>
              <w:t>040</w:t>
            </w:r>
          </w:p>
          <w:p w14:paraId="5CD3B5B0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93+605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EE087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6C87E4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Atârnaţi</w:t>
            </w:r>
          </w:p>
          <w:p w14:paraId="54A2101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3 directă, </w:t>
            </w:r>
          </w:p>
          <w:p w14:paraId="6850EE9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DE10B1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33171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0A91F2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8DC5A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E4A89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7C241AD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>peste sch. 5, 7, 4 și 8.</w:t>
            </w:r>
          </w:p>
          <w:p w14:paraId="1026AB9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A8307A" w14:paraId="252141DF" w14:textId="77777777" w:rsidTr="006365AA">
        <w:trPr>
          <w:cantSplit/>
          <w:trHeight w:val="3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8AA00A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2A9A98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796F8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5B8F56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Atârnaţi</w:t>
            </w:r>
          </w:p>
          <w:p w14:paraId="33AC067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8152C8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diag. </w:t>
            </w:r>
          </w:p>
          <w:p w14:paraId="2151A20B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1 - 5 </w:t>
            </w:r>
          </w:p>
          <w:p w14:paraId="53C23C3D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și </w:t>
            </w:r>
          </w:p>
          <w:p w14:paraId="5D8DCB7F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7 - 9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C4B11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CA6CB0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B871A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ED0C1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0DF5312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>din firul I în firul II.</w:t>
            </w:r>
          </w:p>
          <w:p w14:paraId="126AC55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A8307A" w14:paraId="0FE65DA6" w14:textId="77777777" w:rsidTr="006365AA">
        <w:trPr>
          <w:cantSplit/>
          <w:trHeight w:val="3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7E8C262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75F030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8C18F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3A65FB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Atârnaţi</w:t>
            </w:r>
          </w:p>
          <w:p w14:paraId="00B210B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375F1F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</w:p>
          <w:p w14:paraId="4948F5AA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sch. </w:t>
            </w:r>
          </w:p>
          <w:p w14:paraId="0F05520D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10 și 11 </w:t>
            </w:r>
          </w:p>
          <w:p w14:paraId="5A2987A6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45DDB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57C3B2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FB541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D4BFD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7ED015E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>la linia 1.</w:t>
            </w:r>
          </w:p>
        </w:tc>
      </w:tr>
      <w:tr w:rsidR="002E5479" w:rsidRPr="00A8307A" w14:paraId="704D6929" w14:textId="77777777" w:rsidTr="006365AA">
        <w:trPr>
          <w:cantSplit/>
          <w:trHeight w:val="3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3A36B78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5E9CFA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B9207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81FB35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Atârnaţi -</w:t>
            </w:r>
          </w:p>
          <w:p w14:paraId="332F4A4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Roşiori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403D96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387702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E60E50" w14:textId="77777777" w:rsidR="002E5479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93+605</w:t>
            </w:r>
          </w:p>
          <w:p w14:paraId="0DBFE8DC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99+300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54F29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60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EAC32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Semnalizată ca limitare de viteză.</w:t>
            </w:r>
          </w:p>
        </w:tc>
      </w:tr>
      <w:tr w:rsidR="002E5479" w:rsidRPr="00A8307A" w14:paraId="1227F91B" w14:textId="77777777" w:rsidTr="006365AA">
        <w:trPr>
          <w:cantSplit/>
          <w:trHeight w:val="38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4C83A5C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73CDFC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B2325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041D56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Atârnaţi -</w:t>
            </w:r>
          </w:p>
          <w:p w14:paraId="38A480D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Roşiori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EEDF2B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F4372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F4DEC2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94+800</w:t>
            </w:r>
          </w:p>
          <w:p w14:paraId="6712A199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97+700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CE64B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FA9D2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A8307A">
              <w:rPr>
                <w:b/>
                <w:bCs/>
                <w:iCs/>
                <w:color w:val="000000"/>
                <w:sz w:val="20"/>
              </w:rPr>
              <w:t>*Interzis circulația locomotivelor cuplate.</w:t>
            </w:r>
          </w:p>
          <w:p w14:paraId="616C488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A8307A" w14:paraId="1077C7EF" w14:textId="77777777" w:rsidTr="006365AA">
        <w:trPr>
          <w:cantSplit/>
          <w:trHeight w:val="38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28C36E9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2341A9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9AF95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35D402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Atârnaţi -</w:t>
            </w:r>
          </w:p>
          <w:p w14:paraId="2B71CF4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Roşiori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29FE2F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0922A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83F2E9" w14:textId="77777777" w:rsidR="002E5479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97+550</w:t>
            </w:r>
          </w:p>
          <w:p w14:paraId="540A80A0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97+850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F56BD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37F326" w14:textId="77777777" w:rsidR="002E5479" w:rsidRPr="00653AC2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653AC2">
              <w:rPr>
                <w:b/>
                <w:bCs/>
                <w:i/>
                <w:color w:val="000000"/>
                <w:sz w:val="20"/>
              </w:rPr>
              <w:t>Fără inductori.</w:t>
            </w:r>
          </w:p>
        </w:tc>
      </w:tr>
      <w:tr w:rsidR="002E5479" w:rsidRPr="00A8307A" w14:paraId="36A46532" w14:textId="77777777" w:rsidTr="006365AA">
        <w:trPr>
          <w:cantSplit/>
          <w:trHeight w:val="38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E3DC81B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329B10" w14:textId="77777777" w:rsidR="002E5479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97+600</w:t>
            </w:r>
          </w:p>
          <w:p w14:paraId="477373D4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98+700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2F5CA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B01DB2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Atârnaţi -</w:t>
            </w:r>
          </w:p>
          <w:p w14:paraId="5140CC9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Roşiori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F4C45F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1E475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A4358B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A6D41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2236FD" w14:textId="77777777" w:rsidR="002E5479" w:rsidRPr="00797B7F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797B7F">
              <w:rPr>
                <w:b/>
                <w:bCs/>
                <w:i/>
                <w:color w:val="000000"/>
                <w:sz w:val="20"/>
              </w:rPr>
              <w:t>Fără inductori.</w:t>
            </w:r>
          </w:p>
        </w:tc>
      </w:tr>
      <w:tr w:rsidR="002E5479" w:rsidRPr="00A8307A" w14:paraId="23537C3D" w14:textId="77777777" w:rsidTr="006365AA">
        <w:trPr>
          <w:cantSplit/>
          <w:trHeight w:val="38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BCB0E79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F71399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B78DA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8C30F6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Roşiori Nord</w:t>
            </w:r>
          </w:p>
          <w:p w14:paraId="5E33798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C9FAF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</w:p>
          <w:p w14:paraId="1AADEE83" w14:textId="77777777" w:rsidR="002E5479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</w:t>
            </w:r>
          </w:p>
          <w:p w14:paraId="1DA3D928" w14:textId="77777777" w:rsidR="002E5479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15 / 17 </w:t>
            </w:r>
          </w:p>
          <w:p w14:paraId="31CE8489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BF4DA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13610D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7F17F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C6923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4E4A9D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fir I în fir II și invers.</w:t>
            </w:r>
          </w:p>
        </w:tc>
      </w:tr>
      <w:tr w:rsidR="002E5479" w:rsidRPr="00A8307A" w14:paraId="106E0D7C" w14:textId="77777777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4D1E44F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33094B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C657D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925D79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Roşiori Nord</w:t>
            </w:r>
          </w:p>
          <w:p w14:paraId="1BCD4E18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2E39C11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</w:p>
          <w:p w14:paraId="78B0748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sch. </w:t>
            </w:r>
          </w:p>
          <w:p w14:paraId="24743B1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49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0B8A3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C1536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A9ECA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E80EF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C930D3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5 </w:t>
            </w:r>
            <w:r>
              <w:rPr>
                <w:b/>
                <w:bCs/>
                <w:i/>
                <w:iCs/>
                <w:sz w:val="20"/>
              </w:rPr>
              <w:t>și</w:t>
            </w:r>
            <w:r w:rsidRPr="00A8307A">
              <w:rPr>
                <w:b/>
                <w:bCs/>
                <w:i/>
                <w:iCs/>
                <w:sz w:val="20"/>
              </w:rPr>
              <w:t xml:space="preserve"> </w:t>
            </w:r>
            <w:r>
              <w:rPr>
                <w:b/>
                <w:bCs/>
                <w:i/>
                <w:iCs/>
                <w:sz w:val="20"/>
              </w:rPr>
              <w:t>6</w:t>
            </w:r>
            <w:r w:rsidRPr="00A8307A">
              <w:rPr>
                <w:b/>
                <w:bCs/>
                <w:i/>
                <w:iCs/>
                <w:sz w:val="20"/>
              </w:rPr>
              <w:t xml:space="preserve"> Cap X.</w:t>
            </w:r>
          </w:p>
        </w:tc>
      </w:tr>
      <w:tr w:rsidR="002E5479" w:rsidRPr="00A8307A" w14:paraId="2EEABF21" w14:textId="77777777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080B1C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9F32C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6C9F1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4200D3F" w14:textId="77777777" w:rsidR="002E5479" w:rsidRPr="00A8307A" w:rsidRDefault="002E5479" w:rsidP="0039325A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Roşiori Nord</w:t>
            </w:r>
          </w:p>
          <w:p w14:paraId="6CA90632" w14:textId="77777777" w:rsidR="002E5479" w:rsidRPr="00A8307A" w:rsidRDefault="002E5479" w:rsidP="0039325A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Cap </w:t>
            </w:r>
            <w:r>
              <w:rPr>
                <w:b/>
                <w:bCs/>
                <w:sz w:val="20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2B5FA3FA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0F227262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diag.</w:t>
            </w:r>
          </w:p>
          <w:p w14:paraId="378AD4CC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12 - 16 </w:t>
            </w:r>
          </w:p>
          <w:p w14:paraId="64125C9D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14:paraId="2F77F05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20 - 30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4B21E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5F6F0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336BE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BE9F1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43A890CC" w14:textId="77777777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B3132D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F39C6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C433B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4020ACB" w14:textId="77777777" w:rsidR="002E5479" w:rsidRPr="00A8307A" w:rsidRDefault="002E5479" w:rsidP="0039325A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Roşiori Nord</w:t>
            </w:r>
          </w:p>
          <w:p w14:paraId="2D64D08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</w:t>
            </w:r>
            <w:r>
              <w:rPr>
                <w:b/>
                <w:bCs/>
                <w:sz w:val="20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0F9FDF00" w14:textId="77777777" w:rsidR="002E5479" w:rsidRPr="00A8307A" w:rsidRDefault="002E5479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14:paraId="033AB954" w14:textId="77777777" w:rsidR="002E5479" w:rsidRDefault="002E5479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  <w:p w14:paraId="7EE47313" w14:textId="77777777" w:rsidR="002E5479" w:rsidRDefault="002E5479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inclusiv</w:t>
            </w:r>
          </w:p>
          <w:p w14:paraId="1D1F9C83" w14:textId="77777777" w:rsidR="002E5479" w:rsidRDefault="002E5479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</w:t>
            </w:r>
          </w:p>
          <w:p w14:paraId="60C41AB0" w14:textId="77777777" w:rsidR="002E5479" w:rsidRDefault="002E5479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16, 20, 34, 40, 54 și</w:t>
            </w:r>
          </w:p>
          <w:p w14:paraId="5E40CE9E" w14:textId="77777777" w:rsidR="002E5479" w:rsidRDefault="002E5479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</w:t>
            </w:r>
          </w:p>
          <w:p w14:paraId="774366D3" w14:textId="77777777" w:rsidR="002E5479" w:rsidRPr="00A8307A" w:rsidRDefault="002E5479" w:rsidP="0039325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66 / 68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CCAE4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46BCE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CA8F9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F25B6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10B84A6D" w14:textId="77777777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C7C5EA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0079B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4B892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CD86A7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Roşiori Nord</w:t>
            </w:r>
          </w:p>
          <w:p w14:paraId="457928E7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</w:t>
            </w:r>
            <w:r>
              <w:rPr>
                <w:b/>
                <w:bCs/>
                <w:sz w:val="20"/>
              </w:rPr>
              <w:t xml:space="preserve">7 </w:t>
            </w:r>
          </w:p>
          <w:p w14:paraId="54230DB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5FD12F1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14:paraId="770885D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04101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EAA4D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C38FF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7612B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3DB7C9D3" w14:textId="77777777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90BF292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657CA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6B82D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187FF40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Roşiori Nord</w:t>
            </w:r>
            <w:r>
              <w:rPr>
                <w:b/>
                <w:bCs/>
                <w:sz w:val="20"/>
              </w:rPr>
              <w:t xml:space="preserve"> -</w:t>
            </w:r>
          </w:p>
          <w:p w14:paraId="1957FF1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Măldăeni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5FE2AC3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F67C8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14DF47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100+600</w:t>
            </w:r>
          </w:p>
          <w:p w14:paraId="37C6672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107+465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70447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00833E" w14:textId="77777777" w:rsidR="002E5479" w:rsidRPr="000407B7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061609BA" w14:textId="77777777" w:rsidTr="006365AA">
        <w:trPr>
          <w:cantSplit/>
          <w:trHeight w:val="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EC6777F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E326C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107+400</w:t>
            </w:r>
          </w:p>
          <w:p w14:paraId="5B54038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109+200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190ED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</w:t>
            </w:r>
            <w:r w:rsidRPr="00A8307A"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95B270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Măldăeni</w:t>
            </w:r>
          </w:p>
          <w:p w14:paraId="38F5C22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2 directă</w:t>
            </w:r>
          </w:p>
          <w:p w14:paraId="47259D58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091210A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1504A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5F259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313BC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CE8CF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peste sch. 1, 9, </w:t>
            </w:r>
            <w:r>
              <w:rPr>
                <w:b/>
                <w:bCs/>
                <w:i/>
                <w:iCs/>
                <w:sz w:val="20"/>
              </w:rPr>
              <w:t>11</w:t>
            </w:r>
            <w:r w:rsidRPr="00A8307A">
              <w:rPr>
                <w:b/>
                <w:bCs/>
                <w:i/>
                <w:iCs/>
                <w:sz w:val="20"/>
              </w:rPr>
              <w:t>, 2, 8 și 10.</w:t>
            </w:r>
          </w:p>
          <w:p w14:paraId="2D03CE8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7EBE9F67" w14:textId="77777777" w:rsidTr="006365AA">
        <w:trPr>
          <w:cantSplit/>
          <w:trHeight w:val="38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7FD667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50D8E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9CF0B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0CAEF6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Măldăeni</w:t>
            </w:r>
          </w:p>
          <w:p w14:paraId="044E026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1 </w:t>
            </w:r>
          </w:p>
          <w:p w14:paraId="3FBE082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4C698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14:paraId="2678CC4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4101F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F5B34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EB945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A7C85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12B4A8E5" w14:textId="77777777" w:rsidTr="006365AA">
        <w:trPr>
          <w:cantSplit/>
          <w:trHeight w:val="38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F629C7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AD9EC6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109+200</w:t>
            </w:r>
          </w:p>
          <w:p w14:paraId="1EB0BF9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121+100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B1C28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60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781100F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Măldăeni</w:t>
            </w:r>
            <w:r>
              <w:rPr>
                <w:b/>
                <w:bCs/>
                <w:sz w:val="20"/>
              </w:rPr>
              <w:t xml:space="preserve"> –</w:t>
            </w:r>
          </w:p>
          <w:p w14:paraId="1D51E6E5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Mihăeşti</w:t>
            </w:r>
            <w:r>
              <w:rPr>
                <w:b/>
                <w:bCs/>
                <w:sz w:val="20"/>
              </w:rPr>
              <w:t xml:space="preserve"> și</w:t>
            </w:r>
          </w:p>
          <w:p w14:paraId="6A1391B1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3 directă </w:t>
            </w:r>
            <w:r w:rsidRPr="00A8307A">
              <w:rPr>
                <w:b/>
                <w:bCs/>
                <w:sz w:val="20"/>
              </w:rPr>
              <w:t>Mihăeşti</w:t>
            </w:r>
          </w:p>
          <w:p w14:paraId="0BC91D7A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  <w:r w:rsidRPr="00A8307A">
              <w:rPr>
                <w:b/>
                <w:bCs/>
                <w:sz w:val="20"/>
              </w:rPr>
              <w:t>Mihăeşti</w:t>
            </w:r>
            <w:r>
              <w:rPr>
                <w:b/>
                <w:bCs/>
                <w:sz w:val="20"/>
              </w:rPr>
              <w:t xml:space="preserve"> -</w:t>
            </w:r>
          </w:p>
          <w:p w14:paraId="3D7C938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Radomirești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359E4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06E98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38EBA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B648C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11E61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2E5479" w:rsidRPr="00A8307A" w14:paraId="71DB6D87" w14:textId="77777777" w:rsidTr="006365AA">
        <w:trPr>
          <w:cantSplit/>
          <w:trHeight w:val="38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C016EF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3C9C1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3C692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F9AFEB8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Măldăeni</w:t>
            </w:r>
            <w:r>
              <w:rPr>
                <w:b/>
                <w:bCs/>
                <w:sz w:val="20"/>
              </w:rPr>
              <w:t xml:space="preserve"> –</w:t>
            </w:r>
          </w:p>
          <w:p w14:paraId="682AB4D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Mihăeşti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69117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D10A1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7D86E7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112+200</w:t>
            </w:r>
          </w:p>
          <w:p w14:paraId="2EACFE4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116+200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A3794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60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716FD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2E5479" w:rsidRPr="00A8307A" w14:paraId="5F3EFA4D" w14:textId="77777777" w:rsidTr="006365AA">
        <w:trPr>
          <w:cantSplit/>
          <w:trHeight w:val="38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05D4A0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BAA5E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7BC6C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A8629D9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Măldăeni</w:t>
            </w:r>
            <w:r>
              <w:rPr>
                <w:b/>
                <w:bCs/>
                <w:sz w:val="20"/>
              </w:rPr>
              <w:t xml:space="preserve"> –</w:t>
            </w:r>
          </w:p>
          <w:p w14:paraId="580023FA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Mihăeşti</w:t>
            </w:r>
            <w:r>
              <w:rPr>
                <w:b/>
                <w:bCs/>
                <w:sz w:val="20"/>
              </w:rPr>
              <w:t xml:space="preserve"> și</w:t>
            </w:r>
          </w:p>
          <w:p w14:paraId="187105DD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4 directă </w:t>
            </w:r>
            <w:r w:rsidRPr="00A8307A">
              <w:rPr>
                <w:b/>
                <w:bCs/>
                <w:sz w:val="20"/>
              </w:rPr>
              <w:t>Mihăeşti</w:t>
            </w:r>
            <w:r>
              <w:rPr>
                <w:b/>
                <w:bCs/>
                <w:sz w:val="20"/>
              </w:rPr>
              <w:t xml:space="preserve">, </w:t>
            </w:r>
          </w:p>
          <w:p w14:paraId="42FAB32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B8683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81E50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3C5DD1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116+200</w:t>
            </w:r>
          </w:p>
          <w:p w14:paraId="53E7E2B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118+400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F1140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9ABF1E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03A2A291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14355C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3, 5, 4 și 6.</w:t>
            </w:r>
          </w:p>
        </w:tc>
      </w:tr>
      <w:tr w:rsidR="002E5479" w:rsidRPr="00A8307A" w14:paraId="42F29B60" w14:textId="77777777" w:rsidTr="006365AA">
        <w:trPr>
          <w:cantSplit/>
          <w:trHeight w:val="8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E154699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42214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0304B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BD7F61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Mihăeşti</w:t>
            </w:r>
          </w:p>
          <w:p w14:paraId="1708602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2 abătută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5E119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14:paraId="2ED66C2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00163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622EF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B005C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DB8E6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0F2A1F7A" w14:textId="77777777" w:rsidTr="006365AA">
        <w:trPr>
          <w:cantSplit/>
          <w:trHeight w:val="8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03F84D1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D7490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1A4CC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8FFDB4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Radomirești</w:t>
            </w:r>
          </w:p>
          <w:p w14:paraId="4A8B6DE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  <w:r>
              <w:rPr>
                <w:b/>
                <w:bCs/>
                <w:sz w:val="20"/>
              </w:rPr>
              <w:t xml:space="preserve">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05466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diag. </w:t>
            </w:r>
          </w:p>
          <w:p w14:paraId="7F6BFDA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1 - 5</w:t>
            </w:r>
            <w:r>
              <w:rPr>
                <w:b/>
                <w:bCs/>
                <w:sz w:val="20"/>
              </w:rPr>
              <w:t>,</w:t>
            </w:r>
          </w:p>
          <w:p w14:paraId="6CEE7D4D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3 - 7</w:t>
            </w:r>
          </w:p>
          <w:p w14:paraId="1449F593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</w:t>
            </w:r>
          </w:p>
          <w:p w14:paraId="745ED2F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4 - 8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CFD09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81940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17ED4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F609B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EDEA9F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din firul I în firul II și invers.</w:t>
            </w:r>
          </w:p>
        </w:tc>
      </w:tr>
      <w:tr w:rsidR="002E5479" w:rsidRPr="00A8307A" w14:paraId="2D339605" w14:textId="77777777" w:rsidTr="006365AA">
        <w:trPr>
          <w:cantSplit/>
          <w:trHeight w:val="8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E06432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4AA24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4074B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ECA015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Radomirești</w:t>
            </w:r>
          </w:p>
          <w:p w14:paraId="46A272A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  <w:r>
              <w:rPr>
                <w:b/>
                <w:bCs/>
                <w:sz w:val="20"/>
              </w:rPr>
              <w:t xml:space="preserve">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151070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</w:t>
            </w:r>
          </w:p>
          <w:p w14:paraId="0024732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 și 12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6175A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EC72F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04803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B80A15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E67BFB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1.</w:t>
            </w:r>
          </w:p>
        </w:tc>
      </w:tr>
      <w:tr w:rsidR="002E5479" w:rsidRPr="00A8307A" w14:paraId="475BE7CE" w14:textId="77777777" w:rsidTr="006365AA">
        <w:trPr>
          <w:cantSplit/>
          <w:trHeight w:val="8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F0F07EC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AFB4DC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128+500</w:t>
            </w:r>
          </w:p>
          <w:p w14:paraId="65BA4AB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143+750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D2276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73D6B3D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Radomirești</w:t>
            </w:r>
            <w:r>
              <w:rPr>
                <w:b/>
                <w:bCs/>
                <w:sz w:val="20"/>
              </w:rPr>
              <w:t xml:space="preserve"> -</w:t>
            </w:r>
          </w:p>
          <w:p w14:paraId="4A47C31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Fărcașele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E13876B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3EF3B5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18267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87A60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F92060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2E5479" w:rsidRPr="00A8307A" w14:paraId="09C27F6C" w14:textId="77777777" w:rsidTr="006365AA">
        <w:trPr>
          <w:cantSplit/>
          <w:trHeight w:val="80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BD89703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262B6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5AE12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77DA3B6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Radomirești</w:t>
            </w:r>
            <w:r>
              <w:rPr>
                <w:b/>
                <w:bCs/>
                <w:sz w:val="20"/>
              </w:rPr>
              <w:t xml:space="preserve"> -</w:t>
            </w:r>
          </w:p>
          <w:p w14:paraId="39FE5C94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Drăgăneşti</w:t>
            </w:r>
            <w:r>
              <w:rPr>
                <w:b/>
                <w:bCs/>
                <w:sz w:val="20"/>
              </w:rPr>
              <w:t xml:space="preserve"> Olt - </w:t>
            </w:r>
          </w:p>
          <w:p w14:paraId="6E325CF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Fărcașele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25BA0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5ED59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34F865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130+618</w:t>
            </w:r>
          </w:p>
          <w:p w14:paraId="5B29FBC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143+280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ADE1C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BA93B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2E5479" w:rsidRPr="00A8307A" w14:paraId="154BD222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9F09D6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4901A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D226C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125C34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Drăgăneşti</w:t>
            </w:r>
            <w:r>
              <w:rPr>
                <w:b/>
                <w:bCs/>
                <w:sz w:val="20"/>
              </w:rPr>
              <w:t xml:space="preserve"> Olt</w:t>
            </w:r>
          </w:p>
          <w:p w14:paraId="40C2779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1 </w:t>
            </w:r>
          </w:p>
          <w:p w14:paraId="7F72465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01BF8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de la</w:t>
            </w:r>
          </w:p>
          <w:p w14:paraId="041CF61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  <w:p w14:paraId="661A4AC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la </w:t>
            </w:r>
          </w:p>
          <w:p w14:paraId="19B31CB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axa staţiei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6083D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AE011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6D3F4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2151C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0DAE389B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8C91FB8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D2A69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4ECDE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C3DA39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Drăgăneşti</w:t>
            </w:r>
            <w:r>
              <w:rPr>
                <w:b/>
                <w:bCs/>
                <w:sz w:val="20"/>
              </w:rPr>
              <w:t xml:space="preserve"> Olt</w:t>
            </w:r>
          </w:p>
          <w:p w14:paraId="33B9595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A5C3C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</w:t>
            </w:r>
          </w:p>
          <w:p w14:paraId="3A55CE8A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diag. </w:t>
            </w:r>
          </w:p>
          <w:p w14:paraId="08E1650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6 - 12, </w:t>
            </w:r>
          </w:p>
          <w:p w14:paraId="49ED1EF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8 - 10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CA0C1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3F0C8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D04AA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CD61B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62B141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2 și 3 directe.</w:t>
            </w:r>
          </w:p>
        </w:tc>
      </w:tr>
      <w:tr w:rsidR="002E5479" w:rsidRPr="00A8307A" w14:paraId="03FBB92D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FBE570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1D23F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F8DF8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2A4AF3D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Drăgăneşti</w:t>
            </w:r>
            <w:r>
              <w:rPr>
                <w:b/>
                <w:bCs/>
                <w:sz w:val="20"/>
              </w:rPr>
              <w:t xml:space="preserve"> Olt -</w:t>
            </w:r>
          </w:p>
          <w:p w14:paraId="52E3858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Fărcaşele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86B27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791C9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4B2194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143+280</w:t>
            </w:r>
          </w:p>
          <w:p w14:paraId="0553F83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144+100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67355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75599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2E5479" w:rsidRPr="00A8307A" w14:paraId="30F30055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AFBA9F8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</w:t>
            </w: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B478E4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8EAEF3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5DA7E3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>Fărcașele</w:t>
            </w:r>
          </w:p>
          <w:p w14:paraId="5A29BB7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09547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FB293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68C260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147+380</w:t>
            </w:r>
          </w:p>
          <w:p w14:paraId="19F5BAD6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148+200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0D750B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4FDD8B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33BA6FBD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5607765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D15894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3FD50C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DDCF87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>Fărcașele</w:t>
            </w:r>
          </w:p>
          <w:p w14:paraId="7133BAA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  <w:r>
              <w:rPr>
                <w:b/>
                <w:bCs/>
                <w:sz w:val="20"/>
              </w:rPr>
              <w:t xml:space="preserve"> 1 prim. - exped.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8D5E7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6D7FA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C6F8A5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3D96A7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C94DCC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 linia 1 și intrări - ieşiri la linia 7.</w:t>
            </w:r>
          </w:p>
        </w:tc>
      </w:tr>
      <w:tr w:rsidR="002E5479" w:rsidRPr="00A8307A" w14:paraId="58241EB2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25D7D5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9DC6E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14</w:t>
            </w:r>
            <w:r>
              <w:rPr>
                <w:b/>
                <w:bCs/>
                <w:sz w:val="20"/>
              </w:rPr>
              <w:t>6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8</w:t>
            </w:r>
            <w:r w:rsidRPr="00A8307A">
              <w:rPr>
                <w:b/>
                <w:bCs/>
                <w:sz w:val="20"/>
              </w:rPr>
              <w:t>00</w:t>
            </w:r>
          </w:p>
          <w:p w14:paraId="6AE5298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15</w:t>
            </w:r>
            <w:r>
              <w:rPr>
                <w:b/>
                <w:bCs/>
                <w:sz w:val="20"/>
              </w:rPr>
              <w:t>3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9</w:t>
            </w:r>
            <w:r w:rsidRPr="00A8307A">
              <w:rPr>
                <w:b/>
                <w:bCs/>
                <w:sz w:val="20"/>
              </w:rPr>
              <w:t>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77A33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CBD809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>Fărcașele</w:t>
            </w:r>
          </w:p>
          <w:p w14:paraId="7CFA4A2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3 directă</w:t>
            </w:r>
          </w:p>
          <w:p w14:paraId="28FC0108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Fărcașele</w:t>
            </w:r>
            <w:r>
              <w:rPr>
                <w:b/>
                <w:bCs/>
                <w:sz w:val="20"/>
              </w:rPr>
              <w:t xml:space="preserve"> - </w:t>
            </w:r>
          </w:p>
          <w:p w14:paraId="66C0466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Caracal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58D31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A75A7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45A4B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CC465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B32CE2" w14:textId="77777777" w:rsidR="002E5479" w:rsidRDefault="002E5479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Afectează intrări - ieşiri </w:t>
            </w:r>
          </w:p>
          <w:p w14:paraId="43CD9332" w14:textId="77777777" w:rsidR="002E5479" w:rsidRDefault="002E5479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peste sch. 3, 5, 7, 2, 8 și 12.</w:t>
            </w:r>
            <w:r w:rsidRPr="00A8307A">
              <w:rPr>
                <w:b/>
                <w:bCs/>
                <w:i/>
                <w:iCs/>
                <w:sz w:val="20"/>
              </w:rPr>
              <w:t xml:space="preserve"> </w:t>
            </w:r>
          </w:p>
          <w:p w14:paraId="4094CEBD" w14:textId="77777777" w:rsidR="002E5479" w:rsidRDefault="002E5479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</w:t>
            </w: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27CBFFE1" w14:textId="77777777" w:rsidR="002E5479" w:rsidRPr="00A8307A" w:rsidRDefault="002E5479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77098736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CBA8932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2E5102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153+900</w:t>
            </w:r>
          </w:p>
          <w:p w14:paraId="5AE6675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155+300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17FFA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7B76B3B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Fărcașele</w:t>
            </w:r>
            <w:r>
              <w:rPr>
                <w:b/>
                <w:bCs/>
                <w:sz w:val="20"/>
              </w:rPr>
              <w:t xml:space="preserve"> - </w:t>
            </w:r>
          </w:p>
          <w:p w14:paraId="12998DCE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Caracal </w:t>
            </w:r>
            <w:r>
              <w:rPr>
                <w:b/>
                <w:bCs/>
                <w:sz w:val="20"/>
              </w:rPr>
              <w:t xml:space="preserve">și </w:t>
            </w:r>
          </w:p>
          <w:p w14:paraId="27E1C35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14:paraId="1B10DB72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BF664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C37EA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DF4E0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C1F9C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990656" w14:textId="77777777" w:rsidR="002E5479" w:rsidRDefault="002E5479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Fără inductori.</w:t>
            </w:r>
          </w:p>
          <w:p w14:paraId="2594FB6B" w14:textId="77777777" w:rsidR="002E5479" w:rsidRDefault="002E5479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Afectează intrări - ieşiri </w:t>
            </w:r>
          </w:p>
          <w:p w14:paraId="5F7DFA1B" w14:textId="77777777" w:rsidR="002E5479" w:rsidRDefault="002E5479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peste sch. 7, 11, 17, 23 și 27.</w:t>
            </w:r>
          </w:p>
          <w:p w14:paraId="7EF0CD86" w14:textId="77777777" w:rsidR="002E5479" w:rsidRPr="00A8307A" w:rsidRDefault="002E5479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3EC2141B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395146F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3DBCD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83629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B6B3CA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14:paraId="4C03038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AA12C1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155+330</w:t>
            </w:r>
          </w:p>
          <w:p w14:paraId="599E340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156+310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3DE58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9C2E3C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A68FBC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E4F444" w14:textId="77777777" w:rsidR="002E5479" w:rsidRDefault="002E5479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667BADCA" w14:textId="77777777" w:rsidR="002E5479" w:rsidRDefault="002E5479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Între călcâi sch. 27 și </w:t>
            </w:r>
          </w:p>
          <w:p w14:paraId="31C71D76" w14:textId="77777777" w:rsidR="002E5479" w:rsidRDefault="002E5479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vf. sch. 22.</w:t>
            </w:r>
          </w:p>
        </w:tc>
      </w:tr>
      <w:tr w:rsidR="002E5479" w:rsidRPr="00A8307A" w14:paraId="6148ABA9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68A1A4A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1F517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8602A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F1F824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  <w:r>
              <w:rPr>
                <w:b/>
                <w:bCs/>
                <w:sz w:val="20"/>
              </w:rPr>
              <w:t xml:space="preserve"> Cap Y</w:t>
            </w:r>
          </w:p>
          <w:p w14:paraId="06D5A29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CAD7DD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C819CC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9258C9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650144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EE7D46" w14:textId="77777777" w:rsidR="002E5479" w:rsidRDefault="002E5479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4 și 5</w:t>
            </w:r>
          </w:p>
        </w:tc>
      </w:tr>
      <w:tr w:rsidR="002E5479" w:rsidRPr="00A8307A" w14:paraId="5A59A08C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BEE6C4E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BDB41E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B3BD30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66DAF8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14:paraId="48F4C19D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 Cap Y,</w:t>
            </w:r>
          </w:p>
          <w:p w14:paraId="70B4748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6, 32 și 34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E67C3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380D7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6A6780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156+150</w:t>
            </w:r>
          </w:p>
          <w:p w14:paraId="20117357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156+480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82A247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98572F" w14:textId="77777777" w:rsidR="002E5479" w:rsidRDefault="002E5479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3D55744D" w14:textId="77777777" w:rsidR="002E5479" w:rsidRDefault="002E5479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25B79BA" w14:textId="77777777" w:rsidR="002E5479" w:rsidRDefault="002E5479" w:rsidP="00913D2F">
            <w:pPr>
              <w:spacing w:before="40" w:after="40" w:line="276" w:lineRule="auto"/>
              <w:ind w:left="83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 și 2, Cap Y.</w:t>
            </w:r>
          </w:p>
        </w:tc>
      </w:tr>
      <w:tr w:rsidR="002E5479" w:rsidRPr="00A8307A" w14:paraId="2090940B" w14:textId="77777777" w:rsidTr="006365AA">
        <w:trPr>
          <w:cantSplit/>
          <w:trHeight w:val="11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B70FBBE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767C8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94B62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81C4E3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14:paraId="40F20E7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121CDB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diag.</w:t>
            </w:r>
          </w:p>
          <w:p w14:paraId="28DCA65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11 - 19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E6236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EA2C4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B12FD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84ACE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CEA38C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 și 2.</w:t>
            </w:r>
          </w:p>
        </w:tc>
      </w:tr>
      <w:tr w:rsidR="002E5479" w:rsidRPr="00A8307A" w14:paraId="716417A6" w14:textId="77777777" w:rsidTr="006365AA">
        <w:trPr>
          <w:cantSplit/>
          <w:trHeight w:val="11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8C1F7E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A1192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4E30E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8B7CC7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14:paraId="5E2AC48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C2085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diag.</w:t>
            </w:r>
          </w:p>
          <w:p w14:paraId="13C7E72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13 - 17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FA7C7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85797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90649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6F3FA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9EA023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2 și 3.</w:t>
            </w:r>
          </w:p>
        </w:tc>
      </w:tr>
      <w:tr w:rsidR="002E5479" w:rsidRPr="00A8307A" w14:paraId="3CDB9AC7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EC3E6E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23D70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FC216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D9B00D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14:paraId="2E7BA1A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F4647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diag. </w:t>
            </w:r>
          </w:p>
          <w:p w14:paraId="55BE43C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3 - 9 </w:t>
            </w:r>
          </w:p>
          <w:p w14:paraId="7F3B056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și</w:t>
            </w:r>
          </w:p>
          <w:p w14:paraId="164A3D2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21 - 33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918854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BE415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DDC88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62AAC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03D5B1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1 - 7.</w:t>
            </w:r>
          </w:p>
        </w:tc>
      </w:tr>
      <w:tr w:rsidR="002E5479" w:rsidRPr="00A8307A" w14:paraId="201D2EC1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FCDAAF2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23D9E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6B8AE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ABB74F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14:paraId="7481F28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43037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diag. </w:t>
            </w:r>
          </w:p>
          <w:p w14:paraId="7DE9740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23 - 29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1605E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EDD12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7CA0C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30C5D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 Afectează intrări - ieşiri </w:t>
            </w:r>
          </w:p>
          <w:p w14:paraId="432290E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3 - 9.</w:t>
            </w:r>
          </w:p>
        </w:tc>
      </w:tr>
      <w:tr w:rsidR="002E5479" w:rsidRPr="00A8307A" w14:paraId="08EF739D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A97773C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C5F97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FFF45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E4D8A9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14:paraId="7FCAACA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4E6EC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31</w:t>
            </w:r>
            <w:r>
              <w:rPr>
                <w:b/>
                <w:bCs/>
                <w:sz w:val="20"/>
              </w:rPr>
              <w:t xml:space="preserve"> și 37</w:t>
            </w:r>
          </w:p>
          <w:p w14:paraId="64FD196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 directă și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C4F62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23758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5FB91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54BADE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35B198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</w:rPr>
              <w:t>6</w:t>
            </w:r>
            <w:r w:rsidRPr="00A8307A">
              <w:rPr>
                <w:b/>
                <w:bCs/>
                <w:i/>
                <w:iCs/>
                <w:sz w:val="20"/>
              </w:rPr>
              <w:t xml:space="preserve"> - 9.</w:t>
            </w:r>
          </w:p>
        </w:tc>
      </w:tr>
      <w:tr w:rsidR="002E5479" w:rsidRPr="00A8307A" w14:paraId="5D5E0C0D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331597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D02D9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724E6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037919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14:paraId="6ED89668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0F041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34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1D261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E4B5FF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ACE96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84205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7D97B5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1 Cap Y.</w:t>
            </w:r>
          </w:p>
        </w:tc>
      </w:tr>
      <w:tr w:rsidR="002E5479" w:rsidRPr="00A8307A" w14:paraId="0AAB4B1C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C013F30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E206E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30A0E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C9A23A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14:paraId="00566DB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BB301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26, 28, 30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E2FACF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0AFE5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CD0D2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7E631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Cu acces la liniile 6 și 7.</w:t>
            </w:r>
          </w:p>
        </w:tc>
      </w:tr>
      <w:tr w:rsidR="002E5479" w:rsidRPr="00A8307A" w14:paraId="1E43A61B" w14:textId="77777777" w:rsidTr="006365AA">
        <w:trPr>
          <w:cantSplit/>
          <w:trHeight w:val="132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86D3308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4BAD2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3E4C3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AFEC9C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14:paraId="3B8F8B1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D6F8B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40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109A1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F51A4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FD3A0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A7250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Cu acces la linia 1.</w:t>
            </w:r>
          </w:p>
        </w:tc>
      </w:tr>
      <w:tr w:rsidR="002E5479" w:rsidRPr="00A8307A" w14:paraId="22418912" w14:textId="77777777" w:rsidTr="006365AA">
        <w:trPr>
          <w:cantSplit/>
          <w:trHeight w:val="66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4480E43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57D98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4040C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00198C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14:paraId="385035E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30F70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14:paraId="098170A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48 și 52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CC926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199FC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12B89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40F81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2794B1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1, 4 și 5.</w:t>
            </w:r>
          </w:p>
        </w:tc>
      </w:tr>
      <w:tr w:rsidR="002E5479" w:rsidRPr="00A8307A" w14:paraId="75832601" w14:textId="77777777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342C5D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96C7C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7BB90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B76D65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14:paraId="79092D9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</w:t>
            </w:r>
            <w:r>
              <w:rPr>
                <w:b/>
                <w:bCs/>
                <w:sz w:val="20"/>
              </w:rPr>
              <w:t>ile</w:t>
            </w:r>
            <w:r w:rsidRPr="00A8307A">
              <w:rPr>
                <w:b/>
                <w:bCs/>
                <w:sz w:val="20"/>
              </w:rPr>
              <w:t xml:space="preserve"> </w:t>
            </w:r>
            <w:r>
              <w:rPr>
                <w:b/>
                <w:bCs/>
                <w:sz w:val="20"/>
              </w:rPr>
              <w:t>5 și 6</w:t>
            </w:r>
            <w:r w:rsidRPr="00A8307A">
              <w:rPr>
                <w:b/>
                <w:bCs/>
                <w:sz w:val="20"/>
              </w:rPr>
              <w:t xml:space="preserve"> </w:t>
            </w:r>
          </w:p>
          <w:p w14:paraId="70276C0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67FE6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98196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143A2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08801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264DC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76FF912C" w14:textId="77777777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55FC95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C7C2A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83A1C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AE1A3E8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Caracal</w:t>
            </w:r>
          </w:p>
          <w:p w14:paraId="6D59F4F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</w:t>
            </w:r>
            <w:r>
              <w:rPr>
                <w:b/>
                <w:bCs/>
                <w:sz w:val="20"/>
              </w:rPr>
              <w:t>a 7</w:t>
            </w:r>
            <w:r w:rsidRPr="00A8307A">
              <w:rPr>
                <w:b/>
                <w:bCs/>
                <w:sz w:val="20"/>
              </w:rPr>
              <w:t xml:space="preserve"> </w:t>
            </w:r>
          </w:p>
          <w:p w14:paraId="2F1780F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BB90D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AFA34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16BBB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2C6A2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F0E14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75766598" w14:textId="77777777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7140A7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CA2C0C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156+450</w:t>
            </w:r>
          </w:p>
          <w:p w14:paraId="7B0898F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158+800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3E1C01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693AD70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Caracal</w:t>
            </w:r>
            <w:r>
              <w:rPr>
                <w:b/>
                <w:bCs/>
                <w:sz w:val="20"/>
              </w:rPr>
              <w:t xml:space="preserve"> -</w:t>
            </w:r>
          </w:p>
          <w:p w14:paraId="7A71958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Grozăvești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822ED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4BBD02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9EB38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5AAFB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13DF9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56E0A041" w14:textId="77777777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247712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F8DB4F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160+500</w:t>
            </w:r>
          </w:p>
          <w:p w14:paraId="3D02438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161+000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E4BBF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40B3E6E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Caracal</w:t>
            </w:r>
            <w:r>
              <w:rPr>
                <w:b/>
                <w:bCs/>
                <w:sz w:val="20"/>
              </w:rPr>
              <w:t xml:space="preserve"> -</w:t>
            </w:r>
          </w:p>
          <w:p w14:paraId="4E66E40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Grozăvești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474AE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11F9CE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A924E8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5F9C6A6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46BD80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2E5479" w:rsidRPr="00A8307A" w14:paraId="734AB2B8" w14:textId="77777777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70C5C5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5FB61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DA3C1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C3F5E9A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Caracal</w:t>
            </w:r>
            <w:r>
              <w:rPr>
                <w:b/>
                <w:bCs/>
                <w:sz w:val="20"/>
              </w:rPr>
              <w:t xml:space="preserve"> -</w:t>
            </w:r>
          </w:p>
          <w:p w14:paraId="761CE82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Grozăvești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03E2F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26BE54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605085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160+800</w:t>
            </w:r>
          </w:p>
          <w:p w14:paraId="64FDB40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164+200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F0C68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FD6CF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2FF1690B" w14:textId="77777777" w:rsidTr="006365AA">
        <w:trPr>
          <w:cantSplit/>
          <w:trHeight w:val="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B73F72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09C2F7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8973AB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9273D5E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Grozăvești -</w:t>
            </w:r>
          </w:p>
          <w:p w14:paraId="1169F54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Jianca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F2514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24A6A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1AEFD2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169+350</w:t>
            </w:r>
          </w:p>
          <w:p w14:paraId="046F3551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173+300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95D18BA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8A692B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146EEA59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579D57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3C045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7F99D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23D4F8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Jianca</w:t>
            </w:r>
          </w:p>
          <w:p w14:paraId="751FDA8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1 </w:t>
            </w:r>
          </w:p>
          <w:p w14:paraId="620E947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62F1D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14:paraId="42E4F06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E70F0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37A20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4FF2B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1FEA5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78ED941E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2115C5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4D24AB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185+900</w:t>
            </w:r>
          </w:p>
          <w:p w14:paraId="6884A8E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186+100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51B97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E4589AA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Leu</w:t>
            </w:r>
          </w:p>
          <w:p w14:paraId="1CBEFA6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3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990B5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56201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18FCD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A9E8E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58C35A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304B40F1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20730F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4 și 6.</w:t>
            </w:r>
          </w:p>
        </w:tc>
      </w:tr>
      <w:tr w:rsidR="002E5479" w:rsidRPr="00A8307A" w14:paraId="368ADC4D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584BCB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607F31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FC497A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09B9C85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Leu</w:t>
            </w:r>
          </w:p>
          <w:p w14:paraId="2CD073EF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</w:t>
            </w:r>
            <w:r>
              <w:rPr>
                <w:b/>
                <w:bCs/>
                <w:sz w:val="20"/>
              </w:rPr>
              <w:t>2</w:t>
            </w:r>
            <w:r w:rsidRPr="00A8307A">
              <w:rPr>
                <w:b/>
                <w:bCs/>
                <w:sz w:val="20"/>
              </w:rPr>
              <w:t xml:space="preserve"> directă, </w:t>
            </w:r>
          </w:p>
          <w:p w14:paraId="53FC5497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</w:t>
            </w:r>
            <w:r w:rsidRPr="00A8307A">
              <w:rPr>
                <w:b/>
                <w:bCs/>
                <w:sz w:val="20"/>
              </w:rPr>
              <w:t>Y</w:t>
            </w:r>
            <w:r>
              <w:rPr>
                <w:b/>
                <w:bCs/>
                <w:sz w:val="20"/>
              </w:rPr>
              <w:t xml:space="preserve">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460A9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11CFC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5CB53F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185+900</w:t>
            </w:r>
          </w:p>
          <w:p w14:paraId="31A2155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186+100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189FB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5B305EA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FF6E02F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 sch. 2 și 16 Cap Y.</w:t>
            </w:r>
          </w:p>
          <w:p w14:paraId="6D0366C7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0AAC8A3B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324121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F94996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88B49E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F85E2EB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Leu</w:t>
            </w:r>
          </w:p>
          <w:p w14:paraId="5E5F4330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  <w:r>
              <w:rPr>
                <w:b/>
                <w:bCs/>
                <w:sz w:val="20"/>
              </w:rPr>
              <w:t xml:space="preserve"> 1 prim. - exp.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A15EE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14:paraId="54C2B54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B1848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3685DD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BA400F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3851F3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1AD63F28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3FC0B1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D0162C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196+000</w:t>
            </w:r>
          </w:p>
          <w:p w14:paraId="29EF87F4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197+700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3F59AE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A605156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Leu - </w:t>
            </w:r>
            <w:r w:rsidRPr="00A8307A">
              <w:rPr>
                <w:b/>
                <w:bCs/>
                <w:sz w:val="20"/>
              </w:rPr>
              <w:t>Malu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1D240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FB63C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2F974B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CBF575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9461D8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  <w:p w14:paraId="697A7B3A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661C6CF8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41A84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E0FE29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835358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42138E7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Leu - </w:t>
            </w:r>
            <w:r w:rsidRPr="00A8307A">
              <w:rPr>
                <w:b/>
                <w:bCs/>
                <w:sz w:val="20"/>
              </w:rPr>
              <w:t>Malu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90B8E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125E9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C3BD8A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196+100</w:t>
            </w:r>
          </w:p>
          <w:p w14:paraId="1F4B4C8C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196+650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C4629D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07ED03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 Fără inductori.</w:t>
            </w:r>
          </w:p>
        </w:tc>
      </w:tr>
      <w:tr w:rsidR="002E5479" w:rsidRPr="00A8307A" w14:paraId="7BFB9A5E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8D60F9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CE2C77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198+600</w:t>
            </w:r>
          </w:p>
          <w:p w14:paraId="658C9C62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198+700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583C8F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A18156F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>Malu Mare</w:t>
            </w:r>
            <w:r>
              <w:rPr>
                <w:b/>
                <w:bCs/>
                <w:sz w:val="20"/>
              </w:rPr>
              <w:t xml:space="preserve"> 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FB3B3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1B521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285302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053EBA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445EF5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 Fără inductori.</w:t>
            </w:r>
          </w:p>
        </w:tc>
      </w:tr>
      <w:tr w:rsidR="002E5479" w:rsidRPr="00A8307A" w14:paraId="2DA4CB42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5DFF48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17662A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B74095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C35808D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</w:t>
            </w:r>
            <w:r w:rsidRPr="00A8307A">
              <w:rPr>
                <w:b/>
                <w:bCs/>
                <w:sz w:val="20"/>
              </w:rPr>
              <w:t>Malu Mare</w:t>
            </w: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9174B2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3636917A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1 și 3 în abatere și diag</w:t>
            </w:r>
          </w:p>
          <w:p w14:paraId="6677D3B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1 - 3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0281A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35B465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566BC5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713FAD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Cu acces din fir I Leu - </w:t>
            </w:r>
            <w:r w:rsidRPr="00F273DF">
              <w:rPr>
                <w:b/>
                <w:bCs/>
                <w:i/>
                <w:iCs/>
                <w:sz w:val="20"/>
              </w:rPr>
              <w:t>Malu Mare</w:t>
            </w:r>
            <w:r>
              <w:rPr>
                <w:b/>
                <w:bCs/>
                <w:i/>
                <w:iCs/>
                <w:sz w:val="20"/>
              </w:rPr>
              <w:t xml:space="preserve"> în fir II (L3) </w:t>
            </w:r>
            <w:r w:rsidRPr="00F273DF">
              <w:rPr>
                <w:b/>
                <w:bCs/>
                <w:i/>
                <w:iCs/>
                <w:sz w:val="20"/>
              </w:rPr>
              <w:t>Malu Mare și din fir II (L3) Malu Mare în fir I Malu Mare - Leu</w:t>
            </w:r>
          </w:p>
        </w:tc>
      </w:tr>
      <w:tr w:rsidR="002E5479" w:rsidRPr="00A8307A" w14:paraId="108E6F74" w14:textId="77777777" w:rsidTr="006365AA">
        <w:trPr>
          <w:cantSplit/>
          <w:trHeight w:val="160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165CAC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2EE071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9266E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B818CB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Malu Mare</w:t>
            </w:r>
          </w:p>
          <w:p w14:paraId="43FF630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86DFA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14:paraId="4C3E066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6 și 8 </w:t>
            </w:r>
          </w:p>
          <w:p w14:paraId="0288218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  <w:p w14:paraId="3B7B849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și </w:t>
            </w:r>
          </w:p>
          <w:p w14:paraId="0C9AB6C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diag. </w:t>
            </w:r>
          </w:p>
          <w:p w14:paraId="2662CEE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6 - 8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A943B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98D49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1FCB3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C4DA12" w14:textId="77777777" w:rsidR="002E5479" w:rsidRPr="00A8307A" w:rsidRDefault="002E5479" w:rsidP="00913D2F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Cu acces din firul II </w:t>
            </w:r>
          </w:p>
          <w:p w14:paraId="11EEC87F" w14:textId="77777777" w:rsidR="002E5479" w:rsidRPr="00A8307A" w:rsidRDefault="002E5479" w:rsidP="00913D2F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Malu Mare - Banu Mărăcine la linia 2 (firul I) Malu Mare și cu acces din linia 2 (firul I) Malu Mare la firul II Malu Mare - Banu Mărăcine.</w:t>
            </w:r>
          </w:p>
        </w:tc>
      </w:tr>
      <w:tr w:rsidR="002E5479" w:rsidRPr="00A8307A" w14:paraId="534DB073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567B46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C406D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4855B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00CB92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Malu Mare -</w:t>
            </w:r>
          </w:p>
          <w:p w14:paraId="0328C49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Banu Mărăcine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09EAF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8893C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9A96A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198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6</w:t>
            </w:r>
            <w:r w:rsidRPr="00A8307A">
              <w:rPr>
                <w:b/>
                <w:bCs/>
                <w:sz w:val="20"/>
              </w:rPr>
              <w:t>00</w:t>
            </w:r>
          </w:p>
          <w:p w14:paraId="64918E3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200+400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095A6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DED2E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7987A994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76FF05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225B7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1B358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9E235E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Banu Mărăcine</w:t>
            </w:r>
            <w:r>
              <w:rPr>
                <w:b/>
                <w:bCs/>
                <w:sz w:val="20"/>
              </w:rPr>
              <w:t xml:space="preserve"> linia 5 directă</w:t>
            </w:r>
          </w:p>
          <w:p w14:paraId="363B4E1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</w:t>
            </w:r>
            <w:r>
              <w:rPr>
                <w:b/>
                <w:bCs/>
                <w:sz w:val="20"/>
              </w:rPr>
              <w:t xml:space="preserve"> X-Y, </w:t>
            </w:r>
            <w:r w:rsidRPr="00A8307A">
              <w:rPr>
                <w:b/>
                <w:bCs/>
                <w:sz w:val="20"/>
              </w:rPr>
              <w:t xml:space="preserve">peste </w:t>
            </w:r>
            <w:r>
              <w:rPr>
                <w:b/>
                <w:bCs/>
                <w:sz w:val="20"/>
              </w:rPr>
              <w:t>sch. 1,7, 9, 8, 14 și 16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2F9A6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43374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ACCB80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203+100</w:t>
            </w:r>
          </w:p>
          <w:p w14:paraId="4A07E17D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204+650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625925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02A705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  <w:p w14:paraId="3BCE6F1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18071777" w14:textId="77777777" w:rsidTr="006365AA">
        <w:trPr>
          <w:cantSplit/>
          <w:trHeight w:val="1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817AC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4F8F8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426EE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0A5A8F4" w14:textId="77777777" w:rsidR="002E5479" w:rsidRPr="00A8307A" w:rsidRDefault="002E5479" w:rsidP="00B47BFE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Banu Mărăcine</w:t>
            </w:r>
          </w:p>
          <w:p w14:paraId="0E4F56FC" w14:textId="77777777" w:rsidR="002E5479" w:rsidRPr="00A8307A" w:rsidRDefault="002E5479" w:rsidP="00B47BFE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C8B9D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1, 3 în abatere și diag. 1-3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8D709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249597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8B81C5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FE3A15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din fir II Malu Mare - Banu Mărăcine în fir I - linia 6 Banu Mărăcine și din fir I - L 6 Banu Mărăcine în fir II Banu Mărăcine -  Malu Mare</w:t>
            </w:r>
          </w:p>
        </w:tc>
      </w:tr>
      <w:tr w:rsidR="002E5479" w:rsidRPr="00A8307A" w14:paraId="177385C9" w14:textId="77777777" w:rsidTr="006365AA">
        <w:trPr>
          <w:cantSplit/>
          <w:trHeight w:val="33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1BEFEB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41CFF35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61B7632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364272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Banu Mărăcine</w:t>
            </w:r>
          </w:p>
          <w:p w14:paraId="4440299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6C89495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  <w:r>
              <w:rPr>
                <w:b/>
                <w:bCs/>
                <w:sz w:val="20"/>
              </w:rPr>
              <w:t>sch.</w:t>
            </w:r>
            <w:r w:rsidRPr="00A8307A">
              <w:rPr>
                <w:b/>
                <w:bCs/>
                <w:sz w:val="20"/>
              </w:rPr>
              <w:t xml:space="preserve"> </w:t>
            </w:r>
          </w:p>
          <w:p w14:paraId="69CEAE1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9 </w:t>
            </w:r>
            <w:r>
              <w:rPr>
                <w:b/>
                <w:bCs/>
                <w:sz w:val="20"/>
              </w:rPr>
              <w:t>și</w:t>
            </w:r>
            <w:r w:rsidRPr="00A8307A">
              <w:rPr>
                <w:b/>
                <w:bCs/>
                <w:sz w:val="20"/>
              </w:rPr>
              <w:t xml:space="preserve"> 11</w:t>
            </w:r>
            <w:r>
              <w:rPr>
                <w:b/>
                <w:bCs/>
                <w:sz w:val="20"/>
              </w:rPr>
              <w:t xml:space="preserve"> în abatere</w:t>
            </w:r>
          </w:p>
          <w:p w14:paraId="38F9D0B8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și </w:t>
            </w:r>
          </w:p>
          <w:p w14:paraId="62C9024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diag. </w:t>
            </w:r>
          </w:p>
          <w:p w14:paraId="546A2D8C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</w:t>
            </w:r>
            <w:r w:rsidRPr="00A8307A">
              <w:rPr>
                <w:b/>
                <w:bCs/>
                <w:sz w:val="20"/>
              </w:rPr>
              <w:t xml:space="preserve"> - 1</w:t>
            </w:r>
            <w:r>
              <w:rPr>
                <w:b/>
                <w:bCs/>
                <w:sz w:val="20"/>
              </w:rPr>
              <w:t>1</w:t>
            </w:r>
          </w:p>
          <w:p w14:paraId="08622B14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sch. </w:t>
            </w:r>
          </w:p>
          <w:p w14:paraId="391B623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 și 18 în abatere și diag. 14 - 18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6A941B3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4EE6010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68C130E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567E91F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 la liniile 1 - 4 Cap X + Cap Y.</w:t>
            </w:r>
          </w:p>
          <w:p w14:paraId="50B3A95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67BCC163" w14:textId="77777777" w:rsidTr="006365AA">
        <w:trPr>
          <w:cantSplit/>
          <w:trHeight w:val="9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5E01F13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4214F87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398BC70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25FA91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Banu Mărăcine</w:t>
            </w:r>
          </w:p>
          <w:p w14:paraId="6AE7BF9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57AEAA1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7</w:t>
            </w:r>
          </w:p>
          <w:p w14:paraId="62C0669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- 100 m din călcâi sch. </w:t>
            </w:r>
          </w:p>
          <w:p w14:paraId="0A2D4D3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nr. 26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06F8B31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0DFC41D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2176BAE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62EE36E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0C8DFA6F" w14:textId="77777777" w:rsidTr="006365AA">
        <w:trPr>
          <w:cantSplit/>
          <w:trHeight w:val="9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F53D6C5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5E631B4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B1B741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740D698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Banu Mărăcine</w:t>
            </w:r>
          </w:p>
          <w:p w14:paraId="5D7548F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777C9A4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14:paraId="02373CE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nr. 15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C28633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547384D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6EBBCB4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35722BD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809019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4 Cap X şi CEREALCOM.</w:t>
            </w:r>
          </w:p>
        </w:tc>
      </w:tr>
      <w:tr w:rsidR="002E5479" w:rsidRPr="00A8307A" w14:paraId="126F76DE" w14:textId="77777777" w:rsidTr="006365AA">
        <w:trPr>
          <w:cantSplit/>
          <w:trHeight w:val="9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DCD3763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04D29A4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E742F1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A3F54C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Banu Mărăcine</w:t>
            </w:r>
          </w:p>
          <w:p w14:paraId="1AA444D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2AF0B65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17, 21 şi 23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6F8F9B6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7349343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5A657A4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02119EB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903661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CEREALCOM.</w:t>
            </w:r>
          </w:p>
        </w:tc>
      </w:tr>
      <w:tr w:rsidR="002E5479" w:rsidRPr="00A8307A" w14:paraId="48B1A13A" w14:textId="77777777" w:rsidTr="006365AA">
        <w:trPr>
          <w:cantSplit/>
          <w:trHeight w:val="9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92FE136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CDFC82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500E83D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7E3C83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Banu Mărăcine</w:t>
            </w:r>
          </w:p>
          <w:p w14:paraId="5885816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4C35EC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20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2618083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030096A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48A048A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480F18A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63209E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4 Cap Y.</w:t>
            </w:r>
          </w:p>
        </w:tc>
      </w:tr>
      <w:tr w:rsidR="002E5479" w:rsidRPr="00A8307A" w14:paraId="55163CC0" w14:textId="77777777" w:rsidTr="006365AA">
        <w:trPr>
          <w:cantSplit/>
          <w:trHeight w:val="9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183198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7D76C8E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249+150</w:t>
            </w:r>
          </w:p>
          <w:p w14:paraId="5106FC1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250+300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4030AC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3C236A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14:paraId="5CB6CEB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3A + 3B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6C25824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7604777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2467488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29561D1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67A7B29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Numai pentru trenurile de marfă în tranzit .</w:t>
            </w:r>
          </w:p>
          <w:p w14:paraId="277BD2A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44E260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Stație paralelogram.</w:t>
            </w:r>
          </w:p>
        </w:tc>
      </w:tr>
      <w:tr w:rsidR="002E5479" w:rsidRPr="00A8307A" w14:paraId="6C7390C5" w14:textId="77777777" w:rsidTr="006365AA">
        <w:trPr>
          <w:cantSplit/>
          <w:trHeight w:val="108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12579E6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25C258D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2BD6828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F5B244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468B957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</w:p>
          <w:p w14:paraId="73F15EE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diag.</w:t>
            </w:r>
          </w:p>
          <w:p w14:paraId="0DD3977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73 - 77 - - 83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09679E1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672949C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3600143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3C1428F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 din linia 2 A la liniile 26 și 27.</w:t>
            </w:r>
          </w:p>
        </w:tc>
      </w:tr>
      <w:tr w:rsidR="002E5479" w:rsidRPr="00A8307A" w14:paraId="6FAEB918" w14:textId="77777777" w:rsidTr="006365AA">
        <w:trPr>
          <w:cantSplit/>
          <w:trHeight w:val="69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885D300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30FC5D2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5C8F475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FB08CB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3313974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</w:p>
          <w:p w14:paraId="119F8B9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diag.</w:t>
            </w:r>
          </w:p>
          <w:p w14:paraId="30BAB89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79 - 85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064803B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3C390A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5090EBD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62B5B35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 din linia 28 A la liniile 1 - 4 B.</w:t>
            </w:r>
          </w:p>
        </w:tc>
      </w:tr>
      <w:tr w:rsidR="002E5479" w:rsidRPr="00A8307A" w14:paraId="1F19F018" w14:textId="77777777" w:rsidTr="006365AA">
        <w:trPr>
          <w:cantSplit/>
          <w:trHeight w:val="54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CFFC468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B1E98D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7FD9EF0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6B4D77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14:paraId="42BA889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0916973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TDJ </w:t>
            </w:r>
          </w:p>
          <w:p w14:paraId="42B4FA9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75 / 79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33FD6CB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C413CE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0DC9D37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2C15D0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 din  linia 28A la liniile 1 - 4 B, 26 și 27.</w:t>
            </w:r>
          </w:p>
        </w:tc>
      </w:tr>
      <w:tr w:rsidR="002E5479" w:rsidRPr="00A8307A" w14:paraId="789B1A67" w14:textId="77777777" w:rsidTr="006365AA">
        <w:trPr>
          <w:cantSplit/>
          <w:trHeight w:val="86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11C7E71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7D2B97F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0C7162D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4EA1EB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14:paraId="54A9EE7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162DE88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TDJ</w:t>
            </w:r>
          </w:p>
          <w:p w14:paraId="7A3E5DB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83 / 87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459DBA5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4F02E13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3C85EE1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noWrap/>
            <w:tcMar>
              <w:left w:w="0" w:type="dxa"/>
              <w:right w:w="0" w:type="dxa"/>
            </w:tcMar>
            <w:vAlign w:val="center"/>
          </w:tcPr>
          <w:p w14:paraId="790CBC2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 din  liniile 1A, 2A și 28A la liniile 26 și 27.</w:t>
            </w:r>
          </w:p>
        </w:tc>
      </w:tr>
      <w:tr w:rsidR="002E5479" w:rsidRPr="00A8307A" w14:paraId="6D7B6955" w14:textId="77777777" w:rsidTr="006365AA">
        <w:trPr>
          <w:cantSplit/>
          <w:trHeight w:val="18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50D388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CFFAD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D6323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9513F5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14:paraId="2CF80B6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2D95E1B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peste </w:t>
            </w:r>
          </w:p>
          <w:p w14:paraId="27FC11CB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sch.  23,  33,  35,  </w:t>
            </w:r>
          </w:p>
          <w:p w14:paraId="0C436660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TDJ </w:t>
            </w:r>
          </w:p>
          <w:p w14:paraId="10BB2B3F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43 / 49, </w:t>
            </w:r>
          </w:p>
          <w:p w14:paraId="7776D677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45 / 51, sch. 55,  57, 59,  </w:t>
            </w:r>
          </w:p>
          <w:p w14:paraId="250E977B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65,  67,  69, 145,  147, 149,  151, 157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D6141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CD77F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81299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26137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0C4EB1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4A - 16.</w:t>
            </w:r>
          </w:p>
        </w:tc>
      </w:tr>
      <w:tr w:rsidR="002E5479" w:rsidRPr="00A8307A" w14:paraId="0135FE2E" w14:textId="77777777" w:rsidTr="006365AA">
        <w:trPr>
          <w:cantSplit/>
          <w:trHeight w:val="94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84C08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DA4B5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88213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F6F1D1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14:paraId="04BABFB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X, linia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5A6FBC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din călcâi sch. 149 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7D2A0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C156B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29332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9B41B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2CF66C50" w14:textId="77777777" w:rsidTr="006365AA">
        <w:trPr>
          <w:cantSplit/>
          <w:trHeight w:val="58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64CA42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B00B8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B6752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6B8F8C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14:paraId="612BB9F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X, liniile 14 și 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89797D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din călcâi sch. 157 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06A4E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F1DCE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B39A3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2F770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7661ADD9" w14:textId="77777777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A5FD07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E89F5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36272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18996F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14:paraId="2671E67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A411F0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peste </w:t>
            </w:r>
          </w:p>
          <w:p w14:paraId="03511DCD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sch. 12</w:t>
            </w:r>
          </w:p>
          <w:p w14:paraId="59F0ED74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TDJ </w:t>
            </w:r>
          </w:p>
          <w:p w14:paraId="0AD26CE3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22 / 26</w:t>
            </w:r>
          </w:p>
          <w:p w14:paraId="45A8009A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sch. 24</w:t>
            </w:r>
          </w:p>
          <w:p w14:paraId="592C005E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TDJ </w:t>
            </w:r>
          </w:p>
          <w:p w14:paraId="0816E99F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32 / 38</w:t>
            </w:r>
          </w:p>
          <w:p w14:paraId="720D3992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sch.: 40</w:t>
            </w:r>
          </w:p>
          <w:p w14:paraId="00669AD1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50, 52, 54, 56, 58, 60, 62, 64, 66, 76, 78, 80, 82, 84 </w:t>
            </w:r>
          </w:p>
          <w:p w14:paraId="7B4DF24E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și 88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5584E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D7C59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C3221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FED09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1946E8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5 - 16.</w:t>
            </w:r>
          </w:p>
        </w:tc>
      </w:tr>
      <w:tr w:rsidR="002E5479" w:rsidRPr="00A8307A" w14:paraId="659EE8AE" w14:textId="77777777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57587E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EA9A9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394AE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CFB54A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14:paraId="20EBC1F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Y, linia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7C1FA2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din călcâi sch. 82 </w:t>
            </w:r>
          </w:p>
          <w:p w14:paraId="27D63E9A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2C6EF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AABFF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9361B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17798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3819A7F4" w14:textId="77777777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514456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B76B0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912EC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BBC564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14:paraId="1347587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Y, linia 14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1958D8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din călcâi sch. 78 </w:t>
            </w:r>
          </w:p>
          <w:p w14:paraId="6E723639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972E2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D27B5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D2850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46683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4BE49CF4" w14:textId="77777777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4D1388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F324B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D4784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A1799B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14:paraId="6671758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Y, linia 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B6604F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din călcâi sch. 80 </w:t>
            </w:r>
          </w:p>
          <w:p w14:paraId="54998D3E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1CC557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F8B80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B9155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75D12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7F273344" w14:textId="77777777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661ECD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B8500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E1EC4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F338A8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Craiova</w:t>
            </w:r>
          </w:p>
          <w:p w14:paraId="5755882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 linia 16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54FB5D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din călcâi sch. 88 </w:t>
            </w:r>
          </w:p>
          <w:p w14:paraId="623BE54A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pe 200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D8452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9E22AB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8D426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399C2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25360C8A" w14:textId="77777777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E6A806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C8AC7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8C691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2A8120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Cernele</w:t>
            </w:r>
          </w:p>
          <w:p w14:paraId="14C8C11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  <w:r>
              <w:rPr>
                <w:b/>
                <w:bCs/>
                <w:sz w:val="20"/>
              </w:rPr>
              <w:t xml:space="preserve"> + Y, L 13 directă, peste sch. 9, 15, 21, 28, 20 și 14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A405FD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86A01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B7680A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255+140</w:t>
            </w:r>
          </w:p>
          <w:p w14:paraId="0D1F4CD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256+540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D445E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8A6850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7ED0A42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2E5479" w:rsidRPr="00A8307A" w14:paraId="45E2D37E" w14:textId="77777777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8BCF98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A7BC4D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255+140</w:t>
            </w:r>
          </w:p>
          <w:p w14:paraId="60EFDE1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256+540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29006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900A77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Cernele</w:t>
            </w:r>
          </w:p>
          <w:p w14:paraId="092631DE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  <w:r>
              <w:rPr>
                <w:b/>
                <w:bCs/>
                <w:sz w:val="20"/>
              </w:rPr>
              <w:t>+Y, L 12 directă</w:t>
            </w:r>
          </w:p>
          <w:p w14:paraId="1953C1C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7, 13, 17, 22, 18 și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3CD41E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A255E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C6FC1A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C24239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7330D7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7C25816B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2E5479" w:rsidRPr="00A8307A" w14:paraId="29A5FBFB" w14:textId="77777777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D858B9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D083C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95C499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47F75F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Cernele</w:t>
            </w:r>
          </w:p>
          <w:p w14:paraId="48DDCF0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  <w:r>
              <w:rPr>
                <w:b/>
                <w:bCs/>
                <w:sz w:val="20"/>
              </w:rPr>
              <w:t xml:space="preserve"> +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5C7699" w14:textId="77777777" w:rsidR="002E5479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14:paraId="763E7564" w14:textId="77777777" w:rsidR="002E5479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TDJ </w:t>
            </w:r>
          </w:p>
          <w:p w14:paraId="552A64CE" w14:textId="77777777" w:rsidR="002E5479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23 / 27 </w:t>
            </w:r>
          </w:p>
          <w:p w14:paraId="566A1537" w14:textId="77777777" w:rsidR="002E5479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și </w:t>
            </w:r>
          </w:p>
          <w:p w14:paraId="3EBCCBC7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sch. 24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E2613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B95A18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C22B26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FE483F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4263AAD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7 - 11.</w:t>
            </w:r>
          </w:p>
        </w:tc>
      </w:tr>
      <w:tr w:rsidR="002E5479" w:rsidRPr="00A8307A" w14:paraId="755E3577" w14:textId="77777777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C08CB2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E2718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2B868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AD5454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Cernele</w:t>
            </w:r>
          </w:p>
          <w:p w14:paraId="62CEC8B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  <w:r>
              <w:rPr>
                <w:b/>
                <w:bCs/>
                <w:sz w:val="20"/>
              </w:rPr>
              <w:t xml:space="preserve"> +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F82439" w14:textId="77777777" w:rsidR="002E5479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14:paraId="17927A92" w14:textId="77777777" w:rsidR="002E5479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sch. </w:t>
            </w:r>
          </w:p>
          <w:p w14:paraId="6975010A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29 și 36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B5B9D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A76BCE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DFC3F4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6D6D3C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70491E8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14 - 18.</w:t>
            </w:r>
          </w:p>
        </w:tc>
      </w:tr>
      <w:tr w:rsidR="002E5479" w:rsidRPr="00A8307A" w14:paraId="107D6D5D" w14:textId="77777777" w:rsidTr="006365AA">
        <w:trPr>
          <w:cantSplit/>
          <w:trHeight w:val="79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35FB4F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F6E0E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1E407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09C644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Cernele</w:t>
            </w:r>
          </w:p>
          <w:p w14:paraId="7ABF0D0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6358E1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peste </w:t>
            </w:r>
          </w:p>
          <w:p w14:paraId="14555E1F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sch.  1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088F7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73ED7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6AD5E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9C3A8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 către Triaj Grupa A.</w:t>
            </w:r>
          </w:p>
        </w:tc>
      </w:tr>
      <w:tr w:rsidR="002E5479" w:rsidRPr="00A8307A" w14:paraId="04891745" w14:textId="77777777" w:rsidTr="006365AA">
        <w:trPr>
          <w:cantSplit/>
          <w:trHeight w:val="46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6D93E0F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2EA4E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7941D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DE045C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Cernele</w:t>
            </w:r>
          </w:p>
          <w:p w14:paraId="5FE1A74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DA38C9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peste T.D.J. </w:t>
            </w:r>
          </w:p>
          <w:p w14:paraId="44C15E7F" w14:textId="77777777" w:rsidR="002E5479" w:rsidRPr="00A8307A" w:rsidRDefault="002E5479" w:rsidP="00913D2F">
            <w:pPr>
              <w:spacing w:before="40" w:after="40" w:line="276" w:lineRule="auto"/>
              <w:ind w:left="28" w:right="28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33 / 37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53022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859D9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FB1EB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D543A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C91C92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7 - 10 .</w:t>
            </w:r>
          </w:p>
          <w:p w14:paraId="0FDF4C9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primiri - expedieri.</w:t>
            </w:r>
          </w:p>
        </w:tc>
      </w:tr>
      <w:tr w:rsidR="002E5479" w:rsidRPr="00A8307A" w14:paraId="4C60F092" w14:textId="77777777" w:rsidTr="006365AA">
        <w:trPr>
          <w:cantSplit/>
          <w:trHeight w:val="181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A4E5536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27B35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18B9D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F9E831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Cernele</w:t>
            </w:r>
          </w:p>
          <w:p w14:paraId="7F18BBE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ECD0E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toţi schim-bătorii </w:t>
            </w:r>
          </w:p>
          <w:p w14:paraId="0216F4E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care dau acces la liniile 15 - 18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BD0FD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1481A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BD803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EB799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EA49E7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15 - 18 Cap X.</w:t>
            </w:r>
          </w:p>
        </w:tc>
      </w:tr>
      <w:tr w:rsidR="002E5479" w:rsidRPr="00A8307A" w14:paraId="21B064F2" w14:textId="77777777" w:rsidTr="006365AA">
        <w:trPr>
          <w:cantSplit/>
          <w:trHeight w:val="89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DF9FA6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0790A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44B3E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9B673F8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Cernele</w:t>
            </w:r>
          </w:p>
          <w:p w14:paraId="078BBCC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D5BCF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14:paraId="20BE283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30, 38 </w:t>
            </w:r>
          </w:p>
          <w:p w14:paraId="3A18B3F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şi 54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BC241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C0F2F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352C6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F4E98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 la liniile 7, 8 și 10 Cap Y.</w:t>
            </w:r>
          </w:p>
        </w:tc>
      </w:tr>
      <w:tr w:rsidR="002E5479" w:rsidRPr="00A8307A" w14:paraId="12D633DE" w14:textId="77777777" w:rsidTr="006365AA">
        <w:trPr>
          <w:cantSplit/>
          <w:trHeight w:val="8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71D6911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5459C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055F1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A1DE4D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Cernele</w:t>
            </w:r>
          </w:p>
          <w:p w14:paraId="77E13D7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FFAF8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14:paraId="69FDE25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44, 52, 56, 58, 60 şi </w:t>
            </w:r>
          </w:p>
          <w:p w14:paraId="4BE075E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diag. </w:t>
            </w:r>
          </w:p>
          <w:p w14:paraId="7D17DA0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58 - 60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14712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46800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AA344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A385C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95090F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15 - 18 Cap Y.</w:t>
            </w:r>
          </w:p>
        </w:tc>
      </w:tr>
      <w:tr w:rsidR="002E5479" w:rsidRPr="00A8307A" w14:paraId="1C93EB8E" w14:textId="77777777" w:rsidTr="006365AA">
        <w:trPr>
          <w:cantSplit/>
          <w:trHeight w:val="23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E9080D9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ABDD5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257+900</w:t>
            </w:r>
          </w:p>
          <w:p w14:paraId="0456807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258+100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8BEBE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3E5514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Cernele -</w:t>
            </w:r>
          </w:p>
          <w:p w14:paraId="6F6D287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Işalniţa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B6B5E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6E044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A65CE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46C63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2FD9B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A8307A">
              <w:rPr>
                <w:b/>
                <w:bCs/>
                <w:iCs/>
                <w:color w:val="000000"/>
                <w:sz w:val="20"/>
              </w:rPr>
              <w:t>*Interzis circulația locomotivelor cuplate.</w:t>
            </w:r>
          </w:p>
          <w:p w14:paraId="39C02D3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A8307A" w14:paraId="59133770" w14:textId="77777777" w:rsidTr="006365AA">
        <w:trPr>
          <w:cantSplit/>
          <w:trHeight w:val="23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C0661F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1AB4A9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261+350</w:t>
            </w:r>
          </w:p>
          <w:p w14:paraId="0491ABE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262+900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7CCE8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60B01E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Işalniţa</w:t>
            </w:r>
          </w:p>
          <w:p w14:paraId="2F55E3D9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directă, </w:t>
            </w:r>
          </w:p>
          <w:p w14:paraId="0D12D440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Cap </w:t>
            </w:r>
            <w:r>
              <w:rPr>
                <w:b/>
                <w:bCs/>
                <w:sz w:val="20"/>
              </w:rPr>
              <w:t>X+</w:t>
            </w:r>
            <w:r w:rsidRPr="00A8307A">
              <w:rPr>
                <w:b/>
                <w:bCs/>
                <w:sz w:val="20"/>
              </w:rPr>
              <w:t>Y</w:t>
            </w:r>
            <w:r>
              <w:rPr>
                <w:b/>
                <w:bCs/>
                <w:sz w:val="20"/>
              </w:rPr>
              <w:t xml:space="preserve"> și </w:t>
            </w:r>
          </w:p>
          <w:p w14:paraId="26655B9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1, 47, 16 și 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78710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93D41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3CF81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071E0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17631C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CA7415">
              <w:rPr>
                <w:b/>
                <w:bCs/>
                <w:i/>
                <w:color w:val="000000"/>
                <w:sz w:val="20"/>
              </w:rPr>
              <w:t>Fără inductori.</w:t>
            </w:r>
          </w:p>
          <w:p w14:paraId="0C41F2FB" w14:textId="77777777" w:rsidR="002E5479" w:rsidRPr="00CA7415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>
              <w:rPr>
                <w:b/>
                <w:bCs/>
                <w:i/>
                <w:color w:val="000000"/>
                <w:sz w:val="20"/>
              </w:rPr>
              <w:t>Semnalizată ca limitare de viteză.</w:t>
            </w:r>
          </w:p>
        </w:tc>
      </w:tr>
      <w:tr w:rsidR="002E5479" w:rsidRPr="00A8307A" w14:paraId="526E1C2B" w14:textId="77777777" w:rsidTr="006365AA">
        <w:trPr>
          <w:cantSplit/>
          <w:trHeight w:val="23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1429CA0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7F974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DAF02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A3D04C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Işalniţa</w:t>
            </w:r>
          </w:p>
          <w:p w14:paraId="11EE227D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3 directă, </w:t>
            </w:r>
          </w:p>
          <w:p w14:paraId="77ADCC2E" w14:textId="77777777" w:rsidR="002E5479" w:rsidRDefault="002E5479" w:rsidP="009E7206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Cap </w:t>
            </w:r>
            <w:r>
              <w:rPr>
                <w:b/>
                <w:bCs/>
                <w:sz w:val="20"/>
              </w:rPr>
              <w:t>X+</w:t>
            </w:r>
            <w:r w:rsidRPr="00A8307A">
              <w:rPr>
                <w:b/>
                <w:bCs/>
                <w:sz w:val="20"/>
              </w:rPr>
              <w:t>Y</w:t>
            </w:r>
          </w:p>
          <w:p w14:paraId="617EF872" w14:textId="77777777" w:rsidR="002E5479" w:rsidRPr="00A8307A" w:rsidRDefault="002E5479" w:rsidP="009E7206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5, 7, 8 și 4.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0E117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9C008B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1A7D0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26</w:t>
            </w:r>
            <w:r>
              <w:rPr>
                <w:b/>
                <w:bCs/>
                <w:sz w:val="20"/>
              </w:rPr>
              <w:t>1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40</w:t>
            </w:r>
            <w:r w:rsidRPr="00A8307A">
              <w:rPr>
                <w:b/>
                <w:bCs/>
                <w:sz w:val="20"/>
              </w:rPr>
              <w:t>0</w:t>
            </w:r>
          </w:p>
          <w:p w14:paraId="6E3BC37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26</w:t>
            </w:r>
            <w:r>
              <w:rPr>
                <w:b/>
                <w:bCs/>
                <w:sz w:val="20"/>
              </w:rPr>
              <w:t>2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85</w:t>
            </w:r>
            <w:r w:rsidRPr="00A8307A">
              <w:rPr>
                <w:b/>
                <w:bCs/>
                <w:sz w:val="20"/>
              </w:rPr>
              <w:t>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C5CBF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  <w:r w:rsidRPr="00A8307A"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2DF389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CA7415">
              <w:rPr>
                <w:b/>
                <w:bCs/>
                <w:i/>
                <w:color w:val="000000"/>
                <w:sz w:val="20"/>
              </w:rPr>
              <w:t>Fără inductori.</w:t>
            </w:r>
          </w:p>
          <w:p w14:paraId="4DE48278" w14:textId="77777777" w:rsidR="002E5479" w:rsidRPr="00CA7415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>
              <w:rPr>
                <w:b/>
                <w:bCs/>
                <w:i/>
                <w:color w:val="000000"/>
                <w:sz w:val="20"/>
              </w:rPr>
              <w:t>Semnalizată ca limitare de viteză.</w:t>
            </w:r>
          </w:p>
        </w:tc>
      </w:tr>
      <w:tr w:rsidR="002E5479" w:rsidRPr="00A8307A" w14:paraId="7E579656" w14:textId="77777777" w:rsidTr="006365AA">
        <w:trPr>
          <w:cantSplit/>
          <w:trHeight w:val="162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3B9102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936EF7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8C833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893960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Işalniţa</w:t>
            </w:r>
          </w:p>
          <w:p w14:paraId="40F030D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Cap Y, liniile 4  - 13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8F545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</w:t>
            </w:r>
          </w:p>
          <w:p w14:paraId="6AA3877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toţi </w:t>
            </w:r>
          </w:p>
          <w:p w14:paraId="1E8FBAD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sch. </w:t>
            </w:r>
          </w:p>
          <w:p w14:paraId="0B008EB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şi </w:t>
            </w:r>
          </w:p>
          <w:p w14:paraId="2F6F176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diag. </w:t>
            </w:r>
          </w:p>
          <w:p w14:paraId="53E1DB5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A80A9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AB445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6945E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AC4EC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1DB09F83" w14:textId="77777777" w:rsidTr="006365AA">
        <w:trPr>
          <w:cantSplit/>
          <w:trHeight w:val="116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12F6439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247F4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34875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338D5D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Işalniţa</w:t>
            </w:r>
          </w:p>
          <w:p w14:paraId="3670179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11 </w:t>
            </w:r>
          </w:p>
          <w:p w14:paraId="05450D4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primiri - expedieri, </w:t>
            </w:r>
          </w:p>
          <w:p w14:paraId="451C202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0B836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100 m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BD594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1664C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25601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E5245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7C642775" w14:textId="77777777" w:rsidTr="006365AA">
        <w:trPr>
          <w:cantSplit/>
          <w:trHeight w:val="44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BE42003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ACC82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86D7A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40B316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Işalniţa</w:t>
            </w:r>
          </w:p>
          <w:p w14:paraId="0C73F8B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186CD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19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13C24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10FFA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2C65A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45D75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1A421C95" w14:textId="77777777" w:rsidTr="006365AA">
        <w:trPr>
          <w:cantSplit/>
          <w:trHeight w:val="44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94AAC8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C904E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CE715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CDF7C8F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 xml:space="preserve">Coţofeni  </w:t>
            </w:r>
          </w:p>
          <w:p w14:paraId="34BA653F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Y, sch. 8 și</w:t>
            </w:r>
          </w:p>
          <w:p w14:paraId="6DCAFFE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Coţofeni  -</w:t>
            </w:r>
          </w:p>
          <w:p w14:paraId="1FC8D90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Răcari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39ADF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D2C15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4F9826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270+100</w:t>
            </w:r>
          </w:p>
          <w:p w14:paraId="428C9B2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271+750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2A287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5EB479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273E40A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2E5479" w:rsidRPr="00A8307A" w14:paraId="4F327DF0" w14:textId="77777777" w:rsidTr="006365AA">
        <w:trPr>
          <w:cantSplit/>
          <w:trHeight w:val="44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54F4D87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5E263B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ED9EBD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2EFBBD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>Răcari</w:t>
            </w:r>
            <w:r>
              <w:rPr>
                <w:b/>
                <w:bCs/>
                <w:sz w:val="20"/>
              </w:rPr>
              <w:t xml:space="preserve">, L3 directă Cap X și sch. 1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06C2D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6E46E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A271EC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278+600</w:t>
            </w:r>
          </w:p>
          <w:p w14:paraId="07F9341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279+000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50298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55EB58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6F5A9A77" w14:textId="77777777" w:rsidTr="006365AA">
        <w:trPr>
          <w:cantSplit/>
          <w:trHeight w:val="44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F163A66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CB4F91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B858D2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73466E7" w14:textId="77777777" w:rsidR="002E5479" w:rsidRDefault="002E5479" w:rsidP="00922B14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Filiaşi</w:t>
            </w:r>
          </w:p>
          <w:p w14:paraId="405C7413" w14:textId="77777777" w:rsidR="002E5479" w:rsidRDefault="002E5479" w:rsidP="00922B14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peste sch. 9, 13 și 17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DDD3A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0E2E0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07788A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284+850</w:t>
            </w:r>
          </w:p>
          <w:p w14:paraId="12A80500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285+000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D493AF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3293BD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2873B06F" w14:textId="77777777" w:rsidTr="006365AA">
        <w:trPr>
          <w:cantSplit/>
          <w:trHeight w:val="69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E4BB26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EEC544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6A1FD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153F86A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Filiaşi</w:t>
            </w:r>
          </w:p>
          <w:p w14:paraId="0D6D994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9F11EA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29</w:t>
            </w:r>
          </w:p>
          <w:p w14:paraId="317F156A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diag.</w:t>
            </w:r>
          </w:p>
          <w:p w14:paraId="736545B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27 - 29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3179B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18414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8CC65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A1BC2B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</w:t>
            </w:r>
          </w:p>
          <w:p w14:paraId="1BBC78D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și 6, Cap X.</w:t>
            </w:r>
          </w:p>
        </w:tc>
      </w:tr>
      <w:tr w:rsidR="002E5479" w:rsidRPr="00A8307A" w14:paraId="42F19C99" w14:textId="77777777" w:rsidTr="006365AA">
        <w:trPr>
          <w:cantSplit/>
          <w:trHeight w:val="69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44693D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863DF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045A3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704D062" w14:textId="77777777" w:rsidR="002E5479" w:rsidRDefault="002E5479" w:rsidP="00461830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Filiaşi</w:t>
            </w:r>
          </w:p>
          <w:p w14:paraId="1EBB1D7D" w14:textId="77777777" w:rsidR="002E5479" w:rsidRPr="00A8307A" w:rsidRDefault="002E5479" w:rsidP="00461830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670EBE" w14:textId="77777777" w:rsidR="002E5479" w:rsidRPr="00A8307A" w:rsidRDefault="002E5479" w:rsidP="0046183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T.D.J.</w:t>
            </w:r>
          </w:p>
          <w:p w14:paraId="0BAD49B2" w14:textId="77777777" w:rsidR="002E5479" w:rsidRDefault="002E5479" w:rsidP="0046183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</w:t>
            </w:r>
            <w:r w:rsidRPr="00A8307A">
              <w:rPr>
                <w:b/>
                <w:bCs/>
                <w:sz w:val="20"/>
              </w:rPr>
              <w:t xml:space="preserve"> / </w:t>
            </w:r>
            <w:r>
              <w:rPr>
                <w:b/>
                <w:bCs/>
                <w:sz w:val="20"/>
              </w:rPr>
              <w:t>32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F0EDC2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DDF8E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A19B9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D9DC9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5 - 7 Cap Y.</w:t>
            </w:r>
          </w:p>
        </w:tc>
      </w:tr>
      <w:tr w:rsidR="002E5479" w:rsidRPr="00A8307A" w14:paraId="7C936345" w14:textId="77777777" w:rsidTr="006365AA">
        <w:trPr>
          <w:cantSplit/>
          <w:trHeight w:val="8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117585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lastRenderedPageBreak/>
              <w:t xml:space="preserve"> </w:t>
            </w: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D6444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A8307A">
              <w:rPr>
                <w:b/>
                <w:bCs/>
                <w:color w:val="000000"/>
                <w:sz w:val="20"/>
              </w:rPr>
              <w:t>287+640</w:t>
            </w:r>
          </w:p>
          <w:p w14:paraId="29067D9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color w:val="000000"/>
                <w:sz w:val="20"/>
              </w:rPr>
              <w:t>287+690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0DA26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B1B8C3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Filiaşi -</w:t>
            </w:r>
          </w:p>
          <w:p w14:paraId="0ADE717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Gura Motrului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B2F1F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5FA4D0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68EDE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287+640</w:t>
            </w:r>
          </w:p>
          <w:p w14:paraId="3A7B051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287+690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7F253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C36AF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>*Valabil pentru trenurile care au în componență  două locomotive cuplate.</w:t>
            </w:r>
          </w:p>
          <w:p w14:paraId="67ECA56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A8307A" w14:paraId="6201948F" w14:textId="77777777" w:rsidTr="006365AA">
        <w:trPr>
          <w:cantSplit/>
          <w:trHeight w:val="8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544700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34AB6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A1926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17A1B1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Filiaşi -</w:t>
            </w:r>
          </w:p>
          <w:p w14:paraId="046CFDA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Gura Motrului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4B6BB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6F73D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BADED6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290+550</w:t>
            </w:r>
          </w:p>
          <w:p w14:paraId="0E037D4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290+750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E9D5D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BDC37E" w14:textId="77777777" w:rsidR="002E5479" w:rsidRPr="00B943BB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sz w:val="20"/>
              </w:rPr>
            </w:pPr>
            <w:r w:rsidRPr="00B943BB">
              <w:rPr>
                <w:b/>
                <w:bCs/>
                <w:i/>
                <w:sz w:val="20"/>
              </w:rPr>
              <w:t>Fără inductori.</w:t>
            </w:r>
          </w:p>
        </w:tc>
      </w:tr>
      <w:tr w:rsidR="002E5479" w:rsidRPr="00A8307A" w14:paraId="7B6E7A3B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AD1F58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98544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E6E60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C12EB5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Gura Motrului</w:t>
            </w:r>
          </w:p>
          <w:p w14:paraId="0CDB31D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4 </w:t>
            </w:r>
          </w:p>
          <w:p w14:paraId="5012BDC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080EA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 inclusiv sch. 10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270AD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D6A80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F7EB0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0156E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0037945D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5425BD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38AAB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F8F26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878832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Gura Motrului -</w:t>
            </w:r>
          </w:p>
          <w:p w14:paraId="124B72C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Butoieşti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7F752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BDC40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168515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292+000</w:t>
            </w:r>
          </w:p>
          <w:p w14:paraId="0CFC3B3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293+300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7781F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C2DA2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680AC7E2" w14:textId="77777777" w:rsidTr="006365AA">
        <w:trPr>
          <w:cantSplit/>
          <w:trHeight w:val="38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F435BDF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285AA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298+250</w:t>
            </w:r>
          </w:p>
          <w:p w14:paraId="552B467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298+350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3BE04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</w:t>
            </w:r>
            <w:r w:rsidRPr="00A8307A"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C171C5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Butoieşti</w:t>
            </w:r>
          </w:p>
          <w:p w14:paraId="0DA62F4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3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6FDD0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7F3E8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8E3A2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59A8B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AB0178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peste sch. 1 și </w:t>
            </w:r>
          </w:p>
          <w:p w14:paraId="19645C3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podeț km 298+330. </w:t>
            </w:r>
          </w:p>
          <w:p w14:paraId="3A3395E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1D642944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0A32ACE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ADE46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20D6E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6E249A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Butoieşti</w:t>
            </w:r>
          </w:p>
          <w:p w14:paraId="723178D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X, </w:t>
            </w:r>
            <w:r w:rsidRPr="00A8307A"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F6C2A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95563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19004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298+280</w:t>
            </w:r>
          </w:p>
          <w:p w14:paraId="092B7EA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29</w:t>
            </w:r>
            <w:r>
              <w:rPr>
                <w:b/>
                <w:bCs/>
                <w:sz w:val="20"/>
              </w:rPr>
              <w:t>8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500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A6999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</w:t>
            </w:r>
            <w:r w:rsidRPr="00A8307A"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603124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134A1DC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3, 5 și 7.</w:t>
            </w:r>
          </w:p>
        </w:tc>
      </w:tr>
      <w:tr w:rsidR="002E5479" w:rsidRPr="00A8307A" w14:paraId="6AE9F353" w14:textId="77777777" w:rsidTr="006365AA">
        <w:trPr>
          <w:cantSplit/>
          <w:trHeight w:val="52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68FD95E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929F7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FBD06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D75C55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Butoieşti</w:t>
            </w:r>
          </w:p>
          <w:p w14:paraId="1A21A6D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1 </w:t>
            </w:r>
          </w:p>
          <w:p w14:paraId="1809DA4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–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077F4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AB9EF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FD419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CA26F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463EF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5149C413" w14:textId="77777777" w:rsidTr="006365AA">
        <w:trPr>
          <w:cantSplit/>
          <w:trHeight w:val="27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C28AB71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45E44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302+500</w:t>
            </w:r>
          </w:p>
          <w:p w14:paraId="2753EDB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302+700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D3182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251D95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Butoieşti -</w:t>
            </w:r>
          </w:p>
          <w:p w14:paraId="690AFA2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Strehaia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2A879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9FE61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4B22C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82E48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85982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A8307A">
              <w:rPr>
                <w:b/>
                <w:bCs/>
                <w:iCs/>
                <w:color w:val="000000"/>
                <w:sz w:val="20"/>
              </w:rPr>
              <w:t>*Interzis circulația locomotivelor cuplate.</w:t>
            </w:r>
          </w:p>
          <w:p w14:paraId="6D2C230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A8307A" w14:paraId="3FFB2203" w14:textId="77777777" w:rsidTr="006365AA">
        <w:trPr>
          <w:cantSplit/>
          <w:trHeight w:val="27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F3EDA3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F04CC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BF0BF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63BFFF8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Butoieşti -</w:t>
            </w:r>
          </w:p>
          <w:p w14:paraId="16D787C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Strehaia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80264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49FF0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C8E1EB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305+700</w:t>
            </w:r>
          </w:p>
          <w:p w14:paraId="028FC75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308+000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DE599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1F2C81" w14:textId="77777777" w:rsidR="002E5479" w:rsidRPr="00D0015E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D0015E">
              <w:rPr>
                <w:b/>
                <w:bCs/>
                <w:i/>
                <w:color w:val="000000"/>
                <w:sz w:val="20"/>
              </w:rPr>
              <w:t>Fără inductori.</w:t>
            </w:r>
          </w:p>
        </w:tc>
      </w:tr>
      <w:tr w:rsidR="002E5479" w:rsidRPr="00A8307A" w14:paraId="382EB956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549C11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F3FCE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39599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A2F00D8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Strehaia</w:t>
            </w:r>
          </w:p>
          <w:p w14:paraId="78405C9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2C41D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17</w:t>
            </w:r>
          </w:p>
          <w:p w14:paraId="34E728E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in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19F90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73F8E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1FC06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261CF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4331EB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1 abătută.</w:t>
            </w:r>
          </w:p>
        </w:tc>
      </w:tr>
      <w:tr w:rsidR="002E5479" w:rsidRPr="00A8307A" w14:paraId="0B655478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388E411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A2597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4FC6E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F8DA7F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Strehaia</w:t>
            </w:r>
          </w:p>
          <w:p w14:paraId="68717CB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CAEF2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12</w:t>
            </w:r>
          </w:p>
          <w:p w14:paraId="584536C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53766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F29F9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E1510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EE45F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9FF1F6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2 - 5  înspre și dinspre st. Jirov.</w:t>
            </w:r>
          </w:p>
        </w:tc>
      </w:tr>
      <w:tr w:rsidR="002E5479" w:rsidRPr="00A8307A" w14:paraId="6E32E2D0" w14:textId="77777777" w:rsidTr="006365AA">
        <w:trPr>
          <w:cantSplit/>
          <w:trHeight w:val="114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9663817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82A28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A2A6A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9E1488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Strehaia</w:t>
            </w:r>
          </w:p>
          <w:p w14:paraId="02A89C1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79F76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T.D.J.</w:t>
            </w:r>
          </w:p>
          <w:p w14:paraId="7714EF5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26 / 30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2F44B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6CAFA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9B349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E3C808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21BC3C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4 şi 5.</w:t>
            </w:r>
          </w:p>
        </w:tc>
      </w:tr>
      <w:tr w:rsidR="002E5479" w:rsidRPr="00A8307A" w14:paraId="18169FCF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343BE0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E9D30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514E1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E2CC78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Strehaia</w:t>
            </w:r>
          </w:p>
          <w:p w14:paraId="66F0633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1AD32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28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2446E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C0F8C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15344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843C6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F0EDBE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1.</w:t>
            </w:r>
          </w:p>
        </w:tc>
      </w:tr>
      <w:tr w:rsidR="002E5479" w:rsidRPr="00A8307A" w14:paraId="46EB5F82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6FD83D8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B7BF6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23776C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4D4F41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Ciochiuţa</w:t>
            </w:r>
          </w:p>
          <w:p w14:paraId="58A49528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1 </w:t>
            </w:r>
          </w:p>
          <w:p w14:paraId="3CFAFCF8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C77CF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de la </w:t>
            </w:r>
          </w:p>
          <w:p w14:paraId="1712563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ax stație până la Cap Y călcâi sch. 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825C3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177FF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95217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3199E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2F0EB645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EBBD777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45D6E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32</w:t>
            </w:r>
            <w:r>
              <w:rPr>
                <w:b/>
                <w:bCs/>
                <w:sz w:val="20"/>
              </w:rPr>
              <w:t>1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0</w:t>
            </w:r>
            <w:r w:rsidRPr="00A8307A">
              <w:rPr>
                <w:b/>
                <w:bCs/>
                <w:sz w:val="20"/>
              </w:rPr>
              <w:t>50</w:t>
            </w:r>
          </w:p>
          <w:p w14:paraId="6D51701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322+350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463A4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937D09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Ciochiuţa -</w:t>
            </w:r>
          </w:p>
          <w:p w14:paraId="1D4B617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Tâmna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E7F0A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08BE6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7DD0B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BD892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4444C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0D780728" w14:textId="77777777" w:rsidTr="006365AA">
        <w:trPr>
          <w:cantSplit/>
          <w:trHeight w:val="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2734F3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B26B6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D0709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E7C470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Tâmna</w:t>
            </w:r>
          </w:p>
          <w:p w14:paraId="10BD4F7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9DD74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din calcâi</w:t>
            </w:r>
          </w:p>
          <w:p w14:paraId="47598DB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sch. 3</w:t>
            </w:r>
          </w:p>
          <w:p w14:paraId="519EC97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până</w:t>
            </w:r>
          </w:p>
          <w:p w14:paraId="53A4FE6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la axa</w:t>
            </w:r>
          </w:p>
          <w:p w14:paraId="7BC18E0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stației Tâmna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71F0F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351E1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D0890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26041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75102E2B" w14:textId="77777777" w:rsidTr="006365AA">
        <w:trPr>
          <w:cantSplit/>
          <w:trHeight w:val="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0B7355D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87149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2DBC9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1A907F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Tâmna</w:t>
            </w:r>
          </w:p>
          <w:p w14:paraId="6CA31BB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1 </w:t>
            </w:r>
          </w:p>
          <w:p w14:paraId="486A3F6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0F0DB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8CE66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70434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D2D63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719FE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4E06D2B1" w14:textId="77777777" w:rsidTr="006365AA">
        <w:trPr>
          <w:cantSplit/>
          <w:trHeight w:val="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8C80BF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7F4B8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325+100</w:t>
            </w:r>
          </w:p>
          <w:p w14:paraId="1780991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325+220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7DB95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13BD1A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Tâmna </w:t>
            </w:r>
          </w:p>
          <w:p w14:paraId="4EE6394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2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3105B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B4B63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BF1E2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F433D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752ED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4A9194D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Peste sch. 2 și 4.</w:t>
            </w:r>
          </w:p>
        </w:tc>
      </w:tr>
      <w:tr w:rsidR="002E5479" w:rsidRPr="00A8307A" w14:paraId="3250E5AE" w14:textId="77777777" w:rsidTr="006365AA">
        <w:trPr>
          <w:cantSplit/>
          <w:trHeight w:val="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6CDB60D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CE0430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329+400</w:t>
            </w:r>
          </w:p>
          <w:p w14:paraId="16837BD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329+600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325E6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05CDFA7" w14:textId="77777777" w:rsidR="002E5479" w:rsidRPr="00A8307A" w:rsidRDefault="002E5479" w:rsidP="00860172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Igiroasa</w:t>
            </w:r>
            <w:r>
              <w:rPr>
                <w:b/>
                <w:bCs/>
                <w:sz w:val="20"/>
              </w:rPr>
              <w:t>, linia 2 directă Cap X</w:t>
            </w:r>
          </w:p>
          <w:p w14:paraId="25FCC6A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5E15B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72E80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3C9F1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AF74C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1F6D61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Peste sch. 1. </w:t>
            </w:r>
          </w:p>
          <w:p w14:paraId="0AB3E47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79E73EDF" w14:textId="77777777" w:rsidTr="006365AA">
        <w:trPr>
          <w:cantSplit/>
          <w:trHeight w:val="123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4880803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A8347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F0B10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8C3916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Igiroasa</w:t>
            </w:r>
          </w:p>
          <w:p w14:paraId="01AD5FE1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</w:t>
            </w:r>
          </w:p>
          <w:p w14:paraId="7343F73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6F762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și </w:t>
            </w:r>
            <w:r w:rsidRPr="00A8307A">
              <w:rPr>
                <w:b/>
                <w:bCs/>
                <w:sz w:val="20"/>
              </w:rPr>
              <w:t xml:space="preserve">peste sch. 3 </w:t>
            </w:r>
          </w:p>
          <w:p w14:paraId="7C13EB0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2BCB2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</w:t>
            </w:r>
            <w:r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1E453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E51BD2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D22BC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605313E5" w14:textId="77777777" w:rsidTr="006365AA">
        <w:trPr>
          <w:cantSplit/>
          <w:trHeight w:val="65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63E45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3B32F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1F46B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AE970B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Prunişor</w:t>
            </w:r>
          </w:p>
          <w:p w14:paraId="0894FA5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2 </w:t>
            </w:r>
          </w:p>
          <w:p w14:paraId="56548C6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9A6EF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14:paraId="339F814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3027B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70489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9C6ED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540BB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1AA3A815" w14:textId="77777777" w:rsidTr="006365AA">
        <w:trPr>
          <w:cantSplit/>
          <w:trHeight w:val="10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2F27E8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1AE8D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62656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2D810B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Prunişor</w:t>
            </w:r>
          </w:p>
          <w:p w14:paraId="7605BAE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3 </w:t>
            </w:r>
          </w:p>
          <w:p w14:paraId="54E0373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B3FAC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de la axa staţiei </w:t>
            </w:r>
          </w:p>
          <w:p w14:paraId="6BA9439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la </w:t>
            </w:r>
          </w:p>
          <w:p w14:paraId="5791FB4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609D8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388A86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B229A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F4AD2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0A7AEE6E" w14:textId="77777777" w:rsidTr="006365AA">
        <w:trPr>
          <w:cantSplit/>
          <w:trHeight w:val="5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373EB39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13A90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335+120</w:t>
            </w:r>
          </w:p>
          <w:p w14:paraId="4A48115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335+170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CD048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932858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Prunișor -</w:t>
            </w:r>
          </w:p>
          <w:p w14:paraId="023A776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Gârniţa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0248B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AD2A3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3A641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1F935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642C2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 xml:space="preserve">*Valabil </w:t>
            </w:r>
            <w:r>
              <w:rPr>
                <w:b/>
                <w:bCs/>
                <w:iCs/>
                <w:sz w:val="20"/>
              </w:rPr>
              <w:t xml:space="preserve">inclusiv </w:t>
            </w:r>
            <w:r w:rsidRPr="00A8307A">
              <w:rPr>
                <w:b/>
                <w:bCs/>
                <w:iCs/>
                <w:sz w:val="20"/>
              </w:rPr>
              <w:t>pentru trenurile care au în componență două locomotive cuplate.</w:t>
            </w:r>
          </w:p>
          <w:p w14:paraId="5EFF7D6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4DB955BC" w14:textId="77777777" w:rsidTr="006365AA">
        <w:trPr>
          <w:cantSplit/>
          <w:trHeight w:val="5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91997CD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E162E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29BD9B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FFBF1E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Gârniţa</w:t>
            </w:r>
          </w:p>
          <w:p w14:paraId="2F7B51F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04CCC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3 </w:t>
            </w:r>
          </w:p>
          <w:p w14:paraId="383173F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39C97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F340D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0C153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96719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A8F7CF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1, Cap X.</w:t>
            </w:r>
          </w:p>
        </w:tc>
      </w:tr>
      <w:tr w:rsidR="002E5479" w:rsidRPr="00A8307A" w14:paraId="4DE4B9AD" w14:textId="77777777" w:rsidTr="006365AA">
        <w:trPr>
          <w:cantSplit/>
          <w:trHeight w:val="5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A1AF6DF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7DA03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78BB6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7B9E1D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Gârniţa</w:t>
            </w:r>
          </w:p>
          <w:p w14:paraId="311AC2C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AE86D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2 </w:t>
            </w:r>
          </w:p>
          <w:p w14:paraId="44778AF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91B340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A77B2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2D8BF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5F976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73F993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1, CapY.</w:t>
            </w:r>
          </w:p>
        </w:tc>
      </w:tr>
      <w:tr w:rsidR="002E5479" w:rsidRPr="00A8307A" w14:paraId="50CCD8CD" w14:textId="77777777" w:rsidTr="006365AA">
        <w:trPr>
          <w:cantSplit/>
          <w:trHeight w:val="5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AB4099F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E2088E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342+430</w:t>
            </w:r>
          </w:p>
          <w:p w14:paraId="456F09B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342+630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D4EBC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6651405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Gârniţa</w:t>
            </w:r>
            <w:r>
              <w:rPr>
                <w:b/>
                <w:bCs/>
                <w:sz w:val="20"/>
              </w:rPr>
              <w:t xml:space="preserve"> -</w:t>
            </w:r>
          </w:p>
          <w:p w14:paraId="5EBDD38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Balota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69392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C2C68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47848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B34A0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2C412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661305C1" w14:textId="77777777" w:rsidTr="006365AA">
        <w:trPr>
          <w:cantSplit/>
          <w:trHeight w:val="46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A60391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E3BC6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BE7B8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995BCE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Balota</w:t>
            </w:r>
          </w:p>
          <w:p w14:paraId="007D32F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1 </w:t>
            </w:r>
          </w:p>
          <w:p w14:paraId="5E187B4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3F2FC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14:paraId="4F1A00A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97C23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03612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B2B11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419C3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0787271E" w14:textId="77777777" w:rsidTr="006365AA">
        <w:trPr>
          <w:cantSplit/>
          <w:trHeight w:val="68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2D0AF3C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DF366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373B0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1E0671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Balota</w:t>
            </w:r>
          </w:p>
          <w:p w14:paraId="78DEC3C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089D6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15 </w:t>
            </w:r>
          </w:p>
          <w:p w14:paraId="068B4D9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2D47A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23377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13FA5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76DBB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ED75FE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3.</w:t>
            </w:r>
          </w:p>
        </w:tc>
      </w:tr>
      <w:tr w:rsidR="002E5479" w:rsidRPr="00A8307A" w14:paraId="1A1C6F9E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6F46996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83887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17296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19D1F8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Balota</w:t>
            </w:r>
          </w:p>
          <w:p w14:paraId="13CF4B3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8580A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T.D.J.</w:t>
            </w:r>
          </w:p>
          <w:p w14:paraId="26A47FC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 / 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C790C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08CED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F41E0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31634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BBAD8D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3 şi 4.</w:t>
            </w:r>
          </w:p>
        </w:tc>
      </w:tr>
      <w:tr w:rsidR="002E5479" w:rsidRPr="00A8307A" w14:paraId="092535BA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FF2C1E3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04F1D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BF814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CD054E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Balota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559AA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diag.  dintre sch. </w:t>
            </w:r>
          </w:p>
          <w:p w14:paraId="221ABAC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17 -</w:t>
            </w:r>
          </w:p>
          <w:p w14:paraId="767B5FE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T.D.J.</w:t>
            </w:r>
          </w:p>
          <w:p w14:paraId="761AAF9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19 / 21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CF97D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01C8E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8655F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9C8FB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zonă parcurs </w:t>
            </w:r>
          </w:p>
          <w:p w14:paraId="7F43298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st. Balota liniile 1 - 3 </w:t>
            </w:r>
          </w:p>
          <w:p w14:paraId="4E9D71D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în abatere.</w:t>
            </w:r>
          </w:p>
        </w:tc>
      </w:tr>
      <w:tr w:rsidR="002E5479" w:rsidRPr="00A8307A" w14:paraId="4D27D0DB" w14:textId="77777777" w:rsidTr="006365AA">
        <w:trPr>
          <w:cantSplit/>
          <w:trHeight w:val="112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8AD445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FE41A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29240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D58905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Balota</w:t>
            </w:r>
          </w:p>
          <w:p w14:paraId="79A5307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3 </w:t>
            </w:r>
          </w:p>
          <w:p w14:paraId="51422D1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C9753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de la axa staţiei </w:t>
            </w:r>
          </w:p>
          <w:p w14:paraId="35A1D9D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la </w:t>
            </w:r>
          </w:p>
          <w:p w14:paraId="1D2E6BC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E8F83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8686A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E7C0F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E325A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18F95F2F" w14:textId="77777777" w:rsidTr="006365AA">
        <w:trPr>
          <w:cantSplit/>
          <w:trHeight w:val="201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B8437F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634FA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F476F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385AB4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Balota</w:t>
            </w:r>
          </w:p>
          <w:p w14:paraId="3A08242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4 </w:t>
            </w:r>
          </w:p>
          <w:p w14:paraId="655F947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D001E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de la axa staţiei până la călcâi macaz 12 </w:t>
            </w:r>
          </w:p>
          <w:p w14:paraId="2CE514B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58939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23AD6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C0FBD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8A981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24F4A2C5" w14:textId="77777777" w:rsidTr="006365AA">
        <w:trPr>
          <w:cantSplit/>
          <w:trHeight w:val="113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C543B9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C3EC2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471C6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D19C16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Balota</w:t>
            </w:r>
          </w:p>
          <w:p w14:paraId="101CB34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5 </w:t>
            </w:r>
          </w:p>
          <w:p w14:paraId="381598C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9223A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14:paraId="146E2A4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58247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7B675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38F98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C8B5D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36023209" w14:textId="77777777" w:rsidTr="006365AA">
        <w:trPr>
          <w:cantSplit/>
          <w:trHeight w:val="94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1512BE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7CDF3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8AF7F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E56F20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Balota</w:t>
            </w:r>
          </w:p>
          <w:p w14:paraId="588EEA3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BB9E8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T.D.J.</w:t>
            </w:r>
          </w:p>
          <w:p w14:paraId="21BED3B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4 / 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CC6EB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BF4F0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F47610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62778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C90470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3 - 5.</w:t>
            </w:r>
          </w:p>
        </w:tc>
      </w:tr>
      <w:tr w:rsidR="002E5479" w:rsidRPr="00A8307A" w14:paraId="50180CA9" w14:textId="77777777" w:rsidTr="006365AA">
        <w:trPr>
          <w:cantSplit/>
          <w:trHeight w:val="94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D465039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80631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345+652</w:t>
            </w:r>
          </w:p>
          <w:p w14:paraId="21662EA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355+537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190A4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3ABE318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Balota –</w:t>
            </w:r>
          </w:p>
          <w:p w14:paraId="1433C40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Drobeta Turnu Severin Mărfuri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F3C56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2E945E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2C8DD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49099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01424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A8307A">
              <w:rPr>
                <w:b/>
                <w:bCs/>
                <w:iCs/>
                <w:color w:val="000000"/>
                <w:sz w:val="20"/>
              </w:rPr>
              <w:t>*Interzis circulația trenurilor care au în componență mai mult de două locomotive cuplate.</w:t>
            </w:r>
          </w:p>
          <w:p w14:paraId="3E57F9D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A8307A" w14:paraId="77BA139B" w14:textId="77777777" w:rsidTr="006365AA">
        <w:trPr>
          <w:cantSplit/>
          <w:trHeight w:val="129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5AA96A5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621D5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345+200</w:t>
            </w:r>
          </w:p>
          <w:p w14:paraId="1B0BA36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353+200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2888DE1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5BC13B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Balota –</w:t>
            </w:r>
          </w:p>
          <w:p w14:paraId="3B4DD9C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Valea Albă</w:t>
            </w:r>
          </w:p>
          <w:p w14:paraId="34A98AC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1 directă </w:t>
            </w:r>
          </w:p>
          <w:p w14:paraId="673CDC9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Valea Albă și</w:t>
            </w:r>
          </w:p>
          <w:p w14:paraId="24E660F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Valea Albă -</w:t>
            </w:r>
          </w:p>
          <w:p w14:paraId="3522F01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Post Macazuri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60C48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60F8D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36281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ADD79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34D41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2B22F5F4" w14:textId="77777777" w:rsidTr="006365AA">
        <w:trPr>
          <w:cantSplit/>
          <w:trHeight w:val="45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88F0E8E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2E312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1FAD2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041CBA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Post Macazuri -</w:t>
            </w:r>
          </w:p>
          <w:p w14:paraId="172E27C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Drobeta Tr. Severin Mărfuri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B89E8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A7C6A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7D451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354+400</w:t>
            </w:r>
          </w:p>
          <w:p w14:paraId="50D1762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354+700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AF73D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FCC51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6A3F5F08" w14:textId="77777777" w:rsidTr="006365AA">
        <w:trPr>
          <w:cantSplit/>
          <w:trHeight w:val="45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7425466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ACC73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62594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107AE4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</w:t>
            </w:r>
          </w:p>
          <w:p w14:paraId="4EB6416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Mărfuri </w:t>
            </w:r>
          </w:p>
          <w:p w14:paraId="40F7AAE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Y, 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64AA1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DD774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362A5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356+930</w:t>
            </w:r>
          </w:p>
          <w:p w14:paraId="00046C3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357+170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B8041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81FA9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2F7658F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Peste sch. 10, 8 și 6A.</w:t>
            </w:r>
          </w:p>
        </w:tc>
      </w:tr>
      <w:tr w:rsidR="002E5479" w:rsidRPr="00A8307A" w14:paraId="6E71B6E0" w14:textId="77777777" w:rsidTr="006365AA">
        <w:trPr>
          <w:cantSplit/>
          <w:trHeight w:val="281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2DA04F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6BA77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04D6A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2AC7F2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 Mărfuri</w:t>
            </w:r>
          </w:p>
          <w:p w14:paraId="6E966F2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340F28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diag.</w:t>
            </w:r>
          </w:p>
          <w:p w14:paraId="1436241C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1 - 3 </w:t>
            </w:r>
          </w:p>
          <w:p w14:paraId="7C1410F2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şi</w:t>
            </w:r>
          </w:p>
          <w:p w14:paraId="28DB1EC2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sch. </w:t>
            </w:r>
          </w:p>
          <w:p w14:paraId="7937C247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1 şi 3 </w:t>
            </w:r>
          </w:p>
          <w:p w14:paraId="6B251AC5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80F6E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8B93D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B470B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55A1E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D31114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1 - 3.</w:t>
            </w:r>
          </w:p>
        </w:tc>
      </w:tr>
      <w:tr w:rsidR="002E5479" w:rsidRPr="00A8307A" w14:paraId="1B89F144" w14:textId="77777777" w:rsidTr="006365AA">
        <w:trPr>
          <w:cantSplit/>
          <w:trHeight w:val="77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819701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8ABCE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7EDFC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C5CF0E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 Mărfuri,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9191B2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</w:p>
          <w:p w14:paraId="3F8F4F14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sch. 9 </w:t>
            </w:r>
          </w:p>
          <w:p w14:paraId="77D97DF1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C171E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3C4FD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CEB9B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B8D6C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813D2C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 și 2.</w:t>
            </w:r>
          </w:p>
        </w:tc>
      </w:tr>
      <w:tr w:rsidR="002E5479" w:rsidRPr="00A8307A" w14:paraId="50700047" w14:textId="77777777" w:rsidTr="006365AA">
        <w:trPr>
          <w:cantSplit/>
          <w:trHeight w:val="208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F9706F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5B04A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CF3D1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4673F78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 Mărfuri</w:t>
            </w:r>
          </w:p>
          <w:p w14:paraId="37FACD9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ACE79A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</w:p>
          <w:p w14:paraId="233DD411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sch. 7 </w:t>
            </w:r>
          </w:p>
          <w:p w14:paraId="15FD50D7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  <w:p w14:paraId="32131894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şi</w:t>
            </w:r>
          </w:p>
          <w:p w14:paraId="21A2C2C1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T.D.J.</w:t>
            </w:r>
          </w:p>
          <w:p w14:paraId="7C16298C" w14:textId="77777777" w:rsidR="002E5479" w:rsidRPr="00A8307A" w:rsidRDefault="002E5479" w:rsidP="00913D2F">
            <w:pPr>
              <w:spacing w:before="40" w:after="40" w:line="276" w:lineRule="auto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12 / 14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44CBF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F523A3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904EA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276F5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2E6EF1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 şi 2.</w:t>
            </w:r>
          </w:p>
        </w:tc>
      </w:tr>
      <w:tr w:rsidR="002E5479" w:rsidRPr="00A8307A" w14:paraId="642EE258" w14:textId="77777777" w:rsidTr="006365AA">
        <w:trPr>
          <w:cantSplit/>
          <w:trHeight w:val="1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C78E57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AC84A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6B08C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73BFCD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 Mărfuri</w:t>
            </w:r>
          </w:p>
          <w:p w14:paraId="5360132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Cap X, liniile 6 - 10 </w:t>
            </w:r>
          </w:p>
          <w:p w14:paraId="27CAD46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4306C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14:paraId="4566C85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nr. 15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320B49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BC7F1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64495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5F042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62124ABE" w14:textId="77777777" w:rsidTr="006365AA">
        <w:trPr>
          <w:cantSplit/>
          <w:trHeight w:val="1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AE412D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9075B2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41A2B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30B35D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 Mărfuri</w:t>
            </w:r>
          </w:p>
          <w:p w14:paraId="101E702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</w:t>
            </w:r>
            <w:r>
              <w:rPr>
                <w:b/>
                <w:bCs/>
                <w:sz w:val="20"/>
              </w:rPr>
              <w:t>a</w:t>
            </w:r>
            <w:r w:rsidRPr="00A8307A">
              <w:rPr>
                <w:b/>
                <w:bCs/>
                <w:sz w:val="20"/>
              </w:rPr>
              <w:t xml:space="preserve"> </w:t>
            </w:r>
            <w:r>
              <w:rPr>
                <w:b/>
                <w:bCs/>
                <w:sz w:val="20"/>
              </w:rPr>
              <w:t>5</w:t>
            </w:r>
            <w:r w:rsidRPr="00A8307A">
              <w:rPr>
                <w:b/>
                <w:bCs/>
                <w:sz w:val="20"/>
              </w:rPr>
              <w:t xml:space="preserve"> </w:t>
            </w:r>
          </w:p>
          <w:p w14:paraId="7AC0337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82829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Cap X la axa stației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D9B7F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72A2D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DF045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B5D0A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1250F61C" w14:textId="77777777" w:rsidTr="006365AA">
        <w:trPr>
          <w:cantSplit/>
          <w:trHeight w:val="166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CA3E13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3BC640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57180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14154B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 Mărfuri</w:t>
            </w:r>
          </w:p>
          <w:p w14:paraId="125C466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05A74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TDJ </w:t>
            </w:r>
          </w:p>
          <w:p w14:paraId="68EFEC3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22 / 24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450F0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5F849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6DB1E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4DBA3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DEE842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5 - 10, Cap Y.</w:t>
            </w:r>
          </w:p>
        </w:tc>
      </w:tr>
      <w:tr w:rsidR="002E5479" w:rsidRPr="00A8307A" w14:paraId="48594047" w14:textId="77777777" w:rsidTr="006365AA">
        <w:trPr>
          <w:cantSplit/>
          <w:trHeight w:val="74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FE4226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3C8B9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C2F26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5D9F9C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Turnu Severin Est</w:t>
            </w:r>
          </w:p>
          <w:p w14:paraId="36507FD8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45438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1 </w:t>
            </w:r>
          </w:p>
          <w:p w14:paraId="013D805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72719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7B6BD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E5FEB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69E3E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 la linia 2 primiri - expedieri.</w:t>
            </w:r>
          </w:p>
        </w:tc>
      </w:tr>
      <w:tr w:rsidR="002E5479" w:rsidRPr="00A8307A" w14:paraId="29B9CE16" w14:textId="77777777" w:rsidTr="006365AA">
        <w:trPr>
          <w:cantSplit/>
          <w:trHeight w:val="123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303CD72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ED463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AC520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DD29A8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Turnu Severin Est</w:t>
            </w:r>
          </w:p>
          <w:p w14:paraId="637FD0D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97AA13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2 </w:t>
            </w:r>
          </w:p>
          <w:p w14:paraId="30888DA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AF407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491EA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29A51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AF4B9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EF3601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2 abatere.</w:t>
            </w:r>
          </w:p>
        </w:tc>
      </w:tr>
      <w:tr w:rsidR="002E5479" w:rsidRPr="00A8307A" w14:paraId="725E7E1E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23EE45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578A375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363+400</w:t>
            </w:r>
          </w:p>
          <w:p w14:paraId="3023A9E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363+470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39DA0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D6F54C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</w:t>
            </w:r>
          </w:p>
          <w:p w14:paraId="73153721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</w:t>
            </w:r>
            <w:r>
              <w:rPr>
                <w:b/>
                <w:bCs/>
                <w:sz w:val="20"/>
              </w:rPr>
              <w:t>2</w:t>
            </w:r>
            <w:r w:rsidRPr="00A8307A">
              <w:rPr>
                <w:b/>
                <w:bCs/>
                <w:sz w:val="20"/>
              </w:rPr>
              <w:t xml:space="preserve"> </w:t>
            </w:r>
            <w:r>
              <w:rPr>
                <w:b/>
                <w:bCs/>
                <w:sz w:val="20"/>
              </w:rPr>
              <w:t>directă și</w:t>
            </w:r>
          </w:p>
          <w:p w14:paraId="0FF0D418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 și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054DC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8663F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B631A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9AD61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13F9B5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15F8E4A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3 și 5.</w:t>
            </w:r>
          </w:p>
          <w:p w14:paraId="39E2785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402F51B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Staţie paralelogram.</w:t>
            </w:r>
          </w:p>
        </w:tc>
      </w:tr>
      <w:tr w:rsidR="002E5479" w:rsidRPr="00A8307A" w14:paraId="5A23F661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E193E49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7733E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0E5C3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AF562A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</w:t>
            </w:r>
          </w:p>
          <w:p w14:paraId="32D6A05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D23D96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14:paraId="129199B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sch. 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C366A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4739E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85A70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660D16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410F8C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4.</w:t>
            </w:r>
          </w:p>
        </w:tc>
      </w:tr>
      <w:tr w:rsidR="002E5479" w:rsidRPr="00A8307A" w14:paraId="76C3B522" w14:textId="77777777" w:rsidTr="006365AA">
        <w:trPr>
          <w:cantSplit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0AFC127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91CDC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91537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F3BF13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</w:t>
            </w:r>
          </w:p>
          <w:p w14:paraId="29A0D36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DAA76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peste </w:t>
            </w:r>
          </w:p>
          <w:p w14:paraId="7455E35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sch. </w:t>
            </w:r>
          </w:p>
          <w:p w14:paraId="1DFFDCF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11, 13, 15, 17,  21, 23, </w:t>
            </w:r>
          </w:p>
          <w:p w14:paraId="7BCCF7D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25 și 27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4E27C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593AF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36D8C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26926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9CC898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5 - 14.</w:t>
            </w:r>
          </w:p>
        </w:tc>
      </w:tr>
      <w:tr w:rsidR="002E5479" w:rsidRPr="00A8307A" w14:paraId="75B09BDE" w14:textId="77777777" w:rsidTr="006365AA">
        <w:trPr>
          <w:cantSplit/>
          <w:trHeight w:val="230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08DE0D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3B669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DAE4A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D83A16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Drobeta Tr. Severin</w:t>
            </w:r>
          </w:p>
          <w:p w14:paraId="6DD4D7F8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6E2B3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peste </w:t>
            </w:r>
          </w:p>
          <w:p w14:paraId="327CF35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 xml:space="preserve">sch. 12, 18,  20, 22,  24, 26,  28, 30,  32, </w:t>
            </w:r>
          </w:p>
          <w:p w14:paraId="7E90FF7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 w:rsidRPr="00A8307A">
              <w:rPr>
                <w:b/>
                <w:bCs/>
                <w:spacing w:val="-10"/>
                <w:sz w:val="20"/>
              </w:rPr>
              <w:t>34 şi 36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A5596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64019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9EB02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D903B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E704FC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</w:rPr>
              <w:t>5</w:t>
            </w:r>
            <w:r w:rsidRPr="00A8307A">
              <w:rPr>
                <w:b/>
                <w:bCs/>
                <w:i/>
                <w:iCs/>
                <w:sz w:val="20"/>
              </w:rPr>
              <w:t xml:space="preserve"> - 14.</w:t>
            </w:r>
          </w:p>
        </w:tc>
      </w:tr>
      <w:tr w:rsidR="002E5479" w:rsidRPr="00A8307A" w14:paraId="45F88D3D" w14:textId="77777777" w:rsidTr="006365AA">
        <w:trPr>
          <w:cantSplit/>
          <w:trHeight w:val="2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3587E0D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E8698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380+600</w:t>
            </w:r>
          </w:p>
          <w:p w14:paraId="232436D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384+200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5943D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E8CE94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Vârciorova  </w:t>
            </w:r>
          </w:p>
          <w:p w14:paraId="5EDEE00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2 directă, Cap Y și </w:t>
            </w:r>
          </w:p>
          <w:p w14:paraId="27462B9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Vârciorova -</w:t>
            </w:r>
          </w:p>
          <w:p w14:paraId="4A0303A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Orșova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B0795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2C87C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61B08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BE706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EB0A5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0F06B7B6" w14:textId="77777777" w:rsidTr="006365AA">
        <w:trPr>
          <w:cantSplit/>
          <w:trHeight w:val="287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4F2AA2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23820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3F7BF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6847D0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Orşova </w:t>
            </w:r>
          </w:p>
          <w:p w14:paraId="23BCCFB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11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7910A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între călcâi </w:t>
            </w:r>
          </w:p>
          <w:p w14:paraId="4880652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 3 </w:t>
            </w:r>
          </w:p>
          <w:p w14:paraId="00B47F0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sz w:val="20"/>
              </w:rPr>
              <w:t>și opritor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78FEF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D9122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9A6D2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5925A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6E489D31" w14:textId="77777777" w:rsidTr="006365AA">
        <w:trPr>
          <w:cantSplit/>
          <w:trHeight w:val="1372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C28993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2498A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02219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4CFFB5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Orşova </w:t>
            </w:r>
          </w:p>
          <w:p w14:paraId="19EA361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2AB38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 xml:space="preserve">peste </w:t>
            </w:r>
          </w:p>
          <w:p w14:paraId="0636165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>S 9,</w:t>
            </w:r>
          </w:p>
          <w:p w14:paraId="6403C85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>S 13,</w:t>
            </w:r>
          </w:p>
          <w:p w14:paraId="0029AF6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>S 17,</w:t>
            </w:r>
          </w:p>
          <w:p w14:paraId="5A3B280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 xml:space="preserve">S 19 </w:t>
            </w:r>
          </w:p>
          <w:p w14:paraId="2A7ABEE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>şi</w:t>
            </w:r>
          </w:p>
          <w:p w14:paraId="41FA748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  <w:lang w:val="en-US"/>
              </w:rPr>
            </w:pPr>
            <w:r w:rsidRPr="00A8307A">
              <w:rPr>
                <w:b/>
                <w:bCs/>
                <w:iCs/>
                <w:sz w:val="20"/>
                <w:lang w:val="en-US"/>
              </w:rPr>
              <w:t>S 21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55BD0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42A3A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8CB77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668DB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956B41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3  -  7 abătute.</w:t>
            </w:r>
          </w:p>
        </w:tc>
      </w:tr>
      <w:tr w:rsidR="002E5479" w:rsidRPr="00A8307A" w14:paraId="5777095F" w14:textId="77777777" w:rsidTr="006365AA">
        <w:trPr>
          <w:cantSplit/>
          <w:trHeight w:val="35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2C346C7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7F226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568DD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38D8B6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Orşova</w:t>
            </w:r>
          </w:p>
          <w:p w14:paraId="082A2E7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liniile 3 și 4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452D3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E5B58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73097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3EDDE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D34E7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56833AD0" w14:textId="77777777" w:rsidTr="006365AA">
        <w:trPr>
          <w:cantSplit/>
          <w:trHeight w:val="28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AF53F0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33CA2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DFC55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1A3504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Orşova</w:t>
            </w:r>
          </w:p>
          <w:p w14:paraId="014BCFA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69BF9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>peste sch. 14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E7C4B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739DD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7C166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74559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40387F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5 -  8 abatere.</w:t>
            </w:r>
          </w:p>
        </w:tc>
      </w:tr>
      <w:tr w:rsidR="002E5479" w:rsidRPr="00A8307A" w14:paraId="305A5040" w14:textId="77777777" w:rsidTr="006365AA">
        <w:trPr>
          <w:cantSplit/>
          <w:trHeight w:val="28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3741DA0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A1315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EF4CA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95D297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Valea Cernei</w:t>
            </w:r>
          </w:p>
          <w:p w14:paraId="160BAE7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31D47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 w:rsidRPr="00A8307A">
              <w:rPr>
                <w:b/>
                <w:bCs/>
                <w:iCs/>
                <w:sz w:val="20"/>
              </w:rPr>
              <w:t>toată linia inclusiv sch. 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B0B80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9042A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5ABCC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09785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1D157E00" w14:textId="77777777" w:rsidTr="006365AA">
        <w:trPr>
          <w:cantSplit/>
          <w:trHeight w:val="28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3C570A5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7F2D6B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396+750</w:t>
            </w:r>
          </w:p>
          <w:p w14:paraId="61FE17E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396+850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E8F48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2FA4A04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Valea Cernei</w:t>
            </w:r>
            <w:r>
              <w:rPr>
                <w:b/>
                <w:bCs/>
                <w:sz w:val="20"/>
              </w:rPr>
              <w:t xml:space="preserve"> -</w:t>
            </w:r>
          </w:p>
          <w:p w14:paraId="36F66D4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Topleţ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CAC68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2F40C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D4BEF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AE540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D9A18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0B4E7FE6" w14:textId="77777777" w:rsidTr="006365AA">
        <w:trPr>
          <w:cantSplit/>
          <w:trHeight w:val="3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C8F78F3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1FEFE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431A6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C59B98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Topleţ </w:t>
            </w:r>
          </w:p>
          <w:p w14:paraId="1930ADC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880E8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toată linia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A30DD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56CA0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391F92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0F983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547FE9E4" w14:textId="77777777" w:rsidTr="006365AA">
        <w:trPr>
          <w:cantSplit/>
          <w:trHeight w:val="20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D8D43D7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706C2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F2780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EF3662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Mehadia Nouă</w:t>
            </w:r>
          </w:p>
          <w:p w14:paraId="5AA3D10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97873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</w:p>
          <w:p w14:paraId="252AF1E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 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8E986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79D32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A6654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88DE3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3C0BF8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linia 3 abătută. </w:t>
            </w:r>
          </w:p>
        </w:tc>
      </w:tr>
      <w:tr w:rsidR="002E5479" w:rsidRPr="00A8307A" w14:paraId="32791CCB" w14:textId="77777777" w:rsidTr="006365AA">
        <w:trPr>
          <w:cantSplit/>
          <w:trHeight w:val="20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A3CBFD8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98B08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B872C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A17DFF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Mehadia Nouă</w:t>
            </w:r>
          </w:p>
          <w:p w14:paraId="60F7A58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95F89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6FB7A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E5CEA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36752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3821E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la liniile 2 și 3 abătute, Cap Y. </w:t>
            </w:r>
          </w:p>
        </w:tc>
      </w:tr>
      <w:tr w:rsidR="002E5479" w:rsidRPr="00A8307A" w14:paraId="32F5B79F" w14:textId="77777777" w:rsidTr="006365AA">
        <w:trPr>
          <w:cantSplit/>
          <w:trHeight w:val="1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525FFA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38D78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B2456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71DE3B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Iablaniţa</w:t>
            </w:r>
          </w:p>
          <w:p w14:paraId="50B71A5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7A2A2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AF52D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909B89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FAE1A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AEAB7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7984B55E" w14:textId="77777777" w:rsidTr="006365AA">
        <w:trPr>
          <w:cantSplit/>
          <w:trHeight w:val="1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92271B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F2F03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F5D9F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8B8128D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Crușovăț</w:t>
            </w:r>
          </w:p>
          <w:p w14:paraId="78AC970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2B697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  <w:r>
              <w:rPr>
                <w:b/>
                <w:bCs/>
                <w:sz w:val="20"/>
              </w:rPr>
              <w:t>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791C5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41455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0D1D4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E27FE96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F5E8E4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1 abătută.</w:t>
            </w:r>
          </w:p>
        </w:tc>
      </w:tr>
      <w:tr w:rsidR="002E5479" w:rsidRPr="00A8307A" w14:paraId="07B51CD7" w14:textId="77777777" w:rsidTr="006365AA">
        <w:trPr>
          <w:cantSplit/>
          <w:trHeight w:val="11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32EE236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A9369D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428+850</w:t>
            </w:r>
          </w:p>
          <w:p w14:paraId="3EA10EC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429+100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C00DA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9D7BB92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Crușovăț - </w:t>
            </w:r>
          </w:p>
          <w:p w14:paraId="2443A0F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Domașnea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82DDC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83D28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310CD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C7697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265C7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4035C022" w14:textId="77777777" w:rsidTr="006365AA">
        <w:trPr>
          <w:cantSplit/>
          <w:trHeight w:val="14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A202A03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F8A0F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44D2F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25E2B6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Domașnea</w:t>
            </w:r>
          </w:p>
          <w:p w14:paraId="21B3771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ED810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3 </w:t>
            </w:r>
          </w:p>
          <w:p w14:paraId="3E7AEBA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AFAC9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7D739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C8A4C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65305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1FD5F1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3 și 4 Cap X.</w:t>
            </w:r>
          </w:p>
        </w:tc>
      </w:tr>
      <w:tr w:rsidR="002E5479" w:rsidRPr="00A8307A" w14:paraId="1A60F94D" w14:textId="77777777" w:rsidTr="006365AA">
        <w:trPr>
          <w:cantSplit/>
          <w:trHeight w:val="78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18BCD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511011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645ED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D967B6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Poarta </w:t>
            </w:r>
          </w:p>
          <w:p w14:paraId="0109D5F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626EF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TDJ </w:t>
            </w:r>
          </w:p>
          <w:p w14:paraId="6848252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6 / 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C6B86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9D938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314D6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2742EF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E3A371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2 abătută.</w:t>
            </w:r>
          </w:p>
        </w:tc>
      </w:tr>
      <w:tr w:rsidR="002E5479" w:rsidRPr="00A8307A" w14:paraId="6560E7CE" w14:textId="77777777" w:rsidTr="006365AA">
        <w:trPr>
          <w:cantSplit/>
          <w:trHeight w:val="78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48C76E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17933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78618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04348A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Slatina Timiș</w:t>
            </w:r>
          </w:p>
          <w:p w14:paraId="5045D2E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1B8CB4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10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5B10B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9D704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EA5E2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2A63F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248FEB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linia 3 abătută, Cap Y.</w:t>
            </w:r>
          </w:p>
        </w:tc>
      </w:tr>
      <w:tr w:rsidR="002E5479" w:rsidRPr="00A8307A" w14:paraId="75C5C523" w14:textId="77777777" w:rsidTr="006365AA">
        <w:trPr>
          <w:cantSplit/>
          <w:trHeight w:val="78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1A9B98E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404FC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4090C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CFF114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Vălișoara</w:t>
            </w:r>
          </w:p>
          <w:p w14:paraId="204611A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1F229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14:paraId="347F7B5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6 și 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AB62B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F6E37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81360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0296A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Afectează intrări - ieşiri</w:t>
            </w:r>
          </w:p>
          <w:p w14:paraId="565AD5B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 la liniile 3 și 4, Cap Y.</w:t>
            </w:r>
          </w:p>
        </w:tc>
      </w:tr>
      <w:tr w:rsidR="002E5479" w:rsidRPr="00A8307A" w14:paraId="7F5B34B9" w14:textId="77777777" w:rsidTr="006365AA">
        <w:trPr>
          <w:cantSplit/>
          <w:trHeight w:val="78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F28D2FD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3316B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462+050</w:t>
            </w:r>
          </w:p>
          <w:p w14:paraId="6EFC40E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462+100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52BB8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6F018C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Vălișoara</w:t>
            </w:r>
          </w:p>
          <w:p w14:paraId="63F29C9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2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6E766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C1C2B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58747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78248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1F786A" w14:textId="77777777" w:rsidR="002E5479" w:rsidRPr="00A8307A" w:rsidRDefault="002E5479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023F134C" w14:textId="77777777" w:rsidTr="006365AA">
        <w:trPr>
          <w:cantSplit/>
          <w:trHeight w:val="78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02A29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23EDE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6A33C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B50F4A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Valea Timișului</w:t>
            </w:r>
          </w:p>
          <w:p w14:paraId="6BC61CF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51B3B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67CBF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09B3A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3EDCF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B0104E" w14:textId="77777777" w:rsidR="002E5479" w:rsidRPr="00A8307A" w:rsidRDefault="002E5479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 Afectează intrări - ieşiri </w:t>
            </w:r>
          </w:p>
          <w:p w14:paraId="4A6E3DA1" w14:textId="77777777" w:rsidR="002E5479" w:rsidRPr="00A8307A" w:rsidRDefault="002E5479" w:rsidP="00913D2F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 la linia 3 abătută Cap Y.</w:t>
            </w:r>
          </w:p>
        </w:tc>
      </w:tr>
      <w:tr w:rsidR="002E5479" w:rsidRPr="00A8307A" w14:paraId="3FA2701B" w14:textId="77777777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8D3FADD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4BC93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7397D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A95619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Balta Sărată </w:t>
            </w:r>
          </w:p>
          <w:p w14:paraId="5FCE683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81541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 inclusiv peste</w:t>
            </w:r>
          </w:p>
          <w:p w14:paraId="5884843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sch. </w:t>
            </w:r>
          </w:p>
          <w:p w14:paraId="6ED2491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1, 8 și 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49E56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F233D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BB013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2A739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37F697ED" w14:textId="77777777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5B39160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DCFA5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7D067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36CFC4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St. Balta Sărată </w:t>
            </w:r>
          </w:p>
          <w:p w14:paraId="7717512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92820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toată linia inclusiv în aba-terea </w:t>
            </w:r>
          </w:p>
          <w:p w14:paraId="1392BCB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sch. 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5F0D4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8D313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A6BFE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1D23E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1B7D7FED" w14:textId="77777777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A2F3E7C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7CD74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5C0D3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F74074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Caransebeş</w:t>
            </w:r>
          </w:p>
          <w:p w14:paraId="71489BF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93424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19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62231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E9E56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12808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DA7CC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CF2038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3 - 7, Cap X.</w:t>
            </w:r>
          </w:p>
        </w:tc>
      </w:tr>
      <w:tr w:rsidR="002E5479" w:rsidRPr="00A8307A" w14:paraId="26A11206" w14:textId="77777777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8A1579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A9904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0FA5A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753505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Caransebeş</w:t>
            </w:r>
          </w:p>
          <w:p w14:paraId="223EBEF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304ED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TDJ</w:t>
            </w:r>
          </w:p>
          <w:p w14:paraId="444D4A6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11 / 13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2CF38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87DAF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5E7E37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0D11E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C73EEE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3 - 8, Cap X.</w:t>
            </w:r>
          </w:p>
        </w:tc>
      </w:tr>
      <w:tr w:rsidR="002E5479" w:rsidRPr="00A8307A" w14:paraId="32291EAD" w14:textId="77777777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3D3E8F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95A74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3F128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AB6A6A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Caransebeş</w:t>
            </w:r>
          </w:p>
          <w:p w14:paraId="0C25085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BD2AF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</w:t>
            </w:r>
          </w:p>
          <w:p w14:paraId="0B257B1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T.D.J.</w:t>
            </w:r>
          </w:p>
          <w:p w14:paraId="37F0719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34 / 36,</w:t>
            </w:r>
          </w:p>
          <w:p w14:paraId="1E42328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T.D.J.</w:t>
            </w:r>
          </w:p>
          <w:p w14:paraId="6C983C6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42 / 46</w:t>
            </w:r>
          </w:p>
          <w:p w14:paraId="275133F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și</w:t>
            </w:r>
          </w:p>
          <w:p w14:paraId="7142BB8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diag. </w:t>
            </w:r>
          </w:p>
          <w:p w14:paraId="28212A7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36 - 42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67245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E938C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330B3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424BA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B5CCCC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3 - 7, Cap Y.</w:t>
            </w:r>
          </w:p>
        </w:tc>
      </w:tr>
      <w:tr w:rsidR="002E5479" w:rsidRPr="00A8307A" w14:paraId="531305A3" w14:textId="77777777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E8A9CCD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AE490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34626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FAF6FCB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Zăgujeni</w:t>
            </w:r>
          </w:p>
          <w:p w14:paraId="7860941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1E0BE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BC475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0A5A1B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482+600</w:t>
            </w:r>
          </w:p>
          <w:p w14:paraId="012F94C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482+800</w:t>
            </w: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6C51E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8E745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07C3F76C" w14:textId="77777777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BCC2B63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A9416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3E7DA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2677831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Jena</w:t>
            </w:r>
          </w:p>
          <w:p w14:paraId="767AB85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FE681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ED65F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6DCCD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57FD3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9B02BA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AC44CD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2 abătută, Cap X.</w:t>
            </w:r>
          </w:p>
        </w:tc>
      </w:tr>
      <w:tr w:rsidR="002E5479" w:rsidRPr="00A8307A" w14:paraId="2B3C3372" w14:textId="77777777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3F7A9B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360C1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7AED4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1EDA098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Jena</w:t>
            </w:r>
          </w:p>
          <w:p w14:paraId="4436E55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086F9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4 în abatere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AE479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FDC4E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57873B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FD09FB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E74A07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2 abătută, Cap Y.</w:t>
            </w:r>
          </w:p>
        </w:tc>
      </w:tr>
      <w:tr w:rsidR="002E5479" w:rsidRPr="00A8307A" w14:paraId="5887F3A7" w14:textId="77777777" w:rsidTr="006365AA">
        <w:trPr>
          <w:cantSplit/>
          <w:trHeight w:val="666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F8E63D2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984D19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504+550</w:t>
            </w:r>
          </w:p>
          <w:p w14:paraId="71D2A1C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504+600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9640F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7480C23" w14:textId="77777777" w:rsidR="002E5479" w:rsidRPr="00A8307A" w:rsidRDefault="002E5479" w:rsidP="000D71D0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Găvojdia</w:t>
            </w:r>
          </w:p>
          <w:p w14:paraId="22069FF1" w14:textId="77777777" w:rsidR="002E5479" w:rsidRDefault="002E5479" w:rsidP="000D71D0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linia </w:t>
            </w:r>
            <w:r>
              <w:rPr>
                <w:b/>
                <w:bCs/>
                <w:sz w:val="20"/>
              </w:rPr>
              <w:t>3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329286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2C24CC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8CABB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A4138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8CD9B0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 Peste sch. 2</w:t>
            </w:r>
          </w:p>
        </w:tc>
      </w:tr>
      <w:tr w:rsidR="002E5479" w:rsidRPr="00A8307A" w14:paraId="3ABF9401" w14:textId="77777777" w:rsidTr="006365AA">
        <w:trPr>
          <w:cantSplit/>
          <w:trHeight w:val="254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729B28C7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7855B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7C942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A4CC47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Găvojdia</w:t>
            </w:r>
          </w:p>
          <w:p w14:paraId="5E1994F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75C1F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E9F1DF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4C47A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664FE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14103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</w:p>
        </w:tc>
      </w:tr>
      <w:tr w:rsidR="002E5479" w:rsidRPr="00A8307A" w14:paraId="25F1105C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629DCBC5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9F238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21C4A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8825518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Tapia</w:t>
            </w:r>
          </w:p>
          <w:p w14:paraId="3B07616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312EB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14:paraId="6AD940E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  <w:p w14:paraId="2B9C8AE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inclusiv </w:t>
            </w:r>
          </w:p>
          <w:p w14:paraId="2F89B2C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9C8DF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FEA7A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73701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A0E15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066C4E93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2C0D5FC8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2044A4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514+400</w:t>
            </w:r>
          </w:p>
          <w:p w14:paraId="28F5F7E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515+150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345F3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734A17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Tapia</w:t>
            </w:r>
            <w:r>
              <w:rPr>
                <w:b/>
                <w:bCs/>
                <w:sz w:val="20"/>
              </w:rPr>
              <w:t xml:space="preserve"> - Lugoj și St. Lugoj linia 2 directă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22EA6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88718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7718C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FEB65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A59028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Fără inductori. </w:t>
            </w:r>
          </w:p>
          <w:p w14:paraId="7F9807B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Lucrări Coridor IV</w:t>
            </w:r>
          </w:p>
        </w:tc>
      </w:tr>
      <w:tr w:rsidR="002E5479" w:rsidRPr="00A8307A" w14:paraId="0BC52F3B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040F0A4A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0A64CA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516+600</w:t>
            </w:r>
          </w:p>
          <w:p w14:paraId="39C9842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517+540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DFC62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DC194E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Lugoj linia 2 directă Cap Y și Lugoj - Jabăr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7AD18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C587A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F105E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7D382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E00EF4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29AA77D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Lucrări Coridor IV</w:t>
            </w:r>
          </w:p>
        </w:tc>
      </w:tr>
      <w:tr w:rsidR="002E5479" w:rsidRPr="00A8307A" w14:paraId="71D8D237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26B1AB06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8FACEB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D7F0A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F392CA3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Jabăr</w:t>
            </w:r>
          </w:p>
          <w:p w14:paraId="3F72327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07FE5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B51F0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743E0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7DC29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9E8EC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4B1F810B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26058B55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BEFF6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586C0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2362EE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Belinț</w:t>
            </w:r>
          </w:p>
          <w:p w14:paraId="03B30BC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D75DF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</w:p>
          <w:p w14:paraId="0F3C4E3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sch. 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91F93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11726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5F2D6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5D29D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D1B3F7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2 și 3 abătute, </w:t>
            </w:r>
          </w:p>
          <w:p w14:paraId="795EF66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Cap Y.</w:t>
            </w:r>
          </w:p>
        </w:tc>
      </w:tr>
      <w:tr w:rsidR="002E5479" w:rsidRPr="00A8307A" w14:paraId="45BAD4DD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12A662AF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24855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1BB25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996AB9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Chizătău</w:t>
            </w:r>
          </w:p>
          <w:p w14:paraId="6441D23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C2971D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</w:t>
            </w:r>
          </w:p>
          <w:p w14:paraId="6D00853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0284F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B3BB6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28C5F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4072D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783A76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2 și 3 abătute </w:t>
            </w:r>
          </w:p>
          <w:p w14:paraId="20BB1FA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Cap X.</w:t>
            </w:r>
          </w:p>
        </w:tc>
      </w:tr>
      <w:tr w:rsidR="002E5479" w:rsidRPr="00A8307A" w14:paraId="58FC9992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2B84F1C9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3C7B2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4D0D1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BFBEC3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Topolovăț</w:t>
            </w:r>
            <w:r>
              <w:rPr>
                <w:b/>
                <w:bCs/>
                <w:sz w:val="20"/>
              </w:rPr>
              <w:t>, 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A2EC0E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47468D4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A6E5D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CC250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B6232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70BC8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Inclusiv peste abaterea sch. 3 și 4</w:t>
            </w:r>
          </w:p>
        </w:tc>
      </w:tr>
      <w:tr w:rsidR="002E5479" w:rsidRPr="00A8307A" w14:paraId="046E16CE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6D9C67C7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463328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539+943</w:t>
            </w:r>
          </w:p>
          <w:p w14:paraId="342554B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561+063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30638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667D4FE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Ax. </w:t>
            </w:r>
            <w:r w:rsidRPr="00A8307A">
              <w:rPr>
                <w:b/>
                <w:bCs/>
                <w:sz w:val="20"/>
              </w:rPr>
              <w:t>Topolovăț</w:t>
            </w:r>
            <w:r>
              <w:rPr>
                <w:b/>
                <w:bCs/>
                <w:sz w:val="20"/>
              </w:rPr>
              <w:t>-</w:t>
            </w:r>
          </w:p>
          <w:p w14:paraId="4862D3A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Ax. Remetea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5EEDDD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D7E73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CEF29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3D661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836FE0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  <w:p w14:paraId="3867E2A1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Restricție de protecție - lucrări coridor IV.</w:t>
            </w:r>
          </w:p>
        </w:tc>
      </w:tr>
      <w:tr w:rsidR="002E5479" w:rsidRPr="00A8307A" w14:paraId="374527C2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0E6D87EC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042D39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540+200</w:t>
            </w:r>
          </w:p>
          <w:p w14:paraId="0A4797F0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540+800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9C7673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87916AF" w14:textId="77777777" w:rsidR="002E5479" w:rsidRDefault="002E5479" w:rsidP="00E442C9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Topolovăț</w:t>
            </w:r>
            <w:r>
              <w:rPr>
                <w:b/>
                <w:bCs/>
                <w:sz w:val="20"/>
              </w:rPr>
              <w:t xml:space="preserve">, linia 1 directă cap Y și </w:t>
            </w:r>
            <w:r w:rsidRPr="00A8307A">
              <w:rPr>
                <w:b/>
                <w:bCs/>
                <w:sz w:val="20"/>
              </w:rPr>
              <w:t>Topolovăț</w:t>
            </w:r>
            <w:r>
              <w:rPr>
                <w:b/>
                <w:bCs/>
                <w:sz w:val="20"/>
              </w:rPr>
              <w:t xml:space="preserve"> - </w:t>
            </w:r>
            <w:r w:rsidRPr="00A8307A">
              <w:rPr>
                <w:b/>
                <w:bCs/>
                <w:sz w:val="20"/>
              </w:rPr>
              <w:t>Recaș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68099E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45EEA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E0767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2DCDA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378DBB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 Lucrări Coridor IV.</w:t>
            </w:r>
          </w:p>
        </w:tc>
      </w:tr>
      <w:tr w:rsidR="002E5479" w:rsidRPr="00A8307A" w14:paraId="61C72EFE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73131BBC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F1BE878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554+400</w:t>
            </w:r>
          </w:p>
          <w:p w14:paraId="2CB21019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557+400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205404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143FB7D" w14:textId="77777777" w:rsidR="002E5479" w:rsidRDefault="002E5479" w:rsidP="00E442C9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Recaș</w:t>
            </w:r>
            <w:r>
              <w:rPr>
                <w:b/>
                <w:bCs/>
                <w:sz w:val="20"/>
              </w:rPr>
              <w:t xml:space="preserve"> -</w:t>
            </w:r>
          </w:p>
          <w:p w14:paraId="0813C2AE" w14:textId="77777777" w:rsidR="002E5479" w:rsidRPr="00A8307A" w:rsidRDefault="002E5479" w:rsidP="00E442C9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Remetea Mare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203FA2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36336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5F7C9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3B9C3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E4275F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 Lucrări Coridor IV.</w:t>
            </w:r>
          </w:p>
        </w:tc>
      </w:tr>
      <w:tr w:rsidR="002E5479" w:rsidRPr="00A8307A" w14:paraId="2A38D3B6" w14:textId="77777777" w:rsidTr="006365AA">
        <w:trPr>
          <w:cantSplit/>
          <w:trHeight w:val="80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62AB0E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48F75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4510A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F9DC1C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Remetea Mare</w:t>
            </w:r>
          </w:p>
          <w:p w14:paraId="321F854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47A43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TDJ </w:t>
            </w:r>
          </w:p>
          <w:p w14:paraId="1D72D1A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8 / 10</w:t>
            </w:r>
          </w:p>
        </w:tc>
        <w:tc>
          <w:tcPr>
            <w:tcW w:w="77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E0E1A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8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3CDD0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F7C22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0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DF90D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9C4063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3 și 4, Cap Y și</w:t>
            </w:r>
          </w:p>
          <w:p w14:paraId="602FF0E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linia M.Ap.N.</w:t>
            </w:r>
          </w:p>
        </w:tc>
      </w:tr>
      <w:tr w:rsidR="002E5479" w:rsidRPr="00A8307A" w14:paraId="04F4E2CC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611EBD2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34AE79D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566+500</w:t>
            </w:r>
          </w:p>
          <w:p w14:paraId="1BA4749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567+500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187BF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958DA1F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Remetea Mare - </w:t>
            </w:r>
          </w:p>
          <w:p w14:paraId="20B4A8D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Timișoara Est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BED25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984C5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B48AC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3DD05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6E425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774744CD" w14:textId="77777777" w:rsidTr="006365AA">
        <w:trPr>
          <w:cantSplit/>
          <w:trHeight w:val="379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FFFFFF"/>
            <w:tcMar>
              <w:left w:w="0" w:type="dxa"/>
              <w:right w:w="0" w:type="dxa"/>
            </w:tcMar>
            <w:vAlign w:val="center"/>
          </w:tcPr>
          <w:p w14:paraId="41AD6CFF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3B580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AC621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03B5DD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Remetea Mare</w:t>
            </w:r>
          </w:p>
          <w:p w14:paraId="708B493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84632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DB999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A117D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1B897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755A3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912F4D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3 și 4, Cap X.</w:t>
            </w:r>
          </w:p>
        </w:tc>
      </w:tr>
      <w:tr w:rsidR="002E5479" w:rsidRPr="00A8307A" w14:paraId="28C3744D" w14:textId="77777777" w:rsidTr="006365AA">
        <w:trPr>
          <w:cantSplit/>
          <w:trHeight w:val="80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42759DF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AF7AFA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569+400</w:t>
            </w:r>
          </w:p>
          <w:p w14:paraId="0B0DC72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571+000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9DE03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5B03910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>Timişoara Est</w:t>
            </w:r>
          </w:p>
          <w:p w14:paraId="5489D76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lina 4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1A6EC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189DA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644BC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BC222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5762A19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3139E051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Inclusiv peste sch. 5, 9, 12 </w:t>
            </w:r>
          </w:p>
          <w:p w14:paraId="145F581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și 4.</w:t>
            </w:r>
          </w:p>
        </w:tc>
      </w:tr>
      <w:tr w:rsidR="002E5479" w:rsidRPr="00A8307A" w14:paraId="6F83DBE7" w14:textId="77777777" w:rsidTr="006365AA">
        <w:trPr>
          <w:cantSplit/>
          <w:trHeight w:val="800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5170CE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618FE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DBC2D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66CE1448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>Timişoara Est</w:t>
            </w:r>
          </w:p>
          <w:p w14:paraId="0AED032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9D9B7F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56632BC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 și 17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94616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6A08B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DCE27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E9D45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ieșiri la liniile 5, 6 și 7, Cap X.</w:t>
            </w:r>
          </w:p>
        </w:tc>
      </w:tr>
      <w:tr w:rsidR="002E5479" w:rsidRPr="00A8307A" w14:paraId="253C31F8" w14:textId="77777777" w:rsidTr="006365AA">
        <w:trPr>
          <w:cantSplit/>
          <w:trHeight w:val="66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0982601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F6BC3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9F919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7A191F2" w14:textId="77777777" w:rsidR="002E5479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</w:t>
            </w:r>
            <w:r w:rsidRPr="00A8307A">
              <w:rPr>
                <w:b/>
                <w:bCs/>
                <w:sz w:val="20"/>
              </w:rPr>
              <w:t>Timişoara Est</w:t>
            </w:r>
          </w:p>
          <w:p w14:paraId="2C68B1F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7FAA9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C0519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07464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1F062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3AE3A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ieșiri la liniile 5, 6 și 7, Cap Y.</w:t>
            </w:r>
          </w:p>
        </w:tc>
      </w:tr>
      <w:tr w:rsidR="002E5479" w:rsidRPr="00A8307A" w14:paraId="006BCA3D" w14:textId="77777777" w:rsidTr="006365AA">
        <w:trPr>
          <w:cantSplit/>
          <w:trHeight w:val="66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55C8B2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0100B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8858B8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64791F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Timişoara Est</w:t>
            </w:r>
          </w:p>
          <w:p w14:paraId="72B7806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C4E64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  <w:r>
              <w:rPr>
                <w:b/>
                <w:bCs/>
                <w:sz w:val="20"/>
              </w:rPr>
              <w:t>34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C3E28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D6249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47977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8B8B4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8 și 13 abătute cap Y</w:t>
            </w:r>
          </w:p>
        </w:tc>
      </w:tr>
      <w:tr w:rsidR="002E5479" w:rsidRPr="00A8307A" w14:paraId="04E102AC" w14:textId="77777777" w:rsidTr="006365AA">
        <w:trPr>
          <w:cantSplit/>
          <w:trHeight w:val="663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23A41A7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F5860D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572+150</w:t>
            </w:r>
          </w:p>
          <w:p w14:paraId="1924729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572+250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4E05B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A3D3F87" w14:textId="77777777" w:rsidR="002E5479" w:rsidRPr="00A8307A" w:rsidRDefault="002E5479" w:rsidP="00D74041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Timişoara Est</w:t>
            </w:r>
            <w:r>
              <w:rPr>
                <w:b/>
                <w:bCs/>
                <w:sz w:val="20"/>
              </w:rPr>
              <w:t xml:space="preserve"> -</w:t>
            </w:r>
          </w:p>
          <w:p w14:paraId="3ABAEAE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Timişoara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FD3212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AB783C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306FF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43115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FE326A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0AEAF819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304532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1DB584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D719D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5087E0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21D8338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3E93F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14:paraId="41BF729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9B576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74063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02068D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62E4A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188D8223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33C7C3E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775A5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D0E91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48BB19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0E2990B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A20E5A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  <w:r>
              <w:rPr>
                <w:b/>
                <w:bCs/>
                <w:sz w:val="20"/>
              </w:rPr>
              <w:t xml:space="preserve">11, 51, 97 </w:t>
            </w:r>
          </w:p>
          <w:p w14:paraId="430D8A4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113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7EC21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E9200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7EC2E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08C6C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DBEA179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abătute 1 </w:t>
            </w:r>
            <w:r>
              <w:rPr>
                <w:b/>
                <w:bCs/>
                <w:i/>
                <w:iCs/>
                <w:sz w:val="20"/>
              </w:rPr>
              <w:t xml:space="preserve">Peron, </w:t>
            </w:r>
          </w:p>
          <w:p w14:paraId="15458F5A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2 Peron, 1 Tehnică și </w:t>
            </w:r>
          </w:p>
          <w:p w14:paraId="289934DB" w14:textId="77777777" w:rsidR="002E5479" w:rsidRPr="00DC4AFE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1 </w:t>
            </w:r>
            <w:r>
              <w:rPr>
                <w:b/>
                <w:bCs/>
                <w:i/>
                <w:iCs/>
                <w:sz w:val="20"/>
                <w:lang w:val="en-US"/>
              </w:rPr>
              <w:t>Lugoj.</w:t>
            </w:r>
          </w:p>
        </w:tc>
      </w:tr>
      <w:tr w:rsidR="002E5479" w:rsidRPr="00A8307A" w14:paraId="5E704F78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7C6449F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433B5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4744B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B2382A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5C585BF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CE0DDE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14:paraId="2FF6DB6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7,  15, 25, 35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4B215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4B895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E0639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5945E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3DCD6D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abătute 1 Peron, </w:t>
            </w:r>
          </w:p>
          <w:p w14:paraId="7A2BAB7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2 Peron, 1 Tehnică și </w:t>
            </w:r>
          </w:p>
          <w:p w14:paraId="785E8DB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1 Lugoj.</w:t>
            </w:r>
          </w:p>
        </w:tc>
      </w:tr>
      <w:tr w:rsidR="002E5479" w:rsidRPr="00A8307A" w14:paraId="74722C96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A59745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CA9026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CD856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982A5E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3423ED6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56873D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14:paraId="4F8F29A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 și 71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23E5E4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B3F63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F9010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A8749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B8D3D3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</w:rPr>
              <w:t>5 - 12, Cap X.</w:t>
            </w:r>
          </w:p>
        </w:tc>
      </w:tr>
      <w:tr w:rsidR="002E5479" w:rsidRPr="00A8307A" w14:paraId="0EBC9ED8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B256CF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D1AD3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EF42B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0DF4C9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218AC64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E46D5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13, 17, 29, 43, 59, 63, 69, 73, 75</w:t>
            </w:r>
            <w:r>
              <w:rPr>
                <w:b/>
                <w:bCs/>
                <w:sz w:val="20"/>
              </w:rPr>
              <w:t xml:space="preserve">, </w:t>
            </w:r>
            <w:r w:rsidRPr="00A8307A">
              <w:rPr>
                <w:b/>
                <w:bCs/>
                <w:sz w:val="20"/>
              </w:rPr>
              <w:t>79</w:t>
            </w:r>
            <w:r>
              <w:rPr>
                <w:b/>
                <w:bCs/>
                <w:sz w:val="20"/>
              </w:rPr>
              <w:t>, 115 și 119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42EE7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C2C82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85959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C8099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224898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5 - 13, Cap X.</w:t>
            </w:r>
          </w:p>
        </w:tc>
      </w:tr>
      <w:tr w:rsidR="002E5479" w:rsidRPr="00A8307A" w14:paraId="36A2D825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5266AAE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D7877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752D4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A580F4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3F501AD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Cap </w:t>
            </w:r>
            <w:r>
              <w:rPr>
                <w:b/>
                <w:bCs/>
                <w:sz w:val="20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22C5C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1</w:t>
            </w:r>
            <w:r>
              <w:rPr>
                <w:b/>
                <w:bCs/>
                <w:sz w:val="20"/>
              </w:rPr>
              <w:t>10, 126 și 146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0B5AE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2AB65D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6F218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6652C7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26728C6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</w:rPr>
              <w:t xml:space="preserve">4 și </w:t>
            </w:r>
            <w:r w:rsidRPr="00A8307A">
              <w:rPr>
                <w:b/>
                <w:bCs/>
                <w:i/>
                <w:iCs/>
                <w:sz w:val="20"/>
              </w:rPr>
              <w:t>5</w:t>
            </w:r>
            <w:r>
              <w:rPr>
                <w:b/>
                <w:bCs/>
                <w:i/>
                <w:iCs/>
                <w:sz w:val="20"/>
              </w:rPr>
              <w:t xml:space="preserve"> Reșița și </w:t>
            </w:r>
          </w:p>
          <w:p w14:paraId="1A93E41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8 - 11 </w:t>
            </w:r>
            <w:r w:rsidRPr="00A8307A">
              <w:rPr>
                <w:b/>
                <w:bCs/>
                <w:i/>
                <w:iCs/>
                <w:sz w:val="20"/>
              </w:rPr>
              <w:t xml:space="preserve">Cap </w:t>
            </w:r>
            <w:r>
              <w:rPr>
                <w:b/>
                <w:bCs/>
                <w:i/>
                <w:iCs/>
                <w:sz w:val="20"/>
              </w:rPr>
              <w:t>Y</w:t>
            </w:r>
            <w:r w:rsidRPr="00A8307A">
              <w:rPr>
                <w:b/>
                <w:bCs/>
                <w:i/>
                <w:iCs/>
                <w:sz w:val="20"/>
              </w:rPr>
              <w:t>.</w:t>
            </w:r>
          </w:p>
        </w:tc>
      </w:tr>
      <w:tr w:rsidR="002E5479" w:rsidRPr="00A8307A" w14:paraId="12623603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04AD258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7437B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8A0E5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556107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61C2FA7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Cap </w:t>
            </w:r>
            <w:r>
              <w:rPr>
                <w:b/>
                <w:bCs/>
                <w:sz w:val="20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0FF23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24, 120, 132 și 136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CBDDE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E0DC4E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47E32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E143B9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5F00F35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abătute 1 Peron, </w:t>
            </w:r>
          </w:p>
          <w:p w14:paraId="15845FF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2 Peron, 1 - 3 Reșița.</w:t>
            </w:r>
          </w:p>
        </w:tc>
      </w:tr>
      <w:tr w:rsidR="002E5479" w:rsidRPr="00A8307A" w14:paraId="7388CDB6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CBEDC2B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111379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8F3B4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DE20A4F" w14:textId="77777777" w:rsidR="002E5479" w:rsidRPr="00A8307A" w:rsidRDefault="002E5479" w:rsidP="0039325A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  <w:r>
              <w:rPr>
                <w:b/>
                <w:bCs/>
                <w:sz w:val="20"/>
              </w:rPr>
              <w:t xml:space="preserve"> linia </w:t>
            </w:r>
            <w:r w:rsidRPr="00A8307A">
              <w:rPr>
                <w:b/>
                <w:bCs/>
                <w:sz w:val="20"/>
              </w:rPr>
              <w:t>Grupa A</w:t>
            </w:r>
            <w:r>
              <w:rPr>
                <w:b/>
                <w:bCs/>
                <w:sz w:val="20"/>
              </w:rPr>
              <w:t xml:space="preserve">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B22150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53B4BEC5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diag.</w:t>
            </w:r>
          </w:p>
          <w:p w14:paraId="58077B0F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36 - 44 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08D314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967DE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6A013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BE123F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Inclusiv peste sch. 36 și 44.</w:t>
            </w:r>
          </w:p>
          <w:p w14:paraId="5ACEBE3F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în direcția Timișoara Nord - Timișoara Sud, Timișoara Nord - Timișoara Vest și liniile 1 - 6 Reșița, liniile </w:t>
            </w:r>
          </w:p>
          <w:p w14:paraId="48655C0A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1- 12 Cap. Y Timișoara Nord.</w:t>
            </w:r>
          </w:p>
        </w:tc>
      </w:tr>
      <w:tr w:rsidR="002E5479" w:rsidRPr="00A8307A" w14:paraId="23839230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248B667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8A6DD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BA5154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72DC013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512E61B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68320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30, 46, 62, și 82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5504D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A8CB6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D9134C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A336E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E7EDA2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1 - 13, Cap Y și liniile 1R - 6R.</w:t>
            </w:r>
          </w:p>
        </w:tc>
      </w:tr>
      <w:tr w:rsidR="002E5479" w:rsidRPr="00A8307A" w14:paraId="00E16D34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98BFFA0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ADA5BD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02223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AE7936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  <w:r>
              <w:rPr>
                <w:b/>
                <w:bCs/>
                <w:sz w:val="20"/>
              </w:rPr>
              <w:t xml:space="preserve"> linia </w:t>
            </w:r>
            <w:r w:rsidRPr="00A8307A">
              <w:rPr>
                <w:b/>
                <w:bCs/>
                <w:sz w:val="20"/>
              </w:rPr>
              <w:t xml:space="preserve">Grupa </w:t>
            </w:r>
            <w:r>
              <w:rPr>
                <w:b/>
                <w:bCs/>
                <w:sz w:val="20"/>
              </w:rPr>
              <w:t>B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0E1D06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557C43C6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diag. </w:t>
            </w:r>
          </w:p>
          <w:p w14:paraId="1B40DF8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34 - 40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CC9E7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E7A28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7520AF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17AEF2E" w14:textId="77777777" w:rsidR="002E5479" w:rsidRDefault="002E5479" w:rsidP="0039325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Inclusiv peste sch. 34 și 40.</w:t>
            </w:r>
          </w:p>
          <w:p w14:paraId="4436AEEC" w14:textId="77777777" w:rsidR="002E5479" w:rsidRPr="00A8307A" w:rsidRDefault="002E5479" w:rsidP="0039325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linia 218 Timișoara Nord - Arad și liniile 1 - 6 Reșița, liniile 1- 12 Cap. Y Timișoara Nord.</w:t>
            </w:r>
          </w:p>
        </w:tc>
      </w:tr>
      <w:tr w:rsidR="002E5479" w:rsidRPr="00A8307A" w14:paraId="45BFE327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2712B8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D060AD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DAB1E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FE88014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  <w:r>
              <w:rPr>
                <w:b/>
                <w:bCs/>
                <w:sz w:val="20"/>
              </w:rPr>
              <w:t xml:space="preserve"> linia </w:t>
            </w:r>
            <w:r w:rsidRPr="00A8307A">
              <w:rPr>
                <w:b/>
                <w:bCs/>
                <w:sz w:val="20"/>
              </w:rPr>
              <w:t xml:space="preserve">Grupa </w:t>
            </w:r>
            <w:r>
              <w:rPr>
                <w:b/>
                <w:bCs/>
                <w:sz w:val="20"/>
              </w:rPr>
              <w:t>B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8654D6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0D7159D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38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90DE4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0AD359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ECF6B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C16155" w14:textId="77777777" w:rsidR="002E5479" w:rsidRPr="00A8307A" w:rsidRDefault="002E5479" w:rsidP="003F6C4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linia 100 Timișoara Nord - Cărpiniș, linia 133 Timișoara Nord - Ronaț Triaj și liniile 1 - 6 Reșița, liniile 1- 12 Cap. Y Timișoara Nord.</w:t>
            </w:r>
          </w:p>
        </w:tc>
      </w:tr>
      <w:tr w:rsidR="002E5479" w:rsidRPr="00A8307A" w14:paraId="74956A0C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7A30F2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B4B5B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AB11D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BD8CE2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3768C47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4517F0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52, 66, 68, 70, 86 </w:t>
            </w:r>
          </w:p>
          <w:p w14:paraId="7AB439C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și 96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F1AC26B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0A1656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BBF4D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AD910A" w14:textId="77777777" w:rsidR="002E5479" w:rsidRPr="00A8307A" w:rsidRDefault="002E5479" w:rsidP="00913D2F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8A1DC82" w14:textId="77777777" w:rsidR="002E5479" w:rsidRPr="00A8307A" w:rsidRDefault="002E5479" w:rsidP="00913D2F">
            <w:pPr>
              <w:spacing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1- 13 Cap Y și liniile 1R - 6R.</w:t>
            </w:r>
          </w:p>
        </w:tc>
      </w:tr>
      <w:tr w:rsidR="002E5479" w:rsidRPr="00A8307A" w14:paraId="01265B49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3125442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37323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8EDB8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3C877DB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34EEA28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DD249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  <w:r>
              <w:rPr>
                <w:b/>
                <w:bCs/>
                <w:sz w:val="20"/>
              </w:rPr>
              <w:t>54, TDJ 90/94, TDJ 92/104, TDJ 108/118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D102F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</w:t>
            </w: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6B258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8B928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81CAEB" w14:textId="77777777" w:rsidR="002E5479" w:rsidRPr="00A8307A" w:rsidRDefault="002E5479" w:rsidP="00913D2F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C526CD6" w14:textId="77777777" w:rsidR="002E5479" w:rsidRPr="00A8307A" w:rsidRDefault="002E5479" w:rsidP="00913D2F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1- 13 Cap Y și liniile 1R - 6R.</w:t>
            </w:r>
          </w:p>
        </w:tc>
      </w:tr>
      <w:tr w:rsidR="002E5479" w:rsidRPr="00A8307A" w14:paraId="6E4C68E4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88B7A4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F9EA4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9E0AC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2102B5F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415C7C08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0F124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32,  60, 76, 78, </w:t>
            </w:r>
            <w:r>
              <w:rPr>
                <w:b/>
                <w:bCs/>
                <w:sz w:val="20"/>
              </w:rPr>
              <w:t xml:space="preserve">și </w:t>
            </w:r>
            <w:r w:rsidRPr="00A8307A">
              <w:rPr>
                <w:b/>
                <w:bCs/>
                <w:sz w:val="20"/>
              </w:rPr>
              <w:t>88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13E0B3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3FE38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08FA5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D78302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6DBEE2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1- 13, Cap Y și liniile 1R - 6R.</w:t>
            </w:r>
          </w:p>
        </w:tc>
      </w:tr>
      <w:tr w:rsidR="002E5479" w:rsidRPr="00A8307A" w14:paraId="46EA811B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460F67B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DC85B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022D0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F850DF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0E75F369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07B07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  <w:r>
              <w:rPr>
                <w:b/>
                <w:bCs/>
                <w:sz w:val="20"/>
              </w:rPr>
              <w:t>56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0A0E0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</w:t>
            </w: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C967A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9B541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AF5633F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2ED5BE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1- 13, Cap Y și liniile 1R - 6R.</w:t>
            </w:r>
          </w:p>
        </w:tc>
      </w:tr>
      <w:tr w:rsidR="002E5479" w:rsidRPr="00A8307A" w14:paraId="462DF786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67D5C1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802B0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FE6954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491B9C8C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4351895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0DB5D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  <w:r>
              <w:rPr>
                <w:b/>
                <w:bCs/>
                <w:sz w:val="20"/>
              </w:rPr>
              <w:t>106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0551D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219E6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2C7255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F07CD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0F1C56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1- 13, Cap Y și liniile 1R - 6R.</w:t>
            </w:r>
          </w:p>
        </w:tc>
      </w:tr>
      <w:tr w:rsidR="002E5479" w:rsidRPr="00A8307A" w14:paraId="22251F36" w14:textId="77777777" w:rsidTr="006365AA">
        <w:trPr>
          <w:cantSplit/>
          <w:trHeight w:val="27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C7DAEFC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CAEFB8D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580+050</w:t>
            </w:r>
          </w:p>
          <w:p w14:paraId="4FF5096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580+150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7631E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F640B1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Timişoara Nord -</w:t>
            </w:r>
          </w:p>
          <w:p w14:paraId="3C0AF582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Cărpiniş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7948E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6EDB29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7E9E07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550E3F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41058A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2C16C1D6" w14:textId="77777777" w:rsidTr="006365AA">
        <w:trPr>
          <w:cantSplit/>
          <w:trHeight w:val="59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2B24BA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32C995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582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250</w:t>
            </w:r>
          </w:p>
          <w:p w14:paraId="410340B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5</w:t>
            </w:r>
            <w:r>
              <w:rPr>
                <w:b/>
                <w:bCs/>
                <w:sz w:val="20"/>
              </w:rPr>
              <w:t>86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30</w:t>
            </w:r>
            <w:r w:rsidRPr="00A8307A">
              <w:rPr>
                <w:b/>
                <w:bCs/>
                <w:sz w:val="20"/>
              </w:rPr>
              <w:t>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D5DF4E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BE489B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Timişoara Nord -</w:t>
            </w:r>
          </w:p>
          <w:p w14:paraId="59848EF8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Cărpiniş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6D973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4FBC2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F1F87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D5ADF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E7FE8E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108FDEED" w14:textId="77777777" w:rsidTr="006365AA">
        <w:trPr>
          <w:cantSplit/>
          <w:trHeight w:val="1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0170B95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2408A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5</w:t>
            </w:r>
            <w:r>
              <w:rPr>
                <w:b/>
                <w:bCs/>
                <w:sz w:val="20"/>
              </w:rPr>
              <w:t>90</w:t>
            </w:r>
            <w:r w:rsidRPr="00A8307A">
              <w:rPr>
                <w:b/>
                <w:bCs/>
                <w:sz w:val="20"/>
              </w:rPr>
              <w:t>+</w:t>
            </w:r>
            <w:r>
              <w:rPr>
                <w:b/>
                <w:bCs/>
                <w:sz w:val="20"/>
              </w:rPr>
              <w:t>950</w:t>
            </w:r>
          </w:p>
          <w:p w14:paraId="746BD67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591+470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10644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</w:t>
            </w:r>
            <w:r w:rsidRPr="00A8307A"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7E3CA96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Timişoara Nord -</w:t>
            </w:r>
          </w:p>
          <w:p w14:paraId="58DFD1A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Cărpiniş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D7BDD5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E770B5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DB8D4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C76EC7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AF1928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A8307A" w14:paraId="704C592A" w14:textId="77777777" w:rsidTr="006365AA">
        <w:trPr>
          <w:cantSplit/>
          <w:trHeight w:val="18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A67EA4F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F94CC16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597+630</w:t>
            </w:r>
          </w:p>
          <w:p w14:paraId="0A665DB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598+520</w:t>
            </w: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25AA05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3F83D50" w14:textId="77777777" w:rsidR="002E5479" w:rsidRPr="00A8307A" w:rsidRDefault="002E5479" w:rsidP="006365AA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Cărpiniş</w:t>
            </w:r>
          </w:p>
          <w:p w14:paraId="6554E214" w14:textId="77777777" w:rsidR="002E5479" w:rsidRPr="00A8307A" w:rsidRDefault="002E5479" w:rsidP="006365AA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720611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55F63C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83026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800566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0007D19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Fără inductori. </w:t>
            </w:r>
          </w:p>
          <w:p w14:paraId="4DCBF854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Inclusiv peste sch. din </w:t>
            </w:r>
          </w:p>
          <w:p w14:paraId="25029CF6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Cap X și Cap Y linia 2 directă</w:t>
            </w:r>
          </w:p>
        </w:tc>
      </w:tr>
      <w:tr w:rsidR="002E5479" w:rsidRPr="00A8307A" w14:paraId="2D9511D3" w14:textId="77777777" w:rsidTr="006365AA">
        <w:trPr>
          <w:cantSplit/>
          <w:trHeight w:val="525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C058B42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BC252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E99877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B8AE48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Cărpiniş</w:t>
            </w:r>
          </w:p>
          <w:p w14:paraId="6A6DB39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9033B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14:paraId="701D280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9697D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4C35E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3BD93A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D5226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Inclusiv peste sch. 5, 9 și 10, până la limita cu LFI.</w:t>
            </w:r>
          </w:p>
        </w:tc>
      </w:tr>
      <w:tr w:rsidR="002E5479" w:rsidRPr="00A8307A" w14:paraId="43044C5D" w14:textId="77777777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D987AB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3697E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6EE25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03ED365D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Jimbolia</w:t>
            </w:r>
          </w:p>
          <w:p w14:paraId="3E4B47B5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0AADE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toată</w:t>
            </w:r>
          </w:p>
          <w:p w14:paraId="59BDD41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linia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7DCB58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EEE522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DD90DF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FA6513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34EE774E" w14:textId="77777777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F26A0C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DB152A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C7DF0D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2DC4B3B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Jimbolia</w:t>
            </w:r>
          </w:p>
          <w:p w14:paraId="6E2E4917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0B6F59D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31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F93E10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CE9DDE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8B1983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5E723B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B5131C0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5, 6, 7, Cap X.</w:t>
            </w:r>
          </w:p>
        </w:tc>
      </w:tr>
      <w:tr w:rsidR="002E5479" w:rsidRPr="00A8307A" w14:paraId="5E73096D" w14:textId="77777777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63BC09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3170CB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C11F8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EE404D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Jimbolia</w:t>
            </w:r>
          </w:p>
          <w:p w14:paraId="0C99A04B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CA7131E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37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09556BE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2D7FC7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8BDD72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BB247A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1EA90204" w14:textId="77777777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3D81C5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8A86758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F91495A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53B7C5E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Jimbolia</w:t>
            </w:r>
          </w:p>
          <w:p w14:paraId="4C2F2DD1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8FD860A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24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0C02AD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4CF86E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7746E1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E6DBFE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D923FDD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2, 7, 18 Cap Y.</w:t>
            </w:r>
          </w:p>
        </w:tc>
      </w:tr>
      <w:tr w:rsidR="002E5479" w:rsidRPr="00A8307A" w14:paraId="3C928B58" w14:textId="77777777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BF2041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453E6C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27882C9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743E32C8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Jimbolia</w:t>
            </w:r>
          </w:p>
          <w:p w14:paraId="112F13BA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6147DCB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26, 34 și 36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2AA990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B7EAD4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0B8A80C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713B6D0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A593D54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5 - 7 Cap Y.</w:t>
            </w:r>
          </w:p>
        </w:tc>
      </w:tr>
      <w:tr w:rsidR="002E5479" w:rsidRPr="00A8307A" w14:paraId="1D3BF4A7" w14:textId="77777777" w:rsidTr="006365AA">
        <w:trPr>
          <w:cantSplit/>
          <w:trHeight w:val="121"/>
          <w:jc w:val="center"/>
        </w:trPr>
        <w:tc>
          <w:tcPr>
            <w:tcW w:w="64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F881EA" w14:textId="77777777" w:rsidR="002E5479" w:rsidRPr="00A75A00" w:rsidRDefault="002E5479">
            <w:pPr>
              <w:numPr>
                <w:ilvl w:val="0"/>
                <w:numId w:val="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92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9CCAC5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1BBC7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top w:w="28" w:type="dxa"/>
              <w:left w:w="0" w:type="dxa"/>
              <w:right w:w="0" w:type="dxa"/>
            </w:tcMar>
            <w:vAlign w:val="center"/>
          </w:tcPr>
          <w:p w14:paraId="1919CCFE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Jimbolia</w:t>
            </w:r>
          </w:p>
          <w:p w14:paraId="0DD9E2C0" w14:textId="77777777" w:rsidR="002E5479" w:rsidRPr="00A8307A" w:rsidRDefault="002E5479" w:rsidP="00913D2F">
            <w:pPr>
              <w:spacing w:before="2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DC953F" w14:textId="77777777" w:rsidR="002E5479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28</w:t>
            </w:r>
          </w:p>
        </w:tc>
        <w:tc>
          <w:tcPr>
            <w:tcW w:w="7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B56863F" w14:textId="77777777" w:rsidR="002E5479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7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1692289" w14:textId="77777777" w:rsidR="002E5479" w:rsidRPr="00A8307A" w:rsidRDefault="002E5479" w:rsidP="00913D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4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5EC126" w14:textId="77777777" w:rsidR="002E5479" w:rsidRPr="00A8307A" w:rsidRDefault="002E5479" w:rsidP="00913D2F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324D7C6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776A244" w14:textId="77777777" w:rsidR="002E5479" w:rsidRDefault="002E5479" w:rsidP="00913D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9 și 10 Cap Y.</w:t>
            </w:r>
          </w:p>
        </w:tc>
      </w:tr>
    </w:tbl>
    <w:p w14:paraId="20257E84" w14:textId="77777777" w:rsidR="002E5479" w:rsidRPr="00A8307A" w:rsidRDefault="002E5479" w:rsidP="008B25EE">
      <w:pPr>
        <w:spacing w:before="40" w:after="40" w:line="192" w:lineRule="auto"/>
        <w:ind w:right="57"/>
        <w:rPr>
          <w:sz w:val="20"/>
        </w:rPr>
      </w:pPr>
    </w:p>
    <w:p w14:paraId="7C070622" w14:textId="77777777" w:rsidR="002E5479" w:rsidRDefault="002E5479" w:rsidP="004C7D25">
      <w:pPr>
        <w:pStyle w:val="Heading1"/>
        <w:spacing w:line="360" w:lineRule="auto"/>
      </w:pPr>
      <w:r>
        <w:t>LINIA 101</w:t>
      </w:r>
    </w:p>
    <w:p w14:paraId="348342F5" w14:textId="77777777" w:rsidR="002E5479" w:rsidRDefault="002E5479" w:rsidP="00877BCD">
      <w:pPr>
        <w:pStyle w:val="Heading1"/>
        <w:spacing w:line="360" w:lineRule="auto"/>
        <w:rPr>
          <w:b w:val="0"/>
          <w:bCs w:val="0"/>
          <w:sz w:val="8"/>
        </w:rPr>
      </w:pPr>
      <w:r>
        <w:t>CHITILA - GOLEŞTI - PITEŞTI - PIATRA OLT – CRAIOVA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2E5479" w14:paraId="42D7A10F" w14:textId="77777777" w:rsidTr="00146B07">
        <w:trPr>
          <w:cantSplit/>
          <w:trHeight w:val="9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AAC8D8B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BECD7C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9+455</w:t>
            </w:r>
          </w:p>
          <w:p w14:paraId="0ADDEC89" w14:textId="77777777" w:rsidR="002E5479" w:rsidRDefault="002E5479" w:rsidP="00747F9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9+960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C7F91D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ACDA53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Ax st. Chitila - </w:t>
            </w:r>
          </w:p>
          <w:p w14:paraId="7A4087AD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 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8A1FCC6" w14:textId="77777777" w:rsidR="002E5479" w:rsidRPr="009E41CA" w:rsidRDefault="002E5479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6AF466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2EB6EF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2CCC6A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AAACF6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  <w:p w14:paraId="61BA4AE2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36CC17F4" w14:textId="77777777" w:rsidTr="00146B07">
        <w:trPr>
          <w:cantSplit/>
          <w:trHeight w:val="9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4A97EF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B3A3B5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9+960</w:t>
            </w:r>
          </w:p>
          <w:p w14:paraId="7B9C4891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98DF95" w14:textId="77777777" w:rsidR="002E5479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C6292D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Chitila</w:t>
            </w:r>
          </w:p>
          <w:p w14:paraId="01267938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 14/16, cap 14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C0512F7" w14:textId="77777777" w:rsidR="002E5479" w:rsidRPr="009E41CA" w:rsidRDefault="002E5479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B55B5C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7E9E42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8A088A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7689AC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58C68EB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6A1EC9F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de la liniile 4 - 11 și spre </w:t>
            </w:r>
          </w:p>
          <w:p w14:paraId="0CFF3CCC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fir I Chitila - Săbăreni.</w:t>
            </w:r>
          </w:p>
        </w:tc>
      </w:tr>
      <w:tr w:rsidR="002E5479" w14:paraId="61798DE3" w14:textId="77777777" w:rsidTr="00146B07">
        <w:trPr>
          <w:cantSplit/>
          <w:trHeight w:val="9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EBFCE2C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55425B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DF64C3" w14:textId="77777777" w:rsidR="002E5479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298686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Săbăreni</w:t>
            </w:r>
          </w:p>
          <w:p w14:paraId="091A9BEC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directă + </w:t>
            </w:r>
          </w:p>
          <w:p w14:paraId="5CDC6D05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zonă macaze, Cap X+Y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4F532D" w14:textId="77777777" w:rsidR="002E5479" w:rsidRPr="009E41CA" w:rsidRDefault="002E5479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36B093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20DF54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14+000</w:t>
            </w:r>
          </w:p>
          <w:p w14:paraId="3A2470F5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0E3FDF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B511D2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03B2919A" w14:textId="77777777" w:rsidTr="007E1FA3">
        <w:trPr>
          <w:cantSplit/>
          <w:trHeight w:val="9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452D30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E3373E" w14:textId="77777777" w:rsidR="002E5479" w:rsidRDefault="002E5479" w:rsidP="001139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CB3732" w14:textId="77777777" w:rsidR="002E5479" w:rsidRPr="000625F2" w:rsidRDefault="002E5479" w:rsidP="001139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111B68" w14:textId="77777777" w:rsidR="002E5479" w:rsidRDefault="002E5479" w:rsidP="001139F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Săbăreni </w:t>
            </w:r>
          </w:p>
          <w:p w14:paraId="54553EFE" w14:textId="77777777" w:rsidR="002E5479" w:rsidRDefault="002E5479" w:rsidP="007E1FA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X, peste sch. 17  </w:t>
            </w:r>
          </w:p>
          <w:p w14:paraId="655E8AC9" w14:textId="77777777" w:rsidR="002E5479" w:rsidRDefault="002E5479" w:rsidP="007E1FA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6FF2C2A" w14:textId="77777777" w:rsidR="002E5479" w:rsidRDefault="002E5479" w:rsidP="001139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9E41CA">
              <w:rPr>
                <w:b/>
                <w:bCs/>
                <w:sz w:val="20"/>
              </w:rPr>
              <w:t xml:space="preserve">peste </w:t>
            </w:r>
            <w:r>
              <w:rPr>
                <w:b/>
                <w:bCs/>
                <w:sz w:val="20"/>
              </w:rPr>
              <w:t xml:space="preserve">sch. 17 </w:t>
            </w:r>
          </w:p>
          <w:p w14:paraId="364E3DB8" w14:textId="77777777" w:rsidR="002E5479" w:rsidRDefault="002E5479" w:rsidP="001139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A29C6C" w14:textId="77777777" w:rsidR="002E5479" w:rsidRPr="000625F2" w:rsidRDefault="002E5479" w:rsidP="001139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57E09B" w14:textId="77777777" w:rsidR="002E5479" w:rsidRDefault="002E5479" w:rsidP="001139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508070" w14:textId="77777777" w:rsidR="002E5479" w:rsidRPr="000625F2" w:rsidRDefault="002E5479" w:rsidP="001139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5C1244" w14:textId="77777777" w:rsidR="002E5479" w:rsidRDefault="002E5479" w:rsidP="001139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B35A2C7" w14:textId="77777777" w:rsidR="002E5479" w:rsidRDefault="002E5479" w:rsidP="001139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linia 1 abătută.</w:t>
            </w:r>
          </w:p>
        </w:tc>
      </w:tr>
      <w:tr w:rsidR="002E5479" w14:paraId="6184F262" w14:textId="77777777" w:rsidTr="00146B07">
        <w:trPr>
          <w:cantSplit/>
          <w:trHeight w:val="9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488643C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7A40D8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165971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71F5A7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Săbăreni</w:t>
            </w:r>
          </w:p>
          <w:p w14:paraId="52E9EAF3" w14:textId="77777777" w:rsidR="002E5479" w:rsidRDefault="002E5479" w:rsidP="00AF795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10,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2E74750" w14:textId="77777777" w:rsidR="002E5479" w:rsidRDefault="002E5479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9E41CA">
              <w:rPr>
                <w:b/>
                <w:bCs/>
                <w:sz w:val="20"/>
              </w:rPr>
              <w:t xml:space="preserve">peste </w:t>
            </w:r>
            <w:r>
              <w:rPr>
                <w:b/>
                <w:bCs/>
                <w:sz w:val="20"/>
              </w:rPr>
              <w:t xml:space="preserve">sch. 10 </w:t>
            </w:r>
          </w:p>
          <w:p w14:paraId="2DA7BC81" w14:textId="77777777" w:rsidR="002E5479" w:rsidRDefault="002E5479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F75ED5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FDCD2C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B4E8E0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56B5AF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4 şi 5.</w:t>
            </w:r>
          </w:p>
        </w:tc>
      </w:tr>
      <w:tr w:rsidR="002E5479" w14:paraId="6BFDBE5B" w14:textId="77777777" w:rsidTr="00146B07">
        <w:trPr>
          <w:cantSplit/>
          <w:trHeight w:val="9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4538473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0D0A5D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22+500</w:t>
            </w:r>
          </w:p>
          <w:p w14:paraId="365382C7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23+197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CCE2D6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26FDB7" w14:textId="77777777" w:rsidR="002E5479" w:rsidRDefault="002E5479" w:rsidP="00AA760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Ciocăneşti</w:t>
            </w:r>
          </w:p>
          <w:p w14:paraId="41E02461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directă, Cap X,</w:t>
            </w:r>
          </w:p>
          <w:p w14:paraId="4EE08158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zona aparate de cale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CEDA39" w14:textId="77777777" w:rsidR="002E5479" w:rsidRPr="009E41CA" w:rsidRDefault="002E5479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967A99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EA1AC6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11D394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EEB0B3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76D01054" w14:textId="77777777" w:rsidTr="00146B07">
        <w:trPr>
          <w:cantSplit/>
          <w:trHeight w:val="98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07CA8AA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5F421F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787A39" w14:textId="77777777" w:rsidR="002E5479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F5D5A4" w14:textId="77777777" w:rsidR="002E5479" w:rsidRDefault="002E5479" w:rsidP="00046E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Ciocăneşti</w:t>
            </w:r>
          </w:p>
          <w:p w14:paraId="1011D4DD" w14:textId="77777777" w:rsidR="002E5479" w:rsidRDefault="002E5479" w:rsidP="00046E3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Y - </w:t>
            </w:r>
          </w:p>
          <w:p w14:paraId="171FE56C" w14:textId="77777777" w:rsidR="002E5479" w:rsidRDefault="002E5479" w:rsidP="00087FD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Titu - Fusea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DB1307C" w14:textId="77777777" w:rsidR="002E5479" w:rsidRPr="009E41CA" w:rsidRDefault="002E5479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9DCD21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D33ACA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23+700</w:t>
            </w:r>
          </w:p>
          <w:p w14:paraId="1B831C05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54+500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D6ADFB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DD3892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517F2417" w14:textId="77777777" w:rsidTr="005F28C0">
        <w:trPr>
          <w:cantSplit/>
          <w:trHeight w:val="5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0F57CF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A86C41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4DBB19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0FA4D8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Ciocăneşti</w:t>
            </w:r>
          </w:p>
          <w:p w14:paraId="0233C87E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schimbătorul numărul 9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9F2AF8" w14:textId="77777777" w:rsidR="002E5479" w:rsidRDefault="002E5479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9E41CA">
              <w:rPr>
                <w:b/>
                <w:bCs/>
                <w:sz w:val="20"/>
              </w:rPr>
              <w:t xml:space="preserve">peste </w:t>
            </w:r>
            <w:r>
              <w:rPr>
                <w:b/>
                <w:bCs/>
                <w:sz w:val="20"/>
              </w:rPr>
              <w:t xml:space="preserve">sch. 9 </w:t>
            </w:r>
          </w:p>
          <w:p w14:paraId="5040317B" w14:textId="77777777" w:rsidR="002E5479" w:rsidRDefault="002E5479" w:rsidP="00954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B70DCE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9974AD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1DC659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4F1256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22B4DF65" w14:textId="77777777" w:rsidTr="005F28C0">
        <w:trPr>
          <w:cantSplit/>
          <w:trHeight w:val="5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985EB3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75BDE4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30+200</w:t>
            </w:r>
          </w:p>
          <w:p w14:paraId="6D028487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30+400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A331CC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BA113C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Ciocăneşti -</w:t>
            </w:r>
          </w:p>
          <w:p w14:paraId="2434187E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Ghergani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D9C709D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9924E1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28B0AC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0E5D60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20E9C3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6F5D3E74" w14:textId="77777777" w:rsidTr="005F28C0">
        <w:trPr>
          <w:cantSplit/>
          <w:trHeight w:val="5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EADB6B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F0546A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35+400</w:t>
            </w:r>
          </w:p>
          <w:p w14:paraId="01E3375C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36+900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CF7787" w14:textId="77777777" w:rsidR="002E5479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2924E1" w14:textId="77777777" w:rsidR="002E5479" w:rsidRDefault="002E5479" w:rsidP="006D780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Ghergani</w:t>
            </w:r>
          </w:p>
          <w:p w14:paraId="13788401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zonă aparate de cale Cap X și Cap Y și </w:t>
            </w:r>
          </w:p>
          <w:p w14:paraId="116CCE67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63711CF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B2FFDC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0E9252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102B75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5FEEEA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20E1497E" w14:textId="77777777" w:rsidTr="00D03B25">
        <w:trPr>
          <w:cantSplit/>
          <w:trHeight w:val="57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731D1DD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D4CF083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BB3BAA5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90BF288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Ghergani</w:t>
            </w:r>
          </w:p>
          <w:p w14:paraId="2A6413CA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4 </w:t>
            </w:r>
          </w:p>
          <w:p w14:paraId="5C57F1B1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DFEDD1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DB32E97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E0F0B28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22BCF22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5B5F769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42AEC52C" w14:textId="77777777" w:rsidTr="00D03B25">
        <w:trPr>
          <w:cantSplit/>
          <w:trHeight w:val="57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DCD3226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409D1AB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42+000</w:t>
            </w:r>
          </w:p>
          <w:p w14:paraId="47BD5C52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47+270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68B8F67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309458C" w14:textId="77777777" w:rsidR="002E5479" w:rsidRDefault="002E5479" w:rsidP="0046433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Ghergani -</w:t>
            </w:r>
          </w:p>
          <w:p w14:paraId="45BDF19D" w14:textId="77777777" w:rsidR="002E5479" w:rsidRDefault="002E5479" w:rsidP="0046433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Titu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2EAE14A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D191C6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D2341E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4263EE8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A484C94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5D5AF0E5" w14:textId="77777777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5CF091E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29D9F76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FB4A5B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A6072C1" w14:textId="77777777" w:rsidR="002E5479" w:rsidRDefault="002E5479" w:rsidP="00A165A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Titu</w:t>
            </w:r>
          </w:p>
          <w:p w14:paraId="211F2CF5" w14:textId="77777777" w:rsidR="002E5479" w:rsidRDefault="002E5479" w:rsidP="00A165A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40C7A7C" w14:textId="77777777" w:rsidR="002E5479" w:rsidRPr="00A165AE" w:rsidRDefault="002E5479" w:rsidP="005917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23, 29 și 31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C3CBD4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B6F4341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673FA25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A5015A4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577D9DEB" w14:textId="77777777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4D86380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C6DE4F6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47+800</w:t>
            </w:r>
          </w:p>
          <w:p w14:paraId="1EF5ABCD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48+200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1CCA9D1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9BA8AB" w14:textId="77777777" w:rsidR="002E5479" w:rsidRDefault="002E5479" w:rsidP="00FC317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Titu</w:t>
            </w:r>
          </w:p>
          <w:p w14:paraId="75A2779E" w14:textId="77777777" w:rsidR="002E5479" w:rsidRDefault="002E5479" w:rsidP="00FC317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4D3DDE2" w14:textId="77777777" w:rsidR="002E5479" w:rsidRDefault="002E5479" w:rsidP="005917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F4201B" w14:textId="77777777" w:rsidR="002E5479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680B97F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359298F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E9C267E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Cap X - ax stație.</w:t>
            </w:r>
          </w:p>
        </w:tc>
      </w:tr>
      <w:tr w:rsidR="002E5479" w14:paraId="2B57C809" w14:textId="77777777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9201AAA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FAB9A84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537A9D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E93CFDF" w14:textId="77777777" w:rsidR="002E5479" w:rsidRDefault="002E5479" w:rsidP="00D675C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Titu</w:t>
            </w:r>
          </w:p>
          <w:p w14:paraId="179A7B00" w14:textId="77777777" w:rsidR="002E5479" w:rsidRDefault="002E5479" w:rsidP="00D675C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C6D7270" w14:textId="77777777" w:rsidR="002E5479" w:rsidRDefault="002E5479" w:rsidP="005917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19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CBF872" w14:textId="77777777" w:rsidR="002E5479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070B61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A4C332B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53FBE5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8F36306" w14:textId="77777777" w:rsidR="002E5479" w:rsidRDefault="002E5479" w:rsidP="00E1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C2AA710" w14:textId="77777777" w:rsidR="002E5479" w:rsidRDefault="002E5479" w:rsidP="00D675C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4, 5 și 6.</w:t>
            </w:r>
          </w:p>
        </w:tc>
      </w:tr>
      <w:tr w:rsidR="002E5479" w14:paraId="54B6A064" w14:textId="77777777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1A1D616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89EFB83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6238B30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C9F6590" w14:textId="77777777" w:rsidR="002E5479" w:rsidRDefault="002E5479" w:rsidP="0048665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Titu</w:t>
            </w:r>
          </w:p>
          <w:p w14:paraId="4A0816D6" w14:textId="77777777" w:rsidR="002E5479" w:rsidRDefault="002E5479" w:rsidP="0048665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60DB32" w14:textId="77777777" w:rsidR="002E5479" w:rsidRDefault="002E5479" w:rsidP="005917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 33/35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5C5E3A2" w14:textId="77777777" w:rsidR="002E5479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BA88DB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6210C95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EC6D80" w14:textId="77777777" w:rsidR="002E5479" w:rsidRDefault="002E5479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53171E8" w14:textId="77777777" w:rsidR="002E5479" w:rsidRDefault="002E5479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4EBCA24" w14:textId="77777777" w:rsidR="002E5479" w:rsidRDefault="002E5479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6, 7 și 8.</w:t>
            </w:r>
          </w:p>
        </w:tc>
      </w:tr>
      <w:tr w:rsidR="002E5479" w14:paraId="45364881" w14:textId="77777777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D3409F2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06E7F26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A10C6EC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0AC17B7" w14:textId="77777777" w:rsidR="002E5479" w:rsidRDefault="002E5479" w:rsidP="0048665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Titu</w:t>
            </w:r>
          </w:p>
          <w:p w14:paraId="55168200" w14:textId="77777777" w:rsidR="002E5479" w:rsidRDefault="002E5479" w:rsidP="0048665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B860E85" w14:textId="77777777" w:rsidR="002E5479" w:rsidRDefault="002E5479" w:rsidP="005917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 37/39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0E7D9F6" w14:textId="77777777" w:rsidR="002E5479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9A17D73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565867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28A4708" w14:textId="77777777" w:rsidR="002E5479" w:rsidRDefault="002E5479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DD3A8B2" w14:textId="77777777" w:rsidR="002E5479" w:rsidRDefault="002E5479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BFB5D48" w14:textId="77777777" w:rsidR="002E5479" w:rsidRDefault="002E5479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și 8.</w:t>
            </w:r>
          </w:p>
        </w:tc>
      </w:tr>
      <w:tr w:rsidR="002E5479" w14:paraId="3F176177" w14:textId="77777777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E88634A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155F356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96501D6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3042F2D" w14:textId="77777777" w:rsidR="002E5479" w:rsidRDefault="002E5479" w:rsidP="0048665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Titu</w:t>
            </w:r>
          </w:p>
          <w:p w14:paraId="0292D9A5" w14:textId="77777777" w:rsidR="002E5479" w:rsidRDefault="002E5479" w:rsidP="0048665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6B45200" w14:textId="77777777" w:rsidR="002E5479" w:rsidRDefault="002E5479" w:rsidP="0059173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 56/58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EBAB9A5" w14:textId="77777777" w:rsidR="002E5479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C70D226" w14:textId="77777777" w:rsidR="002E5479" w:rsidRDefault="002E5479" w:rsidP="00E131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F3AC229" w14:textId="77777777" w:rsidR="002E5479" w:rsidRPr="000625F2" w:rsidRDefault="002E5479" w:rsidP="00E131A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C378E3E" w14:textId="77777777" w:rsidR="002E5479" w:rsidRDefault="002E5479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A5890DB" w14:textId="77777777" w:rsidR="002E5479" w:rsidRDefault="002E5479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2B9DB1A" w14:textId="77777777" w:rsidR="002E5479" w:rsidRDefault="002E5479" w:rsidP="0048665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8 și 10.</w:t>
            </w:r>
          </w:p>
        </w:tc>
      </w:tr>
      <w:tr w:rsidR="002E5479" w14:paraId="24E4A563" w14:textId="77777777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F02F715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FCDCD34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45FF03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54D5A0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Titu</w:t>
            </w:r>
          </w:p>
          <w:p w14:paraId="76945C86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AE751F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23CFE43B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40 și 44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736739" w14:textId="77777777" w:rsidR="002E5479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B4BF3F6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BDB00C2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B8C487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A5855C5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9DF419B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4.</w:t>
            </w:r>
          </w:p>
        </w:tc>
      </w:tr>
      <w:tr w:rsidR="002E5479" w14:paraId="03FF504D" w14:textId="77777777" w:rsidTr="00A165AE">
        <w:trPr>
          <w:cantSplit/>
          <w:trHeight w:val="87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2A984C7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C57C0E0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D8F3181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6B23DC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Titu</w:t>
            </w:r>
          </w:p>
          <w:p w14:paraId="1E4BB4D2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964A68B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</w:t>
            </w:r>
          </w:p>
          <w:p w14:paraId="0555FC90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34 / 42 </w:t>
            </w:r>
          </w:p>
          <w:p w14:paraId="4EC6E087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</w:t>
            </w:r>
          </w:p>
          <w:p w14:paraId="3EA06812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</w:t>
            </w:r>
          </w:p>
          <w:p w14:paraId="2AC549E4" w14:textId="77777777" w:rsidR="002E5479" w:rsidRPr="00A165AE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 / 54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B07103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4EC8158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02ACD2F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50E511A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14A21CC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5 - 9.</w:t>
            </w:r>
          </w:p>
        </w:tc>
      </w:tr>
      <w:tr w:rsidR="002E5479" w14:paraId="64FEC643" w14:textId="77777777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4B84E7F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A844A3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5E0DA3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3DF9B0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H.M. Fusea</w:t>
            </w:r>
          </w:p>
          <w:p w14:paraId="1EA095C1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peron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9DC52A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A1A1A4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C2F210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CD0F6D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D5AA9C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6F07974A" w14:textId="77777777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D08DCE5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0F0DE3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54+000</w:t>
            </w:r>
          </w:p>
          <w:p w14:paraId="7494AF5A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18137F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B0B618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Fusea -</w:t>
            </w:r>
          </w:p>
          <w:p w14:paraId="33469115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Mătăsaru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538AEB7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938562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70F7CF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DFC007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D6A1BD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63BB8A55" w14:textId="77777777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43E49A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A59F04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57+760</w:t>
            </w:r>
          </w:p>
          <w:p w14:paraId="10D249B4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57+810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622B92" w14:textId="77777777" w:rsidR="002E5479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2E6E2F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Mătăsaru</w:t>
            </w:r>
          </w:p>
          <w:p w14:paraId="5B45DB83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20313A6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157FB9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D1D3CB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B6E8B1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098EE4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2F2FB791" w14:textId="77777777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CB6BFFD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F00FF8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A18CBE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A0FB04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Mătăsaru</w:t>
            </w:r>
          </w:p>
          <w:p w14:paraId="5BCA7F73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 și sch. 3A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288450F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CE019A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2050C8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57+740</w:t>
            </w:r>
          </w:p>
          <w:p w14:paraId="04C7DF5A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D0393F" w14:textId="77777777" w:rsidR="002E5479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30C62F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0D2CFB6F" w14:textId="77777777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4A212E0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BB0AD4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9B5B4D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0A9594" w14:textId="77777777" w:rsidR="002E5479" w:rsidRDefault="002E5479" w:rsidP="00D9623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Mătăsaru</w:t>
            </w:r>
          </w:p>
          <w:p w14:paraId="62192B3A" w14:textId="77777777" w:rsidR="002E5479" w:rsidRDefault="002E5479" w:rsidP="00D9623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 și 6A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A9C2F73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D557BF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9415BA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58+850</w:t>
            </w:r>
          </w:p>
          <w:p w14:paraId="27124428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59+000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CD863B" w14:textId="77777777" w:rsidR="002E5479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A334CA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23AE79FE" w14:textId="77777777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B697D6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EB9D4C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FE3B0E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2C8F1C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Hm Mătăsaru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17AE4EF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ax </w:t>
            </w:r>
          </w:p>
          <w:p w14:paraId="72AD94C4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1 - călcâi sch. 3A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310B48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8A882B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96D09B" w14:textId="77777777" w:rsidR="002E5479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CDB53B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0007F5B1" w14:textId="77777777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78ACBC7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B88E93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58+900</w:t>
            </w:r>
          </w:p>
          <w:p w14:paraId="1D426BDB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58+950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306ADB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80132D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Mătăsaru</w:t>
            </w:r>
          </w:p>
          <w:p w14:paraId="106C60FE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8D1BA3B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E227A1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16F5D2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E16B2E" w14:textId="77777777" w:rsidR="002E5479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D9A125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52F01A26" w14:textId="77777777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C693455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098116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AA1929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941096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Mătăsaru -</w:t>
            </w:r>
          </w:p>
          <w:p w14:paraId="694D2A66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Găeşti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0607813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EB55C2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45B9B0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66+000</w:t>
            </w:r>
          </w:p>
          <w:p w14:paraId="67F14FFB" w14:textId="77777777" w:rsidR="002E5479" w:rsidRDefault="002E5479" w:rsidP="005D7F5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68+000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962F1E" w14:textId="77777777" w:rsidR="002E5479" w:rsidRPr="000625F2" w:rsidRDefault="002E5479" w:rsidP="005D7F5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9A710F" w14:textId="77777777" w:rsidR="002E5479" w:rsidRDefault="002E5479" w:rsidP="005D7F5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475C1643" w14:textId="77777777" w:rsidTr="00D94312">
        <w:trPr>
          <w:cantSplit/>
          <w:trHeight w:val="48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0280B81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4E3CAF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7B0A34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430D7D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Găeşti </w:t>
            </w:r>
          </w:p>
          <w:p w14:paraId="0169286A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A40203B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romb bretea</w:t>
            </w:r>
          </w:p>
          <w:p w14:paraId="49215A57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9-11-7-13 </w:t>
            </w:r>
          </w:p>
          <w:p w14:paraId="1F9397EB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14:paraId="7C37E3D1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abate-rile </w:t>
            </w:r>
          </w:p>
          <w:p w14:paraId="072BB3C7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</w:t>
            </w:r>
          </w:p>
          <w:p w14:paraId="329C8DAB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din romb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F3B1B0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F47B3D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28A5E2" w14:textId="77777777" w:rsidR="002E5479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7096F6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0DE31291" w14:textId="77777777" w:rsidTr="005F28C0">
        <w:trPr>
          <w:cantSplit/>
          <w:trHeight w:val="82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2CED957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749FA5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1D49E4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A89E93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Găeşti </w:t>
            </w:r>
          </w:p>
          <w:p w14:paraId="76D832B5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F1E4AA1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21EC83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7B3841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29E735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97D509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FD4B2FB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linia 1.</w:t>
            </w:r>
          </w:p>
        </w:tc>
      </w:tr>
      <w:tr w:rsidR="002E5479" w14:paraId="21A470B0" w14:textId="77777777" w:rsidTr="005F28C0">
        <w:trPr>
          <w:cantSplit/>
          <w:trHeight w:val="82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B4BEDCF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EF13B1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D31996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895062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Găeşti </w:t>
            </w:r>
          </w:p>
          <w:p w14:paraId="67DD7E9D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4F4406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76F15EBC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CC5A38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ADDD00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042DDA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5FF0C4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75388C87" w14:textId="77777777" w:rsidTr="005F28C0">
        <w:trPr>
          <w:cantSplit/>
          <w:trHeight w:val="82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C83CF7A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BB565C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ECD57F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C74D52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Găeşti </w:t>
            </w:r>
          </w:p>
          <w:p w14:paraId="48EDF0A5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X </w:t>
            </w:r>
          </w:p>
          <w:p w14:paraId="6B35CA12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nr.1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9961678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9E41CA">
              <w:rPr>
                <w:b/>
                <w:bCs/>
                <w:sz w:val="20"/>
              </w:rPr>
              <w:t xml:space="preserve">peste </w:t>
            </w:r>
            <w:r>
              <w:rPr>
                <w:b/>
                <w:bCs/>
                <w:sz w:val="20"/>
              </w:rPr>
              <w:t xml:space="preserve">sch. 1 </w:t>
            </w:r>
          </w:p>
          <w:p w14:paraId="5DE8ABDE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165F48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521BC1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FFA9B5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1E627D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AB5382A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LFI SC Mairon SA.</w:t>
            </w:r>
          </w:p>
        </w:tc>
      </w:tr>
      <w:tr w:rsidR="002E5479" w14:paraId="10C7CA79" w14:textId="77777777" w:rsidTr="005F28C0">
        <w:trPr>
          <w:cantSplit/>
          <w:trHeight w:val="82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741F1E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DA6FFB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06BEDC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D4CD1E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Găeşti </w:t>
            </w:r>
          </w:p>
          <w:p w14:paraId="00CDF7E1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X </w:t>
            </w:r>
          </w:p>
          <w:p w14:paraId="78AB2F81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 21 / 23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A4A4D9E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14:paraId="6F907F09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 / 23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6677E7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12A7AC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B7214A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84E961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AF9EB61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4 - 8.</w:t>
            </w:r>
          </w:p>
        </w:tc>
      </w:tr>
      <w:tr w:rsidR="002E5479" w14:paraId="684FA69C" w14:textId="77777777" w:rsidTr="005F28C0">
        <w:trPr>
          <w:cantSplit/>
          <w:trHeight w:val="34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AF3C87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B1E633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D92696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AA56A2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Găeşti</w:t>
            </w:r>
          </w:p>
          <w:p w14:paraId="49CA4E5B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X, </w:t>
            </w:r>
          </w:p>
          <w:p w14:paraId="712CDA2A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 25 / 27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0BA66AE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14:paraId="6A0210ED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  / 27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504DA1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BF0B27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1BC623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8D06EE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5 - 8.</w:t>
            </w:r>
          </w:p>
        </w:tc>
      </w:tr>
      <w:tr w:rsidR="002E5479" w14:paraId="401783F5" w14:textId="77777777" w:rsidTr="005F28C0">
        <w:trPr>
          <w:cantSplit/>
          <w:trHeight w:val="34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B799D2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94DD63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FDFF79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3E9CFF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Găeşti </w:t>
            </w:r>
          </w:p>
          <w:p w14:paraId="1519CCE3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Y </w:t>
            </w:r>
          </w:p>
          <w:p w14:paraId="19D5E9D3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nr. 14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E77F076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9E41CA">
              <w:rPr>
                <w:b/>
                <w:bCs/>
                <w:sz w:val="20"/>
              </w:rPr>
              <w:t xml:space="preserve">peste </w:t>
            </w:r>
            <w:r>
              <w:rPr>
                <w:b/>
                <w:bCs/>
                <w:sz w:val="20"/>
              </w:rPr>
              <w:t xml:space="preserve">sch. 14 </w:t>
            </w:r>
          </w:p>
          <w:p w14:paraId="1A50AA2C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9D2284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41F532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6877CD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C8B7E1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4432CB9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4 - 8.</w:t>
            </w:r>
          </w:p>
        </w:tc>
      </w:tr>
      <w:tr w:rsidR="002E5479" w14:paraId="5BCB8FEE" w14:textId="77777777" w:rsidTr="005F28C0">
        <w:trPr>
          <w:cantSplit/>
          <w:trHeight w:val="34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2E242B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2E817A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2A08D4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A168E3" w14:textId="77777777" w:rsidR="002E5479" w:rsidRDefault="002E5479" w:rsidP="006E65F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Găeşti </w:t>
            </w:r>
          </w:p>
          <w:p w14:paraId="6B4184F5" w14:textId="77777777" w:rsidR="002E5479" w:rsidRDefault="002E5479" w:rsidP="006E65F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Y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B96A98F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9E41CA">
              <w:rPr>
                <w:b/>
                <w:bCs/>
                <w:sz w:val="20"/>
              </w:rPr>
              <w:t xml:space="preserve">peste </w:t>
            </w:r>
            <w:r>
              <w:rPr>
                <w:b/>
                <w:bCs/>
                <w:sz w:val="20"/>
              </w:rPr>
              <w:t xml:space="preserve">sch. 16, 18, 20 </w:t>
            </w:r>
          </w:p>
          <w:p w14:paraId="6DF3A4D8" w14:textId="77777777" w:rsidR="002E5479" w:rsidRPr="009E41CA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22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07E0C4" w14:textId="77777777" w:rsidR="002E5479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468111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D2360D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707880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5F0904A5" w14:textId="77777777" w:rsidTr="005F28C0">
        <w:trPr>
          <w:cantSplit/>
          <w:trHeight w:val="5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5D779A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C21621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D7B8E5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DCF8EB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Leordeni Argeş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460D0A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</w:t>
            </w:r>
          </w:p>
          <w:p w14:paraId="6B6EFEEA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 /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363F63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2A6D7D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B73AEA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5BE912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4 - 7.</w:t>
            </w:r>
          </w:p>
        </w:tc>
      </w:tr>
      <w:tr w:rsidR="002E5479" w14:paraId="36323564" w14:textId="77777777" w:rsidTr="005F28C0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804151D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AAFE4F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EAF171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3D6699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Leordeni Argeş</w:t>
            </w:r>
          </w:p>
          <w:p w14:paraId="7395E0CF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7DE4E3F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6CBA35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302546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12B3BE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86342C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58C6602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6.</w:t>
            </w:r>
          </w:p>
        </w:tc>
      </w:tr>
      <w:tr w:rsidR="002E5479" w14:paraId="435F2168" w14:textId="77777777" w:rsidTr="005F28C0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F370EED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446C85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03FCA9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00D123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Leordeni Argeş</w:t>
            </w:r>
          </w:p>
          <w:p w14:paraId="1063FB38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6A93C1A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14:paraId="0573AA75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 / 14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5F0B64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44E0B4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6D5060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B15DCC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E683CAB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FEC32A2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4 - 6.</w:t>
            </w:r>
          </w:p>
        </w:tc>
      </w:tr>
      <w:tr w:rsidR="002E5479" w14:paraId="27A502EF" w14:textId="77777777" w:rsidTr="00146B07">
        <w:trPr>
          <w:cantSplit/>
          <w:trHeight w:val="279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91613B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4BF517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065955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9DF3F5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Leordeni Argeş</w:t>
            </w:r>
          </w:p>
          <w:p w14:paraId="18A4F54B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B62F852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DD0C7F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355282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AB0E21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49FE13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17758427" w14:textId="77777777" w:rsidTr="009707F0">
        <w:trPr>
          <w:cantSplit/>
          <w:trHeight w:val="4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6E5130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2D410E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258CC8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9699B4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Călineşti</w:t>
            </w:r>
          </w:p>
          <w:p w14:paraId="059363B3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26488EF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E5EBD0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94687D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795503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BF0027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4 - 7 abătute.</w:t>
            </w:r>
          </w:p>
        </w:tc>
      </w:tr>
      <w:tr w:rsidR="002E5479" w14:paraId="6DB0A651" w14:textId="77777777" w:rsidTr="009707F0">
        <w:trPr>
          <w:cantSplit/>
          <w:trHeight w:val="4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5B978D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D1BC5C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3401D8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378EF0" w14:textId="77777777" w:rsidR="002E5479" w:rsidRDefault="002E5479" w:rsidP="008800C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Călineşti -</w:t>
            </w:r>
          </w:p>
          <w:p w14:paraId="6373745D" w14:textId="77777777" w:rsidR="002E5479" w:rsidRDefault="002E5479" w:rsidP="008800C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Goleşti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F43F245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B21CC7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06E4B8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95+000</w:t>
            </w:r>
          </w:p>
          <w:p w14:paraId="6B814C4B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97+700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58D733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44A668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2BF48EF0" w14:textId="77777777" w:rsidTr="009707F0">
        <w:trPr>
          <w:cantSplit/>
          <w:trHeight w:val="4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E956A8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AE2DCC" w14:textId="77777777" w:rsidR="002E5479" w:rsidRDefault="002E5479" w:rsidP="00741B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1F9884" w14:textId="77777777" w:rsidR="002E5479" w:rsidRPr="000625F2" w:rsidRDefault="002E5479" w:rsidP="00741B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2ADCA4" w14:textId="77777777" w:rsidR="002E5479" w:rsidRDefault="002E5479" w:rsidP="00741B4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Goleşti linia 2C și 4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5F4D82" w14:textId="77777777" w:rsidR="002E5479" w:rsidRDefault="002E5479" w:rsidP="00741B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2D241B" w14:textId="77777777" w:rsidR="002E5479" w:rsidRPr="000625F2" w:rsidRDefault="002E5479" w:rsidP="00741B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CEFC45" w14:textId="77777777" w:rsidR="002E5479" w:rsidRDefault="002E5479" w:rsidP="00741B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97+700</w:t>
            </w:r>
          </w:p>
          <w:p w14:paraId="19B0C274" w14:textId="77777777" w:rsidR="002E5479" w:rsidRDefault="002E5479" w:rsidP="00741B4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100+551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209862" w14:textId="77777777" w:rsidR="002E5479" w:rsidRDefault="002E5479" w:rsidP="00741B4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82C2F0" w14:textId="77777777" w:rsidR="002E5479" w:rsidRDefault="002E5479" w:rsidP="00741B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De la semnal intrare X peste sch. 3, 5, 7, 11, 13, 17 până la călcâi sch. 70 (din TDJ 70 / 72).</w:t>
            </w:r>
          </w:p>
          <w:p w14:paraId="717D5B22" w14:textId="77777777" w:rsidR="002E5479" w:rsidRDefault="002E5479" w:rsidP="00741B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Cap X, liniile 1 - 6,  1A -7A, </w:t>
            </w:r>
          </w:p>
          <w:p w14:paraId="711E2168" w14:textId="77777777" w:rsidR="002E5479" w:rsidRDefault="002E5479" w:rsidP="00741B4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firele I și II.</w:t>
            </w:r>
          </w:p>
        </w:tc>
      </w:tr>
      <w:tr w:rsidR="002E5479" w14:paraId="47D02F9A" w14:textId="77777777" w:rsidTr="009707F0">
        <w:trPr>
          <w:cantSplit/>
          <w:trHeight w:val="4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1C6647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8C8A82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95+000</w:t>
            </w:r>
          </w:p>
          <w:p w14:paraId="76AA7976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99+850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0294B7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0FD2DF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Călineşti -</w:t>
            </w:r>
          </w:p>
          <w:p w14:paraId="2D199D2A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Goleşti, F 1, linia 1C și linia 3 directă </w:t>
            </w:r>
          </w:p>
          <w:p w14:paraId="4AAF1A2A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Golești,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A8BA928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E52C97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EC5427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6537F4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20790A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 Peste sch. 1, 9, 15, până la călcâi sch. 33.</w:t>
            </w:r>
          </w:p>
        </w:tc>
      </w:tr>
      <w:tr w:rsidR="002E5479" w14:paraId="29DCCE0E" w14:textId="77777777" w:rsidTr="009707F0">
        <w:trPr>
          <w:cantSplit/>
          <w:trHeight w:val="4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BEFEEA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4613EC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77386D" w14:textId="77777777" w:rsidR="002E5479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BC7275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Golești</w:t>
            </w:r>
          </w:p>
          <w:p w14:paraId="5D7FC992" w14:textId="77777777" w:rsidR="002E5479" w:rsidRDefault="002E5479" w:rsidP="00A05FF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A64C26E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5683A803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diag.</w:t>
            </w:r>
          </w:p>
          <w:p w14:paraId="13D161D2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1-3</w:t>
            </w:r>
          </w:p>
          <w:p w14:paraId="62A269E3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C516F0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0DB720" w14:textId="77777777" w:rsidR="002E5479" w:rsidRDefault="002E5479" w:rsidP="00A05FF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371A78" w14:textId="77777777" w:rsidR="002E5479" w:rsidRPr="000625F2" w:rsidRDefault="002E5479" w:rsidP="00A05FF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FF5140" w14:textId="77777777" w:rsidR="002E5479" w:rsidRDefault="002E5479" w:rsidP="004B6B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direcția Călinești fir I la liniile  1A -7A, linia 2C, 4 directă 5 și  6 primiri – expedieri St. Golești.</w:t>
            </w:r>
          </w:p>
        </w:tc>
      </w:tr>
      <w:tr w:rsidR="002E5479" w14:paraId="672E8C2A" w14:textId="77777777" w:rsidTr="009707F0">
        <w:trPr>
          <w:cantSplit/>
          <w:trHeight w:val="4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D9C5B5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826355" w14:textId="77777777" w:rsidR="002E5479" w:rsidRDefault="002E5479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99+850</w:t>
            </w:r>
          </w:p>
          <w:p w14:paraId="14297EA9" w14:textId="77777777" w:rsidR="002E5479" w:rsidRDefault="002E5479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101+210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ECD783" w14:textId="77777777" w:rsidR="002E5479" w:rsidRDefault="002E5479" w:rsidP="0002245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148652" w14:textId="77777777" w:rsidR="002E5479" w:rsidRDefault="002E5479" w:rsidP="0002245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Linia 3 directă </w:t>
            </w:r>
          </w:p>
          <w:p w14:paraId="0971C771" w14:textId="77777777" w:rsidR="002E5479" w:rsidRDefault="002E5479" w:rsidP="003B18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CFCF0BF" w14:textId="77777777" w:rsidR="002E5479" w:rsidRDefault="002E5479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ACC027" w14:textId="77777777" w:rsidR="002E5479" w:rsidRPr="000625F2" w:rsidRDefault="002E5479" w:rsidP="0002245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54803F" w14:textId="77777777" w:rsidR="002E5479" w:rsidRDefault="002E5479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C8AFD4" w14:textId="77777777" w:rsidR="002E5479" w:rsidRPr="000625F2" w:rsidRDefault="002E5479" w:rsidP="0002245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0E21AD" w14:textId="77777777" w:rsidR="002E5479" w:rsidRDefault="002E5479" w:rsidP="0002245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 Peste sch. 33, 37, 56, 50, 22, 12, si 2 St. Golești.</w:t>
            </w:r>
          </w:p>
        </w:tc>
      </w:tr>
      <w:tr w:rsidR="002E5479" w14:paraId="3728789C" w14:textId="77777777" w:rsidTr="009707F0">
        <w:trPr>
          <w:cantSplit/>
          <w:trHeight w:val="4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C40870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84A115" w14:textId="77777777" w:rsidR="002E5479" w:rsidRDefault="002E5479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2467C9" w14:textId="77777777" w:rsidR="002E5479" w:rsidRDefault="002E5479" w:rsidP="0002245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AE7CF6" w14:textId="77777777" w:rsidR="002E5479" w:rsidRDefault="002E5479" w:rsidP="004B6BF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Golești</w:t>
            </w:r>
          </w:p>
          <w:p w14:paraId="5CFCB545" w14:textId="77777777" w:rsidR="002E5479" w:rsidRDefault="002E5479" w:rsidP="004B6BF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C2F1FA" w14:textId="77777777" w:rsidR="002E5479" w:rsidRDefault="002E5479" w:rsidP="004B6B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02CA02D4" w14:textId="77777777" w:rsidR="002E5479" w:rsidRDefault="002E5479" w:rsidP="004B6B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diag.</w:t>
            </w:r>
          </w:p>
          <w:p w14:paraId="1ADB2DEC" w14:textId="77777777" w:rsidR="002E5479" w:rsidRDefault="002E5479" w:rsidP="004B6B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26-50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7D8556" w14:textId="77777777" w:rsidR="002E5479" w:rsidRPr="000625F2" w:rsidRDefault="002E5479" w:rsidP="0002245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71137B" w14:textId="77777777" w:rsidR="002E5479" w:rsidRDefault="002E5479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0503FD" w14:textId="77777777" w:rsidR="002E5479" w:rsidRPr="000625F2" w:rsidRDefault="002E5479" w:rsidP="0002245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76E47D" w14:textId="77777777" w:rsidR="002E5479" w:rsidRDefault="002E5479" w:rsidP="0002245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direcția IC Brătianu la  linia 3 directă 4, 5 și 6 primiri – expedieri St. Golești.</w:t>
            </w:r>
          </w:p>
        </w:tc>
      </w:tr>
      <w:tr w:rsidR="002E5479" w14:paraId="739BDF2B" w14:textId="77777777" w:rsidTr="009707F0">
        <w:trPr>
          <w:cantSplit/>
          <w:trHeight w:val="4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A7D369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663BB7" w14:textId="77777777" w:rsidR="002E5479" w:rsidRDefault="002E5479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101+210</w:t>
            </w:r>
          </w:p>
          <w:p w14:paraId="600D836A" w14:textId="77777777" w:rsidR="002E5479" w:rsidRDefault="002E5479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107+575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777299" w14:textId="77777777" w:rsidR="002E5479" w:rsidRDefault="002E5479" w:rsidP="0002245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73F913" w14:textId="77777777" w:rsidR="002E5479" w:rsidRDefault="002E5479" w:rsidP="0002245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Golești - Pitești și linia 1 directă St. Pitești.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2272F2A" w14:textId="77777777" w:rsidR="002E5479" w:rsidRDefault="002E5479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49145B" w14:textId="77777777" w:rsidR="002E5479" w:rsidRPr="000625F2" w:rsidRDefault="002E5479" w:rsidP="0002245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9EC672" w14:textId="77777777" w:rsidR="002E5479" w:rsidRDefault="002E5479" w:rsidP="0002245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2FBFA7" w14:textId="77777777" w:rsidR="002E5479" w:rsidRPr="000625F2" w:rsidRDefault="002E5479" w:rsidP="0002245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D86B5E" w14:textId="77777777" w:rsidR="002E5479" w:rsidRDefault="002E5479" w:rsidP="0002245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  Peste sch. 4R Ramificație Golești  până la călcâi sch. 13 St. Pitești.</w:t>
            </w:r>
          </w:p>
        </w:tc>
      </w:tr>
      <w:tr w:rsidR="002E5479" w14:paraId="38E46938" w14:textId="77777777" w:rsidTr="004A7C8A">
        <w:trPr>
          <w:cantSplit/>
          <w:trHeight w:val="49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CD75B9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2A12DA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100+842</w:t>
            </w:r>
          </w:p>
          <w:p w14:paraId="7F21E419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101+200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38880B" w14:textId="77777777" w:rsidR="002E5479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C7FCAA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Goleşti</w:t>
            </w:r>
          </w:p>
          <w:p w14:paraId="5C34EA76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5138F80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750B27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398F24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3525DC" w14:textId="77777777" w:rsidR="002E5479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FA0ADD" w14:textId="77777777" w:rsidR="002E5479" w:rsidRDefault="002E5479" w:rsidP="00DF533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RV, nesemnalizată pe teren.</w:t>
            </w:r>
          </w:p>
          <w:p w14:paraId="767FA4FC" w14:textId="77777777" w:rsidR="002E5479" w:rsidRDefault="002E5479" w:rsidP="00CA4F0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De la Semnal intrare Y (Golești - I.C. Brătianu) peste sch. 4, 8.</w:t>
            </w:r>
          </w:p>
          <w:p w14:paraId="19E95C8C" w14:textId="77777777" w:rsidR="002E5479" w:rsidRDefault="002E5479" w:rsidP="00DF533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28902A39" w14:textId="77777777" w:rsidR="002E5479" w:rsidRDefault="002E5479" w:rsidP="00DF533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din direcția Pitești, </w:t>
            </w:r>
          </w:p>
          <w:p w14:paraId="3DB08B7F" w14:textId="77777777" w:rsidR="002E5479" w:rsidRPr="002C6BE4" w:rsidRDefault="002E5479" w:rsidP="002C6BE4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ap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liniile 1a, 1b și 2a,  și intrări ieșiri  din direcția  I.C. Brătianu, liniile 1a, 1b, 2a</w:t>
            </w:r>
            <w:r>
              <w:rPr>
                <w:b/>
                <w:bCs/>
                <w:i/>
                <w:iCs/>
                <w:caps/>
                <w:color w:val="000000"/>
                <w:sz w:val="20"/>
              </w:rPr>
              <w:t xml:space="preserve">, II, </w:t>
            </w:r>
            <w:r>
              <w:rPr>
                <w:b/>
                <w:bCs/>
                <w:i/>
                <w:iCs/>
                <w:color w:val="000000"/>
                <w:sz w:val="20"/>
              </w:rPr>
              <w:t>direcția III, 4, 5 și 6.</w:t>
            </w:r>
          </w:p>
        </w:tc>
      </w:tr>
      <w:tr w:rsidR="002E5479" w14:paraId="1F3BC716" w14:textId="77777777" w:rsidTr="005F28C0">
        <w:trPr>
          <w:cantSplit/>
          <w:trHeight w:val="148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A55A45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84C323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000000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3EE6C9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289B63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Goleşti</w:t>
            </w:r>
          </w:p>
          <w:p w14:paraId="3FDE143C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4 </w:t>
            </w:r>
          </w:p>
          <w:p w14:paraId="45BB1185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9BFF59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călcâi</w:t>
            </w:r>
          </w:p>
          <w:p w14:paraId="5F9FBF9D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T.D.J. 70 / 72, până la T.D.J. 16 / 18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86D26A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000000"/>
            </w:tcBorders>
            <w:tcMar>
              <w:left w:w="0" w:type="dxa"/>
              <w:right w:w="0" w:type="dxa"/>
            </w:tcMar>
            <w:vAlign w:val="center"/>
          </w:tcPr>
          <w:p w14:paraId="6542E0F5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000000"/>
              <w:left w:val="single" w:sz="8" w:space="0" w:color="000000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1BCF689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4AD650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70C8E29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4, 5 şi 6</w:t>
            </w:r>
          </w:p>
          <w:p w14:paraId="27B67F3B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primiri -  expedieri.</w:t>
            </w:r>
          </w:p>
        </w:tc>
      </w:tr>
      <w:tr w:rsidR="002E5479" w14:paraId="619642FF" w14:textId="77777777" w:rsidTr="00146B07">
        <w:trPr>
          <w:cantSplit/>
          <w:trHeight w:val="92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5169DD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571913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69ED48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C0B4E7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Goleşti</w:t>
            </w:r>
          </w:p>
          <w:p w14:paraId="7EE8E246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1A - 6A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3D87E6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călcâiul sch. 5 până la axa grupei 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934EC2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4137E7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0A6113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3AECAC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01E70A00" w14:textId="77777777" w:rsidTr="00FD7C86">
        <w:trPr>
          <w:cantSplit/>
          <w:trHeight w:val="105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C951989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0181FF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E4FCAF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BEB8BE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Goleşti</w:t>
            </w:r>
          </w:p>
          <w:p w14:paraId="5DC20B77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83EC824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14:paraId="1B910D35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39 / 41</w:t>
            </w:r>
          </w:p>
          <w:p w14:paraId="26B4751C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</w:rPr>
              <w:t>ş</w:t>
            </w:r>
            <w:r>
              <w:rPr>
                <w:b/>
                <w:bCs/>
                <w:sz w:val="20"/>
                <w:lang w:val="en-US"/>
              </w:rPr>
              <w:t xml:space="preserve">i </w:t>
            </w:r>
          </w:p>
          <w:p w14:paraId="73FD7841" w14:textId="77777777" w:rsidR="002E5479" w:rsidRPr="00164983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sch. 45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FB4195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0FE798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346C5C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2E03D4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A559FFA" w14:textId="77777777" w:rsidR="002E5479" w:rsidRPr="0058349B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</w:rPr>
              <w:t>la linia Călineşti - Goleşti.</w:t>
            </w:r>
          </w:p>
        </w:tc>
      </w:tr>
      <w:tr w:rsidR="002E5479" w14:paraId="22767454" w14:textId="77777777" w:rsidTr="002B79C2">
        <w:trPr>
          <w:cantSplit/>
          <w:trHeight w:val="6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7753C1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D4DDF8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544F2F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6E7A9D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Goleşti</w:t>
            </w:r>
          </w:p>
          <w:p w14:paraId="4E62D03F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FDBDA5A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14:paraId="705483E3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 / 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548975" w14:textId="77777777" w:rsidR="002E5479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2A4038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EE81C8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F59C89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B832D87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I. C. Brătianu - Goleşti.</w:t>
            </w:r>
          </w:p>
        </w:tc>
      </w:tr>
      <w:tr w:rsidR="002E5479" w14:paraId="7091FD57" w14:textId="77777777" w:rsidTr="005F28C0">
        <w:trPr>
          <w:cantSplit/>
          <w:trHeight w:val="206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5597DBA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391FC9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854C58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CE9C25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Pârvu</w:t>
            </w:r>
          </w:p>
          <w:p w14:paraId="2848F88E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</w:t>
            </w:r>
          </w:p>
          <w:p w14:paraId="12743382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EE8C67D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între călcâiul sch.  15 </w:t>
            </w:r>
          </w:p>
          <w:p w14:paraId="13136F19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şi călcâiul sch.  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99C2B5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CF958A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A8854F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0EE7B1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CDB296C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1 şi 2 </w:t>
            </w:r>
          </w:p>
          <w:p w14:paraId="3ED0EFF2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primiri – expedieri.</w:t>
            </w:r>
          </w:p>
        </w:tc>
      </w:tr>
      <w:tr w:rsidR="002E5479" w14:paraId="2467CF3A" w14:textId="77777777" w:rsidTr="00073378">
        <w:trPr>
          <w:cantSplit/>
          <w:trHeight w:val="63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B0D80F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5D8F31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4B192D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11AD0A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Pârvu</w:t>
            </w:r>
          </w:p>
          <w:p w14:paraId="6F281C5E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0D523C7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14:paraId="3BCA7D35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sch. </w:t>
            </w:r>
          </w:p>
          <w:p w14:paraId="62323417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18 şi 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054E64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9D2BB7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A30013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467E4B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56FE3CA2" w14:textId="77777777" w:rsidTr="00073378">
        <w:trPr>
          <w:cantSplit/>
          <w:trHeight w:val="63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859E97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21DB60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E9C785" w14:textId="77777777" w:rsidR="002E5479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980466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Costești</w:t>
            </w:r>
          </w:p>
          <w:p w14:paraId="60ED70AE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Y, prim.-expedieri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008A2D3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14:paraId="365B2370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sch.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6B4EA9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B59477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0D88BA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4305D6" w14:textId="77777777" w:rsidR="002E5479" w:rsidRPr="00860983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860983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543BA69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860983">
              <w:rPr>
                <w:b/>
                <w:bCs/>
                <w:i/>
                <w:iCs/>
                <w:sz w:val="20"/>
              </w:rPr>
              <w:t xml:space="preserve">Cap Y, liniile 3 - 5 </w:t>
            </w:r>
          </w:p>
          <w:p w14:paraId="0253158E" w14:textId="77777777" w:rsidR="002E5479" w:rsidRDefault="002E5479" w:rsidP="0086098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860983">
              <w:rPr>
                <w:b/>
                <w:bCs/>
                <w:i/>
                <w:iCs/>
                <w:sz w:val="20"/>
              </w:rPr>
              <w:t xml:space="preserve">st. Costești, din </w:t>
            </w:r>
            <w:r>
              <w:rPr>
                <w:b/>
                <w:bCs/>
                <w:i/>
                <w:iCs/>
                <w:sz w:val="20"/>
              </w:rPr>
              <w:t xml:space="preserve">direcția </w:t>
            </w:r>
            <w:r w:rsidRPr="00860983">
              <w:rPr>
                <w:b/>
                <w:bCs/>
                <w:i/>
                <w:iCs/>
                <w:sz w:val="20"/>
              </w:rPr>
              <w:t xml:space="preserve"> Fâlfani L 101 și </w:t>
            </w:r>
          </w:p>
          <w:p w14:paraId="486EA008" w14:textId="77777777" w:rsidR="002E5479" w:rsidRDefault="002E5479" w:rsidP="0086098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860983">
              <w:rPr>
                <w:b/>
                <w:bCs/>
                <w:i/>
                <w:iCs/>
                <w:sz w:val="20"/>
              </w:rPr>
              <w:t>direc</w:t>
            </w:r>
            <w:r>
              <w:rPr>
                <w:b/>
                <w:bCs/>
                <w:i/>
                <w:iCs/>
                <w:sz w:val="20"/>
              </w:rPr>
              <w:t>ția</w:t>
            </w:r>
            <w:r w:rsidRPr="00860983">
              <w:rPr>
                <w:b/>
                <w:bCs/>
                <w:i/>
                <w:iCs/>
                <w:sz w:val="20"/>
              </w:rPr>
              <w:t xml:space="preserve"> Roșiori </w:t>
            </w:r>
            <w:r>
              <w:rPr>
                <w:b/>
                <w:bCs/>
                <w:i/>
                <w:iCs/>
                <w:sz w:val="20"/>
              </w:rPr>
              <w:t>Nord</w:t>
            </w:r>
            <w:r w:rsidRPr="00860983">
              <w:rPr>
                <w:b/>
                <w:bCs/>
                <w:i/>
                <w:iCs/>
                <w:sz w:val="20"/>
              </w:rPr>
              <w:t xml:space="preserve"> L 110.</w:t>
            </w:r>
          </w:p>
        </w:tc>
      </w:tr>
      <w:tr w:rsidR="002E5479" w14:paraId="27375E19" w14:textId="77777777" w:rsidTr="00073378">
        <w:trPr>
          <w:cantSplit/>
          <w:trHeight w:val="63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68E8A4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B1DAF5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152+400</w:t>
            </w:r>
          </w:p>
          <w:p w14:paraId="6B29BAC0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153+200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EE381C" w14:textId="77777777" w:rsidR="002E5479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EB546D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Hârsești - Corbu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212B3A9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8340FA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605D7D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EF2D67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AD7A3D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7473C668" w14:textId="77777777" w:rsidTr="006C5723">
        <w:trPr>
          <w:cantSplit/>
          <w:trHeight w:val="55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21A573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D4E161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D70D59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27D146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Corbu</w:t>
            </w:r>
          </w:p>
          <w:p w14:paraId="279417EA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766294C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</w:t>
            </w:r>
          </w:p>
          <w:p w14:paraId="254B38C7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 /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CE00FC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08A374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738629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EEB7BF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afectarea liniei 4</w:t>
            </w:r>
          </w:p>
          <w:p w14:paraId="7C0C06F4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primiri - expedieri.</w:t>
            </w:r>
          </w:p>
        </w:tc>
      </w:tr>
      <w:tr w:rsidR="002E5479" w14:paraId="23D94FE0" w14:textId="77777777" w:rsidTr="005F28C0">
        <w:trPr>
          <w:cantSplit/>
          <w:trHeight w:val="40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8F8915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8AA380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AF3A2B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576733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Sineşti</w:t>
            </w:r>
          </w:p>
          <w:p w14:paraId="4F1EF8BA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</w:t>
            </w:r>
          </w:p>
          <w:p w14:paraId="7238D24E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8E8F945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AF7427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07DCD4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AF70C8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86723C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42392437" w14:textId="77777777" w:rsidTr="005F28C0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2DA0350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BE0414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AF624E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5B51E3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Potcoava</w:t>
            </w:r>
          </w:p>
          <w:p w14:paraId="55611534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8775E63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6C9E0E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F871B9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2FC2F7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5741D8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afectarea liniei 1</w:t>
            </w:r>
          </w:p>
          <w:p w14:paraId="3685B337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primiri – expedieri.</w:t>
            </w:r>
          </w:p>
        </w:tc>
      </w:tr>
      <w:tr w:rsidR="002E5479" w14:paraId="674704E7" w14:textId="77777777" w:rsidTr="005F28C0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52F26A7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EA91E3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EB744C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D988B5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Potcoava</w:t>
            </w:r>
          </w:p>
          <w:p w14:paraId="405E86C2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 </w:t>
            </w:r>
          </w:p>
          <w:p w14:paraId="056495D3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D46EDB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36ADB208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93BB17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7D478E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2F0980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8C312A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7B6B4BF0" w14:textId="77777777" w:rsidTr="005F28C0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A93FA4B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F5EA10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2120FC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FB2DBA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Potcoava</w:t>
            </w:r>
          </w:p>
          <w:p w14:paraId="76160BAA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3 </w:t>
            </w:r>
          </w:p>
          <w:p w14:paraId="46CA6375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D564C27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călcâi sch. 7 până la axa stației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B46D67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D5DE35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BA96A2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31969A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7650AD2E" w14:textId="77777777" w:rsidTr="00902E5A">
        <w:trPr>
          <w:cantSplit/>
          <w:trHeight w:val="20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E4D26A7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D0C73C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781838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460ADD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Bălteni</w:t>
            </w:r>
          </w:p>
          <w:p w14:paraId="201B9721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</w:t>
            </w:r>
          </w:p>
          <w:p w14:paraId="5D819478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F29A45F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93B61E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BE5C10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DEB05F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210F32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6EA97709" w14:textId="77777777" w:rsidTr="005F28C0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010AA83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6A0D2C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8849EC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889CA7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Recea</w:t>
            </w:r>
          </w:p>
          <w:p w14:paraId="67EE9C2B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E9F955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760F184E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244DCA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C9161F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629800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6E11B0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31DE3370" w14:textId="77777777" w:rsidTr="005F28C0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64875E6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DFEC78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7F916F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FB2100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Slatina</w:t>
            </w:r>
          </w:p>
          <w:p w14:paraId="6A2DB006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5 şi 6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5C6CAC4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5DB351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B51CD8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204BF5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0EC666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4422DD7D" w14:textId="77777777" w:rsidTr="005F28C0">
        <w:trPr>
          <w:cantSplit/>
          <w:trHeight w:val="72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68173F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509146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E1E58C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3011C4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Slatina</w:t>
            </w:r>
          </w:p>
          <w:p w14:paraId="1D2640E1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7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F93C5D0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din </w:t>
            </w:r>
          </w:p>
          <w:p w14:paraId="4318A0BE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X în </w:t>
            </w:r>
          </w:p>
          <w:p w14:paraId="22DB6D3F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axa staţiei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FAC3A8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30DF97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FEA2B6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B4E785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Restul liniei este închisă.</w:t>
            </w:r>
          </w:p>
        </w:tc>
      </w:tr>
      <w:tr w:rsidR="002E5479" w14:paraId="634B73C0" w14:textId="77777777" w:rsidTr="005F28C0">
        <w:trPr>
          <w:cantSplit/>
          <w:trHeight w:val="72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897EE23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977381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36FDF2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B8FDD7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Slatina</w:t>
            </w:r>
          </w:p>
          <w:p w14:paraId="23EEDB2D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8 </w:t>
            </w:r>
          </w:p>
          <w:p w14:paraId="1D5B1E6C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BAADD3D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F65C5A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41D7D1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012ECA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6CC843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3A486CE0" w14:textId="77777777" w:rsidTr="005F28C0">
        <w:trPr>
          <w:cantSplit/>
          <w:trHeight w:val="41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A47C8B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4ABAA3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E6C665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55FFF7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Slatina</w:t>
            </w:r>
          </w:p>
          <w:p w14:paraId="08495018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şi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F926662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 27, 33,  22 </w:t>
            </w:r>
          </w:p>
          <w:p w14:paraId="2E6EAA40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  34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861B69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D673E5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28EF7B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7832FA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3 - 11  primiri - expedieri.</w:t>
            </w:r>
          </w:p>
        </w:tc>
      </w:tr>
      <w:tr w:rsidR="002E5479" w14:paraId="7D797378" w14:textId="77777777" w:rsidTr="005F28C0">
        <w:trPr>
          <w:cantSplit/>
          <w:trHeight w:val="92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7858EDE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C684AF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DD0398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DFA5C7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Slatina</w:t>
            </w:r>
          </w:p>
          <w:p w14:paraId="4AE788AD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X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F733655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71F81A6A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29 şi 31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1A55E8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5E99CB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3EEBE6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EC804B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3027763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7 - 11</w:t>
            </w:r>
          </w:p>
          <w:p w14:paraId="40AB0F5F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primiri – expedieri.</w:t>
            </w:r>
          </w:p>
        </w:tc>
      </w:tr>
      <w:tr w:rsidR="002E5479" w14:paraId="724919D3" w14:textId="77777777" w:rsidTr="005F28C0">
        <w:trPr>
          <w:cantSplit/>
          <w:trHeight w:val="8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4FB922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7E0E9E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037EE4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27D336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Slatina</w:t>
            </w:r>
          </w:p>
          <w:p w14:paraId="6EDE850C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A313AB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</w:t>
            </w:r>
          </w:p>
          <w:p w14:paraId="30368022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 / 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DE593E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125E8A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C1A4C2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DA6B09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5 - 11 primiri – expedieri.</w:t>
            </w:r>
          </w:p>
        </w:tc>
      </w:tr>
      <w:tr w:rsidR="002E5479" w14:paraId="7B48DA4C" w14:textId="77777777" w:rsidTr="005F28C0">
        <w:trPr>
          <w:cantSplit/>
          <w:trHeight w:val="65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70A085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CB0BAB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8B9AFA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C54C66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Slatina</w:t>
            </w:r>
          </w:p>
          <w:p w14:paraId="5210CE41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C56E59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 30 / 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274B42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7F17A4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BAC14C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966ED5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8 - 15</w:t>
            </w:r>
          </w:p>
          <w:p w14:paraId="03269C5A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primiri - expedieri.</w:t>
            </w:r>
          </w:p>
        </w:tc>
      </w:tr>
      <w:tr w:rsidR="002E5479" w14:paraId="7727A429" w14:textId="77777777" w:rsidTr="003C63C0">
        <w:trPr>
          <w:cantSplit/>
          <w:trHeight w:val="80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EB8464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42B556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33893E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250A08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Slătioara</w:t>
            </w:r>
          </w:p>
          <w:p w14:paraId="07FEAE26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</w:t>
            </w:r>
          </w:p>
          <w:p w14:paraId="506BA818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D1C74B7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57B65BB5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E916AF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17E894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4247AB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C40CB1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6197A2CF" w14:textId="77777777" w:rsidTr="00A074E1">
        <w:trPr>
          <w:cantSplit/>
          <w:trHeight w:val="15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6D1AC22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C57C46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205+450</w:t>
            </w:r>
          </w:p>
          <w:p w14:paraId="573D8729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206+600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7701F0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92506B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Piatra Olt</w:t>
            </w:r>
          </w:p>
          <w:p w14:paraId="1623F902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</w:t>
            </w:r>
          </w:p>
          <w:p w14:paraId="7D1476EC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(din călcâiul schimbătorului numărul 23 până la vârful schimbătorului numărul 14)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233A97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8B7A44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DE3A27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69AD88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32F933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B8ED53E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Staţie paralelogram.</w:t>
            </w:r>
          </w:p>
        </w:tc>
      </w:tr>
      <w:tr w:rsidR="002E5479" w14:paraId="652A5C45" w14:textId="77777777" w:rsidTr="00A074E1">
        <w:trPr>
          <w:cantSplit/>
          <w:trHeight w:val="153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4DBFA3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BD7AEC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219E1A" w14:textId="77777777" w:rsidR="002E5479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BB3AB8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Piatra Olt  Cap X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C84E47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166FE4CC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</w:t>
            </w:r>
          </w:p>
          <w:p w14:paraId="5DA918E9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15 / 17 </w:t>
            </w:r>
          </w:p>
          <w:p w14:paraId="3B2D8254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EDA8A1" w14:textId="77777777" w:rsidR="002E5479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6B19B4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C5F9D6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0E72B7" w14:textId="77777777" w:rsidR="002E5479" w:rsidRDefault="002E5479" w:rsidP="00DD478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Cu acces la liniile de la </w:t>
            </w:r>
          </w:p>
          <w:p w14:paraId="3553A694" w14:textId="77777777" w:rsidR="002E5479" w:rsidRDefault="002E5479" w:rsidP="00DD478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3 - 11 Piatra Olt.</w:t>
            </w:r>
          </w:p>
        </w:tc>
      </w:tr>
      <w:tr w:rsidR="002E5479" w14:paraId="2715D18B" w14:textId="77777777" w:rsidTr="005F28C0">
        <w:trPr>
          <w:cantSplit/>
          <w:trHeight w:val="47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522C179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6502D8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2AE1AC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206F16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Piatra Olt</w:t>
            </w:r>
          </w:p>
          <w:p w14:paraId="52524C2C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A412221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14:paraId="6FC72646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27 / 29, </w:t>
            </w:r>
          </w:p>
          <w:p w14:paraId="461446E9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35 / 39 și </w:t>
            </w:r>
          </w:p>
          <w:p w14:paraId="12F13FAD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41, 47 și 57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2479F5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6788FE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FF3BB5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A27AE0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Cu acces la liniile de la </w:t>
            </w:r>
          </w:p>
          <w:p w14:paraId="1A50C156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4 la 11.</w:t>
            </w:r>
          </w:p>
        </w:tc>
      </w:tr>
      <w:tr w:rsidR="002E5479" w14:paraId="6FAA446B" w14:textId="77777777" w:rsidTr="005F28C0">
        <w:trPr>
          <w:cantSplit/>
          <w:trHeight w:val="47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B14780C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4E20D4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4E2EE4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69E4C7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Piatra Olt</w:t>
            </w:r>
          </w:p>
          <w:p w14:paraId="6A7A7B2F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7D4B28E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</w:t>
            </w:r>
          </w:p>
          <w:p w14:paraId="35D2F4C9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 / 22, sch. 26, 32, 34, 38, 42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059EF4" w14:textId="77777777" w:rsidR="002E5479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AFF1F8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E2B6B2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87B152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afectarea liniilor 4 - 11.</w:t>
            </w:r>
          </w:p>
        </w:tc>
      </w:tr>
      <w:tr w:rsidR="002E5479" w14:paraId="20427AB1" w14:textId="77777777" w:rsidTr="005F28C0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20FAE76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A4CCCB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515F2F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BD8D4E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Piatra Olt</w:t>
            </w:r>
          </w:p>
          <w:p w14:paraId="69E2AD4B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81F0CC9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 24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3A3C23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21B845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A719B0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9160FB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8  -  11.</w:t>
            </w:r>
          </w:p>
        </w:tc>
      </w:tr>
      <w:tr w:rsidR="002E5479" w14:paraId="47E71514" w14:textId="77777777" w:rsidTr="005F28C0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69955E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941269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932920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9D8870" w14:textId="77777777" w:rsidR="002E5479" w:rsidRDefault="002E5479" w:rsidP="00741B4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Piatra Olt</w:t>
            </w:r>
          </w:p>
          <w:p w14:paraId="43882C65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8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A1BF455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7D795251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57EDC7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49CAF9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FCB0F0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1CB20A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5AD42908" w14:textId="77777777" w:rsidTr="005F28C0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7208C3E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B0D030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2F749D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998732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Balş</w:t>
            </w:r>
          </w:p>
          <w:p w14:paraId="1FE4730A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A1E135D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0ED98A44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 şi 59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99FE03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B2927C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AA46E9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6F2465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linia 1.</w:t>
            </w:r>
          </w:p>
        </w:tc>
      </w:tr>
      <w:tr w:rsidR="002E5479" w14:paraId="37BF5E28" w14:textId="77777777" w:rsidTr="005F28C0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836F8F1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F8F1A6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219+775</w:t>
            </w:r>
          </w:p>
          <w:p w14:paraId="5C5B1457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219+935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283FCC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24480D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Balş -</w:t>
            </w:r>
          </w:p>
          <w:p w14:paraId="16ED1DDA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Robăneşti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19EE2E1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728B6E" w14:textId="77777777" w:rsidR="002E5479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5BF5EB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F614FB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8FCE81" w14:textId="77777777" w:rsidR="002E5479" w:rsidRPr="006064A3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*</w:t>
            </w:r>
            <w:r w:rsidRPr="006064A3">
              <w:rPr>
                <w:b/>
                <w:bCs/>
                <w:iCs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sz w:val="20"/>
              </w:rPr>
              <w:t>care au în componență</w:t>
            </w:r>
            <w:r w:rsidRPr="003D2B16">
              <w:rPr>
                <w:b/>
                <w:bCs/>
                <w:iCs/>
                <w:sz w:val="20"/>
              </w:rPr>
              <w:t xml:space="preserve"> </w:t>
            </w:r>
            <w:r w:rsidRPr="006064A3">
              <w:rPr>
                <w:b/>
                <w:bCs/>
                <w:iCs/>
                <w:sz w:val="20"/>
              </w:rPr>
              <w:t>două locomotive cuplate.</w:t>
            </w:r>
          </w:p>
          <w:p w14:paraId="38F2053A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4E74C2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2649D5B5" w14:textId="77777777" w:rsidTr="005F28C0">
        <w:trPr>
          <w:cantSplit/>
          <w:trHeight w:val="69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38C0770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062488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220+850</w:t>
            </w:r>
          </w:p>
          <w:p w14:paraId="7CB4753B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227+850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025424" w14:textId="77777777" w:rsidR="002E5479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62BEB9" w14:textId="77777777" w:rsidR="002E5479" w:rsidRDefault="002E5479" w:rsidP="005521C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Balş -</w:t>
            </w:r>
          </w:p>
          <w:p w14:paraId="4D3B8A49" w14:textId="77777777" w:rsidR="002E5479" w:rsidRDefault="002E5479" w:rsidP="005521C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Robăneşti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034EC83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6216D7" w14:textId="77777777" w:rsidR="002E5479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12E0E5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4A682E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8B83BD" w14:textId="77777777" w:rsidR="002E5479" w:rsidRPr="005521CB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sz w:val="20"/>
              </w:rPr>
            </w:pPr>
            <w:r>
              <w:rPr>
                <w:b/>
                <w:bCs/>
                <w:i/>
                <w:sz w:val="20"/>
              </w:rPr>
              <w:t>Semnalizată ca limitare de viteză.</w:t>
            </w:r>
          </w:p>
        </w:tc>
      </w:tr>
      <w:tr w:rsidR="002E5479" w14:paraId="1B47A418" w14:textId="77777777" w:rsidTr="00BD74FB">
        <w:trPr>
          <w:cantSplit/>
          <w:trHeight w:val="14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9857E4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70CF8B" w14:textId="77777777" w:rsidR="002E5479" w:rsidRPr="006064A3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6064A3">
              <w:rPr>
                <w:b/>
                <w:bCs/>
                <w:color w:val="000000"/>
                <w:sz w:val="20"/>
              </w:rPr>
              <w:t>221+910</w:t>
            </w:r>
          </w:p>
          <w:p w14:paraId="56D7024D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6064A3">
              <w:rPr>
                <w:b/>
                <w:bCs/>
                <w:color w:val="000000"/>
                <w:sz w:val="20"/>
              </w:rPr>
              <w:t>221+960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803904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17F749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Balş -</w:t>
            </w:r>
          </w:p>
          <w:p w14:paraId="5576AB7F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Robăneşti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49E0A44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FCB874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3D2D9A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0B69B4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E2E26C" w14:textId="77777777" w:rsidR="002E5479" w:rsidRPr="006064A3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*</w:t>
            </w:r>
            <w:r w:rsidRPr="006064A3">
              <w:rPr>
                <w:b/>
                <w:bCs/>
                <w:iCs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sz w:val="20"/>
              </w:rPr>
              <w:t>care au în componență</w:t>
            </w:r>
            <w:r w:rsidRPr="003D2B16">
              <w:rPr>
                <w:b/>
                <w:bCs/>
                <w:iCs/>
                <w:sz w:val="20"/>
              </w:rPr>
              <w:t xml:space="preserve"> </w:t>
            </w:r>
            <w:r w:rsidRPr="006064A3">
              <w:rPr>
                <w:b/>
                <w:bCs/>
                <w:iCs/>
                <w:sz w:val="20"/>
              </w:rPr>
              <w:t>două locomotive cuplate.</w:t>
            </w:r>
          </w:p>
          <w:p w14:paraId="101546BE" w14:textId="77777777" w:rsidR="002E5479" w:rsidRPr="001D28D8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4E74C2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10A9A98D" w14:textId="77777777" w:rsidTr="00BD74FB">
        <w:trPr>
          <w:cantSplit/>
          <w:trHeight w:val="14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66EE19F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D24D62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230+550</w:t>
            </w:r>
          </w:p>
          <w:p w14:paraId="4CEF5A0E" w14:textId="77777777" w:rsidR="002E5479" w:rsidRPr="006064A3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230+700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5EA06F" w14:textId="77777777" w:rsidR="002E5479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3D7187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Robăneşti-</w:t>
            </w:r>
          </w:p>
          <w:p w14:paraId="52393284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Pieleşti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753D00F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61D50B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37021A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5889FE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B2BA81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Fără inductori.</w:t>
            </w:r>
          </w:p>
        </w:tc>
      </w:tr>
      <w:tr w:rsidR="002E5479" w14:paraId="57B646F2" w14:textId="77777777" w:rsidTr="000F46A9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DA5306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AFEDFC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49D077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CF18B5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Pieleşti</w:t>
            </w:r>
          </w:p>
          <w:p w14:paraId="3EF3A96D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1 şi 3 </w:t>
            </w:r>
          </w:p>
          <w:p w14:paraId="24B793FD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B51F23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0C784D79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40C091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2881ED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0D0F54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11E620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7CEF4276" w14:textId="77777777" w:rsidTr="000F46A9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CC8C48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2E5BE1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241+900</w:t>
            </w:r>
          </w:p>
          <w:p w14:paraId="3D87A9A5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245+900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83EFCB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92F1DA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Pieleşti -</w:t>
            </w:r>
          </w:p>
          <w:p w14:paraId="5854E706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Plaiu Vulcănești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C2FBF2D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C5EDB3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3CC963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06C13E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303F0A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2E5479" w14:paraId="3E1A2B69" w14:textId="77777777" w:rsidTr="000F46A9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D5B549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987447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B1C1EE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6994DC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Plaiu Vulcănești</w:t>
            </w:r>
          </w:p>
          <w:p w14:paraId="3480AE1D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A4617B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3 </w:t>
            </w:r>
          </w:p>
          <w:p w14:paraId="083C8873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4B5250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A172D3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BEBF21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B70A7D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afectarea liniilor 2 și 3 primiri - expedieri, Cap X.</w:t>
            </w:r>
          </w:p>
        </w:tc>
      </w:tr>
      <w:tr w:rsidR="002E5479" w14:paraId="33315A24" w14:textId="77777777" w:rsidTr="000F46A9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00385C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7ED366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249+150</w:t>
            </w:r>
          </w:p>
          <w:p w14:paraId="0880CFD1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250+300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B13DA5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96D00A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14:paraId="46B7D517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3A+3B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76BBCF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0FAF9F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D11BCF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24C51F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AADF8C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Numai pentru trenuri de marfă în tranzit. Nesemnalizată pe teren.</w:t>
            </w:r>
          </w:p>
          <w:p w14:paraId="734EDAEB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Stația  în  paralelogram.</w:t>
            </w:r>
          </w:p>
        </w:tc>
      </w:tr>
      <w:tr w:rsidR="002E5479" w14:paraId="7DBF1673" w14:textId="77777777" w:rsidTr="009B559B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5BD8CB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98A2AF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A60398" w14:textId="77777777" w:rsidR="002E5479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E4A6E6" w14:textId="77777777" w:rsidR="002E5479" w:rsidRDefault="002E5479" w:rsidP="00DF533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4E3A6BC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 </w:t>
            </w:r>
          </w:p>
          <w:p w14:paraId="0C806AB1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73 -77-</w:t>
            </w:r>
          </w:p>
          <w:p w14:paraId="3589CD76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- 83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9BF473" w14:textId="77777777" w:rsidR="002E5479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FD8551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F04E58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FA4F3F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linia 2 A la liniile 26 și 27.</w:t>
            </w:r>
          </w:p>
        </w:tc>
      </w:tr>
      <w:tr w:rsidR="002E5479" w14:paraId="25FFFFEF" w14:textId="77777777" w:rsidTr="009B559B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CD2F91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A695D5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CEE326" w14:textId="77777777" w:rsidR="002E5479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ECE952" w14:textId="77777777" w:rsidR="002E5479" w:rsidRDefault="002E5479" w:rsidP="00DF533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BBFB154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 </w:t>
            </w:r>
          </w:p>
          <w:p w14:paraId="5402A261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79 - 85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1C4C4B" w14:textId="77777777" w:rsidR="002E5479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A77FAF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DA3D62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71A627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linia 28 A la liniile 1 - 4B.</w:t>
            </w:r>
          </w:p>
        </w:tc>
      </w:tr>
      <w:tr w:rsidR="002E5479" w14:paraId="1637B4C6" w14:textId="77777777" w:rsidTr="007E1DFD">
        <w:trPr>
          <w:cantSplit/>
          <w:trHeight w:val="58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0A3E87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0D9E8E" w14:textId="77777777" w:rsidR="002E5479" w:rsidRDefault="002E5479" w:rsidP="00DF533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887B70" w14:textId="77777777" w:rsidR="002E5479" w:rsidRPr="000625F2" w:rsidRDefault="002E5479" w:rsidP="00DF533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F446F6" w14:textId="77777777" w:rsidR="002E5479" w:rsidRDefault="002E5479" w:rsidP="00DF533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14:paraId="46532BF3" w14:textId="77777777" w:rsidR="002E5479" w:rsidRDefault="002E5479" w:rsidP="00DF533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FC9E848" w14:textId="77777777" w:rsidR="002E5479" w:rsidRDefault="002E5479" w:rsidP="00DF533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14:paraId="7FE11EA5" w14:textId="77777777" w:rsidR="002E5479" w:rsidRDefault="002E5479" w:rsidP="00DF533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83 / 87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618FF5" w14:textId="77777777" w:rsidR="002E5479" w:rsidRDefault="002E5479" w:rsidP="00DF533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DC9920" w14:textId="77777777" w:rsidR="002E5479" w:rsidRDefault="002E5479" w:rsidP="00DF533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EB227D" w14:textId="77777777" w:rsidR="002E5479" w:rsidRPr="000625F2" w:rsidRDefault="002E5479" w:rsidP="00DF533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96E249" w14:textId="77777777" w:rsidR="002E5479" w:rsidRDefault="002E5479" w:rsidP="00DF533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A73F24C" w14:textId="77777777" w:rsidR="002E5479" w:rsidRDefault="002E5479" w:rsidP="00DF533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din linia 2A către liniile </w:t>
            </w:r>
          </w:p>
          <w:p w14:paraId="0D23170B" w14:textId="77777777" w:rsidR="002E5479" w:rsidRDefault="002E5479" w:rsidP="00DF533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26 și 27. </w:t>
            </w:r>
          </w:p>
        </w:tc>
      </w:tr>
      <w:tr w:rsidR="002E5479" w14:paraId="7C43DABE" w14:textId="77777777" w:rsidTr="005F28C0">
        <w:trPr>
          <w:cantSplit/>
          <w:trHeight w:val="152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1ED71C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2F3C71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2E8AD9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9191D4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14:paraId="4A945A8A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86248F5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2D95BD44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23, 33,  35, TDJ </w:t>
            </w:r>
          </w:p>
          <w:p w14:paraId="648AA082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43 / 49, 45 / 51, sch. 55, 57, 59, 65, 67, 69, 145,147, 149,151 </w:t>
            </w:r>
          </w:p>
          <w:p w14:paraId="353C8E05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157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2113C8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00C1CF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18209B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A79E31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86CAD5E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4A - 16.</w:t>
            </w:r>
          </w:p>
        </w:tc>
      </w:tr>
      <w:tr w:rsidR="002E5479" w14:paraId="6C59B6AF" w14:textId="77777777" w:rsidTr="005F28C0">
        <w:trPr>
          <w:cantSplit/>
          <w:trHeight w:val="152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2BA4EE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632CAE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B5F078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D6FCBE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14:paraId="12AAD400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X, linia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E93C8B6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din călcâi sch. 149 pe </w:t>
            </w:r>
          </w:p>
          <w:p w14:paraId="4687B73F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200 m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8DD084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852F9E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80AE2B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A6856F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3D687786" w14:textId="77777777" w:rsidTr="005F28C0">
        <w:trPr>
          <w:cantSplit/>
          <w:trHeight w:val="152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C23CBA" w14:textId="77777777" w:rsidR="002E5479" w:rsidRDefault="002E5479">
            <w:pPr>
              <w:numPr>
                <w:ilvl w:val="0"/>
                <w:numId w:val="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A09930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21BCAC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500473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14:paraId="5FC7942E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X, liniile 14 și 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68C91D7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din călcâi sch. 157 pe </w:t>
            </w:r>
          </w:p>
          <w:p w14:paraId="59C39283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200 m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D88847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F0D9B9" w14:textId="77777777" w:rsidR="002E5479" w:rsidRDefault="002E5479" w:rsidP="00DF533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DD3E17" w14:textId="77777777" w:rsidR="002E5479" w:rsidRPr="000625F2" w:rsidRDefault="002E5479" w:rsidP="00DF533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A3AE74" w14:textId="77777777" w:rsidR="002E5479" w:rsidRDefault="002E5479" w:rsidP="00DF533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</w:tbl>
    <w:p w14:paraId="6BBE3248" w14:textId="77777777" w:rsidR="002E5479" w:rsidRDefault="002E5479">
      <w:pPr>
        <w:spacing w:before="40" w:after="40" w:line="192" w:lineRule="auto"/>
        <w:ind w:right="57"/>
        <w:rPr>
          <w:sz w:val="20"/>
        </w:rPr>
      </w:pPr>
    </w:p>
    <w:p w14:paraId="700DC1BE" w14:textId="77777777" w:rsidR="002E5479" w:rsidRPr="002A69B0" w:rsidRDefault="002E5479" w:rsidP="002A69B0">
      <w:pPr>
        <w:pStyle w:val="Heading1"/>
        <w:spacing w:line="360" w:lineRule="auto"/>
      </w:pPr>
      <w:r>
        <w:lastRenderedPageBreak/>
        <w:t>LINIA 102 A</w:t>
      </w:r>
    </w:p>
    <w:p w14:paraId="5ACE99BF" w14:textId="77777777" w:rsidR="002E5479" w:rsidRDefault="002E5479" w:rsidP="00CC7E9F">
      <w:pPr>
        <w:pStyle w:val="Heading1"/>
        <w:spacing w:line="360" w:lineRule="auto"/>
        <w:rPr>
          <w:b w:val="0"/>
          <w:bCs w:val="0"/>
          <w:sz w:val="8"/>
        </w:rPr>
      </w:pPr>
      <w:r>
        <w:t>BRADU DE SUS - BRADU RAFINĂRIE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2E5479" w14:paraId="6748786E" w14:textId="77777777" w:rsidTr="009A3A16">
        <w:trPr>
          <w:cantSplit/>
          <w:trHeight w:val="339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2ED1AD0" w14:textId="77777777" w:rsidR="002E5479" w:rsidRDefault="002E5479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2A8305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F1080C" w14:textId="77777777" w:rsidR="002E5479" w:rsidRPr="00052487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CE74CB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14:paraId="5263980B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CCB7FC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11,</w:t>
            </w:r>
          </w:p>
          <w:p w14:paraId="35BB1E28" w14:textId="77777777" w:rsidR="002E5479" w:rsidRDefault="002E5479" w:rsidP="002A69B0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</w:t>
            </w:r>
          </w:p>
          <w:p w14:paraId="6680B5AD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 / 17</w:t>
            </w:r>
          </w:p>
          <w:p w14:paraId="72C6A32F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</w:t>
            </w:r>
          </w:p>
          <w:p w14:paraId="496F2D26" w14:textId="77777777" w:rsidR="002E5479" w:rsidRDefault="002E5479" w:rsidP="0007038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z w:val="20"/>
              </w:rPr>
              <w:t>sch.   21, 23, 27, 29, 29A, 31,  33, 33A, 37 şi 73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23D402" w14:textId="77777777" w:rsidR="002E5479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  <w:r>
              <w:rPr>
                <w:b/>
                <w:bCs/>
                <w:sz w:val="32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893C52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DC0FB2" w14:textId="77777777" w:rsidR="002E5479" w:rsidRPr="00052487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530DE3" w14:textId="77777777" w:rsidR="002E5479" w:rsidRDefault="002E5479" w:rsidP="002D26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pacing w:val="6"/>
                <w:sz w:val="20"/>
              </w:rPr>
            </w:pPr>
            <w:r>
              <w:rPr>
                <w:b/>
                <w:bCs/>
                <w:i/>
                <w:iCs/>
                <w:spacing w:val="6"/>
                <w:sz w:val="20"/>
              </w:rPr>
              <w:t>Afectează intrări - ieşiri la liniile 1A - 14.</w:t>
            </w:r>
          </w:p>
        </w:tc>
      </w:tr>
      <w:tr w:rsidR="002E5479" w14:paraId="74B724C3" w14:textId="77777777" w:rsidTr="00902A9B">
        <w:trPr>
          <w:cantSplit/>
          <w:trHeight w:val="6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41124A" w14:textId="77777777" w:rsidR="002E5479" w:rsidRDefault="002E5479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678429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460C96" w14:textId="77777777" w:rsidR="002E5479" w:rsidRPr="00052487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5D9B5A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14:paraId="6B1DA2C2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F9EF39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 36 / 38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5B5C90" w14:textId="77777777" w:rsidR="002E5479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  <w:r>
              <w:rPr>
                <w:b/>
                <w:bCs/>
                <w:sz w:val="32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FAC7B7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CCBBA7" w14:textId="77777777" w:rsidR="002E5479" w:rsidRPr="00052487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47DF65" w14:textId="77777777" w:rsidR="002E5479" w:rsidRDefault="002E5479" w:rsidP="00FF451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451E47C" w14:textId="77777777" w:rsidR="002E5479" w:rsidRDefault="002E5479" w:rsidP="00FF451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1, 1 A, 2 şi 3.</w:t>
            </w:r>
          </w:p>
        </w:tc>
      </w:tr>
      <w:tr w:rsidR="002E5479" w14:paraId="5D7AD7D5" w14:textId="77777777" w:rsidTr="009A3A16">
        <w:trPr>
          <w:cantSplit/>
          <w:trHeight w:val="324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0A4420" w14:textId="77777777" w:rsidR="002E5479" w:rsidRDefault="002E5479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E4600E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45F085" w14:textId="77777777" w:rsidR="002E5479" w:rsidRPr="00052487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290CD6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14:paraId="68DE4482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F7161B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6, 14, 16, 18, 20, 22, 26, 42, 42A </w:t>
            </w:r>
          </w:p>
          <w:p w14:paraId="6F17CC58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14:paraId="7F073131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T.D.J. </w:t>
            </w:r>
          </w:p>
          <w:p w14:paraId="51F7344A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 /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9DCEBB" w14:textId="77777777" w:rsidR="002E5479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  <w:r>
              <w:rPr>
                <w:b/>
                <w:bCs/>
                <w:sz w:val="32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10993A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D30FE1" w14:textId="77777777" w:rsidR="002E5479" w:rsidRPr="00052487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14DAFD" w14:textId="77777777" w:rsidR="002E5479" w:rsidRDefault="002E5479" w:rsidP="00FF451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E221B36" w14:textId="77777777" w:rsidR="002E5479" w:rsidRDefault="002E5479" w:rsidP="00FF451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1A - 24.</w:t>
            </w:r>
          </w:p>
        </w:tc>
      </w:tr>
      <w:tr w:rsidR="002E5479" w14:paraId="6E7900ED" w14:textId="77777777" w:rsidTr="009A3A16">
        <w:trPr>
          <w:cantSplit/>
          <w:trHeight w:val="122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CB6F1D3" w14:textId="77777777" w:rsidR="002E5479" w:rsidRDefault="002E5479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6817A0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5F2526" w14:textId="77777777" w:rsidR="002E5479" w:rsidRPr="00052487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20FC58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14:paraId="4E7D9821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1A şi 1 </w:t>
            </w:r>
          </w:p>
          <w:p w14:paraId="434213DD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00D203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înce-pând </w:t>
            </w:r>
          </w:p>
          <w:p w14:paraId="0F8596EF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cu </w:t>
            </w:r>
          </w:p>
          <w:p w14:paraId="12FBFA23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călcâiul</w:t>
            </w:r>
          </w:p>
          <w:p w14:paraId="67B7C3BD" w14:textId="77777777" w:rsidR="002E5479" w:rsidRDefault="002E5479" w:rsidP="002D74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25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DD1E40" w14:textId="77777777" w:rsidR="002E5479" w:rsidRPr="0088732A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  <w:r w:rsidRPr="0088732A">
              <w:rPr>
                <w:b/>
                <w:bCs/>
                <w:sz w:val="32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DE4901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A37757" w14:textId="77777777" w:rsidR="002E5479" w:rsidRPr="00052487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26257D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0905EFB4" w14:textId="77777777" w:rsidTr="009A3A16">
        <w:trPr>
          <w:cantSplit/>
          <w:trHeight w:val="34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25801B" w14:textId="77777777" w:rsidR="002E5479" w:rsidRDefault="002E5479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B056F6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04FC53" w14:textId="77777777" w:rsidR="002E5479" w:rsidRPr="00052487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50D7A5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Rafinărie,</w:t>
            </w:r>
          </w:p>
          <w:p w14:paraId="726D8019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</w:t>
            </w:r>
          </w:p>
          <w:p w14:paraId="6DD830E6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D8D507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sch. 25 </w:t>
            </w:r>
          </w:p>
          <w:p w14:paraId="2E712F8E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14:paraId="473A3566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 staţie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1F6997" w14:textId="77777777" w:rsidR="002E5479" w:rsidRPr="0088732A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  <w:r>
              <w:rPr>
                <w:b/>
                <w:bCs/>
                <w:sz w:val="32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22900A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FC7C5E" w14:textId="77777777" w:rsidR="002E5479" w:rsidRPr="00052487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3BE67D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1307CADC" w14:textId="77777777" w:rsidTr="009A3A16">
        <w:trPr>
          <w:cantSplit/>
          <w:trHeight w:val="34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3C978E6" w14:textId="77777777" w:rsidR="002E5479" w:rsidRDefault="002E5479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2FE55A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7E6058" w14:textId="77777777" w:rsidR="002E5479" w:rsidRPr="00052487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430815" w14:textId="77777777" w:rsidR="002E5479" w:rsidRDefault="002E5479" w:rsidP="00AE6ED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Rafinărie,</w:t>
            </w:r>
          </w:p>
          <w:p w14:paraId="5C99C7B2" w14:textId="77777777" w:rsidR="002E5479" w:rsidRDefault="002E5479" w:rsidP="00AE6ED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4 </w:t>
            </w:r>
          </w:p>
          <w:p w14:paraId="128EEF1A" w14:textId="77777777" w:rsidR="002E5479" w:rsidRDefault="002E5479" w:rsidP="00AE6ED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778074" w14:textId="77777777" w:rsidR="002E5479" w:rsidRDefault="002E5479" w:rsidP="002D74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din axul stației până la călcâi sch. 22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87AAF8" w14:textId="77777777" w:rsidR="002E5479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  <w:r>
              <w:rPr>
                <w:b/>
                <w:bCs/>
                <w:sz w:val="32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B6DB37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048EC6" w14:textId="77777777" w:rsidR="002E5479" w:rsidRPr="00052487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E5E179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5F5B9D7C" w14:textId="77777777" w:rsidTr="009A3A16">
        <w:trPr>
          <w:cantSplit/>
          <w:trHeight w:val="150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CFE0A7A" w14:textId="77777777" w:rsidR="002E5479" w:rsidRDefault="002E5479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E4B8C6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913E39" w14:textId="77777777" w:rsidR="002E5479" w:rsidRPr="00052487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0CF6B0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Rafinărie,</w:t>
            </w:r>
          </w:p>
          <w:p w14:paraId="00607996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5 şi 6  </w:t>
            </w:r>
          </w:p>
          <w:p w14:paraId="10251316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59F12E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sch. 21 </w:t>
            </w:r>
          </w:p>
          <w:p w14:paraId="0A867725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14:paraId="63956EAD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 staţie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C3D170" w14:textId="77777777" w:rsidR="002E5479" w:rsidRPr="0088732A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  <w:r>
              <w:rPr>
                <w:b/>
                <w:bCs/>
                <w:sz w:val="32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46B9C9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5236DA" w14:textId="77777777" w:rsidR="002E5479" w:rsidRPr="00052487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0F1313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2D186A58" w14:textId="77777777" w:rsidTr="00902A9B">
        <w:trPr>
          <w:cantSplit/>
          <w:trHeight w:val="6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B5993A" w14:textId="77777777" w:rsidR="002E5479" w:rsidRDefault="002E5479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C43796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955674" w14:textId="77777777" w:rsidR="002E5479" w:rsidRPr="00052487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225545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Rafinărie,</w:t>
            </w:r>
          </w:p>
          <w:p w14:paraId="4B2DE33A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7  </w:t>
            </w:r>
          </w:p>
          <w:p w14:paraId="3A72F386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F53225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91A6CE" w14:textId="77777777" w:rsidR="002E5479" w:rsidRPr="0088732A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  <w:r>
              <w:rPr>
                <w:b/>
                <w:bCs/>
                <w:sz w:val="32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B92638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FC1613" w14:textId="77777777" w:rsidR="002E5479" w:rsidRPr="00052487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E7A7AE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42EF97BC" w14:textId="77777777" w:rsidTr="009A3A16">
        <w:trPr>
          <w:cantSplit/>
          <w:trHeight w:val="33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CB48B49" w14:textId="77777777" w:rsidR="002E5479" w:rsidRDefault="002E5479">
            <w:pPr>
              <w:numPr>
                <w:ilvl w:val="0"/>
                <w:numId w:val="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5036C6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52402C" w14:textId="77777777" w:rsidR="002E5479" w:rsidRPr="00052487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747D39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14:paraId="4EF4D81D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11 </w:t>
            </w:r>
          </w:p>
          <w:p w14:paraId="22139EC3" w14:textId="77777777" w:rsidR="002E5479" w:rsidRPr="0088732A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88732A">
              <w:rPr>
                <w:b/>
                <w:bCs/>
                <w:sz w:val="20"/>
              </w:rPr>
              <w:t>primiri</w:t>
            </w:r>
            <w:r>
              <w:rPr>
                <w:b/>
                <w:bCs/>
                <w:sz w:val="20"/>
              </w:rPr>
              <w:t xml:space="preserve"> </w:t>
            </w:r>
            <w:r w:rsidRPr="0088732A">
              <w:rPr>
                <w:b/>
                <w:bCs/>
                <w:sz w:val="20"/>
              </w:rPr>
              <w:t>-</w:t>
            </w:r>
            <w:r>
              <w:rPr>
                <w:b/>
                <w:bCs/>
                <w:sz w:val="20"/>
              </w:rPr>
              <w:t xml:space="preserve"> </w:t>
            </w:r>
            <w:r w:rsidRPr="0088732A">
              <w:rPr>
                <w:b/>
                <w:bCs/>
                <w:sz w:val="20"/>
              </w:rPr>
              <w:t>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BE6A97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axa staţiei </w:t>
            </w:r>
          </w:p>
          <w:p w14:paraId="550C1532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14:paraId="4B96000C" w14:textId="77777777" w:rsidR="002E5479" w:rsidRDefault="002E5479" w:rsidP="001752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</w:t>
            </w:r>
          </w:p>
          <w:p w14:paraId="548CA0E1" w14:textId="77777777" w:rsidR="002E5479" w:rsidRDefault="002E5479" w:rsidP="001752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 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04AD62" w14:textId="77777777" w:rsidR="002E5479" w:rsidRPr="0088732A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  <w:r w:rsidRPr="0088732A">
              <w:rPr>
                <w:b/>
                <w:bCs/>
                <w:sz w:val="32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7C53AD" w14:textId="77777777" w:rsidR="002E5479" w:rsidRDefault="002E5479" w:rsidP="002A69B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A31433" w14:textId="77777777" w:rsidR="002E5479" w:rsidRPr="00052487" w:rsidRDefault="002E5479" w:rsidP="002A69B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4AC837" w14:textId="77777777" w:rsidR="002E5479" w:rsidRDefault="002E5479" w:rsidP="002A69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</w:tbl>
    <w:p w14:paraId="7C9CD226" w14:textId="77777777" w:rsidR="002E5479" w:rsidRDefault="002E5479">
      <w:pPr>
        <w:spacing w:before="40" w:after="40" w:line="192" w:lineRule="auto"/>
        <w:ind w:right="57"/>
        <w:rPr>
          <w:sz w:val="20"/>
        </w:rPr>
      </w:pPr>
    </w:p>
    <w:p w14:paraId="69E2CBC1" w14:textId="77777777" w:rsidR="002E5479" w:rsidRDefault="002E5479" w:rsidP="00D76EC7">
      <w:pPr>
        <w:pStyle w:val="Heading1"/>
        <w:spacing w:line="360" w:lineRule="auto"/>
      </w:pPr>
      <w:r>
        <w:lastRenderedPageBreak/>
        <w:t>LINIA 102 B</w:t>
      </w:r>
    </w:p>
    <w:p w14:paraId="3CAF8D92" w14:textId="77777777" w:rsidR="002E5479" w:rsidRDefault="002E5479" w:rsidP="007E2181">
      <w:pPr>
        <w:pStyle w:val="Heading1"/>
        <w:spacing w:line="360" w:lineRule="auto"/>
        <w:rPr>
          <w:b w:val="0"/>
          <w:bCs w:val="0"/>
          <w:sz w:val="8"/>
        </w:rPr>
      </w:pPr>
      <w:r>
        <w:t>PÂRVU - BRADU RAFINĂRIE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70"/>
        <w:gridCol w:w="755"/>
        <w:gridCol w:w="2204"/>
        <w:gridCol w:w="870"/>
        <w:gridCol w:w="753"/>
        <w:gridCol w:w="870"/>
        <w:gridCol w:w="756"/>
        <w:gridCol w:w="2490"/>
      </w:tblGrid>
      <w:tr w:rsidR="002E5479" w14:paraId="24FC940B" w14:textId="77777777" w:rsidTr="008B18A8">
        <w:trPr>
          <w:cantSplit/>
          <w:trHeight w:val="397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5D6E771" w14:textId="77777777" w:rsidR="002E5479" w:rsidRDefault="002E5479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79A5E2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DD7BB0" w14:textId="77777777" w:rsidR="002E5479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DEC556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14:paraId="49454923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1395D7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11,</w:t>
            </w:r>
          </w:p>
          <w:p w14:paraId="44680F94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</w:t>
            </w:r>
          </w:p>
          <w:p w14:paraId="672A7CA1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 / 17</w:t>
            </w:r>
          </w:p>
          <w:p w14:paraId="63FC117D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14:paraId="5837E2EB" w14:textId="77777777" w:rsidR="002E5479" w:rsidRDefault="002E5479" w:rsidP="00C746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21, 23,  27, 29, 29A, 31, 33, 33A, 37 şi 73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092A88" w14:textId="77777777" w:rsidR="002E5479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B1A974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BE9F55" w14:textId="77777777" w:rsidR="002E5479" w:rsidRPr="002E38A0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F351B3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F92275A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1A  - 14.</w:t>
            </w:r>
          </w:p>
        </w:tc>
      </w:tr>
      <w:tr w:rsidR="002E5479" w14:paraId="21F6A555" w14:textId="77777777" w:rsidTr="006A4D05">
        <w:trPr>
          <w:cantSplit/>
          <w:trHeight w:val="113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C836A7" w14:textId="77777777" w:rsidR="002E5479" w:rsidRDefault="002E5479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E5512E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680125" w14:textId="77777777" w:rsidR="002E5479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009B18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14:paraId="464AB977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B9EA97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 36 / 38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696CF5" w14:textId="77777777" w:rsidR="002E5479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85E57E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C20198" w14:textId="77777777" w:rsidR="002E5479" w:rsidRPr="002E38A0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C3F093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liniile 1, 1 A, </w:t>
            </w:r>
          </w:p>
          <w:p w14:paraId="5CF0EE66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2 şi 3.</w:t>
            </w:r>
          </w:p>
        </w:tc>
      </w:tr>
      <w:tr w:rsidR="002E5479" w14:paraId="1F5FB80F" w14:textId="77777777" w:rsidTr="006A4D05">
        <w:trPr>
          <w:cantSplit/>
          <w:trHeight w:val="35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E318566" w14:textId="77777777" w:rsidR="002E5479" w:rsidRDefault="002E5479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D75387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AC21BC" w14:textId="77777777" w:rsidR="002E5479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96EBE8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14:paraId="69E50F7A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8FA040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6,  14, 16, 18, 20, 22, 26, 42, 42A </w:t>
            </w:r>
          </w:p>
          <w:p w14:paraId="0803846E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14:paraId="09FC26E3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</w:t>
            </w:r>
          </w:p>
          <w:p w14:paraId="296C8B69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 / 12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2D16C8" w14:textId="77777777" w:rsidR="002E5479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CFD61E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56001D" w14:textId="77777777" w:rsidR="002E5479" w:rsidRPr="002E38A0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4F0963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928054A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 1A - 24.</w:t>
            </w:r>
          </w:p>
        </w:tc>
      </w:tr>
      <w:tr w:rsidR="002E5479" w14:paraId="73513EF3" w14:textId="77777777" w:rsidTr="006A4D05">
        <w:trPr>
          <w:cantSplit/>
          <w:trHeight w:val="2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624D890" w14:textId="77777777" w:rsidR="002E5479" w:rsidRDefault="002E5479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94E03C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6B220E" w14:textId="77777777" w:rsidR="002E5479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065F22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14:paraId="647C727E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20"/>
              </w:rPr>
              <w:t>liniile 1A şi  1</w:t>
            </w:r>
            <w:r w:rsidRPr="006F437A">
              <w:rPr>
                <w:b/>
                <w:bCs/>
                <w:sz w:val="18"/>
                <w:szCs w:val="18"/>
              </w:rPr>
              <w:t xml:space="preserve"> </w:t>
            </w:r>
          </w:p>
          <w:p w14:paraId="15412F22" w14:textId="77777777" w:rsidR="002E5479" w:rsidRPr="00473804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szCs w:val="20"/>
              </w:rPr>
            </w:pPr>
            <w:r w:rsidRPr="00473804">
              <w:rPr>
                <w:b/>
                <w:bCs/>
                <w:sz w:val="20"/>
                <w:szCs w:val="20"/>
              </w:rPr>
              <w:t>primiri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473804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473804">
              <w:rPr>
                <w:b/>
                <w:bCs/>
                <w:sz w:val="20"/>
                <w:szCs w:val="20"/>
              </w:rPr>
              <w:t>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B9D949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 înce-</w:t>
            </w:r>
          </w:p>
          <w:p w14:paraId="74D18641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pând </w:t>
            </w:r>
          </w:p>
          <w:p w14:paraId="2518696C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cu </w:t>
            </w:r>
          </w:p>
          <w:p w14:paraId="3491125A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călcâiul</w:t>
            </w:r>
          </w:p>
          <w:p w14:paraId="3C79D06D" w14:textId="77777777" w:rsidR="002E5479" w:rsidRDefault="002E5479" w:rsidP="00C746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25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3DB540" w14:textId="77777777" w:rsidR="002E5479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5F0EF2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CD4AAE" w14:textId="77777777" w:rsidR="002E5479" w:rsidRPr="002E38A0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B6DD37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0D40079E" w14:textId="77777777" w:rsidTr="006A4D05">
        <w:trPr>
          <w:cantSplit/>
          <w:trHeight w:val="188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EE8E46B" w14:textId="77777777" w:rsidR="002E5479" w:rsidRDefault="002E5479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8FA554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C653CA" w14:textId="77777777" w:rsidR="002E5479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896923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14:paraId="35934E30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20"/>
              </w:rPr>
              <w:t>linia 2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</w:p>
          <w:p w14:paraId="6F2B658B" w14:textId="77777777" w:rsidR="002E5479" w:rsidRPr="00473804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sz w:val="18"/>
                <w:szCs w:val="18"/>
              </w:rPr>
            </w:pPr>
            <w:r w:rsidRPr="00473804">
              <w:rPr>
                <w:b/>
                <w:bCs/>
                <w:sz w:val="20"/>
                <w:szCs w:val="20"/>
              </w:rPr>
              <w:t>primiri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473804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473804">
              <w:rPr>
                <w:b/>
                <w:bCs/>
                <w:sz w:val="20"/>
                <w:szCs w:val="20"/>
              </w:rPr>
              <w:t>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E38B17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sch. 25 </w:t>
            </w:r>
          </w:p>
          <w:p w14:paraId="2A5BEC77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14:paraId="238B557E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 staţie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5B8875" w14:textId="77777777" w:rsidR="002E5479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8EC77F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88288E" w14:textId="77777777" w:rsidR="002E5479" w:rsidRPr="002E38A0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88AC1F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30BD5A11" w14:textId="77777777" w:rsidTr="00C43DF0">
        <w:trPr>
          <w:cantSplit/>
          <w:trHeight w:val="158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C70F084" w14:textId="77777777" w:rsidR="002E5479" w:rsidRDefault="002E5479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C7FA07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CFC4F8" w14:textId="77777777" w:rsidR="002E5479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C4438B" w14:textId="77777777" w:rsidR="002E5479" w:rsidRDefault="002E5479" w:rsidP="004C21B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14:paraId="1E602974" w14:textId="77777777" w:rsidR="002E5479" w:rsidRDefault="002E5479" w:rsidP="004C21B5">
            <w:pPr>
              <w:spacing w:before="40" w:after="40" w:line="360" w:lineRule="auto"/>
              <w:ind w:left="57" w:right="57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20"/>
              </w:rPr>
              <w:t>linia 4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</w:p>
          <w:p w14:paraId="6A230794" w14:textId="77777777" w:rsidR="002E5479" w:rsidRDefault="002E5479" w:rsidP="004C21B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473804">
              <w:rPr>
                <w:b/>
                <w:bCs/>
                <w:sz w:val="20"/>
                <w:szCs w:val="20"/>
              </w:rPr>
              <w:t>primiri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473804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473804">
              <w:rPr>
                <w:b/>
                <w:bCs/>
                <w:sz w:val="20"/>
                <w:szCs w:val="20"/>
              </w:rPr>
              <w:t>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E69AB2" w14:textId="77777777" w:rsidR="002E5479" w:rsidRDefault="002E5479" w:rsidP="00C746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din </w:t>
            </w:r>
          </w:p>
          <w:p w14:paraId="15C98804" w14:textId="77777777" w:rsidR="002E5479" w:rsidRDefault="002E5479" w:rsidP="00C746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axul stației până la călcâi sch. 22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73C3C3" w14:textId="77777777" w:rsidR="002E5479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2A0687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493818" w14:textId="77777777" w:rsidR="002E5479" w:rsidRPr="002E38A0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F9BC66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1483B7A8" w14:textId="77777777" w:rsidTr="00A74854">
        <w:trPr>
          <w:cantSplit/>
          <w:trHeight w:val="114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34FCD0" w14:textId="77777777" w:rsidR="002E5479" w:rsidRDefault="002E5479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D3B211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6335C7" w14:textId="77777777" w:rsidR="002E5479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12FA05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14:paraId="6E0E6CC7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5 şi 6 </w:t>
            </w:r>
          </w:p>
          <w:p w14:paraId="3A6FFBC4" w14:textId="77777777" w:rsidR="002E5479" w:rsidRPr="00473804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sz w:val="18"/>
                <w:szCs w:val="18"/>
              </w:rPr>
            </w:pPr>
            <w:r w:rsidRPr="00473804">
              <w:rPr>
                <w:b/>
                <w:bCs/>
                <w:sz w:val="20"/>
                <w:szCs w:val="20"/>
              </w:rPr>
              <w:t>primiri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473804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473804">
              <w:rPr>
                <w:b/>
                <w:bCs/>
                <w:sz w:val="20"/>
                <w:szCs w:val="20"/>
              </w:rPr>
              <w:t>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1A5036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sch. 21 </w:t>
            </w:r>
          </w:p>
          <w:p w14:paraId="0D8428CC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14:paraId="221DD348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 staţie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3F3B55" w14:textId="77777777" w:rsidR="002E5479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D42557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A93F04" w14:textId="77777777" w:rsidR="002E5479" w:rsidRPr="002E38A0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E35012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28BD39B6" w14:textId="77777777" w:rsidTr="006A4D05">
        <w:trPr>
          <w:cantSplit/>
          <w:trHeight w:val="120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C2957EA" w14:textId="77777777" w:rsidR="002E5479" w:rsidRDefault="002E5479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1E621A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A68532" w14:textId="77777777" w:rsidR="002E5479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508B7C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14:paraId="6503CFFD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7</w:t>
            </w:r>
          </w:p>
          <w:p w14:paraId="5E4F02BC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473804">
              <w:rPr>
                <w:b/>
                <w:bCs/>
                <w:sz w:val="20"/>
                <w:szCs w:val="20"/>
              </w:rPr>
              <w:t>primiri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473804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473804">
              <w:rPr>
                <w:b/>
                <w:bCs/>
                <w:sz w:val="20"/>
                <w:szCs w:val="20"/>
              </w:rPr>
              <w:t>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28E0BC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423821" w14:textId="77777777" w:rsidR="002E5479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702DCB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999C7D" w14:textId="77777777" w:rsidR="002E5479" w:rsidRPr="002E38A0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1535C9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6273D31F" w14:textId="77777777" w:rsidTr="006A4D05">
        <w:trPr>
          <w:cantSplit/>
          <w:trHeight w:val="19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5BBED9" w14:textId="77777777" w:rsidR="002E5479" w:rsidRDefault="002E5479">
            <w:pPr>
              <w:numPr>
                <w:ilvl w:val="0"/>
                <w:numId w:val="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B592D4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CE9C90" w14:textId="77777777" w:rsidR="002E5479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594071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Bradu Rafinărie</w:t>
            </w:r>
          </w:p>
          <w:p w14:paraId="1809F9E8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11 </w:t>
            </w:r>
          </w:p>
          <w:p w14:paraId="51C4FE5D" w14:textId="77777777" w:rsidR="002E5479" w:rsidRPr="005B65A6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szCs w:val="20"/>
              </w:rPr>
            </w:pPr>
            <w:r w:rsidRPr="005B65A6">
              <w:rPr>
                <w:b/>
                <w:bCs/>
                <w:sz w:val="20"/>
                <w:szCs w:val="20"/>
              </w:rPr>
              <w:t>primiri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5B65A6">
              <w:rPr>
                <w:b/>
                <w:bCs/>
                <w:sz w:val="20"/>
                <w:szCs w:val="20"/>
              </w:rPr>
              <w:t>-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5B65A6">
              <w:rPr>
                <w:b/>
                <w:bCs/>
                <w:sz w:val="20"/>
                <w:szCs w:val="20"/>
              </w:rPr>
              <w:t>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5F21C3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axa staţiei </w:t>
            </w:r>
          </w:p>
          <w:p w14:paraId="159EDF81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14:paraId="0AF10B0B" w14:textId="77777777" w:rsidR="002E5479" w:rsidRDefault="002E5479" w:rsidP="00C746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</w:t>
            </w:r>
          </w:p>
          <w:p w14:paraId="5C415ACB" w14:textId="77777777" w:rsidR="002E5479" w:rsidRDefault="002E5479" w:rsidP="00C746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 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45079E" w14:textId="77777777" w:rsidR="002E5479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422B7D" w14:textId="77777777" w:rsidR="002E5479" w:rsidRDefault="002E5479" w:rsidP="00AC6C1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8B3440" w14:textId="77777777" w:rsidR="002E5479" w:rsidRPr="002E38A0" w:rsidRDefault="002E5479" w:rsidP="00AC6C1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604CEC" w14:textId="77777777" w:rsidR="002E5479" w:rsidRDefault="002E5479" w:rsidP="00AC6C1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</w:tbl>
    <w:p w14:paraId="107740DA" w14:textId="77777777" w:rsidR="002E5479" w:rsidRDefault="002E5479">
      <w:pPr>
        <w:spacing w:before="40" w:after="40" w:line="192" w:lineRule="auto"/>
        <w:ind w:right="57"/>
        <w:rPr>
          <w:sz w:val="20"/>
        </w:rPr>
      </w:pPr>
    </w:p>
    <w:p w14:paraId="34B4721F" w14:textId="77777777" w:rsidR="002E5479" w:rsidRDefault="002E5479" w:rsidP="00410133">
      <w:pPr>
        <w:pStyle w:val="Heading1"/>
        <w:spacing w:line="360" w:lineRule="auto"/>
      </w:pPr>
      <w:r>
        <w:lastRenderedPageBreak/>
        <w:t>LINIA 108</w:t>
      </w:r>
    </w:p>
    <w:p w14:paraId="098AEAFA" w14:textId="77777777" w:rsidR="002E5479" w:rsidRDefault="002E5479" w:rsidP="00410133">
      <w:pPr>
        <w:pStyle w:val="Heading1"/>
        <w:spacing w:line="360" w:lineRule="auto"/>
      </w:pPr>
      <w:r>
        <w:t>GOLEŞTI - ARGEŞEL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2E5479" w14:paraId="024A8415" w14:textId="77777777" w:rsidTr="00AF103B">
        <w:trPr>
          <w:cantSplit/>
          <w:trHeight w:val="112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6538E3" w14:textId="77777777" w:rsidR="002E5479" w:rsidRDefault="002E5479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441B8F" w14:textId="77777777" w:rsidR="002E5479" w:rsidRDefault="002E5479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100+842</w:t>
            </w:r>
          </w:p>
          <w:p w14:paraId="36E1EE2E" w14:textId="77777777" w:rsidR="002E5479" w:rsidRDefault="002E5479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101+200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7B1B27" w14:textId="77777777" w:rsidR="002E5479" w:rsidRPr="000625F2" w:rsidRDefault="002E5479" w:rsidP="00A96E5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CD62BC" w14:textId="77777777" w:rsidR="002E5479" w:rsidRDefault="002E5479" w:rsidP="00A56DB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Goleşti</w:t>
            </w:r>
          </w:p>
          <w:p w14:paraId="4F51AFA5" w14:textId="77777777" w:rsidR="002E5479" w:rsidRDefault="002E5479" w:rsidP="00A96E5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BCC359F" w14:textId="77777777" w:rsidR="002E5479" w:rsidRDefault="002E5479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31BEB9" w14:textId="77777777" w:rsidR="002E5479" w:rsidRDefault="002E5479" w:rsidP="00A96E5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6E8E41" w14:textId="77777777" w:rsidR="002E5479" w:rsidRDefault="002E5479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5445A7" w14:textId="77777777" w:rsidR="002E5479" w:rsidRPr="000625F2" w:rsidRDefault="002E5479" w:rsidP="00A96E5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010332" w14:textId="77777777" w:rsidR="002E5479" w:rsidRDefault="002E5479" w:rsidP="002E5ED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RV, nesemnalizată pe teren.</w:t>
            </w:r>
          </w:p>
          <w:p w14:paraId="58E43B74" w14:textId="77777777" w:rsidR="002E5479" w:rsidRDefault="002E5479" w:rsidP="002E5ED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De la Semnal intrare Y (Golești - I.C. Brătianu) peste sch. 4, 8.</w:t>
            </w:r>
          </w:p>
          <w:p w14:paraId="46C9A403" w14:textId="77777777" w:rsidR="002E5479" w:rsidRDefault="002E5479" w:rsidP="002E5ED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40A5F3E3" w14:textId="77777777" w:rsidR="002E5479" w:rsidRDefault="002E5479" w:rsidP="002E5EDC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din direcția Pitești, </w:t>
            </w:r>
          </w:p>
          <w:p w14:paraId="398A1B6A" w14:textId="77777777" w:rsidR="002E5479" w:rsidRDefault="002E5479" w:rsidP="002E5ED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liniile 1a, 1b și 2a,  și intrări ieșiri  din direcția  I.C. Brătianu, liniile 1a, 1b, 2a</w:t>
            </w:r>
            <w:r>
              <w:rPr>
                <w:b/>
                <w:bCs/>
                <w:i/>
                <w:iCs/>
                <w:caps/>
                <w:color w:val="000000"/>
                <w:sz w:val="20"/>
              </w:rPr>
              <w:t xml:space="preserve">,  II, </w:t>
            </w:r>
            <w:r>
              <w:rPr>
                <w:b/>
                <w:bCs/>
                <w:i/>
                <w:iCs/>
                <w:color w:val="000000"/>
                <w:sz w:val="20"/>
              </w:rPr>
              <w:t>direcția III, 4, 5 și 6.</w:t>
            </w:r>
          </w:p>
        </w:tc>
      </w:tr>
      <w:tr w:rsidR="002E5479" w14:paraId="4435225E" w14:textId="77777777" w:rsidTr="00AF103B">
        <w:trPr>
          <w:cantSplit/>
          <w:trHeight w:val="112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FB9D38B" w14:textId="77777777" w:rsidR="002E5479" w:rsidRDefault="002E5479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F58B5D" w14:textId="77777777" w:rsidR="002E5479" w:rsidRDefault="002E5479" w:rsidP="007A10C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F02FBF" w14:textId="77777777" w:rsidR="002E5479" w:rsidRDefault="002E5479" w:rsidP="007A10C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649EBB" w14:textId="77777777" w:rsidR="002E5479" w:rsidRDefault="002E5479" w:rsidP="007A10CF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Goleşti</w:t>
            </w:r>
          </w:p>
          <w:p w14:paraId="482A5ECC" w14:textId="77777777" w:rsidR="002E5479" w:rsidRDefault="002E5479" w:rsidP="007A10CF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C83A37C" w14:textId="77777777" w:rsidR="002E5479" w:rsidRDefault="002E5479" w:rsidP="007A10C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01238AB1" w14:textId="77777777" w:rsidR="002E5479" w:rsidRDefault="002E5479" w:rsidP="007A10C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diag.</w:t>
            </w:r>
          </w:p>
          <w:p w14:paraId="4B8C5615" w14:textId="77777777" w:rsidR="002E5479" w:rsidRDefault="002E5479" w:rsidP="007A10C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26-50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CF3CCB" w14:textId="77777777" w:rsidR="002E5479" w:rsidRDefault="002E5479" w:rsidP="007A10C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5C22E4" w14:textId="77777777" w:rsidR="002E5479" w:rsidRDefault="002E5479" w:rsidP="007A10C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B37B49" w14:textId="77777777" w:rsidR="002E5479" w:rsidRPr="000625F2" w:rsidRDefault="002E5479" w:rsidP="007A10C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8DA664" w14:textId="77777777" w:rsidR="002E5479" w:rsidRDefault="002E5479" w:rsidP="007A10C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direcția IC Brătianu la  linia 3 directă 4, 5 și 6 primiri – expedieri St. Golești.</w:t>
            </w:r>
          </w:p>
        </w:tc>
      </w:tr>
      <w:tr w:rsidR="002E5479" w14:paraId="261611F4" w14:textId="77777777" w:rsidTr="00AF103B">
        <w:trPr>
          <w:cantSplit/>
          <w:trHeight w:val="112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5745A66" w14:textId="77777777" w:rsidR="002E5479" w:rsidRDefault="002E5479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BCC443" w14:textId="77777777" w:rsidR="002E5479" w:rsidRDefault="002E5479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C20393" w14:textId="77777777" w:rsidR="002E5479" w:rsidRPr="000625F2" w:rsidRDefault="002E5479" w:rsidP="00A96E5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0FF1F3" w14:textId="77777777" w:rsidR="002E5479" w:rsidRDefault="002E5479" w:rsidP="00A96E5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Goleşti</w:t>
            </w:r>
          </w:p>
          <w:p w14:paraId="3FC1BF0F" w14:textId="77777777" w:rsidR="002E5479" w:rsidRDefault="002E5479" w:rsidP="00A96E5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6CB7CBE" w14:textId="77777777" w:rsidR="002E5479" w:rsidRDefault="002E5479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14:paraId="477D33C7" w14:textId="77777777" w:rsidR="002E5479" w:rsidRDefault="002E5479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39 / 41</w:t>
            </w:r>
          </w:p>
          <w:p w14:paraId="29384052" w14:textId="77777777" w:rsidR="002E5479" w:rsidRPr="00164983" w:rsidRDefault="002E5479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</w:rPr>
              <w:t>ş</w:t>
            </w:r>
            <w:r>
              <w:rPr>
                <w:b/>
                <w:bCs/>
                <w:sz w:val="20"/>
                <w:lang w:val="en-US"/>
              </w:rPr>
              <w:t>i sch. 45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085A42" w14:textId="77777777" w:rsidR="002E5479" w:rsidRPr="000625F2" w:rsidRDefault="002E5479" w:rsidP="00A96E5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0625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7B9953" w14:textId="77777777" w:rsidR="002E5479" w:rsidRDefault="002E5479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B5EF08" w14:textId="77777777" w:rsidR="002E5479" w:rsidRPr="000625F2" w:rsidRDefault="002E5479" w:rsidP="00A96E5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9FAC46" w14:textId="77777777" w:rsidR="002E5479" w:rsidRDefault="002E5479" w:rsidP="00A96E5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3A0ACE7" w14:textId="77777777" w:rsidR="002E5479" w:rsidRPr="0058349B" w:rsidRDefault="002E5479" w:rsidP="00A96E5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</w:rPr>
              <w:t>la linia Călineşti - Goleşti.</w:t>
            </w:r>
          </w:p>
        </w:tc>
      </w:tr>
      <w:tr w:rsidR="002E5479" w14:paraId="5D657560" w14:textId="77777777" w:rsidTr="006D11C4">
        <w:trPr>
          <w:cantSplit/>
          <w:trHeight w:val="21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BB9708" w14:textId="77777777" w:rsidR="002E5479" w:rsidRDefault="002E5479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9DDC22" w14:textId="77777777" w:rsidR="002E5479" w:rsidRDefault="002E5479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12D01A" w14:textId="77777777" w:rsidR="002E5479" w:rsidRPr="000625F2" w:rsidRDefault="002E5479" w:rsidP="00A96E5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C667CA" w14:textId="77777777" w:rsidR="002E5479" w:rsidRDefault="002E5479" w:rsidP="00A96E5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Goleşti</w:t>
            </w:r>
          </w:p>
          <w:p w14:paraId="27886B0E" w14:textId="77777777" w:rsidR="002E5479" w:rsidRDefault="002E5479" w:rsidP="00A96E5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7FB42E" w14:textId="77777777" w:rsidR="002E5479" w:rsidRDefault="002E5479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14:paraId="3930161D" w14:textId="77777777" w:rsidR="002E5479" w:rsidRDefault="002E5479" w:rsidP="001C6A5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 / 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CD225E" w14:textId="77777777" w:rsidR="002E5479" w:rsidRDefault="002E5479" w:rsidP="00A96E5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AC1CBB" w14:textId="77777777" w:rsidR="002E5479" w:rsidRDefault="002E5479" w:rsidP="00A96E5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D70EB3" w14:textId="77777777" w:rsidR="002E5479" w:rsidRPr="000625F2" w:rsidRDefault="002E5479" w:rsidP="00A96E5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5B978F" w14:textId="77777777" w:rsidR="002E5479" w:rsidRDefault="002E5479" w:rsidP="00A96E5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ED21B12" w14:textId="77777777" w:rsidR="002E5479" w:rsidRDefault="002E5479" w:rsidP="00A96E5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I.C. Brătianu - Goleşti.</w:t>
            </w:r>
          </w:p>
        </w:tc>
      </w:tr>
      <w:tr w:rsidR="002E5479" w14:paraId="3597C0D9" w14:textId="77777777" w:rsidTr="00B87843">
        <w:trPr>
          <w:cantSplit/>
          <w:trHeight w:val="15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854DD30" w14:textId="77777777" w:rsidR="002E5479" w:rsidRDefault="002E5479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B630D7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7C56A4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147D56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Goleşti</w:t>
            </w:r>
          </w:p>
          <w:p w14:paraId="30192914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4 </w:t>
            </w:r>
          </w:p>
          <w:p w14:paraId="5049C021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primiri-expedieri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5C7FFD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călcâi</w:t>
            </w:r>
          </w:p>
          <w:p w14:paraId="4FA6EA1F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T.D.J. 70 / 72, până la T.D.J. 16 / 18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707F9A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D16CE1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DC16B4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5FD67A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B3CD0E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– ieşiri</w:t>
            </w:r>
          </w:p>
          <w:p w14:paraId="7CCE578B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la liniile 4 - 6 </w:t>
            </w:r>
          </w:p>
          <w:p w14:paraId="130157F3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primiri – expedieri.</w:t>
            </w:r>
          </w:p>
        </w:tc>
      </w:tr>
      <w:tr w:rsidR="002E5479" w14:paraId="5C3F2471" w14:textId="77777777" w:rsidTr="00B87843">
        <w:trPr>
          <w:cantSplit/>
          <w:trHeight w:val="15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9CE07D2" w14:textId="77777777" w:rsidR="002E5479" w:rsidRDefault="002E5479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0EC59B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101+200</w:t>
            </w:r>
          </w:p>
          <w:p w14:paraId="21BF7545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104+700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02A71E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D1F594" w14:textId="77777777" w:rsidR="002E5479" w:rsidRDefault="002E5479" w:rsidP="006C2CF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Goleşti -</w:t>
            </w:r>
          </w:p>
          <w:p w14:paraId="62C6F3C6" w14:textId="77777777" w:rsidR="002E5479" w:rsidRDefault="002E5479" w:rsidP="006C2CF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I.C. Brătianu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82D7F0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A2BFF9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AB6643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7ED1AA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3E1883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63FAB093" w14:textId="77777777" w:rsidTr="00F80ACE">
        <w:trPr>
          <w:cantSplit/>
          <w:trHeight w:val="100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D65EE7F" w14:textId="77777777" w:rsidR="002E5479" w:rsidRDefault="002E5479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B6A1C" w14:textId="77777777" w:rsidR="002E5479" w:rsidRDefault="002E5479" w:rsidP="001571B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101+208</w:t>
            </w:r>
          </w:p>
          <w:p w14:paraId="7BA28444" w14:textId="77777777" w:rsidR="002E5479" w:rsidRPr="001571B7" w:rsidRDefault="002E5479" w:rsidP="001571B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168+242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B92B93" w14:textId="77777777" w:rsidR="002E5479" w:rsidRDefault="002E5479" w:rsidP="001571B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C97E71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Goleşti -</w:t>
            </w:r>
          </w:p>
          <w:p w14:paraId="43049F4D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Argeşel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601654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4567B0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A7963D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3B910F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389955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 w:rsidRPr="00F80ACE">
              <w:rPr>
                <w:b/>
                <w:bCs/>
                <w:iCs/>
                <w:sz w:val="20"/>
              </w:rPr>
              <w:t>*Interzis circulaţia trenurilor care au în componenţă mai mult de două locomotive cuplate.</w:t>
            </w:r>
          </w:p>
          <w:p w14:paraId="335F2427" w14:textId="77777777" w:rsidR="002E5479" w:rsidRPr="00F80ACE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39AF042B" w14:textId="77777777" w:rsidTr="00E952E8">
        <w:trPr>
          <w:cantSplit/>
          <w:trHeight w:val="25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354F163" w14:textId="77777777" w:rsidR="002E5479" w:rsidRDefault="002E5479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BD31B8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107+600</w:t>
            </w:r>
          </w:p>
          <w:p w14:paraId="51290FA6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107+800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4A28CD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0BFD9D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I.C. Brătianu - </w:t>
            </w:r>
          </w:p>
          <w:p w14:paraId="260D5245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Ciumeşti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19D98F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BC4181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29C3AF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44F7E7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E71EE7" w14:textId="77777777" w:rsidR="002E5479" w:rsidRDefault="002E5479" w:rsidP="003F1ED3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 w:rsidRPr="00F80ACE">
              <w:rPr>
                <w:b/>
                <w:bCs/>
                <w:iCs/>
                <w:sz w:val="20"/>
              </w:rPr>
              <w:t>*</w:t>
            </w:r>
            <w:r>
              <w:rPr>
                <w:b/>
                <w:bCs/>
                <w:iCs/>
                <w:sz w:val="20"/>
              </w:rPr>
              <w:t xml:space="preserve">Valabil pentru </w:t>
            </w:r>
            <w:r w:rsidRPr="00F80ACE">
              <w:rPr>
                <w:b/>
                <w:bCs/>
                <w:iCs/>
                <w:sz w:val="20"/>
              </w:rPr>
              <w:t>trenuril</w:t>
            </w:r>
            <w:r>
              <w:rPr>
                <w:b/>
                <w:bCs/>
                <w:iCs/>
                <w:sz w:val="20"/>
              </w:rPr>
              <w:t>e</w:t>
            </w:r>
            <w:r w:rsidRPr="00F80ACE">
              <w:rPr>
                <w:b/>
                <w:bCs/>
                <w:iCs/>
                <w:sz w:val="20"/>
              </w:rPr>
              <w:t xml:space="preserve"> care au în componenţă două locomotive cuplate.</w:t>
            </w:r>
          </w:p>
          <w:p w14:paraId="6999506B" w14:textId="77777777" w:rsidR="002E5479" w:rsidRDefault="002E5479" w:rsidP="003F1E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3F1ED3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31A8E7F5" w14:textId="77777777" w:rsidTr="00E952E8">
        <w:trPr>
          <w:cantSplit/>
          <w:trHeight w:val="25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A3FC3A9" w14:textId="77777777" w:rsidR="002E5479" w:rsidRDefault="002E5479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41DC4C" w14:textId="77777777" w:rsidR="002E5479" w:rsidRPr="00346EDA" w:rsidRDefault="002E5479" w:rsidP="00346ED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AD2866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F3B442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Ciumeşti</w:t>
            </w:r>
          </w:p>
          <w:p w14:paraId="515734B2" w14:textId="77777777" w:rsidR="002E5479" w:rsidRDefault="002E5479" w:rsidP="006B58C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 </w:t>
            </w:r>
          </w:p>
          <w:p w14:paraId="198D8003" w14:textId="77777777" w:rsidR="002E5479" w:rsidRDefault="002E5479" w:rsidP="006B58C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74A36B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călcâi</w:t>
            </w:r>
          </w:p>
          <w:p w14:paraId="69AE1FC7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</w:t>
            </w:r>
          </w:p>
          <w:p w14:paraId="58060250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105</w:t>
            </w:r>
          </w:p>
          <w:p w14:paraId="79939BEA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(de la km 113+</w:t>
            </w:r>
          </w:p>
          <w:p w14:paraId="2ED14C95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160 până la km 113+</w:t>
            </w:r>
          </w:p>
          <w:p w14:paraId="2E73AB40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310)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7D75CB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1CA16C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697A50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860CE2" w14:textId="77777777" w:rsidR="002E5479" w:rsidRDefault="002E5479" w:rsidP="00743457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</w:p>
        </w:tc>
      </w:tr>
      <w:tr w:rsidR="002E5479" w14:paraId="4A4C473D" w14:textId="77777777" w:rsidTr="00E952E8">
        <w:trPr>
          <w:cantSplit/>
          <w:trHeight w:val="13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D78224" w14:textId="77777777" w:rsidR="002E5479" w:rsidRDefault="002E5479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A85FC7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6F3C66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6CC622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Ciumeşti</w:t>
            </w:r>
          </w:p>
          <w:p w14:paraId="40F9DF37" w14:textId="77777777" w:rsidR="002E5479" w:rsidRDefault="002E5479" w:rsidP="00A13E6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3 </w:t>
            </w:r>
          </w:p>
          <w:p w14:paraId="4CF52B27" w14:textId="77777777" w:rsidR="002E5479" w:rsidRDefault="002E5479" w:rsidP="00A13E6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855FC4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3BB7D1EC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FD1DFC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D16CE1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73F875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0F64EA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9F38A0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5C408ACA" w14:textId="77777777" w:rsidTr="00E952E8">
        <w:trPr>
          <w:cantSplit/>
          <w:trHeight w:val="13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55C566" w14:textId="77777777" w:rsidR="002E5479" w:rsidRDefault="002E5479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82DCE1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608346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98DE9D" w14:textId="77777777" w:rsidR="002E5479" w:rsidRDefault="002E5479" w:rsidP="00E93FE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Ciumeşti</w:t>
            </w:r>
          </w:p>
          <w:p w14:paraId="03A0D9C5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CF1EE7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</w:t>
            </w:r>
          </w:p>
          <w:p w14:paraId="40E15C11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 / 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95D218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A994FF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C5CFE8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C5C5E1" w14:textId="77777777" w:rsidR="002E5479" w:rsidRDefault="002E5479" w:rsidP="00E93FE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B453756" w14:textId="77777777" w:rsidR="002E5479" w:rsidRDefault="002E5479" w:rsidP="00E93FE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4 - 10 </w:t>
            </w:r>
          </w:p>
          <w:p w14:paraId="1968959E" w14:textId="77777777" w:rsidR="002E5479" w:rsidRDefault="002E5479" w:rsidP="00E93FE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direcția</w:t>
            </w:r>
            <w:r w:rsidRPr="00CD357C">
              <w:rPr>
                <w:b/>
                <w:bCs/>
                <w:i/>
                <w:iCs/>
                <w:sz w:val="20"/>
              </w:rPr>
              <w:t xml:space="preserve"> I.C. Brătianu.</w:t>
            </w:r>
          </w:p>
        </w:tc>
      </w:tr>
      <w:tr w:rsidR="002E5479" w14:paraId="5A4315F5" w14:textId="77777777" w:rsidTr="00E952E8">
        <w:trPr>
          <w:cantSplit/>
          <w:trHeight w:val="13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1950A8" w14:textId="77777777" w:rsidR="002E5479" w:rsidRDefault="002E5479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381EBC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000D1B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03938F" w14:textId="77777777" w:rsidR="002E5479" w:rsidRDefault="002E5479" w:rsidP="00E93FE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Ciumeşti</w:t>
            </w:r>
          </w:p>
          <w:p w14:paraId="7240AB1D" w14:textId="77777777" w:rsidR="002E5479" w:rsidRDefault="002E5479" w:rsidP="00E93FE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F17364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</w:t>
            </w:r>
          </w:p>
          <w:p w14:paraId="0AE4A6E9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 /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E3FB7C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33786C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9F9FCD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C2553D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A4CCFDD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4 - 10 </w:t>
            </w:r>
          </w:p>
          <w:p w14:paraId="4FCF2ECC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direcția Stâlpeni.</w:t>
            </w:r>
          </w:p>
        </w:tc>
      </w:tr>
      <w:tr w:rsidR="002E5479" w14:paraId="47ABF82B" w14:textId="77777777" w:rsidTr="00E952E8">
        <w:trPr>
          <w:cantSplit/>
          <w:trHeight w:val="13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AAE4DA4" w14:textId="77777777" w:rsidR="002E5479" w:rsidRDefault="002E5479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E56D29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999CE7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25300C" w14:textId="77777777" w:rsidR="002E5479" w:rsidRDefault="002E5479" w:rsidP="004F408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Ciumeşti</w:t>
            </w:r>
          </w:p>
          <w:p w14:paraId="40B105F0" w14:textId="77777777" w:rsidR="002E5479" w:rsidRDefault="002E5479" w:rsidP="004F408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14 </w:t>
            </w:r>
          </w:p>
          <w:p w14:paraId="623DB043" w14:textId="77777777" w:rsidR="002E5479" w:rsidRDefault="002E5479" w:rsidP="004F408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  <w:p w14:paraId="739FDFA4" w14:textId="77777777" w:rsidR="002E5479" w:rsidRDefault="002E5479" w:rsidP="004F408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( IAP 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538698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0+000</w:t>
            </w:r>
          </w:p>
          <w:p w14:paraId="3A5F6457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1+700</w:t>
            </w:r>
          </w:p>
          <w:p w14:paraId="78991F64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1R, 3R și 2R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562B9A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D3788D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C4AF9C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91CD36" w14:textId="77777777" w:rsidR="002E5479" w:rsidRDefault="002E5479" w:rsidP="004F408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47A6CC7" w14:textId="77777777" w:rsidR="002E5479" w:rsidRDefault="002E5479" w:rsidP="001D7EF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Uzina de Autoturisme pentru toate convoaiele de manevră.</w:t>
            </w:r>
          </w:p>
        </w:tc>
      </w:tr>
      <w:tr w:rsidR="002E5479" w14:paraId="4E66C999" w14:textId="77777777" w:rsidTr="00AA37E5">
        <w:trPr>
          <w:cantSplit/>
          <w:trHeight w:val="13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B5C5659" w14:textId="77777777" w:rsidR="002E5479" w:rsidRDefault="002E5479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696E2D" w14:textId="77777777" w:rsidR="002E5479" w:rsidRPr="00E804A9" w:rsidRDefault="002E5479" w:rsidP="00E804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E804A9">
              <w:rPr>
                <w:b/>
                <w:bCs/>
                <w:color w:val="000000"/>
                <w:sz w:val="20"/>
              </w:rPr>
              <w:t>115+600</w:t>
            </w:r>
          </w:p>
          <w:p w14:paraId="37B45FA8" w14:textId="77777777" w:rsidR="002E5479" w:rsidRDefault="002E5479" w:rsidP="00E804A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E804A9">
              <w:rPr>
                <w:b/>
                <w:bCs/>
                <w:color w:val="000000"/>
                <w:sz w:val="20"/>
              </w:rPr>
              <w:t>115+650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C6896C" w14:textId="77777777" w:rsidR="002E5479" w:rsidRPr="00D16CE1" w:rsidRDefault="002E5479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92C275" w14:textId="77777777" w:rsidR="002E5479" w:rsidRDefault="002E5479" w:rsidP="001344A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Ciumeşti -</w:t>
            </w:r>
          </w:p>
          <w:p w14:paraId="6D3AF49E" w14:textId="77777777" w:rsidR="002E5479" w:rsidRDefault="002E5479" w:rsidP="001344A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Stâlpeni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C743BE" w14:textId="77777777" w:rsidR="002E5479" w:rsidRDefault="002E5479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7E8AB1" w14:textId="77777777" w:rsidR="002E5479" w:rsidRPr="00D16CE1" w:rsidRDefault="002E5479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9B8AC1" w14:textId="77777777" w:rsidR="002E5479" w:rsidRDefault="002E5479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2701E1" w14:textId="77777777" w:rsidR="002E5479" w:rsidRPr="00D16CE1" w:rsidRDefault="002E5479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7FE090" w14:textId="77777777" w:rsidR="002E5479" w:rsidRPr="00E804A9" w:rsidRDefault="002E5479" w:rsidP="00E331A9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*</w:t>
            </w:r>
            <w:r w:rsidRPr="00E804A9">
              <w:rPr>
                <w:b/>
                <w:bCs/>
                <w:iCs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sz w:val="20"/>
              </w:rPr>
              <w:t>care au în componență</w:t>
            </w:r>
            <w:r w:rsidRPr="003D2B16">
              <w:rPr>
                <w:b/>
                <w:bCs/>
                <w:iCs/>
                <w:sz w:val="20"/>
              </w:rPr>
              <w:t xml:space="preserve"> </w:t>
            </w:r>
            <w:r w:rsidRPr="00E804A9">
              <w:rPr>
                <w:b/>
                <w:bCs/>
                <w:iCs/>
                <w:sz w:val="20"/>
              </w:rPr>
              <w:t>două locomotive cuplate.</w:t>
            </w:r>
          </w:p>
          <w:p w14:paraId="16D6EDA0" w14:textId="77777777" w:rsidR="002E5479" w:rsidRPr="00884DD1" w:rsidRDefault="002E5479" w:rsidP="00E331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884DD1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35AE0919" w14:textId="77777777" w:rsidTr="00B87843">
        <w:trPr>
          <w:cantSplit/>
          <w:trHeight w:val="14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50CE71" w14:textId="77777777" w:rsidR="002E5479" w:rsidRDefault="002E5479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0CB96A" w14:textId="77777777" w:rsidR="002E5479" w:rsidRPr="00DD4D10" w:rsidRDefault="002E5479" w:rsidP="00DD4D1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DD4D10">
              <w:rPr>
                <w:b/>
                <w:bCs/>
                <w:color w:val="000000"/>
                <w:sz w:val="20"/>
              </w:rPr>
              <w:t>129+535</w:t>
            </w:r>
          </w:p>
          <w:p w14:paraId="1631F4B9" w14:textId="77777777" w:rsidR="002E5479" w:rsidRDefault="002E5479" w:rsidP="00DD4D1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DD4D10">
              <w:rPr>
                <w:b/>
                <w:bCs/>
                <w:color w:val="000000"/>
                <w:sz w:val="20"/>
              </w:rPr>
              <w:t>129+585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860F30" w14:textId="77777777" w:rsidR="002E5479" w:rsidRPr="00D16CE1" w:rsidRDefault="002E5479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015DD5" w14:textId="77777777" w:rsidR="002E5479" w:rsidRDefault="002E5479" w:rsidP="001344A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Ciumeşti -</w:t>
            </w:r>
          </w:p>
          <w:p w14:paraId="76799376" w14:textId="77777777" w:rsidR="002E5479" w:rsidRDefault="002E5479" w:rsidP="001344A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Stâlpeni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1B02F7" w14:textId="77777777" w:rsidR="002E5479" w:rsidRDefault="002E5479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4D8330" w14:textId="77777777" w:rsidR="002E5479" w:rsidRPr="00D16CE1" w:rsidRDefault="002E5479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AEB0E3" w14:textId="77777777" w:rsidR="002E5479" w:rsidRDefault="002E5479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C4D666" w14:textId="77777777" w:rsidR="002E5479" w:rsidRPr="00D16CE1" w:rsidRDefault="002E5479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61CA09" w14:textId="77777777" w:rsidR="002E5479" w:rsidRPr="00DD4D10" w:rsidRDefault="002E5479" w:rsidP="001344A8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*</w:t>
            </w:r>
            <w:r w:rsidRPr="00DD4D10">
              <w:rPr>
                <w:b/>
                <w:bCs/>
                <w:iCs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sz w:val="20"/>
              </w:rPr>
              <w:t>care au în componență</w:t>
            </w:r>
            <w:r w:rsidRPr="003D2B16">
              <w:rPr>
                <w:b/>
                <w:bCs/>
                <w:iCs/>
                <w:sz w:val="20"/>
              </w:rPr>
              <w:t xml:space="preserve"> </w:t>
            </w:r>
            <w:r w:rsidRPr="00DD4D10">
              <w:rPr>
                <w:b/>
                <w:bCs/>
                <w:iCs/>
                <w:sz w:val="20"/>
              </w:rPr>
              <w:t>două locomotive cuplate.</w:t>
            </w:r>
          </w:p>
          <w:p w14:paraId="0890CA50" w14:textId="77777777" w:rsidR="002E5479" w:rsidRPr="00054DFC" w:rsidRDefault="002E5479" w:rsidP="001344A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054DFC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7D005030" w14:textId="77777777" w:rsidTr="00B977F8">
        <w:trPr>
          <w:cantSplit/>
          <w:trHeight w:val="70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09FDA19" w14:textId="77777777" w:rsidR="002E5479" w:rsidRDefault="002E5479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7EDF01" w14:textId="77777777" w:rsidR="002E5479" w:rsidRPr="00535AB9" w:rsidRDefault="002E5479" w:rsidP="00535AB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35AB9">
              <w:rPr>
                <w:b/>
                <w:bCs/>
                <w:color w:val="000000"/>
                <w:sz w:val="20"/>
              </w:rPr>
              <w:t>137+685</w:t>
            </w:r>
          </w:p>
          <w:p w14:paraId="013DEED3" w14:textId="77777777" w:rsidR="002E5479" w:rsidRDefault="002E5479" w:rsidP="00535AB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535AB9">
              <w:rPr>
                <w:b/>
                <w:bCs/>
                <w:color w:val="000000"/>
                <w:sz w:val="20"/>
              </w:rPr>
              <w:t>137+735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FFD6BD" w14:textId="77777777" w:rsidR="002E5479" w:rsidRPr="00D16CE1" w:rsidRDefault="002E5479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DDF271" w14:textId="77777777" w:rsidR="002E5479" w:rsidRDefault="002E5479" w:rsidP="001344A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Stâlpeni -</w:t>
            </w:r>
          </w:p>
          <w:p w14:paraId="61AABFED" w14:textId="77777777" w:rsidR="002E5479" w:rsidRDefault="002E5479" w:rsidP="001344A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Câmpulung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91CFFF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E54EDD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0F5D68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7F58FD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85C5A4" w14:textId="77777777" w:rsidR="002E5479" w:rsidRPr="00535AB9" w:rsidRDefault="002E5479" w:rsidP="001344A8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*</w:t>
            </w:r>
            <w:r w:rsidRPr="00535AB9">
              <w:rPr>
                <w:b/>
                <w:bCs/>
                <w:iCs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sz w:val="20"/>
              </w:rPr>
              <w:t>care au în componență</w:t>
            </w:r>
            <w:r w:rsidRPr="003D2B16">
              <w:rPr>
                <w:b/>
                <w:bCs/>
                <w:iCs/>
                <w:sz w:val="20"/>
              </w:rPr>
              <w:t xml:space="preserve"> </w:t>
            </w:r>
            <w:r w:rsidRPr="00535AB9">
              <w:rPr>
                <w:b/>
                <w:bCs/>
                <w:iCs/>
                <w:sz w:val="20"/>
              </w:rPr>
              <w:t>două locomotive cuplate.</w:t>
            </w:r>
          </w:p>
          <w:p w14:paraId="20FBF55A" w14:textId="77777777" w:rsidR="002E5479" w:rsidRPr="00884DD1" w:rsidRDefault="002E5479" w:rsidP="001344A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884DD1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5F5D6F41" w14:textId="77777777" w:rsidTr="00B977F8">
        <w:trPr>
          <w:cantSplit/>
          <w:trHeight w:val="70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011411E" w14:textId="77777777" w:rsidR="002E5479" w:rsidRDefault="002E5479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FBE329" w14:textId="77777777" w:rsidR="002E5479" w:rsidRPr="00535AB9" w:rsidRDefault="002E5479" w:rsidP="00535AB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464567" w14:textId="77777777" w:rsidR="002E5479" w:rsidRDefault="002E5479" w:rsidP="001344A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E17262" w14:textId="77777777" w:rsidR="002E5479" w:rsidRDefault="002E5479" w:rsidP="0078068C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Câmpulung</w:t>
            </w:r>
          </w:p>
          <w:p w14:paraId="67EE0978" w14:textId="77777777" w:rsidR="002E5479" w:rsidRDefault="002E5479" w:rsidP="001344A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 </w:t>
            </w:r>
          </w:p>
          <w:p w14:paraId="31EE21B4" w14:textId="77777777" w:rsidR="002E5479" w:rsidRDefault="002E5479" w:rsidP="001344A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8FB974" w14:textId="77777777" w:rsidR="002E5479" w:rsidRDefault="002E5479" w:rsidP="001C531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7FCA606B" w14:textId="77777777" w:rsidR="002E5479" w:rsidRDefault="002E5479" w:rsidP="001C531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E1DB71" w14:textId="77777777" w:rsidR="002E5479" w:rsidRPr="00D16CE1" w:rsidRDefault="002E5479" w:rsidP="001C531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D16CE1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AC2730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682B91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5C05F5" w14:textId="77777777" w:rsidR="002E5479" w:rsidRDefault="002E5479" w:rsidP="001344A8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</w:p>
        </w:tc>
      </w:tr>
      <w:tr w:rsidR="002E5479" w14:paraId="1C75763A" w14:textId="77777777" w:rsidTr="00762C1B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E81F5FE" w14:textId="77777777" w:rsidR="002E5479" w:rsidRDefault="002E5479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C6E1E5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D4F91D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65AF2B" w14:textId="77777777" w:rsidR="002E5479" w:rsidRDefault="002E5479" w:rsidP="00BB4599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Câmpulung</w:t>
            </w:r>
          </w:p>
          <w:p w14:paraId="32FDD219" w14:textId="77777777" w:rsidR="002E5479" w:rsidRDefault="002E5479" w:rsidP="001C5312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2 şi 3 </w:t>
            </w:r>
          </w:p>
          <w:p w14:paraId="4E71DBE1" w14:textId="77777777" w:rsidR="002E5479" w:rsidRDefault="002E5479" w:rsidP="001C5312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0D1591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6E011272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2D9727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D16CE1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0C7C3A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06745E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AB15EF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2FD2AECF" w14:textId="77777777" w:rsidTr="00762C1B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145410C" w14:textId="77777777" w:rsidR="002E5479" w:rsidRDefault="002E5479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DD491E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155+800</w:t>
            </w:r>
          </w:p>
          <w:p w14:paraId="1C4AE2FC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168+400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F2A447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95239E" w14:textId="77777777" w:rsidR="002E5479" w:rsidRDefault="002E5479" w:rsidP="00BB4599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Câmpulung -</w:t>
            </w:r>
          </w:p>
          <w:p w14:paraId="6684268F" w14:textId="77777777" w:rsidR="002E5479" w:rsidRDefault="002E5479" w:rsidP="00BB4599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Argeşel</w:t>
            </w:r>
          </w:p>
          <w:p w14:paraId="76C824B2" w14:textId="77777777" w:rsidR="002E5479" w:rsidRDefault="002E5479" w:rsidP="00BB4599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4 directă </w:t>
            </w:r>
          </w:p>
          <w:p w14:paraId="7734BE51" w14:textId="77777777" w:rsidR="002E5479" w:rsidRDefault="002E5479" w:rsidP="00BB4599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Câmpulung și</w:t>
            </w:r>
          </w:p>
          <w:p w14:paraId="3D761ACB" w14:textId="77777777" w:rsidR="002E5479" w:rsidRDefault="002E5479" w:rsidP="00326D39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8 directă </w:t>
            </w:r>
          </w:p>
          <w:p w14:paraId="76EEB0D7" w14:textId="77777777" w:rsidR="002E5479" w:rsidRDefault="002E5479" w:rsidP="00326D39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Argeşel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0312CE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F5357E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11CF48" w14:textId="77777777" w:rsidR="002E5479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49D2F3" w14:textId="77777777" w:rsidR="002E5479" w:rsidRPr="00D16CE1" w:rsidRDefault="002E5479" w:rsidP="00BB45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2E8D4B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326D39">
              <w:rPr>
                <w:b/>
                <w:bCs/>
                <w:i/>
                <w:iCs/>
                <w:sz w:val="20"/>
              </w:rPr>
              <w:t xml:space="preserve">De la vf. sch. 2 </w:t>
            </w:r>
          </w:p>
          <w:p w14:paraId="61EF47FE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326D39">
              <w:rPr>
                <w:b/>
                <w:bCs/>
                <w:i/>
                <w:iCs/>
                <w:sz w:val="20"/>
              </w:rPr>
              <w:t xml:space="preserve">st. Câmpulung până la </w:t>
            </w:r>
          </w:p>
          <w:p w14:paraId="33A9BBA2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326D39">
              <w:rPr>
                <w:b/>
                <w:bCs/>
                <w:i/>
                <w:iCs/>
                <w:sz w:val="20"/>
              </w:rPr>
              <w:t>vf. sch. 1 st. Argeșel.</w:t>
            </w:r>
          </w:p>
          <w:p w14:paraId="118FFFF5" w14:textId="77777777" w:rsidR="002E5479" w:rsidRPr="00326D3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5C5B2621" w14:textId="77777777" w:rsidR="002E5479" w:rsidRDefault="002E5479" w:rsidP="00BB45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62894973" w14:textId="77777777" w:rsidTr="00762C1B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089077A" w14:textId="77777777" w:rsidR="002E5479" w:rsidRDefault="002E5479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F0A9B6" w14:textId="77777777" w:rsidR="002E5479" w:rsidRDefault="002E5479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AB9584" w14:textId="77777777" w:rsidR="002E5479" w:rsidRPr="00D16CE1" w:rsidRDefault="002E5479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93C019" w14:textId="77777777" w:rsidR="002E5479" w:rsidRDefault="002E5479" w:rsidP="0092433F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Argeşel</w:t>
            </w:r>
          </w:p>
          <w:p w14:paraId="5E3D3C12" w14:textId="77777777" w:rsidR="002E5479" w:rsidRDefault="002E5479" w:rsidP="0092433F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4 </w:t>
            </w:r>
          </w:p>
          <w:p w14:paraId="6E367932" w14:textId="77777777" w:rsidR="002E5479" w:rsidRDefault="002E5479" w:rsidP="0092433F">
            <w:pPr>
              <w:spacing w:line="360" w:lineRule="auto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D45A44" w14:textId="77777777" w:rsidR="002E5479" w:rsidRDefault="002E5479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7F97BA24" w14:textId="77777777" w:rsidR="002E5479" w:rsidRDefault="002E5479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CCF64E" w14:textId="77777777" w:rsidR="002E5479" w:rsidRPr="00D16CE1" w:rsidRDefault="002E5479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D16CE1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11F8A9" w14:textId="77777777" w:rsidR="002E5479" w:rsidRDefault="002E5479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7D3BA4" w14:textId="77777777" w:rsidR="002E5479" w:rsidRPr="00D16CE1" w:rsidRDefault="002E5479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65F106" w14:textId="77777777" w:rsidR="002E5479" w:rsidRDefault="002E5479" w:rsidP="0092433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4DC42FA" w14:textId="77777777" w:rsidR="002E5479" w:rsidRDefault="002E5479" w:rsidP="0092433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1 - 4, peste TDJ </w:t>
            </w:r>
          </w:p>
          <w:p w14:paraId="51025BD1" w14:textId="77777777" w:rsidR="002E5479" w:rsidRDefault="002E5479" w:rsidP="0092433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19 / 21 și sch. 27, 18 și 16.</w:t>
            </w:r>
          </w:p>
        </w:tc>
      </w:tr>
      <w:tr w:rsidR="002E5479" w14:paraId="7EE1013E" w14:textId="77777777" w:rsidTr="00B87843">
        <w:trPr>
          <w:cantSplit/>
          <w:trHeight w:val="26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D3A987" w14:textId="77777777" w:rsidR="002E5479" w:rsidRDefault="002E5479">
            <w:pPr>
              <w:numPr>
                <w:ilvl w:val="0"/>
                <w:numId w:val="3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1B7756" w14:textId="77777777" w:rsidR="002E5479" w:rsidRDefault="002E5479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BDE92C" w14:textId="77777777" w:rsidR="002E5479" w:rsidRPr="00D16CE1" w:rsidRDefault="002E5479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A70909" w14:textId="77777777" w:rsidR="002E5479" w:rsidRDefault="002E5479" w:rsidP="0092433F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Argeşel</w:t>
            </w:r>
          </w:p>
          <w:p w14:paraId="01128620" w14:textId="77777777" w:rsidR="002E5479" w:rsidRDefault="002E5479" w:rsidP="0092433F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6 şi 7 </w:t>
            </w:r>
          </w:p>
          <w:p w14:paraId="3EB023CF" w14:textId="77777777" w:rsidR="002E5479" w:rsidRDefault="002E5479" w:rsidP="0092433F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5AA029" w14:textId="77777777" w:rsidR="002E5479" w:rsidRDefault="002E5479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5DBEE94F" w14:textId="77777777" w:rsidR="002E5479" w:rsidRDefault="002E5479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09602F" w14:textId="77777777" w:rsidR="002E5479" w:rsidRPr="00D16CE1" w:rsidRDefault="002E5479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D16CE1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BB8E72" w14:textId="77777777" w:rsidR="002E5479" w:rsidRDefault="002E5479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5454B3" w14:textId="77777777" w:rsidR="002E5479" w:rsidRPr="00D16CE1" w:rsidRDefault="002E5479" w:rsidP="0092433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4241BE" w14:textId="77777777" w:rsidR="002E5479" w:rsidRDefault="002E5479" w:rsidP="0092433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</w:tbl>
    <w:p w14:paraId="18F9A508" w14:textId="77777777" w:rsidR="002E5479" w:rsidRPr="00FE25BC" w:rsidRDefault="002E5479" w:rsidP="00423AC0">
      <w:pPr>
        <w:spacing w:before="40" w:after="40" w:line="192" w:lineRule="auto"/>
        <w:ind w:right="57"/>
        <w:rPr>
          <w:b/>
          <w:sz w:val="20"/>
          <w:szCs w:val="20"/>
        </w:rPr>
      </w:pPr>
    </w:p>
    <w:p w14:paraId="463F0ED3" w14:textId="77777777" w:rsidR="002E5479" w:rsidRDefault="002E5479" w:rsidP="00815695">
      <w:pPr>
        <w:pStyle w:val="Heading1"/>
        <w:spacing w:line="360" w:lineRule="auto"/>
      </w:pPr>
      <w:r>
        <w:t>LINIA 109</w:t>
      </w:r>
    </w:p>
    <w:p w14:paraId="7C289A54" w14:textId="77777777" w:rsidR="002E5479" w:rsidRDefault="002E5479" w:rsidP="00F53A8E">
      <w:pPr>
        <w:pStyle w:val="Heading1"/>
        <w:spacing w:line="360" w:lineRule="auto"/>
        <w:rPr>
          <w:b w:val="0"/>
          <w:bCs w:val="0"/>
          <w:sz w:val="8"/>
        </w:rPr>
      </w:pPr>
      <w:r>
        <w:t>PITEŞTI - CURTEA DE ARGEŞ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80"/>
        <w:gridCol w:w="753"/>
        <w:gridCol w:w="2202"/>
        <w:gridCol w:w="869"/>
        <w:gridCol w:w="753"/>
        <w:gridCol w:w="869"/>
        <w:gridCol w:w="752"/>
        <w:gridCol w:w="2490"/>
      </w:tblGrid>
      <w:tr w:rsidR="002E5479" w14:paraId="5EA17380" w14:textId="77777777" w:rsidTr="005601AF">
        <w:trPr>
          <w:cantSplit/>
          <w:trHeight w:val="6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CB57503" w14:textId="77777777" w:rsidR="002E5479" w:rsidRDefault="002E5479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56CE88" w14:textId="77777777" w:rsidR="002E5479" w:rsidRDefault="002E5479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3DF419" w14:textId="77777777" w:rsidR="002E5479" w:rsidRPr="001B30CD" w:rsidRDefault="002E5479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CA41DE" w14:textId="77777777" w:rsidR="002E5479" w:rsidRDefault="002E5479" w:rsidP="00B3381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Piteşti Nord</w:t>
            </w:r>
          </w:p>
          <w:p w14:paraId="1E4DB2E0" w14:textId="77777777" w:rsidR="002E5479" w:rsidRDefault="002E5479" w:rsidP="00B3381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D3EAF5" w14:textId="77777777" w:rsidR="002E5479" w:rsidRDefault="002E5479" w:rsidP="00226FD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4DE97997" w14:textId="77777777" w:rsidR="002E5479" w:rsidRDefault="002E5479" w:rsidP="00226FD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EA85BA" w14:textId="77777777" w:rsidR="002E5479" w:rsidRPr="001B30CD" w:rsidRDefault="002E5479" w:rsidP="00226FD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B30CD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18EB51" w14:textId="77777777" w:rsidR="002E5479" w:rsidRDefault="002E5479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08457D" w14:textId="77777777" w:rsidR="002E5479" w:rsidRPr="001B30CD" w:rsidRDefault="002E5479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5E95B2" w14:textId="77777777" w:rsidR="002E5479" w:rsidRDefault="002E5479" w:rsidP="001C3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62A0E934" w14:textId="77777777" w:rsidTr="00CA51E9">
        <w:trPr>
          <w:cantSplit/>
          <w:trHeight w:val="16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2D8EB49" w14:textId="77777777" w:rsidR="002E5479" w:rsidRDefault="002E5479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C73E0B" w14:textId="77777777" w:rsidR="002E5479" w:rsidRDefault="002E5479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A3DC7A" w14:textId="77777777" w:rsidR="002E5479" w:rsidRPr="001B30CD" w:rsidRDefault="002E5479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4DFBCD" w14:textId="77777777" w:rsidR="002E5479" w:rsidRDefault="002E5479" w:rsidP="001C300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Piteşti Nord</w:t>
            </w:r>
          </w:p>
          <w:p w14:paraId="73C1CC40" w14:textId="77777777" w:rsidR="002E5479" w:rsidRDefault="002E5479" w:rsidP="001C300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C598DA" w14:textId="77777777" w:rsidR="002E5479" w:rsidRDefault="002E5479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7385C8B8" w14:textId="77777777" w:rsidR="002E5479" w:rsidRDefault="002E5479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723FD7" w14:textId="77777777" w:rsidR="002E5479" w:rsidRPr="001B30CD" w:rsidRDefault="002E5479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B30CD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0804D5" w14:textId="77777777" w:rsidR="002E5479" w:rsidRDefault="002E5479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AE1E3F" w14:textId="77777777" w:rsidR="002E5479" w:rsidRPr="001B30CD" w:rsidRDefault="002E5479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CB1993" w14:textId="77777777" w:rsidR="002E5479" w:rsidRDefault="002E5479" w:rsidP="001C3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70245F1B" w14:textId="77777777" w:rsidTr="00ED3186">
        <w:trPr>
          <w:cantSplit/>
          <w:trHeight w:val="4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1F50B2" w14:textId="77777777" w:rsidR="002E5479" w:rsidRDefault="002E5479">
            <w:pPr>
              <w:numPr>
                <w:ilvl w:val="0"/>
                <w:numId w:val="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67B095" w14:textId="77777777" w:rsidR="002E5479" w:rsidRDefault="002E5479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EDF788" w14:textId="77777777" w:rsidR="002E5479" w:rsidRPr="001B30CD" w:rsidRDefault="002E5479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3DE71D" w14:textId="77777777" w:rsidR="002E5479" w:rsidRDefault="002E5479" w:rsidP="001C300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Bascov </w:t>
            </w:r>
          </w:p>
          <w:p w14:paraId="47D7FAAF" w14:textId="77777777" w:rsidR="002E5479" w:rsidRDefault="002E5479" w:rsidP="001C300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B8D96D" w14:textId="77777777" w:rsidR="002E5479" w:rsidRDefault="002E5479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79F9E0" w14:textId="77777777" w:rsidR="002E5479" w:rsidRPr="001B30CD" w:rsidRDefault="002E5479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73C098" w14:textId="77777777" w:rsidR="002E5479" w:rsidRDefault="002E5479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B0663B" w14:textId="77777777" w:rsidR="002E5479" w:rsidRPr="001B30CD" w:rsidRDefault="002E5479" w:rsidP="001C300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4EA532" w14:textId="77777777" w:rsidR="002E5479" w:rsidRDefault="002E5479" w:rsidP="001C300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</w:tbl>
    <w:p w14:paraId="3E617709" w14:textId="77777777" w:rsidR="002E5479" w:rsidRDefault="002E5479">
      <w:pPr>
        <w:spacing w:before="40" w:after="40" w:line="192" w:lineRule="auto"/>
        <w:ind w:right="57"/>
        <w:rPr>
          <w:sz w:val="20"/>
        </w:rPr>
      </w:pPr>
    </w:p>
    <w:p w14:paraId="651224F8" w14:textId="77777777" w:rsidR="002E5479" w:rsidRDefault="002E5479" w:rsidP="00815695">
      <w:pPr>
        <w:pStyle w:val="Heading1"/>
        <w:spacing w:line="360" w:lineRule="auto"/>
      </w:pPr>
      <w:r>
        <w:t>LINIA 109 A</w:t>
      </w:r>
    </w:p>
    <w:p w14:paraId="04212D71" w14:textId="77777777" w:rsidR="002E5479" w:rsidRDefault="002E5479" w:rsidP="00F53A8E">
      <w:pPr>
        <w:pStyle w:val="Heading1"/>
        <w:spacing w:line="360" w:lineRule="auto"/>
        <w:rPr>
          <w:b w:val="0"/>
          <w:bCs w:val="0"/>
          <w:sz w:val="8"/>
        </w:rPr>
      </w:pPr>
      <w:r>
        <w:t>VÂLCELE - CURTEA DE ARGEŞ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80"/>
        <w:gridCol w:w="753"/>
        <w:gridCol w:w="2202"/>
        <w:gridCol w:w="869"/>
        <w:gridCol w:w="753"/>
        <w:gridCol w:w="869"/>
        <w:gridCol w:w="752"/>
        <w:gridCol w:w="2490"/>
      </w:tblGrid>
      <w:tr w:rsidR="002E5479" w14:paraId="2E54B3E3" w14:textId="77777777" w:rsidTr="00D61B70">
        <w:trPr>
          <w:cantSplit/>
          <w:trHeight w:val="11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7D8F862" w14:textId="77777777" w:rsidR="002E5479" w:rsidRDefault="002E5479">
            <w:pPr>
              <w:numPr>
                <w:ilvl w:val="0"/>
                <w:numId w:val="3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BD8126" w14:textId="77777777" w:rsidR="002E5479" w:rsidRDefault="002E5479" w:rsidP="001C300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131+243</w:t>
            </w:r>
          </w:p>
          <w:p w14:paraId="66105576" w14:textId="77777777" w:rsidR="002E5479" w:rsidRDefault="002E5479" w:rsidP="00F85AF7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145+774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AB74B9" w14:textId="77777777" w:rsidR="002E5479" w:rsidRPr="001B30CD" w:rsidRDefault="002E5479" w:rsidP="001C300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A9A36B" w14:textId="77777777" w:rsidR="002E5479" w:rsidRDefault="002E5479" w:rsidP="005601AF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Vâlcele Y -</w:t>
            </w:r>
          </w:p>
          <w:p w14:paraId="55EEFAEA" w14:textId="77777777" w:rsidR="002E5479" w:rsidRDefault="002E5479" w:rsidP="00F85AF7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Curtea de Argeș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1CC1F1" w14:textId="77777777" w:rsidR="002E5479" w:rsidRDefault="002E5479" w:rsidP="001C300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4919B7" w14:textId="77777777" w:rsidR="002E5479" w:rsidRPr="001B30CD" w:rsidRDefault="002E5479" w:rsidP="001C300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6C28D1" w14:textId="77777777" w:rsidR="002E5479" w:rsidRDefault="002E5479" w:rsidP="001C300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66C1A0" w14:textId="77777777" w:rsidR="002E5479" w:rsidRPr="001B30CD" w:rsidRDefault="002E5479" w:rsidP="001C3005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1EFFF2" w14:textId="77777777" w:rsidR="002E5479" w:rsidRPr="007126D7" w:rsidRDefault="002E5479" w:rsidP="006D13E7">
            <w:pPr>
              <w:spacing w:before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*Interzis circulația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</w:t>
            </w:r>
            <w:r>
              <w:rPr>
                <w:b/>
                <w:bCs/>
                <w:iCs/>
                <w:color w:val="000000"/>
                <w:sz w:val="20"/>
              </w:rPr>
              <w:t>trenurilor care au în componență mai mult de două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locomotive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 cuplate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14:paraId="1E4DEB9D" w14:textId="77777777" w:rsidR="002E5479" w:rsidRDefault="002E5479" w:rsidP="006D13E7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14:paraId="0285DABE" w14:textId="77777777" w:rsidR="002E5479" w:rsidRDefault="002E5479">
      <w:pPr>
        <w:spacing w:before="40" w:line="192" w:lineRule="auto"/>
        <w:ind w:right="57"/>
        <w:rPr>
          <w:sz w:val="20"/>
        </w:rPr>
      </w:pPr>
    </w:p>
    <w:p w14:paraId="0DBCFAA2" w14:textId="77777777" w:rsidR="002E5479" w:rsidRDefault="002E5479" w:rsidP="00864E90">
      <w:pPr>
        <w:pStyle w:val="Heading1"/>
        <w:spacing w:line="360" w:lineRule="auto"/>
      </w:pPr>
      <w:r>
        <w:t>LINIA 110</w:t>
      </w:r>
    </w:p>
    <w:p w14:paraId="25E7D120" w14:textId="77777777" w:rsidR="002E5479" w:rsidRDefault="002E5479" w:rsidP="00245FFF">
      <w:pPr>
        <w:pStyle w:val="Heading1"/>
        <w:spacing w:line="360" w:lineRule="auto"/>
        <w:rPr>
          <w:b w:val="0"/>
          <w:bCs w:val="0"/>
          <w:sz w:val="8"/>
        </w:rPr>
      </w:pPr>
      <w:r>
        <w:t>COSTEŞTI - ROŞIORI NORD</w:t>
      </w:r>
    </w:p>
    <w:tbl>
      <w:tblPr>
        <w:tblW w:w="102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7"/>
        <w:gridCol w:w="880"/>
        <w:gridCol w:w="754"/>
        <w:gridCol w:w="2202"/>
        <w:gridCol w:w="847"/>
        <w:gridCol w:w="21"/>
        <w:gridCol w:w="798"/>
        <w:gridCol w:w="825"/>
        <w:gridCol w:w="753"/>
        <w:gridCol w:w="2490"/>
      </w:tblGrid>
      <w:tr w:rsidR="002E5479" w:rsidRPr="006B23DF" w14:paraId="5C3389B3" w14:textId="77777777" w:rsidTr="005E3862">
        <w:trPr>
          <w:cantSplit/>
          <w:trHeight w:val="27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94E7BE9" w14:textId="77777777" w:rsidR="002E5479" w:rsidRPr="006B23DF" w:rsidRDefault="002E5479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F477D4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A5E637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7DC2E5" w14:textId="77777777" w:rsidR="002E5479" w:rsidRDefault="002E5479" w:rsidP="00FF504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</w:t>
            </w:r>
            <w:r w:rsidRPr="006B23DF">
              <w:rPr>
                <w:b/>
                <w:bCs/>
                <w:color w:val="000000"/>
                <w:sz w:val="20"/>
              </w:rPr>
              <w:t>Costeşti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</w:p>
          <w:p w14:paraId="7DAA88C7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Y, prim. - exped.</w:t>
            </w:r>
          </w:p>
        </w:tc>
        <w:tc>
          <w:tcPr>
            <w:tcW w:w="868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4E4656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peste sch. 12</w:t>
            </w:r>
          </w:p>
        </w:tc>
        <w:tc>
          <w:tcPr>
            <w:tcW w:w="7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ED1773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A97830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748201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AC65E3" w14:textId="77777777" w:rsidR="002E5479" w:rsidRPr="006A487D" w:rsidRDefault="002E5479" w:rsidP="006D5AAB">
            <w:pPr>
              <w:spacing w:before="40" w:after="40" w:line="360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6A487D">
              <w:rPr>
                <w:b/>
                <w:bCs/>
                <w:i/>
                <w:color w:val="000000"/>
                <w:sz w:val="20"/>
              </w:rPr>
              <w:t xml:space="preserve">Afectează intrări - ieşiri </w:t>
            </w:r>
          </w:p>
          <w:p w14:paraId="79CD8350" w14:textId="77777777" w:rsidR="002E5479" w:rsidRDefault="002E5479" w:rsidP="006D5AAB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6A487D">
              <w:rPr>
                <w:b/>
                <w:bCs/>
                <w:i/>
                <w:color w:val="000000"/>
                <w:sz w:val="20"/>
              </w:rPr>
              <w:t xml:space="preserve">din Cap Y liniile 3 - 5 Costești din direcția Fâlfani L 101 și direcția </w:t>
            </w:r>
            <w:r w:rsidRPr="006A487D">
              <w:rPr>
                <w:b/>
                <w:bCs/>
                <w:i/>
                <w:sz w:val="20"/>
              </w:rPr>
              <w:t xml:space="preserve">Roşiori </w:t>
            </w:r>
            <w:r>
              <w:rPr>
                <w:b/>
                <w:bCs/>
                <w:i/>
                <w:sz w:val="20"/>
              </w:rPr>
              <w:t>Nord</w:t>
            </w:r>
            <w:r w:rsidRPr="006A487D">
              <w:rPr>
                <w:b/>
                <w:bCs/>
                <w:i/>
                <w:sz w:val="20"/>
              </w:rPr>
              <w:t xml:space="preserve"> L 110.</w:t>
            </w:r>
          </w:p>
        </w:tc>
      </w:tr>
      <w:tr w:rsidR="002E5479" w:rsidRPr="006B23DF" w14:paraId="54FB47B7" w14:textId="77777777" w:rsidTr="005E3862">
        <w:trPr>
          <w:cantSplit/>
          <w:trHeight w:val="27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03678C3" w14:textId="77777777" w:rsidR="002E5479" w:rsidRPr="006B23DF" w:rsidRDefault="002E5479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C3976D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130+867</w:t>
            </w:r>
          </w:p>
          <w:p w14:paraId="5E94E81E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192+580</w:t>
            </w:r>
          </w:p>
          <w:p w14:paraId="1199B798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(101+</w:t>
            </w:r>
          </w:p>
          <w:p w14:paraId="5124FCE3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307 - pentru</w:t>
            </w:r>
          </w:p>
          <w:p w14:paraId="130672EC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100)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739522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2D2B8A" w14:textId="77777777" w:rsidR="002E5479" w:rsidRDefault="002E5479" w:rsidP="00FF504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6B23DF">
              <w:rPr>
                <w:b/>
                <w:bCs/>
                <w:color w:val="000000"/>
                <w:sz w:val="20"/>
              </w:rPr>
              <w:t>Costeşti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14:paraId="79EC4670" w14:textId="77777777" w:rsidR="002E5479" w:rsidRPr="006B23DF" w:rsidRDefault="002E5479" w:rsidP="00A97BB4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sz w:val="20"/>
              </w:rPr>
              <w:t xml:space="preserve">Roşiori </w:t>
            </w:r>
          </w:p>
        </w:tc>
        <w:tc>
          <w:tcPr>
            <w:tcW w:w="868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5739CF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51B59B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B0DB70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DF599E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7DB487" w14:textId="77777777" w:rsidR="002E5479" w:rsidRPr="007126D7" w:rsidRDefault="002E5479" w:rsidP="006D5AAB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*Interzis circulația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</w:t>
            </w:r>
            <w:r>
              <w:rPr>
                <w:b/>
                <w:bCs/>
                <w:iCs/>
                <w:color w:val="000000"/>
                <w:sz w:val="20"/>
              </w:rPr>
              <w:t>a mai mult de două locomotive cuplate.</w:t>
            </w:r>
          </w:p>
          <w:p w14:paraId="1D836661" w14:textId="77777777" w:rsidR="002E5479" w:rsidRPr="006B23DF" w:rsidRDefault="002E5479" w:rsidP="006D5AA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6B23DF" w14:paraId="0B3746FE" w14:textId="77777777" w:rsidTr="005E3862">
        <w:trPr>
          <w:cantSplit/>
          <w:trHeight w:val="27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6FB2553" w14:textId="77777777" w:rsidR="002E5479" w:rsidRPr="006B23DF" w:rsidRDefault="002E5479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D3C5EF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5D2110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CA4856" w14:textId="77777777" w:rsidR="002E5479" w:rsidRDefault="002E5479" w:rsidP="00FF504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St. Balaci</w:t>
            </w:r>
          </w:p>
          <w:p w14:paraId="0446103E" w14:textId="77777777" w:rsidR="002E5479" w:rsidRDefault="002E5479" w:rsidP="00FF504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liniile 2 și 3 </w:t>
            </w:r>
          </w:p>
          <w:p w14:paraId="0EE9DDE3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68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F20C41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CCFBB2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E0AC96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49D6ED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C7132B" w14:textId="77777777" w:rsidR="002E5479" w:rsidRDefault="002E5479" w:rsidP="006D5AAB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</w:p>
        </w:tc>
      </w:tr>
      <w:tr w:rsidR="002E5479" w:rsidRPr="006B23DF" w14:paraId="6889278F" w14:textId="77777777" w:rsidTr="005E3862">
        <w:trPr>
          <w:cantSplit/>
          <w:trHeight w:val="27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2AB471A" w14:textId="77777777" w:rsidR="002E5479" w:rsidRPr="006B23DF" w:rsidRDefault="002E5479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D39F90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157+450</w:t>
            </w:r>
          </w:p>
          <w:p w14:paraId="549D3F76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192+580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987E24" w14:textId="77777777" w:rsidR="002E5479" w:rsidRPr="006B23DF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20</w:t>
            </w: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2BF09E" w14:textId="77777777" w:rsidR="002E5479" w:rsidRDefault="002E547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Miroși - </w:t>
            </w:r>
          </w:p>
          <w:p w14:paraId="18BA8018" w14:textId="77777777" w:rsidR="002E5479" w:rsidRDefault="002E547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Balaci,</w:t>
            </w:r>
          </w:p>
          <w:p w14:paraId="45D0D004" w14:textId="77777777" w:rsidR="002E5479" w:rsidRDefault="002E547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1 directă Balaci</w:t>
            </w:r>
          </w:p>
          <w:p w14:paraId="76C9053D" w14:textId="77777777" w:rsidR="002E5479" w:rsidRDefault="002E547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și Balaci -</w:t>
            </w:r>
          </w:p>
          <w:p w14:paraId="18DAE28F" w14:textId="77777777" w:rsidR="002E5479" w:rsidRDefault="002E547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sz w:val="20"/>
              </w:rPr>
              <w:t>Roşiori Nord</w:t>
            </w:r>
          </w:p>
        </w:tc>
        <w:tc>
          <w:tcPr>
            <w:tcW w:w="84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3242EC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1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3E0956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F90B86" w14:textId="77777777" w:rsidR="002E5479" w:rsidRPr="006B23DF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3BE102" w14:textId="77777777" w:rsidR="002E5479" w:rsidRPr="006B23DF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33CE97" w14:textId="77777777" w:rsidR="002E5479" w:rsidRPr="006A487D" w:rsidRDefault="002E5479">
            <w:pPr>
              <w:spacing w:before="40" w:after="40" w:line="360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>
              <w:rPr>
                <w:b/>
                <w:bCs/>
                <w:i/>
                <w:color w:val="000000"/>
                <w:sz w:val="20"/>
              </w:rPr>
              <w:t>Semnalizată ca limitare de viteză.</w:t>
            </w:r>
          </w:p>
        </w:tc>
      </w:tr>
      <w:tr w:rsidR="002E5479" w:rsidRPr="006B23DF" w14:paraId="5E083CD8" w14:textId="77777777" w:rsidTr="005E3862">
        <w:trPr>
          <w:cantSplit/>
          <w:trHeight w:val="22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0BF7555" w14:textId="77777777" w:rsidR="002E5479" w:rsidRPr="006B23DF" w:rsidRDefault="002E5479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053CA7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F4DFC1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38F084" w14:textId="77777777" w:rsidR="002E5479" w:rsidRDefault="002E5479" w:rsidP="006A487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Roşiori Nord</w:t>
            </w:r>
          </w:p>
          <w:p w14:paraId="436FC61A" w14:textId="77777777" w:rsidR="002E5479" w:rsidRDefault="002E5479" w:rsidP="0074185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7 prim. - exped.</w:t>
            </w:r>
          </w:p>
        </w:tc>
        <w:tc>
          <w:tcPr>
            <w:tcW w:w="868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0FBE98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0F9D52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5</w:t>
            </w:r>
          </w:p>
        </w:tc>
        <w:tc>
          <w:tcPr>
            <w:tcW w:w="8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130CEE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E404DD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9B7C9B" w14:textId="77777777" w:rsidR="002E5479" w:rsidRDefault="002E5479" w:rsidP="00F033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6B23DF" w14:paraId="123EB81E" w14:textId="77777777" w:rsidTr="005E3862">
        <w:trPr>
          <w:cantSplit/>
          <w:trHeight w:val="22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D131217" w14:textId="77777777" w:rsidR="002E5479" w:rsidRPr="006B23DF" w:rsidRDefault="002E5479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AA0493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7E5DF0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E66E32" w14:textId="77777777" w:rsidR="002E5479" w:rsidRDefault="002E5479" w:rsidP="0084650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Roşiori Nord</w:t>
            </w:r>
          </w:p>
          <w:p w14:paraId="1D1E3BDF" w14:textId="77777777" w:rsidR="002E5479" w:rsidRDefault="002E5479" w:rsidP="0084650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8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EBAD55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</w:t>
            </w:r>
          </w:p>
          <w:p w14:paraId="0B656F1F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diag. </w:t>
            </w:r>
          </w:p>
          <w:p w14:paraId="4D64B88D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12 - 16 și </w:t>
            </w:r>
          </w:p>
          <w:p w14:paraId="2C08CD38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20 - 30</w:t>
            </w:r>
          </w:p>
        </w:tc>
        <w:tc>
          <w:tcPr>
            <w:tcW w:w="7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B5A892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10D0F8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2D6B19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726FFC" w14:textId="77777777" w:rsidR="002E5479" w:rsidRDefault="002E5479" w:rsidP="00F033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6B23DF" w14:paraId="0CD8B5EC" w14:textId="77777777" w:rsidTr="005E3862">
        <w:trPr>
          <w:cantSplit/>
          <w:trHeight w:val="22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B2A18C4" w14:textId="77777777" w:rsidR="002E5479" w:rsidRPr="006B23DF" w:rsidRDefault="002E5479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04BDB7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EEFD41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769667" w14:textId="77777777" w:rsidR="002E5479" w:rsidRDefault="002E5479" w:rsidP="0084650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Roşiori Nord</w:t>
            </w:r>
          </w:p>
          <w:p w14:paraId="1C74EDEC" w14:textId="77777777" w:rsidR="002E5479" w:rsidRDefault="002E5479" w:rsidP="0084650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</w:t>
            </w:r>
          </w:p>
        </w:tc>
        <w:tc>
          <w:tcPr>
            <w:tcW w:w="868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D83DFE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toată linia </w:t>
            </w:r>
          </w:p>
          <w:p w14:paraId="1ECF0926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inclusiv </w:t>
            </w:r>
          </w:p>
          <w:p w14:paraId="079EC269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sch. 16, 20, 34, 40, 54 și </w:t>
            </w:r>
          </w:p>
          <w:p w14:paraId="7094F42F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TDJ</w:t>
            </w:r>
          </w:p>
          <w:p w14:paraId="1D689833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66 / 68</w:t>
            </w:r>
          </w:p>
        </w:tc>
        <w:tc>
          <w:tcPr>
            <w:tcW w:w="7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A3B05F" w14:textId="77777777" w:rsidR="002E5479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B2102B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230B6C" w14:textId="77777777" w:rsidR="002E5479" w:rsidRPr="006B23DF" w:rsidRDefault="002E5479" w:rsidP="00FF504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7A2B36" w14:textId="77777777" w:rsidR="002E5479" w:rsidRDefault="002E5479" w:rsidP="00F033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14:paraId="699E704D" w14:textId="77777777" w:rsidTr="005E3862">
        <w:trPr>
          <w:cantSplit/>
          <w:trHeight w:val="44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0C7E996" w14:textId="77777777" w:rsidR="002E5479" w:rsidRDefault="002E5479">
            <w:pPr>
              <w:numPr>
                <w:ilvl w:val="0"/>
                <w:numId w:val="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590AF1" w14:textId="77777777" w:rsidR="002E5479" w:rsidRDefault="002E5479" w:rsidP="00DE75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05854F" w14:textId="77777777" w:rsidR="002E5479" w:rsidRPr="007B601C" w:rsidRDefault="002E5479" w:rsidP="00DE75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D805A8" w14:textId="77777777" w:rsidR="002E5479" w:rsidRDefault="002E5479" w:rsidP="0075252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Roşiori Nord</w:t>
            </w:r>
          </w:p>
          <w:p w14:paraId="7B5DF5B0" w14:textId="77777777" w:rsidR="002E5479" w:rsidRDefault="002E5479" w:rsidP="00DE751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8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A76449" w14:textId="77777777" w:rsidR="002E5479" w:rsidRDefault="002E5479" w:rsidP="00E728A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56BF2E64" w14:textId="77777777" w:rsidR="002E5479" w:rsidRDefault="002E5479" w:rsidP="00E728A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49</w:t>
            </w:r>
          </w:p>
        </w:tc>
        <w:tc>
          <w:tcPr>
            <w:tcW w:w="7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63A56A" w14:textId="77777777" w:rsidR="002E5479" w:rsidRPr="00314600" w:rsidRDefault="002E5479" w:rsidP="00DE75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CDD3B6" w14:textId="77777777" w:rsidR="002E5479" w:rsidRDefault="002E5479" w:rsidP="00DE75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3FBEDD" w14:textId="77777777" w:rsidR="002E5479" w:rsidRPr="00314600" w:rsidRDefault="002E5479" w:rsidP="00DE75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8A04A4" w14:textId="77777777" w:rsidR="002E5479" w:rsidRDefault="002E5479" w:rsidP="00DE75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8E0F831" w14:textId="77777777" w:rsidR="002E5479" w:rsidRDefault="002E5479" w:rsidP="00DE75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și 6 Cap X.</w:t>
            </w:r>
          </w:p>
        </w:tc>
      </w:tr>
    </w:tbl>
    <w:p w14:paraId="7E472797" w14:textId="77777777" w:rsidR="002E5479" w:rsidRDefault="002E5479">
      <w:pPr>
        <w:spacing w:before="40" w:after="40" w:line="192" w:lineRule="auto"/>
        <w:ind w:right="57"/>
        <w:rPr>
          <w:sz w:val="20"/>
        </w:rPr>
      </w:pPr>
    </w:p>
    <w:p w14:paraId="6570EF0E" w14:textId="77777777" w:rsidR="002E5479" w:rsidRDefault="002E5479" w:rsidP="00864E90">
      <w:pPr>
        <w:pStyle w:val="Heading1"/>
        <w:spacing w:line="360" w:lineRule="auto"/>
      </w:pPr>
      <w:r>
        <w:t>LINIA 110 A</w:t>
      </w:r>
    </w:p>
    <w:p w14:paraId="388FD9B5" w14:textId="77777777" w:rsidR="002E5479" w:rsidRDefault="002E5479" w:rsidP="00245FFF">
      <w:pPr>
        <w:pStyle w:val="Heading1"/>
        <w:spacing w:line="360" w:lineRule="auto"/>
        <w:rPr>
          <w:b w:val="0"/>
          <w:bCs w:val="0"/>
          <w:sz w:val="8"/>
        </w:rPr>
      </w:pPr>
      <w:r>
        <w:t>ROŞIORI NORD - ROȘIORI EST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80"/>
        <w:gridCol w:w="753"/>
        <w:gridCol w:w="2202"/>
        <w:gridCol w:w="869"/>
        <w:gridCol w:w="753"/>
        <w:gridCol w:w="869"/>
        <w:gridCol w:w="752"/>
        <w:gridCol w:w="2490"/>
      </w:tblGrid>
      <w:tr w:rsidR="002E5479" w:rsidRPr="00762927" w14:paraId="3D233225" w14:textId="77777777" w:rsidTr="00762927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9FC4A2" w14:textId="77777777" w:rsidR="002E5479" w:rsidRPr="00762927" w:rsidRDefault="002E5479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472017" w14:textId="77777777" w:rsidR="002E5479" w:rsidRPr="00762927" w:rsidRDefault="002E5479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A6F6C2" w14:textId="77777777" w:rsidR="002E5479" w:rsidRPr="00762927" w:rsidRDefault="002E5479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556510" w14:textId="77777777" w:rsidR="002E5479" w:rsidRPr="00762927" w:rsidRDefault="002E5479" w:rsidP="00442E4B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St. Roşiori Nord</w:t>
            </w:r>
          </w:p>
          <w:p w14:paraId="2F1308EE" w14:textId="77777777" w:rsidR="002E5479" w:rsidRPr="00762927" w:rsidRDefault="002E5479" w:rsidP="00442E4B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4A5E71" w14:textId="77777777" w:rsidR="002E5479" w:rsidRDefault="002E5479" w:rsidP="005727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TDJ </w:t>
            </w:r>
          </w:p>
          <w:p w14:paraId="2815CF92" w14:textId="77777777" w:rsidR="002E5479" w:rsidRDefault="002E5479" w:rsidP="005727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15 / 17 </w:t>
            </w:r>
          </w:p>
          <w:p w14:paraId="67C8E88E" w14:textId="77777777" w:rsidR="002E5479" w:rsidRPr="00762927" w:rsidRDefault="002E5479" w:rsidP="005727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în abatere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8E8B98" w14:textId="77777777" w:rsidR="002E5479" w:rsidRPr="00762927" w:rsidRDefault="002E5479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8E114B" w14:textId="77777777" w:rsidR="002E5479" w:rsidRPr="00762927" w:rsidRDefault="002E5479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3A6A9A" w14:textId="77777777" w:rsidR="002E5479" w:rsidRPr="00762927" w:rsidRDefault="002E5479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184F45" w14:textId="77777777" w:rsidR="002E5479" w:rsidRDefault="002E5479" w:rsidP="007629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3CA5BBD2" w14:textId="77777777" w:rsidR="002E5479" w:rsidRDefault="002E5479" w:rsidP="007629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din fir I în fir II și invers.</w:t>
            </w:r>
          </w:p>
        </w:tc>
      </w:tr>
      <w:tr w:rsidR="002E5479" w:rsidRPr="00762927" w14:paraId="6F3866C7" w14:textId="77777777" w:rsidTr="00762927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477A87" w14:textId="77777777" w:rsidR="002E5479" w:rsidRPr="00762927" w:rsidRDefault="002E5479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3452A6" w14:textId="77777777" w:rsidR="002E5479" w:rsidRPr="00762927" w:rsidRDefault="002E5479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53A0B1" w14:textId="77777777" w:rsidR="002E5479" w:rsidRPr="00762927" w:rsidRDefault="002E5479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487FD7" w14:textId="77777777" w:rsidR="002E5479" w:rsidRPr="00762927" w:rsidRDefault="002E5479" w:rsidP="0076292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St. Roşiori Nord</w:t>
            </w:r>
          </w:p>
          <w:p w14:paraId="705D3744" w14:textId="77777777" w:rsidR="002E5479" w:rsidRPr="00762927" w:rsidRDefault="002E5479" w:rsidP="0076292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1E1594" w14:textId="77777777" w:rsidR="002E5479" w:rsidRPr="00762927" w:rsidRDefault="002E5479" w:rsidP="005727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 xml:space="preserve">peste </w:t>
            </w:r>
            <w:r>
              <w:rPr>
                <w:b/>
                <w:bCs/>
                <w:color w:val="000000"/>
                <w:sz w:val="20"/>
              </w:rPr>
              <w:t>sch. 49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2E9B90" w14:textId="77777777" w:rsidR="002E5479" w:rsidRPr="00762927" w:rsidRDefault="002E5479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62927">
              <w:rPr>
                <w:b/>
                <w:bCs/>
                <w:color w:val="000000"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12EA7C" w14:textId="77777777" w:rsidR="002E5479" w:rsidRPr="00762927" w:rsidRDefault="002E5479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BA6499" w14:textId="77777777" w:rsidR="002E5479" w:rsidRPr="00762927" w:rsidRDefault="002E5479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B21B59" w14:textId="77777777" w:rsidR="002E5479" w:rsidRDefault="002E5479" w:rsidP="007629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27CFF00A" w14:textId="77777777" w:rsidR="002E5479" w:rsidRPr="00762927" w:rsidRDefault="002E5479" w:rsidP="007629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la liniile 5 și 6 Cap X.</w:t>
            </w:r>
          </w:p>
        </w:tc>
      </w:tr>
      <w:tr w:rsidR="002E5479" w:rsidRPr="00762927" w14:paraId="5B0CC624" w14:textId="77777777" w:rsidTr="00762927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CBD481" w14:textId="77777777" w:rsidR="002E5479" w:rsidRPr="00762927" w:rsidRDefault="002E5479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A44E93" w14:textId="77777777" w:rsidR="002E5479" w:rsidRPr="00762927" w:rsidRDefault="002E5479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6744F4" w14:textId="77777777" w:rsidR="002E5479" w:rsidRPr="00762927" w:rsidRDefault="002E5479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CD1F87" w14:textId="77777777" w:rsidR="002E5479" w:rsidRPr="00762927" w:rsidRDefault="002E5479" w:rsidP="00C52D3E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St. Roşiori Nord</w:t>
            </w:r>
          </w:p>
          <w:p w14:paraId="153F648C" w14:textId="77777777" w:rsidR="002E5479" w:rsidRPr="00762927" w:rsidRDefault="002E5479" w:rsidP="0076292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0114EB" w14:textId="77777777" w:rsidR="002E5479" w:rsidRDefault="002E5479" w:rsidP="005727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toată linia</w:t>
            </w:r>
            <w:r>
              <w:rPr>
                <w:b/>
                <w:bCs/>
                <w:color w:val="000000"/>
                <w:sz w:val="20"/>
              </w:rPr>
              <w:t xml:space="preserve"> inclusiv</w:t>
            </w:r>
          </w:p>
          <w:p w14:paraId="108C4ED8" w14:textId="77777777" w:rsidR="002E5479" w:rsidRDefault="002E5479" w:rsidP="005727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sch. 16,</w:t>
            </w:r>
          </w:p>
          <w:p w14:paraId="71B97547" w14:textId="77777777" w:rsidR="002E5479" w:rsidRDefault="002E5479" w:rsidP="005727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20, 34, 40, 54 și </w:t>
            </w:r>
          </w:p>
          <w:p w14:paraId="72D52990" w14:textId="77777777" w:rsidR="002E5479" w:rsidRDefault="002E5479" w:rsidP="005727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TDJ</w:t>
            </w:r>
          </w:p>
          <w:p w14:paraId="76A8746B" w14:textId="77777777" w:rsidR="002E5479" w:rsidRPr="00762927" w:rsidRDefault="002E5479" w:rsidP="005727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66 / 68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87177F" w14:textId="77777777" w:rsidR="002E5479" w:rsidRPr="00762927" w:rsidRDefault="002E5479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9D28E5" w14:textId="77777777" w:rsidR="002E5479" w:rsidRPr="00762927" w:rsidRDefault="002E5479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36B727" w14:textId="77777777" w:rsidR="002E5479" w:rsidRPr="00762927" w:rsidRDefault="002E5479" w:rsidP="007629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1D2477" w14:textId="77777777" w:rsidR="002E5479" w:rsidRDefault="002E5479" w:rsidP="007629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62927" w14:paraId="1B0C3064" w14:textId="77777777" w:rsidTr="00762927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1A35E9" w14:textId="77777777" w:rsidR="002E5479" w:rsidRPr="00762927" w:rsidRDefault="002E5479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92F586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E1F344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3E4C86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St. Roşiori Nord</w:t>
            </w:r>
          </w:p>
          <w:p w14:paraId="480A7BD5" w14:textId="77777777" w:rsidR="002E5479" w:rsidRDefault="002E5479" w:rsidP="00B45F7F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linia 7 </w:t>
            </w:r>
          </w:p>
          <w:p w14:paraId="553D7B56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B16DBB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CB7074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A603F5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F2A479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9C80F5" w14:textId="77777777" w:rsidR="002E5479" w:rsidRDefault="002E5479" w:rsidP="00B45F7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62927" w14:paraId="77CC83BE" w14:textId="77777777" w:rsidTr="00762927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A929B2" w14:textId="77777777" w:rsidR="002E5479" w:rsidRPr="00762927" w:rsidRDefault="002E5479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B16270" w14:textId="77777777" w:rsidR="002E5479" w:rsidRDefault="002E5479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192+700</w:t>
            </w:r>
          </w:p>
          <w:p w14:paraId="391A352F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194+000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772564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E23496" w14:textId="77777777" w:rsidR="002E5479" w:rsidRDefault="002E5479" w:rsidP="00B45F7F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Roşiori Nord</w:t>
            </w:r>
            <w:r>
              <w:rPr>
                <w:b/>
                <w:bCs/>
                <w:color w:val="000000"/>
                <w:sz w:val="20"/>
              </w:rPr>
              <w:t xml:space="preserve"> –</w:t>
            </w:r>
          </w:p>
          <w:p w14:paraId="67082E5D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Roşiori Est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E797C0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B58528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C2124A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449B04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FBC54B" w14:textId="77777777" w:rsidR="002E5479" w:rsidRDefault="002E5479" w:rsidP="00B45F7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62927" w14:paraId="1AEB5D5F" w14:textId="77777777" w:rsidTr="00762927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BE70462" w14:textId="77777777" w:rsidR="002E5479" w:rsidRPr="00762927" w:rsidRDefault="002E5479">
            <w:pPr>
              <w:numPr>
                <w:ilvl w:val="0"/>
                <w:numId w:val="8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A02740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0EA1A2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5BA675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St. Roşiori Est</w:t>
            </w:r>
          </w:p>
          <w:p w14:paraId="2E0DB1D8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 xml:space="preserve">liniile 3 şi 4 </w:t>
            </w:r>
          </w:p>
          <w:p w14:paraId="5E6C6F0D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ED3FC9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62927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B4B160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62927"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0581EC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561C1A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81000B" w14:textId="77777777" w:rsidR="002E5479" w:rsidRPr="00762927" w:rsidRDefault="002E5479" w:rsidP="00B45F7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</w:tbl>
    <w:p w14:paraId="5269C1E7" w14:textId="77777777" w:rsidR="002E5479" w:rsidRDefault="002E5479">
      <w:pPr>
        <w:spacing w:before="40" w:after="40" w:line="192" w:lineRule="auto"/>
        <w:ind w:right="57"/>
        <w:rPr>
          <w:sz w:val="20"/>
        </w:rPr>
      </w:pPr>
    </w:p>
    <w:p w14:paraId="3DD5B523" w14:textId="77777777" w:rsidR="002E5479" w:rsidRDefault="002E5479" w:rsidP="00864E90">
      <w:pPr>
        <w:pStyle w:val="Heading1"/>
        <w:spacing w:line="360" w:lineRule="auto"/>
      </w:pPr>
      <w:r>
        <w:lastRenderedPageBreak/>
        <w:t>LINIA 110 B</w:t>
      </w:r>
    </w:p>
    <w:p w14:paraId="4A92DB80" w14:textId="77777777" w:rsidR="002E5479" w:rsidRDefault="002E5479" w:rsidP="00245FFF">
      <w:pPr>
        <w:pStyle w:val="Heading1"/>
        <w:spacing w:line="360" w:lineRule="auto"/>
        <w:rPr>
          <w:b w:val="0"/>
          <w:bCs w:val="0"/>
          <w:sz w:val="8"/>
        </w:rPr>
      </w:pPr>
      <w:r>
        <w:t>ROȘIORI EST - TURNU MĂGURELE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80"/>
        <w:gridCol w:w="753"/>
        <w:gridCol w:w="2202"/>
        <w:gridCol w:w="869"/>
        <w:gridCol w:w="753"/>
        <w:gridCol w:w="869"/>
        <w:gridCol w:w="752"/>
        <w:gridCol w:w="2490"/>
      </w:tblGrid>
      <w:tr w:rsidR="002E5479" w:rsidRPr="00D84313" w14:paraId="35CE6484" w14:textId="77777777" w:rsidTr="00D84313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FBAAE4" w14:textId="77777777" w:rsidR="002E5479" w:rsidRDefault="002E5479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D7F487" w14:textId="77777777" w:rsidR="002E5479" w:rsidRDefault="002E5479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195+466</w:t>
            </w:r>
          </w:p>
          <w:p w14:paraId="52CC90B8" w14:textId="77777777" w:rsidR="002E5479" w:rsidRPr="00D84313" w:rsidRDefault="002E5479" w:rsidP="005F1EA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240+783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D8CD18" w14:textId="77777777" w:rsidR="002E5479" w:rsidRPr="00D84313" w:rsidRDefault="002E5479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40DAEC" w14:textId="77777777" w:rsidR="002E5479" w:rsidRDefault="002E5479" w:rsidP="00D8431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>Roşiori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  <w:r w:rsidRPr="00D84313">
              <w:rPr>
                <w:b/>
                <w:bCs/>
                <w:color w:val="000000"/>
                <w:sz w:val="20"/>
              </w:rPr>
              <w:t>Est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14:paraId="771B7B54" w14:textId="77777777" w:rsidR="002E5479" w:rsidRPr="00D84313" w:rsidRDefault="002E5479" w:rsidP="00D8431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>Turnu Măgurele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573F6C" w14:textId="77777777" w:rsidR="002E5479" w:rsidRPr="00D84313" w:rsidRDefault="002E5479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290074" w14:textId="77777777" w:rsidR="002E5479" w:rsidRPr="00D84313" w:rsidRDefault="002E5479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03437A" w14:textId="77777777" w:rsidR="002E5479" w:rsidRPr="00D84313" w:rsidRDefault="002E5479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4050EC" w14:textId="77777777" w:rsidR="002E5479" w:rsidRPr="00D84313" w:rsidRDefault="002E5479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6D5104" w14:textId="77777777" w:rsidR="002E5479" w:rsidRPr="007126D7" w:rsidRDefault="002E5479" w:rsidP="009371BD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*Interzis circulația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</w:t>
            </w:r>
            <w:r>
              <w:rPr>
                <w:b/>
                <w:bCs/>
                <w:iCs/>
                <w:color w:val="000000"/>
                <w:sz w:val="20"/>
              </w:rPr>
              <w:t>trenurilor care au în componență mai mult de două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locomotive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 cuplate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14:paraId="0CC9D3C8" w14:textId="77777777" w:rsidR="002E5479" w:rsidRPr="00D84313" w:rsidRDefault="002E5479" w:rsidP="009371B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D84313" w14:paraId="1C4666E7" w14:textId="77777777" w:rsidTr="00D84313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9F2F305" w14:textId="77777777" w:rsidR="002E5479" w:rsidRPr="00D84313" w:rsidRDefault="002E5479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61E335" w14:textId="77777777" w:rsidR="002E5479" w:rsidRPr="00D84313" w:rsidRDefault="002E5479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561A4F" w14:textId="77777777" w:rsidR="002E5479" w:rsidRPr="00D84313" w:rsidRDefault="002E5479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3C0910" w14:textId="77777777" w:rsidR="002E5479" w:rsidRPr="00D84313" w:rsidRDefault="002E5479" w:rsidP="00D8431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>St. Roşiori Est</w:t>
            </w:r>
          </w:p>
          <w:p w14:paraId="723485C6" w14:textId="77777777" w:rsidR="002E5479" w:rsidRPr="00D84313" w:rsidRDefault="002E5479" w:rsidP="00D8431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 xml:space="preserve">liniile 3 şi 4 </w:t>
            </w:r>
          </w:p>
          <w:p w14:paraId="63FCEA66" w14:textId="77777777" w:rsidR="002E5479" w:rsidRPr="00D84313" w:rsidRDefault="002E5479" w:rsidP="00D8431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B9336D" w14:textId="77777777" w:rsidR="002E5479" w:rsidRPr="00D84313" w:rsidRDefault="002E5479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F6DDC5" w14:textId="77777777" w:rsidR="002E5479" w:rsidRPr="00D84313" w:rsidRDefault="002E5479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D84313"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A6D476" w14:textId="77777777" w:rsidR="002E5479" w:rsidRPr="00D84313" w:rsidRDefault="002E5479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31A37B" w14:textId="77777777" w:rsidR="002E5479" w:rsidRPr="00D84313" w:rsidRDefault="002E5479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59A61D" w14:textId="77777777" w:rsidR="002E5479" w:rsidRPr="00D84313" w:rsidRDefault="002E5479" w:rsidP="00D8431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D84313" w14:paraId="2CB96224" w14:textId="77777777" w:rsidTr="00D84313">
        <w:trPr>
          <w:cantSplit/>
          <w:trHeight w:val="51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E66084" w14:textId="77777777" w:rsidR="002E5479" w:rsidRPr="00D84313" w:rsidRDefault="002E5479">
            <w:pPr>
              <w:numPr>
                <w:ilvl w:val="0"/>
                <w:numId w:val="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11956C" w14:textId="77777777" w:rsidR="002E5479" w:rsidRPr="00D84313" w:rsidRDefault="002E5479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9E3888" w14:textId="77777777" w:rsidR="002E5479" w:rsidRPr="00D84313" w:rsidRDefault="002E5479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EBB39E" w14:textId="77777777" w:rsidR="002E5479" w:rsidRDefault="002E5479" w:rsidP="000201A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>St. Turnu Măgurele Oraş</w:t>
            </w:r>
          </w:p>
          <w:p w14:paraId="4A5671B1" w14:textId="77777777" w:rsidR="002E5479" w:rsidRPr="00D84313" w:rsidRDefault="002E5479" w:rsidP="000201A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>lini</w:t>
            </w:r>
            <w:r>
              <w:rPr>
                <w:b/>
                <w:bCs/>
                <w:color w:val="000000"/>
                <w:sz w:val="20"/>
              </w:rPr>
              <w:t>ile 1 și  4</w:t>
            </w:r>
            <w:r w:rsidRPr="00D84313">
              <w:rPr>
                <w:b/>
                <w:bCs/>
                <w:color w:val="000000"/>
                <w:sz w:val="20"/>
              </w:rPr>
              <w:t xml:space="preserve"> </w:t>
            </w:r>
          </w:p>
          <w:p w14:paraId="71545D1B" w14:textId="77777777" w:rsidR="002E5479" w:rsidRPr="00D84313" w:rsidRDefault="002E5479" w:rsidP="000201A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84C26E" w14:textId="77777777" w:rsidR="002E5479" w:rsidRPr="00D84313" w:rsidRDefault="002E5479" w:rsidP="00C036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>toată</w:t>
            </w:r>
          </w:p>
          <w:p w14:paraId="1C23C5E9" w14:textId="77777777" w:rsidR="002E5479" w:rsidRPr="00D84313" w:rsidRDefault="002E5479" w:rsidP="00C036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D84313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6C4E38" w14:textId="77777777" w:rsidR="002E5479" w:rsidRPr="00D84313" w:rsidRDefault="002E5479" w:rsidP="00C036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D84313">
              <w:rPr>
                <w:b/>
                <w:bCs/>
                <w:color w:val="000000"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017444" w14:textId="77777777" w:rsidR="002E5479" w:rsidRPr="00D84313" w:rsidRDefault="002E5479" w:rsidP="00C0366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D617D8" w14:textId="77777777" w:rsidR="002E5479" w:rsidRPr="00D84313" w:rsidRDefault="002E5479" w:rsidP="00D84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5D635B" w14:textId="77777777" w:rsidR="002E5479" w:rsidRPr="00D84313" w:rsidRDefault="002E5479" w:rsidP="00D8431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</w:tbl>
    <w:p w14:paraId="5EF6CEE0" w14:textId="77777777" w:rsidR="002E5479" w:rsidRDefault="002E5479">
      <w:pPr>
        <w:spacing w:before="40" w:after="40" w:line="192" w:lineRule="auto"/>
        <w:ind w:right="57"/>
        <w:rPr>
          <w:sz w:val="20"/>
        </w:rPr>
      </w:pPr>
    </w:p>
    <w:p w14:paraId="2FFF66C3" w14:textId="77777777" w:rsidR="002E5479" w:rsidRDefault="002E5479" w:rsidP="000F4DAE">
      <w:pPr>
        <w:pStyle w:val="Heading1"/>
        <w:spacing w:line="360" w:lineRule="auto"/>
      </w:pPr>
      <w:r>
        <w:t>LINIA 111</w:t>
      </w:r>
    </w:p>
    <w:p w14:paraId="7416016F" w14:textId="77777777" w:rsidR="002E5479" w:rsidRDefault="002E5479" w:rsidP="00FF1C05">
      <w:pPr>
        <w:pStyle w:val="Heading1"/>
        <w:spacing w:line="360" w:lineRule="auto"/>
        <w:rPr>
          <w:b w:val="0"/>
          <w:bCs w:val="0"/>
          <w:sz w:val="8"/>
        </w:rPr>
      </w:pPr>
      <w:r>
        <w:t>ROŞIORI EST - ALEXANDRIA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1"/>
        <w:gridCol w:w="880"/>
        <w:gridCol w:w="750"/>
        <w:gridCol w:w="2189"/>
        <w:gridCol w:w="924"/>
        <w:gridCol w:w="750"/>
        <w:gridCol w:w="860"/>
        <w:gridCol w:w="745"/>
        <w:gridCol w:w="2477"/>
      </w:tblGrid>
      <w:tr w:rsidR="002E5479" w:rsidRPr="005564C7" w14:paraId="4835725B" w14:textId="77777777" w:rsidTr="005564C7">
        <w:trPr>
          <w:cantSplit/>
          <w:trHeight w:val="421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B41E651" w14:textId="77777777" w:rsidR="002E5479" w:rsidRPr="005564C7" w:rsidRDefault="002E5479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2D6B58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7BF878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F7E3D8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St. Roşiori Est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EC9D8D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peste sch. 30 în abatere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64FA06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D87CD0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392016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90D4BF" w14:textId="77777777" w:rsidR="002E5479" w:rsidRDefault="002E5479" w:rsidP="006C696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4E3E5450" w14:textId="77777777" w:rsidR="002E5479" w:rsidRPr="005564C7" w:rsidRDefault="002E5479" w:rsidP="006C696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la linia 2. </w:t>
            </w:r>
          </w:p>
        </w:tc>
      </w:tr>
      <w:tr w:rsidR="002E5479" w:rsidRPr="005564C7" w14:paraId="4C3231F5" w14:textId="77777777" w:rsidTr="005564C7">
        <w:trPr>
          <w:cantSplit/>
          <w:trHeight w:val="421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570D91C" w14:textId="77777777" w:rsidR="002E5479" w:rsidRPr="005564C7" w:rsidRDefault="002E5479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45EF07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EF8994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7DC8C9" w14:textId="77777777" w:rsidR="002E5479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St. Roşiori Est</w:t>
            </w:r>
          </w:p>
          <w:p w14:paraId="5A8C8E93" w14:textId="77777777" w:rsidR="002E5479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liniile 3 și 4 </w:t>
            </w:r>
          </w:p>
          <w:p w14:paraId="5D468926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085849" w14:textId="77777777" w:rsidR="002E5479" w:rsidRPr="005564C7" w:rsidRDefault="002E5479" w:rsidP="00A351B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2FCE6C" w14:textId="77777777" w:rsidR="002E5479" w:rsidRPr="005564C7" w:rsidRDefault="002E5479" w:rsidP="00A351B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0EE045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BEAB82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C65831" w14:textId="77777777" w:rsidR="002E5479" w:rsidRDefault="002E5479" w:rsidP="006C696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5564C7" w14:paraId="574F832A" w14:textId="77777777" w:rsidTr="005564C7">
        <w:trPr>
          <w:cantSplit/>
          <w:trHeight w:val="421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CB35BE5" w14:textId="77777777" w:rsidR="002E5479" w:rsidRPr="005564C7" w:rsidRDefault="002E5479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D93C81" w14:textId="77777777" w:rsidR="002E5479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195+600</w:t>
            </w:r>
          </w:p>
          <w:p w14:paraId="73F2F24F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200+000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46AB8C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2FF49A" w14:textId="77777777" w:rsidR="002E5479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Roşiori Est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14:paraId="0EC76A27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Plosca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40021C" w14:textId="77777777" w:rsidR="002E5479" w:rsidRPr="005564C7" w:rsidRDefault="002E5479" w:rsidP="00A351B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9D9888" w14:textId="77777777" w:rsidR="002E5479" w:rsidRDefault="002E5479" w:rsidP="00A351B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F16143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2D2899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7B4695" w14:textId="77777777" w:rsidR="002E5479" w:rsidRDefault="002E5479" w:rsidP="006C696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5564C7" w14:paraId="6C3DBD42" w14:textId="77777777" w:rsidTr="005564C7">
        <w:trPr>
          <w:cantSplit/>
          <w:trHeight w:val="421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067D593" w14:textId="77777777" w:rsidR="002E5479" w:rsidRPr="005564C7" w:rsidRDefault="002E5479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930C8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202+825</w:t>
            </w:r>
          </w:p>
          <w:p w14:paraId="26515455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202+875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1CF508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5564C7"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F0F792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Roşiori -</w:t>
            </w:r>
          </w:p>
          <w:p w14:paraId="65565056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Plosca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54EB34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CFFC50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0F5B69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329685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C5622E" w14:textId="77777777" w:rsidR="002E5479" w:rsidRPr="005D2784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5D2784">
              <w:rPr>
                <w:b/>
                <w:bCs/>
                <w:iCs/>
                <w:color w:val="000000"/>
                <w:sz w:val="20"/>
              </w:rPr>
              <w:t>Valabil pentru trenurile remorcate cu două locomotive cuplate.</w:t>
            </w:r>
          </w:p>
          <w:p w14:paraId="7B544DE8" w14:textId="77777777" w:rsidR="002E5479" w:rsidRPr="00736DB4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36DB4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5564C7" w14:paraId="3572EE26" w14:textId="77777777" w:rsidTr="005564C7">
        <w:trPr>
          <w:cantSplit/>
          <w:trHeight w:val="421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92701C" w14:textId="77777777" w:rsidR="002E5479" w:rsidRPr="005564C7" w:rsidRDefault="002E5479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E3A1A2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BCBE49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DCC8B7" w14:textId="77777777" w:rsidR="002E5479" w:rsidRDefault="002E5479" w:rsidP="00B4331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St. Plosca</w:t>
            </w:r>
          </w:p>
          <w:p w14:paraId="5A0CF849" w14:textId="77777777" w:rsidR="002E5479" w:rsidRPr="005564C7" w:rsidRDefault="002E5479" w:rsidP="00B4331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X + Cap Y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9DE043" w14:textId="77777777" w:rsidR="002E5479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sch. </w:t>
            </w:r>
          </w:p>
          <w:p w14:paraId="49B138B7" w14:textId="77777777" w:rsidR="002E5479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3, 4 </w:t>
            </w:r>
          </w:p>
          <w:p w14:paraId="2ED99E2C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și 5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95C1B8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35917A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1AC2E0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B2BEC8" w14:textId="77777777" w:rsidR="002E5479" w:rsidRPr="00B43314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B43314"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584DA2FF" w14:textId="77777777" w:rsidR="002E5479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B43314">
              <w:rPr>
                <w:b/>
                <w:bCs/>
                <w:i/>
                <w:iCs/>
                <w:color w:val="000000"/>
                <w:sz w:val="20"/>
              </w:rPr>
              <w:t>la liniile 2 și 3.</w:t>
            </w:r>
          </w:p>
        </w:tc>
      </w:tr>
      <w:tr w:rsidR="002E5479" w:rsidRPr="005564C7" w14:paraId="5A751C23" w14:textId="77777777" w:rsidTr="005564C7">
        <w:trPr>
          <w:cantSplit/>
          <w:trHeight w:val="90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26F5A8" w14:textId="77777777" w:rsidR="002E5479" w:rsidRPr="005564C7" w:rsidRDefault="002E5479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AAFD4F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C479EB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860B61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St. Plosca</w:t>
            </w:r>
          </w:p>
          <w:p w14:paraId="716F6E5D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 xml:space="preserve">linia 3 </w:t>
            </w:r>
          </w:p>
          <w:p w14:paraId="5AE9D5BA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B928CB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5EE6FC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D03952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33EEA8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578424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5564C7" w14:paraId="343AC8A2" w14:textId="77777777" w:rsidTr="005564C7">
        <w:trPr>
          <w:cantSplit/>
          <w:trHeight w:val="90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9C55A5B" w14:textId="77777777" w:rsidR="002E5479" w:rsidRPr="005564C7" w:rsidRDefault="002E5479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2847A1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50948D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5FAD62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St. Plosca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8B5001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peste sch. 6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893A89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5564C7">
              <w:rPr>
                <w:b/>
                <w:bCs/>
                <w:color w:val="000000"/>
                <w:sz w:val="36"/>
                <w:szCs w:val="36"/>
              </w:rPr>
              <w:t>5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97837F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9C5DED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CC2F2F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5564C7" w14:paraId="00F65AE9" w14:textId="77777777" w:rsidTr="005564C7">
        <w:trPr>
          <w:cantSplit/>
          <w:trHeight w:val="90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E2FCF49" w14:textId="77777777" w:rsidR="002E5479" w:rsidRPr="005564C7" w:rsidRDefault="002E5479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300019" w14:textId="77777777" w:rsidR="002E5479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212+000</w:t>
            </w:r>
          </w:p>
          <w:p w14:paraId="1B806F57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214+500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3C0F2F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1F48DB" w14:textId="77777777" w:rsidR="002E5479" w:rsidRDefault="002E5479" w:rsidP="00B2232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Plosca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14:paraId="4B3AB7AC" w14:textId="77777777" w:rsidR="002E5479" w:rsidRPr="005564C7" w:rsidRDefault="002E5479" w:rsidP="00B2232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Alexandria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A53195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6BD8CD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6908BE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811374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D405FC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5564C7" w14:paraId="14CAB570" w14:textId="77777777" w:rsidTr="005564C7">
        <w:trPr>
          <w:cantSplit/>
          <w:trHeight w:val="90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60A3F44" w14:textId="77777777" w:rsidR="002E5479" w:rsidRPr="005564C7" w:rsidRDefault="002E5479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29C408" w14:textId="77777777" w:rsidR="002E5479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219+000</w:t>
            </w:r>
          </w:p>
          <w:p w14:paraId="27525250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223+000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2C94C4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53E48A" w14:textId="77777777" w:rsidR="002E5479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Plosca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14:paraId="2E736AF5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Alexandria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DB1757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1B3262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68A1E8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1825FB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76132E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5564C7" w14:paraId="191ADF55" w14:textId="77777777" w:rsidTr="005564C7">
        <w:trPr>
          <w:cantSplit/>
          <w:trHeight w:val="90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F9F487A" w14:textId="77777777" w:rsidR="002E5479" w:rsidRPr="005564C7" w:rsidRDefault="002E5479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AC5266" w14:textId="77777777" w:rsidR="002E5479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224+100</w:t>
            </w:r>
          </w:p>
          <w:p w14:paraId="59E20A57" w14:textId="77777777" w:rsidR="002E5479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224+150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B38C0A" w14:textId="77777777" w:rsidR="002E5479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102CB5" w14:textId="77777777" w:rsidR="002E5479" w:rsidRDefault="002E5479" w:rsidP="008F298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Plosca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14:paraId="258FE3C3" w14:textId="77777777" w:rsidR="002E5479" w:rsidRPr="005564C7" w:rsidRDefault="002E5479" w:rsidP="008F298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Alexandria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2178AC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1F273D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313750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23BDF8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3BBEFE" w14:textId="77777777" w:rsidR="002E5479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5564C7" w14:paraId="561240C7" w14:textId="77777777" w:rsidTr="005564C7">
        <w:trPr>
          <w:cantSplit/>
          <w:trHeight w:val="1055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6F6772D" w14:textId="77777777" w:rsidR="002E5479" w:rsidRPr="005564C7" w:rsidRDefault="002E5479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46D523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6B66BF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518EB7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St. Alexandria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DD00D0" w14:textId="77777777" w:rsidR="002E5479" w:rsidRDefault="002E5479" w:rsidP="008769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 xml:space="preserve">peste sch. </w:t>
            </w:r>
          </w:p>
          <w:p w14:paraId="2B74E8A1" w14:textId="77777777" w:rsidR="002E5479" w:rsidRDefault="002E5479" w:rsidP="008769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 xml:space="preserve">10, 13 </w:t>
            </w:r>
          </w:p>
          <w:p w14:paraId="3F0D43C0" w14:textId="77777777" w:rsidR="002E5479" w:rsidRDefault="002E5479" w:rsidP="008769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 xml:space="preserve">și </w:t>
            </w:r>
          </w:p>
          <w:p w14:paraId="7AECFFBA" w14:textId="77777777" w:rsidR="002E5479" w:rsidRDefault="002E5479" w:rsidP="008769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 xml:space="preserve">T.D.J. </w:t>
            </w:r>
          </w:p>
          <w:p w14:paraId="711B80BF" w14:textId="77777777" w:rsidR="002E5479" w:rsidRPr="005564C7" w:rsidRDefault="002E5479" w:rsidP="008769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15 / 17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271B18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5564C7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473D5D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09E3DD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776F47" w14:textId="77777777" w:rsidR="002E5479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5564C7"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50F4B00A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5564C7">
              <w:rPr>
                <w:b/>
                <w:bCs/>
                <w:i/>
                <w:iCs/>
                <w:color w:val="000000"/>
                <w:sz w:val="20"/>
              </w:rPr>
              <w:t>la liniile 2 și  3.</w:t>
            </w:r>
          </w:p>
        </w:tc>
      </w:tr>
      <w:tr w:rsidR="002E5479" w:rsidRPr="005564C7" w14:paraId="547FADB4" w14:textId="77777777" w:rsidTr="005564C7">
        <w:trPr>
          <w:cantSplit/>
          <w:trHeight w:val="810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4C07A2" w14:textId="77777777" w:rsidR="002E5479" w:rsidRPr="005564C7" w:rsidRDefault="002E5479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CD9690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15DB72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9062AF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St. Alexandria</w:t>
            </w:r>
          </w:p>
          <w:p w14:paraId="552684E0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 xml:space="preserve">linia 4 </w:t>
            </w:r>
          </w:p>
          <w:p w14:paraId="41C47325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 xml:space="preserve">primiri - expedieri 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823041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81F0FA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5564C7"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06659D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74F3C0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B80409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5564C7" w14:paraId="6F01EE3E" w14:textId="77777777" w:rsidTr="005564C7">
        <w:trPr>
          <w:cantSplit/>
          <w:trHeight w:val="2530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137A377" w14:textId="77777777" w:rsidR="002E5479" w:rsidRPr="005564C7" w:rsidRDefault="002E5479">
            <w:pPr>
              <w:numPr>
                <w:ilvl w:val="0"/>
                <w:numId w:val="10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86D43D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88F0FD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920907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St. Alexandria</w:t>
            </w:r>
          </w:p>
          <w:p w14:paraId="6A7139B1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Cap X şi Cap Y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BF2793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peste T.D.J.</w:t>
            </w:r>
          </w:p>
          <w:p w14:paraId="045DF7F1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 xml:space="preserve">19 / 21, </w:t>
            </w:r>
          </w:p>
          <w:p w14:paraId="23FD7B3F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12 / 14</w:t>
            </w:r>
          </w:p>
          <w:p w14:paraId="4E6DD72F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şi</w:t>
            </w:r>
          </w:p>
          <w:p w14:paraId="66E501DC" w14:textId="77777777" w:rsidR="002E5479" w:rsidRPr="005564C7" w:rsidRDefault="002E5479" w:rsidP="0087698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5564C7">
              <w:rPr>
                <w:b/>
                <w:bCs/>
                <w:color w:val="000000"/>
                <w:sz w:val="20"/>
              </w:rPr>
              <w:t>sch. 18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854250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5564C7">
              <w:rPr>
                <w:b/>
                <w:bCs/>
                <w:color w:val="000000"/>
                <w:sz w:val="36"/>
                <w:szCs w:val="36"/>
              </w:rPr>
              <w:t>5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4DFEC1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333084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D92233" w14:textId="77777777" w:rsidR="002E5479" w:rsidRPr="005564C7" w:rsidRDefault="002E5479" w:rsidP="005564C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</w:tbl>
    <w:p w14:paraId="381DBA0F" w14:textId="77777777" w:rsidR="002E5479" w:rsidRDefault="002E5479">
      <w:pPr>
        <w:spacing w:before="40" w:after="40" w:line="192" w:lineRule="auto"/>
        <w:ind w:right="57"/>
        <w:rPr>
          <w:sz w:val="20"/>
        </w:rPr>
      </w:pPr>
    </w:p>
    <w:p w14:paraId="62D2400D" w14:textId="77777777" w:rsidR="002E5479" w:rsidRDefault="002E5479" w:rsidP="00CB56C2">
      <w:pPr>
        <w:pStyle w:val="Heading1"/>
        <w:spacing w:line="360" w:lineRule="auto"/>
      </w:pPr>
      <w:r>
        <w:lastRenderedPageBreak/>
        <w:t>LINIA 111 A</w:t>
      </w:r>
    </w:p>
    <w:p w14:paraId="36F02510" w14:textId="77777777" w:rsidR="002E5479" w:rsidRDefault="002E5479" w:rsidP="00CB56C2">
      <w:pPr>
        <w:pStyle w:val="Heading1"/>
        <w:spacing w:line="360" w:lineRule="auto"/>
        <w:rPr>
          <w:b w:val="0"/>
          <w:bCs w:val="0"/>
          <w:sz w:val="8"/>
        </w:rPr>
      </w:pPr>
      <w:r>
        <w:t>ALEXANDRIA - ZIMNICEA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1"/>
        <w:gridCol w:w="880"/>
        <w:gridCol w:w="750"/>
        <w:gridCol w:w="2189"/>
        <w:gridCol w:w="924"/>
        <w:gridCol w:w="750"/>
        <w:gridCol w:w="860"/>
        <w:gridCol w:w="745"/>
        <w:gridCol w:w="2477"/>
      </w:tblGrid>
      <w:tr w:rsidR="002E5479" w14:paraId="30521AF1" w14:textId="77777777" w:rsidTr="009E6FEC">
        <w:trPr>
          <w:cantSplit/>
          <w:trHeight w:val="1055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5CAB7B2" w14:textId="77777777" w:rsidR="002E5479" w:rsidRDefault="002E5479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F5FC2F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D86CB8" w14:textId="77777777" w:rsidR="002E5479" w:rsidRPr="0067415A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CF99EC" w14:textId="77777777" w:rsidR="002E5479" w:rsidRDefault="002E5479" w:rsidP="00CB56C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Alexandria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50CCBA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11CAB4D2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10, 13 </w:t>
            </w:r>
          </w:p>
          <w:p w14:paraId="28878713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14:paraId="7255B2E0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T.D.J. </w:t>
            </w:r>
          </w:p>
          <w:p w14:paraId="5CBC2672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 / 17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1BD2FC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79D2C7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981634" w14:textId="77777777" w:rsidR="002E5479" w:rsidRPr="0067415A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9890BF" w14:textId="77777777" w:rsidR="002E5479" w:rsidRDefault="002E5479" w:rsidP="00CB56C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BF5D0A5" w14:textId="77777777" w:rsidR="002E5479" w:rsidRDefault="002E5479" w:rsidP="00CB56C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și  3.</w:t>
            </w:r>
          </w:p>
        </w:tc>
      </w:tr>
      <w:tr w:rsidR="002E5479" w14:paraId="097FA6FF" w14:textId="77777777" w:rsidTr="009E6FEC">
        <w:trPr>
          <w:cantSplit/>
          <w:trHeight w:val="810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E05096" w14:textId="77777777" w:rsidR="002E5479" w:rsidRDefault="002E5479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807DCF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673694" w14:textId="77777777" w:rsidR="002E5479" w:rsidRPr="0067415A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A5B770" w14:textId="77777777" w:rsidR="002E5479" w:rsidRDefault="002E5479" w:rsidP="00CB56C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Alexandria</w:t>
            </w:r>
          </w:p>
          <w:p w14:paraId="267B1E34" w14:textId="77777777" w:rsidR="002E5479" w:rsidRDefault="002E5479" w:rsidP="00CB56C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4 </w:t>
            </w:r>
          </w:p>
          <w:p w14:paraId="5C42748D" w14:textId="77777777" w:rsidR="002E5479" w:rsidRDefault="002E5479" w:rsidP="006361BE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primiri - expedieri 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7E1FE2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9A1911" w14:textId="77777777" w:rsidR="002E5479" w:rsidRPr="0067415A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7415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C04D4E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62A903" w14:textId="77777777" w:rsidR="002E5479" w:rsidRPr="0067415A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FAC5B6" w14:textId="77777777" w:rsidR="002E5479" w:rsidRDefault="002E5479" w:rsidP="00CB56C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1CB87210" w14:textId="77777777" w:rsidTr="009E6FEC">
        <w:trPr>
          <w:cantSplit/>
          <w:trHeight w:val="2530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13629E1" w14:textId="77777777" w:rsidR="002E5479" w:rsidRDefault="002E5479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F15AC8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346D6B" w14:textId="77777777" w:rsidR="002E5479" w:rsidRPr="0067415A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568124" w14:textId="77777777" w:rsidR="002E5479" w:rsidRDefault="002E5479" w:rsidP="00CB56C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Alexandria</w:t>
            </w:r>
          </w:p>
          <w:p w14:paraId="4EA52D60" w14:textId="77777777" w:rsidR="002E5479" w:rsidRDefault="002E5479" w:rsidP="00CB56C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şi Cap Y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CA99E9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</w:t>
            </w:r>
          </w:p>
          <w:p w14:paraId="447F57E9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19 / 21, </w:t>
            </w:r>
          </w:p>
          <w:p w14:paraId="645C5E6F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 / 14</w:t>
            </w:r>
          </w:p>
          <w:p w14:paraId="469FAB87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</w:t>
            </w:r>
          </w:p>
          <w:p w14:paraId="768446C3" w14:textId="77777777" w:rsidR="002E5479" w:rsidRDefault="002E5479" w:rsidP="008F4578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18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9B962F" w14:textId="77777777" w:rsidR="002E5479" w:rsidRPr="0067415A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DD5FEB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B581DB" w14:textId="77777777" w:rsidR="002E5479" w:rsidRPr="0067415A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436CFA" w14:textId="77777777" w:rsidR="002E5479" w:rsidRDefault="002E5479" w:rsidP="00CB56C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67CF6950" w14:textId="77777777" w:rsidTr="00A028FC">
        <w:trPr>
          <w:cantSplit/>
          <w:trHeight w:val="1373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AFC8EFA" w14:textId="77777777" w:rsidR="002E5479" w:rsidRDefault="002E5479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05EB60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226+444</w:t>
            </w:r>
          </w:p>
          <w:p w14:paraId="5C23CB11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273+200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323B7E" w14:textId="77777777" w:rsidR="002E5479" w:rsidRPr="0067415A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213553" w14:textId="77777777" w:rsidR="002E5479" w:rsidRPr="006F2DFE" w:rsidRDefault="002E5479" w:rsidP="00CB56C2">
            <w:pPr>
              <w:spacing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6F2DFE">
              <w:rPr>
                <w:b/>
                <w:bCs/>
                <w:color w:val="000000"/>
                <w:sz w:val="20"/>
              </w:rPr>
              <w:t>Alexandria -</w:t>
            </w:r>
          </w:p>
          <w:p w14:paraId="7307A836" w14:textId="77777777" w:rsidR="002E5479" w:rsidRDefault="002E5479" w:rsidP="00CB56C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 w:rsidRPr="006F2DFE">
              <w:rPr>
                <w:b/>
                <w:bCs/>
                <w:color w:val="000000"/>
                <w:sz w:val="20"/>
              </w:rPr>
              <w:t xml:space="preserve"> Zimnicea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CD1196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28659B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CEDB66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C3CE11" w14:textId="77777777" w:rsidR="002E5479" w:rsidRPr="0067415A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C53F3D" w14:textId="77777777" w:rsidR="002E5479" w:rsidRDefault="002E5479" w:rsidP="00CB56C2">
            <w:pPr>
              <w:spacing w:line="360" w:lineRule="auto"/>
              <w:ind w:left="57" w:right="57"/>
              <w:rPr>
                <w:b/>
                <w:bCs/>
                <w:iCs/>
                <w:sz w:val="20"/>
              </w:rPr>
            </w:pPr>
            <w:r w:rsidRPr="00A028FC">
              <w:rPr>
                <w:b/>
                <w:bCs/>
                <w:iCs/>
                <w:sz w:val="20"/>
              </w:rPr>
              <w:t>*Interzis circulaţia trenurilor care au în componenţă mai mult de două locomotive cuplate.</w:t>
            </w:r>
          </w:p>
          <w:p w14:paraId="7717D190" w14:textId="77777777" w:rsidR="002E5479" w:rsidRPr="00CB56C2" w:rsidRDefault="002E5479" w:rsidP="00CB56C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CB56C2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7427BF83" w14:textId="77777777" w:rsidTr="009E6FEC">
        <w:trPr>
          <w:cantSplit/>
          <w:trHeight w:val="452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B080066" w14:textId="77777777" w:rsidR="002E5479" w:rsidRDefault="002E5479">
            <w:pPr>
              <w:numPr>
                <w:ilvl w:val="0"/>
                <w:numId w:val="3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0416D5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ECB1AF" w14:textId="77777777" w:rsidR="002E5479" w:rsidRPr="0067415A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8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696B47" w14:textId="77777777" w:rsidR="002E5479" w:rsidRDefault="002E5479" w:rsidP="00CB56C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Zimnicea</w:t>
            </w:r>
          </w:p>
          <w:p w14:paraId="0E45616E" w14:textId="77777777" w:rsidR="002E5479" w:rsidRDefault="002E5479" w:rsidP="00CB56C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2A,  2B şi 3 primiri - expedieri</w:t>
            </w:r>
          </w:p>
        </w:tc>
        <w:tc>
          <w:tcPr>
            <w:tcW w:w="92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B77C40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18265B13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80A7BF" w14:textId="77777777" w:rsidR="002E5479" w:rsidRPr="0067415A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67415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AFF492" w14:textId="77777777" w:rsidR="002E5479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4668FF" w14:textId="77777777" w:rsidR="002E5479" w:rsidRPr="0067415A" w:rsidRDefault="002E5479" w:rsidP="00CB56C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36BE19" w14:textId="77777777" w:rsidR="002E5479" w:rsidRDefault="002E5479" w:rsidP="00CB56C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</w:tbl>
    <w:p w14:paraId="33EAFD27" w14:textId="77777777" w:rsidR="002E5479" w:rsidRDefault="002E5479" w:rsidP="00CB56C2">
      <w:pPr>
        <w:spacing w:line="360" w:lineRule="auto"/>
        <w:ind w:right="57"/>
        <w:rPr>
          <w:sz w:val="20"/>
        </w:rPr>
      </w:pPr>
    </w:p>
    <w:p w14:paraId="3CB92431" w14:textId="77777777" w:rsidR="002E5479" w:rsidRDefault="002E5479" w:rsidP="00DB78D2">
      <w:pPr>
        <w:pStyle w:val="Heading1"/>
        <w:spacing w:line="360" w:lineRule="auto"/>
      </w:pPr>
      <w:r>
        <w:lastRenderedPageBreak/>
        <w:t>LINIA 112</w:t>
      </w:r>
    </w:p>
    <w:p w14:paraId="25AE4019" w14:textId="77777777" w:rsidR="002E5479" w:rsidRDefault="002E5479" w:rsidP="00D013FA">
      <w:pPr>
        <w:pStyle w:val="Heading1"/>
        <w:spacing w:line="360" w:lineRule="auto"/>
        <w:rPr>
          <w:b w:val="0"/>
          <w:bCs w:val="0"/>
          <w:sz w:val="8"/>
        </w:rPr>
      </w:pPr>
      <w:r>
        <w:t xml:space="preserve">PIATRA OLT - CARACAL - </w:t>
      </w:r>
      <w:r w:rsidRPr="00755F45">
        <w:t>CARACAL GR. TEHNICA</w:t>
      </w:r>
    </w:p>
    <w:tbl>
      <w:tblPr>
        <w:tblW w:w="102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4"/>
        <w:gridCol w:w="877"/>
        <w:gridCol w:w="756"/>
        <w:gridCol w:w="2204"/>
        <w:gridCol w:w="869"/>
        <w:gridCol w:w="758"/>
        <w:gridCol w:w="869"/>
        <w:gridCol w:w="754"/>
        <w:gridCol w:w="2487"/>
      </w:tblGrid>
      <w:tr w:rsidR="002E5479" w14:paraId="60C767EF" w14:textId="77777777" w:rsidTr="00965202">
        <w:trPr>
          <w:cantSplit/>
          <w:trHeight w:val="515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8DDBFD2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14B2BB" w14:textId="77777777" w:rsidR="002E5479" w:rsidRDefault="002E5479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1988CC" w14:textId="77777777" w:rsidR="002E5479" w:rsidRPr="00483148" w:rsidRDefault="002E5479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A1E448" w14:textId="77777777" w:rsidR="002E5479" w:rsidRDefault="002E5479" w:rsidP="00DD46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Piatra Olt  Cap X 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BF86C2" w14:textId="77777777" w:rsidR="002E5479" w:rsidRDefault="002E5479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3CA189D5" w14:textId="77777777" w:rsidR="002E5479" w:rsidRDefault="002E5479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</w:t>
            </w:r>
          </w:p>
          <w:p w14:paraId="1C31838D" w14:textId="77777777" w:rsidR="002E5479" w:rsidRDefault="002E5479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15 / 17 </w:t>
            </w:r>
          </w:p>
          <w:p w14:paraId="32908387" w14:textId="77777777" w:rsidR="002E5479" w:rsidRDefault="002E5479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129A92" w14:textId="77777777" w:rsidR="002E5479" w:rsidRDefault="002E5479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C0CCA5" w14:textId="77777777" w:rsidR="002E5479" w:rsidRDefault="002E5479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77CEA6" w14:textId="77777777" w:rsidR="002E5479" w:rsidRPr="00483148" w:rsidRDefault="002E5479" w:rsidP="00DD46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3FA81F" w14:textId="77777777" w:rsidR="002E5479" w:rsidRDefault="002E5479" w:rsidP="00DD46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linia curentă Piatra Olt Arcești și</w:t>
            </w:r>
          </w:p>
          <w:p w14:paraId="402183BB" w14:textId="77777777" w:rsidR="002E5479" w:rsidRDefault="002E5479" w:rsidP="00DD46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Piatra Olt - Slătioara</w:t>
            </w:r>
          </w:p>
        </w:tc>
      </w:tr>
      <w:tr w:rsidR="002E5479" w14:paraId="1BCCD559" w14:textId="77777777" w:rsidTr="00965202">
        <w:trPr>
          <w:cantSplit/>
          <w:trHeight w:val="515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CEB3535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6515FC" w14:textId="77777777" w:rsidR="002E5479" w:rsidRDefault="002E5479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093552" w14:textId="77777777" w:rsidR="002E5479" w:rsidRPr="00483148" w:rsidRDefault="002E5479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4F5D4A" w14:textId="77777777" w:rsidR="002E5479" w:rsidRDefault="002E5479" w:rsidP="00DD5DD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Piatra Olt</w:t>
            </w:r>
          </w:p>
          <w:p w14:paraId="72BA92D5" w14:textId="77777777" w:rsidR="002E5479" w:rsidRDefault="002E5479" w:rsidP="00DD5DD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9FE2FF" w14:textId="77777777" w:rsidR="002E5479" w:rsidRDefault="002E5479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14:paraId="62D446F2" w14:textId="77777777" w:rsidR="002E5479" w:rsidRDefault="002E5479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27 / 29, 35 / 39 și </w:t>
            </w:r>
          </w:p>
          <w:p w14:paraId="04B2AAED" w14:textId="77777777" w:rsidR="002E5479" w:rsidRDefault="002E5479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41, 47 și 57 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5406FC" w14:textId="77777777" w:rsidR="002E5479" w:rsidRPr="00483148" w:rsidRDefault="002E5479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9CD6EE" w14:textId="77777777" w:rsidR="002E5479" w:rsidRDefault="002E5479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EE12B9" w14:textId="77777777" w:rsidR="002E5479" w:rsidRPr="00483148" w:rsidRDefault="002E5479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5107C5" w14:textId="77777777" w:rsidR="002E5479" w:rsidRDefault="002E5479" w:rsidP="00755F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Cu acces la liniile de la </w:t>
            </w:r>
          </w:p>
          <w:p w14:paraId="79A3CBC2" w14:textId="77777777" w:rsidR="002E5479" w:rsidRDefault="002E5479" w:rsidP="00755F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4 la 11.</w:t>
            </w:r>
          </w:p>
        </w:tc>
      </w:tr>
      <w:tr w:rsidR="002E5479" w14:paraId="61947732" w14:textId="77777777" w:rsidTr="00965202">
        <w:trPr>
          <w:cantSplit/>
          <w:trHeight w:val="766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C217DB1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DFB848" w14:textId="77777777" w:rsidR="002E5479" w:rsidRDefault="002E5479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AD78D9" w14:textId="77777777" w:rsidR="002E5479" w:rsidRPr="00483148" w:rsidRDefault="002E5479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01FCBD" w14:textId="77777777" w:rsidR="002E5479" w:rsidRDefault="002E5479" w:rsidP="00755F4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Piatra Olt</w:t>
            </w:r>
          </w:p>
          <w:p w14:paraId="3949CBAE" w14:textId="77777777" w:rsidR="002E5479" w:rsidRDefault="002E5479" w:rsidP="00755F4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17B723" w14:textId="77777777" w:rsidR="002E5479" w:rsidRDefault="002E5479" w:rsidP="00155AE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D9AD41" w14:textId="77777777" w:rsidR="002E5479" w:rsidRPr="00483148" w:rsidRDefault="002E5479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483148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D873E6" w14:textId="77777777" w:rsidR="002E5479" w:rsidRDefault="002E5479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E31DDE" w14:textId="77777777" w:rsidR="002E5479" w:rsidRPr="00483148" w:rsidRDefault="002E5479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FD82EC" w14:textId="77777777" w:rsidR="002E5479" w:rsidRDefault="002E5479" w:rsidP="00755F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8 - 11.</w:t>
            </w:r>
          </w:p>
        </w:tc>
      </w:tr>
      <w:tr w:rsidR="002E5479" w14:paraId="5D196499" w14:textId="77777777" w:rsidTr="00965202">
        <w:trPr>
          <w:cantSplit/>
          <w:trHeight w:val="766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AD9361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FBBE63" w14:textId="77777777" w:rsidR="002E5479" w:rsidRDefault="002E5479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C3C71C" w14:textId="77777777" w:rsidR="002E5479" w:rsidRPr="00483148" w:rsidRDefault="002E5479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BA73C9" w14:textId="77777777" w:rsidR="002E5479" w:rsidRDefault="002E5479" w:rsidP="007F4DB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Piatra Olt</w:t>
            </w:r>
          </w:p>
          <w:p w14:paraId="64F8AE2C" w14:textId="77777777" w:rsidR="002E5479" w:rsidRDefault="002E5479" w:rsidP="007F4DB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3ECB1E" w14:textId="77777777" w:rsidR="002E5479" w:rsidRDefault="002E5479" w:rsidP="00155AE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14:paraId="0B02FE6A" w14:textId="77777777" w:rsidR="002E5479" w:rsidRDefault="002E5479" w:rsidP="00155AE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 / 22, sch. 26, 32, 34, 38, 42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E6EB0C" w14:textId="77777777" w:rsidR="002E5479" w:rsidRPr="00483148" w:rsidRDefault="002E5479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D3EA3A" w14:textId="77777777" w:rsidR="002E5479" w:rsidRDefault="002E5479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CD75C3" w14:textId="77777777" w:rsidR="002E5479" w:rsidRPr="00483148" w:rsidRDefault="002E5479" w:rsidP="00755F4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2B6048" w14:textId="77777777" w:rsidR="002E5479" w:rsidRDefault="002E5479" w:rsidP="00755F4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afectarea liniilor 4 - 11.</w:t>
            </w:r>
          </w:p>
        </w:tc>
      </w:tr>
      <w:tr w:rsidR="002E5479" w14:paraId="31D85886" w14:textId="77777777" w:rsidTr="00965202">
        <w:trPr>
          <w:cantSplit/>
          <w:trHeight w:val="766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235357F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5222E7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11C29E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642B45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Piatra Olt</w:t>
            </w:r>
          </w:p>
          <w:p w14:paraId="41DCEA48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8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149B81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589E8B6A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573C65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B4D532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63A539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C64F2D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2EF2C30D" w14:textId="77777777" w:rsidTr="00965202">
        <w:trPr>
          <w:cantSplit/>
          <w:trHeight w:val="344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C8EB2A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F285F8" w14:textId="77777777" w:rsidR="002E5479" w:rsidRDefault="002E5479" w:rsidP="008660C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219+300</w:t>
            </w:r>
          </w:p>
          <w:p w14:paraId="3C0A6185" w14:textId="77777777" w:rsidR="002E5479" w:rsidRDefault="002E5479" w:rsidP="008660C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219+550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4C10C4" w14:textId="77777777" w:rsidR="002E5479" w:rsidRPr="00483148" w:rsidRDefault="002E5479" w:rsidP="008660C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2C2D29" w14:textId="77777777" w:rsidR="002E5479" w:rsidRDefault="002E5479" w:rsidP="008660C2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Piatra Olt -</w:t>
            </w:r>
          </w:p>
          <w:p w14:paraId="73CD3E68" w14:textId="77777777" w:rsidR="002E5479" w:rsidRDefault="002E5479" w:rsidP="008660C2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Vlăduleni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E004AF" w14:textId="77777777" w:rsidR="002E5479" w:rsidRDefault="002E5479" w:rsidP="008660C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208384" w14:textId="77777777" w:rsidR="002E5479" w:rsidRPr="00483148" w:rsidRDefault="002E5479" w:rsidP="008660C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6245E7" w14:textId="77777777" w:rsidR="002E5479" w:rsidRDefault="002E5479" w:rsidP="008660C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209ECA" w14:textId="77777777" w:rsidR="002E5479" w:rsidRPr="00483148" w:rsidRDefault="002E5479" w:rsidP="008660C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786621" w14:textId="77777777" w:rsidR="002E5479" w:rsidRDefault="002E5479" w:rsidP="008660C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446BB40C" w14:textId="77777777" w:rsidTr="00965202">
        <w:trPr>
          <w:cantSplit/>
          <w:trHeight w:val="344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2319301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E15991" w14:textId="77777777" w:rsidR="002E5479" w:rsidRDefault="002E5479" w:rsidP="008660C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35DF1A" w14:textId="77777777" w:rsidR="002E5479" w:rsidRDefault="002E5479" w:rsidP="008660C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BCB09A" w14:textId="77777777" w:rsidR="002E5479" w:rsidRDefault="002E5479" w:rsidP="008660C2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Vlăduleni</w:t>
            </w:r>
          </w:p>
          <w:p w14:paraId="14CFDAB7" w14:textId="77777777" w:rsidR="002E5479" w:rsidRDefault="002E5479" w:rsidP="008660C2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065EFF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60771F2C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F3C036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483148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21C0AB" w14:textId="77777777" w:rsidR="002E5479" w:rsidRDefault="002E5479" w:rsidP="008660C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E92CEB" w14:textId="77777777" w:rsidR="002E5479" w:rsidRPr="00483148" w:rsidRDefault="002E5479" w:rsidP="008660C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6D3A8B" w14:textId="77777777" w:rsidR="002E5479" w:rsidRDefault="002E5479" w:rsidP="008660C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2B8DBBC7" w14:textId="77777777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2E70A1F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7C3855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89CC1A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67D643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Romula</w:t>
            </w:r>
          </w:p>
          <w:p w14:paraId="7393B9DA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</w:t>
            </w:r>
          </w:p>
          <w:p w14:paraId="054DE785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B78E98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54E61650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F2E4A4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483148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3A186F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C81E49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3EA6B2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136128EF" w14:textId="77777777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7699536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8E233E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EAC747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EBF31E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Romula</w:t>
            </w:r>
          </w:p>
          <w:p w14:paraId="22DA9759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+ 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ECF5D1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3B9F2D84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 și 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A1EB94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D789AC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C95D76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132067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9CEF385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și 3.</w:t>
            </w:r>
          </w:p>
        </w:tc>
      </w:tr>
      <w:tr w:rsidR="002E5479" w14:paraId="654FDFB1" w14:textId="77777777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6C16CB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B32589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231+150</w:t>
            </w:r>
          </w:p>
          <w:p w14:paraId="45B3F706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231+400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187D91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95FC17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Romula -</w:t>
            </w:r>
          </w:p>
          <w:p w14:paraId="46F4E515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Caracal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053198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4C5B54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586774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85A0FC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7DC734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6538DA66" w14:textId="77777777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4458648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3D5119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231+335</w:t>
            </w:r>
          </w:p>
          <w:p w14:paraId="5D5CF6DC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231+405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773A66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084B26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Romula -</w:t>
            </w:r>
          </w:p>
          <w:p w14:paraId="3037C074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Caracal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DEFF33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F1384C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097D3F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16B83A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A6307C" w14:textId="77777777" w:rsidR="002E5479" w:rsidRPr="00EB0A86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*</w:t>
            </w:r>
            <w:r w:rsidRPr="00EB0A86">
              <w:rPr>
                <w:b/>
                <w:bCs/>
                <w:iCs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sz w:val="20"/>
              </w:rPr>
              <w:t>care au în componență</w:t>
            </w:r>
            <w:r w:rsidRPr="00EB0A86">
              <w:rPr>
                <w:b/>
                <w:bCs/>
                <w:iCs/>
                <w:sz w:val="20"/>
              </w:rPr>
              <w:t xml:space="preserve">  două locomotive cuplate.</w:t>
            </w:r>
          </w:p>
          <w:p w14:paraId="169ECD5B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78825E6D" w14:textId="77777777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11F59B0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C09E96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231+950</w:t>
            </w:r>
          </w:p>
          <w:p w14:paraId="0A90BEAE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232+000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EFD90C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669846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Romula -</w:t>
            </w:r>
          </w:p>
          <w:p w14:paraId="6BEC7318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Caracal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084C5D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66744E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88E373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8A8A39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E55F36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3855FCD7" w14:textId="77777777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C6D6433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A9C1E2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233+850</w:t>
            </w:r>
          </w:p>
          <w:p w14:paraId="4A7FCE46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234+800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191EBC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BCDAD3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Romula -</w:t>
            </w:r>
          </w:p>
          <w:p w14:paraId="5223CA43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Caracal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133EB0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58B150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973FED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7C364B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3BDB39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3898CC36" w14:textId="77777777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5D1837E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AE6C3C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237+810</w:t>
            </w:r>
          </w:p>
          <w:p w14:paraId="7B7B3679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238+790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E5C9C0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9A616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Caracal</w:t>
            </w:r>
          </w:p>
          <w:p w14:paraId="37E583F1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 directă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03883E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8EAE9B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CD425A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7772EE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80CE15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576EC941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Între vf. sch. 22 și </w:t>
            </w:r>
          </w:p>
          <w:p w14:paraId="502BBA59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călcâi sch. 27.</w:t>
            </w:r>
          </w:p>
        </w:tc>
      </w:tr>
      <w:tr w:rsidR="002E5479" w14:paraId="1B16D79D" w14:textId="77777777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DF1253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CEEAC6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1161A2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DB4411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Caracal</w:t>
            </w:r>
          </w:p>
          <w:p w14:paraId="7CCF18B3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F38F5A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2DCF4125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22 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02ECEE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481AB0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349C92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675438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4 și 5</w:t>
            </w:r>
          </w:p>
        </w:tc>
      </w:tr>
      <w:tr w:rsidR="002E5479" w14:paraId="65462F27" w14:textId="77777777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65A71C2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CB0381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525883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1A5B9B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Caracal</w:t>
            </w:r>
          </w:p>
          <w:p w14:paraId="7538FDC1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 Cap Y,</w:t>
            </w:r>
          </w:p>
          <w:p w14:paraId="266BDB03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6, 32 și 34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BDCC59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156+150</w:t>
            </w:r>
          </w:p>
          <w:p w14:paraId="16552609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156+480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A0E77B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DD4D13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E2A141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50FBCD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2CD8C25D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2A529ED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 și 2, Cap Y.</w:t>
            </w:r>
          </w:p>
        </w:tc>
      </w:tr>
      <w:tr w:rsidR="002E5479" w14:paraId="3C3293ED" w14:textId="77777777" w:rsidTr="00965202">
        <w:trPr>
          <w:cantSplit/>
          <w:trHeight w:val="6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08BE500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DD182E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F554C2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C16B39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Caracal</w:t>
            </w:r>
          </w:p>
          <w:p w14:paraId="7E3B2DE3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5C68E8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34</w:t>
            </w:r>
          </w:p>
          <w:p w14:paraId="57316778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5B429C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17103F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D715DA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6E4BA6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C58F818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1 Cap Y.</w:t>
            </w:r>
          </w:p>
        </w:tc>
      </w:tr>
      <w:tr w:rsidR="002E5479" w14:paraId="4E69AA8B" w14:textId="77777777" w:rsidTr="00965202">
        <w:trPr>
          <w:cantSplit/>
          <w:trHeight w:val="1965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B61B174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E19E7B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89D1E5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45DF62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Caracal</w:t>
            </w:r>
          </w:p>
          <w:p w14:paraId="68979E59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A29DD1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488D1A77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3 - 9 </w:t>
            </w:r>
          </w:p>
          <w:p w14:paraId="683D2244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14:paraId="0C587F25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21 - 33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126C42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CFF432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D8024D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DCF93F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C52C559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de la linia 1 la linia 7.</w:t>
            </w:r>
          </w:p>
        </w:tc>
      </w:tr>
      <w:tr w:rsidR="002E5479" w14:paraId="6949982D" w14:textId="77777777" w:rsidTr="00965202">
        <w:trPr>
          <w:cantSplit/>
          <w:trHeight w:val="1287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6C06DB6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3DC970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65C439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25A62F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Caracal</w:t>
            </w:r>
          </w:p>
          <w:p w14:paraId="2E652CFF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7BF6E5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00BB9B3E" w14:textId="77777777" w:rsidR="002E5479" w:rsidRPr="000A20AF" w:rsidRDefault="002E5479" w:rsidP="008660C2">
            <w:pPr>
              <w:spacing w:before="40" w:after="40" w:line="360" w:lineRule="auto"/>
              <w:ind w:left="64" w:right="57"/>
              <w:jc w:val="center"/>
              <w:rPr>
                <w:b/>
                <w:bCs/>
                <w:sz w:val="20"/>
              </w:rPr>
            </w:pPr>
            <w:r w:rsidRPr="000A20AF">
              <w:rPr>
                <w:b/>
                <w:bCs/>
                <w:sz w:val="20"/>
              </w:rPr>
              <w:t>23 -</w:t>
            </w:r>
            <w:r>
              <w:rPr>
                <w:b/>
                <w:bCs/>
                <w:sz w:val="20"/>
              </w:rPr>
              <w:t xml:space="preserve"> </w:t>
            </w:r>
            <w:r w:rsidRPr="000A20AF">
              <w:rPr>
                <w:b/>
                <w:bCs/>
                <w:sz w:val="20"/>
              </w:rPr>
              <w:t>29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3F4A4D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124F54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7A2947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8E41A9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D79EB6E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3 - 9.</w:t>
            </w:r>
          </w:p>
        </w:tc>
      </w:tr>
      <w:tr w:rsidR="002E5479" w14:paraId="3F1FD745" w14:textId="77777777" w:rsidTr="00965202">
        <w:trPr>
          <w:cantSplit/>
          <w:trHeight w:val="1965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5FDF8C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0FD899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F53E26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5E061C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Caracal</w:t>
            </w:r>
          </w:p>
          <w:p w14:paraId="5F1D0C87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768542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31 și 37 pe directă și în abatere 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E33C98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988ABB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0EF6FB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25ED39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B0A8F14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7 - 9.</w:t>
            </w:r>
          </w:p>
        </w:tc>
      </w:tr>
      <w:tr w:rsidR="002E5479" w14:paraId="200C5FC6" w14:textId="77777777" w:rsidTr="00965202">
        <w:trPr>
          <w:cantSplit/>
          <w:trHeight w:val="888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3924636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9C5EC8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ECFE57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E627B8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Caracal </w:t>
            </w:r>
          </w:p>
          <w:p w14:paraId="608EAF0F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DEBDE5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</w:t>
            </w:r>
          </w:p>
          <w:p w14:paraId="6827E629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26, 28, 30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B5A948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2C08B3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5670D4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333887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6 și 7.</w:t>
            </w:r>
          </w:p>
        </w:tc>
      </w:tr>
      <w:tr w:rsidR="002E5479" w14:paraId="574A8C6A" w14:textId="77777777" w:rsidTr="00965202">
        <w:trPr>
          <w:cantSplit/>
          <w:trHeight w:val="888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C2E269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748173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971888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94E7B4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Caracal </w:t>
            </w:r>
          </w:p>
          <w:p w14:paraId="0E89DD7A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02592D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40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23F49B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6BAF4F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312ABD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41619D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linia 1.</w:t>
            </w:r>
          </w:p>
        </w:tc>
      </w:tr>
      <w:tr w:rsidR="002E5479" w14:paraId="15E6F62F" w14:textId="77777777" w:rsidTr="00965202">
        <w:trPr>
          <w:cantSplit/>
          <w:trHeight w:val="592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1F9AA2E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028139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2451BA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604D9A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Caracal </w:t>
            </w:r>
          </w:p>
          <w:p w14:paraId="428DB854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E54EDF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650FB17A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48 și 52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1887D0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1EFF05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2A2F18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5D821C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5555691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1, 4 și 5.</w:t>
            </w:r>
          </w:p>
        </w:tc>
      </w:tr>
      <w:tr w:rsidR="002E5479" w14:paraId="61C0E249" w14:textId="77777777" w:rsidTr="00965202">
        <w:trPr>
          <w:cantSplit/>
          <w:trHeight w:val="421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7F2611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E42E79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D798B1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09BC1B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Caracal</w:t>
            </w:r>
          </w:p>
          <w:p w14:paraId="5E8230BF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5 și 6 </w:t>
            </w:r>
          </w:p>
          <w:p w14:paraId="43950087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421F86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71C02168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CE88CA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483148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62B0E1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289F8C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7DA8C9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642DAE73" w14:textId="77777777" w:rsidTr="00965202">
        <w:trPr>
          <w:cantSplit/>
          <w:trHeight w:val="421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B5FE5C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EBE238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524D2B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6747C2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Caracal</w:t>
            </w:r>
          </w:p>
          <w:p w14:paraId="2838AEDA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7 </w:t>
            </w:r>
          </w:p>
          <w:p w14:paraId="21989EB7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0D8AD3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5D93B145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047E36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6A7E6F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815799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0A3205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2C3BA6AB" w14:textId="77777777" w:rsidTr="00965202">
        <w:trPr>
          <w:cantSplit/>
          <w:trHeight w:val="371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8A5A4D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B724B9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08A481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9B8D6F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Tehnică </w:t>
            </w:r>
          </w:p>
          <w:p w14:paraId="528D8103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Caracal </w:t>
            </w:r>
          </w:p>
          <w:p w14:paraId="199B37F1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</w:t>
            </w:r>
          </w:p>
          <w:p w14:paraId="72BDE8F2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–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9E884B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2EDF932B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1D9E14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483148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464DB7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204744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5AB0C1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7A043226" w14:textId="77777777" w:rsidTr="00965202">
        <w:trPr>
          <w:cantSplit/>
          <w:trHeight w:val="371"/>
          <w:jc w:val="center"/>
        </w:trPr>
        <w:tc>
          <w:tcPr>
            <w:tcW w:w="63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775BDB3" w14:textId="77777777" w:rsidR="002E5479" w:rsidRDefault="002E5479">
            <w:pPr>
              <w:numPr>
                <w:ilvl w:val="0"/>
                <w:numId w:val="3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FB2BC2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CA8001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9D67A1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Tehnică </w:t>
            </w:r>
          </w:p>
          <w:p w14:paraId="189D46FC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Caracal </w:t>
            </w:r>
          </w:p>
          <w:p w14:paraId="64B8ED90" w14:textId="77777777" w:rsidR="002E5479" w:rsidRPr="007D0C03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</w:rPr>
              <w:t xml:space="preserve">Cap </w:t>
            </w:r>
            <w:r>
              <w:rPr>
                <w:b/>
                <w:bCs/>
                <w:sz w:val="20"/>
                <w:lang w:val="en-US"/>
              </w:rPr>
              <w:t>X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7E9A1C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04EAF420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</w:t>
            </w:r>
          </w:p>
          <w:p w14:paraId="44A41BD5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5/7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CC9AA9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562EE5" w14:textId="77777777" w:rsidR="002E5479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51D770" w14:textId="77777777" w:rsidR="002E5479" w:rsidRPr="00483148" w:rsidRDefault="002E5479" w:rsidP="008660C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C2D223" w14:textId="77777777" w:rsidR="002E5479" w:rsidRDefault="002E5479" w:rsidP="008660C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 la liniile 2 și 3</w:t>
            </w:r>
          </w:p>
        </w:tc>
      </w:tr>
    </w:tbl>
    <w:p w14:paraId="0E04C6CE" w14:textId="77777777" w:rsidR="002E5479" w:rsidRDefault="002E5479">
      <w:pPr>
        <w:spacing w:before="40" w:after="40" w:line="192" w:lineRule="auto"/>
        <w:ind w:right="57"/>
        <w:rPr>
          <w:sz w:val="20"/>
        </w:rPr>
      </w:pPr>
    </w:p>
    <w:p w14:paraId="43DCFD17" w14:textId="77777777" w:rsidR="002E5479" w:rsidRPr="00341E40" w:rsidRDefault="002E5479" w:rsidP="00341E40">
      <w:pPr>
        <w:pStyle w:val="Heading1"/>
        <w:spacing w:line="360" w:lineRule="auto"/>
        <w:rPr>
          <w:color w:val="000000"/>
        </w:rPr>
      </w:pPr>
      <w:r w:rsidRPr="00341E40">
        <w:rPr>
          <w:color w:val="000000"/>
        </w:rPr>
        <w:t>LINIA 112 A</w:t>
      </w:r>
    </w:p>
    <w:p w14:paraId="0FE62457" w14:textId="77777777" w:rsidR="002E5479" w:rsidRPr="00341E40" w:rsidRDefault="002E5479" w:rsidP="00341E40">
      <w:pPr>
        <w:pStyle w:val="Heading1"/>
        <w:spacing w:line="360" w:lineRule="auto"/>
        <w:rPr>
          <w:color w:val="000000"/>
        </w:rPr>
      </w:pPr>
      <w:r w:rsidRPr="00341E40">
        <w:rPr>
          <w:color w:val="000000"/>
        </w:rPr>
        <w:t>GRUPA TEHNICA CARACAL – CORABIA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80"/>
        <w:gridCol w:w="753"/>
        <w:gridCol w:w="2201"/>
        <w:gridCol w:w="869"/>
        <w:gridCol w:w="753"/>
        <w:gridCol w:w="869"/>
        <w:gridCol w:w="753"/>
        <w:gridCol w:w="2490"/>
      </w:tblGrid>
      <w:tr w:rsidR="002E5479" w:rsidRPr="00341E40" w14:paraId="49B8E730" w14:textId="77777777" w:rsidTr="003A4171">
        <w:trPr>
          <w:cantSplit/>
          <w:trHeight w:val="789"/>
          <w:jc w:val="center"/>
        </w:trPr>
        <w:tc>
          <w:tcPr>
            <w:tcW w:w="638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0CCDF0" w14:textId="77777777" w:rsidR="002E5479" w:rsidRPr="00341E40" w:rsidRDefault="002E5479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4529BD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5ED7F4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201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8F907E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 xml:space="preserve">Grupa Tehnică </w:t>
            </w:r>
          </w:p>
          <w:p w14:paraId="5CA71E58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 xml:space="preserve">Caracal </w:t>
            </w:r>
          </w:p>
          <w:p w14:paraId="1243F761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 xml:space="preserve">linia 2 </w:t>
            </w:r>
          </w:p>
          <w:p w14:paraId="5475FCCF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primiri – expedieri</w:t>
            </w:r>
          </w:p>
        </w:tc>
        <w:tc>
          <w:tcPr>
            <w:tcW w:w="869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70705C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toată</w:t>
            </w:r>
          </w:p>
          <w:p w14:paraId="6D93471F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3" w:type="dxa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1C57F6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  <w:r w:rsidRPr="00341E40">
              <w:rPr>
                <w:b/>
                <w:bCs/>
                <w:color w:val="000000"/>
                <w:sz w:val="32"/>
              </w:rPr>
              <w:t>10</w:t>
            </w:r>
          </w:p>
        </w:tc>
        <w:tc>
          <w:tcPr>
            <w:tcW w:w="869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676131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087310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490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14:paraId="7C32F39E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341E40" w14:paraId="0A5A4AB8" w14:textId="77777777" w:rsidTr="003A4171">
        <w:trPr>
          <w:cantSplit/>
          <w:trHeight w:val="789"/>
          <w:jc w:val="center"/>
        </w:trPr>
        <w:tc>
          <w:tcPr>
            <w:tcW w:w="638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8A00C4" w14:textId="77777777" w:rsidR="002E5479" w:rsidRPr="00341E40" w:rsidRDefault="002E5479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4C415C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43E50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201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875F5F" w14:textId="77777777" w:rsidR="002E5479" w:rsidRDefault="002E5479" w:rsidP="009903E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Tehnică </w:t>
            </w:r>
          </w:p>
          <w:p w14:paraId="2C62B753" w14:textId="77777777" w:rsidR="002E5479" w:rsidRDefault="002E5479" w:rsidP="009903E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Caracal </w:t>
            </w:r>
          </w:p>
          <w:p w14:paraId="621FAFA3" w14:textId="77777777" w:rsidR="002E5479" w:rsidRPr="00341E40" w:rsidRDefault="002E5479" w:rsidP="009903E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sz w:val="20"/>
              </w:rPr>
              <w:t xml:space="preserve">Cap </w:t>
            </w:r>
            <w:r>
              <w:rPr>
                <w:b/>
                <w:bCs/>
                <w:sz w:val="20"/>
                <w:lang w:val="en-US"/>
              </w:rPr>
              <w:t>X</w:t>
            </w:r>
          </w:p>
        </w:tc>
        <w:tc>
          <w:tcPr>
            <w:tcW w:w="869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A1DACD" w14:textId="77777777" w:rsidR="002E5479" w:rsidRDefault="002E5479" w:rsidP="009903E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0053DB78" w14:textId="77777777" w:rsidR="002E5479" w:rsidRDefault="002E5479" w:rsidP="009903E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</w:t>
            </w:r>
          </w:p>
          <w:p w14:paraId="2C173AC6" w14:textId="77777777" w:rsidR="002E5479" w:rsidRPr="00341E40" w:rsidRDefault="002E5479" w:rsidP="009903E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sz w:val="20"/>
              </w:rPr>
              <w:t>5/7</w:t>
            </w:r>
          </w:p>
        </w:tc>
        <w:tc>
          <w:tcPr>
            <w:tcW w:w="753" w:type="dxa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368FE8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3B6E34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double" w:sz="6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FFA033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490" w:type="dxa"/>
            <w:tcBorders>
              <w:top w:val="double" w:sz="6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14:paraId="05B1A02B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 la liniile 2 și 3</w:t>
            </w:r>
          </w:p>
        </w:tc>
      </w:tr>
      <w:tr w:rsidR="002E5479" w:rsidRPr="00341E40" w14:paraId="5565036C" w14:textId="77777777" w:rsidTr="00341E40">
        <w:trPr>
          <w:cantSplit/>
          <w:trHeight w:val="7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F1380E" w14:textId="77777777" w:rsidR="002E5479" w:rsidRPr="00341E40" w:rsidRDefault="002E5479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00484D" w14:textId="77777777" w:rsidR="002E5479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242+950</w:t>
            </w:r>
          </w:p>
          <w:p w14:paraId="26E29C4C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282+229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92DFDB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A2C301" w14:textId="77777777" w:rsidR="002E5479" w:rsidRPr="00341E40" w:rsidRDefault="002E5479" w:rsidP="002A015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 xml:space="preserve">Grupa Tehnică </w:t>
            </w:r>
          </w:p>
          <w:p w14:paraId="561FCD29" w14:textId="77777777" w:rsidR="002E5479" w:rsidRPr="00341E40" w:rsidRDefault="002E5479" w:rsidP="002A015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Caracal -</w:t>
            </w:r>
          </w:p>
          <w:p w14:paraId="1D0E88E5" w14:textId="77777777" w:rsidR="002E5479" w:rsidRPr="00341E40" w:rsidRDefault="002E5479" w:rsidP="002A015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Corabia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A67B5A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D71471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3830B5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B15AC3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14:paraId="44F3977F" w14:textId="77777777" w:rsidR="002E5479" w:rsidRDefault="002E5479" w:rsidP="002A0159">
            <w:pPr>
              <w:spacing w:before="40" w:after="40" w:line="360" w:lineRule="auto"/>
              <w:ind w:left="82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*Interzis circulaţia trenurilor care au în componenţă mai mult de două locomotive cuplate.</w:t>
            </w:r>
          </w:p>
          <w:p w14:paraId="5007C6DE" w14:textId="77777777" w:rsidR="002E5479" w:rsidRPr="002A0159" w:rsidRDefault="002E5479" w:rsidP="002A0159">
            <w:pPr>
              <w:spacing w:before="40" w:after="40" w:line="360" w:lineRule="auto"/>
              <w:ind w:left="82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2A0159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341E40" w14:paraId="44B450FE" w14:textId="77777777" w:rsidTr="00341E40">
        <w:trPr>
          <w:cantSplit/>
          <w:trHeight w:val="7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4118BC" w14:textId="77777777" w:rsidR="002E5479" w:rsidRPr="00341E40" w:rsidRDefault="002E5479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5E9740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252+690</w:t>
            </w:r>
          </w:p>
          <w:p w14:paraId="0ADD3983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252+740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F40019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  <w:r w:rsidRPr="00341E40">
              <w:rPr>
                <w:b/>
                <w:bCs/>
                <w:color w:val="000000"/>
                <w:sz w:val="32"/>
              </w:rPr>
              <w:t>30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B4B10D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 xml:space="preserve">Grupa Tehnică </w:t>
            </w:r>
          </w:p>
          <w:p w14:paraId="08F8FDC4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Caracal -</w:t>
            </w:r>
          </w:p>
          <w:p w14:paraId="532C0AF7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Corabia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AD7980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1B0030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E2FF5E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6B6908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14:paraId="19A90E02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341E40">
              <w:rPr>
                <w:b/>
                <w:bCs/>
                <w:iCs/>
                <w:color w:val="000000"/>
                <w:sz w:val="20"/>
              </w:rPr>
              <w:t>Valabil pentru trenurile remorcate cu două locomotive cuplate.</w:t>
            </w:r>
          </w:p>
          <w:p w14:paraId="058B1BC0" w14:textId="77777777" w:rsidR="002E5479" w:rsidRPr="00083153" w:rsidRDefault="002E5479" w:rsidP="00341E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083153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341E40" w14:paraId="66A1FF7B" w14:textId="77777777" w:rsidTr="00341E40">
        <w:trPr>
          <w:cantSplit/>
          <w:trHeight w:val="7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93FB9C" w14:textId="77777777" w:rsidR="002E5479" w:rsidRPr="00341E40" w:rsidRDefault="002E5479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28799F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257+075</w:t>
            </w:r>
          </w:p>
          <w:p w14:paraId="47CE9C75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257+125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550A38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  <w:r w:rsidRPr="00341E40">
              <w:rPr>
                <w:b/>
                <w:bCs/>
                <w:color w:val="000000"/>
                <w:sz w:val="32"/>
              </w:rPr>
              <w:t>30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75FEC1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 xml:space="preserve">Grupa Tehnică </w:t>
            </w:r>
          </w:p>
          <w:p w14:paraId="5ABB07FB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Caracal -</w:t>
            </w:r>
          </w:p>
          <w:p w14:paraId="542E082A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Corabia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FC2740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7A7C9E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0BA657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F95BDA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14:paraId="2C45AAF7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341E40">
              <w:rPr>
                <w:b/>
                <w:bCs/>
                <w:iCs/>
                <w:color w:val="000000"/>
                <w:sz w:val="20"/>
              </w:rPr>
              <w:t>Valabil pentru trenurile remorcate cu două locomotive cuplate.</w:t>
            </w:r>
          </w:p>
          <w:p w14:paraId="07BC875F" w14:textId="77777777" w:rsidR="002E5479" w:rsidRPr="00083153" w:rsidRDefault="002E5479" w:rsidP="00341E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083153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341E40" w14:paraId="33AD71E4" w14:textId="77777777" w:rsidTr="00341E40">
        <w:trPr>
          <w:cantSplit/>
          <w:trHeight w:val="7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D305D2" w14:textId="77777777" w:rsidR="002E5479" w:rsidRPr="00341E40" w:rsidRDefault="002E5479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9337F6" w14:textId="77777777" w:rsidR="002E5479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267+875</w:t>
            </w:r>
          </w:p>
          <w:p w14:paraId="63D696C8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267+925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635C42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  <w:r>
              <w:rPr>
                <w:b/>
                <w:bCs/>
                <w:color w:val="000000"/>
                <w:sz w:val="32"/>
              </w:rPr>
              <w:t>30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D73582" w14:textId="77777777" w:rsidR="002E5479" w:rsidRPr="00341E40" w:rsidRDefault="002E5479" w:rsidP="007A77E1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 xml:space="preserve">Grupa Tehnică </w:t>
            </w:r>
          </w:p>
          <w:p w14:paraId="2B2C746D" w14:textId="77777777" w:rsidR="002E5479" w:rsidRPr="00341E40" w:rsidRDefault="002E5479" w:rsidP="007A77E1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Caracal -</w:t>
            </w:r>
          </w:p>
          <w:p w14:paraId="637B35EA" w14:textId="77777777" w:rsidR="002E5479" w:rsidRPr="00341E40" w:rsidRDefault="002E5479" w:rsidP="007A77E1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Corabia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D03451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73C6E4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A1ECE7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0A05C0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14:paraId="408B7A8E" w14:textId="77777777" w:rsidR="002E5479" w:rsidRPr="009B36D7" w:rsidRDefault="002E5479" w:rsidP="007A77E1">
            <w:pPr>
              <w:spacing w:before="40"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*</w:t>
            </w:r>
            <w:r w:rsidRPr="009B36D7">
              <w:rPr>
                <w:b/>
                <w:bCs/>
                <w:iCs/>
                <w:sz w:val="20"/>
              </w:rPr>
              <w:t>Valabil pentru trenurile care au în componență două locomotive cuplate.</w:t>
            </w:r>
          </w:p>
          <w:p w14:paraId="41E97154" w14:textId="77777777" w:rsidR="002E5479" w:rsidRDefault="002E5479" w:rsidP="007A77E1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:rsidRPr="00341E40" w14:paraId="4D981122" w14:textId="77777777" w:rsidTr="005A1DE4">
        <w:trPr>
          <w:cantSplit/>
          <w:trHeight w:val="7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F71185" w14:textId="77777777" w:rsidR="002E5479" w:rsidRPr="00341E40" w:rsidRDefault="002E5479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67DF0D" w14:textId="77777777" w:rsidR="002E5479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277+250</w:t>
            </w:r>
          </w:p>
          <w:p w14:paraId="7FE4D75A" w14:textId="77777777" w:rsidR="002E5479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277+300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268B8A" w14:textId="77777777" w:rsidR="002E5479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  <w:r>
              <w:rPr>
                <w:b/>
                <w:bCs/>
                <w:color w:val="000000"/>
                <w:sz w:val="32"/>
              </w:rPr>
              <w:t>30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C3D9B8" w14:textId="77777777" w:rsidR="002E5479" w:rsidRPr="00341E40" w:rsidRDefault="002E5479" w:rsidP="005A1DE4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 xml:space="preserve">Grupa Tehnică </w:t>
            </w:r>
          </w:p>
          <w:p w14:paraId="42841E3E" w14:textId="77777777" w:rsidR="002E5479" w:rsidRPr="00341E40" w:rsidRDefault="002E5479" w:rsidP="005A1DE4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Caracal -</w:t>
            </w:r>
          </w:p>
          <w:p w14:paraId="6189056A" w14:textId="77777777" w:rsidR="002E5479" w:rsidRPr="00341E40" w:rsidRDefault="002E5479" w:rsidP="005A1DE4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Corabia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A1ABFE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500C1C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ED6A08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09A945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AF9947" w14:textId="77777777" w:rsidR="002E5479" w:rsidRPr="005A1DE4" w:rsidRDefault="002E5479" w:rsidP="005A1D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5A1DE4"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:rsidRPr="00341E40" w14:paraId="7AE3F38A" w14:textId="77777777" w:rsidTr="003A4171">
        <w:trPr>
          <w:cantSplit/>
          <w:trHeight w:val="7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D6251C" w14:textId="77777777" w:rsidR="002E5479" w:rsidRPr="00341E40" w:rsidRDefault="002E5479">
            <w:pPr>
              <w:numPr>
                <w:ilvl w:val="0"/>
                <w:numId w:val="11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5A8241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43E4B5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A9DF93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St. Corabia</w:t>
            </w:r>
          </w:p>
          <w:p w14:paraId="04F2F2DB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 xml:space="preserve">linia 2 </w:t>
            </w:r>
          </w:p>
          <w:p w14:paraId="775B7720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F5EFFA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toată</w:t>
            </w:r>
          </w:p>
          <w:p w14:paraId="18040C49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341E40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58046A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  <w:r w:rsidRPr="00341E40">
              <w:rPr>
                <w:b/>
                <w:bCs/>
                <w:color w:val="000000"/>
                <w:sz w:val="32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AE43AE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6736B6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32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14:paraId="73AACF69" w14:textId="77777777" w:rsidR="002E5479" w:rsidRPr="00341E40" w:rsidRDefault="002E5479" w:rsidP="00341E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</w:tbl>
    <w:p w14:paraId="1602F3D7" w14:textId="77777777" w:rsidR="002E5479" w:rsidRPr="00341E40" w:rsidRDefault="002E5479" w:rsidP="00341E40">
      <w:pPr>
        <w:rPr>
          <w:color w:val="000000"/>
        </w:rPr>
      </w:pPr>
    </w:p>
    <w:p w14:paraId="0861E6E7" w14:textId="77777777" w:rsidR="002E5479" w:rsidRDefault="002E5479" w:rsidP="00671189">
      <w:pPr>
        <w:pStyle w:val="Heading1"/>
        <w:spacing w:line="360" w:lineRule="auto"/>
      </w:pPr>
      <w:r>
        <w:t>LINIA 113</w:t>
      </w:r>
    </w:p>
    <w:p w14:paraId="2EE3F08E" w14:textId="77777777" w:rsidR="002E5479" w:rsidRDefault="002E5479" w:rsidP="007D0571">
      <w:pPr>
        <w:pStyle w:val="Heading1"/>
        <w:spacing w:line="360" w:lineRule="auto"/>
        <w:rPr>
          <w:b w:val="0"/>
          <w:bCs w:val="0"/>
          <w:sz w:val="8"/>
        </w:rPr>
      </w:pPr>
      <w:r>
        <w:rPr>
          <w:caps/>
        </w:rPr>
        <w:t>CRAIOVA - CALAFAT</w:t>
      </w:r>
      <w:r>
        <w:rPr>
          <w:caps/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25"/>
        <w:gridCol w:w="880"/>
        <w:gridCol w:w="747"/>
        <w:gridCol w:w="2176"/>
        <w:gridCol w:w="981"/>
        <w:gridCol w:w="747"/>
        <w:gridCol w:w="850"/>
        <w:gridCol w:w="736"/>
        <w:gridCol w:w="2464"/>
      </w:tblGrid>
      <w:tr w:rsidR="002E5479" w14:paraId="4FE32816" w14:textId="77777777" w:rsidTr="00BB5CB5">
        <w:trPr>
          <w:cantSplit/>
          <w:trHeight w:val="419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9039BF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043D23" w14:textId="77777777" w:rsidR="002E5479" w:rsidRDefault="002E5479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249+150</w:t>
            </w:r>
          </w:p>
          <w:p w14:paraId="16AA3F29" w14:textId="77777777" w:rsidR="002E5479" w:rsidRDefault="002E5479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250+300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45BA66" w14:textId="77777777" w:rsidR="002E5479" w:rsidRDefault="002E5479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0C9EDE" w14:textId="77777777" w:rsidR="002E5479" w:rsidRDefault="002E5479" w:rsidP="009C0B3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14:paraId="11376CE3" w14:textId="77777777" w:rsidR="002E5479" w:rsidRDefault="002E5479" w:rsidP="00317EC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3A + 3B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5909D3" w14:textId="77777777" w:rsidR="002E5479" w:rsidRDefault="002E5479" w:rsidP="005C735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DA9075" w14:textId="77777777" w:rsidR="002E5479" w:rsidRDefault="002E5479" w:rsidP="0070799B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E4CA2C" w14:textId="77777777" w:rsidR="002E5479" w:rsidRDefault="002E5479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2CC297" w14:textId="77777777" w:rsidR="002E5479" w:rsidRPr="00CC1231" w:rsidRDefault="002E5479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31F512" w14:textId="77777777" w:rsidR="002E5479" w:rsidRDefault="002E5479" w:rsidP="009C0B3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Numai pentru trenuri de marfă în tranzit. Nesemnalizată pe teren.</w:t>
            </w:r>
          </w:p>
          <w:p w14:paraId="629381B0" w14:textId="77777777" w:rsidR="002E5479" w:rsidRDefault="002E5479" w:rsidP="009C0B3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Stația în paralelogram.</w:t>
            </w:r>
          </w:p>
        </w:tc>
      </w:tr>
      <w:tr w:rsidR="002E5479" w14:paraId="7959CE76" w14:textId="77777777" w:rsidTr="00BB5CB5">
        <w:trPr>
          <w:cantSplit/>
          <w:trHeight w:val="419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85A417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F4E6DE" w14:textId="77777777" w:rsidR="002E5479" w:rsidRDefault="002E5479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498453" w14:textId="77777777" w:rsidR="002E5479" w:rsidRDefault="002E5479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664E67" w14:textId="77777777" w:rsidR="002E5479" w:rsidRDefault="002E5479" w:rsidP="00317EC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14:paraId="6DDA8E9F" w14:textId="77777777" w:rsidR="002E5479" w:rsidRDefault="002E5479" w:rsidP="00317EC8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9E555B" w14:textId="77777777" w:rsidR="002E5479" w:rsidRDefault="002E5479" w:rsidP="005C735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793D7DF7" w14:textId="77777777" w:rsidR="002E5479" w:rsidRDefault="002E5479" w:rsidP="005C735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73 - 77 - - 83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165AF3" w14:textId="77777777" w:rsidR="002E5479" w:rsidRDefault="002E5479" w:rsidP="0070799B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ABFD9C" w14:textId="77777777" w:rsidR="002E5479" w:rsidRDefault="002E5479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2D21A3" w14:textId="77777777" w:rsidR="002E5479" w:rsidRPr="00CC1231" w:rsidRDefault="002E5479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704D7F" w14:textId="77777777" w:rsidR="002E5479" w:rsidRDefault="002E5479" w:rsidP="00AB7D7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 linia 2 A la liniile 26 și 27.</w:t>
            </w:r>
          </w:p>
        </w:tc>
      </w:tr>
      <w:tr w:rsidR="002E5479" w14:paraId="6DF932E6" w14:textId="77777777" w:rsidTr="00BB5CB5">
        <w:trPr>
          <w:cantSplit/>
          <w:trHeight w:val="419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527018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A2F97F" w14:textId="77777777" w:rsidR="002E5479" w:rsidRDefault="002E5479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4A607D" w14:textId="77777777" w:rsidR="002E5479" w:rsidRDefault="002E5479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649611" w14:textId="77777777" w:rsidR="002E5479" w:rsidRDefault="002E5479" w:rsidP="00043A6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DDF15A" w14:textId="77777777" w:rsidR="002E5479" w:rsidRDefault="002E5479" w:rsidP="005C735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3F80E81B" w14:textId="77777777" w:rsidR="002E5479" w:rsidRDefault="002E5479" w:rsidP="005C735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79 - 85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55288D" w14:textId="77777777" w:rsidR="002E5479" w:rsidRDefault="002E5479" w:rsidP="0070799B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0193C6" w14:textId="77777777" w:rsidR="002E5479" w:rsidRDefault="002E5479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8ED1A6" w14:textId="77777777" w:rsidR="002E5479" w:rsidRPr="00CC1231" w:rsidRDefault="002E5479" w:rsidP="00982BC0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0D820D" w14:textId="77777777" w:rsidR="002E5479" w:rsidRDefault="002E5479" w:rsidP="00043A6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F432820" w14:textId="77777777" w:rsidR="002E5479" w:rsidRDefault="002E5479" w:rsidP="00043A6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din linia 28 A la liniile </w:t>
            </w:r>
          </w:p>
          <w:p w14:paraId="4E675A1F" w14:textId="77777777" w:rsidR="002E5479" w:rsidRDefault="002E5479" w:rsidP="00043A6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1 - 4B.</w:t>
            </w:r>
          </w:p>
        </w:tc>
      </w:tr>
      <w:tr w:rsidR="002E5479" w14:paraId="516D5D24" w14:textId="77777777" w:rsidTr="00BB5CB5">
        <w:trPr>
          <w:cantSplit/>
          <w:trHeight w:val="600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228104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BC39D1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02C5B8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67DF90" w14:textId="77777777" w:rsidR="002E5479" w:rsidRDefault="002E5479" w:rsidP="005665E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14:paraId="76F8683B" w14:textId="77777777" w:rsidR="002E5479" w:rsidRDefault="002E5479" w:rsidP="005665E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C3A63B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</w:t>
            </w:r>
          </w:p>
          <w:p w14:paraId="16CCF695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75 / 79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1C811A" w14:textId="77777777" w:rsidR="002E5479" w:rsidRPr="00CC1231" w:rsidRDefault="002E5479" w:rsidP="0070799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91AD84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BA9073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444A0B" w14:textId="77777777" w:rsidR="002E5479" w:rsidRDefault="002E5479" w:rsidP="000503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DD95FA9" w14:textId="77777777" w:rsidR="002E5479" w:rsidRDefault="002E5479" w:rsidP="000503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din linia 28A către liniile </w:t>
            </w:r>
          </w:p>
          <w:p w14:paraId="1737C42B" w14:textId="77777777" w:rsidR="002E5479" w:rsidRDefault="002E5479" w:rsidP="000503B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1 - 4B, 26 și 27.</w:t>
            </w:r>
          </w:p>
        </w:tc>
      </w:tr>
      <w:tr w:rsidR="002E5479" w14:paraId="4936A78F" w14:textId="77777777" w:rsidTr="00BB5CB5">
        <w:trPr>
          <w:cantSplit/>
          <w:trHeight w:val="453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9B1EC5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F84C99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9F6C1D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0368E9" w14:textId="77777777" w:rsidR="002E5479" w:rsidRDefault="002E5479" w:rsidP="009637E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14:paraId="28DC53FD" w14:textId="77777777" w:rsidR="002E5479" w:rsidRDefault="002E5479" w:rsidP="009637E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8EE43B" w14:textId="77777777" w:rsidR="002E5479" w:rsidRDefault="002E5479" w:rsidP="00963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</w:t>
            </w:r>
          </w:p>
          <w:p w14:paraId="2FD684AD" w14:textId="77777777" w:rsidR="002E5479" w:rsidRDefault="002E5479" w:rsidP="005665E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83 / 87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ACA123" w14:textId="77777777" w:rsidR="002E5479" w:rsidRPr="00CC1231" w:rsidRDefault="002E5479" w:rsidP="00963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AE8FB6" w14:textId="77777777" w:rsidR="002E5479" w:rsidRDefault="002E5479" w:rsidP="00963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CC0458" w14:textId="77777777" w:rsidR="002E5479" w:rsidRPr="00CC1231" w:rsidRDefault="002E5479" w:rsidP="009637E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CF8BE5" w14:textId="77777777" w:rsidR="002E5479" w:rsidRDefault="002E5479" w:rsidP="002006A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liniile 1A, 2A și 28A către liniile 26 și 27.</w:t>
            </w:r>
          </w:p>
        </w:tc>
      </w:tr>
      <w:tr w:rsidR="002E5479" w14:paraId="7FF23DEC" w14:textId="77777777" w:rsidTr="00BB5CB5">
        <w:trPr>
          <w:cantSplit/>
          <w:trHeight w:val="2204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C6EAD8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2C4EC3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D67711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A29421" w14:textId="77777777" w:rsidR="002E5479" w:rsidRDefault="002E5479" w:rsidP="00FB120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14:paraId="0E197E5F" w14:textId="77777777" w:rsidR="002E5479" w:rsidRDefault="002E5479" w:rsidP="00FB120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11C7D3" w14:textId="77777777" w:rsidR="002E5479" w:rsidRDefault="002E5479" w:rsidP="00FB12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5C2B9DCD" w14:textId="77777777" w:rsidR="002E5479" w:rsidRDefault="002E5479" w:rsidP="00FB12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</w:t>
            </w:r>
          </w:p>
          <w:p w14:paraId="1051AB80" w14:textId="77777777" w:rsidR="002E5479" w:rsidRDefault="002E5479" w:rsidP="00FB12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23, 33,  35, </w:t>
            </w:r>
          </w:p>
          <w:p w14:paraId="282D18CE" w14:textId="77777777" w:rsidR="002E5479" w:rsidRDefault="002E5479" w:rsidP="00FB12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</w:t>
            </w:r>
          </w:p>
          <w:p w14:paraId="651D5F5D" w14:textId="77777777" w:rsidR="002E5479" w:rsidRDefault="002E5479" w:rsidP="00FB12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43 / 49, 45 / 51, sch. </w:t>
            </w:r>
          </w:p>
          <w:p w14:paraId="32E06C65" w14:textId="77777777" w:rsidR="002E5479" w:rsidRDefault="002E5479" w:rsidP="00FB12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55, 57, 59, 65, 67, 69, 145,147, 149,151 </w:t>
            </w:r>
          </w:p>
          <w:p w14:paraId="66AB30F6" w14:textId="77777777" w:rsidR="002E5479" w:rsidRDefault="002E5479" w:rsidP="00FB12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157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823824" w14:textId="77777777" w:rsidR="002E5479" w:rsidRPr="000625F2" w:rsidRDefault="002E5479" w:rsidP="00FB120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0625F2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B090B3" w14:textId="77777777" w:rsidR="002E5479" w:rsidRDefault="002E5479" w:rsidP="00FB12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ABF1C7" w14:textId="77777777" w:rsidR="002E5479" w:rsidRPr="000625F2" w:rsidRDefault="002E5479" w:rsidP="00FB120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673576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B7AC55D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4A - 16.</w:t>
            </w:r>
          </w:p>
        </w:tc>
      </w:tr>
      <w:tr w:rsidR="002E5479" w14:paraId="11E5891A" w14:textId="77777777" w:rsidTr="00BB5CB5">
        <w:trPr>
          <w:cantSplit/>
          <w:trHeight w:val="1083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3E8F55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0D6872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6CE2EF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4ADF0A" w14:textId="77777777" w:rsidR="002E5479" w:rsidRDefault="002E5479" w:rsidP="00592C7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14:paraId="365B51FC" w14:textId="77777777" w:rsidR="002E5479" w:rsidRDefault="002E5479" w:rsidP="000F77D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X, linia 12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64F1BB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la călcâi sch. 149 pe </w:t>
            </w:r>
          </w:p>
          <w:p w14:paraId="039A9430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200 m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33B593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C9B4D3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2AD61F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654A70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24EC90E3" w14:textId="77777777" w:rsidTr="00BB5CB5">
        <w:trPr>
          <w:cantSplit/>
          <w:trHeight w:val="1555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C958D4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618134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A6669B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BB236C" w14:textId="77777777" w:rsidR="002E5479" w:rsidRDefault="002E5479" w:rsidP="008229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Craiova</w:t>
            </w:r>
          </w:p>
          <w:p w14:paraId="174ABB48" w14:textId="77777777" w:rsidR="002E5479" w:rsidRDefault="002E5479" w:rsidP="00592C7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X, liniile 14 și 15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FF72DA" w14:textId="77777777" w:rsidR="002E5479" w:rsidRDefault="002E5479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la călcâi sch. 157 pe </w:t>
            </w:r>
          </w:p>
          <w:p w14:paraId="6AE5E9C9" w14:textId="77777777" w:rsidR="002E5479" w:rsidRDefault="002E5479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200 m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46C6FF" w14:textId="77777777" w:rsidR="002E5479" w:rsidRPr="00CC1231" w:rsidRDefault="002E5479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4CEB98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F70096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DE3037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2D8AE646" w14:textId="77777777" w:rsidTr="00BB5CB5">
        <w:trPr>
          <w:cantSplit/>
          <w:trHeight w:val="1555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7F2551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C74788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0FDB3D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5A7ACC" w14:textId="77777777" w:rsidR="002E5479" w:rsidRDefault="002E5479" w:rsidP="008229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Jiu Nou</w:t>
            </w:r>
          </w:p>
          <w:p w14:paraId="1B25A11B" w14:textId="77777777" w:rsidR="002E5479" w:rsidRDefault="002E5479" w:rsidP="008229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4,  Cap X, </w:t>
            </w:r>
          </w:p>
          <w:p w14:paraId="0DA236BE" w14:textId="77777777" w:rsidR="002E5479" w:rsidRDefault="002E5479" w:rsidP="00A91FA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 500 m, </w:t>
            </w:r>
          </w:p>
          <w:p w14:paraId="231AD7C3" w14:textId="77777777" w:rsidR="002E5479" w:rsidRDefault="002E5479" w:rsidP="00A91FA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călcâi sch. 23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D42B48" w14:textId="77777777" w:rsidR="002E5479" w:rsidRPr="00A91FA4" w:rsidRDefault="002E5479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91FA4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8D4206" w14:textId="77777777" w:rsidR="002E5479" w:rsidRDefault="002E5479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2AA3FE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E20983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93BB72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3C64EC58" w14:textId="77777777" w:rsidTr="00BB5CB5">
        <w:trPr>
          <w:cantSplit/>
          <w:trHeight w:val="1555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B0C773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E04D36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FEE091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F9ED3E" w14:textId="77777777" w:rsidR="002E5479" w:rsidRDefault="002E5479" w:rsidP="006F152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Jiu Nou Cap X + Y </w:t>
            </w:r>
          </w:p>
          <w:p w14:paraId="560F6A2B" w14:textId="77777777" w:rsidR="002E5479" w:rsidRDefault="002E5479" w:rsidP="008229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68DD32" w14:textId="77777777" w:rsidR="002E5479" w:rsidRDefault="002E5479" w:rsidP="006F152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59FA9E61" w14:textId="77777777" w:rsidR="002E5479" w:rsidRDefault="002E5479" w:rsidP="006F152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23, 10 și diag. </w:t>
            </w:r>
          </w:p>
          <w:p w14:paraId="7E9AD98F" w14:textId="77777777" w:rsidR="002E5479" w:rsidRPr="00A91FA4" w:rsidRDefault="002E5479" w:rsidP="006F152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20"/>
              </w:rPr>
              <w:t xml:space="preserve">15-23 </w:t>
            </w:r>
            <w:r>
              <w:rPr>
                <w:b/>
                <w:bCs/>
                <w:sz w:val="20"/>
              </w:rPr>
              <w:br/>
              <w:t>și 10-8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99397D" w14:textId="77777777" w:rsidR="002E5479" w:rsidRDefault="002E5479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3F31AD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617557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DF6CFC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linia 3 Jiu Nou.</w:t>
            </w:r>
          </w:p>
        </w:tc>
      </w:tr>
      <w:tr w:rsidR="002E5479" w14:paraId="068FC0C3" w14:textId="77777777" w:rsidTr="00BB5CB5">
        <w:trPr>
          <w:cantSplit/>
          <w:trHeight w:val="768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CBBBEC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F4F8F1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259+900</w:t>
            </w:r>
          </w:p>
          <w:p w14:paraId="60FF15D5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260+600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F575E1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B808FD" w14:textId="77777777" w:rsidR="002E5479" w:rsidRDefault="002E5479" w:rsidP="008229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Jiu Nou -</w:t>
            </w:r>
          </w:p>
          <w:p w14:paraId="7A3D99FD" w14:textId="77777777" w:rsidR="002E5479" w:rsidRDefault="002E5479" w:rsidP="008229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Podari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497513" w14:textId="77777777" w:rsidR="002E5479" w:rsidRPr="00A91FA4" w:rsidRDefault="002E5479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1D1E9D" w14:textId="77777777" w:rsidR="002E5479" w:rsidRDefault="002E5479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2C362A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26CDE3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B55521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04B3B9A0" w14:textId="77777777" w:rsidTr="00BB5CB5">
        <w:trPr>
          <w:cantSplit/>
          <w:trHeight w:val="1555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E2B049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91CA3E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0891AE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C97BEF" w14:textId="77777777" w:rsidR="002E5479" w:rsidRDefault="002E5479" w:rsidP="000215C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Podari</w:t>
            </w:r>
          </w:p>
          <w:p w14:paraId="79A42A61" w14:textId="77777777" w:rsidR="002E5479" w:rsidRDefault="002E5479" w:rsidP="000215C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+ Cap Y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FAD209" w14:textId="77777777" w:rsidR="002E5479" w:rsidRDefault="002E5479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1658746B" w14:textId="77777777" w:rsidR="002E5479" w:rsidRDefault="002E5479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7, 9, 11, 13, 15 </w:t>
            </w:r>
          </w:p>
          <w:p w14:paraId="5A76FBD8" w14:textId="77777777" w:rsidR="002E5479" w:rsidRDefault="002E5479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12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A8788B" w14:textId="77777777" w:rsidR="002E5479" w:rsidRDefault="002E5479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2535A0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871FC1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DA06C7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A42EE10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liniile 2 - 4.</w:t>
            </w:r>
          </w:p>
        </w:tc>
      </w:tr>
      <w:tr w:rsidR="002E5479" w14:paraId="228ED7A5" w14:textId="77777777" w:rsidTr="00BB5CB5">
        <w:trPr>
          <w:cantSplit/>
          <w:trHeight w:val="1555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E4F27B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376433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0BDAC3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D42356" w14:textId="77777777" w:rsidR="002E5479" w:rsidRDefault="002E5479" w:rsidP="008229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Podari</w:t>
            </w:r>
          </w:p>
          <w:p w14:paraId="695C726E" w14:textId="77777777" w:rsidR="002E5479" w:rsidRDefault="002E5479" w:rsidP="008229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9EDE26" w14:textId="77777777" w:rsidR="002E5479" w:rsidRDefault="002E5479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</w:t>
            </w:r>
          </w:p>
          <w:p w14:paraId="5BBD18C4" w14:textId="77777777" w:rsidR="002E5479" w:rsidRDefault="002E5479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 / 8</w:t>
            </w:r>
          </w:p>
          <w:p w14:paraId="006C038E" w14:textId="77777777" w:rsidR="002E5479" w:rsidRDefault="002E5479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10 și 14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D104B9" w14:textId="77777777" w:rsidR="002E5479" w:rsidRDefault="002E5479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AF1881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4BF65E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371E08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9880759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3 și 4 Cap Y.</w:t>
            </w:r>
          </w:p>
        </w:tc>
      </w:tr>
      <w:tr w:rsidR="002E5479" w14:paraId="4B30F238" w14:textId="77777777" w:rsidTr="00BB5CB5">
        <w:trPr>
          <w:cantSplit/>
          <w:trHeight w:val="1555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F3A783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6E2CE0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BC5083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6981D7" w14:textId="77777777" w:rsidR="002E5479" w:rsidRDefault="002E5479" w:rsidP="008229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Sălcuța Cap X + Y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A6DD31" w14:textId="77777777" w:rsidR="002E5479" w:rsidRDefault="002E5479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peste sch. 3 și diag. 1-3 și Cap Y peste sch. 4 și diag 2-4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804A3D" w14:textId="77777777" w:rsidR="002E5479" w:rsidRDefault="002E5479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ACCACB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ECB646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195DD1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linia 2 Sălcuța</w:t>
            </w:r>
          </w:p>
        </w:tc>
      </w:tr>
      <w:tr w:rsidR="002E5479" w14:paraId="41E2AF3B" w14:textId="77777777" w:rsidTr="00BB5CB5">
        <w:trPr>
          <w:cantSplit/>
          <w:trHeight w:val="1555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C91946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DB5E7B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C47C8A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EA642B" w14:textId="77777777" w:rsidR="002E5479" w:rsidRDefault="002E5479" w:rsidP="001A702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Segarcea</w:t>
            </w:r>
          </w:p>
          <w:p w14:paraId="71119BA3" w14:textId="77777777" w:rsidR="002E5479" w:rsidRDefault="002E5479" w:rsidP="008229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+ Y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8CAA22" w14:textId="77777777" w:rsidR="002E5479" w:rsidRDefault="002E5479" w:rsidP="001A70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3, TDJ</w:t>
            </w:r>
          </w:p>
          <w:p w14:paraId="6E67C62C" w14:textId="77777777" w:rsidR="002E5479" w:rsidRDefault="002E5479" w:rsidP="001A70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 / 9,</w:t>
            </w:r>
          </w:p>
          <w:p w14:paraId="1E2A6E70" w14:textId="77777777" w:rsidR="002E5479" w:rsidRDefault="002E5479" w:rsidP="001A70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10, TDJ</w:t>
            </w:r>
          </w:p>
          <w:p w14:paraId="5CDB7A41" w14:textId="77777777" w:rsidR="002E5479" w:rsidRDefault="002E5479" w:rsidP="001A70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 / 14 și diag. 1-3, 3-7/9,</w:t>
            </w:r>
          </w:p>
          <w:p w14:paraId="6AEDF8F6" w14:textId="77777777" w:rsidR="002E5479" w:rsidRDefault="002E5479" w:rsidP="001A702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4-10 și 10-12/14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74DE0B" w14:textId="77777777" w:rsidR="002E5479" w:rsidRDefault="002E5479" w:rsidP="008229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771C66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8924B5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5221AD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2 și 3.</w:t>
            </w:r>
          </w:p>
        </w:tc>
      </w:tr>
      <w:tr w:rsidR="002E5479" w14:paraId="0BF69815" w14:textId="77777777" w:rsidTr="00BB5CB5">
        <w:trPr>
          <w:cantSplit/>
          <w:trHeight w:val="50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694BEB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9235E9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2B06AF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AC35A6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Segarcea</w:t>
            </w:r>
          </w:p>
          <w:p w14:paraId="6093057B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3  </w:t>
            </w:r>
          </w:p>
          <w:p w14:paraId="03463A45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3622D6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E3474F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C1231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336AD5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962BA5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15309C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1A4061CF" w14:textId="77777777" w:rsidTr="00BB5CB5">
        <w:trPr>
          <w:cantSplit/>
          <w:trHeight w:val="504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351514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7663A1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D8D647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A143E0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Portăreşti</w:t>
            </w:r>
          </w:p>
          <w:p w14:paraId="2BB5B94D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2 și 3</w:t>
            </w:r>
          </w:p>
          <w:p w14:paraId="7592790A" w14:textId="77777777" w:rsidR="002E5479" w:rsidRPr="001B3BD6" w:rsidRDefault="002E5479" w:rsidP="000C5C3E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3A6C12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50B6B2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7DA16E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A6DFD6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E5FDA5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133CA68F" w14:textId="77777777" w:rsidTr="00BB5CB5">
        <w:trPr>
          <w:cantSplit/>
          <w:trHeight w:val="504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F504E3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C94543" w14:textId="77777777" w:rsidR="002E5479" w:rsidRDefault="002E5479" w:rsidP="0081200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732283" w14:textId="77777777" w:rsidR="002E5479" w:rsidRPr="00073CD9" w:rsidRDefault="002E5479" w:rsidP="0081200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FFC923" w14:textId="77777777" w:rsidR="002E5479" w:rsidRDefault="002E5479" w:rsidP="0081200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Portăreşti,</w:t>
            </w:r>
          </w:p>
          <w:p w14:paraId="4ED443D7" w14:textId="77777777" w:rsidR="002E5479" w:rsidRPr="002617B2" w:rsidRDefault="002E5479" w:rsidP="00812000">
            <w:pPr>
              <w:spacing w:before="40" w:after="40" w:line="360" w:lineRule="auto"/>
              <w:ind w:left="57" w:right="57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</w:rPr>
              <w:t xml:space="preserve">Cap X + </w:t>
            </w:r>
            <w:r>
              <w:rPr>
                <w:b/>
                <w:bCs/>
                <w:sz w:val="20"/>
                <w:lang w:val="en-US"/>
              </w:rPr>
              <w:t>Cap Y</w:t>
            </w:r>
          </w:p>
          <w:p w14:paraId="403B8053" w14:textId="77777777" w:rsidR="002E5479" w:rsidRDefault="002E5479" w:rsidP="0081200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B6B53C" w14:textId="77777777" w:rsidR="002E5479" w:rsidRDefault="002E5479" w:rsidP="0081200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0D53AAC6" w14:textId="77777777" w:rsidR="002E5479" w:rsidRDefault="002E5479" w:rsidP="0081200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3, </w:t>
            </w:r>
          </w:p>
          <w:p w14:paraId="5DCB1797" w14:textId="77777777" w:rsidR="002E5479" w:rsidRDefault="002E5479" w:rsidP="0081200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5 / 7, </w:t>
            </w:r>
          </w:p>
          <w:p w14:paraId="5354D565" w14:textId="77777777" w:rsidR="002E5479" w:rsidRDefault="002E5479" w:rsidP="0081200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diagonala 1 - 3, </w:t>
            </w:r>
          </w:p>
          <w:p w14:paraId="788B5FDA" w14:textId="77777777" w:rsidR="002E5479" w:rsidRDefault="002E5479" w:rsidP="0081200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3 - 5 / 7, sch. 4,  TDJ 6 / 8, </w:t>
            </w:r>
          </w:p>
          <w:p w14:paraId="15E91812" w14:textId="77777777" w:rsidR="002E5479" w:rsidRDefault="002E5479" w:rsidP="0081200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diag. 2 - 4 și 4 - 6 / 8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4D3758" w14:textId="77777777" w:rsidR="002E5479" w:rsidRDefault="002E5479" w:rsidP="0081200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9A5775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50E569" w14:textId="77777777" w:rsidR="002E5479" w:rsidRDefault="002E5479" w:rsidP="0081200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7DE110" w14:textId="77777777" w:rsidR="002E5479" w:rsidRPr="00CC1231" w:rsidRDefault="002E5479" w:rsidP="00812000">
            <w:pPr>
              <w:spacing w:before="40" w:after="40" w:line="360" w:lineRule="auto"/>
              <w:ind w:left="57" w:right="57"/>
              <w:jc w:val="center"/>
              <w:rPr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2FD64A" w14:textId="77777777" w:rsidR="002E5479" w:rsidRDefault="002E5479" w:rsidP="0081200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38705601" w14:textId="77777777" w:rsidTr="00BB5CB5">
        <w:trPr>
          <w:cantSplit/>
          <w:trHeight w:val="50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CE6EFA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843B0C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DA071C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4FAF82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Băileşti</w:t>
            </w:r>
          </w:p>
          <w:p w14:paraId="240D1579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</w:t>
            </w:r>
          </w:p>
          <w:p w14:paraId="24FD978E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ABD8D6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6EAA50B2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E6BD65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C1231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FC8191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036227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D96124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1D120200" w14:textId="77777777" w:rsidTr="00BB5CB5">
        <w:trPr>
          <w:cantSplit/>
          <w:trHeight w:val="367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8A0397B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CA0AB6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09B896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FB55D7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Băileşti</w:t>
            </w:r>
          </w:p>
          <w:p w14:paraId="031902FC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</w:t>
            </w:r>
          </w:p>
          <w:p w14:paraId="719423E8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– expedieri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327B7C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</w:t>
            </w:r>
          </w:p>
          <w:p w14:paraId="3AB82CB9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14:paraId="46988588" w14:textId="77777777" w:rsidR="002E5479" w:rsidRDefault="002E5479" w:rsidP="006571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12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478174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C1231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3E312F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F19D15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2413A1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3677DEE5" w14:textId="77777777" w:rsidTr="00BB5CB5">
        <w:trPr>
          <w:cantSplit/>
          <w:trHeight w:val="367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6E36CCD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D1D427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C4DAA6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04DD29" w14:textId="77777777" w:rsidR="002E5479" w:rsidRDefault="002E5479" w:rsidP="003E455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Băileşti</w:t>
            </w:r>
          </w:p>
          <w:p w14:paraId="31A532FB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A18CCB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 11/13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A317C5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D3BA1B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9779F8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2F08F7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3, 7 și 8 Cap X.</w:t>
            </w:r>
          </w:p>
        </w:tc>
      </w:tr>
      <w:tr w:rsidR="002E5479" w14:paraId="171A73CA" w14:textId="77777777" w:rsidTr="00BB5CB5">
        <w:trPr>
          <w:cantSplit/>
          <w:trHeight w:val="266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FAED800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A1458D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F60BFE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36B39D" w14:textId="77777777" w:rsidR="002E5479" w:rsidRDefault="002E5479" w:rsidP="00982BC0">
            <w:pPr>
              <w:pStyle w:val="Heading2"/>
              <w:spacing w:before="40" w:after="4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St. Moţăţei</w:t>
            </w:r>
          </w:p>
          <w:p w14:paraId="31956B8D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</w:t>
            </w:r>
          </w:p>
          <w:p w14:paraId="4C4BBEB6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– expedieri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E038B1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04EB9959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66A3E7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C1231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AAB414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CB30F7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225B6E" w14:textId="77777777" w:rsidR="002E5479" w:rsidRDefault="002E5479" w:rsidP="00B408C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Şi peste sch. 3, 4, 5 şi 6.</w:t>
            </w:r>
          </w:p>
        </w:tc>
      </w:tr>
      <w:tr w:rsidR="002E5479" w14:paraId="79492EB9" w14:textId="77777777" w:rsidTr="00BB5CB5">
        <w:trPr>
          <w:cantSplit/>
          <w:trHeight w:val="266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CD8C447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EEC4F6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07043C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3A36BC" w14:textId="77777777" w:rsidR="002E5479" w:rsidRDefault="002E5479" w:rsidP="00E916A6">
            <w:pPr>
              <w:pStyle w:val="Heading2"/>
              <w:spacing w:before="40" w:after="4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St. Moţăţei</w:t>
            </w:r>
          </w:p>
          <w:p w14:paraId="315281F8" w14:textId="77777777" w:rsidR="002E5479" w:rsidRDefault="002E5479" w:rsidP="00982BC0">
            <w:pPr>
              <w:pStyle w:val="Heading2"/>
              <w:spacing w:before="40" w:after="4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Cap X + Cap Y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50DF5C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4A95B0B7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3 - 5 </w:t>
            </w:r>
          </w:p>
          <w:p w14:paraId="6BA92801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14:paraId="5370B229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4 - 6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6FBC38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946458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DA600E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A3DBFF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E3B701E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2.</w:t>
            </w:r>
          </w:p>
        </w:tc>
      </w:tr>
      <w:tr w:rsidR="002E5479" w14:paraId="209E9803" w14:textId="77777777" w:rsidTr="00BB5CB5">
        <w:trPr>
          <w:cantSplit/>
          <w:trHeight w:val="266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7926AEB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1C68A7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E799BF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020E60" w14:textId="77777777" w:rsidR="002E5479" w:rsidRDefault="002E5479" w:rsidP="003E455B">
            <w:pPr>
              <w:pStyle w:val="Heading2"/>
              <w:spacing w:before="40" w:after="4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St. Moţăţei</w:t>
            </w:r>
          </w:p>
          <w:p w14:paraId="28EE587C" w14:textId="77777777" w:rsidR="002E5479" w:rsidRDefault="002E5479" w:rsidP="00E916A6">
            <w:pPr>
              <w:pStyle w:val="Heading2"/>
              <w:spacing w:before="40" w:after="40" w:line="36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linia 3, Cap Y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C55E31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200 m de la călcâi sch. 6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BB7323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3CF0CA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EE3E83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E10C38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62D2E0EF" w14:textId="77777777" w:rsidTr="00BB5CB5">
        <w:trPr>
          <w:cantSplit/>
          <w:trHeight w:val="50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F3A727E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474FF3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D2E0A3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00B25F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 . Calafat</w:t>
            </w:r>
          </w:p>
          <w:p w14:paraId="10C7B09E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1A</w:t>
            </w:r>
          </w:p>
          <w:p w14:paraId="57CF6986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102880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EE82C7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C1231">
              <w:rPr>
                <w:b/>
                <w:bCs/>
                <w:sz w:val="36"/>
                <w:szCs w:val="36"/>
              </w:rPr>
              <w:t>20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1BE2AF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D43DF9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5A5099" w14:textId="77777777" w:rsidR="002E5479" w:rsidRPr="00946C1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sz w:val="20"/>
              </w:rPr>
            </w:pPr>
          </w:p>
        </w:tc>
      </w:tr>
      <w:tr w:rsidR="002E5479" w14:paraId="19A2FCE3" w14:textId="77777777" w:rsidTr="00BB5CB5">
        <w:trPr>
          <w:cantSplit/>
          <w:trHeight w:val="50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F0C2B7B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ECF4CA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779A76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6D79BC" w14:textId="77777777" w:rsidR="002E5479" w:rsidRDefault="002E5479" w:rsidP="00AB7FF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Calafat</w:t>
            </w:r>
          </w:p>
          <w:p w14:paraId="72E3E51B" w14:textId="77777777" w:rsidR="002E5479" w:rsidRDefault="002E5479" w:rsidP="00AB7FF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3 </w:t>
            </w:r>
          </w:p>
          <w:p w14:paraId="2BD92569" w14:textId="77777777" w:rsidR="002E5479" w:rsidRDefault="002E5479" w:rsidP="00AB7FF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– expedieri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7CF680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095FAD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A814CA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3251EB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7D5141" w14:textId="77777777" w:rsidR="002E5479" w:rsidRPr="00946C1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sz w:val="20"/>
              </w:rPr>
            </w:pPr>
          </w:p>
        </w:tc>
      </w:tr>
      <w:tr w:rsidR="002E5479" w14:paraId="23217FF3" w14:textId="77777777" w:rsidTr="00BB5CB5">
        <w:trPr>
          <w:cantSplit/>
          <w:trHeight w:val="1083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CCC54E0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E0E8FE" w14:textId="77777777" w:rsidR="002E5479" w:rsidRDefault="002E5479" w:rsidP="00E713E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574D64" w14:textId="77777777" w:rsidR="002E5479" w:rsidRPr="00073CD9" w:rsidRDefault="002E5479" w:rsidP="00E713E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40A522" w14:textId="77777777" w:rsidR="002E5479" w:rsidRDefault="002E5479" w:rsidP="00E713E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Calafat</w:t>
            </w:r>
          </w:p>
          <w:p w14:paraId="3B0BDED9" w14:textId="77777777" w:rsidR="002E5479" w:rsidRDefault="002E5479" w:rsidP="00E713E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4 </w:t>
            </w:r>
          </w:p>
          <w:p w14:paraId="5170F65C" w14:textId="77777777" w:rsidR="002E5479" w:rsidRDefault="002E5479" w:rsidP="00E713E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– expedieri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A804DB" w14:textId="77777777" w:rsidR="002E5479" w:rsidRDefault="002E5479" w:rsidP="00E713E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toate liniile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CF32CE" w14:textId="77777777" w:rsidR="002E5479" w:rsidRPr="00CC1231" w:rsidRDefault="002E5479" w:rsidP="00E713E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DCDC62" w14:textId="77777777" w:rsidR="002E5479" w:rsidRDefault="002E5479" w:rsidP="00E713E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FF6362" w14:textId="77777777" w:rsidR="002E5479" w:rsidRPr="00CC1231" w:rsidRDefault="002E5479" w:rsidP="00E713E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9480E3" w14:textId="77777777" w:rsidR="002E5479" w:rsidRPr="00946C19" w:rsidRDefault="002E5479" w:rsidP="006C77BF">
            <w:pPr>
              <w:spacing w:before="40" w:after="40" w:line="360" w:lineRule="auto"/>
              <w:ind w:left="57" w:right="57"/>
              <w:rPr>
                <w:b/>
                <w:bCs/>
                <w:i/>
                <w:sz w:val="20"/>
              </w:rPr>
            </w:pPr>
            <w:r>
              <w:rPr>
                <w:b/>
                <w:bCs/>
                <w:i/>
                <w:sz w:val="20"/>
              </w:rPr>
              <w:t xml:space="preserve">Afectează intrări - ieşiri peste sch. 5, 9, 16 şi 18. </w:t>
            </w:r>
          </w:p>
        </w:tc>
      </w:tr>
      <w:tr w:rsidR="002E5479" w14:paraId="1981A918" w14:textId="77777777" w:rsidTr="00BB5CB5">
        <w:trPr>
          <w:cantSplit/>
          <w:trHeight w:val="1143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7364DF0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58E706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A3AE2A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5D6B0F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Calafat </w:t>
            </w:r>
          </w:p>
          <w:p w14:paraId="46E0E435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7a</w:t>
            </w:r>
          </w:p>
          <w:p w14:paraId="3C9FA337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454647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A5EEB5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C1231">
              <w:rPr>
                <w:b/>
                <w:bCs/>
                <w:sz w:val="36"/>
                <w:szCs w:val="36"/>
              </w:rPr>
              <w:t>1</w:t>
            </w:r>
            <w:r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C35239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361E95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403E13" w14:textId="77777777" w:rsidR="002E5479" w:rsidRPr="00946C1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sz w:val="20"/>
              </w:rPr>
            </w:pPr>
            <w:r w:rsidRPr="00946C19">
              <w:rPr>
                <w:b/>
                <w:bCs/>
                <w:i/>
                <w:sz w:val="20"/>
              </w:rPr>
              <w:t>Şi peste schimbătorii</w:t>
            </w:r>
          </w:p>
          <w:p w14:paraId="019A5A2A" w14:textId="77777777" w:rsidR="002E5479" w:rsidRPr="00946C19" w:rsidRDefault="002E5479" w:rsidP="006C77BF">
            <w:pPr>
              <w:spacing w:before="40" w:after="40" w:line="360" w:lineRule="auto"/>
              <w:ind w:left="57" w:right="57"/>
              <w:rPr>
                <w:b/>
                <w:bCs/>
                <w:i/>
                <w:sz w:val="20"/>
              </w:rPr>
            </w:pPr>
            <w:r w:rsidRPr="00946C19">
              <w:rPr>
                <w:b/>
                <w:bCs/>
                <w:i/>
                <w:sz w:val="20"/>
              </w:rPr>
              <w:t>25</w:t>
            </w:r>
            <w:r>
              <w:rPr>
                <w:b/>
                <w:bCs/>
                <w:i/>
                <w:sz w:val="20"/>
              </w:rPr>
              <w:t xml:space="preserve"> și </w:t>
            </w:r>
            <w:r w:rsidRPr="00946C19">
              <w:rPr>
                <w:b/>
                <w:bCs/>
                <w:i/>
                <w:sz w:val="20"/>
              </w:rPr>
              <w:t xml:space="preserve"> 10.</w:t>
            </w:r>
          </w:p>
        </w:tc>
      </w:tr>
      <w:tr w:rsidR="002E5479" w14:paraId="0334DE75" w14:textId="77777777" w:rsidTr="00BB5CB5">
        <w:trPr>
          <w:cantSplit/>
          <w:trHeight w:val="1143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E40BB2A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58F723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0DD6BD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F3EAC3" w14:textId="77777777" w:rsidR="002E5479" w:rsidRDefault="002E5479" w:rsidP="0060385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Calafat </w:t>
            </w:r>
          </w:p>
          <w:p w14:paraId="758211C1" w14:textId="77777777" w:rsidR="002E5479" w:rsidRDefault="002E5479" w:rsidP="0060385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F00DEE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12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531DD5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AC3AF5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5ECD41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F50104" w14:textId="77777777" w:rsidR="002E5479" w:rsidRPr="00946C1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sz w:val="20"/>
              </w:rPr>
            </w:pPr>
          </w:p>
        </w:tc>
      </w:tr>
      <w:tr w:rsidR="002E5479" w14:paraId="1850839C" w14:textId="77777777" w:rsidTr="00BB5CB5">
        <w:trPr>
          <w:cantSplit/>
          <w:trHeight w:val="222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E46E67A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04A41A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183264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5201F8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Calafat </w:t>
            </w:r>
          </w:p>
          <w:p w14:paraId="6E224030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055B03" w14:textId="77777777" w:rsidR="002E5479" w:rsidRDefault="002E5479" w:rsidP="006571F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14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815961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C1231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4ECF87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7C6075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8D505C" w14:textId="77777777" w:rsidR="002E5479" w:rsidRPr="00946C1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sz w:val="20"/>
              </w:rPr>
            </w:pPr>
          </w:p>
        </w:tc>
      </w:tr>
      <w:tr w:rsidR="002E5479" w14:paraId="41575705" w14:textId="77777777" w:rsidTr="00BB5CB5">
        <w:trPr>
          <w:cantSplit/>
          <w:trHeight w:val="181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D5B543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97B105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6ED2F4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9F8EB7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Calafat</w:t>
            </w:r>
          </w:p>
          <w:p w14:paraId="2032E58A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6 </w:t>
            </w:r>
          </w:p>
          <w:p w14:paraId="5B9C978D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6EF3CF" w14:textId="77777777" w:rsidR="002E5479" w:rsidRDefault="002E5479" w:rsidP="00982BC0">
            <w:pPr>
              <w:spacing w:before="12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388C2225" w14:textId="77777777" w:rsidR="002E5479" w:rsidRDefault="002E5479" w:rsidP="00982BC0">
            <w:pPr>
              <w:spacing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06A607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C1231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1C4A69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5F7F54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A4838C" w14:textId="77777777" w:rsidR="002E5479" w:rsidRPr="00946C1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72E73612" w14:textId="77777777" w:rsidTr="00BB5CB5">
        <w:trPr>
          <w:cantSplit/>
          <w:trHeight w:val="50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EB22764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9E1999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48B623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800EFF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Calafat</w:t>
            </w:r>
          </w:p>
          <w:p w14:paraId="26CBFB8C" w14:textId="77777777" w:rsidR="002E5479" w:rsidRDefault="002E5479" w:rsidP="00E65BE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5b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7DE918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</w:t>
            </w:r>
          </w:p>
          <w:p w14:paraId="4B64499C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</w:t>
            </w:r>
          </w:p>
          <w:p w14:paraId="6168C44E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11, 13,  17</w:t>
            </w:r>
          </w:p>
          <w:p w14:paraId="0B3FCDFD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 19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CE1ABC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C1231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E45E22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FC3543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942F4A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49F853FD" w14:textId="77777777" w:rsidTr="00BB5CB5">
        <w:trPr>
          <w:cantSplit/>
          <w:trHeight w:val="50"/>
          <w:jc w:val="center"/>
        </w:trPr>
        <w:tc>
          <w:tcPr>
            <w:tcW w:w="62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B124B0C" w14:textId="77777777" w:rsidR="002E5479" w:rsidRDefault="002E5479">
            <w:pPr>
              <w:numPr>
                <w:ilvl w:val="0"/>
                <w:numId w:val="12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8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D5E499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AFA83B" w14:textId="77777777" w:rsidR="002E5479" w:rsidRPr="00073CD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D5D9F0" w14:textId="77777777" w:rsidR="002E5479" w:rsidRDefault="002E5479" w:rsidP="000C2E5F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Calafat</w:t>
            </w:r>
          </w:p>
        </w:tc>
        <w:tc>
          <w:tcPr>
            <w:tcW w:w="98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16CBB6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</w:t>
            </w:r>
          </w:p>
          <w:p w14:paraId="34920B2A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 Pa</w:t>
            </w:r>
          </w:p>
        </w:tc>
        <w:tc>
          <w:tcPr>
            <w:tcW w:w="7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C32272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5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0D679A" w14:textId="77777777" w:rsidR="002E5479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4C3FE9" w14:textId="77777777" w:rsidR="002E5479" w:rsidRPr="00CC1231" w:rsidRDefault="002E5479" w:rsidP="00982B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6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3C93A0" w14:textId="77777777" w:rsidR="002E5479" w:rsidRDefault="002E5479" w:rsidP="00982B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Și peste sch. 21 și 23.</w:t>
            </w:r>
          </w:p>
        </w:tc>
      </w:tr>
    </w:tbl>
    <w:p w14:paraId="56BAFC35" w14:textId="77777777" w:rsidR="002E5479" w:rsidRDefault="002E5479">
      <w:pPr>
        <w:spacing w:before="40" w:after="40" w:line="192" w:lineRule="auto"/>
        <w:ind w:right="57"/>
        <w:rPr>
          <w:sz w:val="20"/>
        </w:rPr>
      </w:pPr>
    </w:p>
    <w:p w14:paraId="67BFEDF4" w14:textId="77777777" w:rsidR="002E5479" w:rsidRPr="005905D7" w:rsidRDefault="002E5479" w:rsidP="006B4CB8">
      <w:pPr>
        <w:pStyle w:val="Heading1"/>
        <w:spacing w:line="360" w:lineRule="auto"/>
      </w:pPr>
      <w:r w:rsidRPr="005905D7">
        <w:t>LINIA 116</w:t>
      </w:r>
    </w:p>
    <w:p w14:paraId="491897EF" w14:textId="77777777" w:rsidR="002E5479" w:rsidRPr="005905D7" w:rsidRDefault="002E5479" w:rsidP="00D850A8">
      <w:pPr>
        <w:pStyle w:val="Heading1"/>
        <w:spacing w:line="360" w:lineRule="auto"/>
        <w:rPr>
          <w:bCs w:val="0"/>
          <w:sz w:val="8"/>
        </w:rPr>
      </w:pPr>
      <w:r w:rsidRPr="005905D7">
        <w:t>FILIAŞI - LIVEZENI - SIMERIA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5"/>
        <w:gridCol w:w="878"/>
        <w:gridCol w:w="751"/>
        <w:gridCol w:w="2197"/>
        <w:gridCol w:w="870"/>
        <w:gridCol w:w="758"/>
        <w:gridCol w:w="868"/>
        <w:gridCol w:w="763"/>
        <w:gridCol w:w="2486"/>
      </w:tblGrid>
      <w:tr w:rsidR="002E5479" w:rsidRPr="00743905" w14:paraId="66A700C0" w14:textId="77777777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F89940D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01839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226C5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A3CEED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Ţânţăreni</w:t>
            </w:r>
          </w:p>
          <w:p w14:paraId="57463B3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5A2351" w14:textId="77777777" w:rsidR="002E5479" w:rsidRDefault="002E5479" w:rsidP="005C160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peste sch. 1</w:t>
            </w:r>
          </w:p>
          <w:p w14:paraId="6909A3B4" w14:textId="77777777" w:rsidR="002E5479" w:rsidRPr="00743905" w:rsidRDefault="002E5479" w:rsidP="005C160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şi 21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DA22F5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7BE06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5DA41D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6DE9AB" w14:textId="77777777" w:rsidR="002E5479" w:rsidRDefault="002E5479" w:rsidP="0053004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05AA05A3" w14:textId="77777777" w:rsidR="002E5479" w:rsidRPr="00743905" w:rsidRDefault="002E5479" w:rsidP="0053004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la linia </w:t>
            </w:r>
            <w:r w:rsidRPr="00743905">
              <w:rPr>
                <w:b/>
                <w:bCs/>
                <w:i/>
                <w:iCs/>
                <w:color w:val="000000"/>
                <w:sz w:val="20"/>
              </w:rPr>
              <w:t>1.</w:t>
            </w:r>
          </w:p>
        </w:tc>
      </w:tr>
      <w:tr w:rsidR="002E5479" w:rsidRPr="00743905" w14:paraId="2A0201C2" w14:textId="77777777" w:rsidTr="00743905">
        <w:trPr>
          <w:cantSplit/>
          <w:trHeight w:val="77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FD4AAFB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B021E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1034D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C6F05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Ţânţăreni</w:t>
            </w:r>
          </w:p>
          <w:p w14:paraId="0F003A11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C051A8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de la</w:t>
            </w:r>
          </w:p>
          <w:p w14:paraId="6B09455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Cap X până la </w:t>
            </w:r>
            <w:r w:rsidRPr="00743905">
              <w:rPr>
                <w:b/>
                <w:bCs/>
                <w:color w:val="000000"/>
                <w:spacing w:val="-10"/>
                <w:sz w:val="20"/>
              </w:rPr>
              <w:t>axa staţiei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B5F3FE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5E4BF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9408E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269A7F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Restul liniei este închisă.</w:t>
            </w:r>
          </w:p>
        </w:tc>
      </w:tr>
      <w:tr w:rsidR="002E5479" w:rsidRPr="00743905" w14:paraId="297B8B4B" w14:textId="77777777" w:rsidTr="00743905">
        <w:trPr>
          <w:cantSplit/>
          <w:trHeight w:val="31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A0A40A0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5E091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8FEF28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D69AA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Ţânţăreni</w:t>
            </w:r>
          </w:p>
          <w:p w14:paraId="7FF82A0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 3</w:t>
            </w:r>
          </w:p>
          <w:p w14:paraId="6E70FFEB" w14:textId="77777777" w:rsidR="002E5479" w:rsidRPr="00743905" w:rsidRDefault="002E5479" w:rsidP="0007482F">
            <w:pPr>
              <w:spacing w:before="40" w:after="40" w:line="276" w:lineRule="auto"/>
              <w:ind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 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16CF3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171ECF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05B1C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82313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A6363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43905" w14:paraId="78CC61EC" w14:textId="77777777" w:rsidTr="00743905">
        <w:trPr>
          <w:cantSplit/>
          <w:trHeight w:val="31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39B7A84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B7CB41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8+665</w:t>
            </w:r>
          </w:p>
          <w:p w14:paraId="6BFD6A62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8+715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E70F7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49F8D1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Ţânţăreni</w:t>
            </w:r>
            <w:r>
              <w:rPr>
                <w:b/>
                <w:bCs/>
                <w:color w:val="000000"/>
                <w:sz w:val="20"/>
              </w:rPr>
              <w:t xml:space="preserve"> - </w:t>
            </w:r>
            <w:r w:rsidRPr="00743905">
              <w:rPr>
                <w:b/>
                <w:bCs/>
                <w:color w:val="000000"/>
                <w:sz w:val="20"/>
              </w:rPr>
              <w:t>Gilort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DB2BA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25F184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AF5C0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6B2562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85DF18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43905" w14:paraId="64DB9FFD" w14:textId="77777777" w:rsidTr="00743905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D5A281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C80DC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C62A4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5066C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Gilort</w:t>
            </w:r>
          </w:p>
          <w:p w14:paraId="768354E7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5D0ABF" w14:textId="77777777" w:rsidR="002E5479" w:rsidRPr="00743905" w:rsidRDefault="002E5479" w:rsidP="005C160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peste sch. 3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71F95C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780C3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78C8D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BD781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 xml:space="preserve">Cu acces la linia 2 </w:t>
            </w:r>
          </w:p>
          <w:p w14:paraId="0DB49C4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primiri - expedieri.</w:t>
            </w:r>
          </w:p>
        </w:tc>
      </w:tr>
      <w:tr w:rsidR="002E5479" w:rsidRPr="00743905" w14:paraId="72E23FFD" w14:textId="77777777" w:rsidTr="000B7D86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958B18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05FDE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17+830</w:t>
            </w:r>
          </w:p>
          <w:p w14:paraId="0CEB174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17+880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E9093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123CB8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Gilort -</w:t>
            </w:r>
          </w:p>
          <w:p w14:paraId="5AB04738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Tu</w:t>
            </w:r>
            <w:r>
              <w:rPr>
                <w:b/>
                <w:bCs/>
                <w:color w:val="000000"/>
                <w:sz w:val="20"/>
              </w:rPr>
              <w:t>r</w:t>
            </w:r>
            <w:r w:rsidRPr="00743905">
              <w:rPr>
                <w:b/>
                <w:bCs/>
                <w:color w:val="000000"/>
                <w:sz w:val="20"/>
              </w:rPr>
              <w:t>burea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A90A28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F78010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F8D65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44344D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97669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 două locomotive cuplate.</w:t>
            </w:r>
          </w:p>
          <w:p w14:paraId="3E48333B" w14:textId="77777777" w:rsidR="002E5479" w:rsidRPr="0007721B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07721B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43905" w14:paraId="65FC5BB3" w14:textId="77777777" w:rsidTr="000B7D86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BDB9C7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8D04A6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18+190</w:t>
            </w:r>
          </w:p>
          <w:p w14:paraId="4DF829C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18+240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685A9D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691B43" w14:textId="77777777" w:rsidR="002E5479" w:rsidRPr="00743905" w:rsidRDefault="002E5479" w:rsidP="0025776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Gilort -</w:t>
            </w:r>
          </w:p>
          <w:p w14:paraId="4547DE90" w14:textId="77777777" w:rsidR="002E5479" w:rsidRPr="00743905" w:rsidRDefault="002E5479" w:rsidP="0025776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Tu</w:t>
            </w:r>
            <w:r>
              <w:rPr>
                <w:b/>
                <w:bCs/>
                <w:color w:val="000000"/>
                <w:sz w:val="20"/>
              </w:rPr>
              <w:t>r</w:t>
            </w:r>
            <w:r w:rsidRPr="00743905">
              <w:rPr>
                <w:b/>
                <w:bCs/>
                <w:color w:val="000000"/>
                <w:sz w:val="20"/>
              </w:rPr>
              <w:t>burea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3212A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02706E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9FE4D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1A940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AE73F0" w14:textId="77777777" w:rsidR="002E5479" w:rsidRPr="00743905" w:rsidRDefault="002E5479" w:rsidP="00257764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 două locomotive cuplate.</w:t>
            </w:r>
          </w:p>
          <w:p w14:paraId="67A2A762" w14:textId="77777777" w:rsidR="002E5479" w:rsidRDefault="002E5479" w:rsidP="00257764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07721B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43905" w14:paraId="09BC0BC9" w14:textId="77777777" w:rsidTr="000B7D86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56E0F5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00E54E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18+540</w:t>
            </w:r>
          </w:p>
          <w:p w14:paraId="2269B40F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18+630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2D6B4E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50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7A7099" w14:textId="77777777" w:rsidR="002E5479" w:rsidRDefault="002E5479" w:rsidP="0025776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</w:t>
            </w:r>
            <w:r w:rsidRPr="00743905">
              <w:rPr>
                <w:b/>
                <w:bCs/>
                <w:color w:val="000000"/>
                <w:sz w:val="20"/>
              </w:rPr>
              <w:t>Tu</w:t>
            </w:r>
            <w:r>
              <w:rPr>
                <w:b/>
                <w:bCs/>
                <w:color w:val="000000"/>
                <w:sz w:val="20"/>
              </w:rPr>
              <w:t>r</w:t>
            </w:r>
            <w:r w:rsidRPr="00743905">
              <w:rPr>
                <w:b/>
                <w:bCs/>
                <w:color w:val="000000"/>
                <w:sz w:val="20"/>
              </w:rPr>
              <w:t>burea</w:t>
            </w:r>
          </w:p>
          <w:p w14:paraId="453E4837" w14:textId="77777777" w:rsidR="002E5479" w:rsidRPr="00743905" w:rsidRDefault="002E5479" w:rsidP="0025776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2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654D6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56758E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E890F7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0E4AE8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5C691E" w14:textId="77777777" w:rsidR="002E5479" w:rsidRPr="008D4C6D" w:rsidRDefault="002E5479" w:rsidP="00257764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8D4C6D">
              <w:rPr>
                <w:b/>
                <w:bCs/>
                <w:i/>
                <w:color w:val="000000"/>
                <w:sz w:val="20"/>
              </w:rPr>
              <w:t>Peste sch. 1 și 3</w:t>
            </w:r>
            <w:r>
              <w:rPr>
                <w:b/>
                <w:bCs/>
                <w:i/>
                <w:color w:val="000000"/>
                <w:sz w:val="20"/>
              </w:rPr>
              <w:t>,</w:t>
            </w:r>
            <w:r w:rsidRPr="008D4C6D">
              <w:rPr>
                <w:b/>
                <w:bCs/>
                <w:i/>
                <w:color w:val="000000"/>
                <w:sz w:val="20"/>
              </w:rPr>
              <w:t xml:space="preserve"> Cap X.</w:t>
            </w:r>
          </w:p>
          <w:p w14:paraId="05397EA4" w14:textId="77777777" w:rsidR="002E5479" w:rsidRDefault="002E5479" w:rsidP="00257764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8D4C6D">
              <w:rPr>
                <w:b/>
                <w:bCs/>
                <w:i/>
                <w:color w:val="000000"/>
                <w:sz w:val="20"/>
              </w:rPr>
              <w:t>Fără inductori.</w:t>
            </w:r>
          </w:p>
        </w:tc>
      </w:tr>
      <w:tr w:rsidR="002E5479" w:rsidRPr="00743905" w14:paraId="6CE9D2BA" w14:textId="77777777" w:rsidTr="000B7D86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1CC5F6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E31ABB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20+645</w:t>
            </w:r>
          </w:p>
          <w:p w14:paraId="2385196E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20+695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2D4BDB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C3ED0F" w14:textId="77777777" w:rsidR="002E5479" w:rsidRPr="00743905" w:rsidRDefault="002E5479" w:rsidP="0000298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Tu</w:t>
            </w:r>
            <w:r>
              <w:rPr>
                <w:b/>
                <w:bCs/>
                <w:color w:val="000000"/>
                <w:sz w:val="20"/>
              </w:rPr>
              <w:t>r</w:t>
            </w:r>
            <w:r w:rsidRPr="00743905">
              <w:rPr>
                <w:b/>
                <w:bCs/>
                <w:color w:val="000000"/>
                <w:sz w:val="20"/>
              </w:rPr>
              <w:t>burea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</w:rPr>
              <w:t>-</w:t>
            </w:r>
          </w:p>
          <w:p w14:paraId="2F6A282D" w14:textId="77777777" w:rsidR="002E5479" w:rsidRPr="00743905" w:rsidRDefault="002E5479" w:rsidP="0000298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Bibe</w:t>
            </w:r>
            <w:r>
              <w:rPr>
                <w:b/>
                <w:bCs/>
                <w:color w:val="000000"/>
                <w:sz w:val="20"/>
              </w:rPr>
              <w:t>ș</w:t>
            </w:r>
            <w:r w:rsidRPr="00743905">
              <w:rPr>
                <w:b/>
                <w:bCs/>
                <w:color w:val="000000"/>
                <w:sz w:val="20"/>
              </w:rPr>
              <w:t>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94040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6AD3BC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49BBA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B1904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F99326" w14:textId="77777777" w:rsidR="002E5479" w:rsidRPr="00743905" w:rsidRDefault="002E5479" w:rsidP="00002987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 două locomotive cuplate.</w:t>
            </w:r>
          </w:p>
          <w:p w14:paraId="468EBCB2" w14:textId="77777777" w:rsidR="002E5479" w:rsidRPr="00743905" w:rsidRDefault="002E5479" w:rsidP="00002987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07721B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43905" w14:paraId="67FB6577" w14:textId="77777777" w:rsidTr="00743905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461025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E64EE8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21+600</w:t>
            </w:r>
          </w:p>
          <w:p w14:paraId="396DF09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21+710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B4010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97AB5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Tu</w:t>
            </w:r>
            <w:r>
              <w:rPr>
                <w:b/>
                <w:bCs/>
                <w:color w:val="000000"/>
                <w:sz w:val="20"/>
              </w:rPr>
              <w:t>r</w:t>
            </w:r>
            <w:r w:rsidRPr="00743905">
              <w:rPr>
                <w:b/>
                <w:bCs/>
                <w:color w:val="000000"/>
                <w:sz w:val="20"/>
              </w:rPr>
              <w:t>burea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</w:rPr>
              <w:t>-</w:t>
            </w:r>
          </w:p>
          <w:p w14:paraId="6A957EAC" w14:textId="77777777" w:rsidR="002E5479" w:rsidRPr="00743905" w:rsidRDefault="002E5479" w:rsidP="00002987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Bibe</w:t>
            </w:r>
            <w:r>
              <w:rPr>
                <w:b/>
                <w:bCs/>
                <w:color w:val="000000"/>
                <w:sz w:val="20"/>
              </w:rPr>
              <w:t>ș</w:t>
            </w:r>
            <w:r w:rsidRPr="00743905">
              <w:rPr>
                <w:b/>
                <w:bCs/>
                <w:color w:val="000000"/>
                <w:sz w:val="20"/>
              </w:rPr>
              <w:t>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298AA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B9711A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34C80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EA059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E4436B" w14:textId="77777777" w:rsidR="002E5479" w:rsidRPr="0053774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 două locomotive cuplate.</w:t>
            </w:r>
          </w:p>
        </w:tc>
      </w:tr>
      <w:tr w:rsidR="002E5479" w:rsidRPr="00743905" w14:paraId="23A4F4D2" w14:textId="77777777" w:rsidTr="00743905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708157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1EAACB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21+450</w:t>
            </w:r>
          </w:p>
          <w:p w14:paraId="308AEC7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21+500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9E45F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EF833A" w14:textId="77777777" w:rsidR="002E5479" w:rsidRPr="00743905" w:rsidRDefault="002E5479" w:rsidP="008640F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Tu</w:t>
            </w:r>
            <w:r>
              <w:rPr>
                <w:b/>
                <w:bCs/>
                <w:color w:val="000000"/>
                <w:sz w:val="20"/>
              </w:rPr>
              <w:t>r</w:t>
            </w:r>
            <w:r w:rsidRPr="00743905">
              <w:rPr>
                <w:b/>
                <w:bCs/>
                <w:color w:val="000000"/>
                <w:sz w:val="20"/>
              </w:rPr>
              <w:t>burea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</w:rPr>
              <w:t>-</w:t>
            </w:r>
          </w:p>
          <w:p w14:paraId="058A2822" w14:textId="77777777" w:rsidR="002E5479" w:rsidRPr="00743905" w:rsidRDefault="002E5479" w:rsidP="008640F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Bibe</w:t>
            </w:r>
            <w:r>
              <w:rPr>
                <w:b/>
                <w:bCs/>
                <w:color w:val="000000"/>
                <w:sz w:val="20"/>
              </w:rPr>
              <w:t>ș</w:t>
            </w:r>
            <w:r w:rsidRPr="00743905">
              <w:rPr>
                <w:b/>
                <w:bCs/>
                <w:color w:val="000000"/>
                <w:sz w:val="20"/>
              </w:rPr>
              <w:t>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324E9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FD86BE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26EDF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84908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AA26F3" w14:textId="77777777" w:rsidR="002E5479" w:rsidRPr="008640F6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8640F6">
              <w:rPr>
                <w:b/>
                <w:bCs/>
                <w:i/>
                <w:color w:val="000000"/>
                <w:sz w:val="20"/>
              </w:rPr>
              <w:t>Fără inductori.</w:t>
            </w:r>
          </w:p>
        </w:tc>
      </w:tr>
      <w:tr w:rsidR="002E5479" w:rsidRPr="00743905" w14:paraId="36E7FF56" w14:textId="77777777" w:rsidTr="00743905">
        <w:trPr>
          <w:cantSplit/>
          <w:trHeight w:val="68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50ED24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A6312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25+470</w:t>
            </w:r>
          </w:p>
          <w:p w14:paraId="4BB986E7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25+520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7939E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AF925B" w14:textId="77777777" w:rsidR="002E5479" w:rsidRDefault="002E5479" w:rsidP="005A7670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</w:t>
            </w:r>
            <w:r w:rsidRPr="00743905">
              <w:rPr>
                <w:b/>
                <w:bCs/>
                <w:color w:val="000000"/>
                <w:sz w:val="20"/>
              </w:rPr>
              <w:t>Bibesti</w:t>
            </w:r>
          </w:p>
          <w:p w14:paraId="1A8EB0C9" w14:textId="77777777" w:rsidR="002E5479" w:rsidRPr="00743905" w:rsidRDefault="002E5479" w:rsidP="005A7670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1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20CF1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B53E15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1B835F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8BA1E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CE5B28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Valabil </w:t>
            </w:r>
            <w:r w:rsidRPr="005A7670">
              <w:rPr>
                <w:b/>
                <w:bCs/>
                <w:i/>
                <w:iCs/>
                <w:color w:val="000000"/>
                <w:sz w:val="20"/>
              </w:rPr>
              <w:t>pentru trenurile care au în componență două locomotive cuplate.</w:t>
            </w:r>
          </w:p>
          <w:p w14:paraId="488BD144" w14:textId="77777777" w:rsidR="002E5479" w:rsidRPr="005A7670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43905" w14:paraId="1A3F64E0" w14:textId="77777777" w:rsidTr="00743905">
        <w:trPr>
          <w:cantSplit/>
          <w:trHeight w:val="29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D3B53B7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078CA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AB3E7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88B26D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Bibeşti</w:t>
            </w:r>
          </w:p>
          <w:p w14:paraId="6F31CCD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linia 2 </w:t>
            </w:r>
          </w:p>
          <w:p w14:paraId="648C851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DA785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</w:t>
            </w:r>
          </w:p>
          <w:p w14:paraId="41471877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826113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D2F98F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BCACC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3C3EB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43905" w14:paraId="7997FB35" w14:textId="77777777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0DB028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2BACA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8B2608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3EF6E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Musculeşti</w:t>
            </w:r>
          </w:p>
          <w:p w14:paraId="4693726F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99D6E1" w14:textId="77777777" w:rsidR="002E5479" w:rsidRPr="00743905" w:rsidRDefault="002E5479" w:rsidP="00216BD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peste sch. 5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D54550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D0E42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CDA10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A87DB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Cu acces la linia 1</w:t>
            </w:r>
          </w:p>
          <w:p w14:paraId="66EBA7F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primiri - expedieri.</w:t>
            </w:r>
          </w:p>
        </w:tc>
      </w:tr>
      <w:tr w:rsidR="002E5479" w:rsidRPr="00743905" w14:paraId="59EE9CAF" w14:textId="77777777" w:rsidTr="00743905">
        <w:trPr>
          <w:cantSplit/>
          <w:trHeight w:val="2595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68D14D7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656E38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424CAF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84B69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Bărbăteşti</w:t>
            </w:r>
          </w:p>
          <w:p w14:paraId="4F5E3AC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linia 3 </w:t>
            </w:r>
          </w:p>
          <w:p w14:paraId="6D013E9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CB8C22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toată linia </w:t>
            </w:r>
          </w:p>
          <w:p w14:paraId="12CBEDA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şi </w:t>
            </w:r>
          </w:p>
          <w:p w14:paraId="34694928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peste sch. </w:t>
            </w:r>
          </w:p>
          <w:p w14:paraId="4628586D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5, 7 </w:t>
            </w:r>
          </w:p>
          <w:p w14:paraId="14D51FB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şi </w:t>
            </w:r>
          </w:p>
          <w:p w14:paraId="4F2EB2A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TDJ </w:t>
            </w:r>
          </w:p>
          <w:p w14:paraId="4D89991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6 / 8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C23BE7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80EA21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A2CC5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859247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4B496683" w14:textId="77777777" w:rsidR="002E5479" w:rsidRPr="00743905" w:rsidRDefault="002E5479" w:rsidP="00F114D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la liniile 3 şi 4.</w:t>
            </w:r>
          </w:p>
        </w:tc>
      </w:tr>
      <w:tr w:rsidR="002E5479" w:rsidRPr="00743905" w14:paraId="453F133E" w14:textId="77777777" w:rsidTr="00743905">
        <w:trPr>
          <w:cantSplit/>
          <w:trHeight w:val="108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FDD166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56F82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7A5ED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95F968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 Bărbăteşti</w:t>
            </w:r>
          </w:p>
          <w:p w14:paraId="518E02A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linia 4 </w:t>
            </w:r>
          </w:p>
          <w:p w14:paraId="5009259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F34EE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de la Cap X la </w:t>
            </w:r>
          </w:p>
          <w:p w14:paraId="56258C0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axa staţiei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794878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DE2DB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8B89C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31BD7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Restul liniei este închisă.</w:t>
            </w:r>
          </w:p>
        </w:tc>
      </w:tr>
      <w:tr w:rsidR="002E5479" w:rsidRPr="00743905" w14:paraId="230E515E" w14:textId="77777777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FD1F928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503FE2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AF9E77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5EFB2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Jupâneşti</w:t>
            </w:r>
          </w:p>
          <w:p w14:paraId="24D591F6" w14:textId="77777777" w:rsidR="002E5479" w:rsidRPr="00743905" w:rsidRDefault="002E5479" w:rsidP="0013317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Cap </w:t>
            </w:r>
            <w:r w:rsidRPr="00743905">
              <w:rPr>
                <w:b/>
                <w:bCs/>
                <w:color w:val="000000"/>
                <w:sz w:val="20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4D5AD7" w14:textId="77777777" w:rsidR="002E5479" w:rsidRPr="00743905" w:rsidRDefault="002E5479" w:rsidP="0013317D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peste sch. 6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A2C718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BCA727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656F4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6B47D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Afectează intrări - ieşiri</w:t>
            </w:r>
          </w:p>
          <w:p w14:paraId="21AFFAC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 xml:space="preserve"> la linia 2</w:t>
            </w:r>
          </w:p>
          <w:p w14:paraId="77340E1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primiri - expedieri.</w:t>
            </w:r>
          </w:p>
        </w:tc>
      </w:tr>
      <w:tr w:rsidR="002E5479" w:rsidRPr="00743905" w14:paraId="4980B2FF" w14:textId="77777777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7544D1A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1EC2FF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45+660</w:t>
            </w:r>
          </w:p>
          <w:p w14:paraId="4F2BA7D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45+740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D3095F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1B5DAD" w14:textId="77777777" w:rsidR="002E5479" w:rsidRPr="00743905" w:rsidRDefault="002E5479" w:rsidP="00006FD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Cărbuneşti</w:t>
            </w:r>
          </w:p>
          <w:p w14:paraId="3BE5795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2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6D8B2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800AA5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252DB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56994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43C2B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Valabil </w:t>
            </w:r>
            <w:r>
              <w:rPr>
                <w:b/>
                <w:bCs/>
                <w:iCs/>
                <w:color w:val="000000"/>
                <w:sz w:val="20"/>
              </w:rPr>
              <w:t xml:space="preserve">inclusiv 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 două locomotive cuplate.</w:t>
            </w:r>
          </w:p>
          <w:p w14:paraId="2D91B2AF" w14:textId="77777777" w:rsidR="002E5479" w:rsidRPr="001D7D9E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43905" w14:paraId="5AE35AED" w14:textId="77777777" w:rsidTr="00743905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5FCF27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9B084D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9A327D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8FA7F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Cărbuneşti</w:t>
            </w:r>
          </w:p>
          <w:p w14:paraId="4D2AD42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Cap X 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19522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peste T.D.J.</w:t>
            </w:r>
          </w:p>
          <w:p w14:paraId="097088C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5 / 7,</w:t>
            </w:r>
          </w:p>
          <w:p w14:paraId="3D3C8E4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sch. 11, 17, 24, 26, 30 şi TDJ </w:t>
            </w:r>
          </w:p>
          <w:p w14:paraId="572A9B3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  <w:lang w:val="en-US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18 </w:t>
            </w:r>
            <w:r w:rsidRPr="00743905">
              <w:rPr>
                <w:b/>
                <w:bCs/>
                <w:color w:val="000000"/>
                <w:sz w:val="20"/>
                <w:lang w:val="en-US"/>
              </w:rPr>
              <w:t>/ 22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91AF5A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00DAC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D5B7E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FD91FA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32D61B5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la liniile 3 - 8.</w:t>
            </w:r>
          </w:p>
        </w:tc>
      </w:tr>
      <w:tr w:rsidR="002E5479" w:rsidRPr="00743905" w14:paraId="0C4F4A85" w14:textId="77777777" w:rsidTr="00743905">
        <w:trPr>
          <w:cantSplit/>
          <w:trHeight w:val="414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F242823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24B217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D0DAF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6E3CC7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Cărbuneşti</w:t>
            </w:r>
          </w:p>
          <w:p w14:paraId="221E9DD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9960F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</w:t>
            </w:r>
          </w:p>
          <w:p w14:paraId="162A089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97BA41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D13B1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D39A6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D7F14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43905" w14:paraId="1133C0EC" w14:textId="77777777" w:rsidTr="00743905">
        <w:trPr>
          <w:cantSplit/>
          <w:trHeight w:val="414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EA861D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27F06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3EB8D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471CD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Pojogeni</w:t>
            </w:r>
            <w:r>
              <w:rPr>
                <w:b/>
                <w:bCs/>
                <w:color w:val="000000"/>
                <w:sz w:val="20"/>
              </w:rPr>
              <w:t xml:space="preserve"> Cap X + Y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2AA8F1" w14:textId="77777777" w:rsidR="002E5479" w:rsidRPr="00743905" w:rsidRDefault="002E5479" w:rsidP="00F141FE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peste T.D.J.</w:t>
            </w:r>
          </w:p>
          <w:p w14:paraId="4AA005E9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 / 5</w:t>
            </w:r>
          </w:p>
          <w:p w14:paraId="780F85BF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și</w:t>
            </w:r>
          </w:p>
          <w:p w14:paraId="068AE2E2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sch. 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2E9A32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DE3C71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C19172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F5867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Cu acces la linia 2.</w:t>
            </w:r>
          </w:p>
        </w:tc>
      </w:tr>
      <w:tr w:rsidR="002E5479" w:rsidRPr="00743905" w14:paraId="7590131F" w14:textId="77777777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97CDABB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DFE5D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51+565</w:t>
            </w:r>
          </w:p>
          <w:p w14:paraId="4982366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51+615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6D4B6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F2ADA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Pojogeni -</w:t>
            </w:r>
          </w:p>
          <w:p w14:paraId="22FC7D1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Copăcioasa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58AA22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83CA12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EBE7B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24FC6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F483C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 două locomotive cuplate.</w:t>
            </w:r>
          </w:p>
          <w:p w14:paraId="626FC972" w14:textId="77777777" w:rsidR="002E5479" w:rsidRPr="0007721B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07721B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43905" w14:paraId="24212E8B" w14:textId="77777777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3A7E01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00BC0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53+270</w:t>
            </w:r>
          </w:p>
          <w:p w14:paraId="45399C27" w14:textId="77777777" w:rsidR="002E5479" w:rsidRPr="00743905" w:rsidRDefault="002E5479" w:rsidP="007C603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5</w:t>
            </w:r>
            <w:r>
              <w:rPr>
                <w:b/>
                <w:bCs/>
                <w:color w:val="000000"/>
                <w:sz w:val="20"/>
              </w:rPr>
              <w:t>3</w:t>
            </w:r>
            <w:r w:rsidRPr="00743905">
              <w:rPr>
                <w:b/>
                <w:bCs/>
                <w:color w:val="000000"/>
                <w:sz w:val="20"/>
              </w:rPr>
              <w:t>+</w:t>
            </w:r>
            <w:r>
              <w:rPr>
                <w:b/>
                <w:bCs/>
                <w:color w:val="000000"/>
                <w:sz w:val="20"/>
              </w:rPr>
              <w:t>32</w:t>
            </w:r>
            <w:r w:rsidRPr="00743905">
              <w:rPr>
                <w:b/>
                <w:bCs/>
                <w:color w:val="000000"/>
                <w:sz w:val="20"/>
              </w:rPr>
              <w:t>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284E92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5B1F0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Pojogeni -</w:t>
            </w:r>
          </w:p>
          <w:p w14:paraId="71C2A0F7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Copăcioasa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A617F2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F16E43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1FE7E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0FF0B7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92830F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 două locomotive cuplate.</w:t>
            </w:r>
          </w:p>
          <w:p w14:paraId="45BAA38D" w14:textId="77777777" w:rsidR="002E5479" w:rsidRPr="00951746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951746">
              <w:rPr>
                <w:b/>
                <w:bCs/>
                <w:i/>
                <w:color w:val="000000"/>
                <w:sz w:val="20"/>
              </w:rPr>
              <w:t>Nesemnalizată pe teren.</w:t>
            </w:r>
          </w:p>
        </w:tc>
      </w:tr>
      <w:tr w:rsidR="002E5479" w:rsidRPr="00743905" w14:paraId="1E63E1C4" w14:textId="77777777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8034790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DD3A94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56+530</w:t>
            </w:r>
          </w:p>
          <w:p w14:paraId="621CFC62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56+600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0B136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F4C536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St. Copăcioasa</w:t>
            </w:r>
          </w:p>
          <w:p w14:paraId="553EA48C" w14:textId="77777777" w:rsidR="002E5479" w:rsidRPr="00743905" w:rsidRDefault="002E5479" w:rsidP="00707BD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Cap X, peste sch. 1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3B797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B04FBC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EF8FE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714C8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91407D" w14:textId="77777777" w:rsidR="002E5479" w:rsidRPr="005C672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>
              <w:rPr>
                <w:b/>
                <w:bCs/>
                <w:i/>
                <w:color w:val="000000"/>
                <w:sz w:val="20"/>
              </w:rPr>
              <w:t>Fără inductori.</w:t>
            </w:r>
          </w:p>
        </w:tc>
      </w:tr>
      <w:tr w:rsidR="002E5479" w:rsidRPr="00743905" w14:paraId="407DB393" w14:textId="77777777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8D8D452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564FDE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63+600</w:t>
            </w:r>
          </w:p>
          <w:p w14:paraId="5742B7B6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63+980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8EA692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50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9906A1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Lunca Budieni </w:t>
            </w:r>
          </w:p>
          <w:p w14:paraId="55A0354A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2939D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9BC9EA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9DD87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8651D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FF055E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>
              <w:rPr>
                <w:b/>
                <w:bCs/>
                <w:i/>
                <w:color w:val="000000"/>
                <w:sz w:val="20"/>
              </w:rPr>
              <w:t>Fără inductori.</w:t>
            </w:r>
          </w:p>
        </w:tc>
      </w:tr>
      <w:tr w:rsidR="002E5479" w:rsidRPr="00743905" w14:paraId="411FBE4D" w14:textId="77777777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5EF2BC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92D217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68+900</w:t>
            </w:r>
          </w:p>
          <w:p w14:paraId="7592943E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69+300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4E1134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F6A2FA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Lunca Budieni -</w:t>
            </w:r>
          </w:p>
          <w:p w14:paraId="74D7154D" w14:textId="77777777" w:rsidR="002E5479" w:rsidRPr="00743905" w:rsidRDefault="002E5479" w:rsidP="000561D9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Târgu Jiu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592BE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F6EDCD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0DAF0F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01A74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7ACD38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43905" w14:paraId="5FA35BBD" w14:textId="77777777" w:rsidTr="00743905">
        <w:trPr>
          <w:cantSplit/>
          <w:trHeight w:val="5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D46B75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2B5F63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69+546</w:t>
            </w:r>
          </w:p>
          <w:p w14:paraId="4BF74AC8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69+673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FCB11F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23E3A1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Târgu Jiu</w:t>
            </w:r>
          </w:p>
          <w:p w14:paraId="18E06A83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TDJ  5 / 7 și </w:t>
            </w:r>
          </w:p>
          <w:p w14:paraId="7462E0F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sch. 11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5CE7C8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348FF0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82D171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A99B11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AEABCD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Afectează intrări - ieşiri la linia 3 directă.</w:t>
            </w:r>
          </w:p>
          <w:p w14:paraId="24019C09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  <w:p w14:paraId="6CCBC076" w14:textId="77777777" w:rsidR="002E5479" w:rsidRPr="00575A1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Stație paralelogram.</w:t>
            </w:r>
          </w:p>
        </w:tc>
      </w:tr>
      <w:tr w:rsidR="002E5479" w:rsidRPr="00743905" w14:paraId="0D7C6CC0" w14:textId="77777777" w:rsidTr="00655BB8">
        <w:trPr>
          <w:cantSplit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90338A8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A1341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580C87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E57D6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Târgu Jiu</w:t>
            </w:r>
          </w:p>
          <w:p w14:paraId="0D086A2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Cap X </w:t>
            </w:r>
            <w:r>
              <w:rPr>
                <w:b/>
                <w:bCs/>
                <w:color w:val="000000"/>
                <w:sz w:val="20"/>
              </w:rPr>
              <w:t>+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DE1C10" w14:textId="77777777" w:rsidR="002E5479" w:rsidRDefault="002E5479" w:rsidP="00216BD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peste sch.</w:t>
            </w:r>
            <w:r>
              <w:rPr>
                <w:b/>
                <w:bCs/>
                <w:color w:val="000000"/>
                <w:sz w:val="20"/>
              </w:rPr>
              <w:t xml:space="preserve"> 13, </w:t>
            </w:r>
            <w:r w:rsidRPr="00743905">
              <w:rPr>
                <w:b/>
                <w:bCs/>
                <w:color w:val="000000"/>
                <w:sz w:val="20"/>
              </w:rPr>
              <w:t>27,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</w:rPr>
              <w:t>22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</w:p>
          <w:p w14:paraId="61E751E0" w14:textId="77777777" w:rsidR="002E5479" w:rsidRPr="00743905" w:rsidRDefault="002E5479" w:rsidP="00216BD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şi 24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3CE3D5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FD139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E6081D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D2132F" w14:textId="77777777" w:rsidR="002E5479" w:rsidRDefault="002E5479" w:rsidP="009A291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4036B2F6" w14:textId="77777777" w:rsidR="002E5479" w:rsidRPr="00743905" w:rsidRDefault="002E5479" w:rsidP="009A291D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 xml:space="preserve">la liniile </w:t>
            </w:r>
            <w:r>
              <w:rPr>
                <w:b/>
                <w:bCs/>
                <w:i/>
                <w:iCs/>
                <w:color w:val="000000"/>
                <w:sz w:val="20"/>
              </w:rPr>
              <w:t>4</w:t>
            </w:r>
            <w:r w:rsidRPr="00743905">
              <w:rPr>
                <w:b/>
                <w:bCs/>
                <w:i/>
                <w:iCs/>
                <w:color w:val="000000"/>
                <w:sz w:val="20"/>
              </w:rPr>
              <w:t xml:space="preserve"> - 10.</w:t>
            </w:r>
          </w:p>
        </w:tc>
      </w:tr>
      <w:tr w:rsidR="002E5479" w:rsidRPr="00743905" w14:paraId="5624A5A3" w14:textId="77777777" w:rsidTr="00C046FD">
        <w:trPr>
          <w:cantSplit/>
          <w:trHeight w:val="1258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64AC02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27B3A7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75+080</w:t>
            </w:r>
          </w:p>
          <w:p w14:paraId="5C23C8EF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75+130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E06CA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B5888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Ec. Teodoroiu</w:t>
            </w:r>
          </w:p>
          <w:p w14:paraId="56447E6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2 directă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B25F48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FE1E88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E604ED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57B072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18E6AA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Peste sch. 6.</w:t>
            </w:r>
          </w:p>
          <w:p w14:paraId="6055C99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43905" w14:paraId="7580D3CC" w14:textId="77777777" w:rsidTr="00743905">
        <w:trPr>
          <w:cantSplit/>
          <w:trHeight w:val="37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F345FD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D0EAB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C8D587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B4899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Ec. Teodoroiu</w:t>
            </w:r>
          </w:p>
          <w:p w14:paraId="220F2EC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linia 4 </w:t>
            </w:r>
          </w:p>
          <w:p w14:paraId="3B81BE9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787E57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</w:t>
            </w:r>
          </w:p>
          <w:p w14:paraId="5893BC4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A9CBC7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FB53A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C61182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9A4CC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43905" w14:paraId="7D19DC96" w14:textId="77777777" w:rsidTr="00743905">
        <w:trPr>
          <w:cantSplit/>
          <w:trHeight w:val="37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4A2108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E22DB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77+685</w:t>
            </w:r>
          </w:p>
          <w:p w14:paraId="580077F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77+735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07C25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B805A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Ec. Teodoroiu -</w:t>
            </w:r>
          </w:p>
          <w:p w14:paraId="6FBDEDBF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Parângu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56B1E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F4762F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66E5E7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8EC06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79435C" w14:textId="77777777" w:rsidR="002E5479" w:rsidRPr="00351657" w:rsidRDefault="002E5479" w:rsidP="00351657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 două locomotive cuplate.</w:t>
            </w:r>
          </w:p>
        </w:tc>
      </w:tr>
      <w:tr w:rsidR="002E5479" w:rsidRPr="00743905" w14:paraId="492C5E74" w14:textId="77777777" w:rsidTr="00743905">
        <w:trPr>
          <w:cantSplit/>
          <w:trHeight w:val="22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4306139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0EB5E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66265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DA420F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Valea Sadului</w:t>
            </w:r>
          </w:p>
          <w:p w14:paraId="6724FA7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linia 1 </w:t>
            </w:r>
          </w:p>
          <w:p w14:paraId="10AA5A5D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primiri -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</w:rPr>
              <w:t>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596A2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</w:t>
            </w:r>
          </w:p>
          <w:p w14:paraId="6B4AB8ED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A55D0D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EF866D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04E11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3CBD0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43905" w14:paraId="24F5E3EB" w14:textId="77777777" w:rsidTr="00743905">
        <w:trPr>
          <w:cantSplit/>
          <w:trHeight w:val="22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63068B9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2E6037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91+800</w:t>
            </w:r>
          </w:p>
          <w:p w14:paraId="702E041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92+850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606FC1" w14:textId="77777777" w:rsidR="002E5479" w:rsidRPr="00743905" w:rsidRDefault="002E5479" w:rsidP="006E5D30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AC00F9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Valea Sadului</w:t>
            </w:r>
            <w:r>
              <w:rPr>
                <w:b/>
                <w:bCs/>
                <w:color w:val="000000"/>
                <w:sz w:val="20"/>
              </w:rPr>
              <w:t xml:space="preserve"> - </w:t>
            </w:r>
          </w:p>
          <w:p w14:paraId="27AE43B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Meri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67EB9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C5D739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DE779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9F3D3D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FD3562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43905" w14:paraId="67314B11" w14:textId="77777777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3576D5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1C6F4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E666A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FC659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St. </w:t>
            </w:r>
            <w:r>
              <w:rPr>
                <w:b/>
                <w:bCs/>
                <w:color w:val="000000"/>
                <w:sz w:val="20"/>
              </w:rPr>
              <w:t>Meri</w:t>
            </w:r>
          </w:p>
          <w:p w14:paraId="0DD30F2E" w14:textId="77777777" w:rsidR="002E5479" w:rsidRPr="00743905" w:rsidRDefault="002E5479" w:rsidP="006B78DB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6B78DB">
              <w:rPr>
                <w:b/>
                <w:bCs/>
                <w:color w:val="000000"/>
                <w:sz w:val="19"/>
                <w:szCs w:val="19"/>
              </w:rPr>
              <w:t>linia 3 primiri-expedieri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FA14B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</w:t>
            </w:r>
          </w:p>
          <w:p w14:paraId="38F911B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284DC0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3B9D2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0902A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B711C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43905" w14:paraId="585FAE88" w14:textId="77777777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19B43A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23F8E1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95+700</w:t>
            </w:r>
          </w:p>
          <w:p w14:paraId="710F811D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97+500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D92A4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379944" w14:textId="77777777" w:rsidR="002E5479" w:rsidRDefault="002E5479" w:rsidP="003E32D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Meri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14:paraId="07FFBDD1" w14:textId="77777777" w:rsidR="002E5479" w:rsidRPr="00743905" w:rsidRDefault="002E5479" w:rsidP="003E32D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Lainici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21B4F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296BB6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15ED4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3C6D3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35FE0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43905" w14:paraId="49844443" w14:textId="77777777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B77CA2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353BE7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96+250</w:t>
            </w:r>
          </w:p>
          <w:p w14:paraId="7847D9B7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96+320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7848A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87FC38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Meri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14:paraId="67E3CA2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Lainici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D03EBF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03FEC6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51E68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054811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AAA685" w14:textId="77777777" w:rsidR="002E5479" w:rsidRDefault="002E5479" w:rsidP="003B409E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 două locomotive cuplate.</w:t>
            </w:r>
          </w:p>
          <w:p w14:paraId="63C2F6D5" w14:textId="77777777" w:rsidR="002E5479" w:rsidRPr="003B409E" w:rsidRDefault="002E5479" w:rsidP="003B409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3B409E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43905" w14:paraId="5EA57129" w14:textId="77777777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3B93FB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A8F59F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98+600</w:t>
            </w:r>
          </w:p>
          <w:p w14:paraId="56E3D543" w14:textId="77777777" w:rsidR="002E5479" w:rsidRDefault="002E5479" w:rsidP="00F1514C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99+100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7958F5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56A53E" w14:textId="77777777" w:rsidR="002E5479" w:rsidRDefault="002E5479" w:rsidP="00B77FA2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Meri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14:paraId="1E0E0747" w14:textId="77777777" w:rsidR="002E5479" w:rsidRPr="00743905" w:rsidRDefault="002E5479" w:rsidP="00B77FA2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Lainici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39FAC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563874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C0684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6E0142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32E5C3" w14:textId="77777777" w:rsidR="002E5479" w:rsidRDefault="002E5479" w:rsidP="003B409E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43905" w14:paraId="1E347041" w14:textId="77777777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F30D89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5AF9DE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100+420</w:t>
            </w:r>
          </w:p>
          <w:p w14:paraId="6B307CD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100+480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32DB2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0DB80A" w14:textId="77777777" w:rsidR="002E5479" w:rsidRDefault="002E5479" w:rsidP="00F5476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Meri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14:paraId="695A27CE" w14:textId="77777777" w:rsidR="002E5479" w:rsidRPr="00743905" w:rsidRDefault="002E5479" w:rsidP="00F5476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Lainici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B5F15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F75DFB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DD50CF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71DAE2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E6E717" w14:textId="77777777" w:rsidR="002E5479" w:rsidRDefault="002E5479" w:rsidP="003B409E">
            <w:pPr>
              <w:spacing w:before="40" w:after="40" w:line="276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43905">
              <w:rPr>
                <w:b/>
                <w:bCs/>
                <w:iCs/>
                <w:color w:val="000000"/>
                <w:sz w:val="20"/>
              </w:rPr>
              <w:t xml:space="preserve"> două locomotive cuplate.</w:t>
            </w:r>
          </w:p>
          <w:p w14:paraId="583C5923" w14:textId="77777777" w:rsidR="002E5479" w:rsidRPr="00743905" w:rsidRDefault="002E5479" w:rsidP="003B409E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3B409E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43905" w14:paraId="1A26ED10" w14:textId="77777777" w:rsidTr="00743905">
        <w:trPr>
          <w:cantSplit/>
          <w:trHeight w:val="87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C32D9A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B94B6E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100+950</w:t>
            </w:r>
          </w:p>
          <w:p w14:paraId="4D8F96AC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101+700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942AEA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3F121A" w14:textId="77777777" w:rsidR="002E5479" w:rsidRPr="00743905" w:rsidRDefault="002E5479" w:rsidP="00B42B20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Lainici</w:t>
            </w:r>
          </w:p>
          <w:p w14:paraId="19A620AD" w14:textId="77777777" w:rsidR="002E5479" w:rsidRDefault="002E5479" w:rsidP="00F5476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linia 2 directă, </w:t>
            </w:r>
          </w:p>
          <w:p w14:paraId="15404D4A" w14:textId="77777777" w:rsidR="002E5479" w:rsidRPr="00743905" w:rsidRDefault="002E5479" w:rsidP="00F5476D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X+Y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E1CB7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46E421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AA884D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3BC24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99ACA8" w14:textId="77777777" w:rsidR="002E5479" w:rsidRPr="00B42B20" w:rsidRDefault="002E5479" w:rsidP="003B409E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B42B20">
              <w:rPr>
                <w:b/>
                <w:bCs/>
                <w:i/>
                <w:color w:val="000000"/>
                <w:sz w:val="20"/>
              </w:rPr>
              <w:t>Peste sch. 3</w:t>
            </w:r>
            <w:r>
              <w:rPr>
                <w:b/>
                <w:bCs/>
                <w:i/>
                <w:color w:val="000000"/>
                <w:sz w:val="20"/>
              </w:rPr>
              <w:t xml:space="preserve"> și 2</w:t>
            </w:r>
            <w:r w:rsidRPr="00B42B20">
              <w:rPr>
                <w:b/>
                <w:bCs/>
                <w:i/>
                <w:color w:val="000000"/>
                <w:sz w:val="20"/>
              </w:rPr>
              <w:t>.</w:t>
            </w:r>
          </w:p>
          <w:p w14:paraId="2F819B13" w14:textId="77777777" w:rsidR="002E5479" w:rsidRPr="00B42B20" w:rsidRDefault="002E5479" w:rsidP="003B409E">
            <w:pPr>
              <w:spacing w:before="40" w:after="40" w:line="276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B42B20">
              <w:rPr>
                <w:b/>
                <w:bCs/>
                <w:i/>
                <w:color w:val="000000"/>
                <w:sz w:val="20"/>
              </w:rPr>
              <w:t>Fără inductori.</w:t>
            </w:r>
          </w:p>
        </w:tc>
      </w:tr>
      <w:tr w:rsidR="002E5479" w:rsidRPr="00743905" w14:paraId="5B752866" w14:textId="77777777" w:rsidTr="00354E37">
        <w:trPr>
          <w:cantSplit/>
          <w:trHeight w:val="89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2614B63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96073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A03C5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37FAF8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Lainici</w:t>
            </w:r>
          </w:p>
          <w:p w14:paraId="17A3F7B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linia 1 </w:t>
            </w:r>
          </w:p>
          <w:p w14:paraId="0863695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CC44F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</w:t>
            </w:r>
          </w:p>
          <w:p w14:paraId="7F7E407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7D2BA5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0014CF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2B281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AC9FA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43905" w14:paraId="5C6072FD" w14:textId="77777777" w:rsidTr="00A75621">
        <w:trPr>
          <w:cantSplit/>
          <w:trHeight w:val="70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89BB862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FD4D9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10</w:t>
            </w:r>
            <w:r>
              <w:rPr>
                <w:b/>
                <w:bCs/>
                <w:color w:val="000000"/>
                <w:sz w:val="20"/>
              </w:rPr>
              <w:t>3</w:t>
            </w:r>
            <w:r w:rsidRPr="00743905">
              <w:rPr>
                <w:b/>
                <w:bCs/>
                <w:color w:val="000000"/>
                <w:sz w:val="20"/>
              </w:rPr>
              <w:t>+</w:t>
            </w:r>
            <w:r>
              <w:rPr>
                <w:b/>
                <w:bCs/>
                <w:color w:val="000000"/>
                <w:sz w:val="20"/>
              </w:rPr>
              <w:t>930</w:t>
            </w:r>
          </w:p>
          <w:p w14:paraId="38963FFF" w14:textId="77777777" w:rsidR="002E5479" w:rsidRPr="00743905" w:rsidRDefault="002E5479" w:rsidP="00D90B5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104+</w:t>
            </w:r>
            <w:r>
              <w:rPr>
                <w:b/>
                <w:bCs/>
                <w:color w:val="000000"/>
                <w:sz w:val="20"/>
              </w:rPr>
              <w:t>831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21DE91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646512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Lainici –</w:t>
            </w:r>
          </w:p>
          <w:p w14:paraId="4B86623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Pietrele Albe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73C447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3DDD3D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5D5A5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5F3B4D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7303A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Semnalizată ca limitare de viteză.</w:t>
            </w:r>
          </w:p>
        </w:tc>
      </w:tr>
      <w:tr w:rsidR="002E5479" w:rsidRPr="00743905" w14:paraId="4E93C368" w14:textId="77777777" w:rsidTr="00A75621">
        <w:trPr>
          <w:cantSplit/>
          <w:trHeight w:val="70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B2832C4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3087C2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D4EF5F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EFFDCF" w14:textId="77777777" w:rsidR="002E5479" w:rsidRDefault="002E5479" w:rsidP="00B0442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</w:t>
            </w:r>
            <w:r w:rsidRPr="00743905">
              <w:rPr>
                <w:b/>
                <w:bCs/>
                <w:color w:val="000000"/>
                <w:sz w:val="20"/>
              </w:rPr>
              <w:t>Pietrele Albe</w:t>
            </w:r>
          </w:p>
          <w:p w14:paraId="18E8B010" w14:textId="77777777" w:rsidR="002E5479" w:rsidRDefault="002E5479" w:rsidP="00B0442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liniile 1 și 2</w:t>
            </w:r>
          </w:p>
          <w:p w14:paraId="31B722B1" w14:textId="77777777" w:rsidR="002E5479" w:rsidRDefault="002E5479" w:rsidP="00B0442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BAA1B6" w14:textId="77777777" w:rsidR="002E5479" w:rsidRPr="00743905" w:rsidRDefault="002E5479" w:rsidP="00B044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</w:t>
            </w:r>
          </w:p>
          <w:p w14:paraId="67DAB2E8" w14:textId="77777777" w:rsidR="002E5479" w:rsidRPr="00743905" w:rsidRDefault="002E5479" w:rsidP="00B044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0E6EC8" w14:textId="77777777" w:rsidR="002E5479" w:rsidRPr="00743905" w:rsidRDefault="002E5479" w:rsidP="00B04426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</w:t>
            </w:r>
            <w:r>
              <w:rPr>
                <w:b/>
                <w:bCs/>
                <w:color w:val="000000"/>
                <w:sz w:val="36"/>
                <w:szCs w:val="36"/>
              </w:rPr>
              <w:t>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BCDC3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587FC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2B84D6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43905" w14:paraId="04A57399" w14:textId="77777777" w:rsidTr="00A75621">
        <w:trPr>
          <w:cantSplit/>
          <w:trHeight w:val="70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BC596E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BF92F8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112+950</w:t>
            </w:r>
          </w:p>
          <w:p w14:paraId="51763545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113+000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E6779A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871920" w14:textId="77777777" w:rsidR="002E5479" w:rsidRDefault="002E5479" w:rsidP="00B04426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Strâmbuţa</w:t>
            </w:r>
            <w:r>
              <w:rPr>
                <w:b/>
                <w:bCs/>
                <w:color w:val="000000"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DBB3B9" w14:textId="77777777" w:rsidR="002E5479" w:rsidRPr="00743905" w:rsidRDefault="002E5479" w:rsidP="00B0442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8A848A" w14:textId="77777777" w:rsidR="002E5479" w:rsidRPr="00743905" w:rsidRDefault="002E5479" w:rsidP="00B04426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0B952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65A5AD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91B3A4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Peste sch. 1 Fără inductori.</w:t>
            </w:r>
          </w:p>
        </w:tc>
      </w:tr>
      <w:tr w:rsidR="002E5479" w:rsidRPr="00743905" w14:paraId="70C08E0D" w14:textId="77777777" w:rsidTr="00354E37">
        <w:trPr>
          <w:cantSplit/>
          <w:trHeight w:val="2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A505FF7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7E671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45A777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3625F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Strâmbuţa</w:t>
            </w:r>
          </w:p>
          <w:p w14:paraId="5B5C7017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linia 1 </w:t>
            </w:r>
          </w:p>
          <w:p w14:paraId="0445151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4630E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</w:t>
            </w:r>
          </w:p>
          <w:p w14:paraId="44CECDD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BB3BE5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F5A00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08EC3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5B7C6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43905" w14:paraId="63A43C8C" w14:textId="77777777" w:rsidTr="00354E37">
        <w:trPr>
          <w:cantSplit/>
          <w:trHeight w:val="259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616749F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84C0D1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115+600</w:t>
            </w:r>
          </w:p>
          <w:p w14:paraId="6DE5EF9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115+700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252948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AD7644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Strâmbuţa</w:t>
            </w:r>
            <w:r>
              <w:rPr>
                <w:b/>
                <w:bCs/>
                <w:color w:val="000000"/>
                <w:sz w:val="20"/>
              </w:rPr>
              <w:t>-</w:t>
            </w:r>
          </w:p>
          <w:p w14:paraId="469ED0A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Livezeni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B6F76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3ECDE3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6D6DA1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13B678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4BF28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43905" w14:paraId="6BAFC146" w14:textId="77777777" w:rsidTr="00743905">
        <w:trPr>
          <w:cantSplit/>
          <w:trHeight w:val="164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EB3AB57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C0F25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1D9CE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18B3E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Livezeni</w:t>
            </w:r>
          </w:p>
          <w:p w14:paraId="6BB9FC3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0E4B6F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între </w:t>
            </w:r>
          </w:p>
          <w:p w14:paraId="1470BFA9" w14:textId="77777777" w:rsidR="002E5479" w:rsidRPr="00743905" w:rsidRDefault="002E5479" w:rsidP="00216BD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ax Clădire Călători şi km 84+000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75842C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5C544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1A7F9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9D7C21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Între km 84+000 şi călcâiul schimbătorului numărul 12 este porţiune închisă.</w:t>
            </w:r>
          </w:p>
        </w:tc>
      </w:tr>
      <w:tr w:rsidR="002E5479" w:rsidRPr="00743905" w14:paraId="1C2C70F9" w14:textId="77777777" w:rsidTr="00743905">
        <w:trPr>
          <w:cantSplit/>
          <w:trHeight w:val="77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096789D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9E055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3EA59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62FE9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Livezeni</w:t>
            </w:r>
          </w:p>
          <w:p w14:paraId="1ACE19A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liniile 4 şi 5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BA44D3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EF3ED9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4AEFC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DCD90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7E4BB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Inclusiv peste schimbătorul numărul 22.</w:t>
            </w:r>
          </w:p>
        </w:tc>
      </w:tr>
      <w:tr w:rsidR="002E5479" w:rsidRPr="00743905" w14:paraId="6B8AB1D3" w14:textId="77777777" w:rsidTr="00743905">
        <w:trPr>
          <w:cantSplit/>
          <w:trHeight w:val="748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FF6B5BA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A6A66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4A340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BBBBE1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Livezeni</w:t>
            </w:r>
          </w:p>
          <w:p w14:paraId="2423627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84F36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</w:t>
            </w:r>
          </w:p>
          <w:p w14:paraId="137B7D0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786D0F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FC811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F0078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5D68D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Inclusiv peste schimbătorii numerele 17 şi 18.</w:t>
            </w:r>
          </w:p>
        </w:tc>
      </w:tr>
      <w:tr w:rsidR="002E5479" w:rsidRPr="00743905" w14:paraId="65E6C647" w14:textId="77777777" w:rsidTr="00743905">
        <w:trPr>
          <w:cantSplit/>
          <w:trHeight w:val="748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2D4E9AF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15A621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932BB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01ACE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St. Petroșani Călători, linia 3 directă Cap. X peste sch. 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53F3F1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C210FC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12625F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79+510</w:t>
            </w:r>
          </w:p>
          <w:p w14:paraId="0D54B3A7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79+460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7CB8AE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C5A8B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Nesemnalizată pe teren. Stație paralelogram. Afectează intrări - ieşiri la liniile 1 - 3 Cap X.</w:t>
            </w:r>
          </w:p>
        </w:tc>
      </w:tr>
      <w:tr w:rsidR="002E5479" w:rsidRPr="00743905" w14:paraId="14522051" w14:textId="77777777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518269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04D03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B467D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00236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St. Petroşani </w:t>
            </w:r>
          </w:p>
          <w:p w14:paraId="2A5B1C22" w14:textId="77777777" w:rsidR="002E5479" w:rsidRPr="00743905" w:rsidRDefault="002E5479" w:rsidP="00A816E3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</w:t>
            </w:r>
            <w:r>
              <w:rPr>
                <w:b/>
                <w:bCs/>
                <w:color w:val="000000"/>
                <w:sz w:val="20"/>
              </w:rPr>
              <w:t>ile</w:t>
            </w:r>
            <w:r w:rsidRPr="00743905">
              <w:rPr>
                <w:b/>
                <w:bCs/>
                <w:color w:val="000000"/>
                <w:sz w:val="20"/>
              </w:rPr>
              <w:t xml:space="preserve"> 2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  <w:r w:rsidRPr="00743905">
              <w:rPr>
                <w:b/>
                <w:bCs/>
                <w:color w:val="000000"/>
                <w:sz w:val="20"/>
              </w:rPr>
              <w:t xml:space="preserve">B, </w:t>
            </w:r>
            <w:r>
              <w:rPr>
                <w:b/>
                <w:bCs/>
                <w:color w:val="000000"/>
                <w:sz w:val="20"/>
              </w:rPr>
              <w:t xml:space="preserve">7, 8, </w:t>
            </w:r>
            <w:r w:rsidRPr="00743905">
              <w:rPr>
                <w:b/>
                <w:bCs/>
                <w:color w:val="000000"/>
                <w:sz w:val="20"/>
              </w:rPr>
              <w:t>9, 12</w:t>
            </w:r>
            <w:r>
              <w:rPr>
                <w:b/>
                <w:bCs/>
                <w:color w:val="000000"/>
                <w:sz w:val="20"/>
              </w:rPr>
              <w:t>, 13 și 14</w:t>
            </w:r>
            <w:r w:rsidRPr="00743905">
              <w:rPr>
                <w:b/>
                <w:bCs/>
                <w:color w:val="000000"/>
                <w:sz w:val="20"/>
              </w:rPr>
              <w:t xml:space="preserve">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53058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toată</w:t>
            </w:r>
          </w:p>
          <w:p w14:paraId="00085A0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725851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B307D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40F0F1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68109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43905" w14:paraId="11520A70" w14:textId="77777777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AE8FA1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C8E2E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B5F32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3E6907" w14:textId="77777777" w:rsidR="002E5479" w:rsidRPr="00743905" w:rsidRDefault="002E5479" w:rsidP="00D73778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Petroşani Călători</w:t>
            </w:r>
          </w:p>
          <w:p w14:paraId="214FF20F" w14:textId="77777777" w:rsidR="002E5479" w:rsidRPr="00D73778" w:rsidRDefault="002E5479" w:rsidP="00B7469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en-US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linia </w:t>
            </w:r>
            <w:r>
              <w:rPr>
                <w:b/>
                <w:bCs/>
                <w:color w:val="000000"/>
                <w:sz w:val="20"/>
              </w:rPr>
              <w:t>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05EBFD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între sch. </w:t>
            </w:r>
          </w:p>
          <w:p w14:paraId="653B07C6" w14:textId="77777777" w:rsidR="002E5479" w:rsidRPr="00743905" w:rsidRDefault="002E5479" w:rsidP="00F3764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56 și 6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A61FFB" w14:textId="77777777" w:rsidR="002E5479" w:rsidRPr="00D73778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  <w:lang w:val="en-US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25ACFD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6A205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68109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43905" w14:paraId="5A407F88" w14:textId="77777777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67358B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7DDA9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374BB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6161C3" w14:textId="77777777" w:rsidR="002E5479" w:rsidRDefault="002E5479" w:rsidP="00AD0812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Petroşani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</w:p>
          <w:p w14:paraId="52F0300F" w14:textId="77777777" w:rsidR="002E5479" w:rsidRPr="00743905" w:rsidRDefault="002E5479" w:rsidP="00AD0812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708E75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diag. </w:t>
            </w:r>
          </w:p>
          <w:p w14:paraId="701604A1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10 - 16,</w:t>
            </w:r>
          </w:p>
          <w:p w14:paraId="17BC846F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20 - 24</w:t>
            </w:r>
          </w:p>
          <w:p w14:paraId="36315830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și</w:t>
            </w:r>
          </w:p>
          <w:p w14:paraId="1E10F651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26 - 38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C642D7" w14:textId="77777777" w:rsidR="002E5479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FEFB8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0490E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3801D4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05AAEAED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la liniile 1 - 12 abătute </w:t>
            </w:r>
          </w:p>
          <w:p w14:paraId="09032F76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Cap Y.</w:t>
            </w:r>
          </w:p>
        </w:tc>
      </w:tr>
      <w:tr w:rsidR="002E5479" w:rsidRPr="00743905" w14:paraId="50B77691" w14:textId="77777777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69710D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22E81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2EE1F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9FCD98" w14:textId="77777777" w:rsidR="002E5479" w:rsidRDefault="002E5479" w:rsidP="00D73778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Petroşani</w:t>
            </w:r>
            <w:r>
              <w:rPr>
                <w:b/>
                <w:bCs/>
                <w:color w:val="000000"/>
                <w:sz w:val="20"/>
              </w:rPr>
              <w:t xml:space="preserve"> </w:t>
            </w:r>
          </w:p>
          <w:p w14:paraId="3F9F2CA4" w14:textId="77777777" w:rsidR="002E5479" w:rsidRPr="00743905" w:rsidRDefault="002E5479" w:rsidP="00D73778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80630C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64AA89" w14:textId="77777777" w:rsidR="002E5479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EF282E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77+830</w:t>
            </w:r>
          </w:p>
          <w:p w14:paraId="31E5417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77+535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0CE9B0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6DEA0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43905" w14:paraId="5F6E0070" w14:textId="77777777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4C6DB9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1A0BE6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477184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DA8B47" w14:textId="77777777" w:rsidR="002E5479" w:rsidRDefault="002E5479" w:rsidP="0058602A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Petroşani</w:t>
            </w:r>
            <w:r>
              <w:rPr>
                <w:b/>
                <w:bCs/>
                <w:color w:val="000000"/>
                <w:sz w:val="20"/>
              </w:rPr>
              <w:t xml:space="preserve"> -</w:t>
            </w:r>
          </w:p>
          <w:p w14:paraId="641DF0B7" w14:textId="77777777" w:rsidR="002E5479" w:rsidRPr="00743905" w:rsidRDefault="002E5479" w:rsidP="0058602A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Băniţa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A89915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05BD74" w14:textId="77777777" w:rsidR="002E5479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41EAAC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74+500</w:t>
            </w:r>
          </w:p>
          <w:p w14:paraId="64D4B906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71+000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CB14CA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E95BA8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43905" w14:paraId="7867FE66" w14:textId="77777777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13C2AC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200F3D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68+600</w:t>
            </w:r>
          </w:p>
          <w:p w14:paraId="7FF546F6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68+500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B04739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A95037" w14:textId="77777777" w:rsidR="002E5479" w:rsidRPr="00743905" w:rsidRDefault="002E5479" w:rsidP="00E5265C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Băniţa</w:t>
            </w:r>
          </w:p>
          <w:p w14:paraId="02772739" w14:textId="77777777" w:rsidR="002E5479" w:rsidRPr="00743905" w:rsidRDefault="002E5479" w:rsidP="00E5265C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</w:t>
            </w:r>
            <w:r>
              <w:rPr>
                <w:b/>
                <w:bCs/>
                <w:color w:val="000000"/>
                <w:sz w:val="20"/>
              </w:rPr>
              <w:t>ile 4 și 3 directe, Cap X, peste sch. 1, 3/3A, 1A și 7/5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2875FF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438BA3" w14:textId="77777777" w:rsidR="002E5479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50A816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68+600</w:t>
            </w:r>
          </w:p>
          <w:p w14:paraId="764D0C7C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68+500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E4EF9B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C8B8D7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43905" w14:paraId="46FA7C83" w14:textId="77777777" w:rsidTr="00743905">
        <w:trPr>
          <w:cantSplit/>
          <w:trHeight w:val="752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977748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C7D21B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D4448E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56C10C" w14:textId="77777777" w:rsidR="002E5479" w:rsidRPr="00743905" w:rsidRDefault="002E5479" w:rsidP="004A15BA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Băniţa</w:t>
            </w:r>
          </w:p>
          <w:p w14:paraId="5238AB72" w14:textId="77777777" w:rsidR="002E5479" w:rsidRPr="00743905" w:rsidRDefault="002E5479" w:rsidP="00E5265C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X (diagonalele din bretea Cap X)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161632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diag. </w:t>
            </w:r>
          </w:p>
          <w:p w14:paraId="615E5793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1 - 5 / 7</w:t>
            </w:r>
          </w:p>
          <w:p w14:paraId="7B529351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și </w:t>
            </w:r>
          </w:p>
          <w:p w14:paraId="29EA805D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1A-3/3A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4B4608" w14:textId="77777777" w:rsidR="002E5479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CA5700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78A0BF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BBA211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5245487B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din fir I în fir II și invers.</w:t>
            </w:r>
          </w:p>
        </w:tc>
      </w:tr>
      <w:tr w:rsidR="002E5479" w:rsidRPr="00743905" w14:paraId="57BD1B81" w14:textId="77777777" w:rsidTr="00915C17">
        <w:trPr>
          <w:cantSplit/>
          <w:trHeight w:val="35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28781AA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860297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1E3EA8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56B122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Băniţa</w:t>
            </w:r>
          </w:p>
          <w:p w14:paraId="3ED65A2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4DDDEA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 w:rsidRPr="00743905">
              <w:rPr>
                <w:b/>
                <w:bCs/>
                <w:color w:val="000000"/>
                <w:spacing w:val="-10"/>
                <w:sz w:val="20"/>
              </w:rPr>
              <w:t>toată 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473FFD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6E888D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79798B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3887C4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43905" w14:paraId="30700F3B" w14:textId="77777777" w:rsidTr="00C71A88">
        <w:trPr>
          <w:cantSplit/>
          <w:trHeight w:val="8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D511A3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1251A9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D3AA1F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32260C" w14:textId="77777777" w:rsidR="002E5479" w:rsidRDefault="002E5479" w:rsidP="000518E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Bănița -</w:t>
            </w:r>
          </w:p>
          <w:p w14:paraId="1FEAA2CE" w14:textId="77777777" w:rsidR="002E5479" w:rsidRDefault="002E5479" w:rsidP="000518E4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Merișor </w:t>
            </w:r>
          </w:p>
          <w:p w14:paraId="077489D6" w14:textId="77777777" w:rsidR="002E5479" w:rsidRDefault="002E5479" w:rsidP="003C3F9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și st. Merișor </w:t>
            </w:r>
          </w:p>
          <w:p w14:paraId="1CD897C8" w14:textId="77777777" w:rsidR="002E5479" w:rsidRDefault="002E5479" w:rsidP="003C3F9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43A09C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75490E" w14:textId="77777777" w:rsidR="002E5479" w:rsidRPr="00743905" w:rsidRDefault="002E5479" w:rsidP="0007482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806364" w14:textId="77777777" w:rsidR="002E5479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65+700</w:t>
            </w:r>
          </w:p>
          <w:p w14:paraId="1F71F435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60+820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B258E9" w14:textId="77777777" w:rsidR="002E5479" w:rsidRPr="00743905" w:rsidRDefault="002E5479" w:rsidP="0007482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09E3AB" w14:textId="77777777" w:rsidR="002E5479" w:rsidRDefault="002E5479" w:rsidP="0007482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43905" w14:paraId="37F2F97B" w14:textId="77777777" w:rsidTr="00743905">
        <w:trPr>
          <w:cantSplit/>
          <w:trHeight w:val="966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6052ACA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4777DA" w14:textId="77777777" w:rsidR="002E5479" w:rsidRPr="00743905" w:rsidRDefault="002E5479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CDB253" w14:textId="77777777" w:rsidR="002E5479" w:rsidRPr="00743905" w:rsidRDefault="002E5479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3EE29B" w14:textId="77777777" w:rsidR="002E5479" w:rsidRPr="00743905" w:rsidRDefault="002E5479" w:rsidP="003A4E8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Baru Mare</w:t>
            </w:r>
          </w:p>
          <w:p w14:paraId="688846F2" w14:textId="77777777" w:rsidR="002E5479" w:rsidRPr="00743905" w:rsidRDefault="002E5479" w:rsidP="003A4E8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16AEAB" w14:textId="77777777" w:rsidR="002E5479" w:rsidRDefault="002E5479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 w:rsidRPr="00743905">
              <w:rPr>
                <w:b/>
                <w:bCs/>
                <w:color w:val="000000"/>
                <w:spacing w:val="-10"/>
                <w:sz w:val="20"/>
              </w:rPr>
              <w:t xml:space="preserve">între </w:t>
            </w:r>
          </w:p>
          <w:p w14:paraId="3437C085" w14:textId="77777777" w:rsidR="002E5479" w:rsidRDefault="002E5479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 w:rsidRPr="00743905">
              <w:rPr>
                <w:b/>
                <w:bCs/>
                <w:color w:val="000000"/>
                <w:spacing w:val="-10"/>
                <w:sz w:val="20"/>
              </w:rPr>
              <w:t xml:space="preserve">ax stație și </w:t>
            </w:r>
          </w:p>
          <w:p w14:paraId="59E18575" w14:textId="77777777" w:rsidR="002E5479" w:rsidRPr="00743905" w:rsidRDefault="002E5479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 w:rsidRPr="00743905">
              <w:rPr>
                <w:b/>
                <w:bCs/>
                <w:color w:val="000000"/>
                <w:spacing w:val="-10"/>
                <w:sz w:val="20"/>
              </w:rPr>
              <w:t>sch. 12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C9BCDC" w14:textId="77777777" w:rsidR="002E5479" w:rsidRPr="00743905" w:rsidRDefault="002E5479" w:rsidP="003A4E85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5F1837" w14:textId="77777777" w:rsidR="002E5479" w:rsidRPr="00743905" w:rsidRDefault="002E5479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30DD14" w14:textId="77777777" w:rsidR="002E5479" w:rsidRPr="00743905" w:rsidRDefault="002E5479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9E4612" w14:textId="77777777" w:rsidR="002E5479" w:rsidRPr="00743905" w:rsidRDefault="002E5479" w:rsidP="003A4E8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43905" w14:paraId="6A89034F" w14:textId="77777777" w:rsidTr="00743905">
        <w:trPr>
          <w:cantSplit/>
          <w:trHeight w:val="966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F59AE75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86C959" w14:textId="77777777" w:rsidR="002E5479" w:rsidRPr="00743905" w:rsidRDefault="002E5479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E72524" w14:textId="77777777" w:rsidR="002E5479" w:rsidRPr="00743905" w:rsidRDefault="002E5479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888655" w14:textId="77777777" w:rsidR="002E5479" w:rsidRDefault="002E5479" w:rsidP="003A4E8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Pui -</w:t>
            </w:r>
          </w:p>
          <w:p w14:paraId="719643D1" w14:textId="77777777" w:rsidR="002E5479" w:rsidRPr="00743905" w:rsidRDefault="002E5479" w:rsidP="003A4E85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Băiești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B49A12" w14:textId="77777777" w:rsidR="002E5479" w:rsidRPr="00743905" w:rsidRDefault="002E5479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8762CE" w14:textId="77777777" w:rsidR="002E5479" w:rsidRPr="00743905" w:rsidRDefault="002E5479" w:rsidP="003A4E85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E65081" w14:textId="77777777" w:rsidR="002E5479" w:rsidRDefault="002E5479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38+600</w:t>
            </w:r>
          </w:p>
          <w:p w14:paraId="11AB2C46" w14:textId="77777777" w:rsidR="002E5479" w:rsidRPr="00743905" w:rsidRDefault="002E5479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38+200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CE30E0" w14:textId="77777777" w:rsidR="002E5479" w:rsidRPr="00743905" w:rsidRDefault="002E5479" w:rsidP="003A4E8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35EB19" w14:textId="77777777" w:rsidR="002E5479" w:rsidRPr="00743905" w:rsidRDefault="002E5479" w:rsidP="003A4E8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43905" w14:paraId="11021506" w14:textId="77777777" w:rsidTr="00836974">
        <w:trPr>
          <w:cantSplit/>
          <w:trHeight w:val="6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550D6D3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4E306D" w14:textId="77777777" w:rsidR="002E5479" w:rsidRDefault="002E5479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36+100</w:t>
            </w:r>
          </w:p>
          <w:p w14:paraId="37A47BEC" w14:textId="77777777" w:rsidR="002E5479" w:rsidRPr="00743905" w:rsidRDefault="002E5479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33+800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32DAA9" w14:textId="77777777" w:rsidR="002E5479" w:rsidRPr="00743905" w:rsidRDefault="002E5479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FB5BA4" w14:textId="77777777" w:rsidR="002E5479" w:rsidRDefault="002E5479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Băiești -</w:t>
            </w:r>
          </w:p>
          <w:p w14:paraId="16F758AE" w14:textId="77777777" w:rsidR="002E5479" w:rsidRDefault="002E5479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Subcetate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11C43C" w14:textId="77777777" w:rsidR="002E5479" w:rsidRDefault="002E5479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A1EE0B" w14:textId="77777777" w:rsidR="002E5479" w:rsidRDefault="002E5479" w:rsidP="00D75C4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35D0F9" w14:textId="77777777" w:rsidR="002E5479" w:rsidRPr="00743905" w:rsidRDefault="002E5479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9EA40A" w14:textId="77777777" w:rsidR="002E5479" w:rsidRPr="00743905" w:rsidRDefault="002E5479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080DB1" w14:textId="77777777" w:rsidR="002E5479" w:rsidRDefault="002E5479" w:rsidP="00D75C4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43905" w14:paraId="32AFE3F3" w14:textId="77777777" w:rsidTr="00836974">
        <w:trPr>
          <w:cantSplit/>
          <w:trHeight w:val="6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ED32DE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C51E28" w14:textId="77777777" w:rsidR="002E5479" w:rsidRDefault="002E5479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30+050</w:t>
            </w:r>
          </w:p>
          <w:p w14:paraId="02229E28" w14:textId="77777777" w:rsidR="002E5479" w:rsidRDefault="002E5479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29+500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1A0BCD" w14:textId="77777777" w:rsidR="002E5479" w:rsidRDefault="002E5479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43627A" w14:textId="77777777" w:rsidR="002E5479" w:rsidRDefault="002E5479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St. Subcetate</w:t>
            </w:r>
          </w:p>
          <w:p w14:paraId="5B25BE92" w14:textId="77777777" w:rsidR="002E5479" w:rsidRDefault="002E5479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4 directă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0CC85F" w14:textId="77777777" w:rsidR="002E5479" w:rsidRDefault="002E5479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6FBC7A" w14:textId="77777777" w:rsidR="002E5479" w:rsidRDefault="002E5479" w:rsidP="00D75C4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9E779B" w14:textId="77777777" w:rsidR="002E5479" w:rsidRPr="00743905" w:rsidRDefault="002E5479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5F1C46" w14:textId="77777777" w:rsidR="002E5479" w:rsidRPr="00743905" w:rsidRDefault="002E5479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CC6E49" w14:textId="77777777" w:rsidR="002E5479" w:rsidRDefault="002E5479" w:rsidP="00D75C4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43905" w14:paraId="679E085C" w14:textId="77777777" w:rsidTr="00347408">
        <w:trPr>
          <w:cantSplit/>
          <w:trHeight w:val="6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0C8BDD1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26BAEA" w14:textId="77777777" w:rsidR="002E5479" w:rsidRPr="00743905" w:rsidRDefault="002E5479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DD817D" w14:textId="77777777" w:rsidR="002E5479" w:rsidRPr="00743905" w:rsidRDefault="002E5479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BD9A7C" w14:textId="77777777" w:rsidR="002E5479" w:rsidRDefault="002E5479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St. Subcetate</w:t>
            </w:r>
          </w:p>
          <w:p w14:paraId="58DC6D79" w14:textId="77777777" w:rsidR="002E5479" w:rsidRDefault="002E5479" w:rsidP="00D75C4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60A06A" w14:textId="77777777" w:rsidR="002E5479" w:rsidRDefault="002E5479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F6B3BC" w14:textId="77777777" w:rsidR="002E5479" w:rsidRDefault="002E5479" w:rsidP="00D75C4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5A1A19" w14:textId="77777777" w:rsidR="002E5479" w:rsidRPr="00743905" w:rsidRDefault="002E5479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A81304" w14:textId="77777777" w:rsidR="002E5479" w:rsidRPr="00743905" w:rsidRDefault="002E5479" w:rsidP="00D75C4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EE4370" w14:textId="77777777" w:rsidR="002E5479" w:rsidRDefault="002E5479" w:rsidP="00D75C4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43905" w14:paraId="2DD5BF9D" w14:textId="77777777">
        <w:trPr>
          <w:cantSplit/>
          <w:trHeight w:val="16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B3A82F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47E917" w14:textId="77777777" w:rsidR="002E5479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12+450</w:t>
            </w:r>
          </w:p>
          <w:p w14:paraId="40C60547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9+700</w:t>
            </w: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C53A41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5891B3" w14:textId="77777777" w:rsidR="002E5479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Călan - </w:t>
            </w:r>
          </w:p>
          <w:p w14:paraId="44DA61CF" w14:textId="77777777" w:rsidR="002E5479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Călan Băi și </w:t>
            </w:r>
          </w:p>
          <w:p w14:paraId="08E71D9E" w14:textId="77777777" w:rsidR="002E5479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Călan Băi </w:t>
            </w:r>
          </w:p>
          <w:p w14:paraId="2567DA97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39A26F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192C0D" w14:textId="77777777" w:rsidR="002E5479" w:rsidRPr="00743905" w:rsidRDefault="002E5479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BBE39C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17BF4C" w14:textId="77777777" w:rsidR="002E5479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12A877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43905" w14:paraId="5CA8906D" w14:textId="77777777" w:rsidTr="00D1679D">
        <w:trPr>
          <w:cantSplit/>
          <w:trHeight w:val="471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C24B08A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959B6A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77FFF5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A33AAA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Călan Băi</w:t>
            </w:r>
          </w:p>
          <w:p w14:paraId="030E4B60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linia 7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6E5D84" w14:textId="77777777" w:rsidR="002E5479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între </w:t>
            </w:r>
          </w:p>
          <w:p w14:paraId="63068145" w14:textId="77777777" w:rsidR="002E5479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ax staţie şi </w:t>
            </w:r>
          </w:p>
          <w:p w14:paraId="0B9A2FA0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sch. 28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21D4C2" w14:textId="77777777" w:rsidR="002E5479" w:rsidRPr="00743905" w:rsidRDefault="002E5479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EBE2D3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69BC61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6C954E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 xml:space="preserve">Restul liniei </w:t>
            </w:r>
            <w:r>
              <w:rPr>
                <w:b/>
                <w:bCs/>
                <w:i/>
                <w:iCs/>
                <w:color w:val="000000"/>
                <w:sz w:val="20"/>
              </w:rPr>
              <w:t>este</w:t>
            </w:r>
            <w:r w:rsidRPr="00743905">
              <w:rPr>
                <w:b/>
                <w:bCs/>
                <w:i/>
                <w:iCs/>
                <w:color w:val="000000"/>
                <w:sz w:val="20"/>
              </w:rPr>
              <w:t xml:space="preserve"> închisă.</w:t>
            </w:r>
          </w:p>
        </w:tc>
      </w:tr>
      <w:tr w:rsidR="002E5479" w:rsidRPr="00743905" w14:paraId="460E6CD1" w14:textId="77777777" w:rsidTr="00D1679D">
        <w:trPr>
          <w:cantSplit/>
          <w:trHeight w:val="471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9B97D30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04813D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DEE318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BAD2C8" w14:textId="77777777" w:rsidR="002E5479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Băcia linia 2 directă </w:t>
            </w:r>
          </w:p>
          <w:p w14:paraId="52350BEF" w14:textId="77777777" w:rsidR="002E5479" w:rsidRPr="00CD295A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  <w:lang w:val="en-US"/>
              </w:rPr>
            </w:pPr>
            <w:r>
              <w:rPr>
                <w:b/>
                <w:bCs/>
                <w:color w:val="000000"/>
                <w:sz w:val="20"/>
              </w:rPr>
              <w:t>Cap Y peste DTJ 22/26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17C263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8945C1" w14:textId="77777777" w:rsidR="002E5479" w:rsidRPr="00743905" w:rsidRDefault="002E5479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45C546" w14:textId="77777777" w:rsidR="002E5479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6+270</w:t>
            </w:r>
          </w:p>
          <w:p w14:paraId="1AADBED6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6+320</w:t>
            </w: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7ED842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3B1E84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43905" w14:paraId="6370C109" w14:textId="77777777" w:rsidTr="00D1679D">
        <w:trPr>
          <w:cantSplit/>
          <w:trHeight w:val="82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7176FA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EE219F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8CB191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84FB97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Simeria Triaj</w:t>
            </w:r>
          </w:p>
          <w:p w14:paraId="6BB4A99E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Grupa D, linia 3D </w:t>
            </w:r>
          </w:p>
          <w:p w14:paraId="0CDC0378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7DC9D0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între sch. </w:t>
            </w:r>
          </w:p>
          <w:p w14:paraId="47B42BBF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137 -</w:t>
            </w:r>
          </w:p>
          <w:p w14:paraId="65FF098A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104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1DD418" w14:textId="77777777" w:rsidR="002E5479" w:rsidRPr="00743905" w:rsidRDefault="002E5479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5E51D9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769CFE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7187BB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43905" w14:paraId="2A14F160" w14:textId="77777777" w:rsidTr="00D1679D">
        <w:trPr>
          <w:cantSplit/>
          <w:trHeight w:val="7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7AA67A2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56AB3C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F40087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C50BD1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Simeria Triaj</w:t>
            </w:r>
          </w:p>
          <w:p w14:paraId="2B63236C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Grupa D, linia 5D, </w:t>
            </w:r>
          </w:p>
          <w:p w14:paraId="1552BF8D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8B4B7B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peste T.D.J.</w:t>
            </w:r>
          </w:p>
          <w:p w14:paraId="54DB7D8E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139/ 141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6CA28E" w14:textId="77777777" w:rsidR="002E5479" w:rsidRPr="00743905" w:rsidRDefault="002E5479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A4DFA0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23E640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44F919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43905" w14:paraId="71A2A70E" w14:textId="77777777" w:rsidTr="00743905">
        <w:trPr>
          <w:cantSplit/>
          <w:trHeight w:val="1710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07CB9AF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EC1ED4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6783F5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3E243E" w14:textId="77777777" w:rsidR="002E5479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St. Simeria Triaj</w:t>
            </w:r>
          </w:p>
          <w:p w14:paraId="6D016159" w14:textId="77777777" w:rsidR="002E5479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0072B7" w14:textId="77777777" w:rsidR="002E5479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peste sch. 14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3DB929" w14:textId="77777777" w:rsidR="002E5479" w:rsidRDefault="002E5479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F53C33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13565B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E4B521" w14:textId="77777777" w:rsidR="002E5479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 xml:space="preserve">Afectează intrări - ieşiri </w:t>
            </w:r>
          </w:p>
          <w:p w14:paraId="3705852F" w14:textId="77777777" w:rsidR="002E5479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la linia 1 abătută Cap Y și linia 202 B Simeria Triaj - Simeria Buclă.</w:t>
            </w:r>
          </w:p>
          <w:p w14:paraId="69D33FE0" w14:textId="77777777" w:rsidR="002E5479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Nesemnalizată pe teren.</w:t>
            </w:r>
          </w:p>
          <w:p w14:paraId="6846727A" w14:textId="77777777" w:rsidR="002E5479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Stație paralelogram.</w:t>
            </w:r>
          </w:p>
        </w:tc>
      </w:tr>
      <w:tr w:rsidR="002E5479" w:rsidRPr="00743905" w14:paraId="2881F7EE" w14:textId="77777777" w:rsidTr="00F82068">
        <w:trPr>
          <w:cantSplit/>
          <w:trHeight w:val="1153"/>
          <w:jc w:val="center"/>
        </w:trPr>
        <w:tc>
          <w:tcPr>
            <w:tcW w:w="63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7EFC424" w14:textId="77777777" w:rsidR="002E5479" w:rsidRPr="00743905" w:rsidRDefault="002E5479">
            <w:pPr>
              <w:numPr>
                <w:ilvl w:val="0"/>
                <w:numId w:val="13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445CE4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AC5911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E1AA87" w14:textId="77777777" w:rsidR="002E5479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St. Simeria Triaj</w:t>
            </w:r>
          </w:p>
          <w:p w14:paraId="2757F694" w14:textId="77777777" w:rsidR="002E5479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Grupa A, linia 5A abătută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9B5737" w14:textId="77777777" w:rsidR="002E5479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între sch. 13 </w:t>
            </w:r>
          </w:p>
          <w:p w14:paraId="066DD5D1" w14:textId="77777777" w:rsidR="002E5479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și </w:t>
            </w:r>
          </w:p>
          <w:p w14:paraId="3EB057B7" w14:textId="77777777" w:rsidR="002E5479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TDJ </w:t>
            </w:r>
          </w:p>
          <w:p w14:paraId="0E21E871" w14:textId="77777777" w:rsidR="002E5479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43 / 37</w:t>
            </w:r>
          </w:p>
        </w:tc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DEEC2D" w14:textId="77777777" w:rsidR="002E5479" w:rsidRDefault="002E5479" w:rsidP="00E75C5F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174BDF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C67577" w14:textId="77777777" w:rsidR="002E5479" w:rsidRPr="00743905" w:rsidRDefault="002E5479" w:rsidP="00E75C5F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952CB3" w14:textId="77777777" w:rsidR="002E5479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Nesemnalizată pe teren.</w:t>
            </w:r>
          </w:p>
          <w:p w14:paraId="29E09A08" w14:textId="77777777" w:rsidR="002E5479" w:rsidRDefault="002E5479" w:rsidP="00E75C5F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  <w:lang w:val="en-US"/>
              </w:rPr>
            </w:pPr>
            <w:r>
              <w:rPr>
                <w:b/>
                <w:bCs/>
                <w:i/>
                <w:iCs/>
                <w:color w:val="000000"/>
                <w:sz w:val="20"/>
                <w:lang w:val="en-US"/>
              </w:rPr>
              <w:t>Stație paralelogram.</w:t>
            </w:r>
          </w:p>
        </w:tc>
      </w:tr>
    </w:tbl>
    <w:p w14:paraId="1D1122D4" w14:textId="77777777" w:rsidR="002E5479" w:rsidRPr="005905D7" w:rsidRDefault="002E5479" w:rsidP="00B773E9">
      <w:pPr>
        <w:spacing w:before="40" w:after="40" w:line="192" w:lineRule="auto"/>
        <w:ind w:right="57"/>
        <w:rPr>
          <w:b/>
          <w:sz w:val="20"/>
        </w:rPr>
      </w:pPr>
    </w:p>
    <w:p w14:paraId="331E3AF5" w14:textId="77777777" w:rsidR="002E5479" w:rsidRDefault="002E5479" w:rsidP="00740BAB">
      <w:pPr>
        <w:pStyle w:val="Heading1"/>
        <w:spacing w:line="360" w:lineRule="auto"/>
      </w:pPr>
      <w:r>
        <w:t>LINIA 136</w:t>
      </w:r>
    </w:p>
    <w:p w14:paraId="29C88672" w14:textId="77777777" w:rsidR="002E5479" w:rsidRDefault="002E5479" w:rsidP="00CF5ED3">
      <w:pPr>
        <w:pStyle w:val="Heading1"/>
        <w:spacing w:line="360" w:lineRule="auto"/>
        <w:rPr>
          <w:sz w:val="8"/>
        </w:rPr>
      </w:pPr>
      <w:r>
        <w:t>STREHAIA - MOTRU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3"/>
        <w:gridCol w:w="2492"/>
      </w:tblGrid>
      <w:tr w:rsidR="002E5479" w14:paraId="77AD4BA4" w14:textId="77777777" w:rsidTr="000474F1">
        <w:trPr>
          <w:cantSplit/>
          <w:trHeight w:val="47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DA9B29" w14:textId="77777777" w:rsidR="002E5479" w:rsidRDefault="002E5479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7F1BE8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5E6CF8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875032" w14:textId="77777777" w:rsidR="002E5479" w:rsidRDefault="002E5479" w:rsidP="007859F3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Strehaia</w:t>
            </w:r>
          </w:p>
          <w:p w14:paraId="3B1C496F" w14:textId="77777777" w:rsidR="002E5479" w:rsidRDefault="002E5479" w:rsidP="007859F3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39F4CD" w14:textId="77777777" w:rsidR="002E5479" w:rsidRDefault="002E5479" w:rsidP="00686E97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15712F45" w14:textId="77777777" w:rsidR="002E5479" w:rsidRDefault="002E5479" w:rsidP="00686E97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nr. 12 </w:t>
            </w:r>
          </w:p>
          <w:p w14:paraId="322F38E4" w14:textId="77777777" w:rsidR="002E5479" w:rsidRDefault="002E5479" w:rsidP="00686E97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A65FF6" w14:textId="77777777" w:rsidR="002E5479" w:rsidRDefault="002E5479" w:rsidP="00686E97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BC581B" w14:textId="77777777" w:rsidR="002E5479" w:rsidRDefault="002E5479" w:rsidP="007859F3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8CC153" w14:textId="77777777" w:rsidR="002E5479" w:rsidRDefault="002E5479" w:rsidP="007859F3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E16BDC" w14:textId="77777777" w:rsidR="002E5479" w:rsidRDefault="002E5479" w:rsidP="00686E97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5F3DE8C" w14:textId="77777777" w:rsidR="002E5479" w:rsidRDefault="002E5479" w:rsidP="00686E97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2 - 5 către staţia Jirov.</w:t>
            </w:r>
          </w:p>
        </w:tc>
      </w:tr>
      <w:tr w:rsidR="002E5479" w14:paraId="312C9823" w14:textId="77777777" w:rsidTr="000474F1">
        <w:trPr>
          <w:cantSplit/>
          <w:trHeight w:val="43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E3BC7EA" w14:textId="77777777" w:rsidR="002E5479" w:rsidRDefault="002E5479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71473A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C67981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2FFFE3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Strehaia</w:t>
            </w:r>
          </w:p>
          <w:p w14:paraId="53787FE1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CEC177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26E0CD32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nr. 28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2CBE46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8C455D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4DFAFE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A2C5ED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</w:t>
            </w:r>
          </w:p>
          <w:p w14:paraId="7590056A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la linia 1.</w:t>
            </w:r>
          </w:p>
        </w:tc>
      </w:tr>
      <w:tr w:rsidR="002E5479" w14:paraId="224DA688" w14:textId="77777777" w:rsidTr="00BE53A1">
        <w:trPr>
          <w:cantSplit/>
          <w:trHeight w:val="82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6D54E75" w14:textId="77777777" w:rsidR="002E5479" w:rsidRDefault="002E5479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2FACE2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080D6E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F7F8B3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Strehaia</w:t>
            </w:r>
          </w:p>
          <w:p w14:paraId="070CA64D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547F17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</w:t>
            </w:r>
          </w:p>
          <w:p w14:paraId="439C41CA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 / 30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94B135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5F1B64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AA9CB4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4A62E8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</w:t>
            </w:r>
          </w:p>
          <w:p w14:paraId="3AC13CFE" w14:textId="77777777" w:rsidR="002E5479" w:rsidRDefault="002E5479" w:rsidP="00BD1878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la liniile 4 și 5 direcţia Jirov.</w:t>
            </w:r>
          </w:p>
        </w:tc>
      </w:tr>
      <w:tr w:rsidR="002E5479" w14:paraId="31564B5B" w14:textId="77777777" w:rsidTr="00E238F7">
        <w:trPr>
          <w:cantSplit/>
          <w:trHeight w:val="50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FA631C" w14:textId="77777777" w:rsidR="002E5479" w:rsidRDefault="002E5479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B8E962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DE47FD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7CAAA0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Jirov</w:t>
            </w:r>
          </w:p>
          <w:p w14:paraId="02AA7D64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 </w:t>
            </w:r>
          </w:p>
          <w:p w14:paraId="619920D2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primiri-expedieri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8CFAAC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</w:t>
            </w:r>
          </w:p>
          <w:p w14:paraId="1D7975EC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ADA59E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B771CB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9558F5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826B2D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49E7B99E" w14:textId="77777777" w:rsidTr="00E238F7">
        <w:trPr>
          <w:cantSplit/>
          <w:trHeight w:val="507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695A9C4" w14:textId="77777777" w:rsidR="002E5479" w:rsidRDefault="002E5479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9E9786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27+250</w:t>
            </w:r>
          </w:p>
          <w:p w14:paraId="4D27C8EB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27+350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53C607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E0A82D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Motru Est</w:t>
            </w:r>
          </w:p>
          <w:p w14:paraId="27A09194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FD9C54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6319E1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E4C4FF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665902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716A8E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3 și 11.</w:t>
            </w:r>
          </w:p>
          <w:p w14:paraId="3311B8B5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3864D9BA" w14:textId="77777777" w:rsidTr="00A321CB">
        <w:trPr>
          <w:cantSplit/>
          <w:trHeight w:val="64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C8AF46" w14:textId="77777777" w:rsidR="002E5479" w:rsidRDefault="002E5479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F8F836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56D2B0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DD5DB7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Motru Est</w:t>
            </w:r>
          </w:p>
          <w:p w14:paraId="146113AB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3C46F5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027B1BEB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nr. 37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EAC409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6F79EC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A50564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CC78B6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</w:t>
            </w:r>
          </w:p>
          <w:p w14:paraId="0B3FBE7B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la liniile 7 şi 8 </w:t>
            </w:r>
          </w:p>
          <w:p w14:paraId="277B186D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primiri - expedieri.</w:t>
            </w:r>
          </w:p>
        </w:tc>
      </w:tr>
      <w:tr w:rsidR="002E5479" w14:paraId="069BB1AA" w14:textId="77777777" w:rsidTr="00A321CB">
        <w:trPr>
          <w:cantSplit/>
          <w:trHeight w:val="14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017D07" w14:textId="77777777" w:rsidR="002E5479" w:rsidRDefault="002E5479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2641D2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B7EBAE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D95C9C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Motru Est</w:t>
            </w:r>
          </w:p>
          <w:p w14:paraId="29C2A3D1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1345EB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 29 / 33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6E1CAB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4E8CDC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7EAB5C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80E7A7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</w:t>
            </w:r>
          </w:p>
          <w:p w14:paraId="7E43B5A0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la liniile 9 – 13, Cap X.</w:t>
            </w:r>
          </w:p>
        </w:tc>
      </w:tr>
      <w:tr w:rsidR="002E5479" w14:paraId="20C1C596" w14:textId="77777777" w:rsidTr="00A321CB">
        <w:trPr>
          <w:cantSplit/>
          <w:trHeight w:val="42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DFB8806" w14:textId="77777777" w:rsidR="002E5479" w:rsidRDefault="002E5479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9E09AC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E5EDDE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E32415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Motru Est</w:t>
            </w:r>
          </w:p>
          <w:p w14:paraId="11EC0995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9</w:t>
            </w:r>
          </w:p>
          <w:p w14:paraId="27384557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C8D487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178E022E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F66EF6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0B9B73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575A94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3AA466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13384795" w14:textId="77777777" w:rsidTr="000474F1">
        <w:trPr>
          <w:cantSplit/>
          <w:trHeight w:val="408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C5BE85" w14:textId="77777777" w:rsidR="002E5479" w:rsidRDefault="002E5479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2AC28A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761A40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D9D54E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Motru Est</w:t>
            </w:r>
          </w:p>
          <w:p w14:paraId="48D8D2D3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1CB90D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05F3FDBF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nr. 43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5A2994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F9FE84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A5C938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255D2F" w14:textId="77777777" w:rsidR="002E5479" w:rsidRDefault="002E5479" w:rsidP="00A53399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174A706" w14:textId="77777777" w:rsidR="002E5479" w:rsidRDefault="002E5479" w:rsidP="00A53399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10 şi 11.</w:t>
            </w:r>
          </w:p>
        </w:tc>
      </w:tr>
      <w:tr w:rsidR="002E5479" w14:paraId="7C7CE284" w14:textId="77777777" w:rsidTr="000474F1">
        <w:trPr>
          <w:cantSplit/>
          <w:trHeight w:val="178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1ECDA8" w14:textId="77777777" w:rsidR="002E5479" w:rsidRDefault="002E5479">
            <w:pPr>
              <w:numPr>
                <w:ilvl w:val="0"/>
                <w:numId w:val="1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C49E84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020ACB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64C33F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Motru Est</w:t>
            </w:r>
          </w:p>
          <w:p w14:paraId="54A315E3" w14:textId="77777777" w:rsidR="002E5479" w:rsidRDefault="002E5479" w:rsidP="00496DE2">
            <w:pPr>
              <w:spacing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8B82AE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22 / 26 şi </w:t>
            </w:r>
          </w:p>
          <w:p w14:paraId="7620FF2F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</w:t>
            </w:r>
          </w:p>
          <w:p w14:paraId="6AEAB432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nr. 30, 38, 40 </w:t>
            </w:r>
          </w:p>
          <w:p w14:paraId="490FC166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 48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7B3ACC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8B8EA9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ECA842" w14:textId="77777777" w:rsidR="002E5479" w:rsidRDefault="002E5479" w:rsidP="00496DE2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FFD507" w14:textId="77777777" w:rsidR="002E5479" w:rsidRDefault="002E5479" w:rsidP="00DF2A18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89C3A7E" w14:textId="77777777" w:rsidR="002E5479" w:rsidRDefault="002E5479" w:rsidP="00DF2A18">
            <w:pPr>
              <w:spacing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1 - 13.</w:t>
            </w:r>
          </w:p>
        </w:tc>
      </w:tr>
    </w:tbl>
    <w:p w14:paraId="5E0ACDA0" w14:textId="77777777" w:rsidR="002E5479" w:rsidRDefault="002E5479">
      <w:pPr>
        <w:spacing w:line="192" w:lineRule="auto"/>
        <w:ind w:right="57"/>
        <w:rPr>
          <w:sz w:val="20"/>
        </w:rPr>
      </w:pPr>
    </w:p>
    <w:p w14:paraId="002EE7BA" w14:textId="77777777" w:rsidR="002E5479" w:rsidRDefault="002E5479" w:rsidP="002A3C7A">
      <w:pPr>
        <w:pStyle w:val="Heading1"/>
        <w:spacing w:line="360" w:lineRule="auto"/>
      </w:pPr>
      <w:r>
        <w:lastRenderedPageBreak/>
        <w:t>LINIA 138</w:t>
      </w:r>
    </w:p>
    <w:p w14:paraId="227C70F0" w14:textId="77777777" w:rsidR="002E5479" w:rsidRDefault="002E5479" w:rsidP="00FE4C1D">
      <w:pPr>
        <w:pStyle w:val="Heading1"/>
        <w:spacing w:line="360" w:lineRule="auto"/>
        <w:rPr>
          <w:b w:val="0"/>
          <w:bCs w:val="0"/>
          <w:sz w:val="8"/>
        </w:rPr>
      </w:pPr>
      <w:r>
        <w:t>AMARADIA - BÂRSEŞTI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7"/>
        <w:gridCol w:w="869"/>
        <w:gridCol w:w="756"/>
        <w:gridCol w:w="2200"/>
        <w:gridCol w:w="869"/>
        <w:gridCol w:w="756"/>
        <w:gridCol w:w="869"/>
        <w:gridCol w:w="756"/>
        <w:gridCol w:w="2494"/>
      </w:tblGrid>
      <w:tr w:rsidR="002E5479" w14:paraId="209837B9" w14:textId="77777777" w:rsidTr="000B49A6">
        <w:trPr>
          <w:cantSplit/>
          <w:trHeight w:val="71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B055AAB" w14:textId="77777777" w:rsidR="002E5479" w:rsidRDefault="002E5479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740BD1" w14:textId="77777777" w:rsidR="002E5479" w:rsidRDefault="002E5479" w:rsidP="00410D3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0+840</w:t>
            </w:r>
          </w:p>
          <w:p w14:paraId="79F62584" w14:textId="77777777" w:rsidR="002E5479" w:rsidRDefault="002E5479" w:rsidP="00410D3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7+420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0A3BED" w14:textId="77777777" w:rsidR="002E5479" w:rsidRPr="008B4C96" w:rsidRDefault="002E5479" w:rsidP="00410D3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A9E06A" w14:textId="77777777" w:rsidR="002E5479" w:rsidRDefault="002E5479" w:rsidP="008B4C96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Amaradia -</w:t>
            </w:r>
          </w:p>
          <w:p w14:paraId="12134350" w14:textId="77777777" w:rsidR="002E5479" w:rsidRDefault="002E5479" w:rsidP="008B4C96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Bârseşti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0A10C2" w14:textId="77777777" w:rsidR="002E5479" w:rsidRDefault="002E5479" w:rsidP="00227953">
            <w:pPr>
              <w:spacing w:before="40" w:line="28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319AE7" w14:textId="77777777" w:rsidR="002E5479" w:rsidRPr="008B4C96" w:rsidRDefault="002E5479" w:rsidP="00410D3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</w:tcPr>
          <w:p w14:paraId="5B103AC7" w14:textId="77777777" w:rsidR="002E5479" w:rsidRDefault="002E5479" w:rsidP="00410D3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14:paraId="18ABBA3D" w14:textId="77777777" w:rsidR="002E5479" w:rsidRPr="008B4C96" w:rsidRDefault="002E5479" w:rsidP="00410D3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1476C0" w14:textId="77777777" w:rsidR="002E5479" w:rsidRPr="007126D7" w:rsidRDefault="002E5479" w:rsidP="00DD2F25">
            <w:pPr>
              <w:spacing w:before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*Interzis circulația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</w:t>
            </w:r>
            <w:r>
              <w:rPr>
                <w:b/>
                <w:bCs/>
                <w:iCs/>
                <w:color w:val="000000"/>
                <w:sz w:val="20"/>
              </w:rPr>
              <w:t>trenurilor care au în componență mai mult de două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locomotive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 cuplate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14:paraId="1F1C6D42" w14:textId="77777777" w:rsidR="002E5479" w:rsidRDefault="002E5479" w:rsidP="00DD2F25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78904D62" w14:textId="77777777" w:rsidTr="000B49A6">
        <w:trPr>
          <w:cantSplit/>
          <w:trHeight w:val="71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A9E7745" w14:textId="77777777" w:rsidR="002E5479" w:rsidRDefault="002E5479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525B58" w14:textId="77777777" w:rsidR="002E5479" w:rsidRDefault="002E5479" w:rsidP="00410D3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873188" w14:textId="77777777" w:rsidR="002E5479" w:rsidRPr="008B4C96" w:rsidRDefault="002E5479" w:rsidP="00410D3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842445" w14:textId="77777777" w:rsidR="002E5479" w:rsidRDefault="002E5479" w:rsidP="006218A6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Bârseşti </w:t>
            </w:r>
          </w:p>
          <w:p w14:paraId="1F703A45" w14:textId="77777777" w:rsidR="002E5479" w:rsidRDefault="002E5479" w:rsidP="002324E9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2 </w:t>
            </w:r>
          </w:p>
          <w:p w14:paraId="2F781C52" w14:textId="77777777" w:rsidR="002E5479" w:rsidRDefault="002E5479" w:rsidP="006218A6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E3328F" w14:textId="77777777" w:rsidR="002E5479" w:rsidRDefault="002E5479" w:rsidP="00227953">
            <w:pPr>
              <w:spacing w:before="40" w:line="28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00175758" w14:textId="77777777" w:rsidR="002E5479" w:rsidRDefault="002E5479" w:rsidP="00227953">
            <w:pPr>
              <w:spacing w:before="40" w:line="28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7E71B6" w14:textId="77777777" w:rsidR="002E5479" w:rsidRPr="008B4C96" w:rsidRDefault="002E5479" w:rsidP="00410D3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8B4C96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</w:tcPr>
          <w:p w14:paraId="7FDD0312" w14:textId="77777777" w:rsidR="002E5479" w:rsidRDefault="002E5479" w:rsidP="00410D3A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14:paraId="5CCBBAA0" w14:textId="77777777" w:rsidR="002E5479" w:rsidRPr="008B4C96" w:rsidRDefault="002E5479" w:rsidP="00410D3A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C361EC" w14:textId="77777777" w:rsidR="002E5479" w:rsidRDefault="002E5479" w:rsidP="008B4C96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peste sch. nr. 31, 30.</w:t>
            </w:r>
          </w:p>
        </w:tc>
      </w:tr>
      <w:tr w:rsidR="002E5479" w14:paraId="730FC88A" w14:textId="77777777" w:rsidTr="000B49A6">
        <w:trPr>
          <w:cantSplit/>
          <w:trHeight w:val="71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F5A0B6" w14:textId="77777777" w:rsidR="002E5479" w:rsidRDefault="002E5479">
            <w:pPr>
              <w:numPr>
                <w:ilvl w:val="0"/>
                <w:numId w:val="1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23468D" w14:textId="77777777" w:rsidR="002E5479" w:rsidRDefault="002E5479" w:rsidP="002324E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56604B" w14:textId="77777777" w:rsidR="002E5479" w:rsidRPr="008B4C96" w:rsidRDefault="002E5479" w:rsidP="002324E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B90B9E" w14:textId="77777777" w:rsidR="002E5479" w:rsidRDefault="002E5479" w:rsidP="002324E9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Bârseşti </w:t>
            </w:r>
          </w:p>
          <w:p w14:paraId="39FF753B" w14:textId="77777777" w:rsidR="002E5479" w:rsidRDefault="002E5479" w:rsidP="002324E9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3 </w:t>
            </w:r>
          </w:p>
          <w:p w14:paraId="18412131" w14:textId="77777777" w:rsidR="002E5479" w:rsidRDefault="002E5479" w:rsidP="002324E9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 și</w:t>
            </w:r>
          </w:p>
          <w:p w14:paraId="15A31697" w14:textId="77777777" w:rsidR="002E5479" w:rsidRDefault="002E5479" w:rsidP="002324E9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sch. 30, 31 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A664C4" w14:textId="77777777" w:rsidR="002E5479" w:rsidRDefault="002E5479" w:rsidP="002324E9">
            <w:pPr>
              <w:spacing w:before="40" w:line="28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067478BE" w14:textId="77777777" w:rsidR="002E5479" w:rsidRDefault="002E5479" w:rsidP="002324E9">
            <w:pPr>
              <w:spacing w:before="40" w:line="28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48B3B7" w14:textId="77777777" w:rsidR="002E5479" w:rsidRPr="008B4C96" w:rsidRDefault="002E5479" w:rsidP="002324E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8B4C96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</w:tcPr>
          <w:p w14:paraId="29235124" w14:textId="77777777" w:rsidR="002E5479" w:rsidRDefault="002E5479" w:rsidP="002324E9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14:paraId="4AECADDD" w14:textId="77777777" w:rsidR="002E5479" w:rsidRPr="008B4C96" w:rsidRDefault="002E5479" w:rsidP="002324E9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D6E4AD" w14:textId="77777777" w:rsidR="002E5479" w:rsidRDefault="002E5479" w:rsidP="002324E9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peste sch. nr. 17, 31, 30, 26.</w:t>
            </w:r>
          </w:p>
        </w:tc>
      </w:tr>
    </w:tbl>
    <w:p w14:paraId="3F8D548A" w14:textId="77777777" w:rsidR="002E5479" w:rsidRDefault="002E5479">
      <w:pPr>
        <w:tabs>
          <w:tab w:val="left" w:pos="4320"/>
        </w:tabs>
        <w:rPr>
          <w:sz w:val="20"/>
        </w:rPr>
      </w:pPr>
    </w:p>
    <w:p w14:paraId="7CB2A625" w14:textId="77777777" w:rsidR="002E5479" w:rsidRDefault="002E5479" w:rsidP="00C83010">
      <w:pPr>
        <w:pStyle w:val="Heading1"/>
        <w:spacing w:line="360" w:lineRule="auto"/>
      </w:pPr>
      <w:r>
        <w:t>LINIA 143</w:t>
      </w:r>
    </w:p>
    <w:p w14:paraId="6C9CC290" w14:textId="77777777" w:rsidR="002E5479" w:rsidRDefault="002E5479" w:rsidP="003A21BE">
      <w:pPr>
        <w:pStyle w:val="Heading1"/>
        <w:spacing w:line="360" w:lineRule="auto"/>
        <w:rPr>
          <w:b w:val="0"/>
          <w:bCs w:val="0"/>
          <w:sz w:val="8"/>
        </w:rPr>
      </w:pPr>
      <w:r>
        <w:t>GURA MOTRULUI - TÂRGU JIU</w:t>
      </w:r>
    </w:p>
    <w:tbl>
      <w:tblPr>
        <w:tblW w:w="102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5"/>
        <w:gridCol w:w="855"/>
        <w:gridCol w:w="756"/>
        <w:gridCol w:w="2198"/>
        <w:gridCol w:w="868"/>
        <w:gridCol w:w="783"/>
        <w:gridCol w:w="841"/>
        <w:gridCol w:w="769"/>
        <w:gridCol w:w="2478"/>
      </w:tblGrid>
      <w:tr w:rsidR="002E5479" w14:paraId="7F7BD904" w14:textId="77777777" w:rsidTr="007E69AB">
        <w:trPr>
          <w:cantSplit/>
          <w:trHeight w:val="4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4E10885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10BA0B" w14:textId="77777777" w:rsidR="002E5479" w:rsidRDefault="002E5479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12+875</w:t>
            </w:r>
          </w:p>
          <w:p w14:paraId="14BE2F23" w14:textId="77777777" w:rsidR="002E5479" w:rsidRDefault="002E5479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13+200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22FDD9" w14:textId="77777777" w:rsidR="002E5479" w:rsidRPr="00984839" w:rsidRDefault="002E5479" w:rsidP="00822DE9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714725" w14:textId="77777777" w:rsidR="002E5479" w:rsidRDefault="002E5479" w:rsidP="006C3F82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00C34411" w14:textId="77777777" w:rsidR="002E5479" w:rsidRDefault="002E5479" w:rsidP="00822DE9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directă, 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16E9AF" w14:textId="77777777" w:rsidR="002E5479" w:rsidRDefault="002E5479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0FD08B" w14:textId="77777777" w:rsidR="002E5479" w:rsidRDefault="002E5479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C02E00" w14:textId="77777777" w:rsidR="002E5479" w:rsidRDefault="002E5479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B1971C" w14:textId="77777777" w:rsidR="002E5479" w:rsidRPr="00984839" w:rsidRDefault="002E5479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FED03C" w14:textId="77777777" w:rsidR="002E5479" w:rsidRDefault="002E5479" w:rsidP="006C3F8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peste sch. 23, 25, 31, 35 </w:t>
            </w:r>
          </w:p>
          <w:p w14:paraId="31875714" w14:textId="77777777" w:rsidR="002E5479" w:rsidRDefault="002E5479" w:rsidP="006C3F8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și 47.</w:t>
            </w:r>
          </w:p>
          <w:p w14:paraId="30246678" w14:textId="77777777" w:rsidR="002E5479" w:rsidRDefault="002E5479" w:rsidP="006C3F8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4A9225BC" w14:textId="77777777" w:rsidTr="007E69AB">
        <w:trPr>
          <w:cantSplit/>
          <w:trHeight w:val="4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D415CF9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98934C" w14:textId="77777777" w:rsidR="002E5479" w:rsidRDefault="002E5479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57B873" w14:textId="77777777" w:rsidR="002E5479" w:rsidRDefault="002E5479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4C1EEB" w14:textId="77777777" w:rsidR="002E5479" w:rsidRDefault="002E5479" w:rsidP="00CB133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Gura Motrului - Turceni și St. Turceni</w:t>
            </w:r>
          </w:p>
          <w:p w14:paraId="564B030C" w14:textId="77777777" w:rsidR="002E5479" w:rsidRDefault="002E5479" w:rsidP="00CB133D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C0CFEF" w14:textId="77777777" w:rsidR="002E5479" w:rsidRDefault="002E5479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F5BEDD" w14:textId="77777777" w:rsidR="002E5479" w:rsidRDefault="002E5479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A82995" w14:textId="77777777" w:rsidR="002E5479" w:rsidRDefault="002E5479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11+850</w:t>
            </w:r>
          </w:p>
          <w:p w14:paraId="6950185C" w14:textId="77777777" w:rsidR="002E5479" w:rsidRDefault="002E5479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13+300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C37C74" w14:textId="77777777" w:rsidR="002E5479" w:rsidRPr="00984839" w:rsidRDefault="002E5479" w:rsidP="006C3F8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8A51B9" w14:textId="77777777" w:rsidR="002E5479" w:rsidRDefault="002E5479" w:rsidP="006C3F8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236DE90C" w14:textId="77777777" w:rsidR="002E5479" w:rsidRDefault="002E5479" w:rsidP="006C3F8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15, 51 și 57.</w:t>
            </w:r>
          </w:p>
        </w:tc>
      </w:tr>
      <w:tr w:rsidR="002E5479" w14:paraId="62FF20CB" w14:textId="77777777" w:rsidTr="007E69AB">
        <w:trPr>
          <w:cantSplit/>
          <w:trHeight w:val="139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BE75DC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BC6D96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C4E638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C093D6" w14:textId="77777777" w:rsidR="002E5479" w:rsidRDefault="002E5479" w:rsidP="00921EB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7DF459FF" w14:textId="77777777" w:rsidR="002E5479" w:rsidRDefault="002E5479" w:rsidP="00773BD9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 Cap Y</w:t>
            </w:r>
          </w:p>
          <w:p w14:paraId="222D8300" w14:textId="77777777" w:rsidR="002E5479" w:rsidRDefault="002E5479" w:rsidP="00C162D5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28, 18, 14, 12, 6 și 4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07581D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CC2474" w14:textId="77777777" w:rsidR="002E5479" w:rsidRDefault="002E5479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9F60C3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14+290</w:t>
            </w:r>
          </w:p>
          <w:p w14:paraId="5E5004F6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15+100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DB2F54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B37ACF" w14:textId="77777777" w:rsidR="002E5479" w:rsidRDefault="002E5479" w:rsidP="00C62B23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57B5A78" w14:textId="77777777" w:rsidR="002E5479" w:rsidRDefault="002E5479" w:rsidP="00C62B23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peste sch 28, 18, 14, 12, 6 </w:t>
            </w:r>
          </w:p>
          <w:p w14:paraId="184AB6CA" w14:textId="77777777" w:rsidR="002E5479" w:rsidRDefault="002E5479" w:rsidP="00C62B23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și 4.</w:t>
            </w:r>
          </w:p>
          <w:p w14:paraId="05532D57" w14:textId="77777777" w:rsidR="002E5479" w:rsidRDefault="002E5479" w:rsidP="00086986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2552A433" w14:textId="77777777" w:rsidTr="007E69AB">
        <w:trPr>
          <w:cantSplit/>
          <w:trHeight w:val="139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09A02CE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6A8ABA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58DF02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70169D" w14:textId="77777777" w:rsidR="002E5479" w:rsidRDefault="002E5479" w:rsidP="00A9441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20203212" w14:textId="77777777" w:rsidR="002E5479" w:rsidRDefault="002E5479" w:rsidP="00A94416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 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2D9663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EF1023" w14:textId="77777777" w:rsidR="002E5479" w:rsidRDefault="002E5479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4ABCB9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14+940</w:t>
            </w:r>
          </w:p>
          <w:p w14:paraId="3136CCEA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15+010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600055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F96FC1" w14:textId="77777777" w:rsidR="002E5479" w:rsidRDefault="002E5479" w:rsidP="00C62B23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734125C3" w14:textId="77777777" w:rsidR="002E5479" w:rsidRDefault="002E5479" w:rsidP="00C62B23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6.</w:t>
            </w:r>
          </w:p>
        </w:tc>
      </w:tr>
      <w:tr w:rsidR="002E5479" w14:paraId="5610E93F" w14:textId="77777777" w:rsidTr="007E69AB">
        <w:trPr>
          <w:cantSplit/>
          <w:trHeight w:val="6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E7203D4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09CAE9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BA1FE4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66401A" w14:textId="77777777" w:rsidR="002E5479" w:rsidRDefault="002E5479" w:rsidP="00D5490F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75B5E9DA" w14:textId="77777777" w:rsidR="002E5479" w:rsidRDefault="002E5479" w:rsidP="00D5490F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D94A2D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50FF9576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15 - 23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15A608" w14:textId="77777777" w:rsidR="002E5479" w:rsidRDefault="002E5479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8F7CC3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B2286C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C57A25" w14:textId="77777777" w:rsidR="002E5479" w:rsidRDefault="002E5479" w:rsidP="00C324B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3EBBF27" w14:textId="77777777" w:rsidR="002E5479" w:rsidRDefault="002E5479" w:rsidP="00C324B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2 - 13.</w:t>
            </w:r>
          </w:p>
        </w:tc>
      </w:tr>
      <w:tr w:rsidR="002E5479" w14:paraId="4C445FD5" w14:textId="77777777" w:rsidTr="007E69AB">
        <w:trPr>
          <w:cantSplit/>
          <w:trHeight w:val="6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1D10AEC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9CF54C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7B3E39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0EF3D6" w14:textId="77777777" w:rsidR="002E5479" w:rsidRDefault="002E5479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36AD3E7F" w14:textId="77777777" w:rsidR="002E5479" w:rsidRDefault="002E5479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435B64" w14:textId="77777777" w:rsidR="002E5479" w:rsidRDefault="002E5479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4615C938" w14:textId="77777777" w:rsidR="002E5479" w:rsidRDefault="002E5479" w:rsidP="00D5490F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35 - 51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D54488" w14:textId="77777777" w:rsidR="002E5479" w:rsidRDefault="002E5479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B2F16B" w14:textId="77777777" w:rsidR="002E5479" w:rsidRDefault="002E5479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E471CE" w14:textId="77777777" w:rsidR="002E5479" w:rsidRDefault="002E5479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EEE72B" w14:textId="77777777" w:rsidR="002E5479" w:rsidRDefault="002E5479" w:rsidP="00C324B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52735B7" w14:textId="77777777" w:rsidR="002E5479" w:rsidRDefault="002E5479" w:rsidP="00C324B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și 3.</w:t>
            </w:r>
          </w:p>
        </w:tc>
      </w:tr>
      <w:tr w:rsidR="002E5479" w14:paraId="41320F5B" w14:textId="77777777" w:rsidTr="007E69AB">
        <w:trPr>
          <w:cantSplit/>
          <w:trHeight w:val="6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61D4A9D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C459E0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B8D57E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E32AED" w14:textId="77777777" w:rsidR="002E5479" w:rsidRDefault="002E5479" w:rsidP="00780D6E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69F28C27" w14:textId="77777777" w:rsidR="002E5479" w:rsidRDefault="002E5479" w:rsidP="00BF0860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F7AE01" w14:textId="77777777" w:rsidR="002E5479" w:rsidRDefault="002E5479" w:rsidP="00BF086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70DB1D2C" w14:textId="77777777" w:rsidR="002E5479" w:rsidRDefault="002E5479" w:rsidP="00780D6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</w:t>
            </w:r>
          </w:p>
          <w:p w14:paraId="20FB25C2" w14:textId="77777777" w:rsidR="002E5479" w:rsidRDefault="002E5479" w:rsidP="00BF086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37 / 41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E45838" w14:textId="77777777" w:rsidR="002E5479" w:rsidRDefault="002E5479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1946E5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C17DE9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080864" w14:textId="77777777" w:rsidR="002E5479" w:rsidRDefault="002E5479" w:rsidP="00BF0860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136DFBC" w14:textId="77777777" w:rsidR="002E5479" w:rsidRDefault="002E5479" w:rsidP="00BF0860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5 - 13.</w:t>
            </w:r>
          </w:p>
        </w:tc>
      </w:tr>
      <w:tr w:rsidR="002E5479" w14:paraId="7CB6BCB0" w14:textId="77777777" w:rsidTr="007E69AB">
        <w:trPr>
          <w:cantSplit/>
          <w:trHeight w:val="6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883EAA7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CDE548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E1C21C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E0ACE7" w14:textId="77777777" w:rsidR="002E5479" w:rsidRDefault="002E5479" w:rsidP="00A71E5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0955CFCC" w14:textId="77777777" w:rsidR="002E5479" w:rsidRDefault="002E5479" w:rsidP="00A71E5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11693A" w14:textId="77777777" w:rsidR="002E5479" w:rsidRDefault="002E5479" w:rsidP="00A71E5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02FE9EAE" w14:textId="77777777" w:rsidR="002E5479" w:rsidRDefault="002E5479" w:rsidP="00A71E5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</w:t>
            </w:r>
          </w:p>
          <w:p w14:paraId="7D1A2D0F" w14:textId="77777777" w:rsidR="002E5479" w:rsidRDefault="002E5479" w:rsidP="00A71E5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 / 61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3F8CF6" w14:textId="77777777" w:rsidR="002E5479" w:rsidRDefault="002E5479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0FBB84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99A46C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45AB8A" w14:textId="77777777" w:rsidR="002E5479" w:rsidRDefault="002E5479" w:rsidP="00A71E5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3D27A9D" w14:textId="77777777" w:rsidR="002E5479" w:rsidRDefault="002E5479" w:rsidP="00A71E5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7 - 15.</w:t>
            </w:r>
          </w:p>
        </w:tc>
      </w:tr>
      <w:tr w:rsidR="002E5479" w14:paraId="1A9B4C18" w14:textId="77777777" w:rsidTr="007E69AB">
        <w:trPr>
          <w:cantSplit/>
          <w:trHeight w:val="67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9719C1C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7E8E80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2DA469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0916CE" w14:textId="77777777" w:rsidR="002E5479" w:rsidRDefault="002E5479" w:rsidP="00A77191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01BC9B55" w14:textId="77777777" w:rsidR="002E5479" w:rsidRDefault="002E5479" w:rsidP="00A77191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9FABB9" w14:textId="77777777" w:rsidR="002E5479" w:rsidRDefault="002E5479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778BB99D" w14:textId="77777777" w:rsidR="002E5479" w:rsidRDefault="002E5479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porți-unea </w:t>
            </w:r>
          </w:p>
          <w:p w14:paraId="465CB1F9" w14:textId="77777777" w:rsidR="002E5479" w:rsidRDefault="002E5479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linie cuprin-să </w:t>
            </w:r>
          </w:p>
          <w:p w14:paraId="6D2473B2" w14:textId="77777777" w:rsidR="002E5479" w:rsidRDefault="002E5479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TDJ </w:t>
            </w:r>
          </w:p>
          <w:p w14:paraId="2A77767E" w14:textId="77777777" w:rsidR="002E5479" w:rsidRDefault="002E5479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53 / 59</w:t>
            </w:r>
          </w:p>
          <w:p w14:paraId="440978F2" w14:textId="77777777" w:rsidR="002E5479" w:rsidRDefault="002E5479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14:paraId="3A71A618" w14:textId="77777777" w:rsidR="002E5479" w:rsidRDefault="002E5479" w:rsidP="00493D3F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</w:t>
            </w:r>
          </w:p>
          <w:p w14:paraId="34FDB9D1" w14:textId="77777777" w:rsidR="002E5479" w:rsidRDefault="002E5479" w:rsidP="00493D3F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65 / 69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CE4B44" w14:textId="77777777" w:rsidR="002E5479" w:rsidRDefault="002E5479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2A15FD" w14:textId="77777777" w:rsidR="002E5479" w:rsidRDefault="002E5479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9A8425" w14:textId="77777777" w:rsidR="002E5479" w:rsidRDefault="002E5479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CC5562" w14:textId="77777777" w:rsidR="002E5479" w:rsidRDefault="002E5479" w:rsidP="00A7719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1F4778F" w14:textId="77777777" w:rsidR="002E5479" w:rsidRDefault="002E5479" w:rsidP="00A7719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5 - 13.</w:t>
            </w:r>
          </w:p>
        </w:tc>
      </w:tr>
      <w:tr w:rsidR="002E5479" w14:paraId="6C298377" w14:textId="77777777" w:rsidTr="007E69AB">
        <w:trPr>
          <w:cantSplit/>
          <w:trHeight w:val="13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C2EF77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69824C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B85DD3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F434AD" w14:textId="77777777" w:rsidR="002E5479" w:rsidRDefault="002E5479" w:rsidP="006E55DF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6395C68F" w14:textId="77777777" w:rsidR="002E5479" w:rsidRDefault="002E5479" w:rsidP="004B53E3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EF4394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47 </w:t>
            </w:r>
          </w:p>
          <w:p w14:paraId="0D004043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AE065B" w14:textId="77777777" w:rsidR="002E5479" w:rsidRDefault="002E5479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36BDDA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1E4A81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1D2FE0" w14:textId="77777777" w:rsidR="002E5479" w:rsidRDefault="002E5479" w:rsidP="001717FD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AC26543" w14:textId="77777777" w:rsidR="002E5479" w:rsidRDefault="002E5479" w:rsidP="00A4065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din linia 4 până la </w:t>
            </w:r>
          </w:p>
          <w:p w14:paraId="1EB3A0B8" w14:textId="77777777" w:rsidR="002E5479" w:rsidRDefault="002E5479" w:rsidP="00A4065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axa staţiei Turceni.</w:t>
            </w:r>
          </w:p>
        </w:tc>
      </w:tr>
      <w:tr w:rsidR="002E5479" w14:paraId="64782C57" w14:textId="77777777" w:rsidTr="007E69AB">
        <w:trPr>
          <w:cantSplit/>
          <w:trHeight w:val="67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A55728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0D54CC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7B09F2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398213" w14:textId="77777777" w:rsidR="002E5479" w:rsidRDefault="002E5479" w:rsidP="005D629C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4B3FE1CD" w14:textId="77777777" w:rsidR="002E5479" w:rsidRDefault="002E5479" w:rsidP="005D629C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C65993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14:paraId="10675005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45 / 49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758DC8" w14:textId="77777777" w:rsidR="002E5479" w:rsidRDefault="002E5479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CD13D0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7DEA74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984074" w14:textId="77777777" w:rsidR="002E5479" w:rsidRDefault="002E5479" w:rsidP="001717FD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4ED7396" w14:textId="77777777" w:rsidR="002E5479" w:rsidRDefault="002E5479" w:rsidP="001717FD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6 - 13 Cap X.</w:t>
            </w:r>
          </w:p>
        </w:tc>
      </w:tr>
      <w:tr w:rsidR="002E5479" w14:paraId="314D03CB" w14:textId="77777777" w:rsidTr="007E69AB">
        <w:trPr>
          <w:cantSplit/>
          <w:trHeight w:val="40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49E031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2AA8CB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9A4A4B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20CADA" w14:textId="77777777" w:rsidR="002E5479" w:rsidRDefault="002E5479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70130275" w14:textId="77777777" w:rsidR="002E5479" w:rsidRDefault="002E5479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52269C" w14:textId="77777777" w:rsidR="002E5479" w:rsidRDefault="002E5479" w:rsidP="000D560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7E9FFBEB" w14:textId="77777777" w:rsidR="002E5479" w:rsidRDefault="002E5479" w:rsidP="000D560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2 - 6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9070FD" w14:textId="77777777" w:rsidR="002E5479" w:rsidRDefault="002E5479" w:rsidP="00861888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4B753F" w14:textId="77777777" w:rsidR="002E5479" w:rsidRDefault="002E5479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DDDBD6" w14:textId="77777777" w:rsidR="002E5479" w:rsidRDefault="002E5479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477497" w14:textId="77777777" w:rsidR="002E5479" w:rsidRDefault="002E5479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D508226" w14:textId="77777777" w:rsidR="002E5479" w:rsidRDefault="002E5479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2 și 3 </w:t>
            </w:r>
          </w:p>
          <w:p w14:paraId="049DB59D" w14:textId="77777777" w:rsidR="002E5479" w:rsidRDefault="002E5479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direcția Borăscu.</w:t>
            </w:r>
          </w:p>
        </w:tc>
      </w:tr>
      <w:tr w:rsidR="002E5479" w14:paraId="1907DD4C" w14:textId="77777777" w:rsidTr="007E69AB">
        <w:trPr>
          <w:cantSplit/>
          <w:trHeight w:val="40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29743F8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1772A6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961B9B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ADBFDC" w14:textId="77777777" w:rsidR="002E5479" w:rsidRDefault="002E5479" w:rsidP="000D560C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37A61764" w14:textId="77777777" w:rsidR="002E5479" w:rsidRDefault="002E5479" w:rsidP="000D560C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DC2134" w14:textId="77777777" w:rsidR="002E5479" w:rsidRDefault="002E5479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0CF2CBD8" w14:textId="77777777" w:rsidR="002E5479" w:rsidRDefault="002E5479" w:rsidP="000D560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4 - 8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82CBFF" w14:textId="77777777" w:rsidR="002E5479" w:rsidRDefault="002E5479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D8EE20" w14:textId="77777777" w:rsidR="002E5479" w:rsidRDefault="002E5479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33F819" w14:textId="77777777" w:rsidR="002E5479" w:rsidRDefault="002E5479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C1B2F1" w14:textId="77777777" w:rsidR="002E5479" w:rsidRDefault="002E5479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7FABBEA" w14:textId="77777777" w:rsidR="002E5479" w:rsidRDefault="002E5479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2 - 13.</w:t>
            </w:r>
          </w:p>
        </w:tc>
      </w:tr>
      <w:tr w:rsidR="002E5479" w14:paraId="4B03C420" w14:textId="77777777" w:rsidTr="007E69AB">
        <w:trPr>
          <w:cantSplit/>
          <w:trHeight w:val="69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DC1658E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61D439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176E2A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EA2AD4" w14:textId="77777777" w:rsidR="002E5479" w:rsidRDefault="002E5479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7A7A0498" w14:textId="77777777" w:rsidR="002E5479" w:rsidRDefault="002E5479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0F258B" w14:textId="77777777" w:rsidR="002E5479" w:rsidRDefault="002E5479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7E2015BE" w14:textId="77777777" w:rsidR="002E5479" w:rsidRDefault="002E5479" w:rsidP="000D560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10 - 12 și </w:t>
            </w:r>
          </w:p>
          <w:p w14:paraId="2FEF0878" w14:textId="77777777" w:rsidR="002E5479" w:rsidRDefault="002E5479" w:rsidP="000D560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80 - 82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24B38C" w14:textId="77777777" w:rsidR="002E5479" w:rsidRDefault="002E5479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08AE12" w14:textId="77777777" w:rsidR="002E5479" w:rsidRDefault="002E5479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0AA276" w14:textId="77777777" w:rsidR="002E5479" w:rsidRDefault="002E5479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075A64" w14:textId="77777777" w:rsidR="002E5479" w:rsidRDefault="002E5479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B2379C7" w14:textId="77777777" w:rsidR="002E5479" w:rsidRDefault="002E5479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și 3.</w:t>
            </w:r>
          </w:p>
        </w:tc>
      </w:tr>
      <w:tr w:rsidR="002E5479" w14:paraId="2FC5926B" w14:textId="77777777" w:rsidTr="007E69AB">
        <w:trPr>
          <w:cantSplit/>
          <w:trHeight w:val="66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A87CAC7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7B153F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EB13BC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610B42" w14:textId="77777777" w:rsidR="002E5479" w:rsidRDefault="002E5479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40F9B579" w14:textId="77777777" w:rsidR="002E5479" w:rsidRDefault="002E5479" w:rsidP="001A529E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B3BC45" w14:textId="77777777" w:rsidR="002E5479" w:rsidRDefault="002E5479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784A90AF" w14:textId="77777777" w:rsidR="002E5479" w:rsidRDefault="002E5479" w:rsidP="000D560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28 - 44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9D7FCF" w14:textId="77777777" w:rsidR="002E5479" w:rsidRDefault="002E5479" w:rsidP="00B72810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3D1A51" w14:textId="77777777" w:rsidR="002E5479" w:rsidRDefault="002E5479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276168" w14:textId="77777777" w:rsidR="002E5479" w:rsidRDefault="002E5479" w:rsidP="001A529E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D08D4D" w14:textId="77777777" w:rsidR="002E5479" w:rsidRDefault="002E5479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BC9977D" w14:textId="77777777" w:rsidR="002E5479" w:rsidRDefault="002E5479" w:rsidP="000D560C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2 - 7.</w:t>
            </w:r>
          </w:p>
        </w:tc>
      </w:tr>
      <w:tr w:rsidR="002E5479" w14:paraId="45534442" w14:textId="77777777" w:rsidTr="007E69AB">
        <w:trPr>
          <w:cantSplit/>
          <w:trHeight w:val="13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98EDE06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E86D24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AFB333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7AA36B" w14:textId="77777777" w:rsidR="002E5479" w:rsidRDefault="002E5479" w:rsidP="00A77191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1DDBE4F7" w14:textId="77777777" w:rsidR="002E5479" w:rsidRDefault="002E5479" w:rsidP="00A77191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EB87D6" w14:textId="77777777" w:rsidR="002E5479" w:rsidRDefault="002E5479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 </w:t>
            </w:r>
          </w:p>
          <w:p w14:paraId="41C6E7BF" w14:textId="77777777" w:rsidR="002E5479" w:rsidRDefault="002E5479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18 și 24 </w:t>
            </w:r>
          </w:p>
          <w:p w14:paraId="06B55D69" w14:textId="77777777" w:rsidR="002E5479" w:rsidRDefault="002E5479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CD4282" w14:textId="77777777" w:rsidR="002E5479" w:rsidRDefault="002E5479" w:rsidP="00861888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7D6C5D" w14:textId="77777777" w:rsidR="002E5479" w:rsidRDefault="002E5479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B2FE6E" w14:textId="77777777" w:rsidR="002E5479" w:rsidRDefault="002E5479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D7A936" w14:textId="77777777" w:rsidR="002E5479" w:rsidRDefault="002E5479" w:rsidP="00A7719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28361FF" w14:textId="77777777" w:rsidR="002E5479" w:rsidRDefault="002E5479" w:rsidP="00A7719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3 - 13.</w:t>
            </w:r>
          </w:p>
        </w:tc>
      </w:tr>
      <w:tr w:rsidR="002E5479" w14:paraId="022D437A" w14:textId="77777777" w:rsidTr="007E69AB">
        <w:trPr>
          <w:cantSplit/>
          <w:trHeight w:val="13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66E82E7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A0931C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38860B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7B2AFC" w14:textId="77777777" w:rsidR="002E5479" w:rsidRDefault="002E5479" w:rsidP="00246697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122D0155" w14:textId="77777777" w:rsidR="002E5479" w:rsidRDefault="002E5479" w:rsidP="00246697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98D00D" w14:textId="77777777" w:rsidR="002E5479" w:rsidRDefault="002E5479" w:rsidP="00246697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32</w:t>
            </w:r>
          </w:p>
          <w:p w14:paraId="78726912" w14:textId="77777777" w:rsidR="002E5479" w:rsidRDefault="002E5479" w:rsidP="00246697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35DC63" w14:textId="77777777" w:rsidR="002E5479" w:rsidRDefault="002E5479" w:rsidP="00861888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549DC1" w14:textId="77777777" w:rsidR="002E5479" w:rsidRDefault="002E5479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34BC25" w14:textId="77777777" w:rsidR="002E5479" w:rsidRDefault="002E5479" w:rsidP="00A77191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22B8C7" w14:textId="77777777" w:rsidR="002E5479" w:rsidRDefault="002E5479" w:rsidP="00246697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3175BE6" w14:textId="77777777" w:rsidR="002E5479" w:rsidRDefault="002E5479" w:rsidP="00246697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5 - 13 Cap Y.</w:t>
            </w:r>
          </w:p>
        </w:tc>
      </w:tr>
      <w:tr w:rsidR="002E5479" w14:paraId="6E1B8007" w14:textId="77777777" w:rsidTr="007E69AB">
        <w:trPr>
          <w:cantSplit/>
          <w:trHeight w:val="400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D824649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CF2362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8D2E50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366004" w14:textId="77777777" w:rsidR="002E5479" w:rsidRDefault="002E5479" w:rsidP="00773BD9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720E790E" w14:textId="77777777" w:rsidR="002E5479" w:rsidRDefault="002E5479" w:rsidP="00DF339F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46F4BD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2D27CACE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</w:t>
            </w:r>
          </w:p>
          <w:p w14:paraId="6A9C1A00" w14:textId="77777777" w:rsidR="002E5479" w:rsidRDefault="002E5479" w:rsidP="008D61E8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 / 54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9E51B0" w14:textId="77777777" w:rsidR="002E5479" w:rsidRPr="00B53EFA" w:rsidRDefault="002E5479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B53EF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B07EB1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F91727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FA2A1E" w14:textId="77777777" w:rsidR="002E5479" w:rsidRDefault="002E5479" w:rsidP="00773BD9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82E951E" w14:textId="77777777" w:rsidR="002E5479" w:rsidRDefault="002E5479" w:rsidP="00773BD9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4 - 13, Cap Y.</w:t>
            </w:r>
          </w:p>
        </w:tc>
      </w:tr>
      <w:tr w:rsidR="002E5479" w14:paraId="794F6B2B" w14:textId="77777777" w:rsidTr="007E69AB">
        <w:trPr>
          <w:cantSplit/>
          <w:trHeight w:val="233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00B8E78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656A3C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A95511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313BC6" w14:textId="77777777" w:rsidR="002E5479" w:rsidRDefault="002E5479" w:rsidP="00773BD9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7DCF0985" w14:textId="77777777" w:rsidR="002E5479" w:rsidRDefault="002E5479" w:rsidP="00C162D5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10 și 12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AD376B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3233C057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66937D" w14:textId="77777777" w:rsidR="002E5479" w:rsidRPr="00B53EFA" w:rsidRDefault="002E5479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34D9A2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8DF0AC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56C1A2" w14:textId="77777777" w:rsidR="002E5479" w:rsidRDefault="002E5479" w:rsidP="00773BD9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7AAEF128" w14:textId="77777777" w:rsidTr="007E69AB">
        <w:trPr>
          <w:cantSplit/>
          <w:trHeight w:val="32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6CF529E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A17D4D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5096DC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B87659" w14:textId="77777777" w:rsidR="002E5479" w:rsidRDefault="002E5479" w:rsidP="00477EF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65A11B0F" w14:textId="77777777" w:rsidR="002E5479" w:rsidRDefault="002E5479" w:rsidP="00E0258F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5 ,7 și 11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97E969" w14:textId="77777777" w:rsidR="002E5479" w:rsidRDefault="002E5479" w:rsidP="00477EF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0EE24E9E" w14:textId="77777777" w:rsidR="002E5479" w:rsidRDefault="002E5479" w:rsidP="00477EF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EEC56A" w14:textId="77777777" w:rsidR="002E5479" w:rsidRPr="00B53EFA" w:rsidRDefault="002E5479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1827F5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C1C18A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2A9551" w14:textId="77777777" w:rsidR="002E5479" w:rsidRDefault="002E5479" w:rsidP="00773BD9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705C0559" w14:textId="77777777" w:rsidTr="007E69AB">
        <w:trPr>
          <w:cantSplit/>
          <w:trHeight w:val="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466763B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D28217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D558DC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BEEC13" w14:textId="77777777" w:rsidR="002E5479" w:rsidRDefault="002E5479" w:rsidP="00773BD9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2173945C" w14:textId="77777777" w:rsidR="002E5479" w:rsidRDefault="002E5479" w:rsidP="00773BD9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0F3FD9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66114B09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64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7884FE" w14:textId="77777777" w:rsidR="002E5479" w:rsidRPr="00B53EFA" w:rsidRDefault="002E5479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92CD40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D90D4F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E0493E" w14:textId="77777777" w:rsidR="002E5479" w:rsidRDefault="002E5479" w:rsidP="00C324B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066BC8C" w14:textId="77777777" w:rsidR="002E5479" w:rsidRDefault="002E5479" w:rsidP="00C324B1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9 - 13, Cap Y.</w:t>
            </w:r>
          </w:p>
        </w:tc>
      </w:tr>
      <w:tr w:rsidR="002E5479" w14:paraId="3603CEE6" w14:textId="77777777" w:rsidTr="007E69AB">
        <w:trPr>
          <w:cantSplit/>
          <w:trHeight w:val="4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4613E8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766666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433CF6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865E0B" w14:textId="77777777" w:rsidR="002E5479" w:rsidRDefault="002E5479" w:rsidP="00B140A0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00D29A13" w14:textId="77777777" w:rsidR="002E5479" w:rsidRDefault="002E5479" w:rsidP="00B140A0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6D88B8" w14:textId="77777777" w:rsidR="002E5479" w:rsidRDefault="002E5479" w:rsidP="00B140A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4722CF10" w14:textId="77777777" w:rsidR="002E5479" w:rsidRDefault="002E5479" w:rsidP="00B140A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</w:t>
            </w:r>
          </w:p>
          <w:p w14:paraId="1D6E8473" w14:textId="77777777" w:rsidR="002E5479" w:rsidRDefault="002E5479" w:rsidP="00B140A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52 / 56</w:t>
            </w:r>
          </w:p>
          <w:p w14:paraId="33DBF3AA" w14:textId="77777777" w:rsidR="002E5479" w:rsidRDefault="002E5479" w:rsidP="00B140A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</w:t>
            </w:r>
          </w:p>
          <w:p w14:paraId="181F89F7" w14:textId="77777777" w:rsidR="002E5479" w:rsidRDefault="002E5479" w:rsidP="00B140A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62 / 66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FC8DF8" w14:textId="77777777" w:rsidR="002E5479" w:rsidRDefault="002E5479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DF1046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803B93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7A50B1" w14:textId="77777777" w:rsidR="002E5479" w:rsidRDefault="002E5479" w:rsidP="00B140A0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C766B6C" w14:textId="77777777" w:rsidR="002E5479" w:rsidRDefault="002E5479" w:rsidP="00B140A0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5 - 7.</w:t>
            </w:r>
          </w:p>
        </w:tc>
      </w:tr>
      <w:tr w:rsidR="002E5479" w14:paraId="452BB4C3" w14:textId="77777777" w:rsidTr="007E69AB">
        <w:trPr>
          <w:cantSplit/>
          <w:trHeight w:val="4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B251E07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FDCF87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21+500</w:t>
            </w:r>
          </w:p>
          <w:p w14:paraId="490F57D7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21+700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A9BF39" w14:textId="77777777" w:rsidR="002E5479" w:rsidRPr="0098483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19F208" w14:textId="77777777" w:rsidR="002E5479" w:rsidRDefault="002E5479" w:rsidP="00051C53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Turceni -</w:t>
            </w:r>
          </w:p>
          <w:p w14:paraId="4966EE5A" w14:textId="77777777" w:rsidR="002E5479" w:rsidRDefault="002E5479" w:rsidP="00051C53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Plopşoru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D2DD8C" w14:textId="77777777" w:rsidR="002E5479" w:rsidRDefault="002E5479" w:rsidP="00B140A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89F816" w14:textId="77777777" w:rsidR="002E5479" w:rsidRDefault="002E5479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FF2EA0" w14:textId="77777777" w:rsidR="002E5479" w:rsidRDefault="002E5479" w:rsidP="00AC163A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21+500</w:t>
            </w:r>
          </w:p>
          <w:p w14:paraId="33AC604E" w14:textId="77777777" w:rsidR="002E5479" w:rsidRDefault="002E5479" w:rsidP="00AC163A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21+700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F7624E" w14:textId="77777777" w:rsidR="002E5479" w:rsidRPr="00984839" w:rsidRDefault="002E5479" w:rsidP="00AC163A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833F9A" w14:textId="77777777" w:rsidR="002E5479" w:rsidRDefault="002E5479" w:rsidP="00B140A0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2258C1E9" w14:textId="77777777" w:rsidTr="007E69AB">
        <w:trPr>
          <w:cantSplit/>
          <w:trHeight w:val="4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8C2710F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782C96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25+650</w:t>
            </w:r>
          </w:p>
          <w:p w14:paraId="1B532BB2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25+700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BFFDCA" w14:textId="77777777" w:rsidR="002E5479" w:rsidRDefault="002E5479" w:rsidP="00773BD9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781C14" w14:textId="77777777" w:rsidR="002E5479" w:rsidRDefault="002E5479" w:rsidP="00026E3C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Turceni -</w:t>
            </w:r>
          </w:p>
          <w:p w14:paraId="5ADA021B" w14:textId="77777777" w:rsidR="002E5479" w:rsidRDefault="002E5479" w:rsidP="00026E3C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Plopşoru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8FB3A6" w14:textId="77777777" w:rsidR="002E5479" w:rsidRDefault="002E5479" w:rsidP="00B140A0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EBF272" w14:textId="77777777" w:rsidR="002E5479" w:rsidRDefault="002E5479" w:rsidP="008F272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C0E517" w14:textId="77777777" w:rsidR="002E5479" w:rsidRDefault="002E5479" w:rsidP="00AC163A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218FDA" w14:textId="77777777" w:rsidR="002E5479" w:rsidRDefault="002E5479" w:rsidP="00AC163A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9878A3" w14:textId="77777777" w:rsidR="002E5479" w:rsidRDefault="002E5479" w:rsidP="00B140A0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4C476EE7" w14:textId="77777777" w:rsidTr="007E69AB">
        <w:trPr>
          <w:cantSplit/>
          <w:trHeight w:val="4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213C011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BC1D67" w14:textId="77777777" w:rsidR="002E5479" w:rsidRDefault="002E5479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28+176</w:t>
            </w:r>
          </w:p>
          <w:p w14:paraId="6DC0A7FF" w14:textId="77777777" w:rsidR="002E5479" w:rsidRDefault="002E5479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30+100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F9C897" w14:textId="77777777" w:rsidR="002E5479" w:rsidRDefault="002E5479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911283" w14:textId="77777777" w:rsidR="002E5479" w:rsidRDefault="002E5479" w:rsidP="001207B2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Plopşoru </w:t>
            </w:r>
          </w:p>
          <w:p w14:paraId="3F7FF445" w14:textId="77777777" w:rsidR="002E5479" w:rsidRDefault="002E5479" w:rsidP="001207B2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CADC40" w14:textId="77777777" w:rsidR="002E5479" w:rsidRDefault="002E5479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704D47" w14:textId="77777777" w:rsidR="002E5479" w:rsidRDefault="002E5479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518851" w14:textId="77777777" w:rsidR="002E5479" w:rsidRDefault="002E5479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E75801" w14:textId="77777777" w:rsidR="002E5479" w:rsidRDefault="002E5479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27EA45" w14:textId="77777777" w:rsidR="002E5479" w:rsidRDefault="002E5479" w:rsidP="001207B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4530C9E" w14:textId="77777777" w:rsidR="002E5479" w:rsidRDefault="002E5479" w:rsidP="001207B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sch. 1, 31, 35, 40, 36, 6.</w:t>
            </w:r>
          </w:p>
          <w:p w14:paraId="4117E20A" w14:textId="77777777" w:rsidR="002E5479" w:rsidRDefault="002E5479" w:rsidP="001207B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66E57EB8" w14:textId="77777777" w:rsidTr="007E69AB">
        <w:trPr>
          <w:cantSplit/>
          <w:trHeight w:val="44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766284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AE508C" w14:textId="77777777" w:rsidR="002E5479" w:rsidRDefault="002E5479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54E898" w14:textId="77777777" w:rsidR="002E5479" w:rsidRDefault="002E5479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6BF1FA" w14:textId="77777777" w:rsidR="002E5479" w:rsidRDefault="002E5479" w:rsidP="001207B2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Plopşoru </w:t>
            </w:r>
          </w:p>
          <w:p w14:paraId="692EC6BB" w14:textId="77777777" w:rsidR="002E5479" w:rsidRDefault="002E5479" w:rsidP="001207B2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8AD5A4" w14:textId="77777777" w:rsidR="002E5479" w:rsidRDefault="002E5479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32C905" w14:textId="77777777" w:rsidR="002E5479" w:rsidRDefault="002E5479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56B9DB" w14:textId="77777777" w:rsidR="002E5479" w:rsidRDefault="002E5479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28+176</w:t>
            </w:r>
          </w:p>
          <w:p w14:paraId="5024D5C2" w14:textId="77777777" w:rsidR="002E5479" w:rsidRDefault="002E5479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30+100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294D18" w14:textId="77777777" w:rsidR="002E5479" w:rsidRDefault="002E5479" w:rsidP="001207B2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7F4E7C" w14:textId="77777777" w:rsidR="002E5479" w:rsidRDefault="002E5479" w:rsidP="001207B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DF2D0CD" w14:textId="77777777" w:rsidR="002E5479" w:rsidRDefault="002E5479" w:rsidP="001207B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3, 7, 23, 26, 22, 18, 14, 10.</w:t>
            </w:r>
          </w:p>
          <w:p w14:paraId="07411594" w14:textId="77777777" w:rsidR="002E5479" w:rsidRDefault="002E5479" w:rsidP="001207B2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56793146" w14:textId="77777777" w:rsidTr="007E69AB">
        <w:trPr>
          <w:cantSplit/>
          <w:trHeight w:val="1257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D3B3C47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8424B2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807D48" w14:textId="77777777" w:rsidR="002E5479" w:rsidRPr="0098483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530AF8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Plopşoru </w:t>
            </w:r>
          </w:p>
          <w:p w14:paraId="24D8C7CD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</w:t>
            </w:r>
          </w:p>
          <w:p w14:paraId="2B75D91E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171EFA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semnal Y 5 </w:t>
            </w:r>
          </w:p>
          <w:p w14:paraId="090C36D0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 semnal X 5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9F82CF" w14:textId="77777777" w:rsidR="002E5479" w:rsidRPr="00B53EFA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6A1058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01F54F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2C9C68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2E6711D1" w14:textId="77777777" w:rsidTr="007E69AB">
        <w:trPr>
          <w:cantSplit/>
          <w:trHeight w:val="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2642F10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6E2A1D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52884F" w14:textId="77777777" w:rsidR="002E5479" w:rsidRPr="0098483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440D27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Plopşoru </w:t>
            </w:r>
          </w:p>
          <w:p w14:paraId="3FB94B76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7 şi 8</w:t>
            </w:r>
          </w:p>
          <w:p w14:paraId="4290D3D8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1BE77A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8BFD46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804AFB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C9763F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CA1A7D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39F6F554" w14:textId="77777777" w:rsidTr="007E69AB">
        <w:trPr>
          <w:cantSplit/>
          <w:trHeight w:val="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32341B0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9BD0B5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A28C72" w14:textId="77777777" w:rsidR="002E5479" w:rsidRPr="0098483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F298FA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Plopşoru - </w:t>
            </w:r>
          </w:p>
          <w:p w14:paraId="09E38511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Rovinari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749345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42C3D1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5EE53E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37+100</w:t>
            </w:r>
          </w:p>
          <w:p w14:paraId="428D5DD4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37+200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5573D8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49F98A" w14:textId="77777777" w:rsidR="002E5479" w:rsidRPr="006611B7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6611B7">
              <w:rPr>
                <w:b/>
                <w:bCs/>
                <w:i/>
                <w:color w:val="000000"/>
                <w:sz w:val="20"/>
              </w:rPr>
              <w:t>Interzis circulația  locomotivelor cuplate.</w:t>
            </w:r>
          </w:p>
        </w:tc>
      </w:tr>
      <w:tr w:rsidR="002E5479" w14:paraId="3DE7C5B3" w14:textId="77777777" w:rsidTr="007E69AB">
        <w:trPr>
          <w:cantSplit/>
          <w:trHeight w:val="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2E7B52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3DD087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5BFC8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4B3559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Plopşoru - </w:t>
            </w:r>
          </w:p>
          <w:p w14:paraId="3A4A5B11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Rovinari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947CCE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84DEAD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5F65A5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41+550</w:t>
            </w:r>
          </w:p>
          <w:p w14:paraId="62CB39C4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41+600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73F157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FE67FA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14:paraId="52FEBEBD" w14:textId="77777777" w:rsidTr="007E69AB">
        <w:trPr>
          <w:cantSplit/>
          <w:trHeight w:val="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F9842BC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4516EB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43+600</w:t>
            </w:r>
          </w:p>
          <w:p w14:paraId="688CE925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44+420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D91DFE" w14:textId="77777777" w:rsidR="002E5479" w:rsidRPr="00984839" w:rsidRDefault="002E5479" w:rsidP="007E69AB">
            <w:pPr>
              <w:spacing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603BD1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Plopşoru - </w:t>
            </w:r>
          </w:p>
          <w:p w14:paraId="1AE390A7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Rovinari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311FD6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9F29AD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0E9445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5B0905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760732" w14:textId="77777777" w:rsidR="002E5479" w:rsidRPr="003B25AA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14:paraId="6BA2DD10" w14:textId="77777777" w:rsidTr="007E69AB">
        <w:trPr>
          <w:cantSplit/>
          <w:trHeight w:val="75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E82DA2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2B5295" w14:textId="77777777" w:rsidR="002E5479" w:rsidRPr="00CB3DC4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CB3DC4">
              <w:rPr>
                <w:b/>
                <w:bCs/>
                <w:color w:val="000000"/>
                <w:sz w:val="20"/>
              </w:rPr>
              <w:t>44+</w:t>
            </w:r>
            <w:r>
              <w:rPr>
                <w:b/>
                <w:bCs/>
                <w:color w:val="000000"/>
                <w:sz w:val="20"/>
              </w:rPr>
              <w:t>120</w:t>
            </w:r>
          </w:p>
          <w:p w14:paraId="000BD07C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CB3DC4">
              <w:rPr>
                <w:b/>
                <w:bCs/>
                <w:color w:val="000000"/>
                <w:sz w:val="20"/>
              </w:rPr>
              <w:t>44+</w:t>
            </w:r>
            <w:r>
              <w:rPr>
                <w:b/>
                <w:bCs/>
                <w:color w:val="000000"/>
                <w:sz w:val="20"/>
              </w:rPr>
              <w:t>420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49DAEB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605A38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Plopşoru - </w:t>
            </w:r>
          </w:p>
          <w:p w14:paraId="6771C639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Rovinari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CE552C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A63202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D932F8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852F6E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7978E9" w14:textId="77777777" w:rsidR="002E5479" w:rsidRPr="00CB3DC4" w:rsidRDefault="002E5479" w:rsidP="007E69AB">
            <w:pPr>
              <w:spacing w:after="40" w:line="360" w:lineRule="auto"/>
              <w:ind w:left="57" w:right="57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*</w:t>
            </w:r>
            <w:r w:rsidRPr="00CB3DC4">
              <w:rPr>
                <w:b/>
                <w:bCs/>
                <w:iCs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sz w:val="20"/>
              </w:rPr>
              <w:t>care au în componență</w:t>
            </w:r>
            <w:r w:rsidRPr="00CB3DC4">
              <w:rPr>
                <w:b/>
                <w:bCs/>
                <w:iCs/>
                <w:sz w:val="20"/>
              </w:rPr>
              <w:t xml:space="preserve"> două locomotive cuplate.</w:t>
            </w:r>
          </w:p>
          <w:p w14:paraId="5820567D" w14:textId="77777777" w:rsidR="002E5479" w:rsidRPr="00F11CE2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F11CE2"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1E1E14BD" w14:textId="77777777" w:rsidTr="007E69AB">
        <w:trPr>
          <w:cantSplit/>
          <w:trHeight w:val="819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079EFA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6AD9E0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354648" w14:textId="77777777" w:rsidR="002E5479" w:rsidRPr="0098483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D6252D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Rovinari</w:t>
            </w:r>
          </w:p>
          <w:p w14:paraId="7B5D1446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1 şi 2 </w:t>
            </w:r>
          </w:p>
          <w:p w14:paraId="3CDFB4F8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2E6B87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28E0074A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84756E" w14:textId="77777777" w:rsidR="002E5479" w:rsidRPr="00B53EFA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B53EF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99C4BE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1D874F" w14:textId="77777777" w:rsidR="002E5479" w:rsidRPr="0098483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DCDD2E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582FF015" w14:textId="77777777" w:rsidTr="007E69AB">
        <w:trPr>
          <w:cantSplit/>
          <w:trHeight w:val="62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30E6736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9A4035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9E16EF" w14:textId="77777777" w:rsidR="002E5479" w:rsidRPr="0098483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E2ABF6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Rovinari</w:t>
            </w:r>
          </w:p>
          <w:p w14:paraId="0BEBCDBE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+ 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40AF89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7C9B1FD7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</w:t>
            </w:r>
          </w:p>
          <w:p w14:paraId="66216BB8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18 / 22</w:t>
            </w:r>
          </w:p>
          <w:p w14:paraId="2B2E7259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</w:rPr>
              <w:t>şi</w:t>
            </w:r>
          </w:p>
          <w:p w14:paraId="2FE58784" w14:textId="77777777" w:rsidR="002E5479" w:rsidRPr="00260477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23 / 25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8C9BDD" w14:textId="77777777" w:rsidR="002E5479" w:rsidRPr="00B53EFA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4416A6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259BF9" w14:textId="77777777" w:rsidR="002E5479" w:rsidRPr="0098483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DD65BE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C94EC09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5 - 7.</w:t>
            </w:r>
          </w:p>
        </w:tc>
      </w:tr>
      <w:tr w:rsidR="002E5479" w14:paraId="17483E2B" w14:textId="77777777" w:rsidTr="007E69AB">
        <w:trPr>
          <w:cantSplit/>
          <w:trHeight w:val="62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21A352A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765671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DED9C9" w14:textId="77777777" w:rsidR="002E5479" w:rsidRPr="0098483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55B85B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Rogojelu</w:t>
            </w:r>
          </w:p>
          <w:p w14:paraId="038E5EB8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cu acces la linia 4 directă, 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D45C4A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E53322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E79EA9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51+000</w:t>
            </w:r>
          </w:p>
          <w:p w14:paraId="4FBE5DE2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51+250</w:t>
            </w: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24928C" w14:textId="77777777" w:rsidR="002E5479" w:rsidRPr="0098483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16F0D4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la sch. nr. 5, 9, TDJ 13 / 17, sch. nr. 21 și diagonalele </w:t>
            </w:r>
          </w:p>
          <w:p w14:paraId="4621EB67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3 - 5 și 17 - 23.</w:t>
            </w:r>
          </w:p>
          <w:p w14:paraId="1E50A7F6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Fără inductori. </w:t>
            </w:r>
          </w:p>
        </w:tc>
      </w:tr>
      <w:tr w:rsidR="002E5479" w14:paraId="2DADBCC0" w14:textId="77777777" w:rsidTr="007E69AB">
        <w:trPr>
          <w:cantSplit/>
          <w:trHeight w:val="62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985BB22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68D414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9CDD1C" w14:textId="77777777" w:rsidR="002E5479" w:rsidRPr="0098483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DB267B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Rogojelu</w:t>
            </w:r>
          </w:p>
          <w:p w14:paraId="40601613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3BA521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283AAEBE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14 - 18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4E7B00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D18FE2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89A5B3" w14:textId="77777777" w:rsidR="002E5479" w:rsidRPr="0098483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A67A47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la liniile 3 primiri - expedieri. </w:t>
            </w:r>
          </w:p>
        </w:tc>
      </w:tr>
      <w:tr w:rsidR="002E5479" w14:paraId="62EE0879" w14:textId="77777777" w:rsidTr="007E69AB">
        <w:trPr>
          <w:cantSplit/>
          <w:trHeight w:val="62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D2EEC1C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24F0A0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50+550</w:t>
            </w:r>
          </w:p>
          <w:p w14:paraId="002FE6BF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51+250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B3DED7" w14:textId="77777777" w:rsidR="002E5479" w:rsidRPr="0098483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78B373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Rovinari -</w:t>
            </w:r>
          </w:p>
          <w:p w14:paraId="2C8926BC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Rogojelu și</w:t>
            </w:r>
          </w:p>
          <w:p w14:paraId="249FB99D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Rogojelu</w:t>
            </w:r>
          </w:p>
          <w:p w14:paraId="1EA0822C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cu acces la linia 5 directă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AE8610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59D081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A0C3A7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7E8888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4878FD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E564280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sch. 3 și 23 și diagonalele 23 - 17 și 3 - 5.</w:t>
            </w:r>
          </w:p>
          <w:p w14:paraId="1E41F202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Fără inductori. </w:t>
            </w:r>
          </w:p>
        </w:tc>
      </w:tr>
      <w:tr w:rsidR="002E5479" w14:paraId="0F2E8671" w14:textId="77777777" w:rsidTr="007E69AB">
        <w:trPr>
          <w:cantSplit/>
          <w:trHeight w:val="622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0C7EA50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74EF87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56+500</w:t>
            </w:r>
          </w:p>
          <w:p w14:paraId="51160088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57+100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1F5039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558D59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Rogojelu -</w:t>
            </w:r>
          </w:p>
          <w:p w14:paraId="7D1C65B9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Cârbeşti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77549B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F59574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734022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702CA5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6D9D0B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55ADA746" w14:textId="77777777" w:rsidTr="007E69AB">
        <w:trPr>
          <w:cantSplit/>
          <w:trHeight w:val="3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6E84F8E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40BE66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D5114A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05339B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Cârbeşti</w:t>
            </w:r>
          </w:p>
          <w:p w14:paraId="62996E1D" w14:textId="77777777" w:rsidR="002E5479" w:rsidRDefault="002E5479" w:rsidP="007E69AB">
            <w:pPr>
              <w:spacing w:after="40" w:line="360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linia 3</w:t>
            </w:r>
          </w:p>
          <w:p w14:paraId="33224034" w14:textId="77777777" w:rsidR="002E5479" w:rsidRDefault="002E5479" w:rsidP="007E69AB">
            <w:pPr>
              <w:spacing w:after="40" w:line="360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primiri - expedieri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05E148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30A0718E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312BBB" w14:textId="77777777" w:rsidR="002E5479" w:rsidRPr="00B53EFA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6761EC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249564" w14:textId="77777777" w:rsidR="002E5479" w:rsidRPr="0098483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840482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05120780" w14:textId="77777777" w:rsidTr="007E69AB">
        <w:trPr>
          <w:cantSplit/>
          <w:trHeight w:val="396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1F6FD2D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5B6B87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63+500</w:t>
            </w:r>
          </w:p>
          <w:p w14:paraId="7D39257C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64+000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5FF82A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C02F4F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Cârbeşti -</w:t>
            </w:r>
          </w:p>
          <w:p w14:paraId="27E3D18D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Amaradia 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EADE9E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6B4FC7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E07337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B0CA70" w14:textId="77777777" w:rsidR="002E5479" w:rsidRPr="0098483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531323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46836A71" w14:textId="77777777" w:rsidTr="007E69AB">
        <w:trPr>
          <w:cantSplit/>
          <w:trHeight w:val="934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FB66E8D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BBE1C7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D15EDE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3140BE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Amaradia </w:t>
            </w:r>
          </w:p>
          <w:p w14:paraId="018D878D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</w:t>
            </w:r>
          </w:p>
          <w:p w14:paraId="2D95ED7D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  <w:p w14:paraId="6BC48FE7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D17ECC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75FA53AA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 și 11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688ED4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3C2E6A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CD525A" w14:textId="77777777" w:rsidR="002E5479" w:rsidRPr="0098483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DD293A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58798EBB" w14:textId="77777777" w:rsidTr="007E69AB">
        <w:trPr>
          <w:cantSplit/>
          <w:trHeight w:val="758"/>
          <w:jc w:val="center"/>
        </w:trPr>
        <w:tc>
          <w:tcPr>
            <w:tcW w:w="68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A9738C2" w14:textId="77777777" w:rsidR="002E5479" w:rsidRDefault="002E5479">
            <w:pPr>
              <w:numPr>
                <w:ilvl w:val="0"/>
                <w:numId w:val="1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693DCC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74945A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6C00FB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Târgu Jiu</w:t>
            </w:r>
          </w:p>
          <w:p w14:paraId="3F6E978B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+ Cap Y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B87ACD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104BD302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13, 27, </w:t>
            </w:r>
          </w:p>
          <w:p w14:paraId="47EAA09C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 și 24</w:t>
            </w:r>
          </w:p>
        </w:tc>
        <w:tc>
          <w:tcPr>
            <w:tcW w:w="7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2052F2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4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1AD252" w14:textId="77777777" w:rsidR="002E547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038DC6" w14:textId="77777777" w:rsidR="002E5479" w:rsidRPr="00984839" w:rsidRDefault="002E5479" w:rsidP="007E69AB">
            <w:pPr>
              <w:spacing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7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62B3AE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A93F061" w14:textId="77777777" w:rsidR="002E5479" w:rsidRDefault="002E5479" w:rsidP="007E69AB">
            <w:pPr>
              <w:spacing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4 - 10.</w:t>
            </w:r>
          </w:p>
        </w:tc>
      </w:tr>
    </w:tbl>
    <w:p w14:paraId="4A657F70" w14:textId="77777777" w:rsidR="002E5479" w:rsidRDefault="002E5479">
      <w:pPr>
        <w:spacing w:after="40" w:line="192" w:lineRule="auto"/>
        <w:ind w:right="57"/>
        <w:rPr>
          <w:sz w:val="20"/>
        </w:rPr>
      </w:pPr>
    </w:p>
    <w:p w14:paraId="3B8A52B0" w14:textId="77777777" w:rsidR="002E5479" w:rsidRDefault="002E5479" w:rsidP="00EF6A64">
      <w:pPr>
        <w:pStyle w:val="Heading1"/>
        <w:spacing w:line="360" w:lineRule="auto"/>
      </w:pPr>
      <w:r>
        <w:t>LINIA 144</w:t>
      </w:r>
    </w:p>
    <w:p w14:paraId="4492EB6D" w14:textId="77777777" w:rsidR="002E5479" w:rsidRDefault="002E5479" w:rsidP="00DF2A65">
      <w:pPr>
        <w:pStyle w:val="Heading1"/>
        <w:spacing w:line="360" w:lineRule="auto"/>
        <w:rPr>
          <w:b w:val="0"/>
          <w:bCs w:val="0"/>
          <w:sz w:val="8"/>
        </w:rPr>
      </w:pPr>
      <w:r>
        <w:t>TURCENI - DRĂGOTEŞTI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0"/>
        <w:gridCol w:w="753"/>
        <w:gridCol w:w="2204"/>
        <w:gridCol w:w="870"/>
        <w:gridCol w:w="754"/>
        <w:gridCol w:w="870"/>
        <w:gridCol w:w="754"/>
        <w:gridCol w:w="2492"/>
      </w:tblGrid>
      <w:tr w:rsidR="002E5479" w14:paraId="11605352" w14:textId="77777777" w:rsidTr="0016135B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5E84FF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2100A7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12+875</w:t>
            </w:r>
          </w:p>
          <w:p w14:paraId="4922F496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13+200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0E0A50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AE8782" w14:textId="77777777" w:rsidR="002E5479" w:rsidRDefault="002E5479" w:rsidP="008C0612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08918E60" w14:textId="77777777" w:rsidR="002E5479" w:rsidRDefault="002E5479" w:rsidP="00207552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0FAE00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930786" w14:textId="77777777" w:rsidR="002E5479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946B21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DECDD2" w14:textId="77777777" w:rsidR="002E5479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8ABC70" w14:textId="77777777" w:rsidR="002E5479" w:rsidRDefault="002E5479" w:rsidP="008C061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peste sch. 23, 25, 31, 35 </w:t>
            </w:r>
          </w:p>
          <w:p w14:paraId="7D6C1C01" w14:textId="77777777" w:rsidR="002E5479" w:rsidRDefault="002E5479" w:rsidP="008C061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și  47.</w:t>
            </w:r>
          </w:p>
          <w:p w14:paraId="377B545D" w14:textId="77777777" w:rsidR="002E5479" w:rsidRDefault="002E5479" w:rsidP="008C061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Fără inductori. </w:t>
            </w:r>
          </w:p>
        </w:tc>
      </w:tr>
      <w:tr w:rsidR="002E5479" w14:paraId="1430C0F5" w14:textId="77777777" w:rsidTr="0016135B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693AF8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080F30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3B8F22" w14:textId="77777777" w:rsidR="002E5479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EEFE5F" w14:textId="77777777" w:rsidR="002E5479" w:rsidRDefault="002E5479" w:rsidP="00272A1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Gura Motrului - Turceni și St. Turceni</w:t>
            </w:r>
          </w:p>
          <w:p w14:paraId="0DA12F06" w14:textId="77777777" w:rsidR="002E5479" w:rsidRDefault="002E5479" w:rsidP="00272A14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95A89B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7241B0" w14:textId="77777777" w:rsidR="002E5479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4ECEAF" w14:textId="77777777" w:rsidR="002E5479" w:rsidRDefault="002E5479" w:rsidP="00272A14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11+850</w:t>
            </w:r>
          </w:p>
          <w:p w14:paraId="2B5BEFEF" w14:textId="77777777" w:rsidR="002E5479" w:rsidRDefault="002E5479" w:rsidP="00272A14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13+300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106DEF" w14:textId="77777777" w:rsidR="002E5479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560F96" w14:textId="77777777" w:rsidR="002E5479" w:rsidRDefault="002E5479" w:rsidP="008C061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76A0DC4F" w14:textId="77777777" w:rsidR="002E5479" w:rsidRDefault="002E5479" w:rsidP="008C061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15, 51 și 57.</w:t>
            </w:r>
          </w:p>
        </w:tc>
      </w:tr>
      <w:tr w:rsidR="002E5479" w14:paraId="07E9B6EF" w14:textId="77777777" w:rsidTr="0016135B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672D07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373DF5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50C6BB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E4CEE6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29E214AA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 Cap Y,</w:t>
            </w:r>
          </w:p>
          <w:p w14:paraId="613F7FB1" w14:textId="77777777" w:rsidR="002E5479" w:rsidRDefault="002E5479" w:rsidP="006F78C8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28, 18, 14, 12, 6 şi 4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12A382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1795E1" w14:textId="77777777" w:rsidR="002E5479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DDC8E7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14+290</w:t>
            </w:r>
          </w:p>
          <w:p w14:paraId="707142E5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204A7F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D6B4FE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peste sch. 28, 18, 14, 12, 6 </w:t>
            </w:r>
          </w:p>
          <w:p w14:paraId="38EA395C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și 4.</w:t>
            </w:r>
          </w:p>
          <w:p w14:paraId="0CA74409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67ECEF42" w14:textId="77777777" w:rsidTr="0016135B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C1BA200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22B62A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B32CC5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C94E4C" w14:textId="77777777" w:rsidR="002E5479" w:rsidRDefault="002E5479" w:rsidP="007E6579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4ECD6D16" w14:textId="77777777" w:rsidR="002E5479" w:rsidRDefault="002E5479" w:rsidP="007E6579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DEB6AA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30127126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2 - 6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8B8D07" w14:textId="77777777" w:rsidR="002E5479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AE37A8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9A1A5F" w14:textId="77777777" w:rsidR="002E5479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F28F64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673EA36" w14:textId="77777777" w:rsidR="002E5479" w:rsidRDefault="002E5479" w:rsidP="0015350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și 3 direcția Borăscu.</w:t>
            </w:r>
          </w:p>
        </w:tc>
      </w:tr>
      <w:tr w:rsidR="002E5479" w14:paraId="72581E70" w14:textId="77777777" w:rsidTr="0016135B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7A3A86C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80EADD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BED987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AC078D" w14:textId="77777777" w:rsidR="002E5479" w:rsidRDefault="002E5479" w:rsidP="007E6579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6EAAA18F" w14:textId="77777777" w:rsidR="002E5479" w:rsidRDefault="002E5479" w:rsidP="007E6579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04D62C" w14:textId="77777777" w:rsidR="002E5479" w:rsidRDefault="002E5479" w:rsidP="007E6579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0B992D21" w14:textId="77777777" w:rsidR="002E5479" w:rsidRDefault="002E5479" w:rsidP="007E6579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28 - 44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6507FC" w14:textId="77777777" w:rsidR="002E5479" w:rsidRDefault="002E5479" w:rsidP="00806AF3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EFFC7A" w14:textId="77777777" w:rsidR="002E5479" w:rsidRDefault="002E5479" w:rsidP="007E6579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B5BB6D" w14:textId="77777777" w:rsidR="002E5479" w:rsidRDefault="002E5479" w:rsidP="007E6579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E3F5AC" w14:textId="77777777" w:rsidR="002E5479" w:rsidRDefault="002E5479" w:rsidP="00E5295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F54C6B6" w14:textId="77777777" w:rsidR="002E5479" w:rsidRDefault="002E5479" w:rsidP="00E5295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2 - 7.</w:t>
            </w:r>
          </w:p>
        </w:tc>
      </w:tr>
      <w:tr w:rsidR="002E5479" w14:paraId="48392570" w14:textId="77777777" w:rsidTr="006A1769">
        <w:trPr>
          <w:cantSplit/>
          <w:trHeight w:val="7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994A54D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964322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9A1FC2" w14:textId="77777777" w:rsidR="002E5479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C115FE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567573CF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E8B16D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47</w:t>
            </w:r>
          </w:p>
          <w:p w14:paraId="63EB8BA5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592C41" w14:textId="77777777" w:rsidR="002E5479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03A85C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5E96BC" w14:textId="77777777" w:rsidR="002E5479" w:rsidRPr="00984839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C95E73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din linia 4 până la axa staţiei Turceni. </w:t>
            </w:r>
          </w:p>
        </w:tc>
      </w:tr>
      <w:tr w:rsidR="002E5479" w14:paraId="5C04D9B7" w14:textId="77777777" w:rsidTr="006A1769">
        <w:trPr>
          <w:cantSplit/>
          <w:trHeight w:val="70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5E145A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3F9DC1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93E5E2" w14:textId="77777777" w:rsidR="002E5479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E6D0BC" w14:textId="77777777" w:rsidR="002E5479" w:rsidRDefault="002E5479" w:rsidP="00900200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27E2C0FF" w14:textId="77777777" w:rsidR="002E5479" w:rsidRDefault="002E5479" w:rsidP="00900200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12C47D" w14:textId="77777777" w:rsidR="002E5479" w:rsidRDefault="002E5479" w:rsidP="009002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14:paraId="0808BEB0" w14:textId="77777777" w:rsidR="002E5479" w:rsidRDefault="002E5479" w:rsidP="009002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45 / 49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882028" w14:textId="77777777" w:rsidR="002E5479" w:rsidRDefault="002E5479" w:rsidP="00900200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467D8A" w14:textId="77777777" w:rsidR="002E5479" w:rsidRDefault="002E5479" w:rsidP="0090020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4AFD42" w14:textId="77777777" w:rsidR="002E5479" w:rsidRPr="00984839" w:rsidRDefault="002E5479" w:rsidP="00900200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E2BCEB" w14:textId="77777777" w:rsidR="002E5479" w:rsidRDefault="002E5479" w:rsidP="00900200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A766B72" w14:textId="77777777" w:rsidR="002E5479" w:rsidRDefault="002E5479" w:rsidP="00900200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6 - 13 Cap X.</w:t>
            </w:r>
          </w:p>
        </w:tc>
      </w:tr>
      <w:tr w:rsidR="002E5479" w14:paraId="63BB6A5D" w14:textId="77777777" w:rsidTr="0016135B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1213180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74C42F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96F9E4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FD9039" w14:textId="77777777" w:rsidR="002E5479" w:rsidRDefault="002E5479" w:rsidP="009D7863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0B929FDF" w14:textId="77777777" w:rsidR="002E5479" w:rsidRDefault="002E5479" w:rsidP="00410C0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X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0BD43A" w14:textId="77777777" w:rsidR="002E5479" w:rsidRDefault="002E5479" w:rsidP="00410C0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47D980F9" w14:textId="77777777" w:rsidR="002E5479" w:rsidRDefault="002E5479" w:rsidP="00410C0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T.D.J. 37 / 41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35AA5E" w14:textId="77777777" w:rsidR="002E5479" w:rsidRPr="00DA0087" w:rsidRDefault="002E5479" w:rsidP="009D7863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D5D726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ABC884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381F3C" w14:textId="77777777" w:rsidR="002E5479" w:rsidRDefault="002E5479" w:rsidP="00410C0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6130BE0" w14:textId="77777777" w:rsidR="002E5479" w:rsidRDefault="002E5479" w:rsidP="00410C0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5 - 13.</w:t>
            </w:r>
          </w:p>
        </w:tc>
      </w:tr>
      <w:tr w:rsidR="002E5479" w14:paraId="5D37D334" w14:textId="77777777" w:rsidTr="0016135B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EC5165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FB60D7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BEE714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B3D557" w14:textId="77777777" w:rsidR="002E5479" w:rsidRDefault="002E5479" w:rsidP="0088316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0D0C33BD" w14:textId="77777777" w:rsidR="002E5479" w:rsidRDefault="002E5479" w:rsidP="0088316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2997ED" w14:textId="77777777" w:rsidR="002E5479" w:rsidRDefault="002E5479" w:rsidP="0088316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5EB636C3" w14:textId="77777777" w:rsidR="002E5479" w:rsidRDefault="002E5479" w:rsidP="0088316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 55 / 61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5FC49D" w14:textId="77777777" w:rsidR="002E5479" w:rsidRDefault="002E5479" w:rsidP="009D7863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06727B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62C268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C8F4F0" w14:textId="77777777" w:rsidR="002E5479" w:rsidRDefault="002E5479" w:rsidP="0088316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D6956E8" w14:textId="77777777" w:rsidR="002E5479" w:rsidRDefault="002E5479" w:rsidP="0088316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7 - 15.</w:t>
            </w:r>
          </w:p>
        </w:tc>
      </w:tr>
      <w:tr w:rsidR="002E5479" w14:paraId="1A6B76CF" w14:textId="77777777" w:rsidTr="0016135B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1AE5253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990B39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507814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1B6019" w14:textId="77777777" w:rsidR="002E5479" w:rsidRDefault="002E5479" w:rsidP="007E16D2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044267D7" w14:textId="77777777" w:rsidR="002E5479" w:rsidRDefault="002E5479" w:rsidP="007E16D2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X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9664E6" w14:textId="77777777" w:rsidR="002E5479" w:rsidRDefault="002E5479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5EA96B19" w14:textId="77777777" w:rsidR="002E5479" w:rsidRDefault="002E5479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porți-unea </w:t>
            </w:r>
          </w:p>
          <w:p w14:paraId="247E89FC" w14:textId="77777777" w:rsidR="002E5479" w:rsidRDefault="002E5479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linie cuprin-să </w:t>
            </w:r>
          </w:p>
          <w:p w14:paraId="2580423E" w14:textId="77777777" w:rsidR="002E5479" w:rsidRDefault="002E5479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între</w:t>
            </w:r>
          </w:p>
          <w:p w14:paraId="447A191E" w14:textId="77777777" w:rsidR="002E5479" w:rsidRDefault="002E5479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</w:t>
            </w:r>
          </w:p>
          <w:p w14:paraId="1B227083" w14:textId="77777777" w:rsidR="002E5479" w:rsidRDefault="002E5479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53 / 59 și </w:t>
            </w:r>
          </w:p>
          <w:p w14:paraId="1343188D" w14:textId="77777777" w:rsidR="002E5479" w:rsidRDefault="002E5479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</w:t>
            </w:r>
          </w:p>
          <w:p w14:paraId="10118D3A" w14:textId="77777777" w:rsidR="002E5479" w:rsidRDefault="002E5479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65 / 69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639FCC" w14:textId="77777777" w:rsidR="002E5479" w:rsidRPr="00DA0087" w:rsidRDefault="002E5479" w:rsidP="007E16D2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F611A6" w14:textId="77777777" w:rsidR="002E5479" w:rsidRDefault="002E5479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100484" w14:textId="77777777" w:rsidR="002E5479" w:rsidRPr="00DA0087" w:rsidRDefault="002E5479" w:rsidP="007E16D2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8A156B" w14:textId="77777777" w:rsidR="002E5479" w:rsidRDefault="002E5479" w:rsidP="007E16D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0647F11" w14:textId="77777777" w:rsidR="002E5479" w:rsidRDefault="002E5479" w:rsidP="007E16D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5 - 13.</w:t>
            </w:r>
          </w:p>
        </w:tc>
      </w:tr>
      <w:tr w:rsidR="002E5479" w14:paraId="73640D5A" w14:textId="77777777" w:rsidTr="0016135B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B9AF8E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909196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2DE768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13584D" w14:textId="77777777" w:rsidR="002E5479" w:rsidRDefault="002E5479" w:rsidP="007E16D2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372F3B72" w14:textId="77777777" w:rsidR="002E5479" w:rsidRDefault="002E5479" w:rsidP="007E16D2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08441B" w14:textId="77777777" w:rsidR="002E5479" w:rsidRDefault="002E5479" w:rsidP="003E4334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1A29826C" w14:textId="77777777" w:rsidR="002E5479" w:rsidRDefault="002E5479" w:rsidP="003E4334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18 și 24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7D2F11" w14:textId="77777777" w:rsidR="002E5479" w:rsidRDefault="002E5479" w:rsidP="00E52952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83841A" w14:textId="77777777" w:rsidR="002E5479" w:rsidRDefault="002E5479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6FCCFC" w14:textId="77777777" w:rsidR="002E5479" w:rsidRPr="00DA0087" w:rsidRDefault="002E5479" w:rsidP="007E16D2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17BCFB" w14:textId="77777777" w:rsidR="002E5479" w:rsidRDefault="002E5479" w:rsidP="007E16D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BB9D66F" w14:textId="77777777" w:rsidR="002E5479" w:rsidRDefault="002E5479" w:rsidP="007E16D2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3 - 13.</w:t>
            </w:r>
          </w:p>
        </w:tc>
      </w:tr>
      <w:tr w:rsidR="002E5479" w14:paraId="04A68F91" w14:textId="77777777" w:rsidTr="0016135B">
        <w:trPr>
          <w:cantSplit/>
          <w:trHeight w:val="84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0613C44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51DF3D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EDD52B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179A53" w14:textId="77777777" w:rsidR="002E5479" w:rsidRDefault="002E5479" w:rsidP="003E68D7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5F885BD6" w14:textId="77777777" w:rsidR="002E5479" w:rsidRDefault="002E5479" w:rsidP="003E68D7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37F9FC" w14:textId="77777777" w:rsidR="002E5479" w:rsidRDefault="002E5479" w:rsidP="003E68D7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32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7DF8D6" w14:textId="77777777" w:rsidR="002E5479" w:rsidRDefault="002E5479" w:rsidP="00E52952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BFFDBC" w14:textId="77777777" w:rsidR="002E5479" w:rsidRDefault="002E5479" w:rsidP="007E16D2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7606E3" w14:textId="77777777" w:rsidR="002E5479" w:rsidRPr="00DA0087" w:rsidRDefault="002E5479" w:rsidP="007E16D2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F31A64" w14:textId="77777777" w:rsidR="002E5479" w:rsidRDefault="002E5479" w:rsidP="003E68D7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94845B2" w14:textId="77777777" w:rsidR="002E5479" w:rsidRDefault="002E5479" w:rsidP="003E68D7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5 - 13 Cap Y.</w:t>
            </w:r>
          </w:p>
        </w:tc>
      </w:tr>
      <w:tr w:rsidR="002E5479" w14:paraId="1FC7CD32" w14:textId="77777777">
        <w:trPr>
          <w:cantSplit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4DE4F3F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92E5BF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84C3A1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51B8E6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432F3F59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9E1379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795DD023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</w:t>
            </w:r>
          </w:p>
          <w:p w14:paraId="1F06BDFC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 / 54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B33C58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DA0087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1EE6F7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8F7A41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51F85D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1B1DF15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4 - 13 Cap Y.</w:t>
            </w:r>
          </w:p>
        </w:tc>
      </w:tr>
      <w:tr w:rsidR="002E5479" w14:paraId="3669E265" w14:textId="77777777" w:rsidTr="00933CEA">
        <w:trPr>
          <w:cantSplit/>
          <w:trHeight w:val="72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F17C338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A913D5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6AC013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576FBF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3166B9DF" w14:textId="77777777" w:rsidR="002E5479" w:rsidRDefault="002E5479" w:rsidP="00493BA8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10 și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F55E6D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7C346132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81C70F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BE42B9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12767E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58A975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12EA7CF2" w14:textId="77777777" w:rsidTr="00933CEA">
        <w:trPr>
          <w:cantSplit/>
          <w:trHeight w:val="724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1EFDF5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015B80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1FF985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B429C0" w14:textId="77777777" w:rsidR="002E5479" w:rsidRDefault="002E5479" w:rsidP="00CE4510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59B27AB2" w14:textId="77777777" w:rsidR="002E5479" w:rsidRDefault="002E5479" w:rsidP="00376D89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5, 7 și 11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19F79A" w14:textId="77777777" w:rsidR="002E5479" w:rsidRDefault="002E5479" w:rsidP="00CE451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123C88DE" w14:textId="77777777" w:rsidR="002E5479" w:rsidRDefault="002E5479" w:rsidP="00CE451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5B6FC9" w14:textId="77777777" w:rsidR="002E5479" w:rsidRPr="00DA0087" w:rsidRDefault="002E5479" w:rsidP="00CE4510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DC4244" w14:textId="77777777" w:rsidR="002E5479" w:rsidRDefault="002E5479" w:rsidP="00CE4510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E71926" w14:textId="77777777" w:rsidR="002E5479" w:rsidRPr="00DA0087" w:rsidRDefault="002E5479" w:rsidP="00CE4510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BC969B" w14:textId="77777777" w:rsidR="002E5479" w:rsidRDefault="002E5479" w:rsidP="00CE4510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63E3CAF2" w14:textId="77777777" w:rsidTr="00933CEA">
        <w:trPr>
          <w:cantSplit/>
          <w:trHeight w:val="64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8C81213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6A4BA7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E51CF6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94D44D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16A133AA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47C23F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78F3BB48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64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64B58A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9536B0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5FE9AF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94C00F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998BEFD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9 - 13 Cap Y.</w:t>
            </w:r>
          </w:p>
        </w:tc>
      </w:tr>
      <w:tr w:rsidR="002E5479" w14:paraId="7097183F" w14:textId="77777777" w:rsidTr="00933CEA">
        <w:trPr>
          <w:cantSplit/>
          <w:trHeight w:val="64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ED9A5B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4752E1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432F98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85BA5A" w14:textId="77777777" w:rsidR="002E5479" w:rsidRDefault="002E5479" w:rsidP="00A2419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Turceni</w:t>
            </w:r>
          </w:p>
          <w:p w14:paraId="064AEA43" w14:textId="77777777" w:rsidR="002E5479" w:rsidRDefault="002E5479" w:rsidP="00A2419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09BE79" w14:textId="77777777" w:rsidR="002E5479" w:rsidRDefault="002E5479" w:rsidP="00A2419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27DCC8ED" w14:textId="77777777" w:rsidR="002E5479" w:rsidRDefault="002E5479" w:rsidP="00A2419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</w:t>
            </w:r>
          </w:p>
          <w:p w14:paraId="5C1502F1" w14:textId="77777777" w:rsidR="002E5479" w:rsidRDefault="002E5479" w:rsidP="00A2419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52 / 56</w:t>
            </w:r>
          </w:p>
          <w:p w14:paraId="2D1EB609" w14:textId="77777777" w:rsidR="002E5479" w:rsidRDefault="002E5479" w:rsidP="00A2419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</w:t>
            </w:r>
          </w:p>
          <w:p w14:paraId="0E3A52FC" w14:textId="77777777" w:rsidR="002E5479" w:rsidRDefault="002E5479" w:rsidP="00A2419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62 / 66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8E4D9C" w14:textId="77777777" w:rsidR="002E5479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443F1F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36865E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CD9286" w14:textId="77777777" w:rsidR="002E5479" w:rsidRDefault="002E5479" w:rsidP="00376D89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87AF85F" w14:textId="77777777" w:rsidR="002E5479" w:rsidRDefault="002E5479" w:rsidP="00376D89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5 - 7.</w:t>
            </w:r>
          </w:p>
        </w:tc>
      </w:tr>
      <w:tr w:rsidR="002E5479" w14:paraId="375FC2F6" w14:textId="77777777" w:rsidTr="00933CEA">
        <w:trPr>
          <w:cantSplit/>
          <w:trHeight w:val="642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F8A0A84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C25DDF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18+150</w:t>
            </w:r>
          </w:p>
          <w:p w14:paraId="4497E77D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23+750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987816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439704" w14:textId="77777777" w:rsidR="002E5479" w:rsidRDefault="002E5479" w:rsidP="00A2419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Turceni -</w:t>
            </w:r>
          </w:p>
          <w:p w14:paraId="0205690C" w14:textId="77777777" w:rsidR="002E5479" w:rsidRPr="00B61351" w:rsidRDefault="002E5479" w:rsidP="00A2419C">
            <w:pPr>
              <w:spacing w:before="40" w:line="360" w:lineRule="auto"/>
              <w:ind w:left="57" w:right="57"/>
              <w:rPr>
                <w:sz w:val="20"/>
              </w:rPr>
            </w:pPr>
            <w:r>
              <w:rPr>
                <w:b/>
                <w:bCs/>
                <w:sz w:val="20"/>
              </w:rPr>
              <w:t>Borăscu și linia 2 directă St. Borăscu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9B96C0" w14:textId="77777777" w:rsidR="002E5479" w:rsidRDefault="002E5479" w:rsidP="00A2419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F30FBA" w14:textId="77777777" w:rsidR="002E5479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AF4A75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C835F5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CACE79" w14:textId="77777777" w:rsidR="002E5479" w:rsidRDefault="002E5479" w:rsidP="00376D89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16FE3281" w14:textId="77777777" w:rsidTr="00C74664">
        <w:trPr>
          <w:cantSplit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FC72A63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B1FBB2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11AC83" w14:textId="77777777" w:rsidR="002E5479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13F70F" w14:textId="77777777" w:rsidR="002E5479" w:rsidRDefault="002E5479" w:rsidP="00E538FA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Borăscu</w:t>
            </w:r>
          </w:p>
          <w:p w14:paraId="52F9A947" w14:textId="77777777" w:rsidR="002E5479" w:rsidRDefault="002E5479" w:rsidP="00252B15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DFF6CA" w14:textId="77777777" w:rsidR="002E5479" w:rsidRDefault="002E5479" w:rsidP="00E538F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4</w:t>
            </w:r>
          </w:p>
          <w:p w14:paraId="010B86BE" w14:textId="77777777" w:rsidR="002E5479" w:rsidRDefault="002E5479" w:rsidP="00E538F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3CD4F5" w14:textId="77777777" w:rsidR="002E5479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C27BBE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120AF7" w14:textId="77777777" w:rsidR="002E5479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3B8D49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4A7DE0B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1 Cap Y.</w:t>
            </w:r>
          </w:p>
        </w:tc>
      </w:tr>
      <w:tr w:rsidR="002E5479" w14:paraId="26C56CEA" w14:textId="77777777" w:rsidTr="00E452A6">
        <w:trPr>
          <w:cantSplit/>
          <w:trHeight w:val="85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0E42A06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2CF3A2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8B6452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9468CB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Borăscu</w:t>
            </w:r>
          </w:p>
          <w:p w14:paraId="198506C5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 </w:t>
            </w:r>
          </w:p>
          <w:p w14:paraId="1F6170EF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365198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14:paraId="56E52D14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DA0087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FF31A8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20C842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AF57BC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15E4CEB0" w14:textId="77777777" w:rsidTr="00E452A6">
        <w:trPr>
          <w:cantSplit/>
          <w:trHeight w:val="85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F00786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5D9A90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26+100</w:t>
            </w:r>
          </w:p>
          <w:p w14:paraId="76FF5BF4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26+400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779115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05ACC5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Borăscu -</w:t>
            </w:r>
          </w:p>
          <w:p w14:paraId="07C1C8C1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Drăgoteşti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3F36A8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14:paraId="04209AC2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DDC224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6DCBB9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2D60BC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4CE94248" w14:textId="77777777" w:rsidTr="00E452A6">
        <w:trPr>
          <w:cantSplit/>
          <w:trHeight w:val="85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D9E6DF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7A9D94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28+350</w:t>
            </w:r>
          </w:p>
          <w:p w14:paraId="61FC02D1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28+500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04F3C7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08E9B2" w14:textId="77777777" w:rsidR="002E5479" w:rsidRDefault="002E5479" w:rsidP="009B14E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Borăscu -</w:t>
            </w:r>
          </w:p>
          <w:p w14:paraId="41FA0152" w14:textId="77777777" w:rsidR="002E5479" w:rsidRDefault="002E5479" w:rsidP="009B14E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Drăgoteşti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116E59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14:paraId="4AC311B7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8B7AF7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F91545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B1D31B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17FC80E3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 interzice circulația cu două locomotive cuplate.</w:t>
            </w:r>
          </w:p>
        </w:tc>
      </w:tr>
      <w:tr w:rsidR="002E5479" w14:paraId="6FF01369" w14:textId="77777777" w:rsidTr="00E452A6">
        <w:trPr>
          <w:cantSplit/>
          <w:trHeight w:val="856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BA09861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027B02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40+000</w:t>
            </w:r>
          </w:p>
          <w:p w14:paraId="3935D74A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40+050</w:t>
            </w: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910A5F" w14:textId="77777777" w:rsidR="002E5479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47CC36" w14:textId="77777777" w:rsidR="002E5479" w:rsidRDefault="002E5479" w:rsidP="0040393D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Borăscu -</w:t>
            </w:r>
          </w:p>
          <w:p w14:paraId="2171E419" w14:textId="77777777" w:rsidR="002E5479" w:rsidRDefault="002E5479" w:rsidP="0040393D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Drăgoteşti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485A91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</w:tcPr>
          <w:p w14:paraId="57C72B17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CCF6F6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2AFA88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DA11F7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482BE729" w14:textId="77777777" w:rsidTr="00E91417">
        <w:trPr>
          <w:cantSplit/>
          <w:trHeight w:val="15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8258573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7D729C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A27861" w14:textId="77777777" w:rsidR="002E5479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F0F36F" w14:textId="77777777" w:rsidR="002E5479" w:rsidRDefault="002E5479" w:rsidP="00E91417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Drăgoteşti</w:t>
            </w:r>
          </w:p>
          <w:p w14:paraId="66B7E421" w14:textId="77777777" w:rsidR="002E5479" w:rsidRDefault="002E5479" w:rsidP="002B515C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B7BB1A" w14:textId="77777777" w:rsidR="002E5479" w:rsidRDefault="002E5479" w:rsidP="00DC2C7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1E91AA9D" w14:textId="77777777" w:rsidR="002E5479" w:rsidRDefault="002E5479" w:rsidP="00DC2C7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11, 15 17, 19 </w:t>
            </w:r>
          </w:p>
          <w:p w14:paraId="554B1E87" w14:textId="77777777" w:rsidR="002E5479" w:rsidRDefault="002E5479" w:rsidP="00DC2C7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21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DF048C" w14:textId="77777777" w:rsidR="002E5479" w:rsidRPr="00DA0087" w:rsidRDefault="002E5479" w:rsidP="00E91417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BE5117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39BE37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431C2C" w14:textId="77777777" w:rsidR="002E5479" w:rsidRDefault="002E5479" w:rsidP="00DC2C7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E9C95CF" w14:textId="77777777" w:rsidR="002E5479" w:rsidRDefault="002E5479" w:rsidP="00DC2C7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3 - 5 și 7.</w:t>
            </w:r>
          </w:p>
        </w:tc>
      </w:tr>
      <w:tr w:rsidR="002E5479" w14:paraId="2A0C8D9F" w14:textId="77777777" w:rsidTr="00E91417">
        <w:trPr>
          <w:cantSplit/>
          <w:trHeight w:val="15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74FFC3D" w14:textId="77777777" w:rsidR="002E5479" w:rsidRDefault="002E5479">
            <w:pPr>
              <w:numPr>
                <w:ilvl w:val="0"/>
                <w:numId w:val="1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8CA307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57087A" w14:textId="77777777" w:rsidR="002E5479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ED0E5C" w14:textId="77777777" w:rsidR="002E5479" w:rsidRDefault="002E5479" w:rsidP="00DC2C7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Drăgoteşti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4C9153" w14:textId="77777777" w:rsidR="002E5479" w:rsidRDefault="002E5479" w:rsidP="00DC2C7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</w:t>
            </w:r>
          </w:p>
          <w:p w14:paraId="566FF5F1" w14:textId="77777777" w:rsidR="002E5479" w:rsidRDefault="002E5479" w:rsidP="00DC2C7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1,</w:t>
            </w:r>
          </w:p>
          <w:p w14:paraId="203B01C2" w14:textId="77777777" w:rsidR="002E5479" w:rsidRDefault="002E5479" w:rsidP="00DC2C7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3 - 5 diag. </w:t>
            </w:r>
          </w:p>
          <w:p w14:paraId="12BF35D6" w14:textId="77777777" w:rsidR="002E5479" w:rsidRDefault="002E5479" w:rsidP="00DC2C7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4 - 8 </w:t>
            </w:r>
          </w:p>
          <w:p w14:paraId="4C811BB9" w14:textId="77777777" w:rsidR="002E5479" w:rsidRDefault="002E5479" w:rsidP="00DC2C7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14:paraId="10115EE7" w14:textId="77777777" w:rsidR="002E5479" w:rsidRDefault="002E5479" w:rsidP="00DC2C7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diag. </w:t>
            </w:r>
          </w:p>
          <w:p w14:paraId="05727D78" w14:textId="77777777" w:rsidR="002E5479" w:rsidRDefault="002E5479" w:rsidP="00DC2C7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10 - 12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4404E4" w14:textId="77777777" w:rsidR="002E5479" w:rsidRDefault="002E5479" w:rsidP="00E91417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7C5D52" w14:textId="77777777" w:rsidR="002E5479" w:rsidRDefault="002E5479" w:rsidP="002B515C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14D900" w14:textId="77777777" w:rsidR="002E5479" w:rsidRPr="00DA0087" w:rsidRDefault="002E5479" w:rsidP="002B515C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D5900B" w14:textId="77777777" w:rsidR="002E5479" w:rsidRDefault="002E5479" w:rsidP="00E80D7A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C03D4EF" w14:textId="77777777" w:rsidR="002E5479" w:rsidRDefault="002E5479" w:rsidP="00E80D7A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1,  3 - 5 și 7.</w:t>
            </w:r>
          </w:p>
        </w:tc>
      </w:tr>
    </w:tbl>
    <w:p w14:paraId="3EA1DA76" w14:textId="77777777" w:rsidR="002E5479" w:rsidRDefault="002E5479">
      <w:pPr>
        <w:spacing w:before="40" w:line="192" w:lineRule="auto"/>
        <w:ind w:right="57"/>
        <w:rPr>
          <w:sz w:val="20"/>
        </w:rPr>
      </w:pPr>
    </w:p>
    <w:p w14:paraId="30F9E137" w14:textId="77777777" w:rsidR="002E5479" w:rsidRDefault="002E5479" w:rsidP="00E56A6A">
      <w:pPr>
        <w:pStyle w:val="Heading1"/>
        <w:spacing w:line="360" w:lineRule="auto"/>
      </w:pPr>
      <w:r>
        <w:t>LINIA 200</w:t>
      </w:r>
    </w:p>
    <w:p w14:paraId="7D41B8F1" w14:textId="77777777" w:rsidR="002E5479" w:rsidRDefault="002E5479" w:rsidP="00564AE3">
      <w:pPr>
        <w:pStyle w:val="Heading1"/>
        <w:spacing w:line="360" w:lineRule="auto"/>
        <w:rPr>
          <w:b w:val="0"/>
          <w:bCs w:val="0"/>
          <w:sz w:val="8"/>
        </w:rPr>
      </w:pPr>
      <w:r>
        <w:t>POD MUREŞ - COŞLARIU - CURTICI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2E5479" w14:paraId="5B42871E" w14:textId="77777777" w:rsidTr="004941B9">
        <w:trPr>
          <w:cantSplit/>
          <w:trHeight w:val="58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D60FE12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FFD094" w14:textId="77777777" w:rsidR="002E5479" w:rsidRDefault="002E5479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449+507</w:t>
            </w:r>
          </w:p>
          <w:p w14:paraId="2CF1A804" w14:textId="77777777" w:rsidR="002E5479" w:rsidRDefault="002E5479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472+424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C76ACF" w14:textId="77777777" w:rsidR="002E5479" w:rsidRPr="00032DF2" w:rsidRDefault="002E5479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120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595A5E" w14:textId="77777777" w:rsidR="002E5479" w:rsidRDefault="002E5479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 st. Orăştie -</w:t>
            </w:r>
          </w:p>
          <w:p w14:paraId="5CECB9D0" w14:textId="77777777" w:rsidR="002E5479" w:rsidRDefault="002E5479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 st. Simeria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A14F89" w14:textId="77777777" w:rsidR="002E5479" w:rsidRDefault="002E5479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74EE9F" w14:textId="77777777" w:rsidR="002E5479" w:rsidRDefault="002E5479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F317E9" w14:textId="77777777" w:rsidR="002E5479" w:rsidRDefault="002E5479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E93C41" w14:textId="77777777" w:rsidR="002E5479" w:rsidRPr="00032DF2" w:rsidRDefault="002E5479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B97821" w14:textId="77777777" w:rsidR="002E5479" w:rsidRPr="00F716C0" w:rsidRDefault="002E5479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Pozițiile kilometrice reprezintă axele stațiilor.</w:t>
            </w:r>
          </w:p>
        </w:tc>
      </w:tr>
      <w:tr w:rsidR="002E5479" w14:paraId="02B3CB71" w14:textId="77777777" w:rsidTr="004941B9">
        <w:trPr>
          <w:cantSplit/>
          <w:trHeight w:val="58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24670ED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670493" w14:textId="77777777" w:rsidR="002E5479" w:rsidRDefault="002E5479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273207" w14:textId="77777777" w:rsidR="002E5479" w:rsidRDefault="002E5479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B6F9FA" w14:textId="77777777" w:rsidR="002E5479" w:rsidRDefault="002E5479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Mintia</w:t>
            </w:r>
          </w:p>
          <w:p w14:paraId="0AA0D7F2" w14:textId="77777777" w:rsidR="002E5479" w:rsidRDefault="002E5479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1 și 2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891682" w14:textId="77777777" w:rsidR="002E5479" w:rsidRDefault="002E5479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iCs/>
                <w:sz w:val="20"/>
              </w:rPr>
            </w:pPr>
            <w:r>
              <w:rPr>
                <w:b/>
                <w:bCs/>
                <w:i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3170E3" w14:textId="77777777" w:rsidR="002E5479" w:rsidRDefault="002E5479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C49161" w14:textId="77777777" w:rsidR="002E5479" w:rsidRDefault="002E5479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09F2B5" w14:textId="77777777" w:rsidR="002E5479" w:rsidRPr="00032DF2" w:rsidRDefault="002E5479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4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B0D3A3" w14:textId="77777777" w:rsidR="002E5479" w:rsidRDefault="002E5479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2E5479" w14:paraId="3DAA7EA1" w14:textId="77777777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6905C82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39B262" w14:textId="77777777" w:rsidR="002E5479" w:rsidRDefault="002E5479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491+650</w:t>
            </w:r>
          </w:p>
          <w:p w14:paraId="5F7D2B32" w14:textId="77777777" w:rsidR="002E5479" w:rsidRDefault="002E5479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492+000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EF15F2" w14:textId="77777777" w:rsidR="002E5479" w:rsidRPr="00032DF2" w:rsidRDefault="002E5479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29DD9F" w14:textId="77777777" w:rsidR="002E5479" w:rsidRDefault="002E5479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Mintia -</w:t>
            </w:r>
          </w:p>
          <w:p w14:paraId="4B280E81" w14:textId="77777777" w:rsidR="002E5479" w:rsidRDefault="002E5479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Brănișca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C13A83" w14:textId="77777777" w:rsidR="002E5479" w:rsidRDefault="002E5479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EE90A7" w14:textId="77777777" w:rsidR="002E5479" w:rsidRDefault="002E5479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302112" w14:textId="77777777" w:rsidR="002E5479" w:rsidRDefault="002E5479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492+000</w:t>
            </w:r>
          </w:p>
          <w:p w14:paraId="6971978A" w14:textId="77777777" w:rsidR="002E5479" w:rsidRDefault="002E5479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494+900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CF6778" w14:textId="77777777" w:rsidR="002E5479" w:rsidRPr="00032DF2" w:rsidRDefault="002E5479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C1345F" w14:textId="77777777" w:rsidR="002E5479" w:rsidRPr="00C2058A" w:rsidRDefault="002E5479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Fără inductori.</w:t>
            </w:r>
          </w:p>
          <w:p w14:paraId="4F02E8D1" w14:textId="77777777" w:rsidR="002E5479" w:rsidRPr="00F716C0" w:rsidRDefault="002E5479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Pod provizoriu. Inflexiune din fir I în fir II.</w:t>
            </w:r>
          </w:p>
        </w:tc>
      </w:tr>
      <w:tr w:rsidR="002E5479" w14:paraId="708BEFDE" w14:textId="77777777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0C8C51F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3F1FE9" w14:textId="77777777" w:rsidR="002E5479" w:rsidRDefault="002E5479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496+700</w:t>
            </w:r>
          </w:p>
          <w:p w14:paraId="2DB80BD5" w14:textId="77777777" w:rsidR="002E5479" w:rsidRDefault="002E5479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497+700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AAAA39" w14:textId="77777777" w:rsidR="002E5479" w:rsidRPr="00032DF2" w:rsidRDefault="002E5479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50F6E5" w14:textId="77777777" w:rsidR="002E5479" w:rsidRDefault="002E5479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Brănișca -</w:t>
            </w:r>
          </w:p>
          <w:p w14:paraId="3B1C6CC8" w14:textId="77777777" w:rsidR="002E5479" w:rsidRDefault="002E5479" w:rsidP="002A148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Ilia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861A55" w14:textId="77777777" w:rsidR="002E5479" w:rsidRDefault="002E5479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AD1B60" w14:textId="77777777" w:rsidR="002E5479" w:rsidRDefault="002E5479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000C50" w14:textId="77777777" w:rsidR="002E5479" w:rsidRDefault="002E5479" w:rsidP="002A148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E53C1D" w14:textId="77777777" w:rsidR="002E5479" w:rsidRDefault="002E5479" w:rsidP="002A1484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4029AF" w14:textId="77777777" w:rsidR="002E5479" w:rsidRDefault="002E5479" w:rsidP="002A148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Fără inductori.</w:t>
            </w:r>
          </w:p>
        </w:tc>
      </w:tr>
      <w:tr w:rsidR="002E5479" w14:paraId="02A84282" w14:textId="77777777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37E1AEC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DBB290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504+800</w:t>
            </w:r>
          </w:p>
          <w:p w14:paraId="225E2E8F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504+900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2CDB2D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E0FBCD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Ilia linia 4 directă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28D8FE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1942DF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271A23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22823C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EB299D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2E5479" w14:paraId="05A217D1" w14:textId="77777777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0C19DF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492CAC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4396D8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FEBB42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Câmpuri Surduc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627DD6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</w:t>
            </w:r>
          </w:p>
          <w:p w14:paraId="4C8250AF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1-3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5E3087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78748C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1BFFF8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379029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Acces din fir I în fir II și invers.</w:t>
            </w:r>
          </w:p>
        </w:tc>
      </w:tr>
      <w:tr w:rsidR="002E5479" w14:paraId="0869A314" w14:textId="77777777" w:rsidTr="001F2F7D">
        <w:trPr>
          <w:cantSplit/>
          <w:trHeight w:val="68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67852C5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0C0F9F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C01CEF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22ABF5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Câmpuri Surduc</w:t>
            </w:r>
          </w:p>
          <w:p w14:paraId="342B9325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B8D4AD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C3A957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446D29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1C8FCB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C526AD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2E5479" w14:paraId="3BD89F0E" w14:textId="77777777" w:rsidTr="009640F4">
        <w:trPr>
          <w:cantSplit/>
          <w:trHeight w:val="240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7A1DCC7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9FA611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B2C9F8" w14:textId="77777777" w:rsidR="002E5479" w:rsidRPr="00032DF2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FB093B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Zam</w:t>
            </w:r>
          </w:p>
          <w:p w14:paraId="3C9E09FB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F1AB17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la </w:t>
            </w:r>
          </w:p>
          <w:p w14:paraId="733D6114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 11 spre</w:t>
            </w:r>
          </w:p>
          <w:p w14:paraId="14C2204C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ax staţie </w:t>
            </w:r>
          </w:p>
          <w:p w14:paraId="765DC9F7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</w:t>
            </w:r>
          </w:p>
          <w:p w14:paraId="0719F814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250 m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4EC7BF" w14:textId="77777777" w:rsidR="002E5479" w:rsidRPr="00032DF2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51B1DF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21766D" w14:textId="77777777" w:rsidR="002E5479" w:rsidRPr="00032DF2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C91934" w14:textId="77777777" w:rsidR="002E5479" w:rsidRPr="00F716C0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2E5479" w14:paraId="721C44AE" w14:textId="77777777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05ABAA6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B72E9F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846C12" w14:textId="77777777" w:rsidR="002E5479" w:rsidRPr="00032DF2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32BC64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Zam</w:t>
            </w:r>
          </w:p>
          <w:p w14:paraId="79721799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004F88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0BF7CD21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8531B9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D14BAA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50A135" w14:textId="77777777" w:rsidR="002E5479" w:rsidRPr="00032DF2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45500A" w14:textId="77777777" w:rsidR="002E5479" w:rsidRPr="00F716C0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2E5479" w14:paraId="418B3D60" w14:textId="77777777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183B821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3B99A2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531+320</w:t>
            </w:r>
          </w:p>
          <w:p w14:paraId="0A81DF48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531+420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5F7159" w14:textId="77777777" w:rsidR="002E5479" w:rsidRPr="00032DF2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8C32E7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Ilteu</w:t>
            </w:r>
          </w:p>
          <w:p w14:paraId="7089C45F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2 și 3 directe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3F6579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24C1A0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24FBE7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531+320</w:t>
            </w:r>
          </w:p>
          <w:p w14:paraId="11E0B286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531+420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2D7DD7" w14:textId="77777777" w:rsidR="002E5479" w:rsidRPr="00032DF2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41A608" w14:textId="77777777" w:rsidR="002E5479" w:rsidRPr="00F716C0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2E5479" w14:paraId="3E14CEB0" w14:textId="77777777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BE55C2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ECAAB3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5D69D9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B274FD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Ilteu</w:t>
            </w:r>
          </w:p>
          <w:p w14:paraId="323EC881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9ED85A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41DEC638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1 - 3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671DCD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EEF195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B685C4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36A997" w14:textId="77777777" w:rsidR="002E5479" w:rsidRPr="00F716C0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Acces din fir I în fir II și invers.</w:t>
            </w:r>
          </w:p>
        </w:tc>
      </w:tr>
      <w:tr w:rsidR="002E5479" w14:paraId="5B0B8E05" w14:textId="77777777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F49FEB1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BCB474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638C0D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009441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Ilteu</w:t>
            </w:r>
          </w:p>
          <w:p w14:paraId="35447108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B11D92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2EC81F77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9 - 15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6BDF43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60EEAD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B11473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6A630E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 xml:space="preserve">Afectează intrări - ieşiri </w:t>
            </w:r>
          </w:p>
          <w:p w14:paraId="106703DA" w14:textId="77777777" w:rsidR="002E5479" w:rsidRPr="00F716C0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la linia 1, Cap X.</w:t>
            </w:r>
          </w:p>
        </w:tc>
      </w:tr>
      <w:tr w:rsidR="002E5479" w14:paraId="5475023F" w14:textId="77777777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544F20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6C5B62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FAB9DC" w14:textId="77777777" w:rsidR="002E5479" w:rsidRPr="00032DF2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B8FF1F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Ilteu</w:t>
            </w:r>
          </w:p>
          <w:p w14:paraId="222005B4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linile 1 și 4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87A222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63C0BB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E57943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69C313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6D9189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2E5479" w14:paraId="53D33A35" w14:textId="77777777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E3FDAF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87F165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44B331" w14:textId="77777777" w:rsidR="002E5479" w:rsidRPr="00032DF2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9B3040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Ilteu</w:t>
            </w:r>
          </w:p>
          <w:p w14:paraId="6496CBBC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12C5E4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533E6018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6 - 8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F94F43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628F4F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20BEF7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4AC778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Acces din fir I în fir II și invers.</w:t>
            </w:r>
          </w:p>
        </w:tc>
      </w:tr>
      <w:tr w:rsidR="002E5479" w14:paraId="60CC8084" w14:textId="77777777" w:rsidTr="00C30D89">
        <w:trPr>
          <w:cantSplit/>
          <w:trHeight w:val="26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6CE781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FA416B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AC5B85" w14:textId="77777777" w:rsidR="002E5479" w:rsidRPr="00032DF2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3FD942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Ilteu</w:t>
            </w:r>
          </w:p>
          <w:p w14:paraId="077E6796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589839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3CD4750F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10 - 14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9B9CB0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D6D66B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EC8F79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491589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 xml:space="preserve">Afectează intrări - ieşiri </w:t>
            </w:r>
          </w:p>
          <w:p w14:paraId="39CBF6EC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la linia 1, Cap Y.</w:t>
            </w:r>
          </w:p>
        </w:tc>
      </w:tr>
      <w:tr w:rsidR="002E5479" w14:paraId="4E34EB5A" w14:textId="77777777" w:rsidTr="00230835">
        <w:trPr>
          <w:cantSplit/>
          <w:trHeight w:val="3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06B3E6B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464904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6BF67F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DC2A05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Săvîrșin</w:t>
            </w:r>
          </w:p>
          <w:p w14:paraId="3D44F163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ED2847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2EDFF1" w14:textId="77777777" w:rsidR="002E5479" w:rsidRPr="00032DF2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520A92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6C8410" w14:textId="77777777" w:rsidR="002E5479" w:rsidRPr="00032DF2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1351C6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2E5479" w14:paraId="6C13E76D" w14:textId="77777777" w:rsidTr="00230835">
        <w:trPr>
          <w:cantSplit/>
          <w:trHeight w:val="3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F35AE0A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62A760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BBDD60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287AFF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Săvîrșin -</w:t>
            </w:r>
          </w:p>
          <w:p w14:paraId="2E0381A6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Vărădia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917E31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A3032F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BDCC56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546+950</w:t>
            </w:r>
          </w:p>
          <w:p w14:paraId="4F54C3CD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547+950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E87109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45066A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Lucrări Coridor IV - variantă provizorie.</w:t>
            </w:r>
          </w:p>
        </w:tc>
      </w:tr>
      <w:tr w:rsidR="002E5479" w14:paraId="6686EFAD" w14:textId="77777777" w:rsidTr="00230835">
        <w:trPr>
          <w:cantSplit/>
          <w:trHeight w:val="3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A2260D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9A9877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D7DB9C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10A2FF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Vărădia</w:t>
            </w:r>
          </w:p>
          <w:p w14:paraId="5F49FABC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1, 2 și 4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24DFEE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AF7AF1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0C1BFC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9A615F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9656A7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</w:p>
        </w:tc>
      </w:tr>
      <w:tr w:rsidR="002E5479" w14:paraId="2C3201AC" w14:textId="77777777" w:rsidTr="00230835">
        <w:trPr>
          <w:cantSplit/>
          <w:trHeight w:val="3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1A5A3BA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86F548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559+300</w:t>
            </w:r>
          </w:p>
          <w:p w14:paraId="167C956A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559+900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7CB735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8D52D4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Vărădia -</w:t>
            </w:r>
          </w:p>
          <w:p w14:paraId="6BAF8267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Bătuţa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2A9F21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279C9D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B014E5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1E5135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1E4B0D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Fără inductori.</w:t>
            </w:r>
          </w:p>
        </w:tc>
      </w:tr>
      <w:tr w:rsidR="002E5479" w14:paraId="04675993" w14:textId="77777777" w:rsidTr="0027073C">
        <w:trPr>
          <w:cantSplit/>
          <w:trHeight w:val="43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76F60F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CA575F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562+520</w:t>
            </w:r>
          </w:p>
          <w:p w14:paraId="60869AA5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563+700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E7A28E" w14:textId="77777777" w:rsidR="002E5479" w:rsidRPr="00032DF2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53E9AB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Bătuţa </w:t>
            </w:r>
          </w:p>
          <w:p w14:paraId="713814EB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87665F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6F0CAC" w14:textId="77777777" w:rsidR="002E5479" w:rsidRPr="00032DF2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460B3C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29D417" w14:textId="77777777" w:rsidR="002E5479" w:rsidRPr="00032DF2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BA414A" w14:textId="77777777" w:rsidR="002E5479" w:rsidRPr="00F716C0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Fără inductori.</w:t>
            </w:r>
          </w:p>
        </w:tc>
      </w:tr>
      <w:tr w:rsidR="002E5479" w14:paraId="05B5D42B" w14:textId="77777777" w:rsidTr="0027073C">
        <w:trPr>
          <w:cantSplit/>
          <w:trHeight w:val="43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BE41DE5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5B8FB9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A58940" w14:textId="77777777" w:rsidR="002E5479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8F2E85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Bătuţa</w:t>
            </w:r>
          </w:p>
          <w:p w14:paraId="4CF88F17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9638F9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7C149D91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3 - 11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EDC048" w14:textId="77777777" w:rsidR="002E5479" w:rsidRPr="00032DF2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F666B1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CE7AA7" w14:textId="77777777" w:rsidR="002E5479" w:rsidRPr="00032DF2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443728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 xml:space="preserve">Afectează intrări - ieşiri </w:t>
            </w:r>
          </w:p>
          <w:p w14:paraId="2304AEE2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din firul I în firul II.</w:t>
            </w:r>
          </w:p>
        </w:tc>
      </w:tr>
      <w:tr w:rsidR="002E5479" w14:paraId="5BA20B24" w14:textId="77777777" w:rsidTr="00604545">
        <w:trPr>
          <w:cantSplit/>
          <w:trHeight w:val="140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B9934B6" w14:textId="77777777" w:rsidR="002E5479" w:rsidRDefault="002E5479">
            <w:pPr>
              <w:numPr>
                <w:ilvl w:val="0"/>
                <w:numId w:val="3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8801B6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B6638F" w14:textId="77777777" w:rsidR="002E5479" w:rsidRPr="00032DF2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162084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Bătuţa</w:t>
            </w:r>
          </w:p>
          <w:p w14:paraId="62EA514D" w14:textId="77777777" w:rsidR="002E5479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3DDFA6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sch. 13 și </w:t>
            </w:r>
          </w:p>
          <w:p w14:paraId="2AB9B3A1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km 562+960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2CF68A" w14:textId="77777777" w:rsidR="002E5479" w:rsidRPr="00032DF2" w:rsidRDefault="002E5479" w:rsidP="00DB5D5A">
            <w:pPr>
              <w:spacing w:before="120" w:after="40" w:line="360" w:lineRule="auto"/>
              <w:jc w:val="center"/>
              <w:rPr>
                <w:b/>
                <w:bCs/>
                <w:sz w:val="36"/>
                <w:szCs w:val="36"/>
              </w:rPr>
            </w:pPr>
            <w:r w:rsidRPr="00032DF2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FAD7D0" w14:textId="77777777" w:rsidR="002E5479" w:rsidRDefault="002E5479" w:rsidP="00DB5D5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360B92" w14:textId="77777777" w:rsidR="002E5479" w:rsidRPr="00032DF2" w:rsidRDefault="002E5479" w:rsidP="00DB5D5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66C50B" w14:textId="77777777" w:rsidR="002E5479" w:rsidRPr="00F716C0" w:rsidRDefault="002E5479" w:rsidP="00DB5D5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Inclusiv peste sch. nr. 13.</w:t>
            </w:r>
          </w:p>
        </w:tc>
      </w:tr>
    </w:tbl>
    <w:p w14:paraId="72923D3D" w14:textId="77777777" w:rsidR="002E5479" w:rsidRDefault="002E5479" w:rsidP="00623FF6">
      <w:pPr>
        <w:spacing w:before="40" w:after="40" w:line="192" w:lineRule="auto"/>
        <w:ind w:right="57"/>
      </w:pPr>
    </w:p>
    <w:p w14:paraId="632C6C17" w14:textId="77777777" w:rsidR="002E5479" w:rsidRDefault="002E5479" w:rsidP="006D4098">
      <w:pPr>
        <w:pStyle w:val="Heading1"/>
        <w:spacing w:line="360" w:lineRule="auto"/>
      </w:pPr>
      <w:r>
        <w:t>LINIA 201</w:t>
      </w:r>
    </w:p>
    <w:p w14:paraId="3A3BAB1D" w14:textId="77777777" w:rsidR="002E5479" w:rsidRDefault="002E5479" w:rsidP="00647561">
      <w:pPr>
        <w:pStyle w:val="Heading1"/>
        <w:spacing w:line="360" w:lineRule="auto"/>
        <w:rPr>
          <w:b w:val="0"/>
          <w:bCs w:val="0"/>
          <w:sz w:val="8"/>
        </w:rPr>
      </w:pPr>
      <w:r>
        <w:t>TEIUŞ - COŞLARIU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7"/>
        <w:gridCol w:w="879"/>
        <w:gridCol w:w="752"/>
        <w:gridCol w:w="2199"/>
        <w:gridCol w:w="869"/>
        <w:gridCol w:w="752"/>
        <w:gridCol w:w="879"/>
        <w:gridCol w:w="752"/>
        <w:gridCol w:w="2487"/>
      </w:tblGrid>
      <w:tr w:rsidR="002E5479" w14:paraId="663F5305" w14:textId="77777777" w:rsidTr="00A64159">
        <w:trPr>
          <w:cantSplit/>
          <w:trHeight w:val="2671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E203B93" w14:textId="77777777" w:rsidR="002E5479" w:rsidRDefault="002E5479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9A272E" w14:textId="77777777" w:rsidR="002E5479" w:rsidRDefault="002E5479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DDF312" w14:textId="77777777" w:rsidR="002E5479" w:rsidRPr="00C937B4" w:rsidRDefault="002E5479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C2A777" w14:textId="77777777" w:rsidR="002E5479" w:rsidRDefault="002E5479" w:rsidP="001673F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Teiuş</w:t>
            </w:r>
          </w:p>
          <w:p w14:paraId="0C9F8DB3" w14:textId="77777777" w:rsidR="002E5479" w:rsidRDefault="002E5479" w:rsidP="001673F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X, linia 11 abătută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0BBD1B" w14:textId="77777777" w:rsidR="002E5479" w:rsidRDefault="002E5479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la axa staţiei </w:t>
            </w:r>
          </w:p>
          <w:p w14:paraId="3D628DAD" w14:textId="77777777" w:rsidR="002E5479" w:rsidRDefault="002E5479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la maca-</w:t>
            </w:r>
          </w:p>
          <w:p w14:paraId="08E1E9A9" w14:textId="77777777" w:rsidR="002E5479" w:rsidRDefault="002E5479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zul extrem</w:t>
            </w:r>
          </w:p>
          <w:p w14:paraId="5DCDBAA1" w14:textId="77777777" w:rsidR="002E5479" w:rsidRDefault="002E5479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nr. 39</w:t>
            </w: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7DA235" w14:textId="77777777" w:rsidR="002E5479" w:rsidRPr="00C937B4" w:rsidRDefault="002E5479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937B4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C49E6D" w14:textId="77777777" w:rsidR="002E5479" w:rsidRDefault="002E5479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FE86E6" w14:textId="77777777" w:rsidR="002E5479" w:rsidRPr="00C937B4" w:rsidRDefault="002E5479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8A1472" w14:textId="77777777" w:rsidR="002E5479" w:rsidRDefault="002E5479" w:rsidP="001673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13D814E2" w14:textId="77777777" w:rsidTr="002F0812">
        <w:trPr>
          <w:cantSplit/>
          <w:trHeight w:val="686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660DF74" w14:textId="77777777" w:rsidR="002E5479" w:rsidRDefault="002E5479">
            <w:pPr>
              <w:numPr>
                <w:ilvl w:val="0"/>
                <w:numId w:val="1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69298C" w14:textId="77777777" w:rsidR="002E5479" w:rsidRDefault="002E5479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6BD9D7" w14:textId="77777777" w:rsidR="002E5479" w:rsidRPr="00C937B4" w:rsidRDefault="002E5479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19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910238" w14:textId="77777777" w:rsidR="002E5479" w:rsidRDefault="002E5479" w:rsidP="00C46C1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Teiuş</w:t>
            </w:r>
          </w:p>
          <w:p w14:paraId="300EF496" w14:textId="77777777" w:rsidR="002E5479" w:rsidRDefault="002E5479" w:rsidP="00C46C1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C9FAF4" w14:textId="77777777" w:rsidR="002E5479" w:rsidRDefault="002E5479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07AD4207" w14:textId="77777777" w:rsidR="002E5479" w:rsidRDefault="002E5479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28 - 32</w:t>
            </w: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CAC2CA" w14:textId="77777777" w:rsidR="002E5479" w:rsidRDefault="002E5479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9F745C" w14:textId="77777777" w:rsidR="002E5479" w:rsidRDefault="002E5479" w:rsidP="001673F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3FB101" w14:textId="77777777" w:rsidR="002E5479" w:rsidRPr="00C937B4" w:rsidRDefault="002E5479" w:rsidP="001673F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8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766D6C" w14:textId="77777777" w:rsidR="002E5479" w:rsidRDefault="002E5479" w:rsidP="001673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5509DF3" w14:textId="77777777" w:rsidR="002E5479" w:rsidRDefault="002E5479" w:rsidP="001673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0C86BB0" w14:textId="77777777" w:rsidR="002E5479" w:rsidRDefault="002E5479" w:rsidP="001673F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9 şi 10.</w:t>
            </w:r>
          </w:p>
        </w:tc>
      </w:tr>
    </w:tbl>
    <w:p w14:paraId="63A5E2B0" w14:textId="77777777" w:rsidR="002E5479" w:rsidRDefault="002E5479">
      <w:pPr>
        <w:spacing w:before="40" w:after="40" w:line="192" w:lineRule="auto"/>
        <w:ind w:right="57"/>
        <w:rPr>
          <w:sz w:val="20"/>
        </w:rPr>
      </w:pPr>
    </w:p>
    <w:p w14:paraId="4D3E402D" w14:textId="77777777" w:rsidR="002E5479" w:rsidRDefault="002E5479" w:rsidP="00C53936">
      <w:pPr>
        <w:pStyle w:val="Heading1"/>
        <w:spacing w:line="360" w:lineRule="auto"/>
      </w:pPr>
      <w:r>
        <w:lastRenderedPageBreak/>
        <w:t>LINIA 202 A</w:t>
      </w:r>
    </w:p>
    <w:p w14:paraId="6830E5AC" w14:textId="77777777" w:rsidR="002E5479" w:rsidRDefault="002E5479" w:rsidP="00DF1411">
      <w:pPr>
        <w:pStyle w:val="Heading1"/>
        <w:spacing w:line="360" w:lineRule="auto"/>
        <w:rPr>
          <w:b w:val="0"/>
          <w:bCs w:val="0"/>
          <w:sz w:val="8"/>
        </w:rPr>
      </w:pPr>
      <w:r>
        <w:t>TURDAŞ - SIMERIA TRIAJ (DELTA)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7"/>
        <w:gridCol w:w="855"/>
        <w:gridCol w:w="772"/>
        <w:gridCol w:w="2201"/>
        <w:gridCol w:w="870"/>
        <w:gridCol w:w="757"/>
        <w:gridCol w:w="869"/>
        <w:gridCol w:w="753"/>
        <w:gridCol w:w="9"/>
        <w:gridCol w:w="2483"/>
      </w:tblGrid>
      <w:tr w:rsidR="002E5479" w14:paraId="5E3CCF65" w14:textId="77777777" w:rsidTr="00E86461">
        <w:trPr>
          <w:cantSplit/>
          <w:trHeight w:val="1202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6E7E3D5" w14:textId="77777777" w:rsidR="002E5479" w:rsidRDefault="002E5479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1C2EE1" w14:textId="77777777" w:rsidR="002E5479" w:rsidRDefault="002E5479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3F5909" w14:textId="77777777" w:rsidR="002E5479" w:rsidRPr="00874940" w:rsidRDefault="002E5479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478C4F" w14:textId="77777777" w:rsidR="002E5479" w:rsidRDefault="002E5479" w:rsidP="00113BA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Simeria Triaj Grupa D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DE649A" w14:textId="77777777" w:rsidR="002E5479" w:rsidRDefault="002E5479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</w:t>
            </w:r>
          </w:p>
          <w:p w14:paraId="23C640BD" w14:textId="77777777" w:rsidR="002E5479" w:rsidRDefault="002E5479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 / 12A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AE4F81" w14:textId="77777777" w:rsidR="002E5479" w:rsidRPr="0048429E" w:rsidRDefault="002E5479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48429E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2CCE39" w14:textId="77777777" w:rsidR="002E5479" w:rsidRDefault="002E5479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F029AF" w14:textId="77777777" w:rsidR="002E5479" w:rsidRDefault="002E5479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</w:p>
        </w:tc>
        <w:tc>
          <w:tcPr>
            <w:tcW w:w="2492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7C1BA1" w14:textId="77777777" w:rsidR="002E5479" w:rsidRDefault="002E5479" w:rsidP="008749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1D, 2D şi 3D.</w:t>
            </w:r>
          </w:p>
        </w:tc>
      </w:tr>
      <w:tr w:rsidR="002E5479" w14:paraId="0CCF8107" w14:textId="77777777" w:rsidTr="00E86461">
        <w:trPr>
          <w:cantSplit/>
          <w:trHeight w:val="138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DED42B6" w14:textId="77777777" w:rsidR="002E5479" w:rsidRDefault="002E5479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2524F8" w14:textId="77777777" w:rsidR="002E5479" w:rsidRDefault="002E5479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082AAB" w14:textId="77777777" w:rsidR="002E5479" w:rsidRPr="00874940" w:rsidRDefault="002E5479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599D3D" w14:textId="77777777" w:rsidR="002E5479" w:rsidRDefault="002E5479" w:rsidP="00113BA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Simeria Triaj 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F21310" w14:textId="77777777" w:rsidR="002E5479" w:rsidRDefault="002E5479" w:rsidP="00CB0EC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14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D227DA" w14:textId="77777777" w:rsidR="002E5479" w:rsidRPr="0048429E" w:rsidRDefault="002E5479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4FA445" w14:textId="77777777" w:rsidR="002E5479" w:rsidRDefault="002E5479" w:rsidP="00113B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5DCF3E" w14:textId="77777777" w:rsidR="002E5479" w:rsidRDefault="002E5479" w:rsidP="00113BA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2"/>
              </w:rPr>
            </w:pPr>
          </w:p>
        </w:tc>
        <w:tc>
          <w:tcPr>
            <w:tcW w:w="2492" w:type="dxa"/>
            <w:gridSpan w:val="2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E4781B" w14:textId="77777777" w:rsidR="002E5479" w:rsidRDefault="002E5479" w:rsidP="00333E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linia 1 abătută Cap Y.</w:t>
            </w:r>
          </w:p>
          <w:p w14:paraId="2EE083F1" w14:textId="77777777" w:rsidR="002E5479" w:rsidRDefault="002E5479" w:rsidP="00333E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632901C" w14:textId="77777777" w:rsidR="002E5479" w:rsidRDefault="002E5479" w:rsidP="00333EA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Stație paralelogram.</w:t>
            </w:r>
          </w:p>
        </w:tc>
      </w:tr>
      <w:tr w:rsidR="002E5479" w:rsidRPr="00743905" w14:paraId="0CE0D3BA" w14:textId="77777777" w:rsidTr="00CE0D71">
        <w:trPr>
          <w:cantSplit/>
          <w:trHeight w:val="139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95B0F4" w14:textId="77777777" w:rsidR="002E5479" w:rsidRPr="00743905" w:rsidRDefault="002E5479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B23816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3+200</w:t>
            </w:r>
          </w:p>
          <w:p w14:paraId="5C1E8DB7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2+100</w:t>
            </w: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2F8AB6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30</w:t>
            </w: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E92ACF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Simeria Triaj</w:t>
            </w:r>
          </w:p>
          <w:p w14:paraId="511BEDA3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Grupa D, </w:t>
            </w:r>
          </w:p>
          <w:p w14:paraId="37786706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linia 5D directă, cuprinsă între </w:t>
            </w:r>
          </w:p>
          <w:p w14:paraId="21151EBC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T.D.J. 64 / 72 şi </w:t>
            </w:r>
          </w:p>
          <w:p w14:paraId="4248C5B3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T.D.J. 139 / 141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D52EBA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6E9972" w14:textId="77777777" w:rsidR="002E5479" w:rsidRPr="00743905" w:rsidRDefault="002E5479" w:rsidP="00CE0D7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017844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6F97FB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263268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  <w:p w14:paraId="5268786D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3905">
              <w:rPr>
                <w:b/>
                <w:bCs/>
                <w:i/>
                <w:iCs/>
                <w:color w:val="000000"/>
                <w:sz w:val="20"/>
              </w:rPr>
              <w:t>Staţie paralelogram.</w:t>
            </w:r>
          </w:p>
        </w:tc>
      </w:tr>
      <w:tr w:rsidR="002E5479" w:rsidRPr="00743905" w14:paraId="07FF85B9" w14:textId="77777777" w:rsidTr="00CE0D71">
        <w:trPr>
          <w:cantSplit/>
          <w:trHeight w:val="82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275027" w14:textId="77777777" w:rsidR="002E5479" w:rsidRPr="00743905" w:rsidRDefault="002E5479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3AA9E2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94020A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1F29A6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Simeria Triaj</w:t>
            </w:r>
          </w:p>
          <w:p w14:paraId="3B8DB46D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Grupa D, linia 3D </w:t>
            </w:r>
          </w:p>
          <w:p w14:paraId="464F7B76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402ABE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între sch. </w:t>
            </w:r>
          </w:p>
          <w:p w14:paraId="22B4A2CD" w14:textId="77777777" w:rsidR="002E5479" w:rsidRPr="00743905" w:rsidRDefault="002E5479" w:rsidP="00CB0EC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137-104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D65BFB" w14:textId="77777777" w:rsidR="002E5479" w:rsidRPr="00743905" w:rsidRDefault="002E5479" w:rsidP="00CE0D7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9366ED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E07B85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EF8CF6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43905" w14:paraId="78941882" w14:textId="77777777" w:rsidTr="00CE0D71">
        <w:trPr>
          <w:cantSplit/>
          <w:trHeight w:val="71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0B9C134" w14:textId="77777777" w:rsidR="002E5479" w:rsidRPr="00743905" w:rsidRDefault="002E5479">
            <w:pPr>
              <w:numPr>
                <w:ilvl w:val="0"/>
                <w:numId w:val="19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55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35CE2C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7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331F37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20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41416B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St. Simeria Triaj</w:t>
            </w:r>
          </w:p>
          <w:p w14:paraId="7E7787CD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 xml:space="preserve">Grupa D, linia 5D, </w:t>
            </w:r>
          </w:p>
          <w:p w14:paraId="4AA1ACD2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6FDD1D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peste T.D.J.</w:t>
            </w:r>
          </w:p>
          <w:p w14:paraId="59827FCB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43905">
              <w:rPr>
                <w:b/>
                <w:bCs/>
                <w:color w:val="000000"/>
                <w:sz w:val="20"/>
              </w:rPr>
              <w:t>139/ 141</w:t>
            </w:r>
          </w:p>
        </w:tc>
        <w:tc>
          <w:tcPr>
            <w:tcW w:w="7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6D7BEA" w14:textId="77777777" w:rsidR="002E5479" w:rsidRPr="00743905" w:rsidRDefault="002E5479" w:rsidP="00CE0D71">
            <w:pPr>
              <w:spacing w:before="120" w:after="40" w:line="276" w:lineRule="auto"/>
              <w:ind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  <w:r w:rsidRPr="00743905">
              <w:rPr>
                <w:b/>
                <w:bCs/>
                <w:color w:val="000000"/>
                <w:sz w:val="36"/>
                <w:szCs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37B2CC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6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D3206F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color w:val="000000"/>
                <w:sz w:val="36"/>
                <w:szCs w:val="36"/>
              </w:rPr>
            </w:pPr>
          </w:p>
        </w:tc>
        <w:tc>
          <w:tcPr>
            <w:tcW w:w="248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904AD8" w14:textId="77777777" w:rsidR="002E5479" w:rsidRPr="00743905" w:rsidRDefault="002E5479" w:rsidP="00CE0D71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</w:tbl>
    <w:p w14:paraId="647D1D79" w14:textId="77777777" w:rsidR="002E5479" w:rsidRDefault="002E5479">
      <w:pPr>
        <w:spacing w:before="40" w:after="40" w:line="192" w:lineRule="auto"/>
        <w:ind w:right="57"/>
        <w:rPr>
          <w:sz w:val="20"/>
        </w:rPr>
      </w:pPr>
    </w:p>
    <w:p w14:paraId="3DACD1B9" w14:textId="77777777" w:rsidR="002E5479" w:rsidRDefault="002E5479" w:rsidP="002A4CB1">
      <w:pPr>
        <w:pStyle w:val="Heading1"/>
        <w:spacing w:line="360" w:lineRule="auto"/>
      </w:pPr>
      <w:r>
        <w:t>LINIA 203</w:t>
      </w:r>
    </w:p>
    <w:p w14:paraId="29F66F57" w14:textId="77777777" w:rsidR="002E5479" w:rsidRDefault="002E5479" w:rsidP="003B1D42">
      <w:pPr>
        <w:pStyle w:val="Heading1"/>
        <w:spacing w:line="360" w:lineRule="auto"/>
        <w:rPr>
          <w:b w:val="0"/>
          <w:bCs w:val="0"/>
          <w:sz w:val="8"/>
        </w:rPr>
      </w:pPr>
      <w:r>
        <w:t>PIATRA OLT - PODU OLT - SIBIU - COPŞA MICĂ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1"/>
        <w:gridCol w:w="869"/>
        <w:gridCol w:w="744"/>
        <w:gridCol w:w="2176"/>
        <w:gridCol w:w="968"/>
        <w:gridCol w:w="744"/>
        <w:gridCol w:w="869"/>
        <w:gridCol w:w="744"/>
        <w:gridCol w:w="2461"/>
      </w:tblGrid>
      <w:tr w:rsidR="002E5479" w:rsidRPr="007126D7" w14:paraId="79FAB2B8" w14:textId="77777777" w:rsidTr="00513088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E1A1ADE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85B4AD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713EC4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81D106" w14:textId="77777777" w:rsidR="002E5479" w:rsidRPr="007126D7" w:rsidRDefault="002E5479" w:rsidP="00EF73A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St. Piatra Olt</w:t>
            </w:r>
          </w:p>
          <w:p w14:paraId="1C3CBBB5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F9D137" w14:textId="77777777" w:rsidR="002E5479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TDJ </w:t>
            </w:r>
          </w:p>
          <w:p w14:paraId="6ADC093D" w14:textId="77777777" w:rsidR="002E5479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27 / 29, 35 / 39 </w:t>
            </w:r>
          </w:p>
          <w:p w14:paraId="165B5655" w14:textId="77777777" w:rsidR="002E5479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și </w:t>
            </w:r>
          </w:p>
          <w:p w14:paraId="490BC761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sch. 41, 47 și 57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ECBF89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7CC8CF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305F1A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BD413D" w14:textId="77777777" w:rsidR="002E5479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Cu acces la liniile de la </w:t>
            </w:r>
          </w:p>
          <w:p w14:paraId="237C7E01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4 la 11.</w:t>
            </w:r>
          </w:p>
        </w:tc>
      </w:tr>
      <w:tr w:rsidR="002E5479" w:rsidRPr="007126D7" w14:paraId="7F755893" w14:textId="77777777" w:rsidTr="00741950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1A72C30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570448" w14:textId="77777777" w:rsidR="002E5479" w:rsidRPr="007126D7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4C05A4" w14:textId="77777777" w:rsidR="002E5479" w:rsidRPr="007126D7" w:rsidRDefault="002E547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8122FD" w14:textId="77777777" w:rsidR="002E5479" w:rsidRDefault="002E547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</w:t>
            </w:r>
            <w:r w:rsidRPr="007126D7">
              <w:rPr>
                <w:b/>
                <w:bCs/>
                <w:color w:val="000000"/>
                <w:sz w:val="20"/>
              </w:rPr>
              <w:t>P</w:t>
            </w:r>
            <w:r>
              <w:rPr>
                <w:b/>
                <w:bCs/>
                <w:color w:val="000000"/>
                <w:sz w:val="20"/>
              </w:rPr>
              <w:t>iatra</w:t>
            </w:r>
            <w:r w:rsidRPr="007126D7">
              <w:rPr>
                <w:b/>
                <w:bCs/>
                <w:color w:val="000000"/>
                <w:sz w:val="20"/>
              </w:rPr>
              <w:t xml:space="preserve"> Olt</w:t>
            </w:r>
          </w:p>
          <w:p w14:paraId="5E284FE0" w14:textId="77777777" w:rsidR="002E5479" w:rsidRPr="007126D7" w:rsidRDefault="002E547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Y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8D29E7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TDJ </w:t>
            </w:r>
          </w:p>
          <w:p w14:paraId="018D617B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20 / 22,</w:t>
            </w:r>
          </w:p>
          <w:p w14:paraId="27E16801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sch. 26 32, 34,</w:t>
            </w:r>
          </w:p>
          <w:p w14:paraId="0D5FAA4F" w14:textId="77777777" w:rsidR="002E5479" w:rsidRPr="007126D7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38 și 42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1563AB" w14:textId="77777777" w:rsidR="002E5479" w:rsidRPr="007126D7" w:rsidRDefault="002E547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9D537B" w14:textId="77777777" w:rsidR="002E5479" w:rsidRPr="007126D7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9841ED" w14:textId="77777777" w:rsidR="002E5479" w:rsidRPr="007126D7" w:rsidRDefault="002E547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26180B" w14:textId="77777777" w:rsidR="002E5479" w:rsidRPr="007126D7" w:rsidRDefault="002E547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Cu afectarea liniilor 4 - 11.</w:t>
            </w:r>
          </w:p>
        </w:tc>
      </w:tr>
      <w:tr w:rsidR="002E5479" w:rsidRPr="007126D7" w14:paraId="34CD7D48" w14:textId="77777777" w:rsidTr="00741950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D405E6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F32432" w14:textId="77777777" w:rsidR="002E5479" w:rsidRPr="007126D7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C04B43" w14:textId="77777777" w:rsidR="002E5479" w:rsidRPr="007126D7" w:rsidRDefault="002E547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140C8E" w14:textId="77777777" w:rsidR="002E5479" w:rsidRDefault="002E5479" w:rsidP="007F53F5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</w:t>
            </w:r>
            <w:r w:rsidRPr="007126D7">
              <w:rPr>
                <w:b/>
                <w:bCs/>
                <w:color w:val="000000"/>
                <w:sz w:val="20"/>
              </w:rPr>
              <w:t>P</w:t>
            </w:r>
            <w:r>
              <w:rPr>
                <w:b/>
                <w:bCs/>
                <w:color w:val="000000"/>
                <w:sz w:val="20"/>
              </w:rPr>
              <w:t>iatra</w:t>
            </w:r>
            <w:r w:rsidRPr="007126D7">
              <w:rPr>
                <w:b/>
                <w:bCs/>
                <w:color w:val="000000"/>
                <w:sz w:val="20"/>
              </w:rPr>
              <w:t xml:space="preserve"> Olt</w:t>
            </w:r>
          </w:p>
          <w:p w14:paraId="55325470" w14:textId="77777777" w:rsidR="002E5479" w:rsidRDefault="002E547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 8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DE3704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toata</w:t>
            </w:r>
          </w:p>
          <w:p w14:paraId="15F13E44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EE77D0" w14:textId="77777777" w:rsidR="002E5479" w:rsidRDefault="002E547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7760D8" w14:textId="77777777" w:rsidR="002E5479" w:rsidRPr="007126D7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CB2918" w14:textId="77777777" w:rsidR="002E5479" w:rsidRPr="007126D7" w:rsidRDefault="002E547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F4437B" w14:textId="77777777" w:rsidR="002E5479" w:rsidRDefault="002E547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126D7" w14:paraId="6942FB09" w14:textId="77777777" w:rsidTr="00741950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A4C0474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53B30D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206+350</w:t>
            </w:r>
          </w:p>
          <w:p w14:paraId="6308DC8D" w14:textId="77777777" w:rsidR="002E5479" w:rsidRPr="007126D7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206+700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01FD77" w14:textId="77777777" w:rsidR="002E5479" w:rsidRPr="007126D7" w:rsidRDefault="002E547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659BD0" w14:textId="77777777" w:rsidR="002E5479" w:rsidRPr="007126D7" w:rsidRDefault="002E5479" w:rsidP="00253F36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</w:t>
            </w:r>
            <w:r w:rsidRPr="007126D7">
              <w:rPr>
                <w:b/>
                <w:bCs/>
                <w:color w:val="000000"/>
                <w:sz w:val="20"/>
              </w:rPr>
              <w:t xml:space="preserve">Piatra Olt </w:t>
            </w:r>
            <w:r>
              <w:rPr>
                <w:b/>
                <w:bCs/>
                <w:color w:val="000000"/>
                <w:sz w:val="20"/>
              </w:rPr>
              <w:t xml:space="preserve">Cap X, peste TDJ 15 / 17 </w:t>
            </w:r>
          </w:p>
          <w:p w14:paraId="561775BE" w14:textId="77777777" w:rsidR="002E5479" w:rsidRDefault="002E5479" w:rsidP="00253F36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și SI 025 Piatra Olt și Piatra Olt - </w:t>
            </w:r>
            <w:r w:rsidRPr="007126D7">
              <w:rPr>
                <w:b/>
                <w:bCs/>
                <w:color w:val="000000"/>
                <w:sz w:val="20"/>
              </w:rPr>
              <w:t>Arceşti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0CEB8A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B4EE17" w14:textId="77777777" w:rsidR="002E5479" w:rsidRDefault="002E547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1EC3D7" w14:textId="77777777" w:rsidR="002E5479" w:rsidRPr="007126D7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4C06FE" w14:textId="77777777" w:rsidR="002E5479" w:rsidRPr="007126D7" w:rsidRDefault="002E547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B509BB" w14:textId="77777777" w:rsidR="002E5479" w:rsidRDefault="002E547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126D7" w14:paraId="208A5F37" w14:textId="77777777" w:rsidTr="00741950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9A579A3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38353C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5F2287" w14:textId="77777777" w:rsidR="002E5479" w:rsidRDefault="002E547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BC65E4" w14:textId="77777777" w:rsidR="002E5479" w:rsidRDefault="002E5479" w:rsidP="00253F36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</w:t>
            </w:r>
            <w:r w:rsidRPr="007126D7">
              <w:rPr>
                <w:b/>
                <w:bCs/>
                <w:color w:val="000000"/>
                <w:sz w:val="20"/>
              </w:rPr>
              <w:t xml:space="preserve">Piatra Olt </w:t>
            </w:r>
            <w:r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9DB54B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peste TDJ 15/17</w:t>
            </w:r>
          </w:p>
          <w:p w14:paraId="0640D372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în abatere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FC5DAE" w14:textId="77777777" w:rsidR="002E5479" w:rsidRDefault="002E547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A2CEEE" w14:textId="77777777" w:rsidR="002E5479" w:rsidRPr="007126D7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E93788" w14:textId="77777777" w:rsidR="002E5479" w:rsidRPr="007126D7" w:rsidRDefault="002E547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0449A7" w14:textId="77777777" w:rsidR="002E5479" w:rsidRDefault="002E547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126D7" w14:paraId="4B0EB5B0" w14:textId="77777777" w:rsidTr="00513088">
        <w:trPr>
          <w:cantSplit/>
          <w:trHeight w:val="673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77388C2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527B21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214+880</w:t>
            </w:r>
          </w:p>
          <w:p w14:paraId="454A762F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214+930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A4B0B4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1BDC1B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Piatra Olt -</w:t>
            </w:r>
          </w:p>
          <w:p w14:paraId="40D7D52B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Arceşti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19B8E6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D72711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02BD5F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27CBA4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BC1C28" w14:textId="77777777" w:rsidR="002E5479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14:paraId="1591129C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14:paraId="7983A99C" w14:textId="77777777" w:rsidR="002E5479" w:rsidRPr="00744E1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126D7" w14:paraId="6A34212C" w14:textId="77777777" w:rsidTr="00513088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E5D100F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3DD13D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220+445</w:t>
            </w:r>
          </w:p>
          <w:p w14:paraId="1590D712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220+495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979312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F208F6" w14:textId="77777777" w:rsidR="002E5479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 xml:space="preserve">Arceşti </w:t>
            </w:r>
            <w:r>
              <w:rPr>
                <w:b/>
                <w:bCs/>
                <w:color w:val="000000"/>
                <w:sz w:val="20"/>
              </w:rPr>
              <w:t>-</w:t>
            </w:r>
          </w:p>
          <w:p w14:paraId="3D4E7CBD" w14:textId="77777777" w:rsidR="002E5479" w:rsidRPr="007126D7" w:rsidRDefault="002E5479" w:rsidP="00DD18C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Strejeşti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14416C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1E7FC9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191AA9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209AAA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DA3A5B" w14:textId="77777777" w:rsidR="002E5479" w:rsidRDefault="002E5479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14:paraId="45FDA3A7" w14:textId="77777777" w:rsidR="002E5479" w:rsidRPr="007126D7" w:rsidRDefault="002E5479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14:paraId="2E7C1B68" w14:textId="77777777" w:rsidR="002E5479" w:rsidRPr="00744E1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126D7" w14:paraId="06DF3333" w14:textId="77777777" w:rsidTr="00513088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CE97E42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9D8BAF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221+075</w:t>
            </w:r>
          </w:p>
          <w:p w14:paraId="3B048D05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221+125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A2C77E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CBFBF9" w14:textId="77777777" w:rsidR="002E5479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 xml:space="preserve">Arceşti </w:t>
            </w:r>
            <w:r>
              <w:rPr>
                <w:b/>
                <w:bCs/>
                <w:color w:val="000000"/>
                <w:sz w:val="20"/>
              </w:rPr>
              <w:t>-</w:t>
            </w:r>
          </w:p>
          <w:p w14:paraId="478E5912" w14:textId="77777777" w:rsidR="002E5479" w:rsidRPr="007126D7" w:rsidRDefault="002E5479" w:rsidP="004D44C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Strejeşti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FBEAAB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6687DF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77697B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1643B7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308784" w14:textId="77777777" w:rsidR="002E5479" w:rsidRDefault="002E5479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14:paraId="42CBAA18" w14:textId="77777777" w:rsidR="002E5479" w:rsidRPr="007126D7" w:rsidRDefault="002E5479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14:paraId="1A493E14" w14:textId="77777777" w:rsidR="002E5479" w:rsidRPr="008F5A6B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8F5A6B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126D7" w14:paraId="1CA56E25" w14:textId="77777777" w:rsidTr="00513088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BBBEC44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63C425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228+720</w:t>
            </w:r>
          </w:p>
          <w:p w14:paraId="1568984F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228+770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A7D282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43ADD5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Strejeşti -</w:t>
            </w:r>
          </w:p>
          <w:p w14:paraId="04706760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Zlătărei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3A7AAE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8156E0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EEBE46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063050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783F55" w14:textId="77777777" w:rsidR="002E5479" w:rsidRDefault="002E5479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14:paraId="7F22A1A7" w14:textId="77777777" w:rsidR="002E5479" w:rsidRPr="007126D7" w:rsidRDefault="002E5479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14:paraId="6EA07495" w14:textId="77777777" w:rsidR="002E5479" w:rsidRPr="00744E1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126D7" w14:paraId="12280B9B" w14:textId="7777777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7F3838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9C675A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241+940</w:t>
            </w:r>
          </w:p>
          <w:p w14:paraId="0335CB94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241+990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CFA51D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FE13CA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Drăgăşani -</w:t>
            </w:r>
          </w:p>
          <w:p w14:paraId="0F4A1D74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Zăvideni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58A24A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56BEBC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E00192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A91EA0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0898C5" w14:textId="77777777" w:rsidR="002E5479" w:rsidRDefault="002E5479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14:paraId="01D9A3B3" w14:textId="77777777" w:rsidR="002E5479" w:rsidRPr="007126D7" w:rsidRDefault="002E5479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14:paraId="1569AD3F" w14:textId="77777777" w:rsidR="002E5479" w:rsidRPr="00744E1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126D7" w14:paraId="6E476349" w14:textId="7777777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551E8E4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60336A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243+000</w:t>
            </w:r>
          </w:p>
          <w:p w14:paraId="4FA15960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243+050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EE98FB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6FBE9C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Drăgăşani -</w:t>
            </w:r>
          </w:p>
          <w:p w14:paraId="58F03007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Zăvideni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6F4FB7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51EAC8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A8E98D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149978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5062DE" w14:textId="77777777" w:rsidR="002E5479" w:rsidRDefault="002E5479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14:paraId="31EDA30F" w14:textId="77777777" w:rsidR="002E5479" w:rsidRPr="007126D7" w:rsidRDefault="002E5479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14:paraId="04954A13" w14:textId="77777777" w:rsidR="002E5479" w:rsidRPr="00744E1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126D7" w14:paraId="0FE2E1D0" w14:textId="7777777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3B8E40D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119C5E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249+040</w:t>
            </w:r>
          </w:p>
          <w:p w14:paraId="69A88D39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249+090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3EC410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F4530F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Drăgăşani -</w:t>
            </w:r>
          </w:p>
          <w:p w14:paraId="0423379A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Zăvideni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18CE8F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B925F5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F1F1F6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DC288F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0CC6A6" w14:textId="77777777" w:rsidR="002E5479" w:rsidRDefault="002E5479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14:paraId="232D99D6" w14:textId="77777777" w:rsidR="002E5479" w:rsidRPr="007126D7" w:rsidRDefault="002E5479" w:rsidP="00422065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14:paraId="27735DD1" w14:textId="77777777" w:rsidR="002E5479" w:rsidRPr="00744E1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126D7" w14:paraId="03447783" w14:textId="7777777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DFD9599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60C86D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249+500</w:t>
            </w:r>
          </w:p>
          <w:p w14:paraId="1FF5E021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249+550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A4265C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605F21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Drăgăşani -</w:t>
            </w:r>
          </w:p>
          <w:p w14:paraId="562E484F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Zăvideni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98D7F0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A0F8D7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772419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B0C4AD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75E268" w14:textId="77777777" w:rsidR="002E5479" w:rsidRDefault="002E5479" w:rsidP="0084200D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14:paraId="467BAD83" w14:textId="77777777" w:rsidR="002E5479" w:rsidRPr="007126D7" w:rsidRDefault="002E5479" w:rsidP="0084200D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14:paraId="11BC6391" w14:textId="77777777" w:rsidR="002E5479" w:rsidRPr="00744E1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126D7" w14:paraId="7886BCF7" w14:textId="7777777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4A99B27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B21AB6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251+060</w:t>
            </w:r>
          </w:p>
          <w:p w14:paraId="30B7861E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251+110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A10A1D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0DAC83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Zăvideni -</w:t>
            </w:r>
          </w:p>
          <w:p w14:paraId="739FFD58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Fişcălia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C71E6A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E6B5AF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D4A0A4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23718B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C7CF27" w14:textId="77777777" w:rsidR="002E5479" w:rsidRDefault="002E5479" w:rsidP="0084200D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14:paraId="2762F1AC" w14:textId="77777777" w:rsidR="002E5479" w:rsidRPr="007126D7" w:rsidRDefault="002E5479" w:rsidP="0084200D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14:paraId="19DE198C" w14:textId="77777777" w:rsidR="002E5479" w:rsidRPr="00744E1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126D7" w14:paraId="7D2850CB" w14:textId="7777777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40C36E8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A340C4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251+665</w:t>
            </w:r>
          </w:p>
          <w:p w14:paraId="68F87AEA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251+715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904970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5E0CC6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Zăvideni -</w:t>
            </w:r>
          </w:p>
          <w:p w14:paraId="1C1D05E3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Fişcălia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7795FB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C180B9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73F812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00B397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F674A8" w14:textId="77777777" w:rsidR="002E5479" w:rsidRDefault="002E5479" w:rsidP="00A2077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14:paraId="2EE631D7" w14:textId="77777777" w:rsidR="002E5479" w:rsidRPr="007126D7" w:rsidRDefault="002E5479" w:rsidP="00A2077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14:paraId="5012D2A8" w14:textId="77777777" w:rsidR="002E5479" w:rsidRPr="00744E1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126D7" w14:paraId="5803DE2D" w14:textId="7777777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EB06CD1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4B4526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A8979F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CDA047" w14:textId="77777777" w:rsidR="002E5479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</w:t>
            </w:r>
            <w:r w:rsidRPr="007126D7">
              <w:rPr>
                <w:b/>
                <w:bCs/>
                <w:color w:val="000000"/>
                <w:sz w:val="20"/>
              </w:rPr>
              <w:t>Fişcălia</w:t>
            </w:r>
          </w:p>
          <w:p w14:paraId="288AA4C0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DF353C" w14:textId="77777777" w:rsidR="002E5479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</w:t>
            </w:r>
          </w:p>
          <w:p w14:paraId="330A36AF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sch. 3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E0A307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DB1A03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81B018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4D5BBD" w14:textId="77777777" w:rsidR="002E5479" w:rsidRPr="00993BAB" w:rsidRDefault="002E5479" w:rsidP="00A2077C">
            <w:pPr>
              <w:spacing w:before="40" w:after="40" w:line="360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993BAB">
              <w:rPr>
                <w:b/>
                <w:bCs/>
                <w:i/>
                <w:color w:val="000000"/>
                <w:sz w:val="20"/>
              </w:rPr>
              <w:t xml:space="preserve">Afectează intrări - ieşiri </w:t>
            </w:r>
          </w:p>
          <w:p w14:paraId="11C54565" w14:textId="77777777" w:rsidR="002E5479" w:rsidRDefault="002E5479" w:rsidP="00A2077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993BAB">
              <w:rPr>
                <w:b/>
                <w:bCs/>
                <w:i/>
                <w:color w:val="000000"/>
                <w:sz w:val="20"/>
              </w:rPr>
              <w:t>la liniile 2 și 3, Cap X, primiri</w:t>
            </w:r>
            <w:r>
              <w:rPr>
                <w:b/>
                <w:bCs/>
                <w:i/>
                <w:color w:val="000000"/>
                <w:sz w:val="20"/>
              </w:rPr>
              <w:t xml:space="preserve"> </w:t>
            </w:r>
            <w:r w:rsidRPr="00993BAB">
              <w:rPr>
                <w:b/>
                <w:bCs/>
                <w:i/>
                <w:color w:val="000000"/>
                <w:sz w:val="20"/>
              </w:rPr>
              <w:t>-</w:t>
            </w:r>
            <w:r>
              <w:rPr>
                <w:b/>
                <w:bCs/>
                <w:i/>
                <w:color w:val="000000"/>
                <w:sz w:val="20"/>
              </w:rPr>
              <w:t xml:space="preserve"> </w:t>
            </w:r>
            <w:r w:rsidRPr="00993BAB">
              <w:rPr>
                <w:b/>
                <w:bCs/>
                <w:i/>
                <w:color w:val="000000"/>
                <w:sz w:val="20"/>
              </w:rPr>
              <w:t>expedieri.</w:t>
            </w:r>
          </w:p>
        </w:tc>
      </w:tr>
      <w:tr w:rsidR="002E5479" w:rsidRPr="007126D7" w14:paraId="037F0A04" w14:textId="77777777" w:rsidTr="007126D7">
        <w:trPr>
          <w:cantSplit/>
          <w:trHeight w:val="98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6F3DD0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A329C1" w14:textId="77777777" w:rsidR="002E5479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267+020</w:t>
            </w:r>
          </w:p>
          <w:p w14:paraId="1B85BF1C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267+070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016185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50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072F0A" w14:textId="77777777" w:rsidR="002E5479" w:rsidRPr="007126D7" w:rsidRDefault="002E5479" w:rsidP="006175C2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Ioneşti -</w:t>
            </w:r>
          </w:p>
          <w:p w14:paraId="1BA47910" w14:textId="77777777" w:rsidR="002E5479" w:rsidRPr="007126D7" w:rsidRDefault="002E5479" w:rsidP="006175C2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Băbeni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C519E8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7F8A83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F18408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62E279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97254F" w14:textId="77777777" w:rsidR="002E5479" w:rsidRPr="00F13EC0" w:rsidRDefault="002E5479" w:rsidP="00A2077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F13EC0"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126D7" w14:paraId="7BE70143" w14:textId="77777777" w:rsidTr="007126D7">
        <w:trPr>
          <w:cantSplit/>
          <w:trHeight w:val="44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BAFE56A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00E28E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267+020</w:t>
            </w:r>
          </w:p>
          <w:p w14:paraId="4B0053A0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267+070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950C7F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0D4923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Ioneşti -</w:t>
            </w:r>
          </w:p>
          <w:p w14:paraId="3BBBBE39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Băbeni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7D69F3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564F90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3741AC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DF2EB6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0FE40A" w14:textId="77777777" w:rsidR="002E5479" w:rsidRDefault="002E5479" w:rsidP="00A2077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14:paraId="5BAC5170" w14:textId="77777777" w:rsidR="002E5479" w:rsidRPr="007126D7" w:rsidRDefault="002E5479" w:rsidP="00A2077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14:paraId="7CBD0EA0" w14:textId="77777777" w:rsidR="002E5479" w:rsidRPr="00744E1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126D7" w14:paraId="0ED61BF7" w14:textId="77777777" w:rsidTr="007126D7">
        <w:trPr>
          <w:cantSplit/>
          <w:trHeight w:val="44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8287254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B6FE9E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268+225</w:t>
            </w:r>
          </w:p>
          <w:p w14:paraId="7152E822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268+275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A0608F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A4F955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Ioneşti -</w:t>
            </w:r>
          </w:p>
          <w:p w14:paraId="3EFE123D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Băbeni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0E7844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2894D5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E277D5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1C1906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F8AB5D" w14:textId="77777777" w:rsidR="002E5479" w:rsidRDefault="002E5479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14:paraId="46D2BA65" w14:textId="77777777" w:rsidR="002E5479" w:rsidRPr="007126D7" w:rsidRDefault="002E5479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14:paraId="1D458398" w14:textId="77777777" w:rsidR="002E5479" w:rsidRPr="00744E1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126D7" w14:paraId="387B5214" w14:textId="77777777" w:rsidTr="007126D7">
        <w:trPr>
          <w:cantSplit/>
          <w:trHeight w:val="44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6FB799E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7586A7" w14:textId="77777777" w:rsidR="002E5479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268+700</w:t>
            </w:r>
          </w:p>
          <w:p w14:paraId="0FBB8FDC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269+550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8AA092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50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3EDCFA" w14:textId="77777777" w:rsidR="002E5479" w:rsidRPr="007126D7" w:rsidRDefault="002E5479" w:rsidP="003C0C8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Ioneşti -</w:t>
            </w:r>
          </w:p>
          <w:p w14:paraId="74B037C9" w14:textId="77777777" w:rsidR="002E5479" w:rsidRPr="007126D7" w:rsidRDefault="002E5479" w:rsidP="003C0C89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Băbeni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591979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330FC0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EFF597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AD8E93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438CC0" w14:textId="77777777" w:rsidR="002E5479" w:rsidRDefault="002E5479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126D7" w14:paraId="32F2569E" w14:textId="77777777" w:rsidTr="007126D7">
        <w:trPr>
          <w:cantSplit/>
          <w:trHeight w:val="44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E08A92C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4EEA01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269+145</w:t>
            </w:r>
          </w:p>
          <w:p w14:paraId="37740D4B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269+195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2EC36B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0BE384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Ioneşti -</w:t>
            </w:r>
          </w:p>
          <w:p w14:paraId="362444B3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Băbeni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6C69B6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20270F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875048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1F87DE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ABFB7C" w14:textId="77777777" w:rsidR="002E5479" w:rsidRDefault="002E5479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14:paraId="74DB817C" w14:textId="77777777" w:rsidR="002E5479" w:rsidRPr="007126D7" w:rsidRDefault="002E5479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14:paraId="24037027" w14:textId="77777777" w:rsidR="002E5479" w:rsidRPr="00744E1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126D7" w14:paraId="3C52D19C" w14:textId="77777777" w:rsidTr="007126D7">
        <w:trPr>
          <w:cantSplit/>
          <w:trHeight w:val="44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F1CC0F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2E1B0F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270+560</w:t>
            </w:r>
          </w:p>
          <w:p w14:paraId="1BD116D2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270+610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65403E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5E6F14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Ioneşti -</w:t>
            </w:r>
          </w:p>
          <w:p w14:paraId="03D822F8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Băbeni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C22943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B5A669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BDF764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C88ABA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7EBB6B" w14:textId="77777777" w:rsidR="002E5479" w:rsidRDefault="002E5479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Valabil pentru trenurile </w:t>
            </w:r>
            <w:r>
              <w:rPr>
                <w:b/>
                <w:bCs/>
                <w:iCs/>
                <w:color w:val="000000"/>
                <w:sz w:val="20"/>
              </w:rPr>
              <w:t>care au în componență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două locomotive cuplate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, cu excepția cuplurilor de locomotive 040 DHC sau </w:t>
            </w:r>
          </w:p>
          <w:p w14:paraId="75E8B409" w14:textId="77777777" w:rsidR="002E5479" w:rsidRPr="007126D7" w:rsidRDefault="002E5479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o locomotivă 060 DA și o locomotivă 040 DHC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14:paraId="7B4FB800" w14:textId="77777777" w:rsidR="002E5479" w:rsidRPr="00744E1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44E1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126D7" w14:paraId="6745F68F" w14:textId="77777777" w:rsidTr="007126D7">
        <w:trPr>
          <w:cantSplit/>
          <w:trHeight w:val="44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0402004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192B32" w14:textId="77777777" w:rsidR="002E5479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272+750</w:t>
            </w:r>
          </w:p>
          <w:p w14:paraId="2B9AECAA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272+820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7604E1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A624BF" w14:textId="77777777" w:rsidR="002E5479" w:rsidRPr="007126D7" w:rsidRDefault="002E5479" w:rsidP="00E9314B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St. Băbeni</w:t>
            </w:r>
          </w:p>
          <w:p w14:paraId="1BDC9AB7" w14:textId="77777777" w:rsidR="002E5479" w:rsidRPr="007126D7" w:rsidRDefault="002E5479" w:rsidP="00E9314B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linia 3 directă, </w:t>
            </w:r>
            <w:r w:rsidRPr="007126D7"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282476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0BB5BC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47B24F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903F56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DAC0C0" w14:textId="77777777" w:rsidR="002E5479" w:rsidRPr="00E9314B" w:rsidRDefault="002E5479" w:rsidP="0091223C">
            <w:pPr>
              <w:spacing w:before="40" w:after="40" w:line="360" w:lineRule="auto"/>
              <w:ind w:left="57" w:right="57"/>
              <w:rPr>
                <w:b/>
                <w:bCs/>
                <w:i/>
                <w:color w:val="000000"/>
                <w:sz w:val="20"/>
              </w:rPr>
            </w:pPr>
            <w:r w:rsidRPr="00E9314B">
              <w:rPr>
                <w:b/>
                <w:bCs/>
                <w:i/>
                <w:color w:val="000000"/>
                <w:sz w:val="20"/>
              </w:rPr>
              <w:t>Peste sch. 5 și 11.</w:t>
            </w:r>
          </w:p>
          <w:p w14:paraId="3C215EFD" w14:textId="77777777" w:rsidR="002E5479" w:rsidRDefault="002E5479" w:rsidP="0091223C">
            <w:pPr>
              <w:spacing w:before="40" w:after="40" w:line="360" w:lineRule="auto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 w:rsidRPr="00E9314B">
              <w:rPr>
                <w:b/>
                <w:bCs/>
                <w:i/>
                <w:color w:val="000000"/>
                <w:sz w:val="20"/>
              </w:rPr>
              <w:t>Fără inductori.</w:t>
            </w:r>
          </w:p>
        </w:tc>
      </w:tr>
      <w:tr w:rsidR="002E5479" w:rsidRPr="007126D7" w14:paraId="793C5108" w14:textId="77777777" w:rsidTr="007126D7">
        <w:trPr>
          <w:cantSplit/>
          <w:trHeight w:val="1463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10C650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948FED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625F06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E4578D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St. Băbeni</w:t>
            </w:r>
          </w:p>
          <w:p w14:paraId="50FF850D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Cap X, liniile 4, 5 şi 6</w:t>
            </w:r>
          </w:p>
          <w:p w14:paraId="75A032D7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CB4A42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 xml:space="preserve">de la </w:t>
            </w:r>
          </w:p>
          <w:p w14:paraId="1AEC8C09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 xml:space="preserve">axa staţiei </w:t>
            </w:r>
          </w:p>
          <w:p w14:paraId="7FC508BC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 xml:space="preserve">la </w:t>
            </w:r>
          </w:p>
          <w:p w14:paraId="44ED21D6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 xml:space="preserve">marca </w:t>
            </w:r>
          </w:p>
          <w:p w14:paraId="5837ED3A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de siguranţă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94A5C8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A8D016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439B28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A42C18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126D7" w14:paraId="60C8574D" w14:textId="77777777" w:rsidTr="00370E29">
        <w:trPr>
          <w:cantSplit/>
          <w:trHeight w:val="623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9FDA894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38F53B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24AC81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FAA30F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St. Băbeni</w:t>
            </w:r>
          </w:p>
          <w:p w14:paraId="024E5A42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Cap Y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E9475B" w14:textId="77777777" w:rsidR="002E5479" w:rsidRPr="007126D7" w:rsidRDefault="002E5479" w:rsidP="007126D7">
            <w:pPr>
              <w:spacing w:before="40" w:after="40" w:line="360" w:lineRule="auto"/>
              <w:ind w:left="28" w:right="28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 w:rsidRPr="007126D7">
              <w:rPr>
                <w:b/>
                <w:bCs/>
                <w:color w:val="000000"/>
                <w:spacing w:val="-10"/>
                <w:sz w:val="20"/>
              </w:rPr>
              <w:t xml:space="preserve">peste </w:t>
            </w:r>
          </w:p>
          <w:p w14:paraId="1A633C70" w14:textId="77777777" w:rsidR="002E5479" w:rsidRPr="007126D7" w:rsidRDefault="002E5479" w:rsidP="007126D7">
            <w:pPr>
              <w:spacing w:before="40" w:after="40" w:line="360" w:lineRule="auto"/>
              <w:ind w:left="28" w:right="28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 w:rsidRPr="007126D7">
              <w:rPr>
                <w:b/>
                <w:bCs/>
                <w:color w:val="000000"/>
                <w:spacing w:val="-10"/>
                <w:sz w:val="20"/>
              </w:rPr>
              <w:t xml:space="preserve">sch.  10, </w:t>
            </w:r>
          </w:p>
          <w:p w14:paraId="6C125F04" w14:textId="77777777" w:rsidR="002E5479" w:rsidRPr="007126D7" w:rsidRDefault="002E5479" w:rsidP="007126D7">
            <w:pPr>
              <w:spacing w:before="40" w:after="40" w:line="360" w:lineRule="auto"/>
              <w:ind w:left="28" w:right="28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 w:rsidRPr="007126D7">
              <w:rPr>
                <w:b/>
                <w:bCs/>
                <w:color w:val="000000"/>
                <w:spacing w:val="-10"/>
                <w:sz w:val="20"/>
              </w:rPr>
              <w:t xml:space="preserve">12, 26 </w:t>
            </w:r>
          </w:p>
          <w:p w14:paraId="17D3FD7D" w14:textId="77777777" w:rsidR="002E5479" w:rsidRPr="007126D7" w:rsidRDefault="002E5479" w:rsidP="007126D7">
            <w:pPr>
              <w:spacing w:before="40" w:after="40" w:line="360" w:lineRule="auto"/>
              <w:ind w:left="28" w:right="28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 w:rsidRPr="007126D7">
              <w:rPr>
                <w:b/>
                <w:bCs/>
                <w:color w:val="000000"/>
                <w:spacing w:val="-10"/>
                <w:sz w:val="20"/>
              </w:rPr>
              <w:t>şi  36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B06094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75E223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71206D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F5A28E" w14:textId="77777777" w:rsidR="002E5479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</w:rPr>
              <w:t xml:space="preserve">Cu afectarea liniilor CET </w:t>
            </w:r>
          </w:p>
          <w:p w14:paraId="3469FAD4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</w:rPr>
              <w:t>şi de la 4 - 7.</w:t>
            </w:r>
          </w:p>
        </w:tc>
      </w:tr>
      <w:tr w:rsidR="002E5479" w:rsidRPr="007126D7" w14:paraId="54FBCF7B" w14:textId="77777777" w:rsidTr="007126D7">
        <w:trPr>
          <w:cantSplit/>
          <w:trHeight w:val="549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CA1F56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20CB1B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1CB2BC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01B922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St. Govora</w:t>
            </w:r>
          </w:p>
          <w:p w14:paraId="0B27F0DF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Cap X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50523D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 xml:space="preserve">peste </w:t>
            </w:r>
          </w:p>
          <w:p w14:paraId="226F9C9E" w14:textId="77777777" w:rsidR="002E5479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 xml:space="preserve">sch. </w:t>
            </w:r>
          </w:p>
          <w:p w14:paraId="2ED8248E" w14:textId="77777777" w:rsidR="002E5479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5, 7, </w:t>
            </w:r>
          </w:p>
          <w:p w14:paraId="34FF162E" w14:textId="77777777" w:rsidR="002E5479" w:rsidRPr="007126D7" w:rsidRDefault="002E5479" w:rsidP="0045318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9 și 21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02BE33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477C0D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6ECA2E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4EF6D0" w14:textId="77777777" w:rsidR="002E5479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675F7AED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la liniile 5 și 6, Cap X.</w:t>
            </w:r>
          </w:p>
        </w:tc>
      </w:tr>
      <w:tr w:rsidR="002E5479" w:rsidRPr="007126D7" w14:paraId="40AA6DAD" w14:textId="77777777" w:rsidTr="007126D7">
        <w:trPr>
          <w:cantSplit/>
          <w:trHeight w:val="798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538569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320448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DB10A7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1AAFFC" w14:textId="77777777" w:rsidR="002E5479" w:rsidRPr="007126D7" w:rsidRDefault="002E5479" w:rsidP="00F3292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St. Govora</w:t>
            </w:r>
          </w:p>
          <w:p w14:paraId="74DE1DCD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Y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2A37B7" w14:textId="77777777" w:rsidR="002E5479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</w:t>
            </w:r>
          </w:p>
          <w:p w14:paraId="56A80CDE" w14:textId="77777777" w:rsidR="002E5479" w:rsidRDefault="002E5479" w:rsidP="00C639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sch. </w:t>
            </w:r>
          </w:p>
          <w:p w14:paraId="080292FE" w14:textId="77777777" w:rsidR="002E5479" w:rsidRDefault="002E5479" w:rsidP="00C639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2, 6, </w:t>
            </w:r>
          </w:p>
          <w:p w14:paraId="65CDD4CA" w14:textId="77777777" w:rsidR="002E5479" w:rsidRDefault="002E5479" w:rsidP="00C639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12, 14, 18, 20, 22, 24, 28, </w:t>
            </w:r>
          </w:p>
          <w:p w14:paraId="24694444" w14:textId="77777777" w:rsidR="002E5479" w:rsidRDefault="002E5479" w:rsidP="00C639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TDJ </w:t>
            </w:r>
          </w:p>
          <w:p w14:paraId="756CBA58" w14:textId="77777777" w:rsidR="002E5479" w:rsidRDefault="002E5479" w:rsidP="00C639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30 / 34,</w:t>
            </w:r>
          </w:p>
          <w:p w14:paraId="6735B368" w14:textId="77777777" w:rsidR="002E5479" w:rsidRDefault="002E5479" w:rsidP="00C639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sch. </w:t>
            </w:r>
          </w:p>
          <w:p w14:paraId="12309D49" w14:textId="77777777" w:rsidR="002E5479" w:rsidRPr="007126D7" w:rsidRDefault="002E5479" w:rsidP="00C639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32 și 38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0EC0B3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03824C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AA6D68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3419C7" w14:textId="77777777" w:rsidR="002E5479" w:rsidRDefault="002E5479" w:rsidP="00C639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26CDCFD2" w14:textId="77777777" w:rsidR="002E5479" w:rsidRPr="007126D7" w:rsidRDefault="002E5479" w:rsidP="00C639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la linile 5 - 20. </w:t>
            </w:r>
          </w:p>
        </w:tc>
      </w:tr>
      <w:tr w:rsidR="002E5479" w:rsidRPr="007126D7" w14:paraId="1047BF66" w14:textId="77777777" w:rsidTr="007126D7">
        <w:trPr>
          <w:cantSplit/>
          <w:trHeight w:val="798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3E5D23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87F902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688DC8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13F325" w14:textId="77777777" w:rsidR="002E5479" w:rsidRDefault="002E5479" w:rsidP="00F3292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St. Râureni</w:t>
            </w:r>
          </w:p>
          <w:p w14:paraId="4D63A2D7" w14:textId="77777777" w:rsidR="002E5479" w:rsidRPr="007126D7" w:rsidRDefault="002E5479" w:rsidP="00F3292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Y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6AE821" w14:textId="77777777" w:rsidR="002E5479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</w:t>
            </w:r>
          </w:p>
          <w:p w14:paraId="5A57DB2E" w14:textId="77777777" w:rsidR="002E5479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sch. </w:t>
            </w:r>
          </w:p>
          <w:p w14:paraId="77805F75" w14:textId="77777777" w:rsidR="002E5479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4 și 16, </w:t>
            </w:r>
          </w:p>
          <w:p w14:paraId="12DB03FE" w14:textId="77777777" w:rsidR="002E5479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TDJ 6/8,</w:t>
            </w:r>
          </w:p>
          <w:p w14:paraId="7734DDBE" w14:textId="77777777" w:rsidR="002E5479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TDJ 10/12 </w:t>
            </w:r>
          </w:p>
          <w:p w14:paraId="422BC440" w14:textId="77777777" w:rsidR="002E5479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și </w:t>
            </w:r>
          </w:p>
          <w:p w14:paraId="24149967" w14:textId="77777777" w:rsidR="002E5479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sch. 22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4DC934" w14:textId="77777777" w:rsidR="002E5479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2C9FFD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028D6B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F819EA" w14:textId="77777777" w:rsidR="002E5479" w:rsidRDefault="002E5479" w:rsidP="00C639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5C06E9E4" w14:textId="77777777" w:rsidR="002E5479" w:rsidRDefault="002E5479" w:rsidP="005F375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la liniile 2 - 6,  Cap Y.</w:t>
            </w:r>
          </w:p>
        </w:tc>
      </w:tr>
      <w:tr w:rsidR="002E5479" w:rsidRPr="007126D7" w14:paraId="1B90BB42" w14:textId="77777777" w:rsidTr="007126D7">
        <w:trPr>
          <w:cantSplit/>
          <w:trHeight w:val="798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86714A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B4F76D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84FEBE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2D9950" w14:textId="77777777" w:rsidR="002E5479" w:rsidRDefault="002E5479" w:rsidP="00F3292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</w:t>
            </w:r>
            <w:r w:rsidRPr="007126D7">
              <w:rPr>
                <w:b/>
                <w:bCs/>
                <w:color w:val="000000"/>
                <w:sz w:val="20"/>
              </w:rPr>
              <w:t>Bujoreni</w:t>
            </w:r>
          </w:p>
          <w:p w14:paraId="515F672E" w14:textId="77777777" w:rsidR="002E5479" w:rsidRDefault="002E5479" w:rsidP="00F3292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Cap X, linia 4 </w:t>
            </w:r>
          </w:p>
          <w:p w14:paraId="540636BD" w14:textId="77777777" w:rsidR="002E5479" w:rsidRDefault="002E5479" w:rsidP="00F3292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6EC123" w14:textId="77777777" w:rsidR="002E5479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TDJ </w:t>
            </w:r>
          </w:p>
          <w:p w14:paraId="6CF41256" w14:textId="77777777" w:rsidR="002E5479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23 / 25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70570A" w14:textId="77777777" w:rsidR="002E5479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C806C0" w14:textId="77777777" w:rsidR="002E5479" w:rsidRPr="007126D7" w:rsidRDefault="002E5479" w:rsidP="007126D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B7F812" w14:textId="77777777" w:rsidR="002E5479" w:rsidRPr="007126D7" w:rsidRDefault="002E5479" w:rsidP="007126D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B4C259" w14:textId="77777777" w:rsidR="002E5479" w:rsidRDefault="002E5479" w:rsidP="00C639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126D7" w14:paraId="11095359" w14:textId="77777777" w:rsidTr="007126D7">
        <w:trPr>
          <w:cantSplit/>
          <w:trHeight w:val="1020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A6C8E3F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99D45D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74C695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F310F4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Bujoreni -</w:t>
            </w:r>
          </w:p>
          <w:p w14:paraId="76DE3DC6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Dăeşti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F4CCAA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5C79CA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B900AA" w14:textId="77777777" w:rsidR="002E5479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300+654</w:t>
            </w:r>
          </w:p>
          <w:p w14:paraId="2A5B6222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300+900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D08D2B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C463CA" w14:textId="77777777" w:rsidR="002E5479" w:rsidRDefault="002E5479" w:rsidP="005913D3">
            <w:pPr>
              <w:spacing w:before="40" w:after="40" w:line="360" w:lineRule="auto"/>
              <w:ind w:left="82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*Interzis circulaţia trenurilor care au în componenţă locomotive cuplate.</w:t>
            </w:r>
          </w:p>
          <w:p w14:paraId="16352CEE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2A0159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126D7" w14:paraId="4CC43FF9" w14:textId="77777777" w:rsidTr="007126D7">
        <w:trPr>
          <w:cantSplit/>
          <w:trHeight w:val="1020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CF293E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6DF3EE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33EB72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DC432A" w14:textId="77777777" w:rsidR="002E5479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St. </w:t>
            </w:r>
            <w:r w:rsidRPr="007126D7">
              <w:rPr>
                <w:b/>
                <w:bCs/>
                <w:color w:val="000000"/>
                <w:sz w:val="20"/>
              </w:rPr>
              <w:t>Dăeşti</w:t>
            </w:r>
          </w:p>
          <w:p w14:paraId="2F09786D" w14:textId="77777777" w:rsidR="002E5479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linia 4 </w:t>
            </w:r>
          </w:p>
          <w:p w14:paraId="195DC318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122CDC" w14:textId="77777777" w:rsidR="002E5479" w:rsidRDefault="002E5479" w:rsidP="002C49E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</w:t>
            </w:r>
          </w:p>
          <w:p w14:paraId="7D4FD626" w14:textId="77777777" w:rsidR="002E5479" w:rsidRDefault="002E5479" w:rsidP="002C49E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sch. 15,</w:t>
            </w:r>
          </w:p>
          <w:p w14:paraId="7AD77506" w14:textId="77777777" w:rsidR="002E5479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TDJ</w:t>
            </w:r>
          </w:p>
          <w:p w14:paraId="36B165E2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16 / 18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9E6EEF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12ACE1" w14:textId="77777777" w:rsidR="002E5479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7EF659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BDA087" w14:textId="77777777" w:rsidR="002E5479" w:rsidRDefault="002E5479" w:rsidP="005913D3">
            <w:pPr>
              <w:spacing w:before="40" w:after="40" w:line="360" w:lineRule="auto"/>
              <w:ind w:left="82" w:right="57"/>
              <w:rPr>
                <w:b/>
                <w:bCs/>
                <w:iCs/>
                <w:color w:val="000000"/>
                <w:sz w:val="20"/>
              </w:rPr>
            </w:pPr>
          </w:p>
        </w:tc>
      </w:tr>
      <w:tr w:rsidR="002E5479" w:rsidRPr="007126D7" w14:paraId="34284609" w14:textId="77777777" w:rsidTr="00FA7296">
        <w:trPr>
          <w:cantSplit/>
          <w:trHeight w:val="4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FD700B6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430403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32</w:t>
            </w:r>
            <w:r>
              <w:rPr>
                <w:b/>
                <w:bCs/>
                <w:color w:val="000000"/>
                <w:sz w:val="20"/>
              </w:rPr>
              <w:t>0</w:t>
            </w:r>
            <w:r w:rsidRPr="007126D7">
              <w:rPr>
                <w:b/>
                <w:bCs/>
                <w:color w:val="000000"/>
                <w:sz w:val="20"/>
              </w:rPr>
              <w:t>+</w:t>
            </w:r>
            <w:r>
              <w:rPr>
                <w:b/>
                <w:bCs/>
                <w:color w:val="000000"/>
                <w:sz w:val="20"/>
              </w:rPr>
              <w:t>835</w:t>
            </w:r>
          </w:p>
          <w:p w14:paraId="23FD9BEB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32</w:t>
            </w:r>
            <w:r>
              <w:rPr>
                <w:b/>
                <w:bCs/>
                <w:color w:val="000000"/>
                <w:sz w:val="20"/>
              </w:rPr>
              <w:t>0</w:t>
            </w:r>
            <w:r w:rsidRPr="007126D7">
              <w:rPr>
                <w:b/>
                <w:bCs/>
                <w:color w:val="000000"/>
                <w:sz w:val="20"/>
              </w:rPr>
              <w:t>+</w:t>
            </w:r>
            <w:r>
              <w:rPr>
                <w:b/>
                <w:bCs/>
                <w:color w:val="000000"/>
                <w:sz w:val="20"/>
              </w:rPr>
              <w:t>999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533C05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3267C1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Cozia -</w:t>
            </w:r>
          </w:p>
          <w:p w14:paraId="17C32C16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Lotru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7EFAB8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653D8F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F77330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0AC2EA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E479FB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126D7" w14:paraId="1D3542CB" w14:textId="77777777" w:rsidTr="007126D7">
        <w:trPr>
          <w:cantSplit/>
          <w:trHeight w:val="5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13956C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581504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2B30EA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006197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St. Câineni</w:t>
            </w:r>
          </w:p>
          <w:p w14:paraId="65ACBCDD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 xml:space="preserve">linia 4 </w:t>
            </w:r>
          </w:p>
          <w:p w14:paraId="2ED6506A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primiri - expedieri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D7BC16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toată</w:t>
            </w:r>
          </w:p>
          <w:p w14:paraId="65578011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linia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D8F18D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B7A535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49CD2D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5118E8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126D7" w14:paraId="7C742EF9" w14:textId="77777777" w:rsidTr="007126D7">
        <w:trPr>
          <w:cantSplit/>
          <w:trHeight w:val="5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50164D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74566C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244DE5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CD09CD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St. Valea Mărului</w:t>
            </w:r>
          </w:p>
          <w:p w14:paraId="03FE05D9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linia 2 abătută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32F96C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9788CB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677E14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5CB729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EB56F8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</w:p>
        </w:tc>
      </w:tr>
      <w:tr w:rsidR="002E5479" w:rsidRPr="007126D7" w14:paraId="4B47CEFF" w14:textId="77777777" w:rsidTr="00DF3257">
        <w:trPr>
          <w:cantSplit/>
          <w:trHeight w:val="143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03B0038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841E43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89D9D6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76DD5C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Podu Olt -</w:t>
            </w:r>
          </w:p>
          <w:p w14:paraId="6B16B423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Tălmaciu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0998E0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3ABFFC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E414FF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37</w:t>
            </w:r>
            <w:r>
              <w:rPr>
                <w:b/>
                <w:bCs/>
                <w:color w:val="000000"/>
                <w:sz w:val="20"/>
              </w:rPr>
              <w:t>3</w:t>
            </w:r>
            <w:r w:rsidRPr="007126D7">
              <w:rPr>
                <w:b/>
                <w:bCs/>
                <w:color w:val="000000"/>
                <w:sz w:val="20"/>
              </w:rPr>
              <w:t>+</w:t>
            </w:r>
            <w:r>
              <w:rPr>
                <w:b/>
                <w:bCs/>
                <w:color w:val="000000"/>
                <w:sz w:val="20"/>
              </w:rPr>
              <w:t>55</w:t>
            </w:r>
            <w:r w:rsidRPr="007126D7">
              <w:rPr>
                <w:b/>
                <w:bCs/>
                <w:color w:val="000000"/>
                <w:sz w:val="20"/>
              </w:rPr>
              <w:t>0</w:t>
            </w:r>
          </w:p>
          <w:p w14:paraId="19062413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37</w:t>
            </w:r>
            <w:r>
              <w:rPr>
                <w:b/>
                <w:bCs/>
                <w:color w:val="000000"/>
                <w:sz w:val="20"/>
              </w:rPr>
              <w:t>4</w:t>
            </w:r>
            <w:r w:rsidRPr="007126D7">
              <w:rPr>
                <w:b/>
                <w:bCs/>
                <w:color w:val="000000"/>
                <w:sz w:val="20"/>
              </w:rPr>
              <w:t>+</w:t>
            </w:r>
            <w:r>
              <w:rPr>
                <w:b/>
                <w:bCs/>
                <w:color w:val="000000"/>
                <w:sz w:val="20"/>
              </w:rPr>
              <w:t>100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A2B18A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81BD4B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126D7" w14:paraId="49824432" w14:textId="77777777" w:rsidTr="007126D7">
        <w:trPr>
          <w:cantSplit/>
          <w:trHeight w:val="5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CDCE3EE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20EC63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198461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F86517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Tălmaciu -</w:t>
            </w:r>
          </w:p>
          <w:p w14:paraId="2C4AF3C1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Sibiu</w:t>
            </w:r>
            <w:r w:rsidRPr="007126D7">
              <w:rPr>
                <w:b/>
                <w:bCs/>
                <w:color w:val="000000"/>
                <w:sz w:val="20"/>
              </w:rPr>
              <w:t xml:space="preserve"> Grupa Şelimbăr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760921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4924E9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19C408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382</w:t>
            </w:r>
            <w:r w:rsidRPr="007126D7">
              <w:rPr>
                <w:b/>
                <w:bCs/>
                <w:color w:val="000000"/>
                <w:sz w:val="20"/>
              </w:rPr>
              <w:t>+</w:t>
            </w:r>
            <w:r>
              <w:rPr>
                <w:b/>
                <w:bCs/>
                <w:color w:val="000000"/>
                <w:sz w:val="20"/>
              </w:rPr>
              <w:t>050</w:t>
            </w:r>
          </w:p>
          <w:p w14:paraId="21822207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382+200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602616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A1CEAB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126D7" w14:paraId="62097336" w14:textId="77777777" w:rsidTr="007126D7">
        <w:trPr>
          <w:cantSplit/>
          <w:trHeight w:val="5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57F1658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890231" w14:textId="77777777" w:rsidR="002E5479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25CB91" w14:textId="77777777" w:rsidR="002E5479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FF7B9B" w14:textId="77777777" w:rsidR="002E5479" w:rsidRDefault="002E5479" w:rsidP="008604F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Tălmaciu - </w:t>
            </w:r>
          </w:p>
          <w:p w14:paraId="06359B97" w14:textId="77777777" w:rsidR="002E5479" w:rsidRDefault="002E5479" w:rsidP="008604F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Sibiu Triaj </w:t>
            </w:r>
          </w:p>
          <w:p w14:paraId="519E9EC3" w14:textId="77777777" w:rsidR="002E5479" w:rsidRPr="007126D7" w:rsidRDefault="002E5479" w:rsidP="008604FC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grupa Șelimbăr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3D6D70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9C5048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C0B7E5" w14:textId="77777777" w:rsidR="002E5479" w:rsidRDefault="002E5479" w:rsidP="008604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386+000</w:t>
            </w:r>
          </w:p>
          <w:p w14:paraId="0F5B8896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387+305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93A567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3D4220" w14:textId="77777777" w:rsidR="002E5479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Cu inductori de 1000 Hz </w:t>
            </w:r>
          </w:p>
          <w:p w14:paraId="651E9A11" w14:textId="77777777" w:rsidR="002E5479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în Cap X.</w:t>
            </w:r>
          </w:p>
        </w:tc>
      </w:tr>
      <w:tr w:rsidR="002E5479" w:rsidRPr="007126D7" w14:paraId="4A3030AF" w14:textId="77777777" w:rsidTr="00342C81">
        <w:trPr>
          <w:cantSplit/>
          <w:trHeight w:val="506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F95D42F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F9C253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A0CD48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F028E9" w14:textId="77777777" w:rsidR="002E5479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Linia 1 directă </w:t>
            </w:r>
          </w:p>
          <w:p w14:paraId="7C5E3FE4" w14:textId="77777777" w:rsidR="002E5479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st. Sibiu Triaj</w:t>
            </w:r>
          </w:p>
          <w:p w14:paraId="46C61872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grupa Șelimbăr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A4A8C1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EAB7B3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9621BA" w14:textId="77777777" w:rsidR="002E5479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387+305</w:t>
            </w:r>
          </w:p>
          <w:p w14:paraId="3C988BED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388+437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3CD525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50</w:t>
            </w: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C9C250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</w:t>
            </w:r>
          </w:p>
        </w:tc>
      </w:tr>
      <w:tr w:rsidR="002E5479" w:rsidRPr="007126D7" w14:paraId="5CFDFFF1" w14:textId="77777777" w:rsidTr="007126D7">
        <w:trPr>
          <w:cantSplit/>
          <w:trHeight w:val="54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5C87733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91C042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8990ED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898B9F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St. Sibiu Triaj</w:t>
            </w:r>
          </w:p>
          <w:p w14:paraId="0FBE1D18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lini</w:t>
            </w:r>
            <w:r>
              <w:rPr>
                <w:b/>
                <w:bCs/>
                <w:color w:val="000000"/>
                <w:sz w:val="20"/>
              </w:rPr>
              <w:t>a</w:t>
            </w:r>
            <w:r w:rsidRPr="007126D7">
              <w:rPr>
                <w:b/>
                <w:bCs/>
                <w:color w:val="000000"/>
                <w:sz w:val="20"/>
              </w:rPr>
              <w:t xml:space="preserve"> 7 abătut</w:t>
            </w:r>
            <w:r>
              <w:rPr>
                <w:b/>
                <w:bCs/>
                <w:color w:val="000000"/>
                <w:sz w:val="20"/>
              </w:rPr>
              <w:t>ă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6EE7DB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C170A2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10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0AD9E7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567810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48F578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126D7" w14:paraId="0633BF78" w14:textId="77777777" w:rsidTr="007126D7">
        <w:trPr>
          <w:cantSplit/>
          <w:trHeight w:val="1258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50AA6D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A6E454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921DFD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956AF1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 xml:space="preserve">St. Sibiu </w:t>
            </w:r>
          </w:p>
          <w:p w14:paraId="00349F75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Cap Y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D60160" w14:textId="77777777" w:rsidR="002E5479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 xml:space="preserve">peste toate apara-tele </w:t>
            </w:r>
          </w:p>
          <w:p w14:paraId="15FFB0B9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de cale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2B59D7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223C29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6ACD6E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57DB51" w14:textId="77777777" w:rsidR="002E5479" w:rsidRPr="007126D7" w:rsidRDefault="002E5479" w:rsidP="005913D3">
            <w:pPr>
              <w:spacing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  <w:p w14:paraId="2C856A8C" w14:textId="77777777" w:rsidR="002E5479" w:rsidRDefault="002E5479" w:rsidP="000C2BC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15555893" w14:textId="77777777" w:rsidR="002E5479" w:rsidRPr="007126D7" w:rsidRDefault="002E5479" w:rsidP="000C2BC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de la liniile 1 - 10 Sibiu.</w:t>
            </w:r>
          </w:p>
        </w:tc>
      </w:tr>
      <w:tr w:rsidR="002E5479" w:rsidRPr="007126D7" w14:paraId="72FA6E53" w14:textId="77777777" w:rsidTr="00B16C43">
        <w:trPr>
          <w:cantSplit/>
          <w:trHeight w:val="135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A451DB0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909A2B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77240E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AF3562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St. Sibiu</w:t>
            </w:r>
          </w:p>
          <w:p w14:paraId="4B9FB3A9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liniile 9 şi 10 abătute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BC4A0A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 w:rsidRPr="007126D7">
              <w:rPr>
                <w:b/>
                <w:bCs/>
                <w:color w:val="000000"/>
                <w:sz w:val="20"/>
              </w:rPr>
              <w:t>toată linia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712DD5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 w:rsidRPr="007126D7">
              <w:rPr>
                <w:b/>
                <w:bCs/>
                <w:color w:val="000000"/>
                <w:sz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F83A2A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DC4BC6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53E810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 w:rsidRPr="007126D7"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</w:tc>
      </w:tr>
      <w:tr w:rsidR="002E5479" w:rsidRPr="007126D7" w14:paraId="73C765E8" w14:textId="77777777" w:rsidTr="00B16C43">
        <w:trPr>
          <w:cantSplit/>
          <w:trHeight w:val="135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674F0E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508AF3" w14:textId="77777777" w:rsidR="002E5479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404+100</w:t>
            </w:r>
          </w:p>
          <w:p w14:paraId="16EF7554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406+950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74E477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30</w:t>
            </w: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6D97F9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Ocna Sibiu - Loamneș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6C1747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C5E73F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45174E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9BE6C0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F01E4F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Fără inductori. Semnalizată ca limitare de viteză.</w:t>
            </w:r>
          </w:p>
        </w:tc>
      </w:tr>
      <w:tr w:rsidR="002E5479" w:rsidRPr="007126D7" w14:paraId="67D995CA" w14:textId="77777777" w:rsidTr="00600314">
        <w:trPr>
          <w:cantSplit/>
          <w:trHeight w:val="161"/>
          <w:jc w:val="center"/>
        </w:trPr>
        <w:tc>
          <w:tcPr>
            <w:tcW w:w="63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39D71BD" w14:textId="77777777" w:rsidR="002E5479" w:rsidRPr="007126D7" w:rsidRDefault="002E5479">
            <w:pPr>
              <w:numPr>
                <w:ilvl w:val="0"/>
                <w:numId w:val="35"/>
              </w:numPr>
              <w:spacing w:before="120" w:after="120"/>
              <w:ind w:left="227" w:firstLine="0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214531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6820FF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17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C6B951" w14:textId="77777777" w:rsidR="002E5479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St. Copșa Mică</w:t>
            </w:r>
          </w:p>
          <w:p w14:paraId="64C03ABB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color w:val="000000"/>
                <w:sz w:val="20"/>
              </w:rPr>
            </w:pPr>
            <w:r>
              <w:rPr>
                <w:b/>
                <w:bCs/>
                <w:color w:val="000000"/>
                <w:sz w:val="20"/>
              </w:rPr>
              <w:t>Cap Y</w:t>
            </w:r>
          </w:p>
        </w:tc>
        <w:tc>
          <w:tcPr>
            <w:tcW w:w="9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99FDC3" w14:textId="77777777" w:rsidR="002E5479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>
              <w:rPr>
                <w:b/>
                <w:bCs/>
                <w:color w:val="000000"/>
                <w:spacing w:val="-10"/>
                <w:sz w:val="20"/>
              </w:rPr>
              <w:t xml:space="preserve">peste </w:t>
            </w:r>
          </w:p>
          <w:p w14:paraId="57A8F5E9" w14:textId="77777777" w:rsidR="002E5479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>
              <w:rPr>
                <w:b/>
                <w:bCs/>
                <w:color w:val="000000"/>
                <w:spacing w:val="-10"/>
                <w:sz w:val="20"/>
              </w:rPr>
              <w:t xml:space="preserve">sch. 22 </w:t>
            </w:r>
          </w:p>
          <w:p w14:paraId="07EEBDD8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pacing w:val="-10"/>
                <w:sz w:val="20"/>
              </w:rPr>
            </w:pPr>
            <w:r>
              <w:rPr>
                <w:b/>
                <w:bCs/>
                <w:color w:val="000000"/>
                <w:spacing w:val="-10"/>
                <w:sz w:val="20"/>
              </w:rPr>
              <w:t>în abatere</w:t>
            </w: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F5C4E8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  <w:r>
              <w:rPr>
                <w:b/>
                <w:bCs/>
                <w:color w:val="000000"/>
                <w:sz w:val="36"/>
              </w:rPr>
              <w:t>15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8FF663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color w:val="000000"/>
                <w:sz w:val="20"/>
              </w:rPr>
            </w:pPr>
          </w:p>
        </w:tc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EC026A" w14:textId="77777777" w:rsidR="002E5479" w:rsidRPr="007126D7" w:rsidRDefault="002E5479" w:rsidP="005913D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color w:val="000000"/>
                <w:sz w:val="36"/>
              </w:rPr>
            </w:pPr>
          </w:p>
        </w:tc>
        <w:tc>
          <w:tcPr>
            <w:tcW w:w="246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257D2B" w14:textId="77777777" w:rsidR="002E5479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Nesemnalizată pe teren.</w:t>
            </w:r>
          </w:p>
          <w:p w14:paraId="5A3F9A3C" w14:textId="77777777" w:rsidR="002E5479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 xml:space="preserve">Afectează intrări - ieşiri </w:t>
            </w:r>
          </w:p>
          <w:p w14:paraId="550CD1CD" w14:textId="77777777" w:rsidR="002E5479" w:rsidRPr="007126D7" w:rsidRDefault="002E5479" w:rsidP="005913D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color w:val="000000"/>
                <w:sz w:val="20"/>
              </w:rPr>
            </w:pPr>
            <w:r>
              <w:rPr>
                <w:b/>
                <w:bCs/>
                <w:i/>
                <w:iCs/>
                <w:color w:val="000000"/>
                <w:sz w:val="20"/>
              </w:rPr>
              <w:t>la liniile 5 - 9.</w:t>
            </w:r>
          </w:p>
        </w:tc>
      </w:tr>
    </w:tbl>
    <w:p w14:paraId="21544AF0" w14:textId="77777777" w:rsidR="002E5479" w:rsidRDefault="002E5479" w:rsidP="000039F1">
      <w:pPr>
        <w:spacing w:before="40" w:after="40" w:line="192" w:lineRule="auto"/>
        <w:ind w:right="57"/>
        <w:rPr>
          <w:sz w:val="20"/>
        </w:rPr>
      </w:pPr>
    </w:p>
    <w:p w14:paraId="129F7273" w14:textId="77777777" w:rsidR="002E5479" w:rsidRDefault="002E5479" w:rsidP="00D0730E">
      <w:pPr>
        <w:pStyle w:val="Heading1"/>
        <w:spacing w:line="360" w:lineRule="auto"/>
      </w:pPr>
      <w:r>
        <w:t xml:space="preserve">LINIA 204 </w:t>
      </w:r>
    </w:p>
    <w:p w14:paraId="09F66C10" w14:textId="77777777" w:rsidR="002E5479" w:rsidRDefault="002E5479" w:rsidP="0055419D">
      <w:pPr>
        <w:pStyle w:val="Heading1"/>
        <w:spacing w:line="360" w:lineRule="auto"/>
        <w:rPr>
          <w:b w:val="0"/>
          <w:bCs w:val="0"/>
          <w:sz w:val="8"/>
        </w:rPr>
      </w:pPr>
      <w:r>
        <w:rPr>
          <w:caps/>
        </w:rPr>
        <w:t>BĂBENI - ALUNU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7"/>
        <w:gridCol w:w="870"/>
        <w:gridCol w:w="755"/>
        <w:gridCol w:w="2204"/>
        <w:gridCol w:w="870"/>
        <w:gridCol w:w="755"/>
        <w:gridCol w:w="870"/>
        <w:gridCol w:w="755"/>
        <w:gridCol w:w="2490"/>
      </w:tblGrid>
      <w:tr w:rsidR="002E5479" w14:paraId="03DBCBB1" w14:textId="77777777" w:rsidTr="00085693">
        <w:trPr>
          <w:cantSplit/>
          <w:trHeight w:val="170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9C63D3" w14:textId="77777777" w:rsidR="002E5479" w:rsidRDefault="002E5479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AE7078" w14:textId="77777777" w:rsidR="002E5479" w:rsidRDefault="002E5479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1+150</w:t>
            </w:r>
          </w:p>
          <w:p w14:paraId="561D64C3" w14:textId="77777777" w:rsidR="002E5479" w:rsidRDefault="002E5479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40+125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AF7D62" w14:textId="77777777" w:rsidR="002E5479" w:rsidRPr="004467F9" w:rsidRDefault="002E5479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69EBB3" w14:textId="77777777" w:rsidR="002E5479" w:rsidRDefault="002E5479" w:rsidP="00EF3726">
            <w:pPr>
              <w:spacing w:before="40" w:after="40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Băbeni -</w:t>
            </w:r>
          </w:p>
          <w:p w14:paraId="2583F65D" w14:textId="77777777" w:rsidR="002E5479" w:rsidRDefault="002E5479" w:rsidP="00EF3726">
            <w:pPr>
              <w:spacing w:before="40" w:after="40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Alunu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8F1A70" w14:textId="77777777" w:rsidR="002E5479" w:rsidRDefault="002E5479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F60D8F" w14:textId="77777777" w:rsidR="002E5479" w:rsidRPr="00D2006A" w:rsidRDefault="002E5479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72FCBE" w14:textId="77777777" w:rsidR="002E5479" w:rsidRDefault="002E5479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56DE0A" w14:textId="77777777" w:rsidR="002E5479" w:rsidRPr="004467F9" w:rsidRDefault="002E5479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90F761" w14:textId="77777777" w:rsidR="002E5479" w:rsidRPr="007126D7" w:rsidRDefault="002E5479" w:rsidP="00EF3726">
            <w:pPr>
              <w:spacing w:before="40" w:after="40"/>
              <w:ind w:left="57" w:right="57"/>
              <w:rPr>
                <w:b/>
                <w:bCs/>
                <w:iCs/>
                <w:color w:val="000000"/>
                <w:sz w:val="20"/>
              </w:rPr>
            </w:pPr>
            <w:r>
              <w:rPr>
                <w:b/>
                <w:bCs/>
                <w:iCs/>
                <w:color w:val="000000"/>
                <w:sz w:val="20"/>
              </w:rPr>
              <w:t>*Interzis circulația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</w:t>
            </w:r>
            <w:r>
              <w:rPr>
                <w:b/>
                <w:bCs/>
                <w:iCs/>
                <w:color w:val="000000"/>
                <w:sz w:val="20"/>
              </w:rPr>
              <w:t>trenurilor care au în componență mai mult de două</w:t>
            </w:r>
            <w:r w:rsidRPr="007126D7">
              <w:rPr>
                <w:b/>
                <w:bCs/>
                <w:iCs/>
                <w:color w:val="000000"/>
                <w:sz w:val="20"/>
              </w:rPr>
              <w:t xml:space="preserve"> locomotive</w:t>
            </w:r>
            <w:r>
              <w:rPr>
                <w:b/>
                <w:bCs/>
                <w:iCs/>
                <w:color w:val="000000"/>
                <w:sz w:val="20"/>
              </w:rPr>
              <w:t xml:space="preserve"> cuplate</w:t>
            </w:r>
            <w:r w:rsidRPr="007126D7">
              <w:rPr>
                <w:b/>
                <w:bCs/>
                <w:iCs/>
                <w:color w:val="000000"/>
                <w:sz w:val="20"/>
              </w:rPr>
              <w:t>.</w:t>
            </w:r>
          </w:p>
          <w:p w14:paraId="356F2499" w14:textId="77777777" w:rsidR="002E5479" w:rsidRDefault="002E5479" w:rsidP="00EF3726">
            <w:pPr>
              <w:spacing w:before="40" w:after="40"/>
              <w:ind w:left="57" w:right="57"/>
              <w:rPr>
                <w:b/>
                <w:bCs/>
                <w:i/>
                <w:iCs/>
                <w:spacing w:val="6"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39355EA3" w14:textId="77777777" w:rsidTr="003C1C08">
        <w:trPr>
          <w:cantSplit/>
          <w:trHeight w:val="2108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21EB11" w14:textId="77777777" w:rsidR="002E5479" w:rsidRDefault="002E5479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43B3A3" w14:textId="77777777" w:rsidR="002E5479" w:rsidRDefault="002E5479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4F1A20" w14:textId="77777777" w:rsidR="002E5479" w:rsidRPr="004467F9" w:rsidRDefault="002E5479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AA3A62" w14:textId="77777777" w:rsidR="002E5479" w:rsidRDefault="002E5479" w:rsidP="00EF3726">
            <w:pPr>
              <w:spacing w:before="40" w:after="40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Băbeni</w:t>
            </w:r>
          </w:p>
          <w:p w14:paraId="108E85A4" w14:textId="77777777" w:rsidR="002E5479" w:rsidRDefault="002E5479" w:rsidP="00EF3726">
            <w:pPr>
              <w:spacing w:before="40" w:after="40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4 - 6 </w:t>
            </w:r>
          </w:p>
          <w:p w14:paraId="46A9955B" w14:textId="77777777" w:rsidR="002E5479" w:rsidRDefault="002E5479" w:rsidP="00EF3726">
            <w:pPr>
              <w:spacing w:before="40" w:after="40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D3A769" w14:textId="77777777" w:rsidR="002E5479" w:rsidRDefault="002E5479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la axa staţiei </w:t>
            </w:r>
          </w:p>
          <w:p w14:paraId="3CCA61CD" w14:textId="77777777" w:rsidR="002E5479" w:rsidRDefault="002E5479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la marca de siguran-ţă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16DCA6" w14:textId="77777777" w:rsidR="002E5479" w:rsidRPr="00D2006A" w:rsidRDefault="002E5479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D2006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1BAAB6" w14:textId="77777777" w:rsidR="002E5479" w:rsidRDefault="002E5479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710339" w14:textId="77777777" w:rsidR="002E5479" w:rsidRPr="004467F9" w:rsidRDefault="002E5479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958C55" w14:textId="77777777" w:rsidR="002E5479" w:rsidRDefault="002E5479" w:rsidP="00EF3726">
            <w:pPr>
              <w:spacing w:before="40" w:after="40"/>
              <w:ind w:left="57" w:right="57"/>
              <w:rPr>
                <w:b/>
                <w:bCs/>
                <w:i/>
                <w:iCs/>
                <w:spacing w:val="6"/>
                <w:sz w:val="20"/>
              </w:rPr>
            </w:pPr>
          </w:p>
        </w:tc>
      </w:tr>
      <w:tr w:rsidR="002E5479" w14:paraId="28F02BA3" w14:textId="77777777" w:rsidTr="003C1C08">
        <w:trPr>
          <w:cantSplit/>
          <w:trHeight w:val="2108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7C712D" w14:textId="77777777" w:rsidR="002E5479" w:rsidRDefault="002E5479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0E9CA4" w14:textId="77777777" w:rsidR="002E5479" w:rsidRDefault="002E5479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27+000</w:t>
            </w:r>
          </w:p>
          <w:p w14:paraId="6F9C42DA" w14:textId="77777777" w:rsidR="002E5479" w:rsidRDefault="002E5479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28+800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BD8806" w14:textId="77777777" w:rsidR="002E5479" w:rsidRPr="004467F9" w:rsidRDefault="002E5479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183E7E" w14:textId="77777777" w:rsidR="002E5479" w:rsidRDefault="002E5479" w:rsidP="00EF3726">
            <w:pPr>
              <w:spacing w:before="40" w:after="40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Popești -</w:t>
            </w:r>
          </w:p>
          <w:p w14:paraId="0F2272B2" w14:textId="77777777" w:rsidR="002E5479" w:rsidRDefault="002E5479" w:rsidP="00EF3726">
            <w:pPr>
              <w:spacing w:before="40" w:after="40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Berbeşti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96C126" w14:textId="77777777" w:rsidR="002E5479" w:rsidRDefault="002E5479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7CA845" w14:textId="77777777" w:rsidR="002E5479" w:rsidRPr="00D2006A" w:rsidRDefault="002E5479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503443" w14:textId="77777777" w:rsidR="002E5479" w:rsidRDefault="002E5479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F1B5F8" w14:textId="77777777" w:rsidR="002E5479" w:rsidRPr="004467F9" w:rsidRDefault="002E5479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DEDDCF" w14:textId="77777777" w:rsidR="002E5479" w:rsidRDefault="002E5479" w:rsidP="00EF3726">
            <w:pPr>
              <w:spacing w:before="40" w:after="40"/>
              <w:ind w:left="57" w:right="57"/>
              <w:rPr>
                <w:b/>
                <w:bCs/>
                <w:i/>
                <w:iCs/>
                <w:spacing w:val="6"/>
                <w:sz w:val="20"/>
              </w:rPr>
            </w:pPr>
            <w:r>
              <w:rPr>
                <w:b/>
                <w:bCs/>
                <w:i/>
                <w:iCs/>
                <w:spacing w:val="6"/>
                <w:sz w:val="20"/>
              </w:rPr>
              <w:t>Trenurile circulă numai la lumina zilei.</w:t>
            </w:r>
          </w:p>
        </w:tc>
      </w:tr>
      <w:tr w:rsidR="002E5479" w14:paraId="1F885B50" w14:textId="77777777" w:rsidTr="000304BA">
        <w:trPr>
          <w:cantSplit/>
          <w:trHeight w:val="4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C6D319" w14:textId="77777777" w:rsidR="002E5479" w:rsidRDefault="002E5479">
            <w:pPr>
              <w:numPr>
                <w:ilvl w:val="0"/>
                <w:numId w:val="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9D397B" w14:textId="77777777" w:rsidR="002E5479" w:rsidRDefault="002E5479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B2DD87" w14:textId="77777777" w:rsidR="002E5479" w:rsidRPr="004467F9" w:rsidRDefault="002E5479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E96692" w14:textId="77777777" w:rsidR="002E5479" w:rsidRDefault="002E5479" w:rsidP="00EF3726">
            <w:pPr>
              <w:spacing w:before="40" w:after="40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Berbeşti</w:t>
            </w:r>
          </w:p>
          <w:p w14:paraId="7510E9C5" w14:textId="77777777" w:rsidR="002E5479" w:rsidRDefault="002E5479" w:rsidP="00EF3726">
            <w:pPr>
              <w:spacing w:before="40" w:after="40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1 și 3 </w:t>
            </w:r>
          </w:p>
          <w:p w14:paraId="24E518A3" w14:textId="77777777" w:rsidR="002E5479" w:rsidRDefault="002E5479" w:rsidP="00EF3726">
            <w:pPr>
              <w:spacing w:before="40" w:after="40"/>
              <w:ind w:lef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primiri - expedieri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EEF89D" w14:textId="77777777" w:rsidR="002E5479" w:rsidRDefault="002E5479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C458E2" w14:textId="77777777" w:rsidR="002E5479" w:rsidRPr="00D2006A" w:rsidRDefault="002E5479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D2006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929244" w14:textId="77777777" w:rsidR="002E5479" w:rsidRDefault="002E5479" w:rsidP="00EF3726">
            <w:pPr>
              <w:spacing w:before="40" w:after="40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023570" w14:textId="77777777" w:rsidR="002E5479" w:rsidRPr="004467F9" w:rsidRDefault="002E5479" w:rsidP="00EF3726">
            <w:pPr>
              <w:spacing w:before="120" w:after="40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C8E865" w14:textId="77777777" w:rsidR="002E5479" w:rsidRDefault="002E5479" w:rsidP="00EF3726">
            <w:pPr>
              <w:spacing w:before="40" w:after="40"/>
              <w:ind w:left="57" w:right="57"/>
              <w:rPr>
                <w:b/>
                <w:bCs/>
                <w:i/>
                <w:iCs/>
                <w:spacing w:val="6"/>
                <w:sz w:val="20"/>
              </w:rPr>
            </w:pPr>
          </w:p>
        </w:tc>
      </w:tr>
    </w:tbl>
    <w:p w14:paraId="4D23BFD6" w14:textId="77777777" w:rsidR="002E5479" w:rsidRDefault="002E5479">
      <w:pPr>
        <w:spacing w:before="40" w:after="40" w:line="192" w:lineRule="auto"/>
        <w:ind w:right="57"/>
        <w:rPr>
          <w:sz w:val="20"/>
        </w:rPr>
      </w:pPr>
    </w:p>
    <w:p w14:paraId="21038D03" w14:textId="77777777" w:rsidR="002E5479" w:rsidRDefault="002E5479" w:rsidP="005B00A7">
      <w:pPr>
        <w:pStyle w:val="Heading1"/>
        <w:spacing w:line="360" w:lineRule="auto"/>
      </w:pPr>
      <w:r>
        <w:t>LINIA 218</w:t>
      </w:r>
    </w:p>
    <w:p w14:paraId="20456F4E" w14:textId="77777777" w:rsidR="002E5479" w:rsidRDefault="002E5479" w:rsidP="008C7840">
      <w:pPr>
        <w:pStyle w:val="Heading1"/>
        <w:spacing w:line="360" w:lineRule="auto"/>
        <w:rPr>
          <w:b w:val="0"/>
          <w:bCs w:val="0"/>
          <w:sz w:val="8"/>
        </w:rPr>
      </w:pPr>
      <w:r>
        <w:t>TIMIŞOARA NORD - ARAD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2E5479" w14:paraId="302F49D4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2CBB431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CC7FC2" w14:textId="77777777" w:rsidR="002E5479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4E2C03" w14:textId="77777777" w:rsidR="002E5479" w:rsidRPr="00CF787F" w:rsidRDefault="002E5479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FB56B8" w14:textId="77777777" w:rsidR="002E5479" w:rsidRDefault="002E5479" w:rsidP="004052C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Timişoara Nord</w:t>
            </w:r>
          </w:p>
          <w:p w14:paraId="593A8C69" w14:textId="77777777" w:rsidR="002E5479" w:rsidRDefault="002E5479" w:rsidP="005305A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29817F" w14:textId="77777777" w:rsidR="002E5479" w:rsidRPr="00465A98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465A98">
              <w:rPr>
                <w:b/>
                <w:bCs/>
                <w:sz w:val="20"/>
                <w:szCs w:val="20"/>
              </w:rPr>
              <w:t>toată</w:t>
            </w:r>
          </w:p>
          <w:p w14:paraId="7159A772" w14:textId="77777777" w:rsidR="002E5479" w:rsidRPr="00465A98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465A98">
              <w:rPr>
                <w:b/>
                <w:bCs/>
                <w:sz w:val="20"/>
                <w:szCs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79B71A" w14:textId="77777777" w:rsidR="002E5479" w:rsidRPr="00CF787F" w:rsidRDefault="002E5479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CF787F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722F7F" w14:textId="77777777" w:rsidR="002E5479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94E6D1" w14:textId="77777777" w:rsidR="002E5479" w:rsidRPr="00984D71" w:rsidRDefault="002E5479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67A4EF" w14:textId="77777777" w:rsidR="002E5479" w:rsidRDefault="002E5479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:rsidRPr="00A8307A" w14:paraId="2475D976" w14:textId="77777777" w:rsidTr="00664FA3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1301E2A" w14:textId="77777777" w:rsidR="002E5479" w:rsidRPr="00A75A00" w:rsidRDefault="002E5479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01E40F" w14:textId="77777777" w:rsidR="002E5479" w:rsidRPr="00A8307A" w:rsidRDefault="002E5479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96F322" w14:textId="77777777" w:rsidR="002E5479" w:rsidRPr="00A8307A" w:rsidRDefault="002E5479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FA3777" w14:textId="77777777" w:rsidR="002E5479" w:rsidRPr="00A8307A" w:rsidRDefault="002E5479" w:rsidP="00664FA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102EC173" w14:textId="77777777" w:rsidR="002E5479" w:rsidRPr="00A8307A" w:rsidRDefault="002E5479" w:rsidP="00664FA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C01DEF" w14:textId="77777777" w:rsidR="002E5479" w:rsidRDefault="002E5479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664FA3">
              <w:rPr>
                <w:b/>
                <w:bCs/>
                <w:sz w:val="20"/>
                <w:szCs w:val="20"/>
              </w:rPr>
              <w:t>peste sch. 11</w:t>
            </w:r>
            <w:r>
              <w:rPr>
                <w:b/>
                <w:bCs/>
                <w:sz w:val="20"/>
                <w:szCs w:val="20"/>
              </w:rPr>
              <w:t xml:space="preserve">, </w:t>
            </w:r>
            <w:r w:rsidRPr="00664FA3">
              <w:rPr>
                <w:b/>
                <w:bCs/>
                <w:sz w:val="20"/>
                <w:szCs w:val="20"/>
              </w:rPr>
              <w:t>51</w:t>
            </w:r>
            <w:r>
              <w:rPr>
                <w:b/>
                <w:bCs/>
                <w:sz w:val="20"/>
                <w:szCs w:val="20"/>
              </w:rPr>
              <w:t xml:space="preserve">, 97 </w:t>
            </w:r>
          </w:p>
          <w:p w14:paraId="21494CC4" w14:textId="77777777" w:rsidR="002E5479" w:rsidRPr="00664FA3" w:rsidRDefault="002E5479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și 113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12C742" w14:textId="77777777" w:rsidR="002E5479" w:rsidRPr="00A8307A" w:rsidRDefault="002E5479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A8307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72F077" w14:textId="77777777" w:rsidR="002E5479" w:rsidRPr="00A8307A" w:rsidRDefault="002E5479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7FD5A0" w14:textId="77777777" w:rsidR="002E5479" w:rsidRPr="00A8307A" w:rsidRDefault="002E5479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335782" w14:textId="77777777" w:rsidR="002E5479" w:rsidRPr="00A8307A" w:rsidRDefault="002E5479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2B0DDCA" w14:textId="77777777" w:rsidR="002E5479" w:rsidRDefault="002E5479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abătute 1 </w:t>
            </w:r>
            <w:r>
              <w:rPr>
                <w:b/>
                <w:bCs/>
                <w:i/>
                <w:iCs/>
                <w:sz w:val="20"/>
              </w:rPr>
              <w:t xml:space="preserve">Peron, </w:t>
            </w:r>
          </w:p>
          <w:p w14:paraId="56392D67" w14:textId="77777777" w:rsidR="002E5479" w:rsidRDefault="002E5479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2 Peron, 1 Tehnică și </w:t>
            </w:r>
          </w:p>
          <w:p w14:paraId="6A8FA9E6" w14:textId="77777777" w:rsidR="002E5479" w:rsidRPr="00664FA3" w:rsidRDefault="002E5479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1 </w:t>
            </w:r>
            <w:r w:rsidRPr="00664FA3">
              <w:rPr>
                <w:b/>
                <w:bCs/>
                <w:i/>
                <w:iCs/>
                <w:sz w:val="20"/>
              </w:rPr>
              <w:t>Lugoj.</w:t>
            </w:r>
          </w:p>
        </w:tc>
      </w:tr>
      <w:tr w:rsidR="002E5479" w:rsidRPr="00A8307A" w14:paraId="6E9F37FB" w14:textId="77777777" w:rsidTr="00664FA3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2455D6" w14:textId="77777777" w:rsidR="002E5479" w:rsidRPr="00A75A00" w:rsidRDefault="002E5479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FDE802" w14:textId="77777777" w:rsidR="002E5479" w:rsidRPr="00A8307A" w:rsidRDefault="002E5479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BA5278" w14:textId="77777777" w:rsidR="002E5479" w:rsidRPr="00A8307A" w:rsidRDefault="002E5479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FA92D8" w14:textId="77777777" w:rsidR="002E5479" w:rsidRPr="00A8307A" w:rsidRDefault="002E5479" w:rsidP="00664FA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08E04CBA" w14:textId="77777777" w:rsidR="002E5479" w:rsidRPr="00A8307A" w:rsidRDefault="002E5479" w:rsidP="00664FA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EC3066" w14:textId="77777777" w:rsidR="002E5479" w:rsidRPr="00664FA3" w:rsidRDefault="002E5479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664FA3">
              <w:rPr>
                <w:b/>
                <w:bCs/>
                <w:sz w:val="20"/>
                <w:szCs w:val="20"/>
              </w:rPr>
              <w:t xml:space="preserve">peste sch. </w:t>
            </w:r>
          </w:p>
          <w:p w14:paraId="43096EB4" w14:textId="77777777" w:rsidR="002E5479" w:rsidRPr="00664FA3" w:rsidRDefault="002E5479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664FA3">
              <w:rPr>
                <w:b/>
                <w:bCs/>
                <w:sz w:val="20"/>
                <w:szCs w:val="20"/>
              </w:rPr>
              <w:t>7,  15, 25, 35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E8CB54" w14:textId="77777777" w:rsidR="002E5479" w:rsidRPr="00A8307A" w:rsidRDefault="002E5479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A8307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CD2A7D" w14:textId="77777777" w:rsidR="002E5479" w:rsidRPr="00A8307A" w:rsidRDefault="002E5479" w:rsidP="00664FA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E3B023" w14:textId="77777777" w:rsidR="002E5479" w:rsidRPr="00A8307A" w:rsidRDefault="002E5479" w:rsidP="00664FA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E9076D" w14:textId="77777777" w:rsidR="002E5479" w:rsidRPr="00A8307A" w:rsidRDefault="002E5479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8CEE332" w14:textId="77777777" w:rsidR="002E5479" w:rsidRPr="00A8307A" w:rsidRDefault="002E5479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abătute 1 Peron, </w:t>
            </w:r>
          </w:p>
          <w:p w14:paraId="13EEE616" w14:textId="77777777" w:rsidR="002E5479" w:rsidRPr="00A8307A" w:rsidRDefault="002E5479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2 Peron, 1 Tehnică și </w:t>
            </w:r>
          </w:p>
          <w:p w14:paraId="4EFD8334" w14:textId="77777777" w:rsidR="002E5479" w:rsidRPr="00A8307A" w:rsidRDefault="002E5479" w:rsidP="00664FA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1 Lugoj.</w:t>
            </w:r>
          </w:p>
        </w:tc>
      </w:tr>
      <w:tr w:rsidR="002E5479" w:rsidRPr="00A8307A" w14:paraId="3F170C69" w14:textId="77777777" w:rsidTr="003F40D2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338D12" w14:textId="77777777" w:rsidR="002E5479" w:rsidRPr="00A75A00" w:rsidRDefault="002E5479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B7D32A" w14:textId="77777777" w:rsidR="002E5479" w:rsidRPr="00A8307A" w:rsidRDefault="002E5479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2CD430" w14:textId="77777777" w:rsidR="002E5479" w:rsidRPr="003F40D2" w:rsidRDefault="002E5479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D51EDD" w14:textId="77777777" w:rsidR="002E5479" w:rsidRPr="00A8307A" w:rsidRDefault="002E5479" w:rsidP="003F40D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150DCD91" w14:textId="77777777" w:rsidR="002E5479" w:rsidRPr="00A8307A" w:rsidRDefault="002E5479" w:rsidP="003F40D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93FFE1" w14:textId="77777777" w:rsidR="002E5479" w:rsidRPr="00A8307A" w:rsidRDefault="002E5479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13, 17, 29, 43, 59, 63, 69, 73, 75</w:t>
            </w:r>
            <w:r>
              <w:rPr>
                <w:b/>
                <w:bCs/>
                <w:sz w:val="20"/>
              </w:rPr>
              <w:t xml:space="preserve">, </w:t>
            </w:r>
            <w:r w:rsidRPr="00A8307A">
              <w:rPr>
                <w:b/>
                <w:bCs/>
                <w:sz w:val="20"/>
              </w:rPr>
              <w:t>79</w:t>
            </w:r>
            <w:r>
              <w:rPr>
                <w:b/>
                <w:bCs/>
                <w:sz w:val="20"/>
              </w:rPr>
              <w:t>, 115 și 119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CC2A2A" w14:textId="77777777" w:rsidR="002E5479" w:rsidRPr="003F40D2" w:rsidRDefault="002E5479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 w:rsidRPr="003F40D2"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7A556A" w14:textId="77777777" w:rsidR="002E5479" w:rsidRPr="00A8307A" w:rsidRDefault="002E5479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2B9A47" w14:textId="77777777" w:rsidR="002E5479" w:rsidRPr="003F40D2" w:rsidRDefault="002E5479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CA564F" w14:textId="77777777" w:rsidR="002E5479" w:rsidRPr="00A8307A" w:rsidRDefault="002E5479" w:rsidP="003F40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45DD73D" w14:textId="77777777" w:rsidR="002E5479" w:rsidRPr="00A8307A" w:rsidRDefault="002E5479" w:rsidP="003F40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5 - 13, Cap X.</w:t>
            </w:r>
          </w:p>
        </w:tc>
      </w:tr>
      <w:tr w:rsidR="002E5479" w:rsidRPr="00A8307A" w14:paraId="38FD2E19" w14:textId="77777777" w:rsidTr="003F40D2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243FC65" w14:textId="77777777" w:rsidR="002E5479" w:rsidRPr="00A75A00" w:rsidRDefault="002E5479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36B03E" w14:textId="77777777" w:rsidR="002E5479" w:rsidRPr="00A8307A" w:rsidRDefault="002E5479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14169D" w14:textId="77777777" w:rsidR="002E5479" w:rsidRPr="003F40D2" w:rsidRDefault="002E5479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B44194" w14:textId="77777777" w:rsidR="002E5479" w:rsidRPr="00A8307A" w:rsidRDefault="002E5479" w:rsidP="003F40D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25449B9D" w14:textId="77777777" w:rsidR="002E5479" w:rsidRPr="00A8307A" w:rsidRDefault="002E5479" w:rsidP="003F40D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12AF80" w14:textId="77777777" w:rsidR="002E5479" w:rsidRDefault="002E5479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14:paraId="6BE396B1" w14:textId="77777777" w:rsidR="002E5479" w:rsidRPr="00A8307A" w:rsidRDefault="002E5479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 și 71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18F24C" w14:textId="77777777" w:rsidR="002E5479" w:rsidRPr="003F40D2" w:rsidRDefault="002E5479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</w:t>
            </w:r>
            <w:r w:rsidRPr="003F40D2"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1419F5" w14:textId="77777777" w:rsidR="002E5479" w:rsidRPr="00A8307A" w:rsidRDefault="002E5479" w:rsidP="003F40D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34CFBB" w14:textId="77777777" w:rsidR="002E5479" w:rsidRPr="003F40D2" w:rsidRDefault="002E5479" w:rsidP="003F40D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11F8FF" w14:textId="77777777" w:rsidR="002E5479" w:rsidRPr="00A8307A" w:rsidRDefault="002E5479" w:rsidP="003F40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88A3418" w14:textId="77777777" w:rsidR="002E5479" w:rsidRPr="00A8307A" w:rsidRDefault="002E5479" w:rsidP="003F40D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</w:rPr>
              <w:t>5 - 12, Cap X.</w:t>
            </w:r>
          </w:p>
        </w:tc>
      </w:tr>
      <w:tr w:rsidR="002E5479" w:rsidRPr="00A8307A" w14:paraId="2E1BF80C" w14:textId="77777777" w:rsidTr="007B4F6A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3DE4375" w14:textId="77777777" w:rsidR="002E5479" w:rsidRPr="00A75A00" w:rsidRDefault="002E5479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CEB931" w14:textId="77777777" w:rsidR="002E5479" w:rsidRPr="00A8307A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A376E5" w14:textId="77777777" w:rsidR="002E5479" w:rsidRPr="00732832" w:rsidRDefault="002E547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153730" w14:textId="77777777" w:rsidR="002E5479" w:rsidRPr="00A8307A" w:rsidRDefault="002E5479" w:rsidP="007B4F6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17F2F9FE" w14:textId="77777777" w:rsidR="002E5479" w:rsidRPr="00A8307A" w:rsidRDefault="002E5479" w:rsidP="007B4F6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Cap </w:t>
            </w:r>
            <w:r>
              <w:rPr>
                <w:b/>
                <w:bCs/>
                <w:sz w:val="20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6D38AC" w14:textId="77777777" w:rsidR="002E5479" w:rsidRPr="00A8307A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24, 120, 132 și 136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240F8C" w14:textId="77777777" w:rsidR="002E5479" w:rsidRPr="007B4F6A" w:rsidRDefault="002E547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 w:rsidRPr="007B4F6A"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7571BD" w14:textId="77777777" w:rsidR="002E5479" w:rsidRPr="00A8307A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990726" w14:textId="77777777" w:rsidR="002E5479" w:rsidRPr="00732832" w:rsidRDefault="002E547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B40C14" w14:textId="77777777" w:rsidR="002E5479" w:rsidRDefault="002E5479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5403BD8" w14:textId="77777777" w:rsidR="002E5479" w:rsidRDefault="002E5479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spre și de la st. Timișoara Sud, Timișoara Vest și Ronaț Triaj.</w:t>
            </w:r>
          </w:p>
          <w:p w14:paraId="3C44D2EB" w14:textId="77777777" w:rsidR="002E5479" w:rsidRDefault="002E5479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75C482E" w14:textId="77777777" w:rsidR="002E5479" w:rsidRDefault="002E5479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abătute 1 Peron, </w:t>
            </w:r>
          </w:p>
          <w:p w14:paraId="6A49D923" w14:textId="77777777" w:rsidR="002E5479" w:rsidRPr="00A8307A" w:rsidRDefault="002E5479" w:rsidP="007B4F6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2 Peron, 1 - 3 Reșița.</w:t>
            </w:r>
          </w:p>
        </w:tc>
      </w:tr>
      <w:tr w:rsidR="002E5479" w:rsidRPr="00A8307A" w14:paraId="4F7DDDB5" w14:textId="77777777" w:rsidTr="00B26991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207A028" w14:textId="77777777" w:rsidR="002E5479" w:rsidRPr="00A75A00" w:rsidRDefault="002E5479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97D00E" w14:textId="77777777" w:rsidR="002E5479" w:rsidRPr="00A8307A" w:rsidRDefault="002E5479" w:rsidP="00B2699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15ABC3" w14:textId="77777777" w:rsidR="002E5479" w:rsidRPr="00B26991" w:rsidRDefault="002E5479" w:rsidP="00B2699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6B405D" w14:textId="77777777" w:rsidR="002E5479" w:rsidRPr="00A8307A" w:rsidRDefault="002E5479" w:rsidP="00B2699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2F911889" w14:textId="77777777" w:rsidR="002E5479" w:rsidRPr="00A8307A" w:rsidRDefault="002E5479" w:rsidP="00B2699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Cap </w:t>
            </w:r>
            <w:r>
              <w:rPr>
                <w:b/>
                <w:bCs/>
                <w:sz w:val="20"/>
              </w:rPr>
              <w:t>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67170F" w14:textId="77777777" w:rsidR="002E5479" w:rsidRPr="00A8307A" w:rsidRDefault="002E5479" w:rsidP="00B2699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peste sch. 1</w:t>
            </w:r>
            <w:r>
              <w:rPr>
                <w:b/>
                <w:bCs/>
                <w:sz w:val="20"/>
              </w:rPr>
              <w:t>10, 126 și 146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EC8BBE" w14:textId="77777777" w:rsidR="002E5479" w:rsidRPr="00B26991" w:rsidRDefault="002E5479" w:rsidP="00B2699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</w:t>
            </w:r>
            <w:r w:rsidRPr="00B26991"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B9C414" w14:textId="77777777" w:rsidR="002E5479" w:rsidRPr="00A8307A" w:rsidRDefault="002E5479" w:rsidP="00B2699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A3F4C0" w14:textId="77777777" w:rsidR="002E5479" w:rsidRPr="00B26991" w:rsidRDefault="002E5479" w:rsidP="00B2699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F16083" w14:textId="77777777" w:rsidR="002E5479" w:rsidRPr="00A8307A" w:rsidRDefault="002E5479" w:rsidP="00B2699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61057AE" w14:textId="77777777" w:rsidR="002E5479" w:rsidRDefault="002E5479" w:rsidP="00B2699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la liniile </w:t>
            </w:r>
            <w:r>
              <w:rPr>
                <w:b/>
                <w:bCs/>
                <w:i/>
                <w:iCs/>
                <w:sz w:val="20"/>
              </w:rPr>
              <w:t xml:space="preserve">4 și </w:t>
            </w:r>
            <w:r w:rsidRPr="00A8307A">
              <w:rPr>
                <w:b/>
                <w:bCs/>
                <w:i/>
                <w:iCs/>
                <w:sz w:val="20"/>
              </w:rPr>
              <w:t>5</w:t>
            </w:r>
            <w:r>
              <w:rPr>
                <w:b/>
                <w:bCs/>
                <w:i/>
                <w:iCs/>
                <w:sz w:val="20"/>
              </w:rPr>
              <w:t xml:space="preserve"> Reșița și </w:t>
            </w:r>
          </w:p>
          <w:p w14:paraId="4C00A319" w14:textId="77777777" w:rsidR="002E5479" w:rsidRPr="00A8307A" w:rsidRDefault="002E5479" w:rsidP="00B2699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8 - 11 </w:t>
            </w:r>
            <w:r w:rsidRPr="00A8307A">
              <w:rPr>
                <w:b/>
                <w:bCs/>
                <w:i/>
                <w:iCs/>
                <w:sz w:val="20"/>
              </w:rPr>
              <w:t xml:space="preserve">Cap </w:t>
            </w:r>
            <w:r>
              <w:rPr>
                <w:b/>
                <w:bCs/>
                <w:i/>
                <w:iCs/>
                <w:sz w:val="20"/>
              </w:rPr>
              <w:t>Y</w:t>
            </w:r>
            <w:r w:rsidRPr="00A8307A">
              <w:rPr>
                <w:b/>
                <w:bCs/>
                <w:i/>
                <w:iCs/>
                <w:sz w:val="20"/>
              </w:rPr>
              <w:t>.</w:t>
            </w:r>
          </w:p>
        </w:tc>
      </w:tr>
      <w:tr w:rsidR="002E5479" w:rsidRPr="00A8307A" w14:paraId="010A08EA" w14:textId="77777777" w:rsidTr="00B26991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AAF4A9D" w14:textId="77777777" w:rsidR="002E5479" w:rsidRPr="00A75A00" w:rsidRDefault="002E5479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CE250E" w14:textId="77777777" w:rsidR="002E5479" w:rsidRPr="00A8307A" w:rsidRDefault="002E5479" w:rsidP="00BC71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705084" w14:textId="77777777" w:rsidR="002E5479" w:rsidRPr="00B26991" w:rsidRDefault="002E5479" w:rsidP="00BC71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CDCE43" w14:textId="77777777" w:rsidR="002E5479" w:rsidRPr="00A8307A" w:rsidRDefault="002E5479" w:rsidP="00BC717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  <w:r>
              <w:rPr>
                <w:b/>
                <w:bCs/>
                <w:sz w:val="20"/>
              </w:rPr>
              <w:t xml:space="preserve"> linia Grupa A Cap Y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6ED95A" w14:textId="77777777" w:rsidR="002E5479" w:rsidRDefault="002E5479" w:rsidP="00BC71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349512A9" w14:textId="77777777" w:rsidR="002E5479" w:rsidRDefault="002E5479" w:rsidP="00BC71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diag. </w:t>
            </w:r>
          </w:p>
          <w:p w14:paraId="55F9A360" w14:textId="77777777" w:rsidR="002E5479" w:rsidRPr="00A8307A" w:rsidRDefault="002E5479" w:rsidP="00BC71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36 - 44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FD8CBD" w14:textId="77777777" w:rsidR="002E5479" w:rsidRDefault="002E5479" w:rsidP="00BC71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0D19F4" w14:textId="77777777" w:rsidR="002E5479" w:rsidRPr="00A8307A" w:rsidRDefault="002E5479" w:rsidP="00BC71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A9AA0B" w14:textId="77777777" w:rsidR="002E5479" w:rsidRPr="00B26991" w:rsidRDefault="002E5479" w:rsidP="00BC71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ED19FA" w14:textId="77777777" w:rsidR="002E5479" w:rsidRDefault="002E5479" w:rsidP="00BC717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Inclusiv peste sch. 36 și 44.</w:t>
            </w:r>
          </w:p>
          <w:p w14:paraId="2D0A4538" w14:textId="77777777" w:rsidR="002E5479" w:rsidRDefault="002E5479" w:rsidP="00BC71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 în direcția </w:t>
            </w:r>
            <w:r w:rsidRPr="00D778D1">
              <w:rPr>
                <w:b/>
                <w:bCs/>
                <w:i/>
                <w:iCs/>
                <w:sz w:val="20"/>
              </w:rPr>
              <w:t>Timişoara Nord</w:t>
            </w:r>
            <w:r>
              <w:rPr>
                <w:b/>
                <w:bCs/>
                <w:i/>
                <w:iCs/>
                <w:sz w:val="20"/>
              </w:rPr>
              <w:t xml:space="preserve"> - </w:t>
            </w:r>
            <w:r w:rsidRPr="00D778D1">
              <w:rPr>
                <w:b/>
                <w:bCs/>
                <w:i/>
                <w:iCs/>
                <w:sz w:val="20"/>
              </w:rPr>
              <w:t xml:space="preserve">Timişoara </w:t>
            </w:r>
            <w:r>
              <w:rPr>
                <w:b/>
                <w:bCs/>
                <w:i/>
                <w:iCs/>
                <w:sz w:val="20"/>
              </w:rPr>
              <w:t xml:space="preserve">Sud,  </w:t>
            </w:r>
            <w:r w:rsidRPr="00D778D1">
              <w:rPr>
                <w:b/>
                <w:bCs/>
                <w:i/>
                <w:iCs/>
                <w:sz w:val="20"/>
              </w:rPr>
              <w:t>Timişoara Nord</w:t>
            </w:r>
            <w:r>
              <w:rPr>
                <w:b/>
                <w:bCs/>
                <w:i/>
                <w:iCs/>
                <w:sz w:val="20"/>
              </w:rPr>
              <w:t xml:space="preserve"> - </w:t>
            </w:r>
            <w:r w:rsidRPr="00D778D1">
              <w:rPr>
                <w:b/>
                <w:bCs/>
                <w:i/>
                <w:iCs/>
                <w:sz w:val="20"/>
              </w:rPr>
              <w:t xml:space="preserve">Timişoara </w:t>
            </w:r>
            <w:r>
              <w:rPr>
                <w:b/>
                <w:bCs/>
                <w:i/>
                <w:iCs/>
                <w:sz w:val="20"/>
              </w:rPr>
              <w:t xml:space="preserve">Vest și liniile 1 - 6 Reșița, liniile </w:t>
            </w:r>
          </w:p>
          <w:p w14:paraId="7E0E2E10" w14:textId="77777777" w:rsidR="002E5479" w:rsidRPr="00A8307A" w:rsidRDefault="002E5479" w:rsidP="00BC717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1 - 12 Cap Y </w:t>
            </w:r>
            <w:r w:rsidRPr="00D778D1">
              <w:rPr>
                <w:b/>
                <w:bCs/>
                <w:i/>
                <w:iCs/>
                <w:sz w:val="20"/>
              </w:rPr>
              <w:t>Timişoara Nord</w:t>
            </w:r>
            <w:r>
              <w:rPr>
                <w:b/>
                <w:bCs/>
                <w:i/>
                <w:iCs/>
                <w:sz w:val="20"/>
              </w:rPr>
              <w:t>.</w:t>
            </w:r>
          </w:p>
        </w:tc>
      </w:tr>
      <w:tr w:rsidR="002E5479" w:rsidRPr="00A8307A" w14:paraId="140B3654" w14:textId="77777777" w:rsidTr="00B26991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04981A" w14:textId="77777777" w:rsidR="002E5479" w:rsidRPr="00A75A00" w:rsidRDefault="002E5479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4C05E6" w14:textId="77777777" w:rsidR="002E5479" w:rsidRPr="00A8307A" w:rsidRDefault="002E5479" w:rsidP="002353C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8B0F83" w14:textId="77777777" w:rsidR="002E5479" w:rsidRPr="00B26991" w:rsidRDefault="002E5479" w:rsidP="002353C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DEEEF4" w14:textId="77777777" w:rsidR="002E5479" w:rsidRPr="00A8307A" w:rsidRDefault="002E5479" w:rsidP="002353C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  <w:r>
              <w:rPr>
                <w:b/>
                <w:bCs/>
                <w:sz w:val="20"/>
              </w:rPr>
              <w:t xml:space="preserve"> linia </w:t>
            </w:r>
            <w:r w:rsidRPr="00A8307A">
              <w:rPr>
                <w:b/>
                <w:bCs/>
                <w:sz w:val="20"/>
              </w:rPr>
              <w:t xml:space="preserve">Grupa </w:t>
            </w:r>
            <w:r>
              <w:rPr>
                <w:b/>
                <w:bCs/>
                <w:sz w:val="20"/>
              </w:rPr>
              <w:t>B Cap.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81E2BB" w14:textId="77777777" w:rsidR="002E5479" w:rsidRDefault="002E5479" w:rsidP="002353C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1CE3DC7A" w14:textId="77777777" w:rsidR="002E5479" w:rsidRDefault="002E5479" w:rsidP="002353C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diag. </w:t>
            </w:r>
          </w:p>
          <w:p w14:paraId="6C8E052A" w14:textId="77777777" w:rsidR="002E5479" w:rsidRPr="00A8307A" w:rsidRDefault="002E5479" w:rsidP="002353C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34 - 40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691C16" w14:textId="77777777" w:rsidR="002E5479" w:rsidRDefault="002E5479" w:rsidP="002353C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674D56" w14:textId="77777777" w:rsidR="002E5479" w:rsidRPr="00A8307A" w:rsidRDefault="002E5479" w:rsidP="002353C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0EB1CF" w14:textId="77777777" w:rsidR="002E5479" w:rsidRPr="00B26991" w:rsidRDefault="002E5479" w:rsidP="002353C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C83CAC" w14:textId="77777777" w:rsidR="002E5479" w:rsidRDefault="002E5479" w:rsidP="002353C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Inclusiv peste sch. 34 și 40.</w:t>
            </w:r>
          </w:p>
          <w:p w14:paraId="4ECC70AB" w14:textId="77777777" w:rsidR="002E5479" w:rsidRPr="00A8307A" w:rsidRDefault="002E5479" w:rsidP="002353C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linia 218 Timișoara Nord - Arad și liniile 1 - 6 Reșița, liniile 1- 12 Cap. Y Timișoara Nord.</w:t>
            </w:r>
          </w:p>
        </w:tc>
      </w:tr>
      <w:tr w:rsidR="002E5479" w:rsidRPr="00A8307A" w14:paraId="5DDF56C9" w14:textId="77777777" w:rsidTr="00B26991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D2FDEB4" w14:textId="77777777" w:rsidR="002E5479" w:rsidRPr="00A75A00" w:rsidRDefault="002E5479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7F5CFC" w14:textId="77777777" w:rsidR="002E5479" w:rsidRPr="00A8307A" w:rsidRDefault="002E5479" w:rsidP="00BC71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1EEEDD" w14:textId="77777777" w:rsidR="002E5479" w:rsidRPr="00B26991" w:rsidRDefault="002E5479" w:rsidP="00BC71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BE5A6C" w14:textId="77777777" w:rsidR="002E5479" w:rsidRPr="00A8307A" w:rsidRDefault="002E5479" w:rsidP="00BC717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  <w:r>
              <w:rPr>
                <w:b/>
                <w:bCs/>
                <w:sz w:val="20"/>
              </w:rPr>
              <w:t xml:space="preserve"> linia Grupa B Cap Y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9FA0D0" w14:textId="77777777" w:rsidR="002E5479" w:rsidRDefault="002E5479" w:rsidP="00BC717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E916E7" w14:textId="77777777" w:rsidR="002E5479" w:rsidRDefault="002E5479" w:rsidP="00BC71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207B13" w14:textId="77777777" w:rsidR="002E5479" w:rsidRPr="00A8307A" w:rsidRDefault="002E5479" w:rsidP="00BC717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1E7BF7" w14:textId="77777777" w:rsidR="002E5479" w:rsidRPr="00B26991" w:rsidRDefault="002E5479" w:rsidP="00BC717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869A6F" w14:textId="77777777" w:rsidR="002E5479" w:rsidRDefault="002E5479" w:rsidP="00BC717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la linia 100 </w:t>
            </w:r>
            <w:r w:rsidRPr="00D778D1">
              <w:rPr>
                <w:b/>
                <w:bCs/>
                <w:i/>
                <w:iCs/>
                <w:sz w:val="20"/>
              </w:rPr>
              <w:t>Timişoara Nord</w:t>
            </w:r>
            <w:r>
              <w:rPr>
                <w:b/>
                <w:bCs/>
                <w:i/>
                <w:iCs/>
                <w:sz w:val="20"/>
              </w:rPr>
              <w:t xml:space="preserve"> - Cărpiniș, linia 133 </w:t>
            </w:r>
            <w:r w:rsidRPr="00D778D1">
              <w:rPr>
                <w:b/>
                <w:bCs/>
                <w:i/>
                <w:iCs/>
                <w:sz w:val="20"/>
              </w:rPr>
              <w:t>Timişoara Nord</w:t>
            </w:r>
            <w:r>
              <w:rPr>
                <w:b/>
                <w:bCs/>
                <w:i/>
                <w:iCs/>
                <w:sz w:val="20"/>
              </w:rPr>
              <w:t xml:space="preserve"> - Ronaț Triaj și liniile 1 - 6 Reșița, liniile 1 - 12 Cap Y </w:t>
            </w:r>
            <w:r w:rsidRPr="00D778D1">
              <w:rPr>
                <w:b/>
                <w:bCs/>
                <w:i/>
                <w:iCs/>
                <w:sz w:val="20"/>
              </w:rPr>
              <w:t>Timişoara Nord</w:t>
            </w:r>
            <w:r>
              <w:rPr>
                <w:b/>
                <w:bCs/>
                <w:i/>
                <w:iCs/>
                <w:sz w:val="20"/>
              </w:rPr>
              <w:t>.</w:t>
            </w:r>
          </w:p>
        </w:tc>
      </w:tr>
      <w:tr w:rsidR="002E5479" w:rsidRPr="00A8307A" w14:paraId="2797466B" w14:textId="77777777" w:rsidTr="000D3BBC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C113B47" w14:textId="77777777" w:rsidR="002E5479" w:rsidRPr="00A75A00" w:rsidRDefault="002E5479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1BFFF7" w14:textId="77777777" w:rsidR="002E5479" w:rsidRPr="00A8307A" w:rsidRDefault="002E5479" w:rsidP="000D3B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377327" w14:textId="77777777" w:rsidR="002E5479" w:rsidRPr="000D3BBC" w:rsidRDefault="002E5479" w:rsidP="000D3BB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49A9DC" w14:textId="77777777" w:rsidR="002E5479" w:rsidRPr="00A8307A" w:rsidRDefault="002E5479" w:rsidP="000D3BB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28063F28" w14:textId="77777777" w:rsidR="002E5479" w:rsidRPr="00A8307A" w:rsidRDefault="002E5479" w:rsidP="000D3BB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B19A08" w14:textId="77777777" w:rsidR="002E5479" w:rsidRDefault="002E5479" w:rsidP="000D3B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</w:p>
          <w:p w14:paraId="426ED6BC" w14:textId="77777777" w:rsidR="002E5479" w:rsidRPr="00A8307A" w:rsidRDefault="002E5479" w:rsidP="000D3B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 52, 66, 68, 70, 86 și 96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30BC1F" w14:textId="77777777" w:rsidR="002E5479" w:rsidRPr="000D3BBC" w:rsidRDefault="002E5479" w:rsidP="000D3BB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 w:rsidRPr="000D3BBC"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ADB23A" w14:textId="77777777" w:rsidR="002E5479" w:rsidRPr="00A8307A" w:rsidRDefault="002E5479" w:rsidP="000D3BB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9B210D" w14:textId="77777777" w:rsidR="002E5479" w:rsidRPr="000D3BBC" w:rsidRDefault="002E5479" w:rsidP="000D3BB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4FE296" w14:textId="77777777" w:rsidR="002E5479" w:rsidRPr="00A8307A" w:rsidRDefault="002E5479" w:rsidP="000D3BB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0B47FCB" w14:textId="77777777" w:rsidR="002E5479" w:rsidRPr="00A8307A" w:rsidRDefault="002E5479" w:rsidP="000D3BB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1- 13 Cap Y și liniile 1R - 6R.</w:t>
            </w:r>
          </w:p>
        </w:tc>
      </w:tr>
      <w:tr w:rsidR="002E5479" w:rsidRPr="00A8307A" w14:paraId="47751C84" w14:textId="77777777" w:rsidTr="009658E6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754F23" w14:textId="77777777" w:rsidR="002E5479" w:rsidRPr="00A75A00" w:rsidRDefault="002E5479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69D602" w14:textId="77777777" w:rsidR="002E5479" w:rsidRPr="00A8307A" w:rsidRDefault="002E5479" w:rsidP="009658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43D654" w14:textId="77777777" w:rsidR="002E5479" w:rsidRPr="009658E6" w:rsidRDefault="002E5479" w:rsidP="009658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8238EC" w14:textId="77777777" w:rsidR="002E5479" w:rsidRPr="00A8307A" w:rsidRDefault="002E5479" w:rsidP="009658E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4ACE787F" w14:textId="77777777" w:rsidR="002E5479" w:rsidRPr="00A8307A" w:rsidRDefault="002E5479" w:rsidP="009658E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F173E7" w14:textId="77777777" w:rsidR="002E5479" w:rsidRPr="00A8307A" w:rsidRDefault="002E5479" w:rsidP="009658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  <w:r>
              <w:rPr>
                <w:b/>
                <w:bCs/>
                <w:sz w:val="20"/>
              </w:rPr>
              <w:t>54, TDJ 90/94, TDJ 92/104, TDJ 108/118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F867F7" w14:textId="77777777" w:rsidR="002E5479" w:rsidRPr="009658E6" w:rsidRDefault="002E5479" w:rsidP="009658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 w:rsidRPr="009658E6">
              <w:rPr>
                <w:b/>
                <w:bCs/>
                <w:sz w:val="36"/>
              </w:rPr>
              <w:t>1</w:t>
            </w: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B96317" w14:textId="77777777" w:rsidR="002E5479" w:rsidRPr="00A8307A" w:rsidRDefault="002E5479" w:rsidP="009658E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1B6CEE" w14:textId="77777777" w:rsidR="002E5479" w:rsidRPr="009658E6" w:rsidRDefault="002E5479" w:rsidP="009658E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2EBECE" w14:textId="77777777" w:rsidR="002E5479" w:rsidRPr="00A8307A" w:rsidRDefault="002E5479" w:rsidP="009658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85A9E3A" w14:textId="77777777" w:rsidR="002E5479" w:rsidRPr="00A8307A" w:rsidRDefault="002E5479" w:rsidP="009658E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1- 13 Cap Y și liniile 1R - 6R.</w:t>
            </w:r>
          </w:p>
        </w:tc>
      </w:tr>
      <w:tr w:rsidR="002E5479" w:rsidRPr="00A8307A" w14:paraId="0ADBC657" w14:textId="77777777" w:rsidTr="00472E19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2D3E11F" w14:textId="77777777" w:rsidR="002E5479" w:rsidRPr="00A75A00" w:rsidRDefault="002E5479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70550D" w14:textId="77777777" w:rsidR="002E5479" w:rsidRPr="00A8307A" w:rsidRDefault="002E5479" w:rsidP="00472E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7BB80E" w14:textId="77777777" w:rsidR="002E5479" w:rsidRPr="00472E19" w:rsidRDefault="002E5479" w:rsidP="00472E1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50ACE2" w14:textId="77777777" w:rsidR="002E5479" w:rsidRPr="00A8307A" w:rsidRDefault="002E5479" w:rsidP="00472E1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6C050BA1" w14:textId="77777777" w:rsidR="002E5479" w:rsidRPr="00A8307A" w:rsidRDefault="002E5479" w:rsidP="00472E1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9C074D" w14:textId="77777777" w:rsidR="002E5479" w:rsidRPr="00A8307A" w:rsidRDefault="002E5479" w:rsidP="00472E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32, 60, 76, 78, </w:t>
            </w:r>
            <w:r>
              <w:rPr>
                <w:b/>
                <w:bCs/>
                <w:sz w:val="20"/>
              </w:rPr>
              <w:t xml:space="preserve">și </w:t>
            </w:r>
            <w:r w:rsidRPr="00A8307A">
              <w:rPr>
                <w:b/>
                <w:bCs/>
                <w:sz w:val="20"/>
              </w:rPr>
              <w:t>88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D0DE2E" w14:textId="77777777" w:rsidR="002E5479" w:rsidRPr="00472E19" w:rsidRDefault="002E5479" w:rsidP="00472E1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 w:rsidRPr="00472E19"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E84FF2" w14:textId="77777777" w:rsidR="002E5479" w:rsidRPr="00A8307A" w:rsidRDefault="002E5479" w:rsidP="00472E1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4FCA76" w14:textId="77777777" w:rsidR="002E5479" w:rsidRPr="00472E19" w:rsidRDefault="002E5479" w:rsidP="00472E1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16D8A6" w14:textId="77777777" w:rsidR="002E5479" w:rsidRPr="00A8307A" w:rsidRDefault="002E5479" w:rsidP="00472E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1823298" w14:textId="77777777" w:rsidR="002E5479" w:rsidRPr="00A8307A" w:rsidRDefault="002E5479" w:rsidP="00472E1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1- 13, Cap Y și liniile 1R - 6R.</w:t>
            </w:r>
          </w:p>
        </w:tc>
      </w:tr>
      <w:tr w:rsidR="002E5479" w:rsidRPr="00A8307A" w14:paraId="17478B99" w14:textId="77777777" w:rsidTr="00530A8D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C54B845" w14:textId="77777777" w:rsidR="002E5479" w:rsidRPr="00A75A00" w:rsidRDefault="002E5479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2DFF8A" w14:textId="77777777" w:rsidR="002E5479" w:rsidRPr="00A8307A" w:rsidRDefault="002E5479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B12E1F" w14:textId="77777777" w:rsidR="002E5479" w:rsidRPr="00530A8D" w:rsidRDefault="002E5479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431EB3" w14:textId="77777777" w:rsidR="002E5479" w:rsidRPr="00A8307A" w:rsidRDefault="002E5479" w:rsidP="00530A8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55FD7EC9" w14:textId="77777777" w:rsidR="002E5479" w:rsidRPr="00A8307A" w:rsidRDefault="002E5479" w:rsidP="00530A8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F5C2FA" w14:textId="77777777" w:rsidR="002E5479" w:rsidRPr="00A8307A" w:rsidRDefault="002E5479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  <w:r>
              <w:rPr>
                <w:b/>
                <w:bCs/>
                <w:sz w:val="20"/>
              </w:rPr>
              <w:t>56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45E87C" w14:textId="77777777" w:rsidR="002E5479" w:rsidRPr="00530A8D" w:rsidRDefault="002E5479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 w:rsidRPr="00530A8D">
              <w:rPr>
                <w:b/>
                <w:bCs/>
                <w:sz w:val="36"/>
              </w:rPr>
              <w:t>1</w:t>
            </w: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F493AC" w14:textId="77777777" w:rsidR="002E5479" w:rsidRPr="00A8307A" w:rsidRDefault="002E5479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D1F0EC" w14:textId="77777777" w:rsidR="002E5479" w:rsidRPr="00530A8D" w:rsidRDefault="002E5479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14537F" w14:textId="77777777" w:rsidR="002E5479" w:rsidRPr="00A8307A" w:rsidRDefault="002E5479" w:rsidP="00530A8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7D3E6BB" w14:textId="77777777" w:rsidR="002E5479" w:rsidRPr="00A8307A" w:rsidRDefault="002E5479" w:rsidP="00530A8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1- 13, Cap Y și liniile 1R - 6R.</w:t>
            </w:r>
          </w:p>
        </w:tc>
      </w:tr>
      <w:tr w:rsidR="002E5479" w:rsidRPr="00A8307A" w14:paraId="127A3129" w14:textId="77777777" w:rsidTr="00530A8D">
        <w:trPr>
          <w:cantSplit/>
          <w:trHeight w:val="4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EC32335" w14:textId="77777777" w:rsidR="002E5479" w:rsidRPr="00A75A00" w:rsidRDefault="002E5479">
            <w:pPr>
              <w:numPr>
                <w:ilvl w:val="0"/>
                <w:numId w:val="20"/>
              </w:numPr>
              <w:spacing w:before="120" w:after="12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2A6BB1" w14:textId="77777777" w:rsidR="002E5479" w:rsidRPr="00A8307A" w:rsidRDefault="002E5479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722B0F" w14:textId="77777777" w:rsidR="002E5479" w:rsidRPr="00530A8D" w:rsidRDefault="002E5479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EABC68" w14:textId="77777777" w:rsidR="002E5479" w:rsidRPr="00A8307A" w:rsidRDefault="002E5479" w:rsidP="00530A8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St. Timişoara Nord</w:t>
            </w:r>
          </w:p>
          <w:p w14:paraId="574AD971" w14:textId="77777777" w:rsidR="002E5479" w:rsidRPr="00A8307A" w:rsidRDefault="002E5479" w:rsidP="00530A8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>Grupa C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84A0F6" w14:textId="77777777" w:rsidR="002E5479" w:rsidRPr="00A8307A" w:rsidRDefault="002E5479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 w:rsidRPr="00A8307A">
              <w:rPr>
                <w:b/>
                <w:bCs/>
                <w:sz w:val="20"/>
              </w:rPr>
              <w:t xml:space="preserve">peste sch. </w:t>
            </w:r>
            <w:r>
              <w:rPr>
                <w:b/>
                <w:bCs/>
                <w:sz w:val="20"/>
              </w:rPr>
              <w:t>106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1FE033" w14:textId="77777777" w:rsidR="002E5479" w:rsidRPr="00530A8D" w:rsidRDefault="002E5479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</w:t>
            </w:r>
            <w:r w:rsidRPr="00530A8D"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E8CE7C" w14:textId="77777777" w:rsidR="002E5479" w:rsidRPr="00A8307A" w:rsidRDefault="002E5479" w:rsidP="00530A8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46293C" w14:textId="77777777" w:rsidR="002E5479" w:rsidRPr="00530A8D" w:rsidRDefault="002E5479" w:rsidP="00530A8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A8D9DB" w14:textId="77777777" w:rsidR="002E5479" w:rsidRPr="00A8307A" w:rsidRDefault="002E5479" w:rsidP="00530A8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5BA9886" w14:textId="77777777" w:rsidR="002E5479" w:rsidRPr="00A8307A" w:rsidRDefault="002E5479" w:rsidP="00530A8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A8307A">
              <w:rPr>
                <w:b/>
                <w:bCs/>
                <w:i/>
                <w:iCs/>
                <w:sz w:val="20"/>
              </w:rPr>
              <w:t>la liniile 1- 13, Cap Y și liniile 1R - 6R.</w:t>
            </w:r>
          </w:p>
        </w:tc>
      </w:tr>
      <w:tr w:rsidR="002E5479" w14:paraId="68CEA6F7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4BCBBB2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7998A6" w14:textId="77777777" w:rsidR="002E5479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E1CAE1" w14:textId="77777777" w:rsidR="002E5479" w:rsidRPr="00CF787F" w:rsidRDefault="002E5479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310AE2" w14:textId="77777777" w:rsidR="002E5479" w:rsidRDefault="002E5479" w:rsidP="00377DB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Ronaţ Triaj</w:t>
            </w:r>
          </w:p>
          <w:p w14:paraId="4F7B3E37" w14:textId="77777777" w:rsidR="002E5479" w:rsidRDefault="002E5479" w:rsidP="00377DB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A </w:t>
            </w:r>
          </w:p>
          <w:p w14:paraId="460EB413" w14:textId="77777777" w:rsidR="002E5479" w:rsidRDefault="002E5479" w:rsidP="000418A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 și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1F0C8D" w14:textId="77777777" w:rsidR="002E5479" w:rsidRDefault="002E5479" w:rsidP="00377DB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peste toate apara-tele de cale din stația </w:t>
            </w:r>
            <w:r>
              <w:rPr>
                <w:b/>
                <w:bCs/>
                <w:sz w:val="20"/>
              </w:rPr>
              <w:t>Ronaţ Triaj</w:t>
            </w:r>
          </w:p>
          <w:p w14:paraId="6B315A48" w14:textId="77777777" w:rsidR="002E5479" w:rsidRPr="00465A98" w:rsidRDefault="002E5479" w:rsidP="00377DB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t>Grupa 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616CEC" w14:textId="77777777" w:rsidR="002E5479" w:rsidRPr="00CF787F" w:rsidRDefault="002E5479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9C81D0" w14:textId="77777777" w:rsidR="002E5479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2CC782" w14:textId="77777777" w:rsidR="002E5479" w:rsidRPr="00984D71" w:rsidRDefault="002E5479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EE6984" w14:textId="77777777" w:rsidR="002E5479" w:rsidRDefault="002E5479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F52DBFF" w14:textId="77777777" w:rsidR="002E5479" w:rsidRDefault="002E5479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3 - 8 abătute.</w:t>
            </w:r>
          </w:p>
        </w:tc>
      </w:tr>
      <w:tr w:rsidR="002E5479" w14:paraId="7C8F46F5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E8500F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5432BB" w14:textId="77777777" w:rsidR="002E5479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2AFD43" w14:textId="77777777" w:rsidR="002E5479" w:rsidRPr="00CF787F" w:rsidRDefault="002E5479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42B834" w14:textId="77777777" w:rsidR="002E5479" w:rsidRDefault="002E5479" w:rsidP="00ED167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Ronaţ Triaj</w:t>
            </w:r>
          </w:p>
          <w:p w14:paraId="48A15398" w14:textId="77777777" w:rsidR="002E5479" w:rsidRDefault="002E5479" w:rsidP="00ED167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</w:t>
            </w:r>
          </w:p>
          <w:p w14:paraId="7010CA9A" w14:textId="77777777" w:rsidR="002E5479" w:rsidRDefault="002E5479" w:rsidP="00ED167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3 - 8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3974B9" w14:textId="77777777" w:rsidR="002E5479" w:rsidRPr="00465A98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465A98">
              <w:rPr>
                <w:b/>
                <w:bCs/>
                <w:sz w:val="20"/>
                <w:szCs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3FC3EE" w14:textId="77777777" w:rsidR="002E5479" w:rsidRDefault="002E5479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4C82CA" w14:textId="77777777" w:rsidR="002E5479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42467E" w14:textId="77777777" w:rsidR="002E5479" w:rsidRPr="00984D71" w:rsidRDefault="002E5479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9711B6" w14:textId="77777777" w:rsidR="002E5479" w:rsidRDefault="002E5479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Inclusiv diagonala 2 - 4 Ronaţ Triaj Grupa A.</w:t>
            </w:r>
          </w:p>
        </w:tc>
      </w:tr>
      <w:tr w:rsidR="002E5479" w14:paraId="564DA6CD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A22F06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F2C323" w14:textId="77777777" w:rsidR="002E5479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6+300</w:t>
            </w:r>
          </w:p>
          <w:p w14:paraId="1B34D3E8" w14:textId="77777777" w:rsidR="002E5479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6+370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B23BFA" w14:textId="77777777" w:rsidR="002E5479" w:rsidRPr="00CF787F" w:rsidRDefault="002E5479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B3D7B6" w14:textId="77777777" w:rsidR="002E5479" w:rsidRDefault="002E5479" w:rsidP="007D215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Ronaţ Triaj</w:t>
            </w:r>
          </w:p>
          <w:p w14:paraId="12673E8E" w14:textId="77777777" w:rsidR="002E5479" w:rsidRDefault="002E5479" w:rsidP="007D215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</w:t>
            </w:r>
          </w:p>
          <w:p w14:paraId="1DD79478" w14:textId="77777777" w:rsidR="002E5479" w:rsidRDefault="002E5479" w:rsidP="007D215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6792FC" w14:textId="77777777" w:rsidR="002E5479" w:rsidRPr="00465A98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7ED41F" w14:textId="77777777" w:rsidR="002E5479" w:rsidRDefault="002E5479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9C656E" w14:textId="77777777" w:rsidR="002E5479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EC0155" w14:textId="77777777" w:rsidR="002E5479" w:rsidRPr="00984D71" w:rsidRDefault="002E5479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FBE196" w14:textId="77777777" w:rsidR="002E5479" w:rsidRDefault="002E5479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020A0AD1" w14:textId="77777777" w:rsidR="002E5479" w:rsidRDefault="002E5479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Peste sch. 3 și 7.</w:t>
            </w:r>
          </w:p>
        </w:tc>
      </w:tr>
      <w:tr w:rsidR="002E5479" w14:paraId="5D040AC3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04ED20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09CF9F" w14:textId="77777777" w:rsidR="002E5479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6EEF49" w14:textId="77777777" w:rsidR="002E5479" w:rsidRPr="00CF787F" w:rsidRDefault="002E5479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DEAC45" w14:textId="77777777" w:rsidR="002E5479" w:rsidRDefault="002E5479" w:rsidP="00353DD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Ronaţ Triaj</w:t>
            </w:r>
          </w:p>
          <w:p w14:paraId="6A83AA5B" w14:textId="77777777" w:rsidR="002E5479" w:rsidRDefault="002E5479" w:rsidP="00353DD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2B5659" w14:textId="77777777" w:rsidR="002E5479" w:rsidRPr="00465A98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sch. 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9C86C0" w14:textId="77777777" w:rsidR="002E5479" w:rsidRDefault="002E5479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EA353D" w14:textId="77777777" w:rsidR="002E5479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093590" w14:textId="77777777" w:rsidR="002E5479" w:rsidRPr="00984D71" w:rsidRDefault="002E5479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5884F7" w14:textId="77777777" w:rsidR="002E5479" w:rsidRDefault="002E5479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AF1E5A6" w14:textId="77777777" w:rsidR="002E5479" w:rsidRDefault="002E5479" w:rsidP="004052C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3, Cap Y.</w:t>
            </w:r>
          </w:p>
        </w:tc>
      </w:tr>
      <w:tr w:rsidR="002E5479" w14:paraId="78E39BAB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1DC59C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32EBA8" w14:textId="77777777" w:rsidR="002E5479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875AC8" w14:textId="77777777" w:rsidR="002E5479" w:rsidRPr="00CF787F" w:rsidRDefault="002E5479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B280D4" w14:textId="77777777" w:rsidR="002E5479" w:rsidRDefault="002E5479" w:rsidP="003410A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Ronaţ Triaj</w:t>
            </w:r>
          </w:p>
          <w:p w14:paraId="7204F425" w14:textId="77777777" w:rsidR="002E5479" w:rsidRDefault="002E5479" w:rsidP="003410A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1712F2" w14:textId="77777777" w:rsidR="002E5479" w:rsidRPr="00465A98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sch.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3EB025" w14:textId="77777777" w:rsidR="002E5479" w:rsidRDefault="002E5479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F85A4C" w14:textId="77777777" w:rsidR="002E5479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AD142A" w14:textId="77777777" w:rsidR="002E5479" w:rsidRPr="00984D71" w:rsidRDefault="002E5479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EB6128" w14:textId="77777777" w:rsidR="002E5479" w:rsidRDefault="002E5479" w:rsidP="002422E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6FB0376" w14:textId="77777777" w:rsidR="002E5479" w:rsidRDefault="002E5479" w:rsidP="002422E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linia 4 abătută și </w:t>
            </w:r>
          </w:p>
          <w:p w14:paraId="16C0AE18" w14:textId="77777777" w:rsidR="002E5479" w:rsidRDefault="002E5479" w:rsidP="002422E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Ronaț Triaj Grupa A. </w:t>
            </w:r>
          </w:p>
        </w:tc>
      </w:tr>
      <w:tr w:rsidR="002E5479" w14:paraId="7A017F6E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D7DDDD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67531B" w14:textId="77777777" w:rsidR="002E5479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9+000</w:t>
            </w:r>
          </w:p>
          <w:p w14:paraId="78EC1B41" w14:textId="77777777" w:rsidR="002E5479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DE94C3" w14:textId="77777777" w:rsidR="002E5479" w:rsidRPr="00CF787F" w:rsidRDefault="002E5479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FDB1F7" w14:textId="77777777" w:rsidR="002E5479" w:rsidRDefault="002E5479" w:rsidP="0014695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Ronaţ Triaj</w:t>
            </w:r>
          </w:p>
          <w:p w14:paraId="54A12240" w14:textId="77777777" w:rsidR="002E5479" w:rsidRDefault="002E5479" w:rsidP="0014695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 -  Sânandrei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ABE311" w14:textId="77777777" w:rsidR="002E5479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32D9A5" w14:textId="77777777" w:rsidR="002E5479" w:rsidRDefault="002E5479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D459F1" w14:textId="77777777" w:rsidR="002E5479" w:rsidRDefault="002E5479" w:rsidP="004052C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8B6BEE" w14:textId="77777777" w:rsidR="002E5479" w:rsidRPr="00984D71" w:rsidRDefault="002E5479" w:rsidP="004052C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B8938E" w14:textId="77777777" w:rsidR="002E5479" w:rsidRDefault="002E5479" w:rsidP="002422E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0A162C2F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829ECA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1280B9" w14:textId="77777777" w:rsidR="002E5479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E13523" w14:textId="77777777" w:rsidR="002E5479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C06A57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Sânandrei</w:t>
            </w:r>
          </w:p>
          <w:p w14:paraId="6EBC515C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Cap </w:t>
            </w:r>
            <w:r>
              <w:rPr>
                <w:b/>
                <w:bCs/>
                <w:sz w:val="20"/>
                <w:lang w:val="en-US"/>
              </w:rPr>
              <w:t>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8A3ABF" w14:textId="77777777" w:rsidR="002E5479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sch.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FC82D5" w14:textId="77777777" w:rsidR="002E5479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34103A" w14:textId="77777777" w:rsidR="002E5479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5F5BA8" w14:textId="77777777" w:rsidR="002E5479" w:rsidRPr="00984D71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4C2D06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E6815B9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2 Cap X.</w:t>
            </w:r>
          </w:p>
        </w:tc>
      </w:tr>
      <w:tr w:rsidR="002E5479" w14:paraId="30EC8706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A9AF9D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C2D7C6" w14:textId="77777777" w:rsidR="002E5479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DCBA8A" w14:textId="77777777" w:rsidR="002E5479" w:rsidRPr="00CF787F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ED4AD3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Sânandrei</w:t>
            </w:r>
          </w:p>
          <w:p w14:paraId="3C5C62E2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4A56F6" w14:textId="77777777" w:rsidR="002E5479" w:rsidRPr="00465A98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465A98">
              <w:rPr>
                <w:b/>
                <w:bCs/>
                <w:sz w:val="20"/>
                <w:szCs w:val="20"/>
              </w:rPr>
              <w:t xml:space="preserve">peste diag. </w:t>
            </w:r>
          </w:p>
          <w:p w14:paraId="21F6F38F" w14:textId="77777777" w:rsidR="002E5479" w:rsidRPr="00465A98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465A98">
              <w:rPr>
                <w:b/>
                <w:bCs/>
                <w:sz w:val="20"/>
                <w:szCs w:val="20"/>
              </w:rPr>
              <w:t>6 - 12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EA86C6" w14:textId="77777777" w:rsidR="002E5479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411AE4" w14:textId="77777777" w:rsidR="002E5479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B1892D" w14:textId="77777777" w:rsidR="002E5479" w:rsidRPr="00984D71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E84FD9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14C2322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linia 4 abătută. </w:t>
            </w:r>
          </w:p>
        </w:tc>
      </w:tr>
      <w:tr w:rsidR="002E5479" w14:paraId="5356F267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04C971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B0F334" w14:textId="77777777" w:rsidR="002E5479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14+600</w:t>
            </w:r>
          </w:p>
          <w:p w14:paraId="0E6EF52D" w14:textId="77777777" w:rsidR="002E5479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14+650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C0664F" w14:textId="77777777" w:rsidR="002E5479" w:rsidRPr="00CF787F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21CFEC" w14:textId="77777777" w:rsidR="002E5479" w:rsidRDefault="002E5479" w:rsidP="00124BD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Sânandrei -</w:t>
            </w:r>
          </w:p>
          <w:p w14:paraId="753267CC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Băile Calacea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C4FFDC" w14:textId="77777777" w:rsidR="002E5479" w:rsidRPr="00465A98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98736B" w14:textId="77777777" w:rsidR="002E5479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9070D7" w14:textId="77777777" w:rsidR="002E5479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45BEF2" w14:textId="77777777" w:rsidR="002E5479" w:rsidRPr="00984D71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BB37C3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62CDEF40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9E4CF5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FB304A" w14:textId="77777777" w:rsidR="002E5479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786631" w14:textId="77777777" w:rsidR="002E5479" w:rsidRPr="00CF787F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F54171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Băile Calacea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DC4525" w14:textId="77777777" w:rsidR="002E5479" w:rsidRPr="00465A98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sch. 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558604" w14:textId="77777777" w:rsidR="002E5479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031EC0" w14:textId="77777777" w:rsidR="002E5479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BF5050" w14:textId="77777777" w:rsidR="002E5479" w:rsidRPr="00984D71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78FF7B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4EDD33E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2 abătută Cap X.</w:t>
            </w:r>
          </w:p>
        </w:tc>
      </w:tr>
      <w:tr w:rsidR="002E5479" w14:paraId="2DEF3D35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6062AA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B5C343" w14:textId="77777777" w:rsidR="002E5479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10C154" w14:textId="77777777" w:rsidR="002E5479" w:rsidRPr="00CF787F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D55AC7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Băile Calacea</w:t>
            </w:r>
          </w:p>
          <w:p w14:paraId="52086506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188421" w14:textId="77777777" w:rsidR="002E5479" w:rsidRPr="00465A98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465A98">
              <w:rPr>
                <w:b/>
                <w:bCs/>
                <w:sz w:val="20"/>
                <w:szCs w:val="20"/>
              </w:rPr>
              <w:t xml:space="preserve">peste diag. </w:t>
            </w:r>
          </w:p>
          <w:p w14:paraId="72919D82" w14:textId="77777777" w:rsidR="002E5479" w:rsidRPr="00465A98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465A98">
              <w:rPr>
                <w:b/>
                <w:bCs/>
                <w:sz w:val="20"/>
                <w:szCs w:val="20"/>
              </w:rPr>
              <w:t>4 - 12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5474EB" w14:textId="77777777" w:rsidR="002E5479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163C67" w14:textId="77777777" w:rsidR="002E5479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181DE0" w14:textId="77777777" w:rsidR="002E5479" w:rsidRPr="00984D71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3EE7C7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64E891F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2 abătută.</w:t>
            </w:r>
          </w:p>
        </w:tc>
      </w:tr>
      <w:tr w:rsidR="002E5479" w14:paraId="4650699C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0BF704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102959" w14:textId="77777777" w:rsidR="002E5479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24+000</w:t>
            </w:r>
          </w:p>
          <w:p w14:paraId="530F0D74" w14:textId="77777777" w:rsidR="002E5479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26+950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83F7FB" w14:textId="77777777" w:rsidR="002E5479" w:rsidRPr="00CF787F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CD0DAE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Băile Calacea -Orțișoara și </w:t>
            </w:r>
          </w:p>
          <w:p w14:paraId="6D92C092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Orțișoara</w:t>
            </w:r>
          </w:p>
          <w:p w14:paraId="31F2A4B0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A4D352" w14:textId="77777777" w:rsidR="002E5479" w:rsidRPr="00465A98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4BD366" w14:textId="77777777" w:rsidR="002E5479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F9A508" w14:textId="77777777" w:rsidR="002E5479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3CE77E" w14:textId="77777777" w:rsidR="002E5479" w:rsidRPr="00984D71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89B779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2C3A38A6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F0588C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81A24A" w14:textId="77777777" w:rsidR="002E5479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3BC9E6" w14:textId="77777777" w:rsidR="002E5479" w:rsidRPr="00CF787F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BD4E4D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Orțișoara</w:t>
            </w:r>
          </w:p>
          <w:p w14:paraId="5171C054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EC46FC" w14:textId="77777777" w:rsidR="002E5479" w:rsidRPr="00465A98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465A98">
              <w:rPr>
                <w:b/>
                <w:bCs/>
                <w:sz w:val="20"/>
                <w:szCs w:val="20"/>
              </w:rPr>
              <w:t xml:space="preserve">peste sch. </w:t>
            </w:r>
          </w:p>
          <w:p w14:paraId="6A6BFDAC" w14:textId="77777777" w:rsidR="002E5479" w:rsidRPr="00465A98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465A98">
              <w:rPr>
                <w:b/>
                <w:bCs/>
                <w:sz w:val="20"/>
                <w:szCs w:val="20"/>
              </w:rPr>
              <w:t>9 și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EF9E4E" w14:textId="77777777" w:rsidR="002E5479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98E29D" w14:textId="77777777" w:rsidR="002E5479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3A776D" w14:textId="77777777" w:rsidR="002E5479" w:rsidRPr="00984D71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047AFF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AEF5FC7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3 - 5 Cap X.</w:t>
            </w:r>
          </w:p>
        </w:tc>
      </w:tr>
      <w:tr w:rsidR="002E5479" w14:paraId="7603006D" w14:textId="77777777" w:rsidTr="00E34447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9C0C99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9C30B0" w14:textId="77777777" w:rsidR="002E5479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048104" w14:textId="77777777" w:rsidR="002E5479" w:rsidRPr="00CF787F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D64F52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Orțișoara</w:t>
            </w:r>
          </w:p>
          <w:p w14:paraId="1FADC09A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C2962E" w14:textId="77777777" w:rsidR="002E5479" w:rsidRPr="00465A98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 w:rsidRPr="00465A98">
              <w:rPr>
                <w:b/>
                <w:bCs/>
                <w:sz w:val="20"/>
                <w:szCs w:val="20"/>
              </w:rPr>
              <w:t>peste sch. 10</w:t>
            </w:r>
            <w:r>
              <w:rPr>
                <w:b/>
                <w:bCs/>
                <w:sz w:val="20"/>
                <w:szCs w:val="20"/>
              </w:rPr>
              <w:t xml:space="preserve"> și 14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08526E" w14:textId="77777777" w:rsidR="002E5479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4F1921" w14:textId="77777777" w:rsidR="002E5479" w:rsidRDefault="002E5479" w:rsidP="00AB4B78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83F8A8" w14:textId="77777777" w:rsidR="002E5479" w:rsidRPr="00984D71" w:rsidRDefault="002E5479" w:rsidP="00AB4B78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E70DA2" w14:textId="77777777" w:rsidR="002E5479" w:rsidRDefault="002E5479" w:rsidP="00AB4B78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3 și 4 abătute, Cap Y.</w:t>
            </w:r>
          </w:p>
        </w:tc>
      </w:tr>
      <w:tr w:rsidR="002E5479" w14:paraId="57470E30" w14:textId="77777777" w:rsidTr="00342898">
        <w:trPr>
          <w:cantSplit/>
          <w:trHeight w:val="171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C344A1C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0BFF65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31+300</w:t>
            </w:r>
          </w:p>
          <w:p w14:paraId="40519CD5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40+450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FA7ABD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435297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Orțișoara - </w:t>
            </w:r>
          </w:p>
          <w:p w14:paraId="42C451F5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Vinga și St. Vinga</w:t>
            </w:r>
          </w:p>
          <w:p w14:paraId="0088FB73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</w:t>
            </w:r>
          </w:p>
          <w:p w14:paraId="22231D48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Vinga - Șag și</w:t>
            </w:r>
          </w:p>
          <w:p w14:paraId="382716F8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Șag linia 3 directă</w:t>
            </w:r>
          </w:p>
          <w:p w14:paraId="4EA8F5D5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Semnal intrare </w:t>
            </w:r>
            <w:r>
              <w:rPr>
                <w:b/>
                <w:bCs/>
                <w:sz w:val="20"/>
                <w:lang w:val="en-US"/>
              </w:rPr>
              <w:t xml:space="preserve">X </w:t>
            </w:r>
            <w:r>
              <w:rPr>
                <w:b/>
                <w:bCs/>
                <w:sz w:val="20"/>
              </w:rPr>
              <w:t>și sch. 6 Șag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EBC458" w14:textId="77777777" w:rsidR="002E5479" w:rsidRPr="00465A98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D8473F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322F94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5805A1" w14:textId="77777777" w:rsidR="002E5479" w:rsidRPr="00984D71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DCA232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Fără inductori. </w:t>
            </w:r>
          </w:p>
        </w:tc>
      </w:tr>
      <w:tr w:rsidR="002E5479" w14:paraId="2647290B" w14:textId="77777777" w:rsidTr="00342898">
        <w:trPr>
          <w:cantSplit/>
          <w:trHeight w:val="171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BF81FDA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EAD4EC" w14:textId="77777777" w:rsidR="002E5479" w:rsidRDefault="002E5479" w:rsidP="00124BD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F73CB3" w14:textId="77777777" w:rsidR="002E5479" w:rsidRDefault="002E5479" w:rsidP="00124BD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E06621" w14:textId="77777777" w:rsidR="002E5479" w:rsidRDefault="002E5479" w:rsidP="00124BDA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Vinga</w:t>
            </w:r>
          </w:p>
          <w:p w14:paraId="01BB0EA8" w14:textId="77777777" w:rsidR="002E5479" w:rsidRDefault="002E5479" w:rsidP="00124BDA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2DF084" w14:textId="77777777" w:rsidR="002E5479" w:rsidRDefault="002E5479" w:rsidP="00124BD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peste diag. </w:t>
            </w:r>
          </w:p>
          <w:p w14:paraId="7D70B53E" w14:textId="77777777" w:rsidR="002E5479" w:rsidRPr="00465A98" w:rsidRDefault="002E5479" w:rsidP="00124BD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6 - 12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E612B0" w14:textId="77777777" w:rsidR="002E5479" w:rsidRDefault="002E5479" w:rsidP="00124BD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67CDAC" w14:textId="77777777" w:rsidR="002E5479" w:rsidRDefault="002E5479" w:rsidP="00124BD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49E9E5" w14:textId="77777777" w:rsidR="002E5479" w:rsidRPr="00984D71" w:rsidRDefault="002E5479" w:rsidP="00124BD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9EC8B1" w14:textId="77777777" w:rsidR="002E5479" w:rsidRDefault="002E5479" w:rsidP="00124BD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D85EFA3" w14:textId="77777777" w:rsidR="002E5479" w:rsidRDefault="002E5479" w:rsidP="00124BD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3 și 4 Cap Y.</w:t>
            </w:r>
          </w:p>
        </w:tc>
      </w:tr>
      <w:tr w:rsidR="002E5479" w14:paraId="27F5CDCF" w14:textId="77777777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2FE42E5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591200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14566D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4477ED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Șag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B9A141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 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6C1282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0EBB2C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2F7ECB" w14:textId="77777777" w:rsidR="002E5479" w:rsidRPr="00984D71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201C98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 și 2 Cap X.</w:t>
            </w:r>
          </w:p>
        </w:tc>
      </w:tr>
      <w:tr w:rsidR="002E5479" w14:paraId="630A3779" w14:textId="77777777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BE548D5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27C38F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8616EB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2A2AA1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Șag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B26D07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 11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0DA034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C7ABA1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1016ED" w14:textId="77777777" w:rsidR="002E5479" w:rsidRPr="00984D71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4C8154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linia 4 Cap X.</w:t>
            </w:r>
          </w:p>
        </w:tc>
      </w:tr>
      <w:tr w:rsidR="002E5479" w14:paraId="15028F1C" w14:textId="77777777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9FF137F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9BB03F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C55B2C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476B3E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Șag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EA1592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4A592F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4C1D11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03E978" w14:textId="77777777" w:rsidR="002E5479" w:rsidRPr="00984D71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2087B1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 și 2 Cap Y.</w:t>
            </w:r>
          </w:p>
        </w:tc>
      </w:tr>
      <w:tr w:rsidR="002E5479" w14:paraId="0693F396" w14:textId="77777777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E38D7AD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B6CBA9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AFD4A1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7D1436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Valea Viilor </w:t>
            </w:r>
          </w:p>
          <w:p w14:paraId="4D7D086C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B908E6" w14:textId="77777777" w:rsidR="002E5479" w:rsidRPr="00465A98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974E72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A96505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956974" w14:textId="77777777" w:rsidR="002E5479" w:rsidRPr="00984D71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FB4BB4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1315A927" w14:textId="77777777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4F487FF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123EEA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048BD3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74D7F2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Valea Viilor</w:t>
            </w:r>
          </w:p>
          <w:p w14:paraId="658D44E4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98C0D5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sch. 12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2A9BB2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A3E04C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E074EA" w14:textId="77777777" w:rsidR="002E5479" w:rsidRPr="00984D71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F1FC6A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36D4C52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3 Cap Y.</w:t>
            </w:r>
          </w:p>
        </w:tc>
      </w:tr>
      <w:tr w:rsidR="002E5479" w14:paraId="24A68679" w14:textId="77777777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106FBF5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FCC816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50+550</w:t>
            </w:r>
          </w:p>
          <w:p w14:paraId="5394C4EA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51+650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532572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D0311F" w14:textId="77777777" w:rsidR="002E5479" w:rsidRDefault="002E5479" w:rsidP="00A03342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Aradu Nou</w:t>
            </w:r>
          </w:p>
          <w:p w14:paraId="52F960A1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FCEFAF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83D554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9BDFAB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E06907" w14:textId="77777777" w:rsidR="002E5479" w:rsidRPr="00984D71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2A1D71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51B8411B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Inclusiv peste sch. 11 și 12.</w:t>
            </w:r>
          </w:p>
        </w:tc>
      </w:tr>
      <w:tr w:rsidR="002E5479" w14:paraId="13148972" w14:textId="77777777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3818562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E6C7A2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85732F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A0AA0B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Aradu Nou</w:t>
            </w:r>
          </w:p>
          <w:p w14:paraId="72A824E9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9CF256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</w:t>
            </w:r>
          </w:p>
          <w:p w14:paraId="1B09921B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S 7 </w:t>
            </w:r>
          </w:p>
          <w:p w14:paraId="5936C683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și </w:t>
            </w:r>
          </w:p>
          <w:p w14:paraId="256A6BFA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 25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BD2E3B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A39A86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6BE1B8" w14:textId="77777777" w:rsidR="002E5479" w:rsidRPr="00984D71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BF1DEC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8EBA48D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1, 2 și 3 abătute, Cap X.</w:t>
            </w:r>
          </w:p>
        </w:tc>
      </w:tr>
      <w:tr w:rsidR="002E5479" w14:paraId="5B36701C" w14:textId="77777777" w:rsidTr="00E34447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E99430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E6AAA3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2D07B4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8D7215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Aradu Nou</w:t>
            </w:r>
          </w:p>
          <w:p w14:paraId="375E8CD6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4DB54D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sch. 19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31105B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4D548A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B11809" w14:textId="77777777" w:rsidR="002E5479" w:rsidRPr="00984D71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F3EC4F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BBD60C6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și 6 Cap X.</w:t>
            </w:r>
          </w:p>
        </w:tc>
      </w:tr>
      <w:tr w:rsidR="002E5479" w14:paraId="74C7E7FF" w14:textId="77777777" w:rsidTr="0056746F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77B677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9FDA55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87C651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D010A8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Aradu Nou</w:t>
            </w:r>
          </w:p>
          <w:p w14:paraId="001BC0FF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C7A072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sch. 29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631CE4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583922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94B32F" w14:textId="77777777" w:rsidR="002E5479" w:rsidRPr="00984D71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AABFC8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88C2DDA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6 abătută Cap X.</w:t>
            </w:r>
          </w:p>
        </w:tc>
      </w:tr>
      <w:tr w:rsidR="002E5479" w14:paraId="76353310" w14:textId="77777777" w:rsidTr="0056746F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1C1FBE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FA8A79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9F249D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4C8103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Aradu Nou</w:t>
            </w:r>
          </w:p>
          <w:p w14:paraId="14FE3219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D4B309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sch. 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E544D2" w14:textId="77777777" w:rsidR="002E5479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8E237F" w14:textId="77777777" w:rsidR="002E5479" w:rsidRDefault="002E5479" w:rsidP="00AB4B78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F4BEF7" w14:textId="77777777" w:rsidR="002E5479" w:rsidRPr="00984D71" w:rsidRDefault="002E5479" w:rsidP="00AB4B78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4EDF14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9D0B179" w14:textId="77777777" w:rsidR="002E5479" w:rsidRDefault="002E5479" w:rsidP="00AB4B78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 și 3 Cap Y.</w:t>
            </w:r>
          </w:p>
        </w:tc>
      </w:tr>
      <w:tr w:rsidR="002E5479" w14:paraId="6FCEF3A3" w14:textId="77777777" w:rsidTr="0056746F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F4F148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D95CC1" w14:textId="77777777" w:rsidR="002E5479" w:rsidRDefault="002E5479" w:rsidP="0033612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C82CDC" w14:textId="77777777" w:rsidR="002E5479" w:rsidRDefault="002E5479" w:rsidP="0033612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6DB81C" w14:textId="77777777" w:rsidR="002E5479" w:rsidRDefault="002E5479" w:rsidP="0033612B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Aradu Nou</w:t>
            </w:r>
          </w:p>
          <w:p w14:paraId="1F3CC8E4" w14:textId="77777777" w:rsidR="002E5479" w:rsidRDefault="002E5479" w:rsidP="0033612B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F38793" w14:textId="77777777" w:rsidR="002E5479" w:rsidRDefault="002E5479" w:rsidP="0033612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sch. 14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A50DD0" w14:textId="77777777" w:rsidR="002E5479" w:rsidRDefault="002E5479" w:rsidP="0033612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0F9E54" w14:textId="77777777" w:rsidR="002E5479" w:rsidRDefault="002E5479" w:rsidP="0033612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39FE72" w14:textId="77777777" w:rsidR="002E5479" w:rsidRPr="00984D71" w:rsidRDefault="002E5479" w:rsidP="0033612B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E30DB1" w14:textId="77777777" w:rsidR="002E5479" w:rsidRDefault="002E5479" w:rsidP="0033612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3911493" w14:textId="77777777" w:rsidR="002E5479" w:rsidRDefault="002E5479" w:rsidP="0033612B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5 și 6 Cap Y.</w:t>
            </w:r>
          </w:p>
        </w:tc>
      </w:tr>
      <w:tr w:rsidR="002E5479" w14:paraId="2347E895" w14:textId="77777777" w:rsidTr="0056746F">
        <w:trPr>
          <w:cantSplit/>
          <w:trHeight w:val="43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65A2CE" w14:textId="77777777" w:rsidR="002E5479" w:rsidRDefault="002E5479">
            <w:pPr>
              <w:numPr>
                <w:ilvl w:val="0"/>
                <w:numId w:val="20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23BCEF" w14:textId="77777777" w:rsidR="002E5479" w:rsidRDefault="002E5479" w:rsidP="00202B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13FFA7" w14:textId="77777777" w:rsidR="002E5479" w:rsidRDefault="002E5479" w:rsidP="00202B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4399E9" w14:textId="77777777" w:rsidR="002E5479" w:rsidRDefault="002E5479" w:rsidP="00202B0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Aradu Nou</w:t>
            </w:r>
          </w:p>
          <w:p w14:paraId="43745D61" w14:textId="77777777" w:rsidR="002E5479" w:rsidRDefault="002E5479" w:rsidP="00202B03">
            <w:pPr>
              <w:spacing w:before="40" w:after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2F34FE" w14:textId="77777777" w:rsidR="002E5479" w:rsidRDefault="002E5479" w:rsidP="00202B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peste sch. 16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10DD8C" w14:textId="77777777" w:rsidR="002E5479" w:rsidRDefault="002E5479" w:rsidP="00202B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102591" w14:textId="77777777" w:rsidR="002E5479" w:rsidRDefault="002E5479" w:rsidP="00202B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7E001E" w14:textId="77777777" w:rsidR="002E5479" w:rsidRPr="00984D71" w:rsidRDefault="002E5479" w:rsidP="00202B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D773F0" w14:textId="77777777" w:rsidR="002E5479" w:rsidRDefault="002E5479" w:rsidP="00202B0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8878D64" w14:textId="77777777" w:rsidR="002E5479" w:rsidRDefault="002E5479" w:rsidP="00202B0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6 Cap Y.</w:t>
            </w:r>
          </w:p>
        </w:tc>
      </w:tr>
    </w:tbl>
    <w:p w14:paraId="18B258E6" w14:textId="77777777" w:rsidR="002E5479" w:rsidRDefault="002E5479">
      <w:pPr>
        <w:spacing w:before="40" w:after="40" w:line="192" w:lineRule="auto"/>
        <w:ind w:right="57"/>
        <w:rPr>
          <w:sz w:val="20"/>
        </w:rPr>
      </w:pPr>
    </w:p>
    <w:p w14:paraId="51B1C863" w14:textId="77777777" w:rsidR="002E5479" w:rsidRDefault="002E5479" w:rsidP="001D4EEA">
      <w:pPr>
        <w:pStyle w:val="Heading1"/>
        <w:spacing w:line="360" w:lineRule="auto"/>
      </w:pPr>
      <w:r>
        <w:lastRenderedPageBreak/>
        <w:t>LINIA 301 Eb</w:t>
      </w:r>
    </w:p>
    <w:p w14:paraId="2C615063" w14:textId="77777777" w:rsidR="002E5479" w:rsidRDefault="002E5479" w:rsidP="00FF6DB8">
      <w:pPr>
        <w:pStyle w:val="Heading1"/>
        <w:spacing w:line="360" w:lineRule="auto"/>
        <w:rPr>
          <w:b w:val="0"/>
          <w:bCs w:val="0"/>
          <w:sz w:val="8"/>
        </w:rPr>
      </w:pPr>
      <w:r>
        <w:t>CHIAJNA - JILAVA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2E5479" w14:paraId="2EB80923" w14:textId="77777777" w:rsidTr="00F05BC8">
        <w:trPr>
          <w:cantSplit/>
          <w:trHeight w:val="110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C55B850" w14:textId="77777777" w:rsidR="002E5479" w:rsidRDefault="002E5479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8CA070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F3DE8E" w14:textId="77777777" w:rsidR="002E5479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AD966C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 st. Chiajna -</w:t>
            </w:r>
          </w:p>
          <w:p w14:paraId="6C7086D9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Călcâi sch. 24</w:t>
            </w:r>
          </w:p>
          <w:p w14:paraId="33F22177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FAA061" w14:textId="77777777" w:rsidR="002E5479" w:rsidRDefault="002E5479" w:rsidP="00FF1209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E79463" w14:textId="77777777" w:rsidR="002E5479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346A36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72+528</w:t>
            </w:r>
          </w:p>
          <w:p w14:paraId="6BDB880F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72+028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FF9DC2" w14:textId="77777777" w:rsidR="002E5479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54147C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0A2C04C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5.</w:t>
            </w:r>
          </w:p>
        </w:tc>
      </w:tr>
      <w:tr w:rsidR="002E5479" w14:paraId="24CD55A8" w14:textId="77777777" w:rsidTr="00F05BC8">
        <w:trPr>
          <w:cantSplit/>
          <w:trHeight w:val="110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436259" w14:textId="77777777" w:rsidR="002E5479" w:rsidRDefault="002E5479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20D9FB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57505F" w14:textId="77777777" w:rsidR="002E5479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B30C5B" w14:textId="77777777" w:rsidR="002E5479" w:rsidRDefault="002E5479" w:rsidP="001A659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Chiajna -</w:t>
            </w:r>
          </w:p>
          <w:p w14:paraId="57EDA93E" w14:textId="77777777" w:rsidR="002E5479" w:rsidRDefault="002E5479" w:rsidP="001A659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Bucureşti Vest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82937A" w14:textId="77777777" w:rsidR="002E5479" w:rsidRDefault="002E5479" w:rsidP="00FF1209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6094FF" w14:textId="77777777" w:rsidR="002E5479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40E722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71+900</w:t>
            </w:r>
          </w:p>
          <w:p w14:paraId="43EFDDCA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71+350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1C7170" w14:textId="77777777" w:rsidR="002E5479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38B479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4470572E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Între pod metalic Km. 71+350 și sch. 2 Cap. Y Chiajna Km. 71+900.</w:t>
            </w:r>
          </w:p>
        </w:tc>
      </w:tr>
      <w:tr w:rsidR="002E5479" w14:paraId="3816CD86" w14:textId="77777777" w:rsidTr="00F05BC8">
        <w:trPr>
          <w:cantSplit/>
          <w:trHeight w:val="110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45BCE9E" w14:textId="77777777" w:rsidR="002E5479" w:rsidRDefault="002E5479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127345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68+850</w:t>
            </w:r>
          </w:p>
          <w:p w14:paraId="3BDCD8E3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68+900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79467F" w14:textId="77777777" w:rsidR="002E5479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9246C3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Chiajna -</w:t>
            </w:r>
          </w:p>
          <w:p w14:paraId="03B16B67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Bucureşti Vest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72099C" w14:textId="77777777" w:rsidR="002E5479" w:rsidRDefault="002E5479" w:rsidP="00FF1209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E7928B" w14:textId="77777777" w:rsidR="002E5479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EDB56A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5571F4" w14:textId="77777777" w:rsidR="002E5479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01A4A9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797C92F2" w14:textId="77777777" w:rsidTr="00F05BC8">
        <w:trPr>
          <w:cantSplit/>
          <w:trHeight w:val="110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DD75755" w14:textId="77777777" w:rsidR="002E5479" w:rsidRDefault="002E5479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3E46ED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33ACEA" w14:textId="77777777" w:rsidR="002E5479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7D7D67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Vest</w:t>
            </w:r>
          </w:p>
          <w:p w14:paraId="7B409D93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EA0357" w14:textId="77777777" w:rsidR="002E5479" w:rsidRDefault="002E5479" w:rsidP="00FF1209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448F1305" w14:textId="77777777" w:rsidR="002E5479" w:rsidRDefault="002E5479" w:rsidP="00FF1209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27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D98EBE" w14:textId="77777777" w:rsidR="002E5479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45E664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A45C39" w14:textId="77777777" w:rsidR="002E5479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72E500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4AC8193A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4 - 6 Cap X.</w:t>
            </w:r>
          </w:p>
        </w:tc>
      </w:tr>
      <w:tr w:rsidR="002E5479" w14:paraId="3E85CA77" w14:textId="77777777" w:rsidTr="00F05BC8">
        <w:trPr>
          <w:cantSplit/>
          <w:trHeight w:val="110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B1E35B1" w14:textId="77777777" w:rsidR="002E5479" w:rsidRDefault="002E5479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FE90CF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060FF2" w14:textId="77777777" w:rsidR="002E5479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9E79FA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Vest</w:t>
            </w:r>
          </w:p>
          <w:p w14:paraId="4ABA351A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93F2A5" w14:textId="77777777" w:rsidR="002E5479" w:rsidRDefault="002E5479" w:rsidP="00FF1209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1AD099BB" w14:textId="77777777" w:rsidR="002E5479" w:rsidRDefault="002E5479" w:rsidP="00FF1209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31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A66317" w14:textId="77777777" w:rsidR="002E5479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34401F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8CCC24" w14:textId="77777777" w:rsidR="002E5479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80439D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FAEC344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7 - 10.</w:t>
            </w:r>
          </w:p>
        </w:tc>
      </w:tr>
      <w:tr w:rsidR="002E5479" w14:paraId="62428640" w14:textId="77777777" w:rsidTr="00410810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B50B00" w14:textId="77777777" w:rsidR="002E5479" w:rsidRDefault="002E5479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73DBB0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BFBCDE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BD4088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Vest</w:t>
            </w:r>
          </w:p>
          <w:p w14:paraId="0D615782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66CF3F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29867F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21173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196B1D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2EFB1F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64A7F5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48C37BA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  linia 7 abătută.</w:t>
            </w:r>
          </w:p>
        </w:tc>
      </w:tr>
      <w:tr w:rsidR="002E5479" w14:paraId="3E7A032C" w14:textId="77777777" w:rsidTr="00E87580">
        <w:trPr>
          <w:cantSplit/>
          <w:trHeight w:val="19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D25417C" w14:textId="77777777" w:rsidR="002E5479" w:rsidRDefault="002E5479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4DEBAC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56CCC0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F99C1E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Vest</w:t>
            </w:r>
          </w:p>
          <w:p w14:paraId="63E717D8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8A975B" w14:textId="77777777" w:rsidR="002E5479" w:rsidRDefault="002E5479" w:rsidP="00FF1209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</w:t>
            </w:r>
          </w:p>
          <w:p w14:paraId="66DD4863" w14:textId="77777777" w:rsidR="002E5479" w:rsidRDefault="002E5479" w:rsidP="00FF1209">
            <w:pPr>
              <w:spacing w:before="40" w:after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2EDEFF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21173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2DBF17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08C91E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18762A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462B2558" w14:textId="77777777" w:rsidTr="00E87580">
        <w:trPr>
          <w:cantSplit/>
          <w:trHeight w:val="62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D8879F" w14:textId="77777777" w:rsidR="002E5479" w:rsidRDefault="002E5479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D7DA65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E2234B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70BC7B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Vest</w:t>
            </w:r>
          </w:p>
          <w:p w14:paraId="0AFB720F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5365D7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76D260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21173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71B505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3A5C4E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F3EDDC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0F8DC5F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6 şi 7 abătute.</w:t>
            </w:r>
          </w:p>
        </w:tc>
      </w:tr>
      <w:tr w:rsidR="002E5479" w14:paraId="4FB1F970" w14:textId="77777777" w:rsidTr="00E87580">
        <w:trPr>
          <w:cantSplit/>
          <w:trHeight w:val="6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0446BFA" w14:textId="77777777" w:rsidR="002E5479" w:rsidRDefault="002E5479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EF027A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3EE60C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0C5FE2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Vest</w:t>
            </w:r>
          </w:p>
          <w:p w14:paraId="70C72EF3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6115EB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3B9292BE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14499C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21173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589D33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93517F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AA3B4E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7403655E" w14:textId="77777777" w:rsidTr="00E87580">
        <w:trPr>
          <w:cantSplit/>
          <w:trHeight w:val="20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BB149A" w14:textId="77777777" w:rsidR="002E5479" w:rsidRDefault="002E5479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124CC3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178F35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DDD134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Vest</w:t>
            </w:r>
          </w:p>
          <w:p w14:paraId="10AF6F91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57BF94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5D698F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21173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A74FCA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ACE51B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DE1CCB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14C3D1AF" w14:textId="77777777" w:rsidTr="00E87580">
        <w:trPr>
          <w:cantSplit/>
          <w:trHeight w:val="20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154CE3F" w14:textId="77777777" w:rsidR="002E5479" w:rsidRDefault="002E5479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790D8B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59+280</w:t>
            </w:r>
          </w:p>
          <w:p w14:paraId="58097259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59+330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74AD0D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1FBB12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Vârteju</w:t>
            </w:r>
          </w:p>
          <w:p w14:paraId="5C585204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  <w:p w14:paraId="434F514D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EEC3C6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D963BC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D41736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8B4C62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FE164F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7AA8BD8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1, 2 și III.</w:t>
            </w:r>
          </w:p>
        </w:tc>
      </w:tr>
      <w:tr w:rsidR="002E5479" w14:paraId="7D4DEBF2" w14:textId="77777777" w:rsidTr="00E87580">
        <w:trPr>
          <w:cantSplit/>
          <w:trHeight w:val="20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4FF5D9" w14:textId="77777777" w:rsidR="002E5479" w:rsidRDefault="002E5479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97666B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60+300</w:t>
            </w:r>
          </w:p>
          <w:p w14:paraId="7840CF84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60+450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65E114" w14:textId="77777777" w:rsidR="002E5479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78AC4A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Vârteju</w:t>
            </w:r>
          </w:p>
          <w:p w14:paraId="24763534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5, 9, 13 și 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E3C6B5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4AFE25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04BCF7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D21C62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97AE78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70D2DC1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la liniile 1, 2 și 3 directă </w:t>
            </w:r>
          </w:p>
          <w:p w14:paraId="1FA0F7C4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Cap X.</w:t>
            </w:r>
          </w:p>
        </w:tc>
      </w:tr>
      <w:tr w:rsidR="002E5479" w14:paraId="55C05998" w14:textId="77777777" w:rsidTr="00B73F37">
        <w:trPr>
          <w:cantSplit/>
          <w:trHeight w:val="20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161A9A3" w14:textId="77777777" w:rsidR="002E5479" w:rsidRDefault="002E5479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B59C79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53+300</w:t>
            </w:r>
          </w:p>
          <w:p w14:paraId="744081A8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53+500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BAF09B" w14:textId="77777777" w:rsidR="002E5479" w:rsidRPr="00521173" w:rsidRDefault="002E547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AD5DC6" w14:textId="77777777" w:rsidR="002E5479" w:rsidRDefault="002E547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Vârteju -</w:t>
            </w:r>
          </w:p>
          <w:p w14:paraId="6CF34B3F" w14:textId="77777777" w:rsidR="002E5479" w:rsidRDefault="002E547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Jilava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9A9351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1265C3" w14:textId="77777777" w:rsidR="002E5479" w:rsidRPr="00521173" w:rsidRDefault="002E547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D6D3CB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87C013" w14:textId="77777777" w:rsidR="002E5479" w:rsidRPr="00521173" w:rsidRDefault="002E547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E094FC" w14:textId="77777777" w:rsidR="002E5479" w:rsidRDefault="002E547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242587AF" w14:textId="77777777" w:rsidTr="00B73F37">
        <w:trPr>
          <w:cantSplit/>
          <w:trHeight w:val="20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F39F216" w14:textId="77777777" w:rsidR="002E5479" w:rsidRDefault="002E5479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0915F9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9CE572" w14:textId="77777777" w:rsidR="002E5479" w:rsidRPr="00521173" w:rsidRDefault="002E547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1B2725" w14:textId="77777777" w:rsidR="002E5479" w:rsidRDefault="002E547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Vârteju -</w:t>
            </w:r>
          </w:p>
          <w:p w14:paraId="72B9A362" w14:textId="77777777" w:rsidR="002E5479" w:rsidRDefault="002E547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Jilava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BDEB00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ED3757" w14:textId="77777777" w:rsidR="002E5479" w:rsidRPr="00521173" w:rsidRDefault="002E547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70E45C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55+000</w:t>
            </w:r>
          </w:p>
          <w:p w14:paraId="6EF5A2DE" w14:textId="77777777" w:rsidR="002E5479" w:rsidRDefault="002E547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57+500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760BD1" w14:textId="77777777" w:rsidR="002E5479" w:rsidRPr="00521173" w:rsidRDefault="002E547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B043CB" w14:textId="77777777" w:rsidR="002E5479" w:rsidRDefault="002E547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34C631B0" w14:textId="77777777" w:rsidTr="00E87580">
        <w:trPr>
          <w:cantSplit/>
          <w:trHeight w:val="84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ED2FC3F" w14:textId="77777777" w:rsidR="002E5479" w:rsidRDefault="002E5479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23D528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B511F5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7EC735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Jilava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AD28FA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0109C7E1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T.D.J.</w:t>
            </w:r>
          </w:p>
          <w:p w14:paraId="6F45BA08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35 / 37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FEC70E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21173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275D19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2B48F8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9B3779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4EABED94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acces la liniile 1, 2, 3 primiri - expedieri.</w:t>
            </w:r>
          </w:p>
        </w:tc>
      </w:tr>
      <w:tr w:rsidR="002E5479" w14:paraId="159AC718" w14:textId="77777777" w:rsidTr="00E87580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26D0E7F" w14:textId="77777777" w:rsidR="002E5479" w:rsidRDefault="002E5479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D1E4A6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3D64DC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531A5F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Jilava</w:t>
            </w:r>
          </w:p>
          <w:p w14:paraId="38278F2C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AC4A99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B6B196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21173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C7B7D0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E364C0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9D10D0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3C0038D7" w14:textId="77777777" w:rsidTr="00E87580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D49ACA" w14:textId="77777777" w:rsidR="002E5479" w:rsidRDefault="002E5479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4324A2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E10808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FE090E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Jilava</w:t>
            </w:r>
          </w:p>
          <w:p w14:paraId="1DAE122A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FB91F3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1AF611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21173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5E9509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885038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7A2592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4A381D8E" w14:textId="77777777" w:rsidTr="00E87580">
        <w:trPr>
          <w:cantSplit/>
          <w:trHeight w:val="6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F917209" w14:textId="77777777" w:rsidR="002E5479" w:rsidRDefault="002E5479">
            <w:pPr>
              <w:numPr>
                <w:ilvl w:val="0"/>
                <w:numId w:val="21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D0AC9F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7B123A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76F2F8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Jilava</w:t>
            </w:r>
          </w:p>
          <w:p w14:paraId="4753DAE7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019C57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  <w:r>
              <w:rPr>
                <w:b/>
                <w:bCs/>
                <w:sz w:val="20"/>
                <w:lang w:val="en-US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D7C04D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21173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F905D7" w14:textId="77777777" w:rsidR="002E5479" w:rsidRDefault="002E5479" w:rsidP="00FF120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61E7F7" w14:textId="77777777" w:rsidR="002E5479" w:rsidRPr="00521173" w:rsidRDefault="002E5479" w:rsidP="00FF120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0CC6ED" w14:textId="77777777" w:rsidR="002E5479" w:rsidRDefault="002E5479" w:rsidP="00FF120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14:paraId="65D2B7E9" w14:textId="77777777" w:rsidR="002E5479" w:rsidRPr="007972D9" w:rsidRDefault="002E5479">
      <w:pPr>
        <w:spacing w:before="40" w:after="40" w:line="192" w:lineRule="auto"/>
        <w:ind w:right="57"/>
        <w:rPr>
          <w:sz w:val="20"/>
          <w:szCs w:val="20"/>
        </w:rPr>
      </w:pPr>
    </w:p>
    <w:p w14:paraId="1A2CE4D3" w14:textId="77777777" w:rsidR="002E5479" w:rsidRDefault="002E5479" w:rsidP="008A020B">
      <w:pPr>
        <w:pStyle w:val="Heading1"/>
        <w:spacing w:line="360" w:lineRule="auto"/>
        <w:rPr>
          <w:lang w:val="en-US"/>
        </w:rPr>
      </w:pPr>
      <w:r>
        <w:rPr>
          <w:lang w:val="en-US"/>
        </w:rPr>
        <w:t>LINIA 301 F</w:t>
      </w:r>
    </w:p>
    <w:p w14:paraId="47532707" w14:textId="77777777" w:rsidR="002E5479" w:rsidRPr="005D215B" w:rsidRDefault="002E5479" w:rsidP="00737CD4">
      <w:pPr>
        <w:pStyle w:val="Heading1"/>
        <w:spacing w:line="360" w:lineRule="auto"/>
        <w:rPr>
          <w:b w:val="0"/>
          <w:bCs w:val="0"/>
          <w:sz w:val="8"/>
          <w:lang w:val="en-US"/>
        </w:rPr>
      </w:pPr>
      <w:r>
        <w:rPr>
          <w:lang w:val="en-US"/>
        </w:rPr>
        <w:t>CHITILA - CHIAJNA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2E5479" w14:paraId="4B4688ED" w14:textId="77777777" w:rsidTr="00A73B63">
        <w:trPr>
          <w:cantSplit/>
          <w:trHeight w:val="115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C0D101B" w14:textId="77777777" w:rsidR="002E5479" w:rsidRDefault="002E5479">
            <w:pPr>
              <w:numPr>
                <w:ilvl w:val="0"/>
                <w:numId w:val="22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2FD078" w14:textId="77777777" w:rsidR="002E5479" w:rsidRDefault="002E5479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5D84AD" w14:textId="77777777" w:rsidR="002E5479" w:rsidRPr="00B3607C" w:rsidRDefault="002E5479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B7CF12" w14:textId="77777777" w:rsidR="002E5479" w:rsidRDefault="002E5479" w:rsidP="00A73B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Chitila - Chiajna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8FA06F" w14:textId="77777777" w:rsidR="002E5479" w:rsidRDefault="002E5479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0A9353" w14:textId="77777777" w:rsidR="002E5479" w:rsidRDefault="002E5479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C29831" w14:textId="77777777" w:rsidR="002E5479" w:rsidRDefault="002E5479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0+800</w:t>
            </w:r>
          </w:p>
          <w:p w14:paraId="56555CC0" w14:textId="77777777" w:rsidR="002E5479" w:rsidRDefault="002E5479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3+500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D4207F" w14:textId="77777777" w:rsidR="002E5479" w:rsidRDefault="002E5479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EF6D73" w14:textId="77777777" w:rsidR="002E5479" w:rsidRDefault="002E5479" w:rsidP="00A47E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pe teren, numai cu palete cu diagonală.</w:t>
            </w:r>
          </w:p>
        </w:tc>
      </w:tr>
      <w:tr w:rsidR="002E5479" w14:paraId="6DE89388" w14:textId="77777777" w:rsidTr="00A73B63">
        <w:trPr>
          <w:cantSplit/>
          <w:trHeight w:val="115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FFD61E" w14:textId="77777777" w:rsidR="002E5479" w:rsidRDefault="002E5479">
            <w:pPr>
              <w:numPr>
                <w:ilvl w:val="0"/>
                <w:numId w:val="22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C63DED" w14:textId="77777777" w:rsidR="002E5479" w:rsidRDefault="002E5479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427ED8" w14:textId="77777777" w:rsidR="002E5479" w:rsidRPr="00B3607C" w:rsidRDefault="002E5479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0904D3" w14:textId="77777777" w:rsidR="002E5479" w:rsidRDefault="002E5479" w:rsidP="00A73B6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Chiajna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0B031E" w14:textId="77777777" w:rsidR="002E5479" w:rsidRDefault="002E5479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 </w:t>
            </w:r>
          </w:p>
          <w:p w14:paraId="44838877" w14:textId="77777777" w:rsidR="002E5479" w:rsidRDefault="002E5479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170CA9" w14:textId="77777777" w:rsidR="002E5479" w:rsidRDefault="002E5479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4D5130" w14:textId="77777777" w:rsidR="002E5479" w:rsidRDefault="002E5479" w:rsidP="00B616F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307535" w14:textId="77777777" w:rsidR="002E5479" w:rsidRDefault="002E5479" w:rsidP="00B616F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0D32C5" w14:textId="77777777" w:rsidR="002E5479" w:rsidRDefault="002E5479" w:rsidP="00A47E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461721B" w14:textId="77777777" w:rsidR="002E5479" w:rsidRDefault="002E5479" w:rsidP="00A47E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la liniile I  -  V şi firele 1 şi 2 Chitila - Chiajna şi </w:t>
            </w:r>
          </w:p>
          <w:p w14:paraId="796334AC" w14:textId="77777777" w:rsidR="002E5479" w:rsidRDefault="002E5479" w:rsidP="00A47EE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Chiajna - Jilava.</w:t>
            </w:r>
          </w:p>
        </w:tc>
      </w:tr>
      <w:tr w:rsidR="002E5479" w14:paraId="4EEF5C56" w14:textId="77777777" w:rsidTr="00A73B63">
        <w:trPr>
          <w:cantSplit/>
          <w:trHeight w:val="115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E70BBB9" w14:textId="77777777" w:rsidR="002E5479" w:rsidRDefault="002E5479">
            <w:pPr>
              <w:numPr>
                <w:ilvl w:val="0"/>
                <w:numId w:val="22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DE70AA" w14:textId="77777777" w:rsidR="002E5479" w:rsidRDefault="002E5479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94F60A" w14:textId="77777777" w:rsidR="002E5479" w:rsidRPr="00B3607C" w:rsidRDefault="002E5479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AF8DAA" w14:textId="77777777" w:rsidR="002E5479" w:rsidRDefault="002E5479" w:rsidP="00AF41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Chiajna</w:t>
            </w:r>
          </w:p>
          <w:p w14:paraId="5BDA76CB" w14:textId="77777777" w:rsidR="002E5479" w:rsidRDefault="002E5479" w:rsidP="00AF419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0C20E3" w14:textId="77777777" w:rsidR="002E5479" w:rsidRDefault="002E5479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5 </w:t>
            </w:r>
          </w:p>
          <w:p w14:paraId="575687D2" w14:textId="77777777" w:rsidR="002E5479" w:rsidRDefault="002E5479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A55796" w14:textId="77777777" w:rsidR="002E5479" w:rsidRDefault="002E5479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1DD63B" w14:textId="77777777" w:rsidR="002E5479" w:rsidRDefault="002E5479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B06CE1" w14:textId="77777777" w:rsidR="002E5479" w:rsidRDefault="002E5479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4DA63D" w14:textId="77777777" w:rsidR="002E5479" w:rsidRDefault="002E5479" w:rsidP="00AF41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linia 4 directă.</w:t>
            </w:r>
          </w:p>
        </w:tc>
      </w:tr>
      <w:tr w:rsidR="002E5479" w14:paraId="714CDF75" w14:textId="77777777" w:rsidTr="00A73B63">
        <w:trPr>
          <w:cantSplit/>
          <w:trHeight w:val="115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FB6287B" w14:textId="77777777" w:rsidR="002E5479" w:rsidRDefault="002E5479">
            <w:pPr>
              <w:numPr>
                <w:ilvl w:val="0"/>
                <w:numId w:val="22"/>
              </w:numPr>
              <w:spacing w:before="40" w:after="40" w:line="360" w:lineRule="auto"/>
              <w:ind w:left="170" w:right="57" w:firstLine="0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3BDD57" w14:textId="77777777" w:rsidR="002E5479" w:rsidRDefault="002E5479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  <w:lang w:val="en-US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A7003E" w14:textId="77777777" w:rsidR="002E5479" w:rsidRPr="00B3607C" w:rsidRDefault="002E5479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  <w:lang w:val="en-US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C0EF63" w14:textId="77777777" w:rsidR="002E5479" w:rsidRDefault="002E5479" w:rsidP="00960D6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Ax st. Chiajna -</w:t>
            </w:r>
          </w:p>
          <w:p w14:paraId="6EAC90E3" w14:textId="77777777" w:rsidR="002E5479" w:rsidRDefault="002E5479" w:rsidP="00960D6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Călcâi sch. 24, </w:t>
            </w:r>
          </w:p>
          <w:p w14:paraId="6D3F5244" w14:textId="77777777" w:rsidR="002E5479" w:rsidRDefault="002E5479" w:rsidP="00960D6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 directă,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43FA02" w14:textId="77777777" w:rsidR="002E5479" w:rsidRDefault="002E5479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DAE995" w14:textId="77777777" w:rsidR="002E5479" w:rsidRDefault="002E5479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3FBE36" w14:textId="77777777" w:rsidR="002E5479" w:rsidRDefault="002E5479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4+500</w:t>
            </w:r>
          </w:p>
          <w:p w14:paraId="5C710996" w14:textId="77777777" w:rsidR="002E5479" w:rsidRDefault="002E5479" w:rsidP="00AF419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89B5E0" w14:textId="77777777" w:rsidR="002E5479" w:rsidRDefault="002E5479" w:rsidP="00AF419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135246" w14:textId="77777777" w:rsidR="002E5479" w:rsidRDefault="002E5479" w:rsidP="00AF41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5484A07" w14:textId="77777777" w:rsidR="002E5479" w:rsidRDefault="002E5479" w:rsidP="00AF419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5.</w:t>
            </w:r>
          </w:p>
        </w:tc>
      </w:tr>
    </w:tbl>
    <w:p w14:paraId="2D258184" w14:textId="77777777" w:rsidR="002E5479" w:rsidRDefault="002E5479">
      <w:pPr>
        <w:spacing w:before="40" w:after="40" w:line="192" w:lineRule="auto"/>
        <w:ind w:right="57"/>
        <w:rPr>
          <w:sz w:val="20"/>
          <w:lang w:val="en-US"/>
        </w:rPr>
      </w:pPr>
    </w:p>
    <w:p w14:paraId="79500397" w14:textId="77777777" w:rsidR="002E5479" w:rsidRDefault="002E5479" w:rsidP="00F14E3C">
      <w:pPr>
        <w:pStyle w:val="Heading1"/>
        <w:spacing w:line="360" w:lineRule="auto"/>
      </w:pPr>
      <w:r>
        <w:t>LINIA 301 F1</w:t>
      </w:r>
    </w:p>
    <w:p w14:paraId="0DA6A421" w14:textId="77777777" w:rsidR="002E5479" w:rsidRDefault="002E5479" w:rsidP="00AF280C">
      <w:pPr>
        <w:pStyle w:val="Heading1"/>
        <w:spacing w:line="360" w:lineRule="auto"/>
        <w:rPr>
          <w:sz w:val="8"/>
        </w:rPr>
      </w:pPr>
      <w:r>
        <w:t>BUCUREŞTI TRIAJ B2 - POST GIULEŞTI – POST RUDENI - CHITILA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7"/>
        <w:gridCol w:w="871"/>
        <w:gridCol w:w="754"/>
        <w:gridCol w:w="2197"/>
        <w:gridCol w:w="869"/>
        <w:gridCol w:w="756"/>
        <w:gridCol w:w="868"/>
        <w:gridCol w:w="756"/>
        <w:gridCol w:w="2498"/>
      </w:tblGrid>
      <w:tr w:rsidR="002E5479" w14:paraId="528A381D" w14:textId="77777777" w:rsidTr="00A53F33">
        <w:trPr>
          <w:cantSplit/>
          <w:trHeight w:val="33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CF34B99" w14:textId="77777777" w:rsidR="002E5479" w:rsidRDefault="002E5479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A7FC9B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929FD9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0B23FE" w14:textId="77777777" w:rsidR="002E5479" w:rsidRDefault="002E5479" w:rsidP="0078193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2570B126" w14:textId="77777777" w:rsidR="002E5479" w:rsidRDefault="002E5479" w:rsidP="0078193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B2, linia 18B2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48CB9B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B7DA1D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377E72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FADB8A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C52E34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0CB3E0CE" w14:textId="77777777" w:rsidTr="00A53F33">
        <w:trPr>
          <w:cantSplit/>
          <w:trHeight w:val="33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B97855B" w14:textId="77777777" w:rsidR="002E5479" w:rsidRDefault="002E5479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E3BF37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2B5B94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64F1E3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5FA08959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B2, linia 26B2 Cap 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C20D26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 lungime de 70 m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7F4146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F7E56F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29A659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DF61B2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7987CCAF" w14:textId="77777777" w:rsidTr="00A53F33">
        <w:trPr>
          <w:cantSplit/>
          <w:trHeight w:val="437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C3F95A" w14:textId="77777777" w:rsidR="002E5479" w:rsidRDefault="002E5479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41EC94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1DBF68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44EA39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52DA66D8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B2, linia 28B2 Cap 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A85A04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 lungime de 70 m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92145C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23DD25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E7B878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9CC03D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5BC5B2E8" w14:textId="77777777" w:rsidTr="00A53F33">
        <w:trPr>
          <w:cantSplit/>
          <w:trHeight w:val="114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9C43E52" w14:textId="77777777" w:rsidR="002E5479" w:rsidRDefault="002E5479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97CD98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B71915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4A24CE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2872B513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Post 23 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996342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  <w:r>
              <w:rPr>
                <w:b/>
                <w:bCs/>
                <w:spacing w:val="-10"/>
                <w:sz w:val="20"/>
              </w:rPr>
              <w:t>diag.</w:t>
            </w:r>
            <w:r>
              <w:rPr>
                <w:b/>
                <w:bCs/>
                <w:sz w:val="20"/>
              </w:rPr>
              <w:t xml:space="preserve"> </w:t>
            </w:r>
          </w:p>
          <w:p w14:paraId="3E81AE26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4 - 16,</w:t>
            </w:r>
          </w:p>
          <w:p w14:paraId="1002B31C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28 - 44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9E01B4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B429A4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AE247D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BA93D2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5758BAA8" w14:textId="77777777" w:rsidTr="00A53F3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A6D6365" w14:textId="77777777" w:rsidR="002E5479" w:rsidRDefault="002E5479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8AEFDB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20A06B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B6E603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43A2E352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F79FA6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 16 / 28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B47B7E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F288F5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7D0654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68B0EF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27119FCD" w14:textId="77777777" w:rsidTr="00A53F3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1FDA65D" w14:textId="77777777" w:rsidR="002E5479" w:rsidRDefault="002E5479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E3DD67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B1AB4A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04EB75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68C9BC78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50470D" w14:textId="77777777" w:rsidR="002E5479" w:rsidRDefault="002E5479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70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C27014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526524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FEE08F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F9968D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76945A11" w14:textId="77777777" w:rsidTr="00A53F3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A2C499F" w14:textId="77777777" w:rsidR="002E5479" w:rsidRDefault="002E5479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1143E9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6711BD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208689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6CD5E772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1CEAA9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</w:t>
            </w:r>
          </w:p>
          <w:p w14:paraId="2163451D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32 / 42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5F3CB4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A8B70E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83830D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478A5F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3107A404" w14:textId="77777777" w:rsidTr="00A53F33">
        <w:trPr>
          <w:cantSplit/>
          <w:trHeight w:val="597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502C3F" w14:textId="77777777" w:rsidR="002E5479" w:rsidRDefault="002E5479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BE4049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B4EA5D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8FD451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72D112CC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 Romb bretea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CB011D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</w:t>
            </w:r>
          </w:p>
          <w:p w14:paraId="5BF689AE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38 / 48, 24 / 34, 26 / 36</w:t>
            </w:r>
          </w:p>
          <w:p w14:paraId="1C0CB161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</w:t>
            </w:r>
          </w:p>
          <w:p w14:paraId="2DFD8F8F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40 / 50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793910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8F0C08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CD5410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1EDCC0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14B198D7" w14:textId="77777777" w:rsidTr="00A53F33">
        <w:trPr>
          <w:cantSplit/>
          <w:trHeight w:val="6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2C0772" w14:textId="77777777" w:rsidR="002E5479" w:rsidRDefault="002E5479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2659A8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4A798A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25988D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3C59FE9D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899903" w14:textId="77777777" w:rsidR="002E5479" w:rsidRDefault="002E5479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76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BFE8F9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596CFA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B68876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9E084F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0A11C33E" w14:textId="77777777" w:rsidTr="00A53F33">
        <w:trPr>
          <w:cantSplit/>
          <w:trHeight w:val="1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C413749" w14:textId="77777777" w:rsidR="002E5479" w:rsidRDefault="002E5479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F2DAC9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C0472F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779AC8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3979DA26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B2C870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6FC021FD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T.D.J</w:t>
            </w:r>
          </w:p>
          <w:p w14:paraId="38E4D4AE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68 / 86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BFF519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2A8A6A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0CBF2D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0F03CD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6D50DC90" w14:textId="77777777" w:rsidTr="00A53F33">
        <w:trPr>
          <w:cantSplit/>
          <w:trHeight w:val="1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67BC70F" w14:textId="77777777" w:rsidR="002E5479" w:rsidRDefault="002E5479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908ABA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26DA37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8E1EE3" w14:textId="77777777" w:rsidR="002E5479" w:rsidRDefault="002E5479" w:rsidP="007831A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6D43B910" w14:textId="77777777" w:rsidR="002E5479" w:rsidRDefault="002E5479" w:rsidP="007831A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1F8968" w14:textId="77777777" w:rsidR="002E5479" w:rsidRDefault="002E5479" w:rsidP="007831A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92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E73885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7002B5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24C307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5AC554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79602C33" w14:textId="77777777" w:rsidTr="00A53F33">
        <w:trPr>
          <w:cantSplit/>
          <w:trHeight w:val="1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22A713B" w14:textId="77777777" w:rsidR="002E5479" w:rsidRDefault="002E5479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46B415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7766B0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AB5EB5" w14:textId="77777777" w:rsidR="002E5479" w:rsidRDefault="002E5479" w:rsidP="002C339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3C5D0764" w14:textId="77777777" w:rsidR="002E5479" w:rsidRDefault="002E5479" w:rsidP="002C339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F165A9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porți-unea de linie cuprin-să între TDJ 8/14 - 44/60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D5F888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AC6813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21859C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0F69F1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2E31C557" w14:textId="77777777" w:rsidTr="00A53F33">
        <w:trPr>
          <w:cantSplit/>
          <w:trHeight w:val="527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8C95B6" w14:textId="77777777" w:rsidR="002E5479" w:rsidRDefault="002E5479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586A9E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FF00D8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D04950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0D998304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43FB28" w14:textId="77777777" w:rsidR="002E5479" w:rsidRDefault="002E5479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100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070B0B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3F72D9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25BE1C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FAF264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1897737F" w14:textId="77777777" w:rsidTr="00A53F33">
        <w:trPr>
          <w:cantSplit/>
          <w:trHeight w:val="975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66C5A5F" w14:textId="77777777" w:rsidR="002E5479" w:rsidRDefault="002E5479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D3B817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4A326E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7D8B44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3654795C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C0871A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între sch. 100 şi </w:t>
            </w:r>
          </w:p>
          <w:p w14:paraId="320BD1A1" w14:textId="77777777" w:rsidR="002E5479" w:rsidRDefault="002E5479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70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75D785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D9CE79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D2EAE5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8A4576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33F30514" w14:textId="77777777" w:rsidTr="00A53F33">
        <w:trPr>
          <w:cantSplit/>
          <w:trHeight w:val="1040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368863" w14:textId="77777777" w:rsidR="002E5479" w:rsidRDefault="002E5479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1AE8C0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5FDCB9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A39049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28E2E34A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364C26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între T.D.J.</w:t>
            </w:r>
          </w:p>
          <w:p w14:paraId="75142578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44 / 60 şi </w:t>
            </w:r>
          </w:p>
          <w:p w14:paraId="20EE5A5E" w14:textId="77777777" w:rsidR="002E5479" w:rsidRDefault="002E5479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62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0D7FAB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E7B3D0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EA1398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FE90AD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5010A40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23B2 – 28B2.</w:t>
            </w:r>
          </w:p>
        </w:tc>
      </w:tr>
      <w:tr w:rsidR="002E5479" w14:paraId="6C220290" w14:textId="77777777" w:rsidTr="00A53F33">
        <w:trPr>
          <w:cantSplit/>
          <w:trHeight w:val="94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D16A337" w14:textId="77777777" w:rsidR="002E5479" w:rsidRDefault="002E5479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802B61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0CFD22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57D37A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6558A5CB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23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DD389C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între sch. 64 </w:t>
            </w:r>
          </w:p>
          <w:p w14:paraId="05D186AD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14:paraId="522851B2" w14:textId="77777777" w:rsidR="002E5479" w:rsidRDefault="002E5479" w:rsidP="004C453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46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D2F200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9AF020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FAB47E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EB40CE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14B2 – 16B2.</w:t>
            </w:r>
          </w:p>
        </w:tc>
      </w:tr>
      <w:tr w:rsidR="002E5479" w14:paraId="67517AF6" w14:textId="77777777" w:rsidTr="00A53F33">
        <w:trPr>
          <w:cantSplit/>
          <w:trHeight w:val="94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FC94572" w14:textId="77777777" w:rsidR="002E5479" w:rsidRDefault="002E5479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7A1F6D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145990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BCAF4B" w14:textId="77777777" w:rsidR="002E5479" w:rsidRDefault="002E5479" w:rsidP="0021427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279DC31D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Cabina 1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52F48B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 18/20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7C5D81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1BCBA5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60521B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3AB57F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7852122F" w14:textId="77777777" w:rsidTr="00A53F33">
        <w:trPr>
          <w:cantSplit/>
          <w:trHeight w:val="94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BE7278E" w14:textId="77777777" w:rsidR="002E5479" w:rsidRDefault="002E5479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E541F0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1F5560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1B1EC4" w14:textId="77777777" w:rsidR="002E5479" w:rsidRDefault="002E5479" w:rsidP="0021427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2B780558" w14:textId="77777777" w:rsidR="002E5479" w:rsidRDefault="002E5479" w:rsidP="0021427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Cabina 1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71C707" w14:textId="77777777" w:rsidR="002E5479" w:rsidRDefault="002E5479" w:rsidP="0021427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 26/28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ED3966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BFE070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11EF1F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0F4836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3A8FD2F6" w14:textId="77777777" w:rsidTr="00A53F33">
        <w:trPr>
          <w:cantSplit/>
          <w:trHeight w:val="949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F909BB8" w14:textId="77777777" w:rsidR="002E5479" w:rsidRDefault="002E5479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B2CB6A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329F2B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10D930" w14:textId="77777777" w:rsidR="002E5479" w:rsidRDefault="002E5479" w:rsidP="00812A4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1168D27E" w14:textId="77777777" w:rsidR="002E5479" w:rsidRDefault="002E5479" w:rsidP="00812A4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Cabina 1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5FED42" w14:textId="77777777" w:rsidR="002E5479" w:rsidRDefault="002E5479" w:rsidP="0021427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12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1DF3BC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1C6FC0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F80DA4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300DD7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6322FF99" w14:textId="77777777" w:rsidTr="005558E6">
        <w:trPr>
          <w:cantSplit/>
          <w:trHeight w:val="16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A9D09C0" w14:textId="77777777" w:rsidR="002E5479" w:rsidRDefault="002E5479">
            <w:pPr>
              <w:numPr>
                <w:ilvl w:val="0"/>
                <w:numId w:val="23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8BD12F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E4C806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DA60C1" w14:textId="77777777" w:rsidR="002E5479" w:rsidRDefault="002E5479" w:rsidP="00A9746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52BE8608" w14:textId="77777777" w:rsidR="002E5479" w:rsidRDefault="002E5479" w:rsidP="005558E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 2 Cap Giulești</w:t>
            </w:r>
          </w:p>
        </w:tc>
        <w:tc>
          <w:tcPr>
            <w:tcW w:w="86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28CA67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8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E9C808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ABA310" w14:textId="77777777" w:rsidR="002E5479" w:rsidRDefault="002E5479" w:rsidP="00F6370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9B7394" w14:textId="77777777" w:rsidR="002E5479" w:rsidRDefault="002E5479" w:rsidP="00F6370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ADDBA5" w14:textId="77777777" w:rsidR="002E5479" w:rsidRDefault="002E5479" w:rsidP="00F6370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100 ml de la călcâi </w:t>
            </w:r>
          </w:p>
          <w:p w14:paraId="01D00B8F" w14:textId="77777777" w:rsidR="002E5479" w:rsidRDefault="002E5479" w:rsidP="00A9746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sch. nr. 9 Post Giulești </w:t>
            </w:r>
          </w:p>
          <w:p w14:paraId="25580C6C" w14:textId="77777777" w:rsidR="002E5479" w:rsidRDefault="002E5479" w:rsidP="00A9746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spre Post 23.</w:t>
            </w:r>
          </w:p>
          <w:p w14:paraId="3DE149CD" w14:textId="77777777" w:rsidR="002E5479" w:rsidRDefault="002E5479" w:rsidP="00A9746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Semnalizată pe teren </w:t>
            </w:r>
          </w:p>
          <w:p w14:paraId="06D921A8" w14:textId="77777777" w:rsidR="002E5479" w:rsidRDefault="002E5479" w:rsidP="00A9746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Post 23 cu palete galbene </w:t>
            </w:r>
          </w:p>
          <w:p w14:paraId="52ECD7E3" w14:textId="77777777" w:rsidR="002E5479" w:rsidRDefault="002E5479" w:rsidP="00A9746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diagonală.</w:t>
            </w:r>
          </w:p>
        </w:tc>
      </w:tr>
    </w:tbl>
    <w:p w14:paraId="50B46C25" w14:textId="77777777" w:rsidR="002E5479" w:rsidRDefault="002E5479">
      <w:pPr>
        <w:spacing w:before="40" w:after="40" w:line="192" w:lineRule="auto"/>
        <w:ind w:right="57"/>
        <w:rPr>
          <w:sz w:val="20"/>
        </w:rPr>
      </w:pPr>
    </w:p>
    <w:p w14:paraId="6092BE1E" w14:textId="77777777" w:rsidR="002E5479" w:rsidRDefault="002E5479" w:rsidP="007E3B63">
      <w:pPr>
        <w:pStyle w:val="Heading1"/>
        <w:spacing w:line="360" w:lineRule="auto"/>
      </w:pPr>
      <w:r>
        <w:lastRenderedPageBreak/>
        <w:t>LINIA 301 G</w:t>
      </w:r>
    </w:p>
    <w:p w14:paraId="78947942" w14:textId="77777777" w:rsidR="002E5479" w:rsidRDefault="002E5479" w:rsidP="0031180B">
      <w:pPr>
        <w:pStyle w:val="Heading1"/>
        <w:spacing w:line="360" w:lineRule="auto"/>
        <w:rPr>
          <w:b w:val="0"/>
          <w:bCs w:val="0"/>
          <w:sz w:val="8"/>
        </w:rPr>
      </w:pPr>
      <w:r>
        <w:t>BUCUREŞTII NOI - BUCUREŞTI TRIAJ GRUPA A2 – CABINA 9 - POST 17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6"/>
        <w:gridCol w:w="872"/>
        <w:gridCol w:w="754"/>
        <w:gridCol w:w="2198"/>
        <w:gridCol w:w="868"/>
        <w:gridCol w:w="756"/>
        <w:gridCol w:w="868"/>
        <w:gridCol w:w="756"/>
        <w:gridCol w:w="2498"/>
      </w:tblGrid>
      <w:tr w:rsidR="002E5479" w14:paraId="4229D5F4" w14:textId="77777777" w:rsidTr="007203CB">
        <w:trPr>
          <w:cantSplit/>
          <w:trHeight w:val="2122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72FCDC8C" w14:textId="77777777" w:rsidR="002E5479" w:rsidRDefault="002E5479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A5E590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C64A526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C20627E" w14:textId="77777777" w:rsidR="002E5479" w:rsidRDefault="002E5479" w:rsidP="0082429E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616F64BF" w14:textId="77777777" w:rsidR="002E5479" w:rsidRDefault="002E5479" w:rsidP="0082429E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78DF96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7D263C0E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romb</w:t>
            </w:r>
          </w:p>
          <w:p w14:paraId="3EDAD8A0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bretea</w:t>
            </w:r>
          </w:p>
          <w:p w14:paraId="6CB54F8F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2BA0E33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BF67B6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7FA78E6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FD00D9" w14:textId="77777777" w:rsidR="002E5479" w:rsidRDefault="002E5479" w:rsidP="0082429E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B1650E3" w14:textId="77777777" w:rsidR="002E5479" w:rsidRDefault="002E5479" w:rsidP="0082429E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tranzitări prin Post 17 de la Bucureștii Noi la Băneasa și de la Bucureștii Noi  grupa A2 Bucureşti Triaj.</w:t>
            </w:r>
          </w:p>
        </w:tc>
      </w:tr>
      <w:tr w:rsidR="002E5479" w14:paraId="6B75EF31" w14:textId="77777777" w:rsidTr="007203CB">
        <w:trPr>
          <w:cantSplit/>
          <w:trHeight w:val="2122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5A01C20A" w14:textId="77777777" w:rsidR="002E5479" w:rsidRDefault="002E5479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7DCFA7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5940139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FFD374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465FEA9F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17, 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B8BBA9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120443CC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diag.</w:t>
            </w:r>
          </w:p>
          <w:p w14:paraId="48A9B72F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23 - 31 şi </w:t>
            </w:r>
          </w:p>
          <w:p w14:paraId="31E56A41" w14:textId="77777777" w:rsidR="002E5479" w:rsidRDefault="002E5479" w:rsidP="00C178E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31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2A13D5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E47B282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982727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22DBD0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3576978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 A 2 - 6 A 2 Cap Post 17 Bucureşti Triaj şi tranzitări de la Bucureştii Noi Grupa C la Bucureşti Băneasa şi Bucureştii Noi la Bucureşti Triaj Post 17.</w:t>
            </w:r>
          </w:p>
        </w:tc>
      </w:tr>
      <w:tr w:rsidR="002E5479" w14:paraId="74B4C553" w14:textId="77777777" w:rsidTr="007203CB">
        <w:trPr>
          <w:cantSplit/>
          <w:trHeight w:val="221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26661966" w14:textId="77777777" w:rsidR="002E5479" w:rsidRDefault="002E5479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E9156D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E7D95A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E8A3AF8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78051DCC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17, 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5515EA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1636A720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diag.</w:t>
            </w:r>
          </w:p>
          <w:p w14:paraId="49B62681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41 - 47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EFFF53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122F289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4BF5473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B17A229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4D2AC23B" w14:textId="77777777" w:rsidTr="007203CB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5602F777" w14:textId="77777777" w:rsidR="002E5479" w:rsidRDefault="002E5479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ADC62E0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CA12A1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A396980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07914A7D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17, 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E361F8" w14:textId="77777777" w:rsidR="002E5479" w:rsidRDefault="002E5479" w:rsidP="00C178E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33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D3248A7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D19F553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7E55601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42150EF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047C3CC4" w14:textId="77777777" w:rsidTr="007203CB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7C6A305D" w14:textId="77777777" w:rsidR="002E5479" w:rsidRDefault="002E5479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0CE6550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11558C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0BD180" w14:textId="77777777" w:rsidR="002E5479" w:rsidRDefault="002E5479" w:rsidP="004907B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2570D5B9" w14:textId="77777777" w:rsidR="002E5479" w:rsidRDefault="002E5479" w:rsidP="004907B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17, 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4C3D2DA" w14:textId="77777777" w:rsidR="002E5479" w:rsidRDefault="002E5479" w:rsidP="00C178E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37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77CDB53" w14:textId="77777777" w:rsidR="002E5479" w:rsidRDefault="002E5479" w:rsidP="00F52BED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BF6C8CF" w14:textId="77777777" w:rsidR="002E5479" w:rsidRDefault="002E5479" w:rsidP="00F52BED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58275E1" w14:textId="77777777" w:rsidR="002E5479" w:rsidRDefault="002E5479" w:rsidP="00F52BED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8F119EB" w14:textId="77777777" w:rsidR="002E5479" w:rsidRDefault="002E5479" w:rsidP="00F52BED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2EF5F1EF" w14:textId="77777777" w:rsidTr="007203CB"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noWrap/>
            <w:tcMar>
              <w:left w:w="0" w:type="dxa"/>
              <w:right w:w="0" w:type="dxa"/>
            </w:tcMar>
            <w:vAlign w:val="center"/>
          </w:tcPr>
          <w:p w14:paraId="2D33F05D" w14:textId="77777777" w:rsidR="002E5479" w:rsidRDefault="002E5479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98EC5D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1B077B0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9EC74D9" w14:textId="77777777" w:rsidR="002E5479" w:rsidRDefault="002E5479" w:rsidP="00F52BED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7F4BA7D5" w14:textId="77777777" w:rsidR="002E5479" w:rsidRDefault="002E5479" w:rsidP="00F52BED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17, 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729217" w14:textId="77777777" w:rsidR="002E5479" w:rsidRDefault="002E5479" w:rsidP="00C178E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53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5B2BA4" w14:textId="77777777" w:rsidR="002E5479" w:rsidRDefault="002E5479" w:rsidP="00F52BED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A5D74A" w14:textId="77777777" w:rsidR="002E5479" w:rsidRDefault="002E5479" w:rsidP="00F52BED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341323D" w14:textId="77777777" w:rsidR="002E5479" w:rsidRDefault="002E5479" w:rsidP="00F52BED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7310767" w14:textId="77777777" w:rsidR="002E5479" w:rsidRDefault="002E5479" w:rsidP="00F52BED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5B972569" w14:textId="77777777" w:rsidTr="007203CB">
        <w:tblPrEx>
          <w:tblCellMar>
            <w:left w:w="0" w:type="dxa"/>
            <w:right w:w="0" w:type="dxa"/>
          </w:tblCellMar>
        </w:tblPrEx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4F1D71" w14:textId="77777777" w:rsidR="002E5479" w:rsidRDefault="002E5479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2933B1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B0FD9F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FE7B06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56C29335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Post 17 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96462E" w14:textId="77777777" w:rsidR="002E5479" w:rsidRDefault="002E5479" w:rsidP="005E5EFB">
            <w:pPr>
              <w:spacing w:before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7D0EF1BA" w14:textId="77777777" w:rsidR="002E5479" w:rsidRDefault="002E5479" w:rsidP="00C178EA">
            <w:pPr>
              <w:spacing w:before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43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5C746B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EAF807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39DF23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321D34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7AA34CA7" w14:textId="77777777" w:rsidTr="007203CB">
        <w:tblPrEx>
          <w:tblCellMar>
            <w:left w:w="0" w:type="dxa"/>
            <w:right w:w="0" w:type="dxa"/>
          </w:tblCellMar>
        </w:tblPrEx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0831EF6" w14:textId="77777777" w:rsidR="002E5479" w:rsidRDefault="002E5479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4799D5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E571BF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497F67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59A99C82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17, Gr.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E61E70" w14:textId="77777777" w:rsidR="002E5479" w:rsidRDefault="002E5479" w:rsidP="005E5EFB">
            <w:pPr>
              <w:spacing w:before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492A8827" w14:textId="77777777" w:rsidR="002E5479" w:rsidRDefault="002E5479" w:rsidP="005E5EFB">
            <w:pPr>
              <w:spacing w:before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diag. </w:t>
            </w:r>
          </w:p>
          <w:p w14:paraId="7FB6155C" w14:textId="77777777" w:rsidR="002E5479" w:rsidRDefault="002E5479" w:rsidP="005E5EFB">
            <w:pPr>
              <w:spacing w:before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33 - 59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5E586C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72CD39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37E111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C22F73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75854BF1" w14:textId="77777777" w:rsidTr="007203CB">
        <w:tblPrEx>
          <w:tblCellMar>
            <w:left w:w="0" w:type="dxa"/>
            <w:right w:w="0" w:type="dxa"/>
          </w:tblCellMar>
        </w:tblPrEx>
        <w:trPr>
          <w:cantSplit/>
          <w:trHeight w:val="205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C0A8DD" w14:textId="77777777" w:rsidR="002E5479" w:rsidRDefault="002E5479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1B0C6A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B80816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1B1C10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7D109D7A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Post 17, Gr.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764158" w14:textId="77777777" w:rsidR="002E5479" w:rsidRDefault="002E5479" w:rsidP="005E5EFB">
            <w:pPr>
              <w:spacing w:before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T.D.J. </w:t>
            </w:r>
          </w:p>
          <w:p w14:paraId="30B56F5D" w14:textId="77777777" w:rsidR="002E5479" w:rsidRDefault="002E5479" w:rsidP="005E5EFB">
            <w:pPr>
              <w:spacing w:before="40" w:line="360" w:lineRule="auto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 / 25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7E0493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824CCF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C99BC8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6A27CB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44ADB991" w14:textId="77777777" w:rsidTr="00D27AFC">
        <w:tblPrEx>
          <w:tblCellMar>
            <w:left w:w="0" w:type="dxa"/>
            <w:right w:w="0" w:type="dxa"/>
          </w:tblCellMar>
        </w:tblPrEx>
        <w:trPr>
          <w:cantSplit/>
          <w:trHeight w:val="84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BF5B68" w14:textId="77777777" w:rsidR="002E5479" w:rsidRDefault="002E5479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226C30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9D4B3F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5C999C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7C7DDAD2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40B2E3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641B6709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26 - 20 </w:t>
            </w:r>
          </w:p>
          <w:p w14:paraId="0A4CA36F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2697AA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953365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E16CFA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1E9102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3EF9641F" w14:textId="77777777" w:rsidTr="00D27AFC">
        <w:tblPrEx>
          <w:tblCellMar>
            <w:left w:w="0" w:type="dxa"/>
            <w:right w:w="0" w:type="dxa"/>
          </w:tblCellMar>
        </w:tblPrEx>
        <w:trPr>
          <w:cantSplit/>
          <w:trHeight w:val="167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7B4C039" w14:textId="77777777" w:rsidR="002E5479" w:rsidRDefault="002E5479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3F2EA9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EDEF13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F97208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14989DB6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E70BE2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T.D.J. 10 / 14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BFC2DA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A318A9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F5E1B6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E0E68C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100D3BE3" w14:textId="77777777" w:rsidTr="00D27AFC">
        <w:tblPrEx>
          <w:tblCellMar>
            <w:left w:w="0" w:type="dxa"/>
            <w:right w:w="0" w:type="dxa"/>
          </w:tblCellMar>
        </w:tblPrEx>
        <w:trPr>
          <w:cantSplit/>
          <w:trHeight w:val="266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082DC3F" w14:textId="77777777" w:rsidR="002E5479" w:rsidRDefault="002E5479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480E57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5AF4F3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73EF4F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38B08C28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A2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FDA7EE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092047A8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6 - 8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69A49D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DCF7CD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1B2200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F4527C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0C4FEFAB" w14:textId="77777777" w:rsidTr="00D27AFC">
        <w:tblPrEx>
          <w:tblCellMar>
            <w:left w:w="0" w:type="dxa"/>
            <w:right w:w="0" w:type="dxa"/>
          </w:tblCellMar>
        </w:tblPrEx>
        <w:trPr>
          <w:cantSplit/>
          <w:trHeight w:val="60"/>
          <w:jc w:val="center"/>
        </w:trPr>
        <w:tc>
          <w:tcPr>
            <w:tcW w:w="636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6BF28F6" w14:textId="77777777" w:rsidR="002E5479" w:rsidRDefault="002E5479">
            <w:pPr>
              <w:numPr>
                <w:ilvl w:val="0"/>
                <w:numId w:val="3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9359BB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E63826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04BBC8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Triaj</w:t>
            </w:r>
          </w:p>
          <w:p w14:paraId="0CA4C76B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A2, Post 17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830CBE" w14:textId="77777777" w:rsidR="002E5479" w:rsidRDefault="002E5479" w:rsidP="00C178EA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41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8CA9B1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6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56CEE2" w14:textId="77777777" w:rsidR="002E5479" w:rsidRDefault="002E5479" w:rsidP="005E5EFB">
            <w:pPr>
              <w:spacing w:before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4B76F1" w14:textId="77777777" w:rsidR="002E5479" w:rsidRDefault="002E5479" w:rsidP="005E5EFB">
            <w:pPr>
              <w:spacing w:before="12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49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1EAFED" w14:textId="77777777" w:rsidR="002E5479" w:rsidRDefault="002E5479" w:rsidP="005E5EFB">
            <w:pPr>
              <w:spacing w:before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14:paraId="71AA1B0E" w14:textId="77777777" w:rsidR="002E5479" w:rsidRDefault="002E5479">
      <w:pPr>
        <w:spacing w:before="40" w:line="192" w:lineRule="auto"/>
        <w:ind w:right="57"/>
        <w:rPr>
          <w:sz w:val="20"/>
        </w:rPr>
      </w:pPr>
    </w:p>
    <w:p w14:paraId="6D35CA32" w14:textId="77777777" w:rsidR="002E5479" w:rsidRDefault="002E5479" w:rsidP="00956F37">
      <w:pPr>
        <w:pStyle w:val="Heading1"/>
        <w:spacing w:line="360" w:lineRule="auto"/>
      </w:pPr>
      <w:r>
        <w:t>LINIA 301 N</w:t>
      </w:r>
    </w:p>
    <w:p w14:paraId="439ACA1D" w14:textId="77777777" w:rsidR="002E5479" w:rsidRDefault="002E5479" w:rsidP="004F46F4">
      <w:pPr>
        <w:pStyle w:val="Heading1"/>
        <w:spacing w:line="360" w:lineRule="auto"/>
        <w:rPr>
          <w:b w:val="0"/>
          <w:bCs w:val="0"/>
          <w:sz w:val="8"/>
        </w:rPr>
      </w:pPr>
      <w:r>
        <w:t>BUCUREŞTI NORD - CHITILA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70"/>
        <w:gridCol w:w="761"/>
        <w:gridCol w:w="2197"/>
        <w:gridCol w:w="870"/>
        <w:gridCol w:w="754"/>
        <w:gridCol w:w="870"/>
        <w:gridCol w:w="754"/>
        <w:gridCol w:w="2492"/>
      </w:tblGrid>
      <w:tr w:rsidR="002E5479" w14:paraId="0F15BC01" w14:textId="77777777" w:rsidTr="00312C96">
        <w:trPr>
          <w:cantSplit/>
          <w:trHeight w:val="1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4488E62" w14:textId="77777777" w:rsidR="002E5479" w:rsidRDefault="002E5479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8B02E5" w14:textId="77777777" w:rsidR="002E5479" w:rsidRDefault="002E5479" w:rsidP="00C54C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FAD500" w14:textId="77777777" w:rsidR="002E5479" w:rsidRDefault="002E5479" w:rsidP="00C54C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CA1142" w14:textId="77777777" w:rsidR="002E5479" w:rsidRDefault="002E5479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1D04C38E" w14:textId="77777777" w:rsidR="002E5479" w:rsidRDefault="002E5479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CEE95E" w14:textId="77777777" w:rsidR="002E5479" w:rsidRDefault="002E5479" w:rsidP="00EA4EE4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DB9044" w14:textId="77777777" w:rsidR="002E5479" w:rsidRDefault="002E5479" w:rsidP="00C54C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3A67BA" w14:textId="77777777" w:rsidR="002E5479" w:rsidRDefault="002E5479" w:rsidP="00C54CF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AA4168" w14:textId="77777777" w:rsidR="002E5479" w:rsidRPr="0022092F" w:rsidRDefault="002E5479" w:rsidP="00C54CF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9C0FC4" w14:textId="77777777" w:rsidR="002E5479" w:rsidRDefault="002E5479" w:rsidP="00C54CF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25C513AF" w14:textId="77777777" w:rsidTr="00312C96">
        <w:trPr>
          <w:cantSplit/>
          <w:trHeight w:val="1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FDA381F" w14:textId="77777777" w:rsidR="002E5479" w:rsidRDefault="002E5479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A7DB3A" w14:textId="77777777" w:rsidR="002E5479" w:rsidRDefault="002E5479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91EB02" w14:textId="77777777" w:rsidR="002E5479" w:rsidRDefault="002E5479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F16247" w14:textId="77777777" w:rsidR="002E5479" w:rsidRDefault="002E5479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365405C3" w14:textId="77777777" w:rsidR="002E5479" w:rsidRDefault="002E5479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8,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6DE268" w14:textId="77777777" w:rsidR="002E5479" w:rsidRDefault="002E5479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937E15" w14:textId="77777777" w:rsidR="002E5479" w:rsidRDefault="002E5479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58BE5A" w14:textId="77777777" w:rsidR="002E5479" w:rsidRDefault="002E5479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8B4A8D" w14:textId="77777777" w:rsidR="002E5479" w:rsidRPr="0022092F" w:rsidRDefault="002E5479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B7E47B" w14:textId="77777777" w:rsidR="002E5479" w:rsidRDefault="002E5479" w:rsidP="00AF15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72975EA7" w14:textId="77777777" w:rsidTr="00312C96">
        <w:trPr>
          <w:cantSplit/>
          <w:trHeight w:val="1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490E19D" w14:textId="77777777" w:rsidR="002E5479" w:rsidRDefault="002E5479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2C10FD" w14:textId="77777777" w:rsidR="002E5479" w:rsidRDefault="002E5479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94824A" w14:textId="77777777" w:rsidR="002E5479" w:rsidRDefault="002E5479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573C8F" w14:textId="77777777" w:rsidR="002E5479" w:rsidRDefault="002E5479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1FBAEE1A" w14:textId="77777777" w:rsidR="002E5479" w:rsidRDefault="002E5479" w:rsidP="00AF152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4D1F1B" w14:textId="77777777" w:rsidR="002E5479" w:rsidRDefault="002E5479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AF2978" w14:textId="77777777" w:rsidR="002E5479" w:rsidRDefault="002E5479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D6D88D" w14:textId="77777777" w:rsidR="002E5479" w:rsidRDefault="002E5479" w:rsidP="00AF1527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3E9203" w14:textId="77777777" w:rsidR="002E5479" w:rsidRPr="0022092F" w:rsidRDefault="002E5479" w:rsidP="00AF1527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742913" w14:textId="77777777" w:rsidR="002E5479" w:rsidRDefault="002E5479" w:rsidP="00AF15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F588948" w14:textId="77777777" w:rsidR="002E5479" w:rsidRPr="00474FB0" w:rsidRDefault="002E5479" w:rsidP="00AF1527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la liniile 11 şi </w:t>
            </w:r>
            <w:r>
              <w:rPr>
                <w:b/>
                <w:bCs/>
                <w:i/>
                <w:iCs/>
                <w:sz w:val="20"/>
                <w:lang w:val="en-US"/>
              </w:rPr>
              <w:t>12.</w:t>
            </w:r>
          </w:p>
        </w:tc>
      </w:tr>
      <w:tr w:rsidR="002E5479" w14:paraId="77950144" w14:textId="77777777" w:rsidTr="004B3AD1">
        <w:trPr>
          <w:cantSplit/>
          <w:trHeight w:val="8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172228" w14:textId="77777777" w:rsidR="002E5479" w:rsidRDefault="002E5479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862B2D" w14:textId="77777777" w:rsidR="002E5479" w:rsidRDefault="002E5479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33449A" w14:textId="77777777" w:rsidR="002E5479" w:rsidRDefault="002E5479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DB871D" w14:textId="77777777" w:rsidR="002E5479" w:rsidRDefault="002E5479" w:rsidP="00973B39">
            <w:pPr>
              <w:spacing w:before="2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39DB1BBB" w14:textId="77777777" w:rsidR="002E5479" w:rsidRDefault="002E5479" w:rsidP="00973B39">
            <w:pPr>
              <w:spacing w:before="2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 grupa 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C3B79E" w14:textId="77777777" w:rsidR="002E5479" w:rsidRDefault="002E5479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67E457" w14:textId="77777777" w:rsidR="002E5479" w:rsidRDefault="002E5479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AFC370" w14:textId="77777777" w:rsidR="002E5479" w:rsidRDefault="002E5479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E94D65" w14:textId="77777777" w:rsidR="002E5479" w:rsidRPr="0022092F" w:rsidRDefault="002E5479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4AEDE4" w14:textId="77777777" w:rsidR="002E5479" w:rsidRDefault="002E5479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2B10C906" w14:textId="77777777" w:rsidTr="004B3AD1">
        <w:trPr>
          <w:cantSplit/>
          <w:trHeight w:val="8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A5E8BCF" w14:textId="77777777" w:rsidR="002E5479" w:rsidRDefault="002E5479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2652A7" w14:textId="77777777" w:rsidR="002E5479" w:rsidRDefault="002E5479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3D8AF6" w14:textId="77777777" w:rsidR="002E5479" w:rsidRDefault="002E5479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08E558" w14:textId="77777777" w:rsidR="002E5479" w:rsidRDefault="002E5479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7D5342F9" w14:textId="77777777" w:rsidR="002E5479" w:rsidRDefault="002E5479" w:rsidP="00973B39">
            <w:pPr>
              <w:spacing w:before="2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3D3AC5" w14:textId="77777777" w:rsidR="002E5479" w:rsidRDefault="002E5479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TDJ </w:t>
            </w:r>
          </w:p>
          <w:p w14:paraId="0E04A290" w14:textId="77777777" w:rsidR="002E5479" w:rsidRDefault="002E5479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56 / 57 și </w:t>
            </w:r>
          </w:p>
          <w:p w14:paraId="62DD1FB0" w14:textId="77777777" w:rsidR="002E5479" w:rsidRDefault="002E5479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5 B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1597AD" w14:textId="77777777" w:rsidR="002E5479" w:rsidRDefault="002E5479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68A189" w14:textId="77777777" w:rsidR="002E5479" w:rsidRDefault="002E5479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09EEDD" w14:textId="77777777" w:rsidR="002E5479" w:rsidRPr="0022092F" w:rsidRDefault="002E5479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1D9C48" w14:textId="77777777" w:rsidR="002E5479" w:rsidRDefault="002E5479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Semnalizată pe teren </w:t>
            </w:r>
          </w:p>
          <w:p w14:paraId="1F0143B6" w14:textId="77777777" w:rsidR="002E5479" w:rsidRDefault="002E5479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Cap București Nord </w:t>
            </w:r>
          </w:p>
          <w:p w14:paraId="0E8F5085" w14:textId="77777777" w:rsidR="002E5479" w:rsidRDefault="002E5479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cu paletă cu diagonală.</w:t>
            </w:r>
          </w:p>
        </w:tc>
      </w:tr>
      <w:tr w:rsidR="002E5479" w14:paraId="72128A2D" w14:textId="77777777" w:rsidTr="004B3AD1">
        <w:trPr>
          <w:cantSplit/>
          <w:trHeight w:val="8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DFCA254" w14:textId="77777777" w:rsidR="002E5479" w:rsidRDefault="002E5479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EC3E5E" w14:textId="77777777" w:rsidR="002E5479" w:rsidRDefault="002E5479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2+950</w:t>
            </w:r>
          </w:p>
          <w:p w14:paraId="45216B6C" w14:textId="77777777" w:rsidR="002E5479" w:rsidRDefault="002E5479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3+200</w:t>
            </w: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22EED1" w14:textId="77777777" w:rsidR="002E5479" w:rsidRDefault="002E5479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30</w:t>
            </w: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30A6F0" w14:textId="77777777" w:rsidR="002E5479" w:rsidRDefault="002E5479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Bucureşti Nord -</w:t>
            </w:r>
          </w:p>
          <w:p w14:paraId="1E8104F4" w14:textId="77777777" w:rsidR="002E5479" w:rsidRDefault="002E5479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Chitila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A7CE38" w14:textId="77777777" w:rsidR="002E5479" w:rsidRDefault="002E5479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9F226A" w14:textId="77777777" w:rsidR="002E5479" w:rsidRDefault="002E5479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F8482D" w14:textId="77777777" w:rsidR="002E5479" w:rsidRDefault="002E5479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F5B002" w14:textId="77777777" w:rsidR="002E5479" w:rsidRPr="0022092F" w:rsidRDefault="002E5479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6DDF0B" w14:textId="77777777" w:rsidR="002E5479" w:rsidRDefault="002E5479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3CC3B765" w14:textId="77777777" w:rsidTr="00312C96">
        <w:trPr>
          <w:cantSplit/>
          <w:trHeight w:val="15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C4BD0BD" w14:textId="77777777" w:rsidR="002E5479" w:rsidRDefault="002E5479">
            <w:pPr>
              <w:numPr>
                <w:ilvl w:val="0"/>
                <w:numId w:val="24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93CE2F" w14:textId="77777777" w:rsidR="002E5479" w:rsidRDefault="002E5479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59ADA7" w14:textId="77777777" w:rsidR="002E5479" w:rsidRDefault="002E5479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</w:p>
        </w:tc>
        <w:tc>
          <w:tcPr>
            <w:tcW w:w="219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67AB93" w14:textId="77777777" w:rsidR="002E5479" w:rsidRDefault="002E5479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Bucureşti Nord -</w:t>
            </w:r>
          </w:p>
          <w:p w14:paraId="0B2DD9F5" w14:textId="77777777" w:rsidR="002E5479" w:rsidRDefault="002E5479" w:rsidP="00973B3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H.M. Pajura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0F3E47" w14:textId="77777777" w:rsidR="002E5479" w:rsidRDefault="002E5479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58D5256C" w14:textId="77777777" w:rsidR="002E5479" w:rsidRDefault="002E5479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2T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09955A" w14:textId="77777777" w:rsidR="002E5479" w:rsidRDefault="002E5479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</w:rPr>
            </w:pPr>
            <w:r>
              <w:rPr>
                <w:b/>
                <w:bCs/>
                <w:sz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B34D7F" w14:textId="77777777" w:rsidR="002E5479" w:rsidRDefault="002E5479" w:rsidP="00973B39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B0FCFE" w14:textId="77777777" w:rsidR="002E5479" w:rsidRPr="0022092F" w:rsidRDefault="002E5479" w:rsidP="00973B39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E67FDB" w14:textId="77777777" w:rsidR="002E5479" w:rsidRDefault="002E5479" w:rsidP="00973B39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14:paraId="3B5F786E" w14:textId="77777777" w:rsidR="002E5479" w:rsidRDefault="002E5479">
      <w:pPr>
        <w:spacing w:before="40" w:after="40" w:line="192" w:lineRule="auto"/>
        <w:ind w:right="57"/>
        <w:rPr>
          <w:sz w:val="20"/>
        </w:rPr>
      </w:pPr>
    </w:p>
    <w:p w14:paraId="5127A028" w14:textId="77777777" w:rsidR="002E5479" w:rsidRDefault="002E5479" w:rsidP="007F72A5">
      <w:pPr>
        <w:pStyle w:val="Heading1"/>
        <w:spacing w:line="360" w:lineRule="auto"/>
      </w:pPr>
      <w:r>
        <w:t>LINIA 301 O</w:t>
      </w:r>
    </w:p>
    <w:p w14:paraId="78380A33" w14:textId="77777777" w:rsidR="002E5479" w:rsidRDefault="002E5479" w:rsidP="00906CE3">
      <w:pPr>
        <w:pStyle w:val="Heading1"/>
        <w:spacing w:line="360" w:lineRule="auto"/>
        <w:rPr>
          <w:b w:val="0"/>
          <w:bCs w:val="0"/>
          <w:sz w:val="8"/>
        </w:rPr>
      </w:pPr>
      <w:r>
        <w:t>BUCUREŞTI NORD GR. B - BUCUREŞTI TRIAJ POST 9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0"/>
        <w:gridCol w:w="754"/>
        <w:gridCol w:w="2204"/>
        <w:gridCol w:w="870"/>
        <w:gridCol w:w="754"/>
        <w:gridCol w:w="870"/>
        <w:gridCol w:w="754"/>
        <w:gridCol w:w="2491"/>
      </w:tblGrid>
      <w:tr w:rsidR="002E5479" w14:paraId="5E0A1DD7" w14:textId="77777777" w:rsidTr="00FF67C7">
        <w:trPr>
          <w:cantSplit/>
          <w:trHeight w:val="115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EC4768" w14:textId="77777777" w:rsidR="002E5479" w:rsidRDefault="002E5479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7C2471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8EDDB7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DC8715" w14:textId="77777777" w:rsidR="002E5479" w:rsidRDefault="002E5479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  <w:p w14:paraId="0236DCB1" w14:textId="77777777" w:rsidR="002E5479" w:rsidRDefault="002E5479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Gr. D, linia 7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BD1E49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3FA1E7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1029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32DB0F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0A9483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F012B2" w14:textId="77777777" w:rsidR="002E5479" w:rsidRDefault="002E5479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6A5CC687" w14:textId="77777777" w:rsidTr="00FF67C7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5279F84" w14:textId="77777777" w:rsidR="002E5479" w:rsidRDefault="002E5479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1F5FB3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A71A35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A56EB1" w14:textId="77777777" w:rsidR="002E5479" w:rsidRDefault="002E5479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  <w:p w14:paraId="20947DDB" w14:textId="77777777" w:rsidR="002E5479" w:rsidRDefault="002E5479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ACF047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8ADD10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1029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4F7FA9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E14FDC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C1801E" w14:textId="77777777" w:rsidR="002E5479" w:rsidRDefault="002E5479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433D5959" w14:textId="77777777" w:rsidTr="00FF67C7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391BC3" w14:textId="77777777" w:rsidR="002E5479" w:rsidRDefault="002E5479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EABED7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A7FE05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C8DD55" w14:textId="77777777" w:rsidR="002E5479" w:rsidRDefault="002E5479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  <w:p w14:paraId="18DFE5B7" w14:textId="77777777" w:rsidR="002E5479" w:rsidRDefault="002E5479" w:rsidP="00BB1468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7C5D2B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 o lungi-me de 200 m Cap X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0F2399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1029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D56A6A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604970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EE1ADD" w14:textId="77777777" w:rsidR="002E5479" w:rsidRDefault="002E5479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0896D92" w14:textId="77777777" w:rsidR="002E5479" w:rsidRDefault="002E5479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Deschisă pe o lungime de 200 m Cap X.</w:t>
            </w:r>
          </w:p>
        </w:tc>
      </w:tr>
      <w:tr w:rsidR="002E5479" w14:paraId="5764BC23" w14:textId="77777777" w:rsidTr="00FF67C7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9986F9" w14:textId="77777777" w:rsidR="002E5479" w:rsidRDefault="002E5479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DBB78D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1D85CC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A2BA54" w14:textId="77777777" w:rsidR="002E5479" w:rsidRDefault="002E5479" w:rsidP="00D544A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  <w:p w14:paraId="6FD2EC79" w14:textId="77777777" w:rsidR="002E5479" w:rsidRDefault="002E5479" w:rsidP="00D544A2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C6D47F" w14:textId="77777777" w:rsidR="002E5479" w:rsidRDefault="002E5479" w:rsidP="00D544A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2BD2CD67" w14:textId="77777777" w:rsidR="002E5479" w:rsidRDefault="002E5479" w:rsidP="00D544A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1EA3E9" w14:textId="77777777" w:rsidR="002E5479" w:rsidRPr="00F1029A" w:rsidRDefault="002E5479" w:rsidP="00D544A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830407" w14:textId="77777777" w:rsidR="002E5479" w:rsidRDefault="002E5479" w:rsidP="00D544A2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3E46FB" w14:textId="77777777" w:rsidR="002E5479" w:rsidRPr="00F1029A" w:rsidRDefault="002E5479" w:rsidP="00D544A2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35B4C4" w14:textId="77777777" w:rsidR="002E5479" w:rsidRDefault="002E5479" w:rsidP="00D544A2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6AE38028" w14:textId="77777777" w:rsidTr="00FF67C7">
        <w:trPr>
          <w:cantSplit/>
          <w:trHeight w:val="12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E927962" w14:textId="77777777" w:rsidR="002E5479" w:rsidRDefault="002E5479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47894E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6B53F9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813ABE" w14:textId="77777777" w:rsidR="002E5479" w:rsidRDefault="002E5479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  <w:p w14:paraId="07B76936" w14:textId="77777777" w:rsidR="002E5479" w:rsidRDefault="002E5479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4BFC75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5820E50D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0007AE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1029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335D86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97CA2D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340653" w14:textId="77777777" w:rsidR="002E5479" w:rsidRDefault="002E5479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0E105A45" w14:textId="77777777" w:rsidTr="00FF67C7">
        <w:trPr>
          <w:cantSplit/>
          <w:trHeight w:val="60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B86EDA" w14:textId="77777777" w:rsidR="002E5479" w:rsidRDefault="002E5479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815F76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380988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D2942C" w14:textId="77777777" w:rsidR="002E5479" w:rsidRDefault="002E5479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  <w:p w14:paraId="418B6028" w14:textId="77777777" w:rsidR="002E5479" w:rsidRDefault="002E5479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10D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F4C842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3BB34AC4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482348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1029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7E7871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DF677C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91D11E" w14:textId="77777777" w:rsidR="002E5479" w:rsidRDefault="002E5479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6505A07F" w14:textId="77777777" w:rsidTr="00FF67C7">
        <w:trPr>
          <w:cantSplit/>
          <w:trHeight w:val="25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63D1F9" w14:textId="77777777" w:rsidR="002E5479" w:rsidRDefault="002E5479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7B0D2F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B581BE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3F1C4F" w14:textId="77777777" w:rsidR="002E5479" w:rsidRDefault="002E5479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  <w:p w14:paraId="3D2DC4B6" w14:textId="77777777" w:rsidR="002E5479" w:rsidRDefault="002E5479" w:rsidP="009C2DB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E054EF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14:paraId="7C270DFE" w14:textId="77777777" w:rsidR="002E5479" w:rsidRDefault="002E5479" w:rsidP="00D833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sch.  32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50B9D2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F1029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F55A2D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911C42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F5DFE3" w14:textId="77777777" w:rsidR="002E5479" w:rsidRDefault="002E5479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F9AE9BC" w14:textId="77777777" w:rsidR="002E5479" w:rsidRDefault="002E5479" w:rsidP="009C2DB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Acces la linia 11 D.</w:t>
            </w:r>
          </w:p>
        </w:tc>
      </w:tr>
      <w:tr w:rsidR="002E5479" w14:paraId="313F0EFB" w14:textId="77777777" w:rsidTr="00FF67C7">
        <w:trPr>
          <w:cantSplit/>
          <w:trHeight w:val="25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EB01C1" w14:textId="77777777" w:rsidR="002E5479" w:rsidRDefault="002E5479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AF05E2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816E7E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78A4DF" w14:textId="77777777" w:rsidR="002E5479" w:rsidRDefault="002E5479" w:rsidP="00954B74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59FBB2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14:paraId="2C1998BB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sch. 90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051932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A47624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554154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B83645" w14:textId="77777777" w:rsidR="002E5479" w:rsidRDefault="002E5479" w:rsidP="00954B7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606A733" w14:textId="77777777" w:rsidR="002E5479" w:rsidRDefault="002E5479" w:rsidP="00954B7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848F07F" w14:textId="77777777" w:rsidR="002E5479" w:rsidRDefault="002E5479" w:rsidP="00954B74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1A, 2A și 1D.</w:t>
            </w:r>
          </w:p>
        </w:tc>
      </w:tr>
      <w:tr w:rsidR="002E5479" w14:paraId="05AAE1EA" w14:textId="77777777" w:rsidTr="00FF67C7">
        <w:trPr>
          <w:cantSplit/>
          <w:trHeight w:val="253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2E7AAA" w14:textId="77777777" w:rsidR="002E5479" w:rsidRDefault="002E5479">
            <w:pPr>
              <w:numPr>
                <w:ilvl w:val="0"/>
                <w:numId w:val="25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24B08A" w14:textId="77777777" w:rsidR="002E5479" w:rsidRDefault="002E5479" w:rsidP="009C2DB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955D60" w14:textId="77777777" w:rsidR="002E5479" w:rsidRPr="00F1029A" w:rsidRDefault="002E5479" w:rsidP="009C2DBA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2BEB0A" w14:textId="77777777" w:rsidR="002E5479" w:rsidRDefault="002E5479" w:rsidP="00614B0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Basarab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E4BD32" w14:textId="77777777" w:rsidR="002E5479" w:rsidRDefault="002E5479" w:rsidP="00614B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porți-unea cuprin-</w:t>
            </w:r>
          </w:p>
          <w:p w14:paraId="0D3AE37C" w14:textId="77777777" w:rsidR="002E5479" w:rsidRDefault="002E5479" w:rsidP="00614B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să între sch. 106 și TDJ </w:t>
            </w:r>
          </w:p>
          <w:p w14:paraId="2735C7FE" w14:textId="77777777" w:rsidR="002E5479" w:rsidRDefault="002E5479" w:rsidP="00614B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86 / 88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461ABD" w14:textId="77777777" w:rsidR="002E5479" w:rsidRPr="00F1029A" w:rsidRDefault="002E5479" w:rsidP="00614B0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7C98BA" w14:textId="77777777" w:rsidR="002E5479" w:rsidRDefault="002E5479" w:rsidP="00614B0D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FC1022" w14:textId="77777777" w:rsidR="002E5479" w:rsidRPr="00F1029A" w:rsidRDefault="002E5479" w:rsidP="00614B0D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03A5DD" w14:textId="77777777" w:rsidR="002E5479" w:rsidRDefault="002E5479" w:rsidP="00614B0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4AFF145C" w14:textId="77777777" w:rsidR="002E5479" w:rsidRDefault="002E5479" w:rsidP="00614B0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de la linia 2D la liniile 11D </w:t>
            </w:r>
          </w:p>
          <w:p w14:paraId="36BCD7AD" w14:textId="77777777" w:rsidR="002E5479" w:rsidRDefault="002E5479" w:rsidP="00614B0D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și 2 Centură st. București Basarab.</w:t>
            </w:r>
          </w:p>
        </w:tc>
      </w:tr>
    </w:tbl>
    <w:p w14:paraId="07A98E3A" w14:textId="77777777" w:rsidR="002E5479" w:rsidRDefault="002E5479">
      <w:pPr>
        <w:spacing w:before="40" w:after="40" w:line="192" w:lineRule="auto"/>
        <w:ind w:right="57"/>
        <w:rPr>
          <w:sz w:val="20"/>
        </w:rPr>
      </w:pPr>
    </w:p>
    <w:p w14:paraId="37DA1ED3" w14:textId="77777777" w:rsidR="002E5479" w:rsidRDefault="002E5479" w:rsidP="003260D9">
      <w:pPr>
        <w:pStyle w:val="Heading1"/>
        <w:spacing w:line="360" w:lineRule="auto"/>
      </w:pPr>
      <w:r>
        <w:t>LINIA 301 P</w:t>
      </w:r>
    </w:p>
    <w:p w14:paraId="45DD5460" w14:textId="77777777" w:rsidR="002E5479" w:rsidRDefault="002E5479" w:rsidP="0037613D">
      <w:pPr>
        <w:pStyle w:val="Heading1"/>
        <w:spacing w:line="360" w:lineRule="auto"/>
        <w:rPr>
          <w:b w:val="0"/>
          <w:bCs w:val="0"/>
          <w:sz w:val="8"/>
        </w:rPr>
      </w:pPr>
      <w:r>
        <w:t xml:space="preserve">BUCUREŞTI NORD - BUCUREŞTI GRIVIŢA - BUCUREŞTI BĂNEASA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2E5479" w14:paraId="6A6900A7" w14:textId="77777777" w:rsidTr="00D42C26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6FACAE7" w14:textId="77777777" w:rsidR="002E5479" w:rsidRDefault="002E5479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46EC90" w14:textId="77777777" w:rsidR="002E5479" w:rsidRDefault="002E5479" w:rsidP="00474806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EE38B0" w14:textId="77777777" w:rsidR="002E5479" w:rsidRPr="001B37B8" w:rsidRDefault="002E5479" w:rsidP="0047480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0192D4" w14:textId="77777777" w:rsidR="002E5479" w:rsidRDefault="002E5479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266A8F28" w14:textId="77777777" w:rsidR="002E5479" w:rsidRDefault="002E5479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02B796" w14:textId="77777777" w:rsidR="002E5479" w:rsidRDefault="002E5479" w:rsidP="00EF0F9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49EF53" w14:textId="77777777" w:rsidR="002E5479" w:rsidRDefault="002E5479" w:rsidP="0047480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6F2A53" w14:textId="77777777" w:rsidR="002E5479" w:rsidRDefault="002E5479" w:rsidP="0047480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B7B6EE" w14:textId="77777777" w:rsidR="002E5479" w:rsidRPr="001B37B8" w:rsidRDefault="002E5479" w:rsidP="0047480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F176D8" w14:textId="77777777" w:rsidR="002E5479" w:rsidRDefault="002E5479" w:rsidP="0047480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42BAED14" w14:textId="77777777" w:rsidTr="00D42C26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94AEBBF" w14:textId="77777777" w:rsidR="002E5479" w:rsidRDefault="002E5479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42D980" w14:textId="77777777" w:rsidR="002E5479" w:rsidRDefault="002E5479" w:rsidP="00B57F2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9ED88B" w14:textId="77777777" w:rsidR="002E5479" w:rsidRPr="001B37B8" w:rsidRDefault="002E5479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E62C8E" w14:textId="77777777" w:rsidR="002E5479" w:rsidRDefault="002E5479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0A48182F" w14:textId="77777777" w:rsidR="002E5479" w:rsidRDefault="002E5479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8,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D47953" w14:textId="77777777" w:rsidR="002E5479" w:rsidRDefault="002E5479" w:rsidP="00B57F2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3F2C1D" w14:textId="77777777" w:rsidR="002E5479" w:rsidRDefault="002E5479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8C0889" w14:textId="77777777" w:rsidR="002E5479" w:rsidRDefault="002E5479" w:rsidP="00B57F2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304BDB" w14:textId="77777777" w:rsidR="002E5479" w:rsidRPr="001B37B8" w:rsidRDefault="002E5479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DAF377" w14:textId="77777777" w:rsidR="002E5479" w:rsidRDefault="002E5479" w:rsidP="00B57F2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0879BF15" w14:textId="77777777" w:rsidTr="00D42C26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825F1BC" w14:textId="77777777" w:rsidR="002E5479" w:rsidRDefault="002E5479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B76822" w14:textId="77777777" w:rsidR="002E5479" w:rsidRDefault="002E5479" w:rsidP="00B57F2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22819E" w14:textId="77777777" w:rsidR="002E5479" w:rsidRPr="001B37B8" w:rsidRDefault="002E5479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D37D1E" w14:textId="77777777" w:rsidR="002E5479" w:rsidRDefault="002E5479" w:rsidP="00B57F2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73B5E6" w14:textId="77777777" w:rsidR="002E5479" w:rsidRDefault="002E5479" w:rsidP="00B57F2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1615C5" w14:textId="77777777" w:rsidR="002E5479" w:rsidRDefault="002E5479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4DD88A" w14:textId="77777777" w:rsidR="002E5479" w:rsidRDefault="002E5479" w:rsidP="00B57F2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792C41" w14:textId="77777777" w:rsidR="002E5479" w:rsidRPr="001B37B8" w:rsidRDefault="002E5479" w:rsidP="00B57F2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A398DA" w14:textId="77777777" w:rsidR="002E5479" w:rsidRDefault="002E5479" w:rsidP="00B57F2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E2B9181" w14:textId="77777777" w:rsidR="002E5479" w:rsidRDefault="002E5479" w:rsidP="00B57F2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11 şi 12.</w:t>
            </w:r>
          </w:p>
        </w:tc>
      </w:tr>
      <w:tr w:rsidR="002E5479" w:rsidRPr="00A8307A" w14:paraId="15CC79A7" w14:textId="77777777" w:rsidTr="00475221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1A44B77" w14:textId="77777777" w:rsidR="002E5479" w:rsidRPr="00A75A00" w:rsidRDefault="002E5479">
            <w:pPr>
              <w:numPr>
                <w:ilvl w:val="0"/>
                <w:numId w:val="26"/>
              </w:numPr>
              <w:spacing w:before="120" w:after="12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EFEEF8" w14:textId="77777777" w:rsidR="002E5479" w:rsidRPr="00A8307A" w:rsidRDefault="002E5479" w:rsidP="00475221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AF78A9" w14:textId="77777777" w:rsidR="002E5479" w:rsidRPr="00A8307A" w:rsidRDefault="002E5479" w:rsidP="004752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B4B9B1" w14:textId="77777777" w:rsidR="002E5479" w:rsidRDefault="002E5479" w:rsidP="0047522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Fir III București Nord - </w:t>
            </w:r>
          </w:p>
          <w:p w14:paraId="3344B463" w14:textId="77777777" w:rsidR="002E5479" w:rsidRPr="00A8307A" w:rsidRDefault="002E5479" w:rsidP="00475221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Grivița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C901D2" w14:textId="77777777" w:rsidR="002E5479" w:rsidRDefault="002E5479" w:rsidP="004752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între semnal X3G și Y3G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57B68C" w14:textId="77777777" w:rsidR="002E5479" w:rsidRDefault="002E5479" w:rsidP="004752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02EA01" w14:textId="77777777" w:rsidR="002E5479" w:rsidRPr="00A8307A" w:rsidRDefault="002E5479" w:rsidP="00475221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D81DB3" w14:textId="77777777" w:rsidR="002E5479" w:rsidRPr="00A8307A" w:rsidRDefault="002E5479" w:rsidP="00475221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F84719" w14:textId="77777777" w:rsidR="002E5479" w:rsidRPr="00A8307A" w:rsidRDefault="002E5479" w:rsidP="00475221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1056A1F4" w14:textId="77777777" w:rsidTr="00D42C26">
        <w:trPr>
          <w:cantSplit/>
          <w:trHeight w:val="1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063C0FA" w14:textId="77777777" w:rsidR="002E5479" w:rsidRDefault="002E5479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EF1155" w14:textId="77777777" w:rsidR="002E5479" w:rsidRDefault="002E5479" w:rsidP="00C36F40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78D3E8" w14:textId="77777777" w:rsidR="002E5479" w:rsidRPr="001B37B8" w:rsidRDefault="002E5479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661FA8" w14:textId="77777777" w:rsidR="002E5479" w:rsidRDefault="002E5479" w:rsidP="00C36F4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Bucureşti Nord -</w:t>
            </w:r>
          </w:p>
          <w:p w14:paraId="05D9489A" w14:textId="77777777" w:rsidR="002E5479" w:rsidRDefault="002E5479" w:rsidP="00C36F4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Bucureşti Griviţa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C2E3E1" w14:textId="77777777" w:rsidR="002E5479" w:rsidRDefault="002E5479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1G, 6G și linia cuprin-să între sch. </w:t>
            </w:r>
          </w:p>
          <w:p w14:paraId="7EAD27D2" w14:textId="77777777" w:rsidR="002E5479" w:rsidRDefault="002E5479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1G - 6G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DD9182" w14:textId="77777777" w:rsidR="002E5479" w:rsidRDefault="002E5479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24098E" w14:textId="77777777" w:rsidR="002E5479" w:rsidRDefault="002E5479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8F8AEA" w14:textId="77777777" w:rsidR="002E5479" w:rsidRPr="001B37B8" w:rsidRDefault="002E5479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D11671" w14:textId="77777777" w:rsidR="002E5479" w:rsidRDefault="002E5479" w:rsidP="00C36F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7DF85764" w14:textId="77777777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68FCA41" w14:textId="77777777" w:rsidR="002E5479" w:rsidRDefault="002E5479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4F1DCB" w14:textId="77777777" w:rsidR="002E5479" w:rsidRDefault="002E5479" w:rsidP="00C36F40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36CA17" w14:textId="77777777" w:rsidR="002E5479" w:rsidRPr="001B37B8" w:rsidRDefault="002E5479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F3A9EC" w14:textId="77777777" w:rsidR="002E5479" w:rsidRDefault="002E5479" w:rsidP="00C36F4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5DCAAD35" w14:textId="77777777" w:rsidR="002E5479" w:rsidRDefault="002E5479" w:rsidP="00C36F40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63A85D" w14:textId="77777777" w:rsidR="002E5479" w:rsidRDefault="002E5479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613ED704" w14:textId="77777777" w:rsidR="002E5479" w:rsidRDefault="002E5479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 G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CBAF7C" w14:textId="77777777" w:rsidR="002E5479" w:rsidRPr="001B37B8" w:rsidRDefault="002E5479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180BA1" w14:textId="77777777" w:rsidR="002E5479" w:rsidRDefault="002E5479" w:rsidP="00C36F40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82E254" w14:textId="77777777" w:rsidR="002E5479" w:rsidRPr="001B37B8" w:rsidRDefault="002E5479" w:rsidP="00C36F40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3164E4" w14:textId="77777777" w:rsidR="002E5479" w:rsidRDefault="002E5479" w:rsidP="00C36F40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4AT - 7AT.</w:t>
            </w:r>
          </w:p>
        </w:tc>
      </w:tr>
      <w:tr w:rsidR="002E5479" w14:paraId="3FCA699C" w14:textId="77777777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B3D8BFE" w14:textId="77777777" w:rsidR="002E5479" w:rsidRDefault="002E5479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306212" w14:textId="77777777" w:rsidR="002E5479" w:rsidRDefault="002E5479" w:rsidP="00570ACB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2F1B5D" w14:textId="77777777" w:rsidR="002E5479" w:rsidRPr="001B37B8" w:rsidRDefault="002E5479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399BEC" w14:textId="77777777" w:rsidR="002E5479" w:rsidRDefault="002E5479" w:rsidP="00570AC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411F7E1B" w14:textId="77777777" w:rsidR="002E5479" w:rsidRDefault="002E5479" w:rsidP="00570AC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35B5AF" w14:textId="77777777" w:rsidR="002E5479" w:rsidRDefault="002E5479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5787FFA5" w14:textId="77777777" w:rsidR="002E5479" w:rsidRDefault="002E5479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 AT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674D90" w14:textId="77777777" w:rsidR="002E5479" w:rsidRDefault="002E5479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174103" w14:textId="77777777" w:rsidR="002E5479" w:rsidRDefault="002E5479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25F6AB" w14:textId="77777777" w:rsidR="002E5479" w:rsidRPr="001B37B8" w:rsidRDefault="002E5479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74CB39" w14:textId="77777777" w:rsidR="002E5479" w:rsidRDefault="002E5479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EA52007" w14:textId="77777777" w:rsidR="002E5479" w:rsidRDefault="002E5479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1AT - 6AT.</w:t>
            </w:r>
          </w:p>
        </w:tc>
      </w:tr>
      <w:tr w:rsidR="002E5479" w14:paraId="3E7A7679" w14:textId="77777777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4260EF" w14:textId="77777777" w:rsidR="002E5479" w:rsidRDefault="002E5479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8D93CE" w14:textId="77777777" w:rsidR="002E5479" w:rsidRDefault="002E5479" w:rsidP="00570ACB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6C1DA7" w14:textId="77777777" w:rsidR="002E5479" w:rsidRPr="001B37B8" w:rsidRDefault="002E5479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BA6502" w14:textId="77777777" w:rsidR="002E5479" w:rsidRDefault="002E5479" w:rsidP="004F01A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45C1F9A8" w14:textId="77777777" w:rsidR="002E5479" w:rsidRDefault="002E5479" w:rsidP="004F01AA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938CA8" w14:textId="77777777" w:rsidR="002E5479" w:rsidRDefault="002E5479" w:rsidP="004F01AA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</w:t>
            </w:r>
          </w:p>
          <w:p w14:paraId="6087CEB7" w14:textId="77777777" w:rsidR="002E5479" w:rsidRDefault="002E5479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 AT / 18 AT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121979" w14:textId="77777777" w:rsidR="002E5479" w:rsidRDefault="002E5479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680C60" w14:textId="77777777" w:rsidR="002E5479" w:rsidRDefault="002E5479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AF9B69" w14:textId="77777777" w:rsidR="002E5479" w:rsidRPr="001B37B8" w:rsidRDefault="002E5479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E9F17F" w14:textId="77777777" w:rsidR="002E5479" w:rsidRDefault="002E5479" w:rsidP="004F01A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44E2739F" w14:textId="77777777" w:rsidR="002E5479" w:rsidRDefault="002E5479" w:rsidP="004F01AA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1AT - 3AT, Cap Y.</w:t>
            </w:r>
          </w:p>
        </w:tc>
      </w:tr>
      <w:tr w:rsidR="002E5479" w14:paraId="70D517BD" w14:textId="77777777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B1FE661" w14:textId="77777777" w:rsidR="002E5479" w:rsidRDefault="002E5479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D6230F" w14:textId="77777777" w:rsidR="002E5479" w:rsidRDefault="002E5479" w:rsidP="00570ACB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0BA7D3" w14:textId="77777777" w:rsidR="002E5479" w:rsidRPr="001B37B8" w:rsidRDefault="002E5479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323E64" w14:textId="77777777" w:rsidR="002E5479" w:rsidRDefault="002E5479" w:rsidP="00570AC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6B905C04" w14:textId="77777777" w:rsidR="002E5479" w:rsidRDefault="002E5479" w:rsidP="00570AC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26EF8E" w14:textId="77777777" w:rsidR="002E5479" w:rsidRDefault="002E5479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1CC0D5DB" w14:textId="77777777" w:rsidR="002E5479" w:rsidRDefault="002E5479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 D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D90009" w14:textId="77777777" w:rsidR="002E5479" w:rsidRDefault="002E5479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E32C11" w14:textId="77777777" w:rsidR="002E5479" w:rsidRDefault="002E5479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1E56FF" w14:textId="77777777" w:rsidR="002E5479" w:rsidRPr="001B37B8" w:rsidRDefault="002E5479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FC7823" w14:textId="77777777" w:rsidR="002E5479" w:rsidRDefault="002E5479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B99A82A" w14:textId="77777777" w:rsidR="002E5479" w:rsidRDefault="002E5479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1D - 5D, Cap X.</w:t>
            </w:r>
          </w:p>
        </w:tc>
      </w:tr>
      <w:tr w:rsidR="002E5479" w14:paraId="7C192965" w14:textId="77777777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9FCAE9D" w14:textId="77777777" w:rsidR="002E5479" w:rsidRDefault="002E5479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C387BD" w14:textId="77777777" w:rsidR="002E5479" w:rsidRDefault="002E5479" w:rsidP="00570ACB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3B3B2C" w14:textId="77777777" w:rsidR="002E5479" w:rsidRPr="001B37B8" w:rsidRDefault="002E5479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59D4D6" w14:textId="77777777" w:rsidR="002E5479" w:rsidRDefault="002E5479" w:rsidP="007E5B2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4946E504" w14:textId="77777777" w:rsidR="002E5479" w:rsidRDefault="002E5479" w:rsidP="007E5B2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CCAB09" w14:textId="77777777" w:rsidR="002E5479" w:rsidRDefault="002E5479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29CA5748" w14:textId="77777777" w:rsidR="002E5479" w:rsidRDefault="002E5479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 2D/3F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8324EB" w14:textId="77777777" w:rsidR="002E5479" w:rsidRDefault="002E5479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2C3B51" w14:textId="77777777" w:rsidR="002E5479" w:rsidRDefault="002E5479" w:rsidP="00570AC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EC5424" w14:textId="77777777" w:rsidR="002E5479" w:rsidRPr="001B37B8" w:rsidRDefault="002E5479" w:rsidP="00570AC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64A804" w14:textId="77777777" w:rsidR="002E5479" w:rsidRDefault="002E5479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08E9179" w14:textId="77777777" w:rsidR="002E5479" w:rsidRDefault="002E5479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86F97A3" w14:textId="77777777" w:rsidR="002E5479" w:rsidRDefault="002E5479" w:rsidP="00570AC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1D Cap Y, 1F-6F Cap X și intrare Depou.</w:t>
            </w:r>
          </w:p>
        </w:tc>
      </w:tr>
      <w:tr w:rsidR="002E5479" w14:paraId="3143C4E0" w14:textId="77777777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C55F815" w14:textId="77777777" w:rsidR="002E5479" w:rsidRDefault="002E5479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1B2927" w14:textId="77777777" w:rsidR="002E5479" w:rsidRDefault="002E5479" w:rsidP="00075C13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0689D1" w14:textId="77777777" w:rsidR="002E5479" w:rsidRPr="001B37B8" w:rsidRDefault="002E5479" w:rsidP="00075C1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E21029" w14:textId="77777777" w:rsidR="002E5479" w:rsidRDefault="002E5479" w:rsidP="00075C1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0E92CAB1" w14:textId="77777777" w:rsidR="002E5479" w:rsidRDefault="002E5479" w:rsidP="00075C13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769AF4" w14:textId="77777777" w:rsidR="002E5479" w:rsidRDefault="002E5479" w:rsidP="00075C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14:paraId="51235463" w14:textId="77777777" w:rsidR="002E5479" w:rsidRDefault="002E5479" w:rsidP="00075C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10 D/ </w:t>
            </w:r>
          </w:p>
          <w:p w14:paraId="53693A52" w14:textId="77777777" w:rsidR="002E5479" w:rsidRDefault="002E5479" w:rsidP="00075C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 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EF4C43" w14:textId="77777777" w:rsidR="002E5479" w:rsidRDefault="002E5479" w:rsidP="00075C1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4D4C1B" w14:textId="77777777" w:rsidR="002E5479" w:rsidRDefault="002E5479" w:rsidP="00075C13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6D7044" w14:textId="77777777" w:rsidR="002E5479" w:rsidRPr="001B37B8" w:rsidRDefault="002E5479" w:rsidP="00075C13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78ACFA" w14:textId="77777777" w:rsidR="002E5479" w:rsidRDefault="002E5479" w:rsidP="00075C1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690EF93" w14:textId="77777777" w:rsidR="002E5479" w:rsidRDefault="002E5479" w:rsidP="00075C13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1D - 6D, Cap Y.</w:t>
            </w:r>
          </w:p>
        </w:tc>
      </w:tr>
      <w:tr w:rsidR="002E5479" w14:paraId="1D54F97E" w14:textId="77777777" w:rsidTr="00201A6D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E4A390" w14:textId="77777777" w:rsidR="002E5479" w:rsidRDefault="002E5479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638B27" w14:textId="77777777" w:rsidR="002E5479" w:rsidRDefault="002E5479" w:rsidP="00EB168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DE27B7" w14:textId="77777777" w:rsidR="002E5479" w:rsidRPr="001B37B8" w:rsidRDefault="002E5479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A67B6F" w14:textId="77777777" w:rsidR="002E5479" w:rsidRDefault="002E5479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40DA3727" w14:textId="77777777" w:rsidR="002E5479" w:rsidRDefault="002E5479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82A73E" w14:textId="77777777" w:rsidR="002E5479" w:rsidRDefault="002E5479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4556A15B" w14:textId="77777777" w:rsidR="002E5479" w:rsidRDefault="002E5479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12 D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7903DD" w14:textId="77777777" w:rsidR="002E5479" w:rsidRDefault="002E5479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960D06" w14:textId="77777777" w:rsidR="002E5479" w:rsidRDefault="002E5479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7E93EB" w14:textId="77777777" w:rsidR="002E5479" w:rsidRPr="001B37B8" w:rsidRDefault="002E5479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FD7810" w14:textId="77777777" w:rsidR="002E5479" w:rsidRDefault="002E5479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37F3C18C" w14:textId="77777777" w:rsidR="002E5479" w:rsidRDefault="002E5479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1D - 5D, Cap Y.</w:t>
            </w:r>
          </w:p>
        </w:tc>
      </w:tr>
      <w:tr w:rsidR="002E5479" w14:paraId="07DBD039" w14:textId="77777777" w:rsidTr="007066AB">
        <w:trPr>
          <w:cantSplit/>
          <w:trHeight w:val="9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FF4243F" w14:textId="77777777" w:rsidR="002E5479" w:rsidRDefault="002E5479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1F7E0C" w14:textId="77777777" w:rsidR="002E5479" w:rsidRDefault="002E5479" w:rsidP="00EB168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33612F" w14:textId="77777777" w:rsidR="002E5479" w:rsidRPr="001B37B8" w:rsidRDefault="002E5479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242536" w14:textId="77777777" w:rsidR="002E5479" w:rsidRDefault="002E5479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0AB459FE" w14:textId="77777777" w:rsidR="002E5479" w:rsidRDefault="002E5479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ED22CA" w14:textId="77777777" w:rsidR="002E5479" w:rsidRDefault="002E5479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TDJ</w:t>
            </w:r>
          </w:p>
          <w:p w14:paraId="7B5C7E17" w14:textId="77777777" w:rsidR="002E5479" w:rsidRDefault="002E5479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8D / 9F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5E28F9" w14:textId="77777777" w:rsidR="002E5479" w:rsidRDefault="002E5479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56B29A" w14:textId="77777777" w:rsidR="002E5479" w:rsidRDefault="002E5479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0E5EC3" w14:textId="77777777" w:rsidR="002E5479" w:rsidRPr="001B37B8" w:rsidRDefault="002E5479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564E1C" w14:textId="77777777" w:rsidR="002E5479" w:rsidRDefault="002E5479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3DFF57E5" w14:textId="77777777" w:rsidR="002E5479" w:rsidRDefault="002E5479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ieșiri la liniile 1D - 4D, Cap Y.</w:t>
            </w:r>
          </w:p>
        </w:tc>
      </w:tr>
      <w:tr w:rsidR="002E5479" w14:paraId="3C44D7B8" w14:textId="77777777" w:rsidTr="008E0991">
        <w:trPr>
          <w:cantSplit/>
          <w:trHeight w:val="69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6CFE0FE" w14:textId="77777777" w:rsidR="002E5479" w:rsidRDefault="002E5479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F73249" w14:textId="77777777" w:rsidR="002E5479" w:rsidRDefault="002E5479" w:rsidP="00EB168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50F556" w14:textId="77777777" w:rsidR="002E5479" w:rsidRPr="001B37B8" w:rsidRDefault="002E5479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E09D6B" w14:textId="77777777" w:rsidR="002E5479" w:rsidRDefault="002E5479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2103B5B0" w14:textId="77777777" w:rsidR="002E5479" w:rsidRDefault="002E5479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D, linia 1D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5DF40A" w14:textId="77777777" w:rsidR="002E5479" w:rsidRDefault="002E5479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67D89B" w14:textId="77777777" w:rsidR="002E5479" w:rsidRDefault="002E5479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ED9C43" w14:textId="77777777" w:rsidR="002E5479" w:rsidRDefault="002E5479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9063D3" w14:textId="77777777" w:rsidR="002E5479" w:rsidRPr="001B37B8" w:rsidRDefault="002E5479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5252F2" w14:textId="77777777" w:rsidR="002E5479" w:rsidRDefault="002E5479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5C8C28C7" w14:textId="77777777" w:rsidTr="008E0991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8148476" w14:textId="77777777" w:rsidR="002E5479" w:rsidRDefault="002E5479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2A7BD0" w14:textId="77777777" w:rsidR="002E5479" w:rsidRDefault="002E5479" w:rsidP="00EB168E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DC7EFB" w14:textId="77777777" w:rsidR="002E5479" w:rsidRPr="001B37B8" w:rsidRDefault="002E5479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00214C" w14:textId="77777777" w:rsidR="002E5479" w:rsidRDefault="002E5479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440A50B4" w14:textId="77777777" w:rsidR="002E5479" w:rsidRDefault="002E5479" w:rsidP="00EB168E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F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C6D90A" w14:textId="77777777" w:rsidR="002E5479" w:rsidRDefault="002E5479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198131B2" w14:textId="77777777" w:rsidR="002E5479" w:rsidRDefault="002E5479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 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5C4412" w14:textId="77777777" w:rsidR="002E5479" w:rsidRDefault="002E5479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AC282D" w14:textId="77777777" w:rsidR="002E5479" w:rsidRDefault="002E5479" w:rsidP="00EB168E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8E24AF" w14:textId="77777777" w:rsidR="002E5479" w:rsidRPr="001B37B8" w:rsidRDefault="002E5479" w:rsidP="00EB168E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221B59" w14:textId="77777777" w:rsidR="002E5479" w:rsidRDefault="002E5479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0801400" w14:textId="77777777" w:rsidR="002E5479" w:rsidRDefault="002E5479" w:rsidP="00EB168E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 1D - 5D și 1F - 5F.</w:t>
            </w:r>
          </w:p>
        </w:tc>
      </w:tr>
      <w:tr w:rsidR="002E5479" w14:paraId="67908000" w14:textId="77777777" w:rsidTr="008E0991">
        <w:trPr>
          <w:cantSplit/>
          <w:trHeight w:val="84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8053FE6" w14:textId="77777777" w:rsidR="002E5479" w:rsidRDefault="002E5479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7119B8" w14:textId="77777777" w:rsidR="002E5479" w:rsidRDefault="002E5479" w:rsidP="009E79CC">
            <w:pPr>
              <w:spacing w:before="40" w:after="40" w:line="360" w:lineRule="auto"/>
              <w:ind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F48668" w14:textId="77777777" w:rsidR="002E5479" w:rsidRPr="001B37B8" w:rsidRDefault="002E5479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D5001A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1A71A164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F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4938CC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581497D1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 F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10FF20" w14:textId="77777777" w:rsidR="002E5479" w:rsidRDefault="002E5479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182C12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5F5FEB" w14:textId="77777777" w:rsidR="002E5479" w:rsidRPr="001B37B8" w:rsidRDefault="002E5479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EF88BF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75DE113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1F - 2F Cap Y.</w:t>
            </w:r>
          </w:p>
        </w:tc>
      </w:tr>
      <w:tr w:rsidR="002E5479" w14:paraId="75C19733" w14:textId="77777777" w:rsidTr="005B366F">
        <w:trPr>
          <w:cantSplit/>
          <w:trHeight w:val="103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8B61A2" w14:textId="77777777" w:rsidR="002E5479" w:rsidRDefault="002E5479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2D5154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95D651" w14:textId="77777777" w:rsidR="002E5479" w:rsidRPr="001B37B8" w:rsidRDefault="002E5479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4B89E4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5FF5A69A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053ED1" w14:textId="77777777" w:rsidR="002E5479" w:rsidRDefault="002E5479" w:rsidP="009E79CC">
            <w:pPr>
              <w:spacing w:before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peste</w:t>
            </w:r>
          </w:p>
          <w:p w14:paraId="5A47CA6A" w14:textId="77777777" w:rsidR="002E5479" w:rsidRDefault="002E5479" w:rsidP="009E79CC">
            <w:pPr>
              <w:spacing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sch. </w:t>
            </w:r>
          </w:p>
          <w:p w14:paraId="0F2D3354" w14:textId="77777777" w:rsidR="002E5479" w:rsidRDefault="002E5479" w:rsidP="009E79CC">
            <w:pPr>
              <w:spacing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20E bis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16E9CB" w14:textId="77777777" w:rsidR="002E5479" w:rsidRPr="001B37B8" w:rsidRDefault="002E5479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B37B8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13E724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97141D" w14:textId="77777777" w:rsidR="002E5479" w:rsidRPr="001B37B8" w:rsidRDefault="002E5479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EB73AD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1C499C01" w14:textId="77777777" w:rsidTr="005B366F">
        <w:trPr>
          <w:cantSplit/>
          <w:trHeight w:val="96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ED27A30" w14:textId="77777777" w:rsidR="002E5479" w:rsidRDefault="002E5479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A64441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9529AA" w14:textId="77777777" w:rsidR="002E5479" w:rsidRPr="001B37B8" w:rsidRDefault="002E5479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6C0D23" w14:textId="77777777" w:rsidR="002E5479" w:rsidRDefault="002E5479" w:rsidP="009E79CC">
            <w:pPr>
              <w:pStyle w:val="Heading3"/>
              <w:spacing w:line="36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St. Bucureşti Griviţa</w:t>
            </w:r>
          </w:p>
          <w:p w14:paraId="7140E243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E, </w:t>
            </w:r>
          </w:p>
          <w:p w14:paraId="6135096B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1E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B7290F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6FAF0075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B18ACE" w14:textId="77777777" w:rsidR="002E5479" w:rsidRPr="001B37B8" w:rsidRDefault="002E5479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26D5E1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E7F8CC" w14:textId="77777777" w:rsidR="002E5479" w:rsidRPr="001B37B8" w:rsidRDefault="002E5479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407EB4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4A9F46EA" w14:textId="77777777" w:rsidTr="005B366F">
        <w:trPr>
          <w:cantSplit/>
          <w:trHeight w:val="8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EF29952" w14:textId="77777777" w:rsidR="002E5479" w:rsidRDefault="002E5479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F0B927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FBE941" w14:textId="77777777" w:rsidR="002E5479" w:rsidRPr="001B37B8" w:rsidRDefault="002E5479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304585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31E7D02A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2F şi 3F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29B4B9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4C06F266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8E210D" w14:textId="77777777" w:rsidR="002E5479" w:rsidRPr="001B37B8" w:rsidRDefault="002E5479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B37B8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96BC14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BA0244" w14:textId="77777777" w:rsidR="002E5479" w:rsidRPr="001B37B8" w:rsidRDefault="002E5479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F5AA9D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5A1EB4C1" w14:textId="77777777" w:rsidTr="005B366F">
        <w:trPr>
          <w:cantSplit/>
          <w:trHeight w:val="8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B705ED7" w14:textId="77777777" w:rsidR="002E5479" w:rsidRDefault="002E5479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F34429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8A9B82" w14:textId="77777777" w:rsidR="002E5479" w:rsidRPr="001B37B8" w:rsidRDefault="002E5479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7C900F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6CAF7FE0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5F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C9B69A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0C6F0019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6383DE" w14:textId="77777777" w:rsidR="002E5479" w:rsidRPr="001B37B8" w:rsidRDefault="002E5479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B37B8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C6ABC0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B79EE4" w14:textId="77777777" w:rsidR="002E5479" w:rsidRPr="001B37B8" w:rsidRDefault="002E5479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578F3C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10FFEB59" w14:textId="77777777" w:rsidTr="005B366F">
        <w:trPr>
          <w:cantSplit/>
          <w:trHeight w:val="83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70946A6" w14:textId="77777777" w:rsidR="002E5479" w:rsidRDefault="002E5479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E835C7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640D94" w14:textId="77777777" w:rsidR="002E5479" w:rsidRPr="001B37B8" w:rsidRDefault="002E5479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69AB06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71D2F139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6F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7D1536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0DA39C0D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A6539F" w14:textId="77777777" w:rsidR="002E5479" w:rsidRPr="001B37B8" w:rsidRDefault="002E5479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E2DDBD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6199D7" w14:textId="77777777" w:rsidR="002E5479" w:rsidRPr="001B37B8" w:rsidRDefault="002E5479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57A272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16DD9369" w14:textId="77777777" w:rsidTr="005B366F">
        <w:trPr>
          <w:cantSplit/>
          <w:trHeight w:val="104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4F47971" w14:textId="77777777" w:rsidR="002E5479" w:rsidRDefault="002E5479">
            <w:pPr>
              <w:numPr>
                <w:ilvl w:val="0"/>
                <w:numId w:val="26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E3C228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9C7E21" w14:textId="77777777" w:rsidR="002E5479" w:rsidRPr="001B37B8" w:rsidRDefault="002E5479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9F8CBC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Griviţa</w:t>
            </w:r>
          </w:p>
          <w:p w14:paraId="6AE6CC7B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H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3F6FC3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 xml:space="preserve">peste </w:t>
            </w:r>
          </w:p>
          <w:p w14:paraId="23AF6708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pacing w:val="-10"/>
                <w:sz w:val="20"/>
              </w:rPr>
            </w:pPr>
            <w:r>
              <w:rPr>
                <w:b/>
                <w:bCs/>
                <w:spacing w:val="-10"/>
                <w:sz w:val="20"/>
              </w:rPr>
              <w:t>sch.  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10538F" w14:textId="77777777" w:rsidR="002E5479" w:rsidRPr="001B37B8" w:rsidRDefault="002E5479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B37B8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624A86" w14:textId="77777777" w:rsidR="002E5479" w:rsidRDefault="002E5479" w:rsidP="009E79CC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D1CBA6" w14:textId="77777777" w:rsidR="002E5479" w:rsidRPr="001B37B8" w:rsidRDefault="002E5479" w:rsidP="009E79CC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7E7865" w14:textId="77777777" w:rsidR="002E5479" w:rsidRDefault="002E5479" w:rsidP="009E79C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</w:tbl>
    <w:p w14:paraId="4D6CD904" w14:textId="77777777" w:rsidR="002E5479" w:rsidRDefault="002E5479">
      <w:pPr>
        <w:spacing w:before="40" w:after="40" w:line="192" w:lineRule="auto"/>
        <w:ind w:right="57"/>
        <w:rPr>
          <w:sz w:val="20"/>
        </w:rPr>
      </w:pPr>
    </w:p>
    <w:p w14:paraId="5B002D3F" w14:textId="77777777" w:rsidR="002E5479" w:rsidRDefault="002E5479" w:rsidP="00100E16">
      <w:pPr>
        <w:pStyle w:val="Heading1"/>
        <w:spacing w:line="360" w:lineRule="auto"/>
      </w:pPr>
      <w:r>
        <w:t>LINIA 301 Z2</w:t>
      </w:r>
    </w:p>
    <w:p w14:paraId="30D4BEED" w14:textId="77777777" w:rsidR="002E5479" w:rsidRDefault="002E5479" w:rsidP="00F61D15">
      <w:pPr>
        <w:pStyle w:val="Heading1"/>
        <w:spacing w:line="360" w:lineRule="auto"/>
        <w:rPr>
          <w:b w:val="0"/>
          <w:bCs w:val="0"/>
          <w:sz w:val="8"/>
        </w:rPr>
      </w:pPr>
      <w:r>
        <w:t>POST RUDENI - TRANSCONTAINERE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9"/>
        <w:gridCol w:w="871"/>
        <w:gridCol w:w="754"/>
        <w:gridCol w:w="2203"/>
        <w:gridCol w:w="870"/>
        <w:gridCol w:w="754"/>
        <w:gridCol w:w="870"/>
        <w:gridCol w:w="754"/>
        <w:gridCol w:w="2491"/>
      </w:tblGrid>
      <w:tr w:rsidR="002E5479" w14:paraId="2777D3EB" w14:textId="77777777" w:rsidTr="00153511">
        <w:trPr>
          <w:cantSplit/>
          <w:trHeight w:val="1041"/>
          <w:jc w:val="center"/>
        </w:trPr>
        <w:tc>
          <w:tcPr>
            <w:tcW w:w="639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AD594B" w14:textId="77777777" w:rsidR="002E5479" w:rsidRDefault="002E5479">
            <w:pPr>
              <w:numPr>
                <w:ilvl w:val="0"/>
                <w:numId w:val="27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479239" w14:textId="77777777" w:rsidR="002E5479" w:rsidRDefault="002E5479" w:rsidP="00BF5F0E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C177D6" w14:textId="77777777" w:rsidR="002E5479" w:rsidRPr="00353356" w:rsidRDefault="002E5479" w:rsidP="00BF5F0E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1F327F" w14:textId="77777777" w:rsidR="002E5479" w:rsidRDefault="002E5479" w:rsidP="002E7753">
            <w:pPr>
              <w:spacing w:before="40" w:line="281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Bucureştii Noi</w:t>
            </w:r>
          </w:p>
          <w:p w14:paraId="65E0FF3C" w14:textId="77777777" w:rsidR="002E5479" w:rsidRDefault="002E5479" w:rsidP="00353356">
            <w:pPr>
              <w:spacing w:before="40" w:line="281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AC9D7B" w14:textId="77777777" w:rsidR="002E5479" w:rsidRDefault="002E5479" w:rsidP="00BF5F0E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14:paraId="102234C1" w14:textId="77777777" w:rsidR="002E5479" w:rsidRDefault="002E5479" w:rsidP="00BF5F0E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20 / 22</w:t>
            </w:r>
          </w:p>
          <w:p w14:paraId="0B4E8504" w14:textId="77777777" w:rsidR="002E5479" w:rsidRDefault="002E5479" w:rsidP="00BF5F0E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14:paraId="5E51A712" w14:textId="77777777" w:rsidR="002E5479" w:rsidRDefault="002E5479" w:rsidP="00BF5F0E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30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83355A" w14:textId="77777777" w:rsidR="002E5479" w:rsidRPr="00353356" w:rsidRDefault="002E5479" w:rsidP="00BF5F0E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A2B967" w14:textId="77777777" w:rsidR="002E5479" w:rsidRDefault="002E5479" w:rsidP="00BF5F0E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AF7A0F" w14:textId="77777777" w:rsidR="002E5479" w:rsidRPr="00353356" w:rsidRDefault="002E5479" w:rsidP="00BF5F0E">
            <w:pPr>
              <w:spacing w:before="12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1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EA82E5" w14:textId="77777777" w:rsidR="002E5479" w:rsidRDefault="002E5479" w:rsidP="00353356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3AC3ED1" w14:textId="77777777" w:rsidR="002E5479" w:rsidRDefault="002E5479" w:rsidP="002E7753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1F2B78A" w14:textId="77777777" w:rsidR="002E5479" w:rsidRDefault="002E5479" w:rsidP="002E7753">
            <w:pPr>
              <w:spacing w:before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Grupa C Bucureștii Noi în direcția Post Rudeni.</w:t>
            </w:r>
          </w:p>
        </w:tc>
      </w:tr>
    </w:tbl>
    <w:p w14:paraId="3B09AD59" w14:textId="77777777" w:rsidR="002E5479" w:rsidRDefault="002E5479">
      <w:pPr>
        <w:spacing w:before="40" w:line="192" w:lineRule="auto"/>
        <w:ind w:right="57"/>
        <w:rPr>
          <w:sz w:val="20"/>
        </w:rPr>
      </w:pPr>
    </w:p>
    <w:p w14:paraId="257ACF13" w14:textId="77777777" w:rsidR="0049296B" w:rsidRDefault="0049296B" w:rsidP="00DE67EC">
      <w:pPr>
        <w:spacing w:before="40" w:after="40" w:line="360" w:lineRule="auto"/>
        <w:ind w:left="57" w:right="57"/>
        <w:jc w:val="center"/>
        <w:rPr>
          <w:b/>
          <w:bCs/>
          <w:spacing w:val="40"/>
        </w:rPr>
      </w:pPr>
    </w:p>
    <w:p w14:paraId="4CC5047D" w14:textId="77777777" w:rsidR="0049296B" w:rsidRDefault="0049296B" w:rsidP="00DE67EC">
      <w:pPr>
        <w:spacing w:before="40" w:after="40" w:line="360" w:lineRule="auto"/>
        <w:ind w:left="57" w:right="57"/>
        <w:jc w:val="center"/>
        <w:rPr>
          <w:b/>
          <w:bCs/>
          <w:spacing w:val="40"/>
        </w:rPr>
      </w:pPr>
    </w:p>
    <w:p w14:paraId="2688A074" w14:textId="7366E0A5" w:rsidR="002E5479" w:rsidRDefault="002E5479" w:rsidP="00DE67EC">
      <w:pPr>
        <w:spacing w:before="40" w:after="40" w:line="360" w:lineRule="auto"/>
        <w:ind w:left="57" w:right="57"/>
        <w:jc w:val="center"/>
        <w:rPr>
          <w:b/>
          <w:bCs/>
          <w:spacing w:val="40"/>
        </w:rPr>
      </w:pPr>
      <w:r>
        <w:rPr>
          <w:b/>
          <w:bCs/>
          <w:spacing w:val="40"/>
        </w:rPr>
        <w:lastRenderedPageBreak/>
        <w:t>LINIA 304</w:t>
      </w:r>
    </w:p>
    <w:p w14:paraId="62805037" w14:textId="77777777" w:rsidR="002E5479" w:rsidRDefault="002E5479" w:rsidP="00D03CA4">
      <w:pPr>
        <w:pStyle w:val="Heading1"/>
        <w:spacing w:before="40" w:after="40" w:line="360" w:lineRule="auto"/>
        <w:ind w:left="57" w:right="57"/>
        <w:rPr>
          <w:b w:val="0"/>
          <w:bCs w:val="0"/>
          <w:sz w:val="8"/>
        </w:rPr>
      </w:pPr>
      <w:r>
        <w:t>COMPLEX PLOIEŞTI TRIAJ</w:t>
      </w:r>
      <w:r>
        <w:rPr>
          <w:sz w:val="20"/>
        </w:rPr>
        <w:t xml:space="preserve"> </w:t>
      </w: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7"/>
        <w:gridCol w:w="870"/>
        <w:gridCol w:w="754"/>
        <w:gridCol w:w="2204"/>
        <w:gridCol w:w="870"/>
        <w:gridCol w:w="754"/>
        <w:gridCol w:w="870"/>
        <w:gridCol w:w="754"/>
        <w:gridCol w:w="2493"/>
      </w:tblGrid>
      <w:tr w:rsidR="002E5479" w14:paraId="37D1E334" w14:textId="77777777" w:rsidTr="00CB33EA">
        <w:trPr>
          <w:cantSplit/>
          <w:trHeight w:val="762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923228" w14:textId="77777777" w:rsidR="002E5479" w:rsidRDefault="002E5479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9B231D" w14:textId="77777777" w:rsidR="002E5479" w:rsidRDefault="002E5479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9EEFAC" w14:textId="77777777" w:rsidR="002E5479" w:rsidRPr="00594E5B" w:rsidRDefault="002E5479" w:rsidP="00925AF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5D4EAF" w14:textId="77777777" w:rsidR="002E5479" w:rsidRDefault="002E5479" w:rsidP="00925AF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Ploieşti Triaj</w:t>
            </w:r>
          </w:p>
          <w:p w14:paraId="2AA06811" w14:textId="77777777" w:rsidR="002E5479" w:rsidRDefault="002E5479" w:rsidP="00925AF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A, </w:t>
            </w:r>
          </w:p>
          <w:p w14:paraId="66C51B81" w14:textId="77777777" w:rsidR="002E5479" w:rsidRDefault="002E5479" w:rsidP="00925AF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10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BD2112" w14:textId="77777777" w:rsidR="002E5479" w:rsidRDefault="002E5479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între sch. </w:t>
            </w:r>
          </w:p>
          <w:p w14:paraId="1CAA7706" w14:textId="77777777" w:rsidR="002E5479" w:rsidRDefault="002E5479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83 A </w:t>
            </w:r>
          </w:p>
          <w:p w14:paraId="52A4DF98" w14:textId="77777777" w:rsidR="002E5479" w:rsidRDefault="002E5479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şi </w:t>
            </w:r>
          </w:p>
          <w:p w14:paraId="1A22AFD3" w14:textId="77777777" w:rsidR="002E5479" w:rsidRDefault="002E5479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108 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BFF0D1" w14:textId="77777777" w:rsidR="002E5479" w:rsidRPr="00594E5B" w:rsidRDefault="002E5479" w:rsidP="00925AF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594E5B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86607C" w14:textId="77777777" w:rsidR="002E5479" w:rsidRDefault="002E5479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3057BA" w14:textId="77777777" w:rsidR="002E5479" w:rsidRPr="00594E5B" w:rsidRDefault="002E5479" w:rsidP="00925AF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A25CE0" w14:textId="77777777" w:rsidR="002E5479" w:rsidRDefault="002E5479" w:rsidP="00925AF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563AD142" w14:textId="77777777" w:rsidTr="00CB33EA">
        <w:trPr>
          <w:cantSplit/>
          <w:trHeight w:val="762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0615F7" w14:textId="77777777" w:rsidR="002E5479" w:rsidRDefault="002E5479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855091" w14:textId="77777777" w:rsidR="002E5479" w:rsidRDefault="002E5479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70881D" w14:textId="77777777" w:rsidR="002E5479" w:rsidRPr="00594E5B" w:rsidRDefault="002E5479" w:rsidP="00925AF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22BEA3" w14:textId="77777777" w:rsidR="002E5479" w:rsidRDefault="002E5479" w:rsidP="00094EC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Ploieşti Triaj</w:t>
            </w:r>
          </w:p>
          <w:p w14:paraId="22F867F5" w14:textId="77777777" w:rsidR="002E5479" w:rsidRDefault="002E5479" w:rsidP="00094EC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A, </w:t>
            </w:r>
          </w:p>
          <w:p w14:paraId="2EB8D57B" w14:textId="77777777" w:rsidR="002E5479" w:rsidRDefault="002E5479" w:rsidP="00094ECD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E2A15C" w14:textId="77777777" w:rsidR="002E5479" w:rsidRDefault="002E5479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54F973" w14:textId="77777777" w:rsidR="002E5479" w:rsidRPr="00594E5B" w:rsidRDefault="002E5479" w:rsidP="00925AF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F27F00" w14:textId="77777777" w:rsidR="002E5479" w:rsidRDefault="002E5479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FF151E" w14:textId="77777777" w:rsidR="002E5479" w:rsidRPr="00594E5B" w:rsidRDefault="002E5479" w:rsidP="00925AF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D9EBE1" w14:textId="77777777" w:rsidR="002E5479" w:rsidRDefault="002E5479" w:rsidP="00925AF5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0AB8656C" w14:textId="77777777" w:rsidTr="00E227E9">
        <w:trPr>
          <w:cantSplit/>
          <w:trHeight w:val="2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97AA57F" w14:textId="77777777" w:rsidR="002E5479" w:rsidRDefault="002E5479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2BCEC7" w14:textId="77777777" w:rsidR="002E5479" w:rsidRDefault="002E5479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A899BB" w14:textId="77777777" w:rsidR="002E5479" w:rsidRPr="00594E5B" w:rsidRDefault="002E5479" w:rsidP="00925AF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1E9B4A" w14:textId="77777777" w:rsidR="002E5479" w:rsidRDefault="002E5479" w:rsidP="00925AF5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Ploieşti Triaj</w:t>
            </w:r>
          </w:p>
          <w:p w14:paraId="5C381F20" w14:textId="77777777" w:rsidR="002E5479" w:rsidRDefault="002E5479" w:rsidP="00E7551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A, </w:t>
            </w:r>
          </w:p>
          <w:p w14:paraId="700F0622" w14:textId="77777777" w:rsidR="002E5479" w:rsidRDefault="002E5479" w:rsidP="00E75517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liniile 2  - 5 </w:t>
            </w:r>
          </w:p>
          <w:p w14:paraId="0B6B3BB1" w14:textId="77777777" w:rsidR="002E5479" w:rsidRDefault="002E5479" w:rsidP="002569B9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şi 7 şi 8 abătute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DDBA29" w14:textId="77777777" w:rsidR="002E5479" w:rsidRDefault="002E5479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linia 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3B8DF5" w14:textId="77777777" w:rsidR="002E5479" w:rsidRDefault="002E5479" w:rsidP="00925AF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C1F2C1" w14:textId="77777777" w:rsidR="002E5479" w:rsidRDefault="002E5479" w:rsidP="00925AF5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8AAE9A" w14:textId="77777777" w:rsidR="002E5479" w:rsidRPr="00594E5B" w:rsidRDefault="002E5479" w:rsidP="00925AF5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5937A4" w14:textId="77777777" w:rsidR="002E5479" w:rsidRDefault="002E5479" w:rsidP="0015391C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79E5F469" w14:textId="77777777" w:rsidTr="00E227E9">
        <w:trPr>
          <w:cantSplit/>
          <w:trHeight w:val="2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F17A7B7" w14:textId="77777777" w:rsidR="002E5479" w:rsidRDefault="002E5479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89FC43" w14:textId="77777777" w:rsidR="002E5479" w:rsidRDefault="002E5479" w:rsidP="009353D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9F5595" w14:textId="77777777" w:rsidR="002E5479" w:rsidRPr="00594E5B" w:rsidRDefault="002E5479" w:rsidP="009353D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A2F44B" w14:textId="77777777" w:rsidR="002E5479" w:rsidRDefault="002E5479" w:rsidP="0071329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Ploieşti Triaj</w:t>
            </w:r>
          </w:p>
          <w:p w14:paraId="0A82BFCF" w14:textId="77777777" w:rsidR="002E5479" w:rsidRDefault="002E5479" w:rsidP="0071329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A, Cap X + </w:t>
            </w:r>
          </w:p>
          <w:p w14:paraId="55052484" w14:textId="77777777" w:rsidR="002E5479" w:rsidRDefault="002E5479" w:rsidP="0071329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56BE42" w14:textId="77777777" w:rsidR="002E5479" w:rsidRDefault="002E5479" w:rsidP="009353D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zona apa-ratelor de cale Cap X </w:t>
            </w:r>
          </w:p>
          <w:p w14:paraId="37CDCFCE" w14:textId="77777777" w:rsidR="002E5479" w:rsidRDefault="002E5479" w:rsidP="009353D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+ 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A9E5E7" w14:textId="77777777" w:rsidR="002E5479" w:rsidRDefault="002E5479" w:rsidP="009353D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E5C77B" w14:textId="77777777" w:rsidR="002E5479" w:rsidRDefault="002E5479" w:rsidP="009353DF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227732" w14:textId="77777777" w:rsidR="002E5479" w:rsidRPr="00594E5B" w:rsidRDefault="002E5479" w:rsidP="009353DF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43BE3D" w14:textId="77777777" w:rsidR="002E5479" w:rsidRDefault="002E5479" w:rsidP="009353DF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4CA1312D" w14:textId="77777777" w:rsidTr="00E227E9">
        <w:trPr>
          <w:cantSplit/>
          <w:trHeight w:val="2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DE6093" w14:textId="77777777" w:rsidR="002E5479" w:rsidRDefault="002E5479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2BA7C4" w14:textId="77777777" w:rsidR="002E5479" w:rsidRDefault="002E5479" w:rsidP="0071329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CFE52B" w14:textId="77777777" w:rsidR="002E5479" w:rsidRPr="00594E5B" w:rsidRDefault="002E5479" w:rsidP="0071329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9769BB" w14:textId="77777777" w:rsidR="002E5479" w:rsidRDefault="002E5479" w:rsidP="0071329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Ploieşti Triaj</w:t>
            </w:r>
          </w:p>
          <w:p w14:paraId="0DBFECE0" w14:textId="77777777" w:rsidR="002E5479" w:rsidRDefault="002E5479" w:rsidP="0071329B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EEFADC" w14:textId="77777777" w:rsidR="002E5479" w:rsidRDefault="002E5479" w:rsidP="0071329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liniile 1, 3, 4, 5, 6 și sch. 101, 15, 21, 25, 37/41, 23, 29, 31, 43, 63, 67, 73, 53, 75, 85, 87, 51, 65, 83, 69, 89 </w:t>
            </w:r>
          </w:p>
          <w:p w14:paraId="691A8736" w14:textId="77777777" w:rsidR="002E5479" w:rsidRDefault="002E5479" w:rsidP="0071329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și 55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C212C9" w14:textId="77777777" w:rsidR="002E5479" w:rsidRDefault="002E5479" w:rsidP="0071329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577FA2" w14:textId="77777777" w:rsidR="002E5479" w:rsidRDefault="002E5479" w:rsidP="0071329B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C86927" w14:textId="77777777" w:rsidR="002E5479" w:rsidRPr="00594E5B" w:rsidRDefault="002E5479" w:rsidP="0071329B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76EE4F" w14:textId="77777777" w:rsidR="002E5479" w:rsidRDefault="002E5479" w:rsidP="0071329B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2BEB757C" w14:textId="77777777" w:rsidTr="00E227E9">
        <w:trPr>
          <w:cantSplit/>
          <w:trHeight w:val="283"/>
          <w:jc w:val="center"/>
        </w:trPr>
        <w:tc>
          <w:tcPr>
            <w:tcW w:w="637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EE87B84" w14:textId="77777777" w:rsidR="002E5479" w:rsidRDefault="002E5479">
            <w:pPr>
              <w:numPr>
                <w:ilvl w:val="0"/>
                <w:numId w:val="28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D74D93" w14:textId="77777777" w:rsidR="002E5479" w:rsidRDefault="002E5479" w:rsidP="00AF697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C7B2FB" w14:textId="77777777" w:rsidR="002E5479" w:rsidRPr="00594E5B" w:rsidRDefault="002E5479" w:rsidP="00AF697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2A11F6" w14:textId="77777777" w:rsidR="002E5479" w:rsidRDefault="002E5479" w:rsidP="00AF697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Ploieşti Triaj</w:t>
            </w:r>
          </w:p>
          <w:p w14:paraId="11FFEED9" w14:textId="77777777" w:rsidR="002E5479" w:rsidRDefault="002E5479" w:rsidP="00AF697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D, Cap X + </w:t>
            </w:r>
          </w:p>
          <w:p w14:paraId="227AC490" w14:textId="77777777" w:rsidR="002E5479" w:rsidRDefault="002E5479" w:rsidP="00AF6976">
            <w:pPr>
              <w:spacing w:before="40" w:after="40" w:line="360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D397F6" w14:textId="77777777" w:rsidR="002E5479" w:rsidRDefault="002E5479" w:rsidP="00AF697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zona apa-ratelor de cale Cap X </w:t>
            </w:r>
          </w:p>
          <w:p w14:paraId="0279956F" w14:textId="77777777" w:rsidR="002E5479" w:rsidRDefault="002E5479" w:rsidP="00AF697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+ 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66675E" w14:textId="77777777" w:rsidR="002E5479" w:rsidRDefault="002E5479" w:rsidP="00AF697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9842CA" w14:textId="77777777" w:rsidR="002E5479" w:rsidRDefault="002E5479" w:rsidP="00AF6976">
            <w:pPr>
              <w:spacing w:before="40" w:after="40" w:line="360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470E5B" w14:textId="77777777" w:rsidR="002E5479" w:rsidRPr="00594E5B" w:rsidRDefault="002E5479" w:rsidP="00AF6976">
            <w:pPr>
              <w:spacing w:before="120" w:after="40" w:line="360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3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FEA423" w14:textId="77777777" w:rsidR="002E5479" w:rsidRDefault="002E5479" w:rsidP="00AF6976">
            <w:pPr>
              <w:spacing w:before="40" w:after="40" w:line="360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14:paraId="0306D451" w14:textId="77777777" w:rsidR="002E5479" w:rsidRDefault="002E5479">
      <w:pPr>
        <w:spacing w:before="40" w:after="40" w:line="192" w:lineRule="auto"/>
        <w:ind w:right="57"/>
        <w:rPr>
          <w:sz w:val="20"/>
          <w:lang w:val="en-US"/>
        </w:rPr>
      </w:pPr>
    </w:p>
    <w:p w14:paraId="4C610F2D" w14:textId="77777777" w:rsidR="002E5479" w:rsidRDefault="002E5479" w:rsidP="00F0370D">
      <w:pPr>
        <w:pStyle w:val="Heading1"/>
        <w:spacing w:line="360" w:lineRule="auto"/>
      </w:pPr>
      <w:r>
        <w:t>LINIA 800</w:t>
      </w:r>
    </w:p>
    <w:p w14:paraId="42900006" w14:textId="77777777" w:rsidR="002E5479" w:rsidRDefault="002E5479" w:rsidP="00FF431F">
      <w:pPr>
        <w:pStyle w:val="Heading1"/>
        <w:spacing w:line="360" w:lineRule="auto"/>
        <w:rPr>
          <w:b w:val="0"/>
          <w:bCs w:val="0"/>
          <w:sz w:val="8"/>
        </w:rPr>
      </w:pPr>
      <w:r>
        <w:t>BUCUREŞTI NORD - CONSTANŢA</w:t>
      </w:r>
    </w:p>
    <w:tbl>
      <w:tblPr>
        <w:tblW w:w="10206" w:type="dxa"/>
        <w:jc w:val="center"/>
        <w:tblBorders>
          <w:top w:val="single" w:sz="4" w:space="0" w:color="auto"/>
          <w:left w:val="double" w:sz="4" w:space="0" w:color="auto"/>
          <w:bottom w:val="sing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8"/>
        <w:gridCol w:w="870"/>
        <w:gridCol w:w="754"/>
        <w:gridCol w:w="2204"/>
        <w:gridCol w:w="870"/>
        <w:gridCol w:w="754"/>
        <w:gridCol w:w="870"/>
        <w:gridCol w:w="754"/>
        <w:gridCol w:w="2492"/>
      </w:tblGrid>
      <w:tr w:rsidR="002E5479" w14:paraId="28D86D04" w14:textId="77777777" w:rsidTr="00963EB4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95DB561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B0423DB" w14:textId="77777777" w:rsidR="002E5479" w:rsidRDefault="002E5479" w:rsidP="00901D2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8E04554" w14:textId="77777777" w:rsidR="002E5479" w:rsidRPr="001161EA" w:rsidRDefault="002E5479" w:rsidP="00901D2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D066E9" w14:textId="77777777" w:rsidR="002E5479" w:rsidRDefault="002E5479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6C089F61" w14:textId="77777777" w:rsidR="002E5479" w:rsidRDefault="002E5479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1D748EC" w14:textId="77777777" w:rsidR="002E5479" w:rsidRDefault="002E5479" w:rsidP="00A31A77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1542CD" w14:textId="77777777" w:rsidR="002E5479" w:rsidRPr="001161EA" w:rsidRDefault="002E5479" w:rsidP="00901D2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9B08DBC" w14:textId="77777777" w:rsidR="002E5479" w:rsidRDefault="002E5479" w:rsidP="00901D2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53A4846" w14:textId="77777777" w:rsidR="002E5479" w:rsidRPr="008D08DE" w:rsidRDefault="002E5479" w:rsidP="00901D2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7F3A39D" w14:textId="77777777" w:rsidR="002E5479" w:rsidRDefault="002E5479" w:rsidP="00901D2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4B3FB53F" w14:textId="77777777" w:rsidTr="00963EB4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DB0806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ACF924B" w14:textId="77777777" w:rsidR="002E5479" w:rsidRDefault="002E5479" w:rsidP="00D005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82BFEFF" w14:textId="77777777" w:rsidR="002E5479" w:rsidRPr="001161EA" w:rsidRDefault="002E5479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AE23582" w14:textId="77777777" w:rsidR="002E5479" w:rsidRDefault="002E5479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132B90E6" w14:textId="77777777" w:rsidR="002E5479" w:rsidRDefault="002E5479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8, 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6284C6" w14:textId="77777777" w:rsidR="002E5479" w:rsidRDefault="002E5479" w:rsidP="00D00503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38C62C5" w14:textId="77777777" w:rsidR="002E5479" w:rsidRPr="001161EA" w:rsidRDefault="002E5479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BB5D3F1" w14:textId="77777777" w:rsidR="002E5479" w:rsidRDefault="002E5479" w:rsidP="00D005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9909D1D" w14:textId="77777777" w:rsidR="002E5479" w:rsidRPr="008D08DE" w:rsidRDefault="002E5479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E85632" w14:textId="77777777" w:rsidR="002E5479" w:rsidRDefault="002E5479" w:rsidP="00D0050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1357FF55" w14:textId="77777777" w:rsidTr="00963EB4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619201B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CF18D10" w14:textId="77777777" w:rsidR="002E5479" w:rsidRDefault="002E5479" w:rsidP="00D005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9BD962D" w14:textId="77777777" w:rsidR="002E5479" w:rsidRPr="001161EA" w:rsidRDefault="002E5479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936FD76" w14:textId="77777777" w:rsidR="002E5479" w:rsidRDefault="002E5479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Nord</w:t>
            </w:r>
          </w:p>
          <w:p w14:paraId="5DA66BC9" w14:textId="77777777" w:rsidR="002E5479" w:rsidRDefault="002E5479" w:rsidP="00D0050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5481E8A4" w14:textId="77777777" w:rsidR="002E5479" w:rsidRDefault="002E5479" w:rsidP="00D00503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6C6C7A1" w14:textId="77777777" w:rsidR="002E5479" w:rsidRPr="001161EA" w:rsidRDefault="002E5479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2E51C1D" w14:textId="77777777" w:rsidR="002E5479" w:rsidRDefault="002E5479" w:rsidP="00D00503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A748052" w14:textId="77777777" w:rsidR="002E5479" w:rsidRPr="008D08DE" w:rsidRDefault="002E5479" w:rsidP="00D00503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26B7FF7" w14:textId="77777777" w:rsidR="002E5479" w:rsidRDefault="002E5479" w:rsidP="00D0050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118E6B8" w14:textId="77777777" w:rsidR="002E5479" w:rsidRDefault="002E5479" w:rsidP="00D00503">
            <w:pPr>
              <w:spacing w:before="40" w:after="40" w:line="276" w:lineRule="auto"/>
              <w:ind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Cu acces la liniile 11 şi 12.</w:t>
            </w:r>
          </w:p>
        </w:tc>
      </w:tr>
      <w:tr w:rsidR="002E5479" w:rsidRPr="00A8307A" w14:paraId="6A9877E5" w14:textId="77777777" w:rsidTr="00CE24AF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1EB153B" w14:textId="77777777" w:rsidR="002E5479" w:rsidRPr="00A75A00" w:rsidRDefault="002E5479">
            <w:pPr>
              <w:numPr>
                <w:ilvl w:val="0"/>
                <w:numId w:val="29"/>
              </w:numPr>
              <w:spacing w:before="120" w:after="12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229A3880" w14:textId="77777777" w:rsidR="002E5479" w:rsidRPr="00A8307A" w:rsidRDefault="002E54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1764598" w14:textId="77777777" w:rsidR="002E5479" w:rsidRPr="00A8307A" w:rsidRDefault="002E54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1588973" w14:textId="77777777" w:rsidR="002E5479" w:rsidRPr="00A8307A" w:rsidRDefault="002E5479" w:rsidP="00CE24AF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Racordare Pajura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C9DC137" w14:textId="77777777" w:rsidR="002E5479" w:rsidRDefault="002E5479" w:rsidP="00CE24A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0B0A3CEB" w14:textId="77777777" w:rsidR="002E5479" w:rsidRDefault="002E5479" w:rsidP="00CE24A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23 - 27 </w:t>
            </w:r>
          </w:p>
          <w:p w14:paraId="22CFAB76" w14:textId="77777777" w:rsidR="002E5479" w:rsidRDefault="002E5479" w:rsidP="00CE24A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14:paraId="13F1882A" w14:textId="77777777" w:rsidR="002E5479" w:rsidRDefault="002E5479" w:rsidP="00CE24AF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25 - 29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40172DF" w14:textId="77777777" w:rsidR="002E5479" w:rsidRDefault="002E54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6A0B705" w14:textId="77777777" w:rsidR="002E5479" w:rsidRPr="00A8307A" w:rsidRDefault="002E54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E9A04C5" w14:textId="77777777" w:rsidR="002E5479" w:rsidRPr="00A8307A" w:rsidRDefault="002E54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5B5DE20" w14:textId="77777777" w:rsidR="002E5479" w:rsidRDefault="002E54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D171BF6" w14:textId="77777777" w:rsidR="002E5479" w:rsidRPr="00A8307A" w:rsidRDefault="002E54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treceri în abatere la București Triaj.</w:t>
            </w:r>
          </w:p>
        </w:tc>
      </w:tr>
      <w:tr w:rsidR="002E5479" w:rsidRPr="00A8307A" w14:paraId="1D639861" w14:textId="77777777" w:rsidTr="00CE24AF">
        <w:trPr>
          <w:cantSplit/>
          <w:trHeight w:val="75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763C69A0" w14:textId="77777777" w:rsidR="002E5479" w:rsidRPr="00A75A00" w:rsidRDefault="002E5479">
            <w:pPr>
              <w:numPr>
                <w:ilvl w:val="0"/>
                <w:numId w:val="29"/>
              </w:numPr>
              <w:spacing w:before="120" w:after="12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6AD0C60" w14:textId="77777777" w:rsidR="002E5479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4+600</w:t>
            </w:r>
          </w:p>
          <w:p w14:paraId="37C06C0F" w14:textId="77777777" w:rsidR="002E5479" w:rsidRPr="00A8307A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6BFE433A" w14:textId="77777777" w:rsidR="002E5479" w:rsidRPr="00A8307A" w:rsidRDefault="002E5479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46608BA" w14:textId="77777777" w:rsidR="002E5479" w:rsidRDefault="002E5479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Racordare Pajura -</w:t>
            </w:r>
          </w:p>
          <w:p w14:paraId="29697667" w14:textId="77777777" w:rsidR="002E5479" w:rsidRDefault="002E5479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Băneasa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DF0150D" w14:textId="77777777" w:rsidR="002E5479" w:rsidRDefault="002E5479" w:rsidP="00194EA5">
            <w:pPr>
              <w:spacing w:before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0E646014" w14:textId="77777777" w:rsidR="002E5479" w:rsidRDefault="002E5479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3BC69643" w14:textId="77777777" w:rsidR="002E5479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4+600</w:t>
            </w:r>
          </w:p>
          <w:p w14:paraId="4C7F6E9E" w14:textId="77777777" w:rsidR="002E5479" w:rsidRPr="00A8307A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4FC37AEA" w14:textId="77777777" w:rsidR="002E5479" w:rsidRPr="00A8307A" w:rsidRDefault="002E5479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noWrap/>
            <w:tcMar>
              <w:left w:w="0" w:type="dxa"/>
              <w:right w:w="0" w:type="dxa"/>
            </w:tcMar>
            <w:vAlign w:val="center"/>
          </w:tcPr>
          <w:p w14:paraId="194F42D8" w14:textId="77777777" w:rsidR="002E5479" w:rsidRDefault="002E5479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  <w:p w14:paraId="10C41829" w14:textId="77777777" w:rsidR="002E5479" w:rsidRDefault="002E5479" w:rsidP="005D19B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Se respectă zilnic </w:t>
            </w:r>
          </w:p>
          <w:p w14:paraId="4DDF9F81" w14:textId="77777777" w:rsidR="002E5479" w:rsidRDefault="002E5479" w:rsidP="005D19B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în intervalul orar</w:t>
            </w:r>
          </w:p>
          <w:p w14:paraId="16F70410" w14:textId="77777777" w:rsidR="002E5479" w:rsidRDefault="002E5479" w:rsidP="005D19B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23,00 - 07,00.</w:t>
            </w:r>
          </w:p>
        </w:tc>
      </w:tr>
      <w:tr w:rsidR="002E5479" w14:paraId="79628A9F" w14:textId="77777777" w:rsidTr="00921B72">
        <w:tblPrEx>
          <w:tblCellMar>
            <w:left w:w="0" w:type="dxa"/>
            <w:right w:w="0" w:type="dxa"/>
          </w:tblCellMar>
        </w:tblPrEx>
        <w:trPr>
          <w:cantSplit/>
          <w:trHeight w:val="63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0D98E6B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3955CC" w14:textId="77777777" w:rsidR="002E5479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9D2C0F" w14:textId="77777777" w:rsidR="002E5479" w:rsidRPr="001161EA" w:rsidRDefault="002E5479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AFF0B9" w14:textId="77777777" w:rsidR="002E5479" w:rsidRDefault="002E5479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Băneasa</w:t>
            </w:r>
          </w:p>
          <w:p w14:paraId="5BB2C8AA" w14:textId="77777777" w:rsidR="002E5479" w:rsidRDefault="002E5479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4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C90B54" w14:textId="77777777" w:rsidR="002E5479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5FC49318" w14:textId="77777777" w:rsidR="002E5479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4BEA0C" w14:textId="77777777" w:rsidR="002E5479" w:rsidRPr="001161EA" w:rsidRDefault="002E5479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5E782B" w14:textId="77777777" w:rsidR="002E5479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34F118" w14:textId="77777777" w:rsidR="002E5479" w:rsidRPr="008D08DE" w:rsidRDefault="002E5479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122000" w14:textId="77777777" w:rsidR="002E5479" w:rsidRDefault="002E5479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Reabilitare Culoar 4.</w:t>
            </w:r>
          </w:p>
        </w:tc>
      </w:tr>
      <w:tr w:rsidR="002E5479" w14:paraId="7BF92CF1" w14:textId="77777777" w:rsidTr="00207E4D">
        <w:tblPrEx>
          <w:tblCellMar>
            <w:left w:w="0" w:type="dxa"/>
            <w:right w:w="0" w:type="dxa"/>
          </w:tblCellMar>
        </w:tblPrEx>
        <w:trPr>
          <w:cantSplit/>
          <w:trHeight w:val="49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46CE1CF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1F9957" w14:textId="77777777" w:rsidR="002E5479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4A81F7" w14:textId="77777777" w:rsidR="002E5479" w:rsidRPr="001161EA" w:rsidRDefault="002E5479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688ED0" w14:textId="77777777" w:rsidR="002E5479" w:rsidRDefault="002E5479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Bucureşti Băneasa</w:t>
            </w:r>
          </w:p>
          <w:p w14:paraId="563B903C" w14:textId="77777777" w:rsidR="002E5479" w:rsidRDefault="002E5479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 abătută,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19435C" w14:textId="77777777" w:rsidR="002E5479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călcâi</w:t>
            </w:r>
          </w:p>
          <w:p w14:paraId="5239FA09" w14:textId="77777777" w:rsidR="002E5479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14</w:t>
            </w:r>
          </w:p>
          <w:p w14:paraId="153A0E67" w14:textId="77777777" w:rsidR="002E5479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 o </w:t>
            </w:r>
          </w:p>
          <w:p w14:paraId="6F4744CE" w14:textId="77777777" w:rsidR="002E5479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dis-tanță</w:t>
            </w:r>
          </w:p>
          <w:p w14:paraId="1C27864E" w14:textId="77777777" w:rsidR="002E5479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</w:t>
            </w:r>
          </w:p>
          <w:p w14:paraId="33580E5E" w14:textId="77777777" w:rsidR="002E5479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150 m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2BF02F" w14:textId="77777777" w:rsidR="002E5479" w:rsidRPr="001161EA" w:rsidRDefault="002E5479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AA1238" w14:textId="77777777" w:rsidR="002E5479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89AB55" w14:textId="77777777" w:rsidR="002E5479" w:rsidRPr="008D08DE" w:rsidRDefault="002E5479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7ED689" w14:textId="77777777" w:rsidR="002E5479" w:rsidRDefault="002E5479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328190AB" w14:textId="77777777" w:rsidTr="003709CB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13E1E67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210AD7" w14:textId="77777777" w:rsidR="002E5479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A9C77F" w14:textId="77777777" w:rsidR="002E5479" w:rsidRPr="001161EA" w:rsidRDefault="002E5479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575AD6" w14:textId="77777777" w:rsidR="002E5479" w:rsidRDefault="002E5479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Pantelimon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44756C" w14:textId="77777777" w:rsidR="002E5479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59741F" w14:textId="77777777" w:rsidR="002E5479" w:rsidRPr="001161EA" w:rsidRDefault="002E5479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C89DF9" w14:textId="77777777" w:rsidR="002E5479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610704" w14:textId="77777777" w:rsidR="002E5479" w:rsidRPr="008D08DE" w:rsidRDefault="002E5479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56E8B6" w14:textId="77777777" w:rsidR="002E5479" w:rsidRDefault="002E5479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F2A7A2A" w14:textId="77777777" w:rsidR="002E5479" w:rsidRDefault="002E5479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B9D7441" w14:textId="77777777" w:rsidR="002E5479" w:rsidRDefault="002E5479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şi 5.</w:t>
            </w:r>
          </w:p>
        </w:tc>
      </w:tr>
      <w:tr w:rsidR="002E5479" w14:paraId="43A68B67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F97CCA9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932F61" w14:textId="77777777" w:rsidR="002E5479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8DA116" w14:textId="77777777" w:rsidR="002E5479" w:rsidRPr="001161EA" w:rsidRDefault="002E5479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69A4C7" w14:textId="77777777" w:rsidR="002E5479" w:rsidRDefault="002E5479" w:rsidP="00194EA5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Pantelimon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E353B0" w14:textId="77777777" w:rsidR="002E5479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0E6845" w14:textId="77777777" w:rsidR="002E5479" w:rsidRDefault="002E5479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C2F708" w14:textId="77777777" w:rsidR="002E5479" w:rsidRDefault="002E5479" w:rsidP="00194EA5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8BD131" w14:textId="77777777" w:rsidR="002E5479" w:rsidRPr="008D08DE" w:rsidRDefault="002E5479" w:rsidP="00194EA5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E4EBD7" w14:textId="77777777" w:rsidR="002E5479" w:rsidRDefault="002E5479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D3862EE" w14:textId="77777777" w:rsidR="002E5479" w:rsidRDefault="002E5479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7383DC4" w14:textId="77777777" w:rsidR="002E5479" w:rsidRDefault="002E5479" w:rsidP="00194EA5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4 şi 5.</w:t>
            </w:r>
          </w:p>
        </w:tc>
      </w:tr>
      <w:tr w:rsidR="002E5479" w14:paraId="0C45C4FE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73ECA5A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E5DA06" w14:textId="77777777" w:rsidR="002E5479" w:rsidRDefault="002E5479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EA17A3" w14:textId="77777777" w:rsidR="002E5479" w:rsidRPr="001161EA" w:rsidRDefault="002E5479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997AA4" w14:textId="77777777" w:rsidR="002E5479" w:rsidRDefault="002E5479" w:rsidP="006E1087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Pantelimon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02C8C9" w14:textId="77777777" w:rsidR="002E5479" w:rsidRDefault="002E5479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24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DDA461" w14:textId="77777777" w:rsidR="002E5479" w:rsidRDefault="002E5479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F80383" w14:textId="77777777" w:rsidR="002E5479" w:rsidRDefault="002E5479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ABB678" w14:textId="77777777" w:rsidR="002E5479" w:rsidRPr="008D08DE" w:rsidRDefault="002E5479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83F96D" w14:textId="77777777" w:rsidR="002E5479" w:rsidRDefault="002E5479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3704B0A7" w14:textId="77777777" w:rsidR="002E5479" w:rsidRDefault="002E5479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9F9B947" w14:textId="77777777" w:rsidR="002E5479" w:rsidRDefault="002E5479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5.</w:t>
            </w:r>
          </w:p>
        </w:tc>
      </w:tr>
      <w:tr w:rsidR="002E5479" w14:paraId="3AB1A55F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A302D6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B0BF48" w14:textId="77777777" w:rsidR="002E5479" w:rsidRDefault="002E5479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16+950</w:t>
            </w:r>
          </w:p>
          <w:p w14:paraId="02A70A99" w14:textId="77777777" w:rsidR="002E5479" w:rsidRDefault="002E5479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17+050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4E3019" w14:textId="77777777" w:rsidR="002E5479" w:rsidRPr="001161EA" w:rsidRDefault="002E5479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9828D8" w14:textId="77777777" w:rsidR="002E5479" w:rsidRDefault="002E5479" w:rsidP="006E1087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Pantelimon peste sch. 18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63B751" w14:textId="77777777" w:rsidR="002E5479" w:rsidRDefault="002E5479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7C77E5" w14:textId="77777777" w:rsidR="002E5479" w:rsidRDefault="002E5479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103B05" w14:textId="77777777" w:rsidR="002E5479" w:rsidRDefault="002E5479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B51CD1" w14:textId="77777777" w:rsidR="002E5479" w:rsidRPr="008D08DE" w:rsidRDefault="002E5479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1F23E9" w14:textId="77777777" w:rsidR="002E5479" w:rsidRDefault="002E5479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07B7388F" w14:textId="77777777" w:rsidTr="006A15C6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C220481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139E48" w14:textId="77777777" w:rsidR="002E5479" w:rsidRDefault="002E54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AC0CB2" w14:textId="77777777" w:rsidR="002E5479" w:rsidRPr="001161EA" w:rsidRDefault="002E54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6FC8A7" w14:textId="77777777" w:rsidR="002E5479" w:rsidRDefault="002E5479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Pantelimon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718D28" w14:textId="77777777" w:rsidR="002E5479" w:rsidRDefault="002E54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7040ECE1" w14:textId="77777777" w:rsidR="002E5479" w:rsidRDefault="002E54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18 - 26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CC5A2B" w14:textId="77777777" w:rsidR="002E5479" w:rsidRDefault="002E54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ABE2CA" w14:textId="77777777" w:rsidR="002E5479" w:rsidRDefault="002E5479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281794" w14:textId="77777777" w:rsidR="002E5479" w:rsidRPr="008D08DE" w:rsidRDefault="002E5479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1D6B73" w14:textId="77777777" w:rsidR="002E5479" w:rsidRDefault="002E54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48AFD6B8" w14:textId="77777777" w:rsidR="002E5479" w:rsidRDefault="002E54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1CCD36AC" w14:textId="77777777" w:rsidR="002E5479" w:rsidRDefault="002E5479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1 Cap Y.</w:t>
            </w:r>
          </w:p>
        </w:tc>
      </w:tr>
      <w:tr w:rsidR="002E5479" w14:paraId="469FC0BF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B0171C9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76E977" w14:textId="77777777" w:rsidR="002E5479" w:rsidRDefault="002E5479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E72B9B" w14:textId="77777777" w:rsidR="002E5479" w:rsidRPr="001161EA" w:rsidRDefault="002E5479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80CE0C" w14:textId="77777777" w:rsidR="002E5479" w:rsidRDefault="002E5479" w:rsidP="006E1087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Pasărea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6D7C0D" w14:textId="77777777" w:rsidR="002E5479" w:rsidRDefault="002E5479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3CC275" w14:textId="77777777" w:rsidR="002E5479" w:rsidRDefault="002E5479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FCE422" w14:textId="77777777" w:rsidR="002E5479" w:rsidRDefault="002E5479" w:rsidP="006E1087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C8E031" w14:textId="77777777" w:rsidR="002E5479" w:rsidRPr="008D08DE" w:rsidRDefault="002E5479" w:rsidP="006E1087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4D8A98" w14:textId="77777777" w:rsidR="002E5479" w:rsidRDefault="002E5479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2CADE69" w14:textId="77777777" w:rsidR="002E5479" w:rsidRDefault="002E5479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BC318EB" w14:textId="77777777" w:rsidR="002E5479" w:rsidRDefault="002E5479" w:rsidP="006E1087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4.</w:t>
            </w:r>
          </w:p>
        </w:tc>
      </w:tr>
      <w:tr w:rsidR="002E5479" w14:paraId="3FC3FFFC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9B233E7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7E20ED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C1EF40" w14:textId="77777777" w:rsidR="002E5479" w:rsidRPr="001161EA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044B34" w14:textId="77777777" w:rsidR="002E5479" w:rsidRDefault="002E5479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Pasărea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C60BBD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BD499E" w14:textId="77777777" w:rsidR="002E5479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BE2B42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8E5C5E" w14:textId="77777777" w:rsidR="002E5479" w:rsidRPr="008D08DE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7A505F" w14:textId="77777777" w:rsidR="002E5479" w:rsidRDefault="002E5479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86A3EA2" w14:textId="77777777" w:rsidR="002E5479" w:rsidRDefault="002E5479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EF1728A" w14:textId="77777777" w:rsidR="002E5479" w:rsidRDefault="002E5479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linia 1.</w:t>
            </w:r>
          </w:p>
        </w:tc>
      </w:tr>
      <w:tr w:rsidR="002E5479" w14:paraId="6B0E89D3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D403718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8E77AD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91E72A" w14:textId="77777777" w:rsidR="002E5479" w:rsidRPr="001161EA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5DFC63" w14:textId="77777777" w:rsidR="002E5479" w:rsidRDefault="002E5479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Hm Brănești linia 5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A862C4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toată </w:t>
            </w:r>
          </w:p>
          <w:p w14:paraId="35E1DC56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CE8EB5" w14:textId="77777777" w:rsidR="002E5479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4589D2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C535D9" w14:textId="77777777" w:rsidR="002E5479" w:rsidRPr="008D08DE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AFA9B7" w14:textId="77777777" w:rsidR="002E5479" w:rsidRDefault="002E5479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2B0B9872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7CA5445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0FB535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A77970" w14:textId="77777777" w:rsidR="002E5479" w:rsidRPr="001161EA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EA8699" w14:textId="77777777" w:rsidR="002E5479" w:rsidRDefault="002E5479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 Sărulești linia 3 directă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3A44F2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73B596" w14:textId="77777777" w:rsidR="002E5479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09DB6A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52+990</w:t>
            </w:r>
          </w:p>
          <w:p w14:paraId="11333386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53+010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4C6721" w14:textId="77777777" w:rsidR="002E5479" w:rsidRPr="008D08DE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70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1D59D2" w14:textId="77777777" w:rsidR="002E5479" w:rsidRDefault="002E5479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66231A12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93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6E40801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141037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BEDF95" w14:textId="77777777" w:rsidR="002E5479" w:rsidRPr="001161EA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94032F" w14:textId="77777777" w:rsidR="002E5479" w:rsidRDefault="002E5479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 Sărulești poeste </w:t>
            </w:r>
          </w:p>
          <w:p w14:paraId="3F4B1AC9" w14:textId="77777777" w:rsidR="002E5479" w:rsidRDefault="002E5479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8.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4F5C79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9B646C" w14:textId="77777777" w:rsidR="002E5479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687499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54+050</w:t>
            </w:r>
          </w:p>
          <w:p w14:paraId="084E0AF8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54+100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078976" w14:textId="77777777" w:rsidR="002E5479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3144A3" w14:textId="77777777" w:rsidR="002E5479" w:rsidRDefault="002E5479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</w:p>
        </w:tc>
      </w:tr>
      <w:tr w:rsidR="002E5479" w14:paraId="39418DAF" w14:textId="77777777" w:rsidTr="00B41EFF">
        <w:tblPrEx>
          <w:tblCellMar>
            <w:left w:w="0" w:type="dxa"/>
            <w:right w:w="0" w:type="dxa"/>
          </w:tblCellMar>
        </w:tblPrEx>
        <w:trPr>
          <w:cantSplit/>
          <w:trHeight w:val="5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AC244A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F91F79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3930B7" w14:textId="77777777" w:rsidR="002E5479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0E8219" w14:textId="77777777" w:rsidR="002E5479" w:rsidRDefault="002E5479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Ciulniţa -</w:t>
            </w:r>
          </w:p>
          <w:p w14:paraId="69A1B39A" w14:textId="77777777" w:rsidR="002E5479" w:rsidRDefault="002E5479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Perişoru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73FAF6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6FB9FC" w14:textId="77777777" w:rsidR="002E5479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3ED3E2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107+800</w:t>
            </w:r>
          </w:p>
          <w:p w14:paraId="1D536F0D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108+300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D81992" w14:textId="77777777" w:rsidR="002E5479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140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59B355" w14:textId="77777777" w:rsidR="002E5479" w:rsidRDefault="002E5479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2E5479" w14:paraId="53C2CC37" w14:textId="77777777" w:rsidTr="000D7A3A">
        <w:tblPrEx>
          <w:tblCellMar>
            <w:left w:w="0" w:type="dxa"/>
            <w:right w:w="0" w:type="dxa"/>
          </w:tblCellMar>
        </w:tblPrEx>
        <w:trPr>
          <w:cantSplit/>
          <w:trHeight w:val="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2E54932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35B5BD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8A04CE" w14:textId="77777777" w:rsidR="002E5479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E710F4" w14:textId="77777777" w:rsidR="002E5479" w:rsidRDefault="002E5479" w:rsidP="009F2F6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Ciulniţa</w:t>
            </w:r>
          </w:p>
          <w:p w14:paraId="74822A5E" w14:textId="77777777" w:rsidR="002E5479" w:rsidRDefault="002E5479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A04E29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E35807" w14:textId="77777777" w:rsidR="002E5479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B4FC48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108+300</w:t>
            </w:r>
          </w:p>
          <w:p w14:paraId="163F13AD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109+800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E28C32" w14:textId="77777777" w:rsidR="002E5479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29246A" w14:textId="77777777" w:rsidR="002E5479" w:rsidRDefault="002E5479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4766F6EF" w14:textId="77777777" w:rsidR="002E5479" w:rsidRDefault="002E5479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Protecție muncitori.</w:t>
            </w:r>
          </w:p>
          <w:p w14:paraId="541C1566" w14:textId="77777777" w:rsidR="002E5479" w:rsidRDefault="002E5479" w:rsidP="009F2F6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Se respectă în </w:t>
            </w:r>
          </w:p>
          <w:p w14:paraId="546DDD71" w14:textId="77777777" w:rsidR="002E5479" w:rsidRDefault="002E5479" w:rsidP="009F2F6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</w:rPr>
              <w:t>intervalul orar</w:t>
            </w:r>
            <w:r>
              <w:rPr>
                <w:b/>
                <w:bCs/>
                <w:i/>
                <w:iCs/>
                <w:sz w:val="20"/>
                <w:lang w:val="en-US"/>
              </w:rPr>
              <w:t>:</w:t>
            </w:r>
          </w:p>
          <w:p w14:paraId="15D52DC4" w14:textId="77777777" w:rsidR="002E5479" w:rsidRDefault="002E5479" w:rsidP="009F2F6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  <w:lang w:val="en-US"/>
              </w:rPr>
              <w:t>07,00 - 19,00</w:t>
            </w:r>
          </w:p>
          <w:p w14:paraId="2E497964" w14:textId="77777777" w:rsidR="002E5479" w:rsidRPr="009F2F6A" w:rsidRDefault="002E5479" w:rsidP="009F2F6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  <w:lang w:val="en-US"/>
              </w:rPr>
              <w:t>fără zi</w:t>
            </w:r>
            <w:r>
              <w:rPr>
                <w:b/>
                <w:bCs/>
                <w:i/>
                <w:iCs/>
                <w:sz w:val="20"/>
              </w:rPr>
              <w:t>lele de duminică.</w:t>
            </w:r>
          </w:p>
        </w:tc>
      </w:tr>
      <w:tr w:rsidR="002E5479" w14:paraId="21E68C3F" w14:textId="77777777" w:rsidTr="000D7A3A">
        <w:tblPrEx>
          <w:tblCellMar>
            <w:left w:w="0" w:type="dxa"/>
            <w:right w:w="0" w:type="dxa"/>
          </w:tblCellMar>
        </w:tblPrEx>
        <w:trPr>
          <w:cantSplit/>
          <w:trHeight w:val="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321407B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B39B1A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522E5A" w14:textId="77777777" w:rsidR="002E5479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C920D7" w14:textId="77777777" w:rsidR="002E5479" w:rsidRDefault="002E5479" w:rsidP="009F2F6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Ciulniţa -</w:t>
            </w:r>
          </w:p>
          <w:p w14:paraId="5BFDB265" w14:textId="77777777" w:rsidR="002E5479" w:rsidRDefault="002E5479" w:rsidP="009F2F6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Perișoru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B1A1D0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996939" w14:textId="77777777" w:rsidR="002E5479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66A68A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109+800</w:t>
            </w:r>
          </w:p>
          <w:p w14:paraId="5C0FFFA1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111+730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CEBB4C" w14:textId="77777777" w:rsidR="002E5479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140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F43D75" w14:textId="77777777" w:rsidR="002E5479" w:rsidRDefault="002E5479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2E5479" w14:paraId="08479D5D" w14:textId="77777777" w:rsidTr="000D7A3A">
        <w:tblPrEx>
          <w:tblCellMar>
            <w:left w:w="0" w:type="dxa"/>
            <w:right w:w="0" w:type="dxa"/>
          </w:tblCellMar>
        </w:tblPrEx>
        <w:trPr>
          <w:cantSplit/>
          <w:trHeight w:val="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49EFF17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ACE3A9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A676C1" w14:textId="77777777" w:rsidR="002E5479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2691F9" w14:textId="77777777" w:rsidR="002E5479" w:rsidRDefault="002E5479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Ciulniţa</w:t>
            </w:r>
          </w:p>
          <w:p w14:paraId="00BACF5C" w14:textId="77777777" w:rsidR="002E5479" w:rsidRDefault="002E5479" w:rsidP="003E4D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B19DFE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4E06DB23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3 - 9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11A617" w14:textId="77777777" w:rsidR="002E5479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1DB6BE" w14:textId="77777777" w:rsidR="002E5479" w:rsidRDefault="002E5479" w:rsidP="003E4D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F87091" w14:textId="77777777" w:rsidR="002E5479" w:rsidRDefault="002E5479" w:rsidP="003E4D2A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03207A" w14:textId="77777777" w:rsidR="002E5479" w:rsidRDefault="002E5479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701ABD6" w14:textId="77777777" w:rsidR="002E5479" w:rsidRDefault="002E5479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629D71A" w14:textId="77777777" w:rsidR="002E5479" w:rsidRDefault="002E5479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la/de la liniile 3-7 </w:t>
            </w:r>
          </w:p>
          <w:p w14:paraId="6E2E00A5" w14:textId="77777777" w:rsidR="002E5479" w:rsidRDefault="002E5479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st. Ciulnița dinspre / spre </w:t>
            </w:r>
          </w:p>
          <w:p w14:paraId="75DBB1F9" w14:textId="77777777" w:rsidR="002E5479" w:rsidRDefault="002E5479" w:rsidP="003E4D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st. Călărași Nord.</w:t>
            </w:r>
          </w:p>
        </w:tc>
      </w:tr>
      <w:tr w:rsidR="002E5479" w14:paraId="250A4346" w14:textId="77777777" w:rsidTr="000D7A3A">
        <w:tblPrEx>
          <w:tblCellMar>
            <w:left w:w="0" w:type="dxa"/>
            <w:right w:w="0" w:type="dxa"/>
          </w:tblCellMar>
        </w:tblPrEx>
        <w:trPr>
          <w:cantSplit/>
          <w:trHeight w:val="81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E6CAEA9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7553DF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1F80FB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A3F765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Ciulniţa</w:t>
            </w:r>
          </w:p>
          <w:p w14:paraId="1656D235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CB001E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diag. </w:t>
            </w:r>
          </w:p>
          <w:p w14:paraId="55D02F9A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11 - 15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BF0355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EFAC4B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B19FF9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52EE7E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A944C36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63C97F3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la/de la liniile 3-7 </w:t>
            </w:r>
          </w:p>
          <w:p w14:paraId="5D9E0112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st. Ciulnița dinspre / spre </w:t>
            </w:r>
          </w:p>
          <w:p w14:paraId="119BE76F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st. Călărași Nord. Afectează intrări/ieșiri din fir I Dragoș Vodă - Ciulnița  la liniile 3-7 st. Ciulnița</w:t>
            </w:r>
          </w:p>
        </w:tc>
      </w:tr>
      <w:tr w:rsidR="002E5479" w14:paraId="70A8C8B4" w14:textId="77777777" w:rsidTr="00624402">
        <w:tblPrEx>
          <w:tblCellMar>
            <w:left w:w="0" w:type="dxa"/>
            <w:right w:w="0" w:type="dxa"/>
          </w:tblCellMar>
        </w:tblPrEx>
        <w:trPr>
          <w:cantSplit/>
          <w:trHeight w:val="4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5C3A5E1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BF6D3A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CDFE4D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A1743E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Ciulniţa</w:t>
            </w:r>
          </w:p>
          <w:p w14:paraId="1CF51EB4" w14:textId="77777777" w:rsidR="002E5479" w:rsidRPr="008B251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6, 7, 8 şi 9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A7B15E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764C0BAF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691CAE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7E238B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26474A" w14:textId="77777777" w:rsidR="002E5479" w:rsidRPr="008D08DE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89B9C6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pe teren.</w:t>
            </w:r>
          </w:p>
        </w:tc>
      </w:tr>
      <w:tr w:rsidR="002E5479" w14:paraId="5F14DC95" w14:textId="77777777" w:rsidTr="00624402">
        <w:tblPrEx>
          <w:tblCellMar>
            <w:left w:w="0" w:type="dxa"/>
            <w:right w:w="0" w:type="dxa"/>
          </w:tblCellMar>
        </w:tblPrEx>
        <w:trPr>
          <w:cantSplit/>
          <w:trHeight w:val="4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6289130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569237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145+354</w:t>
            </w:r>
          </w:p>
          <w:p w14:paraId="6D340F29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146+136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36872B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EC260F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357CD216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 Cap X - 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9463A9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BFF51B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2AD4D1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331EC2" w14:textId="77777777" w:rsidR="002E5479" w:rsidRPr="008D08DE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2FC13B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2E5479" w14:paraId="4279C0A6" w14:textId="77777777" w:rsidTr="00624402">
        <w:tblPrEx>
          <w:tblCellMar>
            <w:left w:w="0" w:type="dxa"/>
            <w:right w:w="0" w:type="dxa"/>
          </w:tblCellMar>
        </w:tblPrEx>
        <w:trPr>
          <w:cantSplit/>
          <w:trHeight w:val="4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E5F2C67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3730F3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5DC9B2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0F8F54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28FA3EF1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directă, Cap X - 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4D6A96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FEB775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D101D6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145+414</w:t>
            </w:r>
          </w:p>
          <w:p w14:paraId="5E402BCF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146+038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DD7F76" w14:textId="77777777" w:rsidR="002E5479" w:rsidRPr="008D08DE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6FB4D8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2E5479" w14:paraId="233B9AD2" w14:textId="77777777" w:rsidTr="00D84D93">
        <w:tblPrEx>
          <w:tblCellMar>
            <w:left w:w="0" w:type="dxa"/>
            <w:right w:w="0" w:type="dxa"/>
          </w:tblCellMar>
        </w:tblPrEx>
        <w:trPr>
          <w:cantSplit/>
          <w:trHeight w:val="106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3E075A6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0E36DF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5BF37B" w14:textId="77777777" w:rsidR="002E5479" w:rsidRPr="001161EA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98BA27" w14:textId="77777777" w:rsidR="002E5479" w:rsidRDefault="002E5479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St. Feteşti</w:t>
            </w:r>
          </w:p>
          <w:p w14:paraId="2D2A6FC4" w14:textId="77777777" w:rsidR="002E5479" w:rsidRDefault="002E5479" w:rsidP="00F91A4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0E86F2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 </w:t>
            </w:r>
          </w:p>
          <w:p w14:paraId="585BDC76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257FF2" w14:textId="77777777" w:rsidR="002E5479" w:rsidRPr="001161EA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AA4207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B3DB97" w14:textId="77777777" w:rsidR="002E5479" w:rsidRPr="008D08DE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FBE98C" w14:textId="77777777" w:rsidR="002E5479" w:rsidRDefault="002E5479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la linia UNIFERTRANS și la liniile 2, 3, 7 - 12. </w:t>
            </w:r>
          </w:p>
        </w:tc>
      </w:tr>
      <w:tr w:rsidR="002E5479" w14:paraId="1C744D4A" w14:textId="77777777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0AF208A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801518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B5EDB8" w14:textId="77777777" w:rsidR="002E5479" w:rsidRPr="001161EA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6D87EF" w14:textId="77777777" w:rsidR="002E5479" w:rsidRDefault="002E5479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St. Feteşti</w:t>
            </w:r>
          </w:p>
          <w:p w14:paraId="5404985E" w14:textId="77777777" w:rsidR="002E5479" w:rsidRDefault="002E5479" w:rsidP="00F91A4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561EFF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5 </w:t>
            </w:r>
          </w:p>
          <w:p w14:paraId="35EFF61A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C118A3" w14:textId="77777777" w:rsidR="002E5479" w:rsidRPr="001161EA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DB1335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7CCAF9" w14:textId="77777777" w:rsidR="002E5479" w:rsidRPr="008D08DE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836988" w14:textId="77777777" w:rsidR="002E5479" w:rsidRDefault="002E5479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linia UNIFERTRANS și la liniile 2, 3, 7 - 12.</w:t>
            </w:r>
          </w:p>
        </w:tc>
      </w:tr>
      <w:tr w:rsidR="002E5479" w14:paraId="7805F4E0" w14:textId="77777777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4C5E347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ACFB01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261188" w14:textId="77777777" w:rsidR="002E5479" w:rsidRPr="001161EA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7B62C7" w14:textId="77777777" w:rsidR="002E5479" w:rsidRDefault="002E5479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St. Feteşti</w:t>
            </w:r>
          </w:p>
          <w:p w14:paraId="08893401" w14:textId="77777777" w:rsidR="002E5479" w:rsidRDefault="002E5479" w:rsidP="00F91A4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9CB753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7 </w:t>
            </w:r>
          </w:p>
          <w:p w14:paraId="21319E08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885933" w14:textId="77777777" w:rsidR="002E5479" w:rsidRPr="001161EA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D2A729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639B1F" w14:textId="77777777" w:rsidR="002E5479" w:rsidRPr="008D08DE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42DC30" w14:textId="77777777" w:rsidR="002E5479" w:rsidRDefault="002E5479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din firul I Bărăganu - Fetești la liniile 3, 6, 7, 8, 11 - 2T. </w:t>
            </w:r>
          </w:p>
        </w:tc>
      </w:tr>
      <w:tr w:rsidR="002E5479" w14:paraId="13958CB0" w14:textId="77777777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90349B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3EE246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7B413E" w14:textId="77777777" w:rsidR="002E5479" w:rsidRPr="001161EA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82A8A3" w14:textId="77777777" w:rsidR="002E5479" w:rsidRDefault="002E5479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St. Feteşti</w:t>
            </w:r>
          </w:p>
          <w:p w14:paraId="6F8C4922" w14:textId="77777777" w:rsidR="002E5479" w:rsidRDefault="002E5479" w:rsidP="00F91A4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DE87F9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9 </w:t>
            </w:r>
          </w:p>
          <w:p w14:paraId="3B134794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ADD6CC" w14:textId="77777777" w:rsidR="002E5479" w:rsidRPr="001161EA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164EBD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D7819A" w14:textId="77777777" w:rsidR="002E5479" w:rsidRPr="008D08DE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93BBB9" w14:textId="77777777" w:rsidR="002E5479" w:rsidRDefault="002E5479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firul I Bărăganu - Fetești la liniile 3, 6, 7, 8, 11 - 2T.</w:t>
            </w:r>
          </w:p>
        </w:tc>
      </w:tr>
      <w:tr w:rsidR="002E5479" w14:paraId="3627F3AC" w14:textId="77777777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4305AA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3D40C6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EAA2B4" w14:textId="77777777" w:rsidR="002E5479" w:rsidRPr="001161EA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70A4C3" w14:textId="77777777" w:rsidR="002E5479" w:rsidRDefault="002E5479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St. Feteşti</w:t>
            </w:r>
          </w:p>
          <w:p w14:paraId="516DB0B8" w14:textId="77777777" w:rsidR="002E5479" w:rsidRDefault="002E5479" w:rsidP="00F91A4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21618D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11 </w:t>
            </w:r>
          </w:p>
          <w:p w14:paraId="33A84ED7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E5683E" w14:textId="77777777" w:rsidR="002E5479" w:rsidRPr="001161EA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DD0012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587B73" w14:textId="77777777" w:rsidR="002E5479" w:rsidRPr="008D08DE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849423" w14:textId="77777777" w:rsidR="002E5479" w:rsidRDefault="002E5479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din firul I și firul II Bărăganu - Fetești la liniile 6, 7, 8, </w:t>
            </w:r>
          </w:p>
          <w:p w14:paraId="6433E6BE" w14:textId="77777777" w:rsidR="002E5479" w:rsidRDefault="002E5479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11 - 2T.</w:t>
            </w:r>
          </w:p>
        </w:tc>
      </w:tr>
      <w:tr w:rsidR="002E5479" w14:paraId="0CAB862B" w14:textId="77777777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5BBCF7F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1415F4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9AEACF" w14:textId="77777777" w:rsidR="002E5479" w:rsidRPr="001161EA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2EF7BF" w14:textId="77777777" w:rsidR="002E5479" w:rsidRDefault="002E5479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St. Feteşti</w:t>
            </w:r>
          </w:p>
          <w:p w14:paraId="38E312A9" w14:textId="77777777" w:rsidR="002E5479" w:rsidRDefault="002E5479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4FA0AD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19 </w:t>
            </w:r>
          </w:p>
          <w:p w14:paraId="5BD41165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AC35F7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9F429B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CB3A81" w14:textId="77777777" w:rsidR="002E5479" w:rsidRPr="008D08DE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904CFD" w14:textId="77777777" w:rsidR="002E5479" w:rsidRPr="009472C0" w:rsidRDefault="002E5479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3E675DB" w14:textId="77777777" w:rsidR="002E5479" w:rsidRPr="009472C0" w:rsidRDefault="002E5479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din firele I și II </w:t>
            </w:r>
          </w:p>
          <w:p w14:paraId="2B441446" w14:textId="77777777" w:rsidR="002E5479" w:rsidRPr="009472C0" w:rsidRDefault="002E5479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Bărăganu - Feteşti la </w:t>
            </w:r>
          </w:p>
          <w:p w14:paraId="6DCA805E" w14:textId="77777777" w:rsidR="002E5479" w:rsidRDefault="002E5479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liniile </w:t>
            </w:r>
            <w:r>
              <w:rPr>
                <w:b/>
                <w:bCs/>
                <w:i/>
                <w:iCs/>
                <w:sz w:val="20"/>
              </w:rPr>
              <w:t xml:space="preserve">6, 7, 8, </w:t>
            </w:r>
            <w:r w:rsidRPr="009472C0">
              <w:rPr>
                <w:b/>
                <w:bCs/>
                <w:i/>
                <w:iCs/>
                <w:sz w:val="20"/>
              </w:rPr>
              <w:t>11 - 2T.</w:t>
            </w:r>
          </w:p>
        </w:tc>
      </w:tr>
      <w:tr w:rsidR="002E5479" w14:paraId="6E90B435" w14:textId="77777777" w:rsidTr="00D84D93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B46E861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4D9306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0E3973" w14:textId="77777777" w:rsidR="002E5479" w:rsidRPr="001161EA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BEDCAC" w14:textId="77777777" w:rsidR="002E5479" w:rsidRDefault="002E5479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St. Feteşti</w:t>
            </w:r>
          </w:p>
          <w:p w14:paraId="1624A1E8" w14:textId="77777777" w:rsidR="002E5479" w:rsidRDefault="002E5479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63F895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diag. </w:t>
            </w:r>
          </w:p>
          <w:p w14:paraId="1444218E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21 - 89</w:t>
            </w:r>
          </w:p>
          <w:p w14:paraId="14C80B9F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(sch. 21, 39, 45, 89)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728DBB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B416E7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DF58D7" w14:textId="77777777" w:rsidR="002E5479" w:rsidRPr="008D08DE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5FD711" w14:textId="77777777" w:rsidR="002E5479" w:rsidRPr="009472C0" w:rsidRDefault="002E5479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FCA9265" w14:textId="77777777" w:rsidR="002E5479" w:rsidRPr="009472C0" w:rsidRDefault="002E5479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din firele I și II </w:t>
            </w:r>
          </w:p>
          <w:p w14:paraId="495F2A1F" w14:textId="77777777" w:rsidR="002E5479" w:rsidRPr="009472C0" w:rsidRDefault="002E5479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Bărăganu - Feteşti la </w:t>
            </w:r>
          </w:p>
          <w:p w14:paraId="62DFC3CC" w14:textId="77777777" w:rsidR="002E5479" w:rsidRDefault="002E5479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>liniile 11 - 2T</w:t>
            </w:r>
            <w:r>
              <w:rPr>
                <w:b/>
                <w:bCs/>
                <w:i/>
                <w:iCs/>
                <w:sz w:val="20"/>
                <w:lang w:val="en-US"/>
              </w:rPr>
              <w:t>;</w:t>
            </w:r>
          </w:p>
          <w:p w14:paraId="3D674F76" w14:textId="77777777" w:rsidR="002E5479" w:rsidRPr="009472C0" w:rsidRDefault="002E5479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 xml:space="preserve">din firele I și II </w:t>
            </w:r>
          </w:p>
          <w:p w14:paraId="3F60405A" w14:textId="77777777" w:rsidR="002E5479" w:rsidRDefault="002E5479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 w:rsidRPr="009472C0">
              <w:rPr>
                <w:b/>
                <w:bCs/>
                <w:i/>
                <w:iCs/>
                <w:sz w:val="20"/>
              </w:rPr>
              <w:t>Feteşti</w:t>
            </w:r>
            <w:r>
              <w:rPr>
                <w:b/>
                <w:bCs/>
                <w:i/>
                <w:iCs/>
                <w:sz w:val="20"/>
              </w:rPr>
              <w:t xml:space="preserve"> - Movila</w:t>
            </w:r>
            <w:r w:rsidRPr="009472C0">
              <w:rPr>
                <w:b/>
                <w:bCs/>
                <w:i/>
                <w:iCs/>
                <w:sz w:val="20"/>
              </w:rPr>
              <w:t xml:space="preserve"> la </w:t>
            </w:r>
          </w:p>
          <w:p w14:paraId="6A919868" w14:textId="77777777" w:rsidR="002E5479" w:rsidRPr="009472C0" w:rsidRDefault="002E5479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  <w:lang w:val="en-US"/>
              </w:rPr>
            </w:pPr>
            <w:r>
              <w:rPr>
                <w:b/>
                <w:bCs/>
                <w:i/>
                <w:iCs/>
                <w:sz w:val="20"/>
              </w:rPr>
              <w:t>liniile 11- 2T.</w:t>
            </w:r>
          </w:p>
        </w:tc>
      </w:tr>
      <w:tr w:rsidR="002E5479" w14:paraId="730792A6" w14:textId="77777777" w:rsidTr="004A2461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05E3AB5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FF097E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1C1B83" w14:textId="77777777" w:rsidR="002E5479" w:rsidRPr="001161EA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584A6D" w14:textId="77777777" w:rsidR="002E5479" w:rsidRDefault="002E5479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St. Feteşti</w:t>
            </w:r>
          </w:p>
          <w:p w14:paraId="4B2C2FA2" w14:textId="77777777" w:rsidR="002E5479" w:rsidRDefault="002E5479" w:rsidP="00F91A4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2C3363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23 </w:t>
            </w:r>
          </w:p>
          <w:p w14:paraId="2FBC5F7E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A8286E" w14:textId="77777777" w:rsidR="002E5479" w:rsidRPr="001161EA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2404FE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E02F81" w14:textId="77777777" w:rsidR="002E5479" w:rsidRPr="008D08DE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8B60A5" w14:textId="77777777" w:rsidR="002E5479" w:rsidRDefault="002E5479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firul I Bărăganu - Fetești la liniile 3, 7 - 12.</w:t>
            </w:r>
          </w:p>
        </w:tc>
      </w:tr>
      <w:tr w:rsidR="002E5479" w14:paraId="24025596" w14:textId="77777777" w:rsidTr="004A2461">
        <w:tblPrEx>
          <w:tblCellMar>
            <w:left w:w="0" w:type="dxa"/>
            <w:right w:w="0" w:type="dxa"/>
          </w:tblCellMar>
        </w:tblPrEx>
        <w:trPr>
          <w:cantSplit/>
          <w:trHeight w:val="58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491DC20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B667CD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B91BCE" w14:textId="77777777" w:rsidR="002E5479" w:rsidRPr="001161EA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6CA319" w14:textId="77777777" w:rsidR="002E5479" w:rsidRDefault="002E5479" w:rsidP="00F91A46">
            <w:pPr>
              <w:spacing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St. Feteşti</w:t>
            </w:r>
          </w:p>
          <w:p w14:paraId="5CB9DA42" w14:textId="77777777" w:rsidR="002E5479" w:rsidRDefault="002E5479" w:rsidP="00F91A46">
            <w:pPr>
              <w:spacing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F7108F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33 </w:t>
            </w:r>
          </w:p>
          <w:p w14:paraId="01431E16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E5E732" w14:textId="77777777" w:rsidR="002E5479" w:rsidRPr="001161EA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E31B4B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9ADF14" w14:textId="77777777" w:rsidR="002E5479" w:rsidRPr="008D08DE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6CE7B8" w14:textId="77777777" w:rsidR="002E5479" w:rsidRDefault="002E5479" w:rsidP="00F91A46">
            <w:pPr>
              <w:spacing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firul I Bărăganu - Fetești la liniile 3, 7 - 12.</w:t>
            </w:r>
          </w:p>
        </w:tc>
      </w:tr>
      <w:tr w:rsidR="002E5479" w14:paraId="73EDC7C1" w14:textId="77777777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89A29DF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450357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9DE456" w14:textId="77777777" w:rsidR="002E5479" w:rsidRPr="001161EA" w:rsidRDefault="002E5479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4DBF3C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St. Feteşti</w:t>
            </w:r>
          </w:p>
          <w:p w14:paraId="08AE54B7" w14:textId="77777777" w:rsidR="002E5479" w:rsidRDefault="002E5479" w:rsidP="00F91A46">
            <w:pPr>
              <w:spacing w:before="40" w:line="276" w:lineRule="auto"/>
              <w:ind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F4A3F5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</w:t>
            </w:r>
          </w:p>
          <w:p w14:paraId="1E42BFAE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diag. </w:t>
            </w:r>
          </w:p>
          <w:p w14:paraId="01C0293E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55 - 73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FAD763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25BCB9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C5C1D4" w14:textId="77777777" w:rsidR="002E5479" w:rsidRPr="008D08DE" w:rsidRDefault="002E5479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A99378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C8B37F0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și de la linile 1, 2, 3 în și din  fir I + II L 804 Fetești  -  Movila</w:t>
            </w:r>
          </w:p>
        </w:tc>
      </w:tr>
      <w:tr w:rsidR="002E5479" w14:paraId="75B65767" w14:textId="77777777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4152197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B655AE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01B40D" w14:textId="77777777" w:rsidR="002E5479" w:rsidRPr="001161EA" w:rsidRDefault="002E5479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652746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St. Feteşti</w:t>
            </w:r>
          </w:p>
          <w:p w14:paraId="2AA06606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76B37E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72D0D544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929281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0B41FF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EF9307" w14:textId="77777777" w:rsidR="002E5479" w:rsidRPr="008D08DE" w:rsidRDefault="002E5479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E840A6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A04D043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și de la liniile 6, 7, 8 în și din fir I + II L804 Fetești  -  Movila în și din fir I + II L800 Fetești - Bărăganu</w:t>
            </w:r>
          </w:p>
        </w:tc>
      </w:tr>
      <w:tr w:rsidR="002E5479" w14:paraId="73AE24F4" w14:textId="77777777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F440C0B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8EE521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F8E274" w14:textId="77777777" w:rsidR="002E5479" w:rsidRPr="001161EA" w:rsidRDefault="002E5479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145035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5555F9D0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5D8471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44AEC1C3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51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4C2017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7812C9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756961" w14:textId="77777777" w:rsidR="002E5479" w:rsidRPr="008D08DE" w:rsidRDefault="002E5479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58AF91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4B5414C8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și de la linia 6 în și din fir I + II L804 Fetești  -  Movila în și din fir I + II L800 Fetești - Bărăganu</w:t>
            </w:r>
          </w:p>
        </w:tc>
      </w:tr>
      <w:tr w:rsidR="002E5479" w14:paraId="15E462BB" w14:textId="77777777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ACC9ED8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F6CE90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5F3B2A" w14:textId="77777777" w:rsidR="002E5479" w:rsidRPr="001161EA" w:rsidRDefault="002E5479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6D6D5D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5E09379D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A77008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0C81BABA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67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E5208C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1E96CA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8BADDC" w14:textId="77777777" w:rsidR="002E5479" w:rsidRPr="008D08DE" w:rsidRDefault="002E5479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9988AB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E1CE75A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și de la linia 7 și 8 în și din fir I + II L804 Fetești  -  Movila în și din fir I + II L800 Fetești - Bărăganu</w:t>
            </w:r>
          </w:p>
        </w:tc>
      </w:tr>
      <w:tr w:rsidR="002E5479" w14:paraId="56BE28CA" w14:textId="77777777" w:rsidTr="004A2461">
        <w:tblPrEx>
          <w:tblCellMar>
            <w:left w:w="0" w:type="dxa"/>
            <w:right w:w="0" w:type="dxa"/>
          </w:tblCellMar>
        </w:tblPrEx>
        <w:trPr>
          <w:cantSplit/>
          <w:trHeight w:val="15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5AC5D26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7E6400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CF551A" w14:textId="77777777" w:rsidR="002E5479" w:rsidRPr="001161EA" w:rsidRDefault="002E5479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009F17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5EE3E442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B8ACF0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32CF61C8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75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E71364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DFC616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BEFCE8" w14:textId="77777777" w:rsidR="002E5479" w:rsidRPr="008D08DE" w:rsidRDefault="002E5479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F90B9F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C3FCD92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și de la linia 8 în și din fir I + II L804 Fetești  -  Movila în și din fir I + II L800 Fetești - Bărăganu</w:t>
            </w:r>
          </w:p>
        </w:tc>
      </w:tr>
      <w:tr w:rsidR="002E5479" w14:paraId="028FB8FE" w14:textId="77777777" w:rsidTr="004A2461">
        <w:tblPrEx>
          <w:tblCellMar>
            <w:left w:w="0" w:type="dxa"/>
            <w:right w:w="0" w:type="dxa"/>
          </w:tblCellMar>
        </w:tblPrEx>
        <w:trPr>
          <w:cantSplit/>
          <w:trHeight w:val="91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2FA38D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A22DB7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C0A8FD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1FADC8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625A8A27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72D25C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99 </w:t>
            </w:r>
          </w:p>
          <w:p w14:paraId="3DFCE53E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F362DA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240B2D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CDB036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EDF2FD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firul I și firul II Bărăganu - Fetești și din firul I Movila - Fetești la linia 1.</w:t>
            </w:r>
          </w:p>
        </w:tc>
      </w:tr>
      <w:tr w:rsidR="002E5479" w14:paraId="79B4572E" w14:textId="77777777" w:rsidTr="004A2461">
        <w:tblPrEx>
          <w:tblCellMar>
            <w:left w:w="0" w:type="dxa"/>
            <w:right w:w="0" w:type="dxa"/>
          </w:tblCellMar>
        </w:tblPrEx>
        <w:trPr>
          <w:cantSplit/>
          <w:trHeight w:val="115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EB89D05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6CC439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B0B5C5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3A122C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42D7E006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BA2F4D" w14:textId="77777777" w:rsidR="002E5479" w:rsidRDefault="002E5479" w:rsidP="00F91A46">
            <w:pPr>
              <w:spacing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105 </w:t>
            </w:r>
          </w:p>
          <w:p w14:paraId="77B5971A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72C3A6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C86CE1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05C8B6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F1A0D8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din firul I și firul II Bărăganu - Fetești și din firul I Movila - Fetești la linia 1.</w:t>
            </w:r>
          </w:p>
        </w:tc>
      </w:tr>
      <w:tr w:rsidR="002E5479" w14:paraId="56CC8410" w14:textId="77777777" w:rsidTr="008F273F">
        <w:tblPrEx>
          <w:tblCellMar>
            <w:left w:w="0" w:type="dxa"/>
            <w:right w:w="0" w:type="dxa"/>
          </w:tblCellMar>
        </w:tblPrEx>
        <w:trPr>
          <w:cantSplit/>
          <w:trHeight w:val="71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6818250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71019F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57D9F8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51FB8D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542C2A36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1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5C393A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0C3738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AF2E51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90C47F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CF2BB4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5C947965" w14:textId="77777777" w:rsidTr="00E54595">
        <w:tblPrEx>
          <w:tblCellMar>
            <w:left w:w="0" w:type="dxa"/>
            <w:right w:w="0" w:type="dxa"/>
          </w:tblCellMar>
        </w:tblPrEx>
        <w:trPr>
          <w:cantSplit/>
          <w:trHeight w:val="6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EF33466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2E1E0C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4388E7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E7D7E3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515214BA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liniile 6, 7, 8, 11, 12, 1T, 2T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F207AC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1D4519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</w:t>
            </w: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F0B456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43226F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8CB1FA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0169DA4C" w14:textId="77777777" w:rsidTr="00E54595">
        <w:tblPrEx>
          <w:tblCellMar>
            <w:left w:w="0" w:type="dxa"/>
            <w:right w:w="0" w:type="dxa"/>
          </w:tblCellMar>
        </w:tblPrEx>
        <w:trPr>
          <w:cantSplit/>
          <w:trHeight w:val="6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01ECA9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E0E87C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43B5C3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A0D613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674187BE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0172FE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diagonala 14-28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A5547D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A70D8F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C01218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83192E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de la linia 3 în fir I Fetești - Ram. Borcea și intrări - ieșiri la liniile  11, 12, 1 T, 2T la fir 1 Fetești - Ram. Borcea</w:t>
            </w:r>
          </w:p>
        </w:tc>
      </w:tr>
      <w:tr w:rsidR="002E5479" w14:paraId="21A6EAF6" w14:textId="77777777" w:rsidTr="00E54595">
        <w:tblPrEx>
          <w:tblCellMar>
            <w:left w:w="0" w:type="dxa"/>
            <w:right w:w="0" w:type="dxa"/>
          </w:tblCellMar>
        </w:tblPrEx>
        <w:trPr>
          <w:cantSplit/>
          <w:trHeight w:val="6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4E84E41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0EF9BD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8FC312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3B4350" w14:textId="77777777" w:rsidR="002E5479" w:rsidRDefault="002E5479" w:rsidP="00F423C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56920943" w14:textId="77777777" w:rsidR="002E5479" w:rsidRDefault="002E5479" w:rsidP="00F423C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7A27D5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56DDB6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8465F6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4855D9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124A9C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37C52847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de la liniile 1, 2, 3, 6, 7, 8 în/din linia 800 fir I și II Fetești – Ovidiu.</w:t>
            </w:r>
          </w:p>
        </w:tc>
      </w:tr>
      <w:tr w:rsidR="002E5479" w14:paraId="6E649364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41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B909791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1351FF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3D5F95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889698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75061949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04FE15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24 </w:t>
            </w:r>
          </w:p>
          <w:p w14:paraId="08942926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  <w:szCs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FB4F27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18556C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91EA4C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D64C30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din firul I și firul II </w:t>
            </w:r>
          </w:p>
          <w:p w14:paraId="7A359A76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Fetești - Ram. Borcea </w:t>
            </w:r>
          </w:p>
          <w:p w14:paraId="75739694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7 - 12 și 1T - 9T.</w:t>
            </w:r>
          </w:p>
        </w:tc>
      </w:tr>
      <w:tr w:rsidR="002E5479" w14:paraId="2EA53C8D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41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3774543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A8DE67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147+070</w:t>
            </w:r>
          </w:p>
          <w:p w14:paraId="3668DEB3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147+120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34453A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50B7DC" w14:textId="77777777" w:rsidR="002E5479" w:rsidRDefault="002E5479" w:rsidP="00F423C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53AA3B14" w14:textId="77777777" w:rsidR="002E5479" w:rsidRDefault="002E5479" w:rsidP="00F423C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A94508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26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CA2AC9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D8238E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D8E3D1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A88B9C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400D2D7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la liniile 1, 2, 3, 6, 7, 8 în/din fir I și II Fetești – Ovidiu.</w:t>
            </w:r>
          </w:p>
        </w:tc>
      </w:tr>
      <w:tr w:rsidR="002E5479" w14:paraId="74383671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41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410BAC7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DA17B1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CBD25F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523DAA" w14:textId="77777777" w:rsidR="002E5479" w:rsidRDefault="002E5479" w:rsidP="00F423C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6D144A3E" w14:textId="77777777" w:rsidR="002E5479" w:rsidRDefault="002E5479" w:rsidP="00F423C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712229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diagonala 26-40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385FA1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B96A12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27126D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FAA9ED" w14:textId="77777777" w:rsidR="002E5479" w:rsidRDefault="002E5479" w:rsidP="00F423C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1655CA22" w14:textId="77777777" w:rsidR="002E5479" w:rsidRDefault="002E5479" w:rsidP="00F423C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de la liniile 1, 2, 3, 6, 7, 8 în/din linia 800 fir I și II Fetești – Ovidiu.</w:t>
            </w:r>
          </w:p>
        </w:tc>
      </w:tr>
      <w:tr w:rsidR="002E5479" w14:paraId="24F4C2B2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41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B8D80D1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939DD3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01AA7EE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A92E1B" w14:textId="77777777" w:rsidR="002E5479" w:rsidRDefault="002E5479" w:rsidP="00F423C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3A5A70B7" w14:textId="77777777" w:rsidR="002E5479" w:rsidRDefault="002E5479" w:rsidP="00F423C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A2EB15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30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214CDD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8E71A8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AB1CCA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7C3471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0F0CCA18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30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CDDF2DD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BAFE12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B1E70F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FA0138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760D81DB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3B9774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36 </w:t>
            </w:r>
          </w:p>
          <w:p w14:paraId="2C2E48BC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  <w:szCs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A91710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E66E39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1F3707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8EFBD5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465FF09F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11, 12 și 1T - 9T </w:t>
            </w:r>
          </w:p>
          <w:p w14:paraId="699EE039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și la linia cântar.</w:t>
            </w:r>
          </w:p>
        </w:tc>
      </w:tr>
      <w:tr w:rsidR="002E5479" w14:paraId="634375DB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10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8B1B6F5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C4D6B4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6DA16B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D63A2B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2B827B95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CBD5A0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38 </w:t>
            </w:r>
          </w:p>
          <w:p w14:paraId="71CF3470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  <w:szCs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1B9A4F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FB98A5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1BEAE1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0E73CE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247D9D46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02074E97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la liniile 11, 12, 1T - 9T </w:t>
            </w:r>
          </w:p>
          <w:p w14:paraId="6D5EA742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și la linia cântar.</w:t>
            </w:r>
          </w:p>
        </w:tc>
      </w:tr>
      <w:tr w:rsidR="002E5479" w14:paraId="489E4CB0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108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E0D2C19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61973E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F40F66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FF88C8" w14:textId="77777777" w:rsidR="002E5479" w:rsidRDefault="002E5479" w:rsidP="00281FCB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3B2F3A7F" w14:textId="77777777" w:rsidR="002E5479" w:rsidRDefault="002E5479" w:rsidP="00281FCB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E3EBD0" w14:textId="77777777" w:rsidR="002E5479" w:rsidRDefault="002E5479" w:rsidP="00281FC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4BDA3D97" w14:textId="77777777" w:rsidR="002E5479" w:rsidRDefault="002E5479" w:rsidP="00281FCB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799815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CC2961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147+030</w:t>
            </w:r>
          </w:p>
          <w:p w14:paraId="585C6094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147+080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F1EEA5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5D2AD3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3740B64C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ieşiri de la liniile 1, 2, 3, 6, 7, 8 în/din fir I și II Fetești – Ovidiu.</w:t>
            </w:r>
          </w:p>
        </w:tc>
      </w:tr>
      <w:tr w:rsidR="002E5479" w14:paraId="5EF8F0E6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25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BF0D5EC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4BC4B4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C624E7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8280E4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079795E8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5E881F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42 </w:t>
            </w:r>
          </w:p>
          <w:p w14:paraId="0E98F8DD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8FE378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163A60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CA4F2A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4BD361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 Afectează intrări - ieşiri la și de la fir I şi II L800 Fetești - Ramificație Borcea în și din liniile 6, 7 și 8.</w:t>
            </w:r>
          </w:p>
        </w:tc>
      </w:tr>
      <w:tr w:rsidR="002E5479" w14:paraId="5CE2DDE4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25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F3E9E65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4F3F50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3CC9DD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18E90B" w14:textId="77777777" w:rsidR="002E5479" w:rsidRDefault="002E5479" w:rsidP="00F423C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14B128F6" w14:textId="77777777" w:rsidR="002E5479" w:rsidRDefault="002E5479" w:rsidP="00F423C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7D104C" w14:textId="77777777" w:rsidR="002E5479" w:rsidRDefault="002E5479" w:rsidP="00F423C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37E736E2" w14:textId="77777777" w:rsidR="002E5479" w:rsidRDefault="002E5479" w:rsidP="00F423C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44 </w:t>
            </w:r>
          </w:p>
          <w:p w14:paraId="3C315EEF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13C0B4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D496FB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B0C9A4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3463BC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021A6F30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25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6674F52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5AA7F3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E9E0BA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5F3C66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0F9D066D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0C3055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6CA6F136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68 </w:t>
            </w:r>
          </w:p>
          <w:p w14:paraId="5B8097A1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45F4CB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CD12DE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59CA0D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A95B25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 Afectează intrări - ieşiri la și de la fir I şi II L800 Fetești - Ramificație Borcea în și din liniile 7 și 8.</w:t>
            </w:r>
          </w:p>
        </w:tc>
      </w:tr>
      <w:tr w:rsidR="002E5479" w14:paraId="5A09A5FD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25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B28489F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376E0D7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9C8A38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6F78B0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1175B276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4C0705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5EB646D2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70 </w:t>
            </w:r>
          </w:p>
          <w:p w14:paraId="11C7D7CF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AEDACB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0C793B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93C452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DF493E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 Afectează intrări - ieşiri la și de la fir I şi II L800 Fetești - Ramificație Borcea în și din liniile 6, 7 și 8.</w:t>
            </w:r>
          </w:p>
        </w:tc>
      </w:tr>
      <w:tr w:rsidR="002E5479" w14:paraId="4E486C4A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0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F31CC47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7692D0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EB194C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362317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50ED292F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51C56B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TDJ </w:t>
            </w:r>
          </w:p>
          <w:p w14:paraId="1D0F6F71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74 / 72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330628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803101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E4D299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700C3F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5A92D6D4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firele I + II linia 800 Fetești - Ramificație Borcea.</w:t>
            </w:r>
          </w:p>
        </w:tc>
      </w:tr>
      <w:tr w:rsidR="002E5479" w14:paraId="0133D091" w14:textId="77777777" w:rsidTr="00061026">
        <w:tblPrEx>
          <w:tblCellMar>
            <w:left w:w="0" w:type="dxa"/>
            <w:right w:w="0" w:type="dxa"/>
          </w:tblCellMar>
        </w:tblPrEx>
        <w:trPr>
          <w:cantSplit/>
          <w:trHeight w:val="1056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B6F3497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41594E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0BADA5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118882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74AE967A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CFA973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78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A4869C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CCBC61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63A770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1B3CA1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3DF1D2E1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firele I + II linia 800 Fetești - Ramificație Borcea.</w:t>
            </w:r>
          </w:p>
        </w:tc>
      </w:tr>
      <w:tr w:rsidR="002E5479" w14:paraId="4E32E43A" w14:textId="77777777" w:rsidTr="00912FFF">
        <w:tblPrEx>
          <w:tblCellMar>
            <w:left w:w="0" w:type="dxa"/>
            <w:right w:w="0" w:type="dxa"/>
          </w:tblCellMar>
        </w:tblPrEx>
        <w:trPr>
          <w:cantSplit/>
          <w:trHeight w:val="108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BD50173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A56A26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E62325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DF3FA5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37998ACA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6E25CD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102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ACE8B6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6873A6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295F81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41942F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pe teren.</w:t>
            </w:r>
          </w:p>
          <w:p w14:paraId="3EDE8B04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A87FE47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0 şi 1 B.</w:t>
            </w:r>
          </w:p>
        </w:tc>
      </w:tr>
      <w:tr w:rsidR="002E5479" w14:paraId="3635D554" w14:textId="77777777" w:rsidTr="00912FFF">
        <w:tblPrEx>
          <w:tblCellMar>
            <w:left w:w="0" w:type="dxa"/>
            <w:right w:w="0" w:type="dxa"/>
          </w:tblCellMar>
        </w:tblPrEx>
        <w:trPr>
          <w:cantSplit/>
          <w:trHeight w:val="108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6A576B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A86F40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146+725</w:t>
            </w:r>
          </w:p>
          <w:p w14:paraId="53C0B9BF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147+167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A2C9E0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276906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7DF4CC10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2 directă, Cap Y -</w:t>
            </w:r>
          </w:p>
          <w:p w14:paraId="33458D8E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545149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BF290C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968ECB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F0EEFF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0D59AB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2E5479" w14:paraId="0F78080B" w14:textId="77777777" w:rsidTr="00912FFF">
        <w:tblPrEx>
          <w:tblCellMar>
            <w:left w:w="0" w:type="dxa"/>
            <w:right w:w="0" w:type="dxa"/>
          </w:tblCellMar>
        </w:tblPrEx>
        <w:trPr>
          <w:cantSplit/>
          <w:trHeight w:val="108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A45DA0C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CAD2BA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0317A4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AEC1FA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Feteşti</w:t>
            </w:r>
          </w:p>
          <w:p w14:paraId="3C544DAA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3 directă, Cap Y -</w:t>
            </w:r>
          </w:p>
          <w:p w14:paraId="0934554B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zonă macaze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B8CC41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80A152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B99A1C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146+924</w:t>
            </w:r>
          </w:p>
          <w:p w14:paraId="6759FD69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147+110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5B8BCD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0EE51C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2E5479" w14:paraId="73FB504A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94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AD94031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8056DA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90D07D" w14:textId="77777777" w:rsidR="002E5479" w:rsidRPr="001161EA" w:rsidRDefault="002E5479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9AFAC3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Medgidia</w:t>
            </w:r>
          </w:p>
          <w:p w14:paraId="27930340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0, Grupa B 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F08431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de la </w:t>
            </w:r>
          </w:p>
          <w:p w14:paraId="1F0C32C1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vârf sch. 94 până la vârf </w:t>
            </w:r>
          </w:p>
          <w:p w14:paraId="3203DF9E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sch. 32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A69181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30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28EB49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D73F2A" w14:textId="77777777" w:rsidR="002E5479" w:rsidRPr="001161EA" w:rsidRDefault="002E5479" w:rsidP="00F91A46">
            <w:pPr>
              <w:spacing w:before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9EFA76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Semnalizată ca limitare de viteză.</w:t>
            </w:r>
          </w:p>
        </w:tc>
      </w:tr>
      <w:tr w:rsidR="002E5479" w14:paraId="347652EC" w14:textId="77777777" w:rsidTr="0086415C">
        <w:tblPrEx>
          <w:tblCellMar>
            <w:left w:w="0" w:type="dxa"/>
            <w:right w:w="0" w:type="dxa"/>
          </w:tblCellMar>
        </w:tblPrEx>
        <w:trPr>
          <w:cantSplit/>
          <w:trHeight w:val="634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B441568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F5E742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B5BCD2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19A911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Medgidia</w:t>
            </w:r>
          </w:p>
          <w:p w14:paraId="2377D6DB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linia 1, Grupa B  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7A55C4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de la semnal</w:t>
            </w:r>
          </w:p>
          <w:p w14:paraId="3B39219C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XPNB,</w:t>
            </w:r>
          </w:p>
          <w:p w14:paraId="19CB3C9C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până la vârf sch. 72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E0E578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CFFA4B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C1F6F2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2B8ABD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5EAF7A23" w14:textId="77777777" w:rsidTr="008F273F">
        <w:tblPrEx>
          <w:tblCellMar>
            <w:left w:w="0" w:type="dxa"/>
            <w:right w:w="0" w:type="dxa"/>
          </w:tblCellMar>
        </w:tblPrEx>
        <w:trPr>
          <w:cantSplit/>
          <w:trHeight w:val="97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A57EE8B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6716EC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E74010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9187F8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 </w:t>
            </w:r>
          </w:p>
          <w:p w14:paraId="5B1A0CFC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70FBDD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113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7AF85F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971900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A6C93A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8280B3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3902991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7C979802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17 şi 18.</w:t>
            </w:r>
          </w:p>
        </w:tc>
      </w:tr>
      <w:tr w:rsidR="002E5479" w14:paraId="62B19626" w14:textId="77777777" w:rsidTr="00434D28">
        <w:tblPrEx>
          <w:tblCellMar>
            <w:left w:w="0" w:type="dxa"/>
            <w:right w:w="0" w:type="dxa"/>
          </w:tblCellMar>
        </w:tblPrEx>
        <w:trPr>
          <w:cantSplit/>
          <w:trHeight w:val="104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CED82D6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C0F15C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F810F2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AEC212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 </w:t>
            </w:r>
          </w:p>
          <w:p w14:paraId="00580230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</w:rPr>
              <w:t>Grupa A, liniile 10, 11, 14,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589027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intrări - ieşiri 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9F0229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22A687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5B5564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E7E10E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6014485A" w14:textId="77777777" w:rsidTr="008F273F">
        <w:tblPrEx>
          <w:tblCellMar>
            <w:left w:w="0" w:type="dxa"/>
            <w:right w:w="0" w:type="dxa"/>
          </w:tblCellMar>
        </w:tblPrEx>
        <w:trPr>
          <w:cantSplit/>
          <w:trHeight w:val="69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1DA1542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6E5C92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E20D7A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2BE340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 </w:t>
            </w:r>
          </w:p>
          <w:p w14:paraId="2FB9F79A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linia 12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5C9169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43210A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5769CD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82D042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7C7EAB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3D238771" w14:textId="77777777" w:rsidTr="008F273F">
        <w:tblPrEx>
          <w:tblCellMar>
            <w:left w:w="0" w:type="dxa"/>
            <w:right w:w="0" w:type="dxa"/>
          </w:tblCellMar>
        </w:tblPrEx>
        <w:trPr>
          <w:cantSplit/>
          <w:trHeight w:val="60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528838F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4BB6C6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9AFC21E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B6B9DD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 </w:t>
            </w:r>
          </w:p>
          <w:p w14:paraId="4B051945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linia 16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A73892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31FDF9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E9177F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37150A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2EF96B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537C39C1" w14:textId="77777777" w:rsidTr="008F273F">
        <w:tblPrEx>
          <w:tblCellMar>
            <w:left w:w="0" w:type="dxa"/>
            <w:right w:w="0" w:type="dxa"/>
          </w:tblCellMar>
        </w:tblPrEx>
        <w:trPr>
          <w:cantSplit/>
          <w:trHeight w:val="64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70FC069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554520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49B352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710A56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 </w:t>
            </w:r>
          </w:p>
          <w:p w14:paraId="65A64BE6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linia 17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BA9B69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E8D15B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B44B1A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B20361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387F66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76CA17D6" w14:textId="77777777" w:rsidTr="004C6378">
        <w:tblPrEx>
          <w:tblCellMar>
            <w:left w:w="0" w:type="dxa"/>
            <w:right w:w="0" w:type="dxa"/>
          </w:tblCellMar>
        </w:tblPrEx>
        <w:trPr>
          <w:cantSplit/>
          <w:trHeight w:val="1113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FC088D0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4D7C62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A9C039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403807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 </w:t>
            </w:r>
          </w:p>
          <w:p w14:paraId="40B23EE8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linia 18</w:t>
            </w:r>
          </w:p>
          <w:p w14:paraId="1124265F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E0C70E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intrări-ieşiri 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4134EE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988E4B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978239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6BC0A4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40F42478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20158CA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B81486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F83C09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23F990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St. Medgidia  </w:t>
            </w:r>
          </w:p>
          <w:p w14:paraId="6D29F069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F8E9F2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178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33E837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607733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C9A4B0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BFC083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064953DC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– ieşiri </w:t>
            </w:r>
          </w:p>
          <w:p w14:paraId="4622D28C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18 şi 19.</w:t>
            </w:r>
          </w:p>
        </w:tc>
      </w:tr>
      <w:tr w:rsidR="002E5479" w14:paraId="359FBBB3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27E0BD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E5A800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6ACCDD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41EAFD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Basarabi - </w:t>
            </w:r>
          </w:p>
          <w:p w14:paraId="39E0C84D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Valu lui Traian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70FB06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5B1934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E2BBD4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210+950</w:t>
            </w:r>
          </w:p>
          <w:p w14:paraId="3E4C88FC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211+000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3004A4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100</w:t>
            </w: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2EB9EE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Fără inductori.</w:t>
            </w:r>
          </w:p>
        </w:tc>
      </w:tr>
      <w:tr w:rsidR="002E5479" w14:paraId="30095886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BF08C81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4B1FD4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110897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837D5F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5A6D6A5F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D,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969594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55F52B27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</w:t>
            </w:r>
          </w:p>
          <w:p w14:paraId="39854F96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3D / 5D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4AEDDB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93C586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0D6CCA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134353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370A74A2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7294E82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din firul I și firul II la liniile 1D - 5D și la </w:t>
            </w:r>
          </w:p>
          <w:p w14:paraId="76B59B07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Grupa B.</w:t>
            </w:r>
          </w:p>
        </w:tc>
      </w:tr>
      <w:tr w:rsidR="002E5479" w14:paraId="5FA77CCA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195E59E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96CF8B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A4C5C4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43A182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4397BFA2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B, liniile 11B, 15B, 22B, 24B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9F87AA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1624481F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EF8C0E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DCB0CD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779FC1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38B5EA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73CEBDF2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6B46B9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84EBEB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5B5F80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6B9621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596B47BA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B, linia 14B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AB9F50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700 m din </w:t>
            </w:r>
          </w:p>
          <w:p w14:paraId="6A0B7363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568710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885272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CFACE5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28799F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1761FDC8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D59F069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68E3F4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FDF27C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4C8000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2ED74AB4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B,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59B8E7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35B </w:t>
            </w:r>
          </w:p>
          <w:p w14:paraId="511743C5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și </w:t>
            </w:r>
          </w:p>
          <w:p w14:paraId="048FABD8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TDJ </w:t>
            </w:r>
          </w:p>
          <w:p w14:paraId="16C037B1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41B/</w:t>
            </w:r>
          </w:p>
          <w:p w14:paraId="672539F2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49B, 15B/17B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2CDF0B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757293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B9597B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AA82A0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35C1EC5D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551AA57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00866D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31CDA1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AA5EA5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23FDD2E2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Tranzit, linia 3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8FF427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150 m din </w:t>
            </w:r>
          </w:p>
          <w:p w14:paraId="3C966405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87E436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4AE800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B30F8E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68A655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5AB96B20" w14:textId="77777777" w:rsidTr="00692D93">
        <w:tblPrEx>
          <w:tblCellMar>
            <w:left w:w="0" w:type="dxa"/>
            <w:right w:w="0" w:type="dxa"/>
          </w:tblCellMar>
        </w:tblPrEx>
        <w:trPr>
          <w:cantSplit/>
          <w:trHeight w:val="550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B956B52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432A30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B667F3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BEC06C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79E8E5B1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Tranzit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C0BE2B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48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4C7606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58AE81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2B5B0A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504FBF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E10264E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la liniile 1 - 7 Grupa Tranzit, </w:t>
            </w:r>
          </w:p>
          <w:p w14:paraId="4C9A68F5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liniile 5A - 8A, Grupa A.</w:t>
            </w:r>
          </w:p>
        </w:tc>
      </w:tr>
      <w:tr w:rsidR="002E5479" w14:paraId="467AD1AD" w14:textId="77777777" w:rsidTr="00FB5436">
        <w:tblPrEx>
          <w:tblCellMar>
            <w:left w:w="0" w:type="dxa"/>
            <w:right w:w="0" w:type="dxa"/>
          </w:tblCellMar>
        </w:tblPrEx>
        <w:trPr>
          <w:cantSplit/>
          <w:trHeight w:val="45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64F8897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37B3CB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F9294B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B20513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34799A25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1B5B07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0C7FF05E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 sec-ţiunea 071 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34EAF1" w14:textId="77777777" w:rsidR="002E5479" w:rsidRPr="001161EA" w:rsidRDefault="002E5479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25DA25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2E98EF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ADB3FC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 pe teren.</w:t>
            </w:r>
          </w:p>
          <w:p w14:paraId="1FDE9601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– ieşiri </w:t>
            </w:r>
          </w:p>
          <w:p w14:paraId="392D5478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7A, 9A</w:t>
            </w:r>
          </w:p>
          <w:p w14:paraId="1B0E4A99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şi linia de legătură </w:t>
            </w:r>
          </w:p>
          <w:p w14:paraId="0E50A29B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Grupa D -  Grupa A.</w:t>
            </w:r>
          </w:p>
        </w:tc>
      </w:tr>
      <w:tr w:rsidR="002E5479" w14:paraId="259BCABA" w14:textId="77777777" w:rsidTr="004E69A1">
        <w:tblPrEx>
          <w:tblCellMar>
            <w:left w:w="0" w:type="dxa"/>
            <w:right w:w="0" w:type="dxa"/>
          </w:tblCellMar>
        </w:tblPrEx>
        <w:trPr>
          <w:cantSplit/>
          <w:trHeight w:val="67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0CAAA9E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006842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AC855D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853560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5E5D6FA0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Grupa A, </w:t>
            </w:r>
          </w:p>
          <w:p w14:paraId="41903F77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DF991D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7E01C20D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7E68BB" w14:textId="77777777" w:rsidR="002E5479" w:rsidRPr="001161EA" w:rsidRDefault="002E5479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849917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F1C1F4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AA62C3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526731F1" w14:textId="77777777" w:rsidTr="004E69A1">
        <w:tblPrEx>
          <w:tblCellMar>
            <w:left w:w="0" w:type="dxa"/>
            <w:right w:w="0" w:type="dxa"/>
          </w:tblCellMar>
        </w:tblPrEx>
        <w:trPr>
          <w:cantSplit/>
          <w:trHeight w:val="80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4BD0D05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A975A6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132C4F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97A5B9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75BD6792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3B432C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</w:t>
            </w:r>
          </w:p>
          <w:p w14:paraId="428CE7FE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diag.</w:t>
            </w:r>
          </w:p>
          <w:p w14:paraId="32ACE29A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112 - 118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7DF3EE" w14:textId="77777777" w:rsidR="002E5479" w:rsidRPr="001161EA" w:rsidRDefault="002E5479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03BDF6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9B71AA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6464CC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527B9803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6A8383E1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 A şi 2 A.</w:t>
            </w:r>
          </w:p>
        </w:tc>
      </w:tr>
      <w:tr w:rsidR="002E5479" w14:paraId="25F6EE40" w14:textId="77777777" w:rsidTr="004E69A1">
        <w:tblPrEx>
          <w:tblCellMar>
            <w:left w:w="0" w:type="dxa"/>
            <w:right w:w="0" w:type="dxa"/>
          </w:tblCellMar>
        </w:tblPrEx>
        <w:trPr>
          <w:cantSplit/>
          <w:trHeight w:val="80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BF3D745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966169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23CFD7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E924A6" w14:textId="77777777" w:rsidR="002E5479" w:rsidRDefault="002E5479" w:rsidP="00AB3ED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6B2FE153" w14:textId="77777777" w:rsidR="002E5479" w:rsidRDefault="002E5479" w:rsidP="00AB3ED3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Tranzit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E41202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SI 054 (intre sch 16 și 30)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6939D16" w14:textId="77777777" w:rsidR="002E5479" w:rsidRDefault="002E5479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FE1DF9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D0B027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0281B7" w14:textId="77777777" w:rsidR="002E5479" w:rsidRDefault="002E5479" w:rsidP="00AB3ED3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pe teren. Afectează intrări - ieşiri </w:t>
            </w:r>
          </w:p>
          <w:p w14:paraId="32371024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 din fir II L 814 la liniile </w:t>
            </w:r>
          </w:p>
          <w:p w14:paraId="0572F392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3 - 7 Grupa Tranzit</w:t>
            </w:r>
          </w:p>
        </w:tc>
      </w:tr>
      <w:tr w:rsidR="002E5479" w14:paraId="615F3FFA" w14:textId="77777777" w:rsidTr="004E69A1">
        <w:tblPrEx>
          <w:tblCellMar>
            <w:left w:w="0" w:type="dxa"/>
            <w:right w:w="0" w:type="dxa"/>
          </w:tblCellMar>
        </w:tblPrEx>
        <w:trPr>
          <w:cantSplit/>
          <w:trHeight w:val="80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D1EC84C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F6C42D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D0F7DF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C1F3DC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37B5348F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AE32AF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 120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DB2A28" w14:textId="77777777" w:rsidR="002E5479" w:rsidRDefault="002E5479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ED1E6B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B4B933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31BA8F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71CEE267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8D07D2F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7 A, 8 A şi spre Constanța mărfuri.</w:t>
            </w:r>
          </w:p>
        </w:tc>
      </w:tr>
      <w:tr w:rsidR="002E5479" w14:paraId="1E1F581B" w14:textId="77777777" w:rsidTr="004E69A1">
        <w:tblPrEx>
          <w:tblCellMar>
            <w:left w:w="0" w:type="dxa"/>
            <w:right w:w="0" w:type="dxa"/>
          </w:tblCellMar>
        </w:tblPrEx>
        <w:trPr>
          <w:cantSplit/>
          <w:trHeight w:val="80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E2633BD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9B8BF0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544B74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DF961A" w14:textId="77777777" w:rsidR="002E5479" w:rsidRDefault="002E5479" w:rsidP="006D0F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Palas</w:t>
            </w:r>
          </w:p>
          <w:p w14:paraId="448E521D" w14:textId="77777777" w:rsidR="002E5479" w:rsidRDefault="002E5479" w:rsidP="006D0F2A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A, 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F1073E" w14:textId="77777777" w:rsidR="002E5479" w:rsidRDefault="002E5479" w:rsidP="006D0F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</w:t>
            </w:r>
          </w:p>
          <w:p w14:paraId="13AF8DCC" w14:textId="77777777" w:rsidR="002E5479" w:rsidRDefault="002E5479" w:rsidP="006D0F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88,</w:t>
            </w:r>
          </w:p>
          <w:p w14:paraId="50DF8E65" w14:textId="77777777" w:rsidR="002E5479" w:rsidRDefault="002E5479" w:rsidP="006D0F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TDJ</w:t>
            </w:r>
          </w:p>
          <w:p w14:paraId="2B6696E1" w14:textId="77777777" w:rsidR="002E5479" w:rsidRDefault="002E5479" w:rsidP="006D0F2A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96/102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B6F594" w14:textId="77777777" w:rsidR="002E5479" w:rsidRDefault="002E5479" w:rsidP="00F91A46">
            <w:pPr>
              <w:spacing w:before="120" w:after="40" w:line="276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10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F7FF51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0A8405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777322" w14:textId="77777777" w:rsidR="002E5479" w:rsidRDefault="002E5479" w:rsidP="006D0F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6688A57B" w14:textId="77777777" w:rsidR="002E5479" w:rsidRDefault="002E5479" w:rsidP="006D0F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341607D" w14:textId="77777777" w:rsidR="002E5479" w:rsidRDefault="002E5479" w:rsidP="006D0F2A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1 A - 11 A şi spre Constanța mărfuri.</w:t>
            </w:r>
          </w:p>
        </w:tc>
      </w:tr>
      <w:tr w:rsidR="002E5479" w14:paraId="23469E29" w14:textId="77777777" w:rsidTr="008F273F">
        <w:tblPrEx>
          <w:tblCellMar>
            <w:left w:w="0" w:type="dxa"/>
            <w:right w:w="0" w:type="dxa"/>
          </w:tblCellMar>
        </w:tblPrEx>
        <w:trPr>
          <w:cantSplit/>
          <w:trHeight w:val="975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83BC3B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D8F4A7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2EA6FA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C88569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14:paraId="48B2D6A6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E17F6A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</w:t>
            </w:r>
          </w:p>
          <w:p w14:paraId="58E1C891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19 - 21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D85251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DADFFE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CFE2B2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38B52F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pe teren. </w:t>
            </w:r>
          </w:p>
          <w:p w14:paraId="748BA2D7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Afectează intrări - ieşiri </w:t>
            </w:r>
          </w:p>
          <w:p w14:paraId="2BF2F8FC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din firul I în firul II.</w:t>
            </w:r>
          </w:p>
        </w:tc>
      </w:tr>
      <w:tr w:rsidR="002E5479" w14:paraId="7543565B" w14:textId="77777777" w:rsidTr="004E69A1">
        <w:tblPrEx>
          <w:tblCellMar>
            <w:left w:w="0" w:type="dxa"/>
            <w:right w:w="0" w:type="dxa"/>
          </w:tblCellMar>
        </w:tblPrEx>
        <w:trPr>
          <w:cantSplit/>
          <w:trHeight w:val="133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72E50BA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DBD47F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73FFAD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246D48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14:paraId="33815067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F652F8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 xml:space="preserve">peste sch. </w:t>
            </w:r>
          </w:p>
          <w:p w14:paraId="3ED99583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39 şi 41</w:t>
            </w:r>
          </w:p>
          <w:p w14:paraId="3C499CE2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în abatere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144FDB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15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4888E1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EB8178C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6C40C9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pe teren. Afectează intrări - ieşiri </w:t>
            </w:r>
          </w:p>
          <w:p w14:paraId="7EFE1A49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6 şi 7.</w:t>
            </w:r>
          </w:p>
        </w:tc>
      </w:tr>
      <w:tr w:rsidR="002E5479" w14:paraId="3820689C" w14:textId="77777777" w:rsidTr="004E69A1">
        <w:tblPrEx>
          <w:tblCellMar>
            <w:left w:w="0" w:type="dxa"/>
            <w:right w:w="0" w:type="dxa"/>
          </w:tblCellMar>
        </w:tblPrEx>
        <w:trPr>
          <w:cantSplit/>
          <w:trHeight w:val="681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354DA5E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4A24FC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79B36A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3E49125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14:paraId="62A115A7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X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C88002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sch.</w:t>
            </w:r>
          </w:p>
          <w:p w14:paraId="1EE3AC7D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35 şi 43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5CF022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 w:rsidRPr="001161E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750F15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D08473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76183B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 xml:space="preserve">Nesemnalizată   pe teren. Afectează intrări - ieşiri </w:t>
            </w:r>
          </w:p>
          <w:p w14:paraId="038C4ADB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la liniile 9  - 11.</w:t>
            </w:r>
          </w:p>
        </w:tc>
      </w:tr>
      <w:tr w:rsidR="002E5479" w14:paraId="655DAE76" w14:textId="77777777" w:rsidTr="004E69A1">
        <w:tblPrEx>
          <w:tblCellMar>
            <w:left w:w="0" w:type="dxa"/>
            <w:right w:w="0" w:type="dxa"/>
          </w:tblCellMar>
        </w:tblPrEx>
        <w:trPr>
          <w:cantSplit/>
          <w:trHeight w:val="77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E59F33A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D4C7A4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FBDB08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0EB6DF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14:paraId="608A513E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Grupa Tehnică</w:t>
            </w:r>
          </w:p>
          <w:p w14:paraId="355B9542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OT (legătură)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79E7BC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224+103</w:t>
            </w:r>
          </w:p>
          <w:p w14:paraId="00BBDA36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224+200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AF04F6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25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5E25CF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DD76B4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1F9EA5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  <w:p w14:paraId="3716162E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Afectează intrări - ieșiri pe firul III în direcția Palas sau Constanța Mărfuri.</w:t>
            </w:r>
          </w:p>
        </w:tc>
      </w:tr>
      <w:tr w:rsidR="002E5479" w14:paraId="54900E8C" w14:textId="77777777" w:rsidTr="004E69A1">
        <w:tblPrEx>
          <w:tblCellMar>
            <w:left w:w="0" w:type="dxa"/>
            <w:right w:w="0" w:type="dxa"/>
          </w:tblCellMar>
        </w:tblPrEx>
        <w:trPr>
          <w:cantSplit/>
          <w:trHeight w:val="772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5FAD735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1EED24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7C2C3C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B9CF71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14:paraId="5557ED21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30E4FB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 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CD2A6E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E18F1D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83BF425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121A83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0520EFC7" w14:textId="77777777" w:rsidTr="00A7067B">
        <w:tblPrEx>
          <w:tblCellMar>
            <w:left w:w="0" w:type="dxa"/>
            <w:right w:w="0" w:type="dxa"/>
          </w:tblCellMar>
        </w:tblPrEx>
        <w:trPr>
          <w:cantSplit/>
          <w:trHeight w:val="6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58AED79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C501EA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E7485E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D04099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14:paraId="284B1090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6 abătută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C73C20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105A9356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D2F972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B874E4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6906A6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430F482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3ECA98A8" w14:textId="77777777" w:rsidTr="00A7067B">
        <w:tblPrEx>
          <w:tblCellMar>
            <w:left w:w="0" w:type="dxa"/>
            <w:right w:w="0" w:type="dxa"/>
          </w:tblCellMar>
        </w:tblPrEx>
        <w:trPr>
          <w:cantSplit/>
          <w:trHeight w:val="67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B9B62E2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2D5DC7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7387CA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2D2AD3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14:paraId="5CD09D58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 7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3117C1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toată</w:t>
            </w:r>
          </w:p>
          <w:p w14:paraId="58691856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linia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2D7712F" w14:textId="77777777" w:rsidR="002E5479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1DFF07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CD790C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A9A278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  <w:tr w:rsidR="002E5479" w14:paraId="6AD58AD5" w14:textId="77777777" w:rsidTr="00A7067B">
        <w:tblPrEx>
          <w:tblCellMar>
            <w:left w:w="0" w:type="dxa"/>
            <w:right w:w="0" w:type="dxa"/>
          </w:tblCellMar>
        </w:tblPrEx>
        <w:trPr>
          <w:cantSplit/>
          <w:trHeight w:val="1029"/>
          <w:jc w:val="center"/>
        </w:trPr>
        <w:tc>
          <w:tcPr>
            <w:tcW w:w="638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D4F2E4F" w14:textId="77777777" w:rsidR="002E5479" w:rsidRDefault="002E5479">
            <w:pPr>
              <w:numPr>
                <w:ilvl w:val="0"/>
                <w:numId w:val="29"/>
              </w:numPr>
              <w:spacing w:before="120" w:after="120"/>
              <w:ind w:left="227" w:firstLine="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B07F43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0F2334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204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C65104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St. Constanţa Oraş</w:t>
            </w:r>
          </w:p>
          <w:p w14:paraId="391ED91A" w14:textId="77777777" w:rsidR="002E5479" w:rsidRDefault="002E5479" w:rsidP="00F91A46">
            <w:pPr>
              <w:spacing w:before="40" w:line="276" w:lineRule="auto"/>
              <w:ind w:left="57" w:right="57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Cap Y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7B7B55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peste diag. 50/54-46</w:t>
            </w: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375141" w14:textId="77777777" w:rsidR="002E5479" w:rsidRPr="001161EA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1</w:t>
            </w:r>
            <w:r w:rsidRPr="001161EA">
              <w:rPr>
                <w:b/>
                <w:bCs/>
                <w:sz w:val="36"/>
                <w:szCs w:val="36"/>
              </w:rPr>
              <w:t>5</w:t>
            </w:r>
          </w:p>
        </w:tc>
        <w:tc>
          <w:tcPr>
            <w:tcW w:w="870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3521AD" w14:textId="77777777" w:rsidR="002E5479" w:rsidRDefault="002E5479" w:rsidP="00F91A46">
            <w:pPr>
              <w:spacing w:before="40" w:after="40" w:line="276" w:lineRule="auto"/>
              <w:ind w:left="57" w:right="57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59B573" w14:textId="77777777" w:rsidR="002E5479" w:rsidRPr="008D08DE" w:rsidRDefault="002E5479" w:rsidP="00F91A46">
            <w:pPr>
              <w:spacing w:before="120" w:after="40" w:line="276" w:lineRule="auto"/>
              <w:ind w:left="57" w:right="57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2492" w:type="dxa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double" w:sz="6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92E12F" w14:textId="77777777" w:rsidR="002E5479" w:rsidRDefault="002E5479" w:rsidP="00F91A46">
            <w:pPr>
              <w:spacing w:before="40" w:after="40" w:line="276" w:lineRule="auto"/>
              <w:ind w:left="57" w:right="57"/>
              <w:rPr>
                <w:b/>
                <w:bCs/>
                <w:i/>
                <w:iCs/>
                <w:sz w:val="20"/>
              </w:rPr>
            </w:pPr>
            <w:r>
              <w:rPr>
                <w:b/>
                <w:bCs/>
                <w:i/>
                <w:iCs/>
                <w:sz w:val="20"/>
              </w:rPr>
              <w:t>Nesemnalizată pe teren.</w:t>
            </w:r>
          </w:p>
        </w:tc>
      </w:tr>
    </w:tbl>
    <w:p w14:paraId="1D3C0784" w14:textId="77777777" w:rsidR="002E5479" w:rsidRDefault="002E5479">
      <w:pPr>
        <w:spacing w:before="40" w:after="40" w:line="192" w:lineRule="auto"/>
        <w:ind w:right="57"/>
        <w:rPr>
          <w:sz w:val="20"/>
        </w:rPr>
      </w:pPr>
    </w:p>
    <w:p w14:paraId="13052694" w14:textId="77777777" w:rsidR="002E5479" w:rsidRDefault="002E5479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5E069A43" w14:textId="77777777" w:rsidR="0049296B" w:rsidRDefault="0049296B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74E908AB" w14:textId="77777777" w:rsidR="0049296B" w:rsidRDefault="0049296B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7FE93F1B" w14:textId="77777777" w:rsidR="0049296B" w:rsidRDefault="0049296B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1972C603" w14:textId="77777777" w:rsidR="0049296B" w:rsidRPr="00C21F42" w:rsidRDefault="0049296B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</w:p>
    <w:p w14:paraId="47A5A9D9" w14:textId="77777777" w:rsidR="002E5479" w:rsidRPr="00C21F42" w:rsidRDefault="002E5479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  <w:r w:rsidRPr="00C21F42">
        <w:rPr>
          <w:rFonts w:ascii="Times New Roman" w:hAnsi="Times New Roman"/>
          <w:b/>
          <w:spacing w:val="40"/>
          <w:sz w:val="20"/>
        </w:rPr>
        <w:t>CONDIŢII  SPECIALE  DE  CIRCULAŢIE</w:t>
      </w:r>
    </w:p>
    <w:p w14:paraId="3971B882" w14:textId="77777777" w:rsidR="002E5479" w:rsidRPr="00C21F42" w:rsidRDefault="002E5479" w:rsidP="009257A1">
      <w:pPr>
        <w:pStyle w:val="BARSTYLE"/>
        <w:spacing w:line="480" w:lineRule="auto"/>
        <w:jc w:val="center"/>
        <w:rPr>
          <w:rFonts w:ascii="Times New Roman" w:hAnsi="Times New Roman"/>
          <w:b/>
          <w:spacing w:val="40"/>
          <w:sz w:val="20"/>
        </w:rPr>
      </w:pPr>
      <w:r w:rsidRPr="00C21F42">
        <w:rPr>
          <w:rFonts w:ascii="Times New Roman" w:hAnsi="Times New Roman"/>
          <w:b/>
          <w:spacing w:val="40"/>
          <w:sz w:val="20"/>
        </w:rPr>
        <w:t xml:space="preserve"> CÂND UN FIR  AL  LINIEI  DUBLE</w:t>
      </w:r>
    </w:p>
    <w:p w14:paraId="5AC0226D" w14:textId="77777777" w:rsidR="002E5479" w:rsidRPr="00C21F42" w:rsidRDefault="002E5479" w:rsidP="009257A1">
      <w:pPr>
        <w:pStyle w:val="BARSTYLE"/>
        <w:spacing w:line="480" w:lineRule="auto"/>
        <w:jc w:val="center"/>
        <w:rPr>
          <w:rFonts w:ascii="Times New Roman" w:hAnsi="Times New Roman"/>
          <w:b/>
          <w:sz w:val="20"/>
        </w:rPr>
      </w:pPr>
      <w:r w:rsidRPr="00C21F42">
        <w:rPr>
          <w:rFonts w:ascii="Times New Roman" w:hAnsi="Times New Roman"/>
          <w:b/>
          <w:spacing w:val="40"/>
          <w:sz w:val="20"/>
        </w:rPr>
        <w:t xml:space="preserve"> ESTE ÎNCHIS PENTRU EXECUTAREA LUCRĂRILOR</w:t>
      </w:r>
    </w:p>
    <w:p w14:paraId="17F58937" w14:textId="77777777" w:rsidR="002E5479" w:rsidRDefault="002E5479" w:rsidP="009257A1">
      <w:pPr>
        <w:tabs>
          <w:tab w:val="left" w:pos="851"/>
        </w:tabs>
        <w:spacing w:line="480" w:lineRule="auto"/>
        <w:jc w:val="both"/>
        <w:rPr>
          <w:b/>
        </w:rPr>
      </w:pPr>
    </w:p>
    <w:p w14:paraId="419DBFBF" w14:textId="77777777" w:rsidR="002E5479" w:rsidRPr="00C21F42" w:rsidRDefault="002E5479" w:rsidP="009257A1">
      <w:pPr>
        <w:tabs>
          <w:tab w:val="left" w:pos="851"/>
        </w:tabs>
        <w:spacing w:line="480" w:lineRule="auto"/>
        <w:jc w:val="both"/>
        <w:rPr>
          <w:b/>
        </w:rPr>
      </w:pPr>
      <w:r w:rsidRPr="00C21F42">
        <w:rPr>
          <w:b/>
        </w:rPr>
        <w:tab/>
        <w:t>Dacă una dintre liniile căii duble este închisă pentru circulaţie, indiferent de sensul de mers, trenurile vor păstra semnalizare pentru circulaţia pe linie simplă, conform  Regulamentului de Semnalizare nr. 004 / 2006, art. 170.</w:t>
      </w:r>
    </w:p>
    <w:p w14:paraId="5BD1E823" w14:textId="77777777" w:rsidR="002E5479" w:rsidRPr="00C21F42" w:rsidRDefault="002E5479" w:rsidP="00EB2AB1">
      <w:pPr>
        <w:tabs>
          <w:tab w:val="left" w:pos="851"/>
        </w:tabs>
        <w:spacing w:line="480" w:lineRule="auto"/>
        <w:jc w:val="both"/>
        <w:rPr>
          <w:b/>
        </w:rPr>
      </w:pPr>
      <w:r w:rsidRPr="00C21F42">
        <w:rPr>
          <w:b/>
        </w:rPr>
        <w:tab/>
        <w:t xml:space="preserve">În cazul primirii trenului cu semnalul de intrare sau de ieşire, în baza indicaţiei de chemare sau a ordinului de circulaţie, mecanicul va conduce trenul cu viteza de cel mult 20 km/h, cu deosebită atenţie, conform Regulamentului de Semnalizare nr. 004 / 2006, art. 73, pct. (3) şi art. 78 respectiv 79 din acelaşi Regulament. </w:t>
      </w:r>
    </w:p>
    <w:p w14:paraId="1EC37A2F" w14:textId="77777777" w:rsidR="002E5479" w:rsidRPr="00C21F42" w:rsidRDefault="002E5479" w:rsidP="00EB2AB1">
      <w:pPr>
        <w:spacing w:line="480" w:lineRule="auto"/>
        <w:ind w:firstLine="851"/>
        <w:jc w:val="both"/>
        <w:rPr>
          <w:b/>
        </w:rPr>
      </w:pPr>
      <w:r w:rsidRPr="00C21F42">
        <w:rPr>
          <w:b/>
        </w:rPr>
        <w:t>* Condiții de circulație pentru strict două locomotive cuplate pentru podurile cu capacitate portantă depășită.</w:t>
      </w:r>
    </w:p>
    <w:p w14:paraId="4C330D07" w14:textId="77777777" w:rsidR="002E5479" w:rsidRPr="00C21F42" w:rsidRDefault="002E5479" w:rsidP="009257A1">
      <w:pPr>
        <w:pStyle w:val="BARSTYLE"/>
        <w:tabs>
          <w:tab w:val="left" w:pos="851"/>
        </w:tabs>
        <w:spacing w:line="480" w:lineRule="auto"/>
        <w:jc w:val="both"/>
        <w:rPr>
          <w:rFonts w:ascii="Times New Roman" w:hAnsi="Times New Roman"/>
          <w:b/>
          <w:sz w:val="20"/>
        </w:rPr>
      </w:pPr>
    </w:p>
    <w:p w14:paraId="6D2D3D3D" w14:textId="77777777" w:rsidR="001513BB" w:rsidRPr="00B429FC" w:rsidRDefault="001513BB" w:rsidP="00B429FC"/>
    <w:sectPr w:rsidR="001513BB" w:rsidRPr="00B429FC" w:rsidSect="003135C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6" w:h="16838" w:code="9"/>
      <w:pgMar w:top="851" w:right="851" w:bottom="851" w:left="851" w:header="87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95F295" w14:textId="77777777" w:rsidR="00F075C8" w:rsidRDefault="00F075C8">
      <w:r>
        <w:separator/>
      </w:r>
    </w:p>
  </w:endnote>
  <w:endnote w:type="continuationSeparator" w:id="0">
    <w:p w14:paraId="06B92608" w14:textId="77777777" w:rsidR="00F075C8" w:rsidRDefault="00F07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-R">
    <w:altName w:val="Arial"/>
    <w:charset w:val="00"/>
    <w:family w:val="swiss"/>
    <w:pitch w:val="variable"/>
    <w:sig w:usb0="00000003" w:usb1="00000000" w:usb2="00000000" w:usb3="00000000" w:csb0="00000001" w:csb1="00000000"/>
  </w:font>
  <w:font w:name="Times-Roman-R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06EF8D" w14:textId="77777777" w:rsidR="000774AC" w:rsidRDefault="000774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7DA7D1" w14:textId="77777777" w:rsidR="000774AC" w:rsidRDefault="000774A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A4C031" w14:textId="77777777" w:rsidR="000774AC" w:rsidRDefault="000774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A0DE38" w14:textId="77777777" w:rsidR="00F075C8" w:rsidRDefault="00F075C8">
      <w:r>
        <w:separator/>
      </w:r>
    </w:p>
  </w:footnote>
  <w:footnote w:type="continuationSeparator" w:id="0">
    <w:p w14:paraId="1A41E498" w14:textId="77777777" w:rsidR="00F075C8" w:rsidRDefault="00F075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3BC33D" w14:textId="77777777" w:rsidR="00615117" w:rsidRDefault="008D3BBA">
    <w:pPr>
      <w:pStyle w:val="Head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 w:rsidR="0061511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854423">
      <w:rPr>
        <w:rStyle w:val="PageNumber"/>
      </w:rPr>
      <w:t>2</w:t>
    </w:r>
    <w:r>
      <w:rPr>
        <w:rStyle w:val="PageNumber"/>
      </w:rPr>
      <w:fldChar w:fldCharType="end"/>
    </w:r>
  </w:p>
  <w:p w14:paraId="11BDE99C" w14:textId="0389A96E" w:rsidR="00615117" w:rsidRDefault="005D1033" w:rsidP="003135CD">
    <w:pPr>
      <w:framePr w:w="7337" w:h="340" w:hRule="exact" w:wrap="around" w:vAnchor="page" w:hAnchor="page" w:x="1254" w:y="891"/>
      <w:rPr>
        <w:b/>
        <w:bCs/>
        <w:i/>
        <w:iCs/>
        <w:sz w:val="22"/>
      </w:rPr>
    </w:pPr>
    <w:r>
      <w:rPr>
        <w:b/>
        <w:bCs/>
        <w:i/>
        <w:iCs/>
        <w:sz w:val="22"/>
      </w:rPr>
      <w:t xml:space="preserve">                                                                 </w:t>
    </w:r>
    <w:r w:rsidR="00EA5703">
      <w:rPr>
        <w:b/>
        <w:bCs/>
        <w:i/>
        <w:iCs/>
        <w:sz w:val="22"/>
      </w:rPr>
      <w:t>decada 1-10 aprilie 2025</w:t>
    </w:r>
  </w:p>
  <w:p w14:paraId="3DB7AF1C" w14:textId="77777777" w:rsidR="00615117" w:rsidRDefault="00615117">
    <w:pPr>
      <w:pStyle w:val="Header"/>
      <w:ind w:firstLine="357"/>
      <w:jc w:val="right"/>
      <w:rPr>
        <w:rStyle w:val="PageNumber"/>
        <w:b/>
        <w:bCs/>
      </w:rPr>
    </w:pPr>
    <w:r>
      <w:rPr>
        <w:rStyle w:val="PageNumber"/>
        <w:b/>
        <w:bCs/>
      </w:rPr>
      <w:t xml:space="preserve">B.A.R. </w:t>
    </w:r>
    <w:r w:rsidR="0065247B">
      <w:rPr>
        <w:rStyle w:val="PageNumber"/>
        <w:b/>
        <w:bCs/>
      </w:rPr>
      <w:t>CRAIOVA</w:t>
    </w:r>
  </w:p>
  <w:tbl>
    <w:tblPr>
      <w:tblW w:w="10206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683"/>
      <w:gridCol w:w="799"/>
      <w:gridCol w:w="799"/>
      <w:gridCol w:w="2224"/>
      <w:gridCol w:w="827"/>
      <w:gridCol w:w="827"/>
      <w:gridCol w:w="799"/>
      <w:gridCol w:w="799"/>
      <w:gridCol w:w="2449"/>
    </w:tblGrid>
    <w:tr w:rsidR="00615117" w14:paraId="0C321935" w14:textId="77777777">
      <w:trPr>
        <w:cantSplit/>
      </w:trPr>
      <w:tc>
        <w:tcPr>
          <w:tcW w:w="680" w:type="dxa"/>
          <w:vMerge w:val="restart"/>
          <w:tcMar>
            <w:left w:w="0" w:type="dxa"/>
            <w:right w:w="0" w:type="dxa"/>
          </w:tcMar>
          <w:textDirection w:val="btLr"/>
          <w:vAlign w:val="center"/>
        </w:tcPr>
        <w:p w14:paraId="4AC589CE" w14:textId="77777777" w:rsidR="00615117" w:rsidRDefault="00615117">
          <w:pPr>
            <w:spacing w:line="192" w:lineRule="auto"/>
            <w:ind w:left="113" w:right="113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Numărul curent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</w:tcPr>
        <w:p w14:paraId="17448C5D" w14:textId="77777777" w:rsidR="00615117" w:rsidRDefault="00615117">
          <w:pPr>
            <w:spacing w:before="120" w:after="40" w:line="192" w:lineRule="auto"/>
            <w:jc w:val="center"/>
            <w:rPr>
              <w:b/>
              <w:bCs/>
              <w:spacing w:val="40"/>
              <w:sz w:val="22"/>
            </w:rPr>
          </w:pPr>
          <w:r>
            <w:rPr>
              <w:b/>
              <w:bCs/>
              <w:spacing w:val="40"/>
              <w:sz w:val="22"/>
            </w:rPr>
            <w:t>FIRUL I</w:t>
          </w:r>
        </w:p>
        <w:p w14:paraId="3BC98E2C" w14:textId="77777777"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sau</w:t>
          </w:r>
        </w:p>
        <w:p w14:paraId="3E600547" w14:textId="77777777" w:rsidR="00615117" w:rsidRDefault="00615117">
          <w:pPr>
            <w:spacing w:after="40"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LINIA SIMPLĂ</w:t>
          </w:r>
        </w:p>
        <w:p w14:paraId="04B73FBA" w14:textId="77777777"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Linia curentă şi</w:t>
          </w:r>
        </w:p>
        <w:p w14:paraId="05146843" w14:textId="77777777" w:rsidR="0077304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 xml:space="preserve"> linia directă din staţii, aferente </w:t>
          </w:r>
        </w:p>
        <w:p w14:paraId="7AF093D3" w14:textId="77777777"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firului I, respectiv liniei simple</w:t>
          </w:r>
        </w:p>
      </w:tc>
      <w:tc>
        <w:tcPr>
          <w:tcW w:w="2211" w:type="dxa"/>
          <w:vMerge w:val="restart"/>
          <w:tcMar>
            <w:left w:w="0" w:type="dxa"/>
            <w:right w:w="0" w:type="dxa"/>
          </w:tcMar>
          <w:vAlign w:val="center"/>
        </w:tcPr>
        <w:p w14:paraId="7A63FC69" w14:textId="77777777"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STAŢIA</w:t>
          </w:r>
        </w:p>
        <w:p w14:paraId="68D74499" w14:textId="77777777"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sau</w:t>
          </w:r>
        </w:p>
        <w:p w14:paraId="256F968C" w14:textId="77777777" w:rsidR="00615117" w:rsidRDefault="00615117">
          <w:pPr>
            <w:spacing w:line="192" w:lineRule="auto"/>
            <w:jc w:val="center"/>
            <w:rPr>
              <w:b/>
              <w:bCs/>
            </w:rPr>
          </w:pPr>
          <w:r>
            <w:rPr>
              <w:b/>
              <w:bCs/>
              <w:sz w:val="22"/>
            </w:rPr>
            <w:t>DISTANŢA</w:t>
          </w:r>
        </w:p>
      </w:tc>
      <w:tc>
        <w:tcPr>
          <w:tcW w:w="822" w:type="dxa"/>
          <w:gridSpan w:val="2"/>
          <w:tcMar>
            <w:left w:w="0" w:type="dxa"/>
            <w:right w:w="0" w:type="dxa"/>
          </w:tcMar>
          <w:vAlign w:val="center"/>
        </w:tcPr>
        <w:p w14:paraId="44EF4117" w14:textId="77777777"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APARATE DE CALE ÎN ABATERE</w:t>
          </w:r>
        </w:p>
        <w:p w14:paraId="29A0ED18" w14:textId="77777777"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şi</w:t>
          </w:r>
        </w:p>
        <w:p w14:paraId="1DB46E1D" w14:textId="77777777" w:rsidR="000774AC" w:rsidRDefault="000774AC" w:rsidP="000774AC">
          <w:pPr>
            <w:spacing w:before="80"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 xml:space="preserve">LINII </w:t>
          </w:r>
        </w:p>
        <w:p w14:paraId="2DF11173" w14:textId="77777777"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ABĂTUTE</w:t>
          </w:r>
        </w:p>
        <w:p w14:paraId="14372420" w14:textId="77777777"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 xml:space="preserve">DIN </w:t>
          </w:r>
        </w:p>
        <w:p w14:paraId="22718DB5" w14:textId="77777777" w:rsidR="00615117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STAŢII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</w:tcPr>
        <w:p w14:paraId="7956276D" w14:textId="77777777" w:rsidR="00615117" w:rsidRDefault="00615117">
          <w:pPr>
            <w:spacing w:before="120" w:line="192" w:lineRule="auto"/>
            <w:jc w:val="center"/>
            <w:rPr>
              <w:b/>
              <w:bCs/>
              <w:spacing w:val="40"/>
              <w:sz w:val="22"/>
            </w:rPr>
          </w:pPr>
          <w:r>
            <w:rPr>
              <w:b/>
              <w:bCs/>
              <w:spacing w:val="40"/>
              <w:sz w:val="22"/>
            </w:rPr>
            <w:t>FIRUL II</w:t>
          </w:r>
        </w:p>
        <w:p w14:paraId="79337628" w14:textId="77777777"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  <w:p w14:paraId="4648DC95" w14:textId="77777777"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  <w:p w14:paraId="74432A4D" w14:textId="77777777"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</w:p>
        <w:p w14:paraId="4FBAB492" w14:textId="77777777"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Linia curentă şi</w:t>
          </w:r>
        </w:p>
        <w:p w14:paraId="48AE34C2" w14:textId="77777777" w:rsidR="0077304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 xml:space="preserve"> linia directă din staţii aferente </w:t>
          </w:r>
        </w:p>
        <w:p w14:paraId="5E2AC9A5" w14:textId="77777777"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firului II</w:t>
          </w:r>
        </w:p>
      </w:tc>
      <w:tc>
        <w:tcPr>
          <w:tcW w:w="2434" w:type="dxa"/>
          <w:vMerge w:val="restart"/>
          <w:tcMar>
            <w:left w:w="0" w:type="dxa"/>
            <w:right w:w="0" w:type="dxa"/>
          </w:tcMar>
          <w:vAlign w:val="center"/>
        </w:tcPr>
        <w:p w14:paraId="2A86B09C" w14:textId="77777777" w:rsidR="00615117" w:rsidRDefault="00615117">
          <w:pPr>
            <w:spacing w:line="192" w:lineRule="auto"/>
            <w:jc w:val="center"/>
            <w:rPr>
              <w:b/>
              <w:bCs/>
              <w:i/>
              <w:iCs/>
              <w:spacing w:val="40"/>
            </w:rPr>
          </w:pPr>
          <w:r>
            <w:rPr>
              <w:b/>
              <w:bCs/>
              <w:i/>
              <w:iCs/>
              <w:spacing w:val="40"/>
            </w:rPr>
            <w:t>OBSERVAŢII</w:t>
          </w:r>
        </w:p>
      </w:tc>
    </w:tr>
    <w:tr w:rsidR="00615117" w14:paraId="25EFA2CF" w14:textId="77777777">
      <w:trPr>
        <w:cantSplit/>
        <w:trHeight w:val="509"/>
      </w:trPr>
      <w:tc>
        <w:tcPr>
          <w:tcW w:w="680" w:type="dxa"/>
          <w:vMerge/>
          <w:tcMar>
            <w:left w:w="0" w:type="dxa"/>
            <w:right w:w="0" w:type="dxa"/>
          </w:tcMar>
        </w:tcPr>
        <w:p w14:paraId="78FDB322" w14:textId="77777777" w:rsidR="00615117" w:rsidRDefault="00615117">
          <w:pPr>
            <w:spacing w:line="192" w:lineRule="auto"/>
            <w:jc w:val="center"/>
            <w:rPr>
              <w:b/>
              <w:bCs/>
              <w:sz w:val="20"/>
            </w:rPr>
          </w:pPr>
        </w:p>
      </w:tc>
      <w:tc>
        <w:tcPr>
          <w:tcW w:w="794" w:type="dxa"/>
          <w:tcMar>
            <w:left w:w="0" w:type="dxa"/>
            <w:right w:w="0" w:type="dxa"/>
          </w:tcMar>
        </w:tcPr>
        <w:p w14:paraId="37CE17FD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14:paraId="787B0977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Viteza redusă</w:t>
          </w:r>
        </w:p>
      </w:tc>
      <w:tc>
        <w:tcPr>
          <w:tcW w:w="2211" w:type="dxa"/>
          <w:vMerge/>
          <w:tcMar>
            <w:left w:w="0" w:type="dxa"/>
            <w:right w:w="0" w:type="dxa"/>
          </w:tcMar>
        </w:tcPr>
        <w:p w14:paraId="23272227" w14:textId="77777777"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</w:tc>
      <w:tc>
        <w:tcPr>
          <w:tcW w:w="822" w:type="dxa"/>
          <w:tcMar>
            <w:left w:w="0" w:type="dxa"/>
            <w:right w:w="0" w:type="dxa"/>
          </w:tcMar>
        </w:tcPr>
        <w:p w14:paraId="2F55F8D4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De la km. la km.</w:t>
          </w:r>
        </w:p>
      </w:tc>
      <w:tc>
        <w:tcPr>
          <w:tcW w:w="822" w:type="dxa"/>
          <w:tcMar>
            <w:left w:w="0" w:type="dxa"/>
            <w:right w:w="0" w:type="dxa"/>
          </w:tcMar>
        </w:tcPr>
        <w:p w14:paraId="10379B82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Viteza redusă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14:paraId="4055906F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14:paraId="2D92D3BC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Viteza redusă</w:t>
          </w:r>
        </w:p>
      </w:tc>
      <w:tc>
        <w:tcPr>
          <w:tcW w:w="2434" w:type="dxa"/>
          <w:vMerge/>
          <w:tcMar>
            <w:left w:w="0" w:type="dxa"/>
            <w:right w:w="0" w:type="dxa"/>
          </w:tcMar>
        </w:tcPr>
        <w:p w14:paraId="74D18BDD" w14:textId="77777777"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</w:tc>
    </w:tr>
  </w:tbl>
  <w:p w14:paraId="7545AD0C" w14:textId="77777777" w:rsidR="00615117" w:rsidRDefault="00615117">
    <w:pPr>
      <w:pStyle w:val="Header"/>
      <w:rPr>
        <w:sz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A3095F" w14:textId="77777777" w:rsidR="00615117" w:rsidRDefault="008D3BBA">
    <w:pPr>
      <w:pStyle w:val="Header"/>
      <w:framePr w:wrap="around" w:vAnchor="text" w:hAnchor="margin" w:xAlign="outside" w:y="1"/>
      <w:rPr>
        <w:rStyle w:val="PageNumber"/>
      </w:rPr>
    </w:pPr>
    <w:r>
      <w:rPr>
        <w:rStyle w:val="PageNumber"/>
      </w:rPr>
      <w:fldChar w:fldCharType="begin"/>
    </w:r>
    <w:r w:rsidR="0061511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44FC3">
      <w:rPr>
        <w:rStyle w:val="PageNumber"/>
      </w:rPr>
      <w:t>3</w:t>
    </w:r>
    <w:r>
      <w:rPr>
        <w:rStyle w:val="PageNumber"/>
      </w:rPr>
      <w:fldChar w:fldCharType="end"/>
    </w:r>
  </w:p>
  <w:p w14:paraId="04AB4819" w14:textId="4B750860" w:rsidR="00D66BBF" w:rsidRPr="00A048AC" w:rsidRDefault="005D1033" w:rsidP="003B1950">
    <w:pPr>
      <w:framePr w:w="7524" w:h="340" w:hRule="exact" w:wrap="around" w:vAnchor="page" w:hAnchor="page" w:x="3193" w:y="891"/>
      <w:rPr>
        <w:b/>
        <w:sz w:val="20"/>
        <w:szCs w:val="20"/>
      </w:rPr>
    </w:pPr>
    <w:r>
      <w:rPr>
        <w:b/>
        <w:bCs/>
        <w:i/>
        <w:iCs/>
        <w:sz w:val="22"/>
      </w:rPr>
      <w:t xml:space="preserve">                              </w:t>
    </w:r>
    <w:r w:rsidR="00EA5703">
      <w:rPr>
        <w:b/>
        <w:bCs/>
        <w:i/>
        <w:iCs/>
        <w:sz w:val="22"/>
      </w:rPr>
      <w:t>decada 1-10 aprilie 2025</w:t>
    </w:r>
  </w:p>
  <w:p w14:paraId="39F99E9B" w14:textId="77777777" w:rsidR="00B049BC" w:rsidRPr="0098517A" w:rsidRDefault="00B049BC" w:rsidP="003B1950">
    <w:pPr>
      <w:framePr w:w="7524" w:h="340" w:hRule="exact" w:wrap="around" w:vAnchor="page" w:hAnchor="page" w:x="3193" w:y="891"/>
      <w:rPr>
        <w:b/>
        <w:sz w:val="20"/>
        <w:szCs w:val="20"/>
      </w:rPr>
    </w:pPr>
  </w:p>
  <w:p w14:paraId="38466AA3" w14:textId="77777777" w:rsidR="00CC094E" w:rsidRPr="00583208" w:rsidRDefault="00CC094E" w:rsidP="003B1950">
    <w:pPr>
      <w:framePr w:w="7524" w:h="340" w:hRule="exact" w:wrap="around" w:vAnchor="page" w:hAnchor="page" w:x="3193" w:y="891"/>
      <w:rPr>
        <w:b/>
        <w:sz w:val="20"/>
        <w:szCs w:val="20"/>
      </w:rPr>
    </w:pPr>
  </w:p>
  <w:p w14:paraId="0075D040" w14:textId="77777777" w:rsidR="00695368" w:rsidRPr="00C77A46" w:rsidRDefault="00695368" w:rsidP="003B1950">
    <w:pPr>
      <w:framePr w:w="7524" w:h="340" w:hRule="exact" w:wrap="around" w:vAnchor="page" w:hAnchor="page" w:x="3193" w:y="891"/>
      <w:rPr>
        <w:b/>
        <w:sz w:val="28"/>
      </w:rPr>
    </w:pPr>
  </w:p>
  <w:p w14:paraId="42C2E358" w14:textId="77777777" w:rsidR="0062578A" w:rsidRPr="00165349" w:rsidRDefault="0062578A" w:rsidP="003B1950">
    <w:pPr>
      <w:framePr w:w="7524" w:h="340" w:hRule="exact" w:wrap="around" w:vAnchor="page" w:hAnchor="page" w:x="3193" w:y="891"/>
      <w:rPr>
        <w:b/>
        <w:sz w:val="20"/>
        <w:szCs w:val="20"/>
      </w:rPr>
    </w:pPr>
  </w:p>
  <w:p w14:paraId="4998745F" w14:textId="77777777" w:rsidR="00957FC7" w:rsidRPr="00165349" w:rsidRDefault="00957FC7" w:rsidP="003B1950">
    <w:pPr>
      <w:framePr w:w="7524" w:h="340" w:hRule="exact" w:wrap="around" w:vAnchor="page" w:hAnchor="page" w:x="3193" w:y="891"/>
      <w:rPr>
        <w:b/>
        <w:sz w:val="20"/>
        <w:szCs w:val="20"/>
      </w:rPr>
    </w:pPr>
  </w:p>
  <w:p w14:paraId="78B537CD" w14:textId="77777777" w:rsidR="00615117" w:rsidRDefault="00615117" w:rsidP="003B1950">
    <w:pPr>
      <w:framePr w:w="7524" w:h="340" w:hRule="exact" w:wrap="around" w:vAnchor="page" w:hAnchor="page" w:x="3193" w:y="891"/>
      <w:shd w:val="clear" w:color="FFFFFF" w:fill="FFFFFF"/>
      <w:rPr>
        <w:b/>
        <w:bCs/>
        <w:i/>
        <w:iCs/>
        <w:sz w:val="22"/>
      </w:rPr>
    </w:pPr>
  </w:p>
  <w:p w14:paraId="5B2AA4C3" w14:textId="77777777" w:rsidR="00615117" w:rsidRDefault="00615117">
    <w:pPr>
      <w:pStyle w:val="Header"/>
      <w:rPr>
        <w:rStyle w:val="PageNumber"/>
        <w:b/>
        <w:bCs/>
      </w:rPr>
    </w:pPr>
    <w:r>
      <w:rPr>
        <w:rStyle w:val="PageNumber"/>
        <w:b/>
        <w:bCs/>
      </w:rPr>
      <w:t xml:space="preserve">B.A.R. </w:t>
    </w:r>
    <w:r w:rsidR="0065247B">
      <w:rPr>
        <w:rStyle w:val="PageNumber"/>
        <w:b/>
        <w:bCs/>
      </w:rPr>
      <w:t>CRAIOVA</w:t>
    </w:r>
  </w:p>
  <w:tbl>
    <w:tblPr>
      <w:tblW w:w="10206" w:type="dxa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689"/>
      <w:gridCol w:w="803"/>
      <w:gridCol w:w="803"/>
      <w:gridCol w:w="2237"/>
      <w:gridCol w:w="803"/>
      <w:gridCol w:w="803"/>
      <w:gridCol w:w="803"/>
      <w:gridCol w:w="803"/>
      <w:gridCol w:w="2462"/>
    </w:tblGrid>
    <w:tr w:rsidR="004E6072" w14:paraId="1E282237" w14:textId="77777777">
      <w:trPr>
        <w:cantSplit/>
      </w:trPr>
      <w:tc>
        <w:tcPr>
          <w:tcW w:w="680" w:type="dxa"/>
          <w:vMerge w:val="restart"/>
          <w:tcMar>
            <w:left w:w="0" w:type="dxa"/>
            <w:right w:w="0" w:type="dxa"/>
          </w:tcMar>
          <w:textDirection w:val="btLr"/>
          <w:vAlign w:val="center"/>
        </w:tcPr>
        <w:p w14:paraId="0DFFBF42" w14:textId="77777777" w:rsidR="00615117" w:rsidRDefault="00615117">
          <w:pPr>
            <w:spacing w:line="192" w:lineRule="auto"/>
            <w:ind w:left="113" w:right="113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Numărul curent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</w:tcPr>
        <w:p w14:paraId="27590877" w14:textId="77777777" w:rsidR="00615117" w:rsidRDefault="00615117">
          <w:pPr>
            <w:spacing w:before="120" w:after="40" w:line="192" w:lineRule="auto"/>
            <w:jc w:val="center"/>
            <w:rPr>
              <w:b/>
              <w:bCs/>
              <w:spacing w:val="40"/>
              <w:sz w:val="22"/>
            </w:rPr>
          </w:pPr>
          <w:r>
            <w:rPr>
              <w:b/>
              <w:bCs/>
              <w:spacing w:val="40"/>
              <w:sz w:val="22"/>
            </w:rPr>
            <w:t>FIRUL I</w:t>
          </w:r>
        </w:p>
        <w:p w14:paraId="1DA68DA2" w14:textId="77777777"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sau</w:t>
          </w:r>
        </w:p>
        <w:p w14:paraId="19942F82" w14:textId="77777777" w:rsidR="00615117" w:rsidRDefault="00615117">
          <w:pPr>
            <w:spacing w:after="40"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LINIA SIMPLĂ</w:t>
          </w:r>
        </w:p>
        <w:p w14:paraId="64EF55C8" w14:textId="77777777"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Linia curentă şi</w:t>
          </w:r>
        </w:p>
        <w:p w14:paraId="4CBAC567" w14:textId="77777777" w:rsidR="004E6072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 xml:space="preserve"> linia directă </w:t>
          </w:r>
        </w:p>
        <w:p w14:paraId="3433E1E7" w14:textId="77777777"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din staţii, aferente firului I, respectiv liniei simple</w:t>
          </w:r>
        </w:p>
      </w:tc>
      <w:tc>
        <w:tcPr>
          <w:tcW w:w="2211" w:type="dxa"/>
          <w:vMerge w:val="restart"/>
          <w:tcMar>
            <w:left w:w="0" w:type="dxa"/>
            <w:right w:w="0" w:type="dxa"/>
          </w:tcMar>
          <w:vAlign w:val="center"/>
        </w:tcPr>
        <w:p w14:paraId="456E1A75" w14:textId="77777777"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STAŢIA</w:t>
          </w:r>
        </w:p>
        <w:p w14:paraId="2BF9D58B" w14:textId="77777777"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sau</w:t>
          </w:r>
        </w:p>
        <w:p w14:paraId="2A820393" w14:textId="77777777" w:rsidR="00615117" w:rsidRDefault="00615117">
          <w:pPr>
            <w:spacing w:line="192" w:lineRule="auto"/>
            <w:jc w:val="center"/>
            <w:rPr>
              <w:b/>
              <w:bCs/>
            </w:rPr>
          </w:pPr>
          <w:r>
            <w:rPr>
              <w:b/>
              <w:bCs/>
              <w:sz w:val="22"/>
            </w:rPr>
            <w:t>DISTANŢA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  <w:vAlign w:val="center"/>
        </w:tcPr>
        <w:p w14:paraId="58CFDC38" w14:textId="77777777"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APARATE DE CALE ÎN ABATERE</w:t>
          </w:r>
        </w:p>
        <w:p w14:paraId="39402490" w14:textId="77777777"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şi</w:t>
          </w:r>
        </w:p>
        <w:p w14:paraId="6CC78871" w14:textId="77777777" w:rsidR="000774AC" w:rsidRDefault="000774AC" w:rsidP="000774AC">
          <w:pPr>
            <w:spacing w:before="80"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 xml:space="preserve">LINII </w:t>
          </w:r>
        </w:p>
        <w:p w14:paraId="3DCA58FA" w14:textId="77777777"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ABĂTUTE</w:t>
          </w:r>
        </w:p>
        <w:p w14:paraId="16C44777" w14:textId="77777777" w:rsidR="000774AC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 xml:space="preserve">DIN </w:t>
          </w:r>
        </w:p>
        <w:p w14:paraId="02F64F24" w14:textId="77777777" w:rsidR="00615117" w:rsidRDefault="000774AC" w:rsidP="000774AC">
          <w:pPr>
            <w:spacing w:line="192" w:lineRule="auto"/>
            <w:jc w:val="center"/>
            <w:rPr>
              <w:b/>
              <w:bCs/>
              <w:sz w:val="22"/>
            </w:rPr>
          </w:pPr>
          <w:r>
            <w:rPr>
              <w:b/>
              <w:bCs/>
              <w:sz w:val="22"/>
            </w:rPr>
            <w:t>STAŢII</w:t>
          </w:r>
        </w:p>
      </w:tc>
      <w:tc>
        <w:tcPr>
          <w:tcW w:w="794" w:type="dxa"/>
          <w:gridSpan w:val="2"/>
          <w:tcMar>
            <w:left w:w="0" w:type="dxa"/>
            <w:right w:w="0" w:type="dxa"/>
          </w:tcMar>
        </w:tcPr>
        <w:p w14:paraId="3E46C051" w14:textId="77777777" w:rsidR="00615117" w:rsidRDefault="00615117">
          <w:pPr>
            <w:spacing w:before="120" w:line="192" w:lineRule="auto"/>
            <w:jc w:val="center"/>
            <w:rPr>
              <w:b/>
              <w:bCs/>
              <w:spacing w:val="40"/>
              <w:sz w:val="22"/>
            </w:rPr>
          </w:pPr>
          <w:r>
            <w:rPr>
              <w:b/>
              <w:bCs/>
              <w:spacing w:val="40"/>
              <w:sz w:val="22"/>
            </w:rPr>
            <w:t>FIRUL II</w:t>
          </w:r>
        </w:p>
        <w:p w14:paraId="3B4CABA9" w14:textId="77777777"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  <w:p w14:paraId="076240C6" w14:textId="77777777"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  <w:p w14:paraId="5F5B9F41" w14:textId="77777777" w:rsidR="00615117" w:rsidRDefault="00615117">
          <w:pPr>
            <w:spacing w:line="192" w:lineRule="auto"/>
            <w:jc w:val="center"/>
            <w:rPr>
              <w:b/>
              <w:bCs/>
              <w:sz w:val="22"/>
            </w:rPr>
          </w:pPr>
        </w:p>
        <w:p w14:paraId="58F96AB6" w14:textId="77777777"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Linia curentă şi</w:t>
          </w:r>
        </w:p>
        <w:p w14:paraId="737FA9BF" w14:textId="77777777" w:rsidR="004E6072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 xml:space="preserve"> linia directă din staţii aferente </w:t>
          </w:r>
        </w:p>
        <w:p w14:paraId="039FF83B" w14:textId="77777777" w:rsidR="00615117" w:rsidRDefault="00615117">
          <w:pPr>
            <w:spacing w:line="192" w:lineRule="auto"/>
            <w:jc w:val="center"/>
            <w:rPr>
              <w:b/>
              <w:bCs/>
              <w:sz w:val="17"/>
            </w:rPr>
          </w:pPr>
          <w:r>
            <w:rPr>
              <w:b/>
              <w:bCs/>
              <w:sz w:val="17"/>
            </w:rPr>
            <w:t>firului II</w:t>
          </w:r>
        </w:p>
      </w:tc>
      <w:tc>
        <w:tcPr>
          <w:tcW w:w="2434" w:type="dxa"/>
          <w:vMerge w:val="restart"/>
          <w:tcMar>
            <w:left w:w="0" w:type="dxa"/>
            <w:right w:w="0" w:type="dxa"/>
          </w:tcMar>
          <w:vAlign w:val="center"/>
        </w:tcPr>
        <w:p w14:paraId="2B029C04" w14:textId="77777777" w:rsidR="00615117" w:rsidRDefault="00615117">
          <w:pPr>
            <w:spacing w:line="192" w:lineRule="auto"/>
            <w:jc w:val="center"/>
            <w:rPr>
              <w:b/>
              <w:bCs/>
              <w:i/>
              <w:iCs/>
              <w:spacing w:val="40"/>
            </w:rPr>
          </w:pPr>
          <w:r>
            <w:rPr>
              <w:b/>
              <w:bCs/>
              <w:i/>
              <w:iCs/>
              <w:spacing w:val="40"/>
            </w:rPr>
            <w:t>OBSERVAŢII</w:t>
          </w:r>
        </w:p>
      </w:tc>
    </w:tr>
    <w:tr w:rsidR="004E6072" w14:paraId="01C7B836" w14:textId="77777777">
      <w:trPr>
        <w:cantSplit/>
        <w:trHeight w:val="509"/>
      </w:trPr>
      <w:tc>
        <w:tcPr>
          <w:tcW w:w="680" w:type="dxa"/>
          <w:vMerge/>
          <w:tcMar>
            <w:left w:w="0" w:type="dxa"/>
            <w:right w:w="0" w:type="dxa"/>
          </w:tcMar>
        </w:tcPr>
        <w:p w14:paraId="04B56CE1" w14:textId="77777777" w:rsidR="00615117" w:rsidRDefault="00615117">
          <w:pPr>
            <w:spacing w:line="192" w:lineRule="auto"/>
            <w:jc w:val="center"/>
            <w:rPr>
              <w:b/>
              <w:bCs/>
              <w:sz w:val="20"/>
            </w:rPr>
          </w:pPr>
        </w:p>
      </w:tc>
      <w:tc>
        <w:tcPr>
          <w:tcW w:w="794" w:type="dxa"/>
          <w:tcMar>
            <w:left w:w="0" w:type="dxa"/>
            <w:right w:w="0" w:type="dxa"/>
          </w:tcMar>
        </w:tcPr>
        <w:p w14:paraId="3F1E9F7F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14:paraId="14D9A7FA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Viteza redusă</w:t>
          </w:r>
        </w:p>
      </w:tc>
      <w:tc>
        <w:tcPr>
          <w:tcW w:w="2211" w:type="dxa"/>
          <w:vMerge/>
          <w:tcMar>
            <w:left w:w="0" w:type="dxa"/>
            <w:right w:w="0" w:type="dxa"/>
          </w:tcMar>
        </w:tcPr>
        <w:p w14:paraId="7D0DD751" w14:textId="77777777"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</w:tc>
      <w:tc>
        <w:tcPr>
          <w:tcW w:w="794" w:type="dxa"/>
          <w:tcMar>
            <w:left w:w="0" w:type="dxa"/>
            <w:right w:w="0" w:type="dxa"/>
          </w:tcMar>
        </w:tcPr>
        <w:p w14:paraId="170A32CB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14:paraId="7D4B4CAA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Viteza redusă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14:paraId="4CC91B6E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De la km. la km.</w:t>
          </w:r>
        </w:p>
      </w:tc>
      <w:tc>
        <w:tcPr>
          <w:tcW w:w="794" w:type="dxa"/>
          <w:tcMar>
            <w:left w:w="0" w:type="dxa"/>
            <w:right w:w="0" w:type="dxa"/>
          </w:tcMar>
        </w:tcPr>
        <w:p w14:paraId="5A2E2699" w14:textId="77777777" w:rsidR="00615117" w:rsidRDefault="00615117">
          <w:pPr>
            <w:spacing w:before="40" w:line="192" w:lineRule="auto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>Viteza redusă</w:t>
          </w:r>
        </w:p>
      </w:tc>
      <w:tc>
        <w:tcPr>
          <w:tcW w:w="2434" w:type="dxa"/>
          <w:vMerge/>
          <w:tcMar>
            <w:left w:w="0" w:type="dxa"/>
            <w:right w:w="0" w:type="dxa"/>
          </w:tcMar>
        </w:tcPr>
        <w:p w14:paraId="378B9B0B" w14:textId="77777777" w:rsidR="00615117" w:rsidRDefault="00615117">
          <w:pPr>
            <w:spacing w:line="192" w:lineRule="auto"/>
            <w:jc w:val="center"/>
            <w:rPr>
              <w:b/>
              <w:bCs/>
            </w:rPr>
          </w:pPr>
        </w:p>
      </w:tc>
    </w:tr>
  </w:tbl>
  <w:p w14:paraId="65F2A078" w14:textId="77777777" w:rsidR="00615117" w:rsidRDefault="00615117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8C84D7" w14:textId="77777777" w:rsidR="00615117" w:rsidRDefault="00615117">
    <w:pPr>
      <w:pStyle w:val="Header"/>
      <w:ind w:right="360" w:firstLine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9A3824"/>
    <w:multiLevelType w:val="hybridMultilevel"/>
    <w:tmpl w:val="EFA65368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1" w15:restartNumberingAfterBreak="0">
    <w:nsid w:val="011E034A"/>
    <w:multiLevelType w:val="hybridMultilevel"/>
    <w:tmpl w:val="914EEC8C"/>
    <w:lvl w:ilvl="0" w:tplc="A8A2DA54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3876CD"/>
    <w:multiLevelType w:val="hybridMultilevel"/>
    <w:tmpl w:val="8854935C"/>
    <w:lvl w:ilvl="0" w:tplc="A6D4BBAE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5FF2E43"/>
    <w:multiLevelType w:val="hybridMultilevel"/>
    <w:tmpl w:val="BBC04924"/>
    <w:lvl w:ilvl="0" w:tplc="8E700B9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62B4DD0"/>
    <w:multiLevelType w:val="hybridMultilevel"/>
    <w:tmpl w:val="F1E0D21E"/>
    <w:lvl w:ilvl="0" w:tplc="145AFE1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A313C64"/>
    <w:multiLevelType w:val="hybridMultilevel"/>
    <w:tmpl w:val="6B702C6C"/>
    <w:lvl w:ilvl="0" w:tplc="B1CC90D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AB878BE"/>
    <w:multiLevelType w:val="hybridMultilevel"/>
    <w:tmpl w:val="6ED455AE"/>
    <w:lvl w:ilvl="0" w:tplc="B48A863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7" w15:restartNumberingAfterBreak="0">
    <w:nsid w:val="0D81428A"/>
    <w:multiLevelType w:val="hybridMultilevel"/>
    <w:tmpl w:val="83D61018"/>
    <w:lvl w:ilvl="0" w:tplc="F742337E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8" w15:restartNumberingAfterBreak="0">
    <w:nsid w:val="129A54F8"/>
    <w:multiLevelType w:val="hybridMultilevel"/>
    <w:tmpl w:val="C4462740"/>
    <w:lvl w:ilvl="0" w:tplc="B0FAFBC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4634BA8"/>
    <w:multiLevelType w:val="hybridMultilevel"/>
    <w:tmpl w:val="78166F56"/>
    <w:lvl w:ilvl="0" w:tplc="9102868C">
      <w:start w:val="1"/>
      <w:numFmt w:val="decimal"/>
      <w:lvlRestart w:val="0"/>
      <w:suff w:val="nothing"/>
      <w:lvlText w:val="%1"/>
      <w:lvlJc w:val="right"/>
      <w:pPr>
        <w:ind w:left="360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AD51D96"/>
    <w:multiLevelType w:val="hybridMultilevel"/>
    <w:tmpl w:val="150A7C58"/>
    <w:lvl w:ilvl="0" w:tplc="2B3C138A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11" w15:restartNumberingAfterBreak="0">
    <w:nsid w:val="1BE42B8E"/>
    <w:multiLevelType w:val="hybridMultilevel"/>
    <w:tmpl w:val="56DEFF80"/>
    <w:lvl w:ilvl="0" w:tplc="E10666C2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F29223C"/>
    <w:multiLevelType w:val="hybridMultilevel"/>
    <w:tmpl w:val="A97A1A8A"/>
    <w:lvl w:ilvl="0" w:tplc="082E405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13" w15:restartNumberingAfterBreak="0">
    <w:nsid w:val="28BC7E02"/>
    <w:multiLevelType w:val="hybridMultilevel"/>
    <w:tmpl w:val="63E6CBEA"/>
    <w:lvl w:ilvl="0" w:tplc="E1DE9424">
      <w:start w:val="1"/>
      <w:numFmt w:val="decimal"/>
      <w:lvlRestart w:val="0"/>
      <w:suff w:val="nothing"/>
      <w:lvlText w:val="%1"/>
      <w:lvlJc w:val="right"/>
      <w:pPr>
        <w:ind w:left="720" w:hanging="360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0554FF"/>
    <w:multiLevelType w:val="hybridMultilevel"/>
    <w:tmpl w:val="43DCCE3A"/>
    <w:lvl w:ilvl="0" w:tplc="F61C5308">
      <w:start w:val="1"/>
      <w:numFmt w:val="decimal"/>
      <w:lvlRestart w:val="0"/>
      <w:suff w:val="nothing"/>
      <w:lvlText w:val="%1"/>
      <w:lvlJc w:val="right"/>
      <w:pPr>
        <w:ind w:left="720" w:hanging="360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A134477"/>
    <w:multiLevelType w:val="hybridMultilevel"/>
    <w:tmpl w:val="32020126"/>
    <w:lvl w:ilvl="0" w:tplc="4558C6F8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16" w15:restartNumberingAfterBreak="0">
    <w:nsid w:val="2B7A1D6E"/>
    <w:multiLevelType w:val="hybridMultilevel"/>
    <w:tmpl w:val="05DC0D3E"/>
    <w:lvl w:ilvl="0" w:tplc="22E62D8A">
      <w:start w:val="1"/>
      <w:numFmt w:val="decimal"/>
      <w:lvlRestart w:val="0"/>
      <w:suff w:val="nothing"/>
      <w:lvlText w:val="%1"/>
      <w:lvlJc w:val="right"/>
      <w:pPr>
        <w:ind w:left="890" w:hanging="360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072520D"/>
    <w:multiLevelType w:val="hybridMultilevel"/>
    <w:tmpl w:val="137E4822"/>
    <w:lvl w:ilvl="0" w:tplc="9102868C">
      <w:start w:val="1"/>
      <w:numFmt w:val="decimal"/>
      <w:lvlRestart w:val="0"/>
      <w:suff w:val="nothing"/>
      <w:lvlText w:val="%1"/>
      <w:lvlJc w:val="right"/>
      <w:pPr>
        <w:ind w:left="360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0B83224"/>
    <w:multiLevelType w:val="hybridMultilevel"/>
    <w:tmpl w:val="AEF80C88"/>
    <w:lvl w:ilvl="0" w:tplc="B48A863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B5F6E85"/>
    <w:multiLevelType w:val="hybridMultilevel"/>
    <w:tmpl w:val="E1A4FE52"/>
    <w:lvl w:ilvl="0" w:tplc="6AA0054E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0" w15:restartNumberingAfterBreak="0">
    <w:nsid w:val="3EF02C7E"/>
    <w:multiLevelType w:val="hybridMultilevel"/>
    <w:tmpl w:val="0D98D040"/>
    <w:lvl w:ilvl="0" w:tplc="EA4ABFFC">
      <w:start w:val="1"/>
      <w:numFmt w:val="decimal"/>
      <w:lvlRestart w:val="0"/>
      <w:suff w:val="nothing"/>
      <w:lvlText w:val="%1"/>
      <w:lvlJc w:val="right"/>
      <w:pPr>
        <w:ind w:left="-170" w:firstLine="170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270" w:hanging="360"/>
      </w:pPr>
    </w:lvl>
    <w:lvl w:ilvl="2" w:tplc="0409001B" w:tentative="1">
      <w:start w:val="1"/>
      <w:numFmt w:val="lowerRoman"/>
      <w:lvlText w:val="%3."/>
      <w:lvlJc w:val="right"/>
      <w:pPr>
        <w:ind w:left="1990" w:hanging="180"/>
      </w:pPr>
    </w:lvl>
    <w:lvl w:ilvl="3" w:tplc="0409000F" w:tentative="1">
      <w:start w:val="1"/>
      <w:numFmt w:val="decimal"/>
      <w:lvlText w:val="%4."/>
      <w:lvlJc w:val="left"/>
      <w:pPr>
        <w:ind w:left="2710" w:hanging="360"/>
      </w:pPr>
    </w:lvl>
    <w:lvl w:ilvl="4" w:tplc="04090019" w:tentative="1">
      <w:start w:val="1"/>
      <w:numFmt w:val="lowerLetter"/>
      <w:lvlText w:val="%5."/>
      <w:lvlJc w:val="left"/>
      <w:pPr>
        <w:ind w:left="3430" w:hanging="360"/>
      </w:pPr>
    </w:lvl>
    <w:lvl w:ilvl="5" w:tplc="0409001B" w:tentative="1">
      <w:start w:val="1"/>
      <w:numFmt w:val="lowerRoman"/>
      <w:lvlText w:val="%6."/>
      <w:lvlJc w:val="right"/>
      <w:pPr>
        <w:ind w:left="4150" w:hanging="180"/>
      </w:pPr>
    </w:lvl>
    <w:lvl w:ilvl="6" w:tplc="0409000F" w:tentative="1">
      <w:start w:val="1"/>
      <w:numFmt w:val="decimal"/>
      <w:lvlText w:val="%7."/>
      <w:lvlJc w:val="left"/>
      <w:pPr>
        <w:ind w:left="4870" w:hanging="360"/>
      </w:pPr>
    </w:lvl>
    <w:lvl w:ilvl="7" w:tplc="04090019" w:tentative="1">
      <w:start w:val="1"/>
      <w:numFmt w:val="lowerLetter"/>
      <w:lvlText w:val="%8."/>
      <w:lvlJc w:val="left"/>
      <w:pPr>
        <w:ind w:left="5590" w:hanging="360"/>
      </w:pPr>
    </w:lvl>
    <w:lvl w:ilvl="8" w:tplc="0409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21" w15:restartNumberingAfterBreak="0">
    <w:nsid w:val="43234AD8"/>
    <w:multiLevelType w:val="multilevel"/>
    <w:tmpl w:val="26B41A02"/>
    <w:lvl w:ilvl="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22" w15:restartNumberingAfterBreak="0">
    <w:nsid w:val="499354ED"/>
    <w:multiLevelType w:val="hybridMultilevel"/>
    <w:tmpl w:val="290E5CC0"/>
    <w:lvl w:ilvl="0" w:tplc="18D02684">
      <w:start w:val="1"/>
      <w:numFmt w:val="decimal"/>
      <w:lvlRestart w:val="0"/>
      <w:suff w:val="nothing"/>
      <w:lvlText w:val="%1"/>
      <w:lvlJc w:val="right"/>
      <w:pPr>
        <w:ind w:left="284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D4210F2"/>
    <w:multiLevelType w:val="hybridMultilevel"/>
    <w:tmpl w:val="9A449C6A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abstractNum w:abstractNumId="24" w15:restartNumberingAfterBreak="0">
    <w:nsid w:val="514B6B47"/>
    <w:multiLevelType w:val="hybridMultilevel"/>
    <w:tmpl w:val="266C6CBE"/>
    <w:lvl w:ilvl="0" w:tplc="8CDA312E">
      <w:start w:val="1"/>
      <w:numFmt w:val="decimal"/>
      <w:lvlRestart w:val="0"/>
      <w:suff w:val="nothing"/>
      <w:lvlText w:val="%1"/>
      <w:lvlJc w:val="center"/>
      <w:pPr>
        <w:ind w:left="0" w:firstLine="284"/>
      </w:pPr>
      <w:rPr>
        <w:rFonts w:ascii="Times New Roman" w:hAnsi="Times New Roman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70"/>
        </w:tabs>
        <w:ind w:left="127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90"/>
        </w:tabs>
        <w:ind w:left="199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10"/>
        </w:tabs>
        <w:ind w:left="271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30"/>
        </w:tabs>
        <w:ind w:left="343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50"/>
        </w:tabs>
        <w:ind w:left="415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70"/>
        </w:tabs>
        <w:ind w:left="487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90"/>
        </w:tabs>
        <w:ind w:left="559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10"/>
        </w:tabs>
        <w:ind w:left="6310" w:hanging="180"/>
      </w:pPr>
    </w:lvl>
  </w:abstractNum>
  <w:abstractNum w:abstractNumId="25" w15:restartNumberingAfterBreak="0">
    <w:nsid w:val="576162D3"/>
    <w:multiLevelType w:val="hybridMultilevel"/>
    <w:tmpl w:val="E3CED892"/>
    <w:lvl w:ilvl="0" w:tplc="B48A863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E262F90"/>
    <w:multiLevelType w:val="hybridMultilevel"/>
    <w:tmpl w:val="E2046212"/>
    <w:lvl w:ilvl="0" w:tplc="9102868C">
      <w:start w:val="1"/>
      <w:numFmt w:val="decimal"/>
      <w:lvlRestart w:val="0"/>
      <w:suff w:val="nothing"/>
      <w:lvlText w:val="%1"/>
      <w:lvlJc w:val="right"/>
      <w:pPr>
        <w:ind w:left="360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62854DBB"/>
    <w:multiLevelType w:val="hybridMultilevel"/>
    <w:tmpl w:val="F4CE46A4"/>
    <w:lvl w:ilvl="0" w:tplc="D408B244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8" w15:restartNumberingAfterBreak="0">
    <w:nsid w:val="69C90132"/>
    <w:multiLevelType w:val="hybridMultilevel"/>
    <w:tmpl w:val="5EE02172"/>
    <w:lvl w:ilvl="0" w:tplc="ECF86BA2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29" w15:restartNumberingAfterBreak="0">
    <w:nsid w:val="6B7833FD"/>
    <w:multiLevelType w:val="hybridMultilevel"/>
    <w:tmpl w:val="1B10A722"/>
    <w:lvl w:ilvl="0" w:tplc="730C2940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CC628BB"/>
    <w:multiLevelType w:val="hybridMultilevel"/>
    <w:tmpl w:val="D62E448C"/>
    <w:lvl w:ilvl="0" w:tplc="315E4AB8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31" w15:restartNumberingAfterBreak="0">
    <w:nsid w:val="6DDD77BC"/>
    <w:multiLevelType w:val="hybridMultilevel"/>
    <w:tmpl w:val="39D404BA"/>
    <w:lvl w:ilvl="0" w:tplc="8BAE189E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32" w15:restartNumberingAfterBreak="0">
    <w:nsid w:val="78634F7E"/>
    <w:multiLevelType w:val="hybridMultilevel"/>
    <w:tmpl w:val="B5806100"/>
    <w:lvl w:ilvl="0" w:tplc="9102868C">
      <w:start w:val="1"/>
      <w:numFmt w:val="decimal"/>
      <w:lvlRestart w:val="0"/>
      <w:suff w:val="nothing"/>
      <w:lvlText w:val="%1"/>
      <w:lvlJc w:val="right"/>
      <w:pPr>
        <w:ind w:left="360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7ED173F0"/>
    <w:multiLevelType w:val="hybridMultilevel"/>
    <w:tmpl w:val="18B8A2CC"/>
    <w:lvl w:ilvl="0" w:tplc="373A3346">
      <w:start w:val="1"/>
      <w:numFmt w:val="decimal"/>
      <w:lvlRestart w:val="0"/>
      <w:suff w:val="nothing"/>
      <w:lvlText w:val="%1"/>
      <w:lvlJc w:val="right"/>
      <w:pPr>
        <w:ind w:left="720" w:hanging="360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F163ED4"/>
    <w:multiLevelType w:val="hybridMultilevel"/>
    <w:tmpl w:val="468CBD54"/>
    <w:lvl w:ilvl="0" w:tplc="2A7AD26C">
      <w:start w:val="1"/>
      <w:numFmt w:val="decimal"/>
      <w:lvlRestart w:val="0"/>
      <w:suff w:val="nothing"/>
      <w:lvlText w:val="%1"/>
      <w:lvlJc w:val="right"/>
      <w:pPr>
        <w:ind w:left="0" w:firstLine="284"/>
      </w:pPr>
      <w:rPr>
        <w:rFonts w:ascii="Times New Roman" w:hAnsi="Times New Roman" w:cs="Times New Roman" w:hint="default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97"/>
        </w:tabs>
        <w:ind w:left="149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17"/>
        </w:tabs>
        <w:ind w:left="221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937"/>
        </w:tabs>
        <w:ind w:left="293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57"/>
        </w:tabs>
        <w:ind w:left="365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77"/>
        </w:tabs>
        <w:ind w:left="437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97"/>
        </w:tabs>
        <w:ind w:left="509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817"/>
        </w:tabs>
        <w:ind w:left="581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537"/>
        </w:tabs>
        <w:ind w:left="6537" w:hanging="180"/>
      </w:pPr>
    </w:lvl>
  </w:abstractNum>
  <w:abstractNum w:abstractNumId="35" w15:restartNumberingAfterBreak="0">
    <w:nsid w:val="7FBD3F17"/>
    <w:multiLevelType w:val="hybridMultilevel"/>
    <w:tmpl w:val="2F0437D2"/>
    <w:lvl w:ilvl="0" w:tplc="9102868C">
      <w:start w:val="1"/>
      <w:numFmt w:val="decimal"/>
      <w:lvlRestart w:val="0"/>
      <w:suff w:val="nothing"/>
      <w:lvlText w:val="%1"/>
      <w:lvlJc w:val="right"/>
      <w:pPr>
        <w:ind w:left="114" w:firstLine="170"/>
      </w:pPr>
      <w:rPr>
        <w:rFonts w:ascii="Times New Roman" w:hAnsi="Times New Roman" w:cs="Times New Roman"/>
        <w:b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554" w:hanging="360"/>
      </w:pPr>
    </w:lvl>
    <w:lvl w:ilvl="2" w:tplc="0409001B" w:tentative="1">
      <w:start w:val="1"/>
      <w:numFmt w:val="lowerRoman"/>
      <w:lvlText w:val="%3."/>
      <w:lvlJc w:val="right"/>
      <w:pPr>
        <w:ind w:left="2274" w:hanging="180"/>
      </w:pPr>
    </w:lvl>
    <w:lvl w:ilvl="3" w:tplc="0409000F" w:tentative="1">
      <w:start w:val="1"/>
      <w:numFmt w:val="decimal"/>
      <w:lvlText w:val="%4."/>
      <w:lvlJc w:val="left"/>
      <w:pPr>
        <w:ind w:left="2994" w:hanging="360"/>
      </w:pPr>
    </w:lvl>
    <w:lvl w:ilvl="4" w:tplc="04090019" w:tentative="1">
      <w:start w:val="1"/>
      <w:numFmt w:val="lowerLetter"/>
      <w:lvlText w:val="%5."/>
      <w:lvlJc w:val="left"/>
      <w:pPr>
        <w:ind w:left="3714" w:hanging="360"/>
      </w:pPr>
    </w:lvl>
    <w:lvl w:ilvl="5" w:tplc="0409001B" w:tentative="1">
      <w:start w:val="1"/>
      <w:numFmt w:val="lowerRoman"/>
      <w:lvlText w:val="%6."/>
      <w:lvlJc w:val="right"/>
      <w:pPr>
        <w:ind w:left="4434" w:hanging="180"/>
      </w:pPr>
    </w:lvl>
    <w:lvl w:ilvl="6" w:tplc="0409000F" w:tentative="1">
      <w:start w:val="1"/>
      <w:numFmt w:val="decimal"/>
      <w:lvlText w:val="%7."/>
      <w:lvlJc w:val="left"/>
      <w:pPr>
        <w:ind w:left="5154" w:hanging="360"/>
      </w:pPr>
    </w:lvl>
    <w:lvl w:ilvl="7" w:tplc="04090019" w:tentative="1">
      <w:start w:val="1"/>
      <w:numFmt w:val="lowerLetter"/>
      <w:lvlText w:val="%8."/>
      <w:lvlJc w:val="left"/>
      <w:pPr>
        <w:ind w:left="5874" w:hanging="360"/>
      </w:pPr>
    </w:lvl>
    <w:lvl w:ilvl="8" w:tplc="0409001B" w:tentative="1">
      <w:start w:val="1"/>
      <w:numFmt w:val="lowerRoman"/>
      <w:lvlText w:val="%9."/>
      <w:lvlJc w:val="right"/>
      <w:pPr>
        <w:ind w:left="6594" w:hanging="180"/>
      </w:pPr>
    </w:lvl>
  </w:abstractNum>
  <w:num w:numId="1" w16cid:durableId="277107865">
    <w:abstractNumId w:val="22"/>
  </w:num>
  <w:num w:numId="2" w16cid:durableId="765229852">
    <w:abstractNumId w:val="21"/>
  </w:num>
  <w:num w:numId="3" w16cid:durableId="1379433946">
    <w:abstractNumId w:val="6"/>
  </w:num>
  <w:num w:numId="4" w16cid:durableId="1537279061">
    <w:abstractNumId w:val="18"/>
  </w:num>
  <w:num w:numId="5" w16cid:durableId="698431999">
    <w:abstractNumId w:val="25"/>
  </w:num>
  <w:num w:numId="6" w16cid:durableId="635840581">
    <w:abstractNumId w:val="10"/>
  </w:num>
  <w:num w:numId="7" w16cid:durableId="777484799">
    <w:abstractNumId w:val="7"/>
  </w:num>
  <w:num w:numId="8" w16cid:durableId="1782987979">
    <w:abstractNumId w:val="13"/>
  </w:num>
  <w:num w:numId="9" w16cid:durableId="1139684058">
    <w:abstractNumId w:val="14"/>
  </w:num>
  <w:num w:numId="10" w16cid:durableId="1039742535">
    <w:abstractNumId w:val="16"/>
  </w:num>
  <w:num w:numId="11" w16cid:durableId="567109309">
    <w:abstractNumId w:val="33"/>
  </w:num>
  <w:num w:numId="12" w16cid:durableId="694968736">
    <w:abstractNumId w:val="12"/>
  </w:num>
  <w:num w:numId="13" w16cid:durableId="759913594">
    <w:abstractNumId w:val="20"/>
  </w:num>
  <w:num w:numId="14" w16cid:durableId="911308363">
    <w:abstractNumId w:val="31"/>
  </w:num>
  <w:num w:numId="15" w16cid:durableId="188035861">
    <w:abstractNumId w:val="2"/>
  </w:num>
  <w:num w:numId="16" w16cid:durableId="1352027240">
    <w:abstractNumId w:val="11"/>
  </w:num>
  <w:num w:numId="17" w16cid:durableId="1646230504">
    <w:abstractNumId w:val="1"/>
  </w:num>
  <w:num w:numId="18" w16cid:durableId="528417192">
    <w:abstractNumId w:val="30"/>
  </w:num>
  <w:num w:numId="19" w16cid:durableId="1228418764">
    <w:abstractNumId w:val="27"/>
  </w:num>
  <w:num w:numId="20" w16cid:durableId="1853566201">
    <w:abstractNumId w:val="8"/>
  </w:num>
  <w:num w:numId="21" w16cid:durableId="665937118">
    <w:abstractNumId w:val="4"/>
  </w:num>
  <w:num w:numId="22" w16cid:durableId="1599749297">
    <w:abstractNumId w:val="24"/>
  </w:num>
  <w:num w:numId="23" w16cid:durableId="985084398">
    <w:abstractNumId w:val="3"/>
  </w:num>
  <w:num w:numId="24" w16cid:durableId="353460626">
    <w:abstractNumId w:val="29"/>
  </w:num>
  <w:num w:numId="25" w16cid:durableId="274218594">
    <w:abstractNumId w:val="34"/>
  </w:num>
  <w:num w:numId="26" w16cid:durableId="1814326426">
    <w:abstractNumId w:val="15"/>
  </w:num>
  <w:num w:numId="27" w16cid:durableId="73864117">
    <w:abstractNumId w:val="19"/>
  </w:num>
  <w:num w:numId="28" w16cid:durableId="750153080">
    <w:abstractNumId w:val="28"/>
  </w:num>
  <w:num w:numId="29" w16cid:durableId="1129013899">
    <w:abstractNumId w:val="5"/>
  </w:num>
  <w:num w:numId="30" w16cid:durableId="153763710">
    <w:abstractNumId w:val="35"/>
  </w:num>
  <w:num w:numId="31" w16cid:durableId="1495535589">
    <w:abstractNumId w:val="0"/>
  </w:num>
  <w:num w:numId="32" w16cid:durableId="226956585">
    <w:abstractNumId w:val="32"/>
  </w:num>
  <w:num w:numId="33" w16cid:durableId="1330014210">
    <w:abstractNumId w:val="26"/>
  </w:num>
  <w:num w:numId="34" w16cid:durableId="1946961538">
    <w:abstractNumId w:val="17"/>
  </w:num>
  <w:num w:numId="35" w16cid:durableId="215360667">
    <w:abstractNumId w:val="9"/>
  </w:num>
  <w:num w:numId="36" w16cid:durableId="1485466582">
    <w:abstractNumId w:val="23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7"/>
  <w:embedSystemFonts/>
  <w:mirrorMargins/>
  <w:hideSpellingErrors/>
  <w:hideGrammatical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formatting="1" w:enforcement="1" w:cryptProviderType="rsaAES" w:cryptAlgorithmClass="hash" w:cryptAlgorithmType="typeAny" w:cryptAlgorithmSid="14" w:cryptSpinCount="100000" w:hash="0H8M0NmcP9F4mRxGeRMM9rGJcHPYb27vcPgUxzXvWlZwvEsXemhHwXRXXS2B2ZVwh+5Ht/Rhpd9yaS7s7Yo2eA==" w:salt="ckh5K2FAT/i1HFmHcvIVUQ=="/>
  <w:defaultTabStop w:val="720"/>
  <w:evenAndOddHeaders/>
  <w:noPunctuationKerning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64779"/>
    <w:rsid w:val="000000DC"/>
    <w:rsid w:val="00000E1B"/>
    <w:rsid w:val="00000EBB"/>
    <w:rsid w:val="00001105"/>
    <w:rsid w:val="00001457"/>
    <w:rsid w:val="00001707"/>
    <w:rsid w:val="0000191B"/>
    <w:rsid w:val="00001DCD"/>
    <w:rsid w:val="000025B3"/>
    <w:rsid w:val="0000296F"/>
    <w:rsid w:val="00002C0A"/>
    <w:rsid w:val="000037A8"/>
    <w:rsid w:val="0000465F"/>
    <w:rsid w:val="000057DB"/>
    <w:rsid w:val="00006512"/>
    <w:rsid w:val="00006BFA"/>
    <w:rsid w:val="00006DEC"/>
    <w:rsid w:val="00006E63"/>
    <w:rsid w:val="000070C5"/>
    <w:rsid w:val="00007A36"/>
    <w:rsid w:val="00007C99"/>
    <w:rsid w:val="0001081F"/>
    <w:rsid w:val="00010830"/>
    <w:rsid w:val="0001089D"/>
    <w:rsid w:val="00010C5C"/>
    <w:rsid w:val="0001134F"/>
    <w:rsid w:val="00011595"/>
    <w:rsid w:val="00011823"/>
    <w:rsid w:val="00012024"/>
    <w:rsid w:val="00012230"/>
    <w:rsid w:val="0001296A"/>
    <w:rsid w:val="000137F5"/>
    <w:rsid w:val="000149E5"/>
    <w:rsid w:val="00014F1F"/>
    <w:rsid w:val="000153EE"/>
    <w:rsid w:val="00015D58"/>
    <w:rsid w:val="000167DB"/>
    <w:rsid w:val="0001683B"/>
    <w:rsid w:val="00016AE2"/>
    <w:rsid w:val="00016B09"/>
    <w:rsid w:val="00016C96"/>
    <w:rsid w:val="00017922"/>
    <w:rsid w:val="00017A5A"/>
    <w:rsid w:val="00017E15"/>
    <w:rsid w:val="00017FA7"/>
    <w:rsid w:val="00020047"/>
    <w:rsid w:val="00021BEF"/>
    <w:rsid w:val="00021D57"/>
    <w:rsid w:val="000227F7"/>
    <w:rsid w:val="00022E94"/>
    <w:rsid w:val="00023468"/>
    <w:rsid w:val="00023D7E"/>
    <w:rsid w:val="00023F40"/>
    <w:rsid w:val="0002494B"/>
    <w:rsid w:val="0002494C"/>
    <w:rsid w:val="00024EDF"/>
    <w:rsid w:val="00025073"/>
    <w:rsid w:val="00025C61"/>
    <w:rsid w:val="00025CEA"/>
    <w:rsid w:val="00025D1D"/>
    <w:rsid w:val="00025DE5"/>
    <w:rsid w:val="00025FCD"/>
    <w:rsid w:val="0002669D"/>
    <w:rsid w:val="000266DD"/>
    <w:rsid w:val="000267D5"/>
    <w:rsid w:val="0002742F"/>
    <w:rsid w:val="0002788D"/>
    <w:rsid w:val="00027964"/>
    <w:rsid w:val="00030335"/>
    <w:rsid w:val="00030AA4"/>
    <w:rsid w:val="000313A4"/>
    <w:rsid w:val="00032300"/>
    <w:rsid w:val="0003241C"/>
    <w:rsid w:val="0003277C"/>
    <w:rsid w:val="00032AD7"/>
    <w:rsid w:val="00032D77"/>
    <w:rsid w:val="00033E96"/>
    <w:rsid w:val="00034059"/>
    <w:rsid w:val="0003485B"/>
    <w:rsid w:val="00034A51"/>
    <w:rsid w:val="0003592A"/>
    <w:rsid w:val="000366E9"/>
    <w:rsid w:val="00036D9D"/>
    <w:rsid w:val="00036FDA"/>
    <w:rsid w:val="00037135"/>
    <w:rsid w:val="000373BE"/>
    <w:rsid w:val="000373E9"/>
    <w:rsid w:val="00037908"/>
    <w:rsid w:val="00037EDF"/>
    <w:rsid w:val="000404C7"/>
    <w:rsid w:val="00040E49"/>
    <w:rsid w:val="00041B2A"/>
    <w:rsid w:val="000422F8"/>
    <w:rsid w:val="00042615"/>
    <w:rsid w:val="00042783"/>
    <w:rsid w:val="00042BA8"/>
    <w:rsid w:val="00042CB7"/>
    <w:rsid w:val="00042E36"/>
    <w:rsid w:val="000439B3"/>
    <w:rsid w:val="00043BF3"/>
    <w:rsid w:val="00043C97"/>
    <w:rsid w:val="00043D77"/>
    <w:rsid w:val="00043E57"/>
    <w:rsid w:val="00043FF4"/>
    <w:rsid w:val="0004416E"/>
    <w:rsid w:val="000449E9"/>
    <w:rsid w:val="00044B4E"/>
    <w:rsid w:val="00044DF0"/>
    <w:rsid w:val="000450EC"/>
    <w:rsid w:val="0004577C"/>
    <w:rsid w:val="00045E9C"/>
    <w:rsid w:val="00046458"/>
    <w:rsid w:val="00046709"/>
    <w:rsid w:val="00046B0E"/>
    <w:rsid w:val="000471A0"/>
    <w:rsid w:val="00047B23"/>
    <w:rsid w:val="00050F92"/>
    <w:rsid w:val="000518B0"/>
    <w:rsid w:val="0005202C"/>
    <w:rsid w:val="000527F0"/>
    <w:rsid w:val="0005348D"/>
    <w:rsid w:val="000537F3"/>
    <w:rsid w:val="000542C6"/>
    <w:rsid w:val="000547AC"/>
    <w:rsid w:val="00054C9E"/>
    <w:rsid w:val="00054D72"/>
    <w:rsid w:val="00054E68"/>
    <w:rsid w:val="000551ED"/>
    <w:rsid w:val="00055410"/>
    <w:rsid w:val="00055AF3"/>
    <w:rsid w:val="00055B28"/>
    <w:rsid w:val="00056180"/>
    <w:rsid w:val="00056AEC"/>
    <w:rsid w:val="00056E3F"/>
    <w:rsid w:val="00057482"/>
    <w:rsid w:val="0006002F"/>
    <w:rsid w:val="000604F3"/>
    <w:rsid w:val="00060537"/>
    <w:rsid w:val="00060EDF"/>
    <w:rsid w:val="00061969"/>
    <w:rsid w:val="00061BF9"/>
    <w:rsid w:val="00061C95"/>
    <w:rsid w:val="0006211E"/>
    <w:rsid w:val="000627C1"/>
    <w:rsid w:val="00062EEF"/>
    <w:rsid w:val="0006363B"/>
    <w:rsid w:val="0006421E"/>
    <w:rsid w:val="0006443E"/>
    <w:rsid w:val="00065908"/>
    <w:rsid w:val="00065F7E"/>
    <w:rsid w:val="000662C8"/>
    <w:rsid w:val="000663D8"/>
    <w:rsid w:val="00066442"/>
    <w:rsid w:val="00066855"/>
    <w:rsid w:val="000673D3"/>
    <w:rsid w:val="0006768A"/>
    <w:rsid w:val="00067F77"/>
    <w:rsid w:val="000701D5"/>
    <w:rsid w:val="00070208"/>
    <w:rsid w:val="000705EB"/>
    <w:rsid w:val="0007118C"/>
    <w:rsid w:val="00071A41"/>
    <w:rsid w:val="00072302"/>
    <w:rsid w:val="000728F0"/>
    <w:rsid w:val="000728F2"/>
    <w:rsid w:val="00073AFB"/>
    <w:rsid w:val="00074596"/>
    <w:rsid w:val="000746B6"/>
    <w:rsid w:val="00074E4B"/>
    <w:rsid w:val="00075256"/>
    <w:rsid w:val="00075816"/>
    <w:rsid w:val="00075A7F"/>
    <w:rsid w:val="00075AF9"/>
    <w:rsid w:val="00075EDB"/>
    <w:rsid w:val="0007604B"/>
    <w:rsid w:val="0007605B"/>
    <w:rsid w:val="000766EC"/>
    <w:rsid w:val="0007743F"/>
    <w:rsid w:val="00077473"/>
    <w:rsid w:val="000774AC"/>
    <w:rsid w:val="000776A7"/>
    <w:rsid w:val="00077AB9"/>
    <w:rsid w:val="00077C21"/>
    <w:rsid w:val="00077DB9"/>
    <w:rsid w:val="00080018"/>
    <w:rsid w:val="00080301"/>
    <w:rsid w:val="00080656"/>
    <w:rsid w:val="00080AA7"/>
    <w:rsid w:val="00081086"/>
    <w:rsid w:val="00081D71"/>
    <w:rsid w:val="000820D8"/>
    <w:rsid w:val="00082BAB"/>
    <w:rsid w:val="000832D4"/>
    <w:rsid w:val="000834E9"/>
    <w:rsid w:val="000836EC"/>
    <w:rsid w:val="00083C3E"/>
    <w:rsid w:val="00083DFF"/>
    <w:rsid w:val="000840EA"/>
    <w:rsid w:val="000844C7"/>
    <w:rsid w:val="00084F88"/>
    <w:rsid w:val="000851D8"/>
    <w:rsid w:val="0008522F"/>
    <w:rsid w:val="000854FF"/>
    <w:rsid w:val="00085784"/>
    <w:rsid w:val="00085C7A"/>
    <w:rsid w:val="00085FCC"/>
    <w:rsid w:val="000865B7"/>
    <w:rsid w:val="00086E46"/>
    <w:rsid w:val="00087815"/>
    <w:rsid w:val="000879E3"/>
    <w:rsid w:val="00087A41"/>
    <w:rsid w:val="00087BF3"/>
    <w:rsid w:val="00090531"/>
    <w:rsid w:val="0009164C"/>
    <w:rsid w:val="00091C0A"/>
    <w:rsid w:val="00092024"/>
    <w:rsid w:val="0009213E"/>
    <w:rsid w:val="00093253"/>
    <w:rsid w:val="00093593"/>
    <w:rsid w:val="00093745"/>
    <w:rsid w:val="00093A7A"/>
    <w:rsid w:val="00093ADD"/>
    <w:rsid w:val="00094D7C"/>
    <w:rsid w:val="00094D92"/>
    <w:rsid w:val="00095524"/>
    <w:rsid w:val="000959F9"/>
    <w:rsid w:val="00095C84"/>
    <w:rsid w:val="00095D0F"/>
    <w:rsid w:val="00096999"/>
    <w:rsid w:val="00096DDA"/>
    <w:rsid w:val="0009720C"/>
    <w:rsid w:val="000973C0"/>
    <w:rsid w:val="00097607"/>
    <w:rsid w:val="0009769E"/>
    <w:rsid w:val="000A00CF"/>
    <w:rsid w:val="000A00EB"/>
    <w:rsid w:val="000A0E17"/>
    <w:rsid w:val="000A167B"/>
    <w:rsid w:val="000A1968"/>
    <w:rsid w:val="000A1AE5"/>
    <w:rsid w:val="000A2009"/>
    <w:rsid w:val="000A244E"/>
    <w:rsid w:val="000A27F2"/>
    <w:rsid w:val="000A3180"/>
    <w:rsid w:val="000A34DA"/>
    <w:rsid w:val="000A3A39"/>
    <w:rsid w:val="000A3FDD"/>
    <w:rsid w:val="000A40E3"/>
    <w:rsid w:val="000A4299"/>
    <w:rsid w:val="000A4FAD"/>
    <w:rsid w:val="000A511E"/>
    <w:rsid w:val="000A6286"/>
    <w:rsid w:val="000A649B"/>
    <w:rsid w:val="000A6815"/>
    <w:rsid w:val="000A6870"/>
    <w:rsid w:val="000A7618"/>
    <w:rsid w:val="000A7EF6"/>
    <w:rsid w:val="000B02C4"/>
    <w:rsid w:val="000B05CE"/>
    <w:rsid w:val="000B1764"/>
    <w:rsid w:val="000B18FB"/>
    <w:rsid w:val="000B1928"/>
    <w:rsid w:val="000B27DA"/>
    <w:rsid w:val="000B2A81"/>
    <w:rsid w:val="000B3132"/>
    <w:rsid w:val="000B349C"/>
    <w:rsid w:val="000B3CC1"/>
    <w:rsid w:val="000B4000"/>
    <w:rsid w:val="000B4391"/>
    <w:rsid w:val="000B46DD"/>
    <w:rsid w:val="000B5649"/>
    <w:rsid w:val="000B5731"/>
    <w:rsid w:val="000B5AEF"/>
    <w:rsid w:val="000B628B"/>
    <w:rsid w:val="000B64CD"/>
    <w:rsid w:val="000B6B47"/>
    <w:rsid w:val="000B6D80"/>
    <w:rsid w:val="000B6EC5"/>
    <w:rsid w:val="000B70D0"/>
    <w:rsid w:val="000B7440"/>
    <w:rsid w:val="000B7A7C"/>
    <w:rsid w:val="000B7B1F"/>
    <w:rsid w:val="000B7C72"/>
    <w:rsid w:val="000B7D4A"/>
    <w:rsid w:val="000C0008"/>
    <w:rsid w:val="000C00EB"/>
    <w:rsid w:val="000C0273"/>
    <w:rsid w:val="000C049D"/>
    <w:rsid w:val="000C061D"/>
    <w:rsid w:val="000C0831"/>
    <w:rsid w:val="000C0868"/>
    <w:rsid w:val="000C1E30"/>
    <w:rsid w:val="000C2706"/>
    <w:rsid w:val="000C33F2"/>
    <w:rsid w:val="000C40EE"/>
    <w:rsid w:val="000C48BC"/>
    <w:rsid w:val="000C4F7D"/>
    <w:rsid w:val="000C503B"/>
    <w:rsid w:val="000C527E"/>
    <w:rsid w:val="000C5615"/>
    <w:rsid w:val="000C56D3"/>
    <w:rsid w:val="000C5AA7"/>
    <w:rsid w:val="000C5AD2"/>
    <w:rsid w:val="000C6FFB"/>
    <w:rsid w:val="000C70A5"/>
    <w:rsid w:val="000C7791"/>
    <w:rsid w:val="000C7ED9"/>
    <w:rsid w:val="000D0567"/>
    <w:rsid w:val="000D1058"/>
    <w:rsid w:val="000D158F"/>
    <w:rsid w:val="000D1869"/>
    <w:rsid w:val="000D1968"/>
    <w:rsid w:val="000D1B9E"/>
    <w:rsid w:val="000D1CD5"/>
    <w:rsid w:val="000D1D88"/>
    <w:rsid w:val="000D27EA"/>
    <w:rsid w:val="000D299F"/>
    <w:rsid w:val="000D29CD"/>
    <w:rsid w:val="000D3088"/>
    <w:rsid w:val="000D31E2"/>
    <w:rsid w:val="000D3298"/>
    <w:rsid w:val="000D39E9"/>
    <w:rsid w:val="000D469F"/>
    <w:rsid w:val="000D4A0D"/>
    <w:rsid w:val="000D4D9D"/>
    <w:rsid w:val="000D503E"/>
    <w:rsid w:val="000D5147"/>
    <w:rsid w:val="000D52BB"/>
    <w:rsid w:val="000D52F0"/>
    <w:rsid w:val="000D5684"/>
    <w:rsid w:val="000D569B"/>
    <w:rsid w:val="000D59AD"/>
    <w:rsid w:val="000D5DF5"/>
    <w:rsid w:val="000D632A"/>
    <w:rsid w:val="000D6349"/>
    <w:rsid w:val="000D6C53"/>
    <w:rsid w:val="000D7122"/>
    <w:rsid w:val="000D72D7"/>
    <w:rsid w:val="000D7341"/>
    <w:rsid w:val="000D798B"/>
    <w:rsid w:val="000D7E22"/>
    <w:rsid w:val="000D7F9D"/>
    <w:rsid w:val="000E003B"/>
    <w:rsid w:val="000E010F"/>
    <w:rsid w:val="000E0345"/>
    <w:rsid w:val="000E0D9B"/>
    <w:rsid w:val="000E119B"/>
    <w:rsid w:val="000E2119"/>
    <w:rsid w:val="000E2A7E"/>
    <w:rsid w:val="000E2B60"/>
    <w:rsid w:val="000E2F82"/>
    <w:rsid w:val="000E3317"/>
    <w:rsid w:val="000E38B4"/>
    <w:rsid w:val="000E398A"/>
    <w:rsid w:val="000E399C"/>
    <w:rsid w:val="000E3C18"/>
    <w:rsid w:val="000E484B"/>
    <w:rsid w:val="000E495F"/>
    <w:rsid w:val="000E512C"/>
    <w:rsid w:val="000E55DA"/>
    <w:rsid w:val="000E5DD3"/>
    <w:rsid w:val="000E655B"/>
    <w:rsid w:val="000E719F"/>
    <w:rsid w:val="000E792A"/>
    <w:rsid w:val="000E7A4B"/>
    <w:rsid w:val="000E7A59"/>
    <w:rsid w:val="000F0185"/>
    <w:rsid w:val="000F03A4"/>
    <w:rsid w:val="000F05C6"/>
    <w:rsid w:val="000F0DFD"/>
    <w:rsid w:val="000F1098"/>
    <w:rsid w:val="000F12DB"/>
    <w:rsid w:val="000F1517"/>
    <w:rsid w:val="000F15A8"/>
    <w:rsid w:val="000F2324"/>
    <w:rsid w:val="000F29E5"/>
    <w:rsid w:val="000F3620"/>
    <w:rsid w:val="000F386E"/>
    <w:rsid w:val="000F3DB5"/>
    <w:rsid w:val="000F3EC4"/>
    <w:rsid w:val="000F4297"/>
    <w:rsid w:val="000F4300"/>
    <w:rsid w:val="000F4444"/>
    <w:rsid w:val="000F45C2"/>
    <w:rsid w:val="000F4673"/>
    <w:rsid w:val="000F503C"/>
    <w:rsid w:val="000F5301"/>
    <w:rsid w:val="000F536A"/>
    <w:rsid w:val="000F5C4F"/>
    <w:rsid w:val="000F6358"/>
    <w:rsid w:val="000F76B5"/>
    <w:rsid w:val="000F7BA5"/>
    <w:rsid w:val="00100270"/>
    <w:rsid w:val="00100BA6"/>
    <w:rsid w:val="00100BCC"/>
    <w:rsid w:val="001014A7"/>
    <w:rsid w:val="001015B2"/>
    <w:rsid w:val="00101B24"/>
    <w:rsid w:val="00102272"/>
    <w:rsid w:val="00102807"/>
    <w:rsid w:val="00102E15"/>
    <w:rsid w:val="001031D9"/>
    <w:rsid w:val="0010330B"/>
    <w:rsid w:val="001033FE"/>
    <w:rsid w:val="001043C0"/>
    <w:rsid w:val="0010479D"/>
    <w:rsid w:val="0010482C"/>
    <w:rsid w:val="001048A7"/>
    <w:rsid w:val="00105434"/>
    <w:rsid w:val="001055AB"/>
    <w:rsid w:val="001055F3"/>
    <w:rsid w:val="00105E5C"/>
    <w:rsid w:val="001067EF"/>
    <w:rsid w:val="001068F6"/>
    <w:rsid w:val="00106DA3"/>
    <w:rsid w:val="00106E43"/>
    <w:rsid w:val="001071AB"/>
    <w:rsid w:val="00107EF7"/>
    <w:rsid w:val="00110206"/>
    <w:rsid w:val="00110A1E"/>
    <w:rsid w:val="00110C5B"/>
    <w:rsid w:val="00111602"/>
    <w:rsid w:val="00111A07"/>
    <w:rsid w:val="00111CEC"/>
    <w:rsid w:val="00111D3F"/>
    <w:rsid w:val="001126F5"/>
    <w:rsid w:val="0011433D"/>
    <w:rsid w:val="001144FC"/>
    <w:rsid w:val="001153D6"/>
    <w:rsid w:val="00115ABC"/>
    <w:rsid w:val="00116037"/>
    <w:rsid w:val="001161C5"/>
    <w:rsid w:val="00116C77"/>
    <w:rsid w:val="001171D7"/>
    <w:rsid w:val="00117342"/>
    <w:rsid w:val="0011781B"/>
    <w:rsid w:val="00117CE6"/>
    <w:rsid w:val="00117DE7"/>
    <w:rsid w:val="00120263"/>
    <w:rsid w:val="0012095C"/>
    <w:rsid w:val="00120B4A"/>
    <w:rsid w:val="00120BD6"/>
    <w:rsid w:val="00121275"/>
    <w:rsid w:val="00121429"/>
    <w:rsid w:val="0012183D"/>
    <w:rsid w:val="00121AC4"/>
    <w:rsid w:val="00121B85"/>
    <w:rsid w:val="00121CEB"/>
    <w:rsid w:val="0012281D"/>
    <w:rsid w:val="00123D35"/>
    <w:rsid w:val="00124E55"/>
    <w:rsid w:val="001259C8"/>
    <w:rsid w:val="00126116"/>
    <w:rsid w:val="00126CBB"/>
    <w:rsid w:val="00126D33"/>
    <w:rsid w:val="00127E3B"/>
    <w:rsid w:val="001305C4"/>
    <w:rsid w:val="00130AA5"/>
    <w:rsid w:val="001318BA"/>
    <w:rsid w:val="00131B5B"/>
    <w:rsid w:val="00131E76"/>
    <w:rsid w:val="00132789"/>
    <w:rsid w:val="00132B01"/>
    <w:rsid w:val="00133015"/>
    <w:rsid w:val="0013391B"/>
    <w:rsid w:val="00133A2C"/>
    <w:rsid w:val="00133C8F"/>
    <w:rsid w:val="00133D37"/>
    <w:rsid w:val="00134077"/>
    <w:rsid w:val="00134380"/>
    <w:rsid w:val="00135957"/>
    <w:rsid w:val="0013615A"/>
    <w:rsid w:val="00136D6A"/>
    <w:rsid w:val="00136EC7"/>
    <w:rsid w:val="001375EC"/>
    <w:rsid w:val="0013767B"/>
    <w:rsid w:val="0014066F"/>
    <w:rsid w:val="00140A9F"/>
    <w:rsid w:val="001413DB"/>
    <w:rsid w:val="00141761"/>
    <w:rsid w:val="0014199A"/>
    <w:rsid w:val="00141E4A"/>
    <w:rsid w:val="0014214D"/>
    <w:rsid w:val="001427BF"/>
    <w:rsid w:val="00142C7C"/>
    <w:rsid w:val="00142D64"/>
    <w:rsid w:val="00143804"/>
    <w:rsid w:val="00143BDF"/>
    <w:rsid w:val="00143C07"/>
    <w:rsid w:val="00143CB7"/>
    <w:rsid w:val="00144C9A"/>
    <w:rsid w:val="00144F6A"/>
    <w:rsid w:val="0014583E"/>
    <w:rsid w:val="00146A30"/>
    <w:rsid w:val="00147006"/>
    <w:rsid w:val="001472B1"/>
    <w:rsid w:val="00147716"/>
    <w:rsid w:val="00147789"/>
    <w:rsid w:val="00147807"/>
    <w:rsid w:val="001478BB"/>
    <w:rsid w:val="00147D5F"/>
    <w:rsid w:val="00150579"/>
    <w:rsid w:val="001511F4"/>
    <w:rsid w:val="0015139D"/>
    <w:rsid w:val="001513BB"/>
    <w:rsid w:val="0015195A"/>
    <w:rsid w:val="00151C5A"/>
    <w:rsid w:val="00151D94"/>
    <w:rsid w:val="00153832"/>
    <w:rsid w:val="00153B2C"/>
    <w:rsid w:val="00154A4B"/>
    <w:rsid w:val="00156CA0"/>
    <w:rsid w:val="00157478"/>
    <w:rsid w:val="001576EF"/>
    <w:rsid w:val="001577AC"/>
    <w:rsid w:val="00157BD7"/>
    <w:rsid w:val="00160008"/>
    <w:rsid w:val="00160DBE"/>
    <w:rsid w:val="0016120E"/>
    <w:rsid w:val="0016156D"/>
    <w:rsid w:val="00161C61"/>
    <w:rsid w:val="001620FE"/>
    <w:rsid w:val="00162C15"/>
    <w:rsid w:val="00162EC4"/>
    <w:rsid w:val="001639B7"/>
    <w:rsid w:val="0016468A"/>
    <w:rsid w:val="00165CF2"/>
    <w:rsid w:val="00165DFD"/>
    <w:rsid w:val="001661AE"/>
    <w:rsid w:val="001661F3"/>
    <w:rsid w:val="001669A2"/>
    <w:rsid w:val="00166A56"/>
    <w:rsid w:val="00166A7D"/>
    <w:rsid w:val="00166BB9"/>
    <w:rsid w:val="001670CB"/>
    <w:rsid w:val="001673A8"/>
    <w:rsid w:val="00167662"/>
    <w:rsid w:val="00167E3D"/>
    <w:rsid w:val="0017031D"/>
    <w:rsid w:val="00170C42"/>
    <w:rsid w:val="00170E42"/>
    <w:rsid w:val="001717FD"/>
    <w:rsid w:val="001718F2"/>
    <w:rsid w:val="00171956"/>
    <w:rsid w:val="00171B37"/>
    <w:rsid w:val="00171B6A"/>
    <w:rsid w:val="00171D43"/>
    <w:rsid w:val="00171FE0"/>
    <w:rsid w:val="00172A3B"/>
    <w:rsid w:val="00172B91"/>
    <w:rsid w:val="001736E7"/>
    <w:rsid w:val="001749CE"/>
    <w:rsid w:val="00174E76"/>
    <w:rsid w:val="00175119"/>
    <w:rsid w:val="00175189"/>
    <w:rsid w:val="00175DFC"/>
    <w:rsid w:val="00175F66"/>
    <w:rsid w:val="00176225"/>
    <w:rsid w:val="00176FB7"/>
    <w:rsid w:val="00177866"/>
    <w:rsid w:val="001779C7"/>
    <w:rsid w:val="00177E26"/>
    <w:rsid w:val="00177ED2"/>
    <w:rsid w:val="0018021D"/>
    <w:rsid w:val="00180F49"/>
    <w:rsid w:val="00181BE8"/>
    <w:rsid w:val="00182758"/>
    <w:rsid w:val="00182917"/>
    <w:rsid w:val="0018439E"/>
    <w:rsid w:val="0018549B"/>
    <w:rsid w:val="00185757"/>
    <w:rsid w:val="00185948"/>
    <w:rsid w:val="001860D7"/>
    <w:rsid w:val="00186ABE"/>
    <w:rsid w:val="00186BB0"/>
    <w:rsid w:val="00187D9A"/>
    <w:rsid w:val="00187D9D"/>
    <w:rsid w:val="00187DD1"/>
    <w:rsid w:val="00190C1E"/>
    <w:rsid w:val="00191273"/>
    <w:rsid w:val="00191A63"/>
    <w:rsid w:val="00192072"/>
    <w:rsid w:val="00192328"/>
    <w:rsid w:val="00192375"/>
    <w:rsid w:val="00192F7A"/>
    <w:rsid w:val="001930C4"/>
    <w:rsid w:val="00193884"/>
    <w:rsid w:val="00193B10"/>
    <w:rsid w:val="00193D40"/>
    <w:rsid w:val="00193E3A"/>
    <w:rsid w:val="001941E6"/>
    <w:rsid w:val="0019455C"/>
    <w:rsid w:val="001950F0"/>
    <w:rsid w:val="00195380"/>
    <w:rsid w:val="00195463"/>
    <w:rsid w:val="00195499"/>
    <w:rsid w:val="0019549A"/>
    <w:rsid w:val="00195C8B"/>
    <w:rsid w:val="00195E57"/>
    <w:rsid w:val="00195F73"/>
    <w:rsid w:val="001968A9"/>
    <w:rsid w:val="00197AD7"/>
    <w:rsid w:val="00197C6B"/>
    <w:rsid w:val="00197E12"/>
    <w:rsid w:val="001A1142"/>
    <w:rsid w:val="001A149D"/>
    <w:rsid w:val="001A17CC"/>
    <w:rsid w:val="001A1E1D"/>
    <w:rsid w:val="001A21A3"/>
    <w:rsid w:val="001A2BF7"/>
    <w:rsid w:val="001A2C8B"/>
    <w:rsid w:val="001A2F57"/>
    <w:rsid w:val="001A3015"/>
    <w:rsid w:val="001A30CC"/>
    <w:rsid w:val="001A33CE"/>
    <w:rsid w:val="001A34E1"/>
    <w:rsid w:val="001A369B"/>
    <w:rsid w:val="001A382F"/>
    <w:rsid w:val="001A38FF"/>
    <w:rsid w:val="001A4402"/>
    <w:rsid w:val="001A4440"/>
    <w:rsid w:val="001A44BA"/>
    <w:rsid w:val="001A4841"/>
    <w:rsid w:val="001A48BD"/>
    <w:rsid w:val="001A4A2C"/>
    <w:rsid w:val="001A517B"/>
    <w:rsid w:val="001A5D85"/>
    <w:rsid w:val="001A612F"/>
    <w:rsid w:val="001A6287"/>
    <w:rsid w:val="001A6324"/>
    <w:rsid w:val="001A7324"/>
    <w:rsid w:val="001A79F1"/>
    <w:rsid w:val="001B0067"/>
    <w:rsid w:val="001B0803"/>
    <w:rsid w:val="001B0BE6"/>
    <w:rsid w:val="001B13AA"/>
    <w:rsid w:val="001B18FC"/>
    <w:rsid w:val="001B217D"/>
    <w:rsid w:val="001B2923"/>
    <w:rsid w:val="001B2FAE"/>
    <w:rsid w:val="001B31A1"/>
    <w:rsid w:val="001B34FF"/>
    <w:rsid w:val="001B3590"/>
    <w:rsid w:val="001B3944"/>
    <w:rsid w:val="001B421C"/>
    <w:rsid w:val="001B459B"/>
    <w:rsid w:val="001B4D5F"/>
    <w:rsid w:val="001B5B5B"/>
    <w:rsid w:val="001B5D12"/>
    <w:rsid w:val="001B5DA7"/>
    <w:rsid w:val="001B6246"/>
    <w:rsid w:val="001B62BA"/>
    <w:rsid w:val="001B636E"/>
    <w:rsid w:val="001B7218"/>
    <w:rsid w:val="001C01FF"/>
    <w:rsid w:val="001C05A6"/>
    <w:rsid w:val="001C0AD2"/>
    <w:rsid w:val="001C0C5E"/>
    <w:rsid w:val="001C124C"/>
    <w:rsid w:val="001C1B81"/>
    <w:rsid w:val="001C2CE6"/>
    <w:rsid w:val="001C2FD1"/>
    <w:rsid w:val="001C30D7"/>
    <w:rsid w:val="001C4584"/>
    <w:rsid w:val="001C46A3"/>
    <w:rsid w:val="001C51DD"/>
    <w:rsid w:val="001C56A3"/>
    <w:rsid w:val="001C5915"/>
    <w:rsid w:val="001C59A8"/>
    <w:rsid w:val="001C5A0A"/>
    <w:rsid w:val="001C63C6"/>
    <w:rsid w:val="001C65A4"/>
    <w:rsid w:val="001C6EA6"/>
    <w:rsid w:val="001C6EF5"/>
    <w:rsid w:val="001C6FBC"/>
    <w:rsid w:val="001C7BC2"/>
    <w:rsid w:val="001C7D3E"/>
    <w:rsid w:val="001C7E5B"/>
    <w:rsid w:val="001C7E6A"/>
    <w:rsid w:val="001D0EDB"/>
    <w:rsid w:val="001D0F83"/>
    <w:rsid w:val="001D18AE"/>
    <w:rsid w:val="001D18B2"/>
    <w:rsid w:val="001D1906"/>
    <w:rsid w:val="001D2267"/>
    <w:rsid w:val="001D242D"/>
    <w:rsid w:val="001D2712"/>
    <w:rsid w:val="001D3084"/>
    <w:rsid w:val="001D371E"/>
    <w:rsid w:val="001D3BA4"/>
    <w:rsid w:val="001D4226"/>
    <w:rsid w:val="001D437D"/>
    <w:rsid w:val="001D4421"/>
    <w:rsid w:val="001D4BA8"/>
    <w:rsid w:val="001D4D08"/>
    <w:rsid w:val="001D5473"/>
    <w:rsid w:val="001D6BAB"/>
    <w:rsid w:val="001D6D12"/>
    <w:rsid w:val="001D75F9"/>
    <w:rsid w:val="001D7B82"/>
    <w:rsid w:val="001D7D90"/>
    <w:rsid w:val="001E0281"/>
    <w:rsid w:val="001E044F"/>
    <w:rsid w:val="001E0A2D"/>
    <w:rsid w:val="001E18FE"/>
    <w:rsid w:val="001E19FB"/>
    <w:rsid w:val="001E1CE9"/>
    <w:rsid w:val="001E27CD"/>
    <w:rsid w:val="001E2A11"/>
    <w:rsid w:val="001E2A22"/>
    <w:rsid w:val="001E2D93"/>
    <w:rsid w:val="001E354A"/>
    <w:rsid w:val="001E3AC4"/>
    <w:rsid w:val="001E3F1C"/>
    <w:rsid w:val="001E450A"/>
    <w:rsid w:val="001E484B"/>
    <w:rsid w:val="001E577D"/>
    <w:rsid w:val="001E6407"/>
    <w:rsid w:val="001E64FB"/>
    <w:rsid w:val="001E73A4"/>
    <w:rsid w:val="001F1061"/>
    <w:rsid w:val="001F279F"/>
    <w:rsid w:val="001F2B93"/>
    <w:rsid w:val="001F2D22"/>
    <w:rsid w:val="001F36A8"/>
    <w:rsid w:val="001F3943"/>
    <w:rsid w:val="001F4057"/>
    <w:rsid w:val="001F507E"/>
    <w:rsid w:val="001F508B"/>
    <w:rsid w:val="001F54B8"/>
    <w:rsid w:val="001F54C6"/>
    <w:rsid w:val="001F5523"/>
    <w:rsid w:val="001F59EB"/>
    <w:rsid w:val="001F5B21"/>
    <w:rsid w:val="001F5E03"/>
    <w:rsid w:val="001F6A5D"/>
    <w:rsid w:val="001F7CA0"/>
    <w:rsid w:val="001F7EC9"/>
    <w:rsid w:val="001F7F90"/>
    <w:rsid w:val="00200124"/>
    <w:rsid w:val="002003E3"/>
    <w:rsid w:val="0020130A"/>
    <w:rsid w:val="0020161B"/>
    <w:rsid w:val="0020233A"/>
    <w:rsid w:val="002036D6"/>
    <w:rsid w:val="002037F1"/>
    <w:rsid w:val="00203E77"/>
    <w:rsid w:val="0020420B"/>
    <w:rsid w:val="002042CB"/>
    <w:rsid w:val="00204F84"/>
    <w:rsid w:val="0020527E"/>
    <w:rsid w:val="00205368"/>
    <w:rsid w:val="00205517"/>
    <w:rsid w:val="00205A50"/>
    <w:rsid w:val="00205FE4"/>
    <w:rsid w:val="00206973"/>
    <w:rsid w:val="00206BCC"/>
    <w:rsid w:val="00207EFA"/>
    <w:rsid w:val="00210B35"/>
    <w:rsid w:val="00210F5D"/>
    <w:rsid w:val="002119D6"/>
    <w:rsid w:val="002120DA"/>
    <w:rsid w:val="00212479"/>
    <w:rsid w:val="00212624"/>
    <w:rsid w:val="00212EF4"/>
    <w:rsid w:val="00212FBA"/>
    <w:rsid w:val="00213497"/>
    <w:rsid w:val="00213577"/>
    <w:rsid w:val="00213946"/>
    <w:rsid w:val="00213A15"/>
    <w:rsid w:val="00213C6E"/>
    <w:rsid w:val="00213F4E"/>
    <w:rsid w:val="00214387"/>
    <w:rsid w:val="002144CF"/>
    <w:rsid w:val="002148B3"/>
    <w:rsid w:val="00214A2D"/>
    <w:rsid w:val="0021503A"/>
    <w:rsid w:val="0021503F"/>
    <w:rsid w:val="0021573F"/>
    <w:rsid w:val="0021614B"/>
    <w:rsid w:val="00216431"/>
    <w:rsid w:val="002168A6"/>
    <w:rsid w:val="00216CDB"/>
    <w:rsid w:val="0021782F"/>
    <w:rsid w:val="00217850"/>
    <w:rsid w:val="00217935"/>
    <w:rsid w:val="00217EFC"/>
    <w:rsid w:val="00220312"/>
    <w:rsid w:val="002219C9"/>
    <w:rsid w:val="00221B23"/>
    <w:rsid w:val="0022256E"/>
    <w:rsid w:val="00222F51"/>
    <w:rsid w:val="0022395B"/>
    <w:rsid w:val="00224170"/>
    <w:rsid w:val="002249B1"/>
    <w:rsid w:val="00225479"/>
    <w:rsid w:val="002258AF"/>
    <w:rsid w:val="00225B96"/>
    <w:rsid w:val="00225CC6"/>
    <w:rsid w:val="00226F34"/>
    <w:rsid w:val="002278C9"/>
    <w:rsid w:val="00230044"/>
    <w:rsid w:val="00230625"/>
    <w:rsid w:val="00230914"/>
    <w:rsid w:val="00230BDE"/>
    <w:rsid w:val="0023107A"/>
    <w:rsid w:val="00231483"/>
    <w:rsid w:val="00231AC6"/>
    <w:rsid w:val="00231D6F"/>
    <w:rsid w:val="002320EC"/>
    <w:rsid w:val="00232412"/>
    <w:rsid w:val="002329AA"/>
    <w:rsid w:val="00232A5D"/>
    <w:rsid w:val="00232C55"/>
    <w:rsid w:val="00232D37"/>
    <w:rsid w:val="00232DFC"/>
    <w:rsid w:val="00232FD0"/>
    <w:rsid w:val="00233243"/>
    <w:rsid w:val="002333CA"/>
    <w:rsid w:val="00233412"/>
    <w:rsid w:val="00233942"/>
    <w:rsid w:val="00233AB5"/>
    <w:rsid w:val="00234439"/>
    <w:rsid w:val="00234D25"/>
    <w:rsid w:val="00234EA8"/>
    <w:rsid w:val="00234FC0"/>
    <w:rsid w:val="0023540D"/>
    <w:rsid w:val="002354FE"/>
    <w:rsid w:val="00235695"/>
    <w:rsid w:val="00235CFF"/>
    <w:rsid w:val="002361E8"/>
    <w:rsid w:val="0023675B"/>
    <w:rsid w:val="00236F51"/>
    <w:rsid w:val="0023706E"/>
    <w:rsid w:val="00237BF2"/>
    <w:rsid w:val="00237F76"/>
    <w:rsid w:val="0024078C"/>
    <w:rsid w:val="00240F46"/>
    <w:rsid w:val="002419F0"/>
    <w:rsid w:val="0024271E"/>
    <w:rsid w:val="00242E81"/>
    <w:rsid w:val="0024324F"/>
    <w:rsid w:val="00243259"/>
    <w:rsid w:val="002432D8"/>
    <w:rsid w:val="00243805"/>
    <w:rsid w:val="002438B8"/>
    <w:rsid w:val="00243E79"/>
    <w:rsid w:val="00244051"/>
    <w:rsid w:val="00244373"/>
    <w:rsid w:val="00244401"/>
    <w:rsid w:val="002445E9"/>
    <w:rsid w:val="00244815"/>
    <w:rsid w:val="00244862"/>
    <w:rsid w:val="00244FC3"/>
    <w:rsid w:val="00245253"/>
    <w:rsid w:val="00245EAB"/>
    <w:rsid w:val="00246C28"/>
    <w:rsid w:val="0024738E"/>
    <w:rsid w:val="00247A22"/>
    <w:rsid w:val="00247A7E"/>
    <w:rsid w:val="002500AC"/>
    <w:rsid w:val="002505F4"/>
    <w:rsid w:val="00250758"/>
    <w:rsid w:val="0025075E"/>
    <w:rsid w:val="00250A05"/>
    <w:rsid w:val="00250F32"/>
    <w:rsid w:val="002510B6"/>
    <w:rsid w:val="00251192"/>
    <w:rsid w:val="002512DC"/>
    <w:rsid w:val="0025137D"/>
    <w:rsid w:val="00251404"/>
    <w:rsid w:val="0025142A"/>
    <w:rsid w:val="00251636"/>
    <w:rsid w:val="002519B2"/>
    <w:rsid w:val="00251AFD"/>
    <w:rsid w:val="00251B20"/>
    <w:rsid w:val="0025216B"/>
    <w:rsid w:val="0025248B"/>
    <w:rsid w:val="002524A7"/>
    <w:rsid w:val="00253322"/>
    <w:rsid w:val="00253DFE"/>
    <w:rsid w:val="00253E18"/>
    <w:rsid w:val="00253E8B"/>
    <w:rsid w:val="00253FE3"/>
    <w:rsid w:val="00253FFF"/>
    <w:rsid w:val="00254072"/>
    <w:rsid w:val="00254BE5"/>
    <w:rsid w:val="00255650"/>
    <w:rsid w:val="002556DA"/>
    <w:rsid w:val="00255809"/>
    <w:rsid w:val="00255C0E"/>
    <w:rsid w:val="00255CD6"/>
    <w:rsid w:val="002564CC"/>
    <w:rsid w:val="002566DB"/>
    <w:rsid w:val="002568FB"/>
    <w:rsid w:val="00256FAD"/>
    <w:rsid w:val="00257645"/>
    <w:rsid w:val="002576BE"/>
    <w:rsid w:val="002577A8"/>
    <w:rsid w:val="00257ADB"/>
    <w:rsid w:val="00257E4C"/>
    <w:rsid w:val="0026036D"/>
    <w:rsid w:val="0026061E"/>
    <w:rsid w:val="00260BF0"/>
    <w:rsid w:val="00260CCB"/>
    <w:rsid w:val="0026149A"/>
    <w:rsid w:val="00261522"/>
    <w:rsid w:val="00261C00"/>
    <w:rsid w:val="00261D68"/>
    <w:rsid w:val="002620A7"/>
    <w:rsid w:val="00262390"/>
    <w:rsid w:val="002628AB"/>
    <w:rsid w:val="0026341C"/>
    <w:rsid w:val="00263D1F"/>
    <w:rsid w:val="00263D7F"/>
    <w:rsid w:val="0026418F"/>
    <w:rsid w:val="00264216"/>
    <w:rsid w:val="002647E0"/>
    <w:rsid w:val="00264AEE"/>
    <w:rsid w:val="00265826"/>
    <w:rsid w:val="00265836"/>
    <w:rsid w:val="00265F1A"/>
    <w:rsid w:val="002660AD"/>
    <w:rsid w:val="0026659E"/>
    <w:rsid w:val="0026663C"/>
    <w:rsid w:val="00266D60"/>
    <w:rsid w:val="002670E2"/>
    <w:rsid w:val="002674D3"/>
    <w:rsid w:val="00267836"/>
    <w:rsid w:val="00267AD8"/>
    <w:rsid w:val="002703D7"/>
    <w:rsid w:val="0027048D"/>
    <w:rsid w:val="00270A10"/>
    <w:rsid w:val="00270D66"/>
    <w:rsid w:val="00270E88"/>
    <w:rsid w:val="002715C2"/>
    <w:rsid w:val="00271895"/>
    <w:rsid w:val="00271A2A"/>
    <w:rsid w:val="00271BEF"/>
    <w:rsid w:val="00271FA5"/>
    <w:rsid w:val="0027339B"/>
    <w:rsid w:val="00273A9E"/>
    <w:rsid w:val="002748F6"/>
    <w:rsid w:val="00274B44"/>
    <w:rsid w:val="0027511E"/>
    <w:rsid w:val="002753D7"/>
    <w:rsid w:val="002755DF"/>
    <w:rsid w:val="00275E0E"/>
    <w:rsid w:val="00275E12"/>
    <w:rsid w:val="002763D0"/>
    <w:rsid w:val="00276AC6"/>
    <w:rsid w:val="00276B3B"/>
    <w:rsid w:val="0027740B"/>
    <w:rsid w:val="0027759A"/>
    <w:rsid w:val="002777F4"/>
    <w:rsid w:val="00277E16"/>
    <w:rsid w:val="002804FE"/>
    <w:rsid w:val="00280A0B"/>
    <w:rsid w:val="00280B1B"/>
    <w:rsid w:val="00280C23"/>
    <w:rsid w:val="00280C7D"/>
    <w:rsid w:val="002819C5"/>
    <w:rsid w:val="00282112"/>
    <w:rsid w:val="002826CE"/>
    <w:rsid w:val="00283633"/>
    <w:rsid w:val="00283844"/>
    <w:rsid w:val="0028496F"/>
    <w:rsid w:val="00285469"/>
    <w:rsid w:val="00285601"/>
    <w:rsid w:val="00285919"/>
    <w:rsid w:val="00285F2D"/>
    <w:rsid w:val="00286325"/>
    <w:rsid w:val="00286402"/>
    <w:rsid w:val="0028671B"/>
    <w:rsid w:val="00286AC2"/>
    <w:rsid w:val="00286B88"/>
    <w:rsid w:val="00286E39"/>
    <w:rsid w:val="00286F6E"/>
    <w:rsid w:val="002873C3"/>
    <w:rsid w:val="00287AB8"/>
    <w:rsid w:val="00287BA3"/>
    <w:rsid w:val="00287C03"/>
    <w:rsid w:val="00287CDA"/>
    <w:rsid w:val="00290496"/>
    <w:rsid w:val="00290620"/>
    <w:rsid w:val="00290D0A"/>
    <w:rsid w:val="00290D2F"/>
    <w:rsid w:val="0029130D"/>
    <w:rsid w:val="00291B1B"/>
    <w:rsid w:val="00291C55"/>
    <w:rsid w:val="00291DC9"/>
    <w:rsid w:val="00291EB2"/>
    <w:rsid w:val="00292080"/>
    <w:rsid w:val="002922BE"/>
    <w:rsid w:val="00292899"/>
    <w:rsid w:val="00292F4A"/>
    <w:rsid w:val="002933A6"/>
    <w:rsid w:val="0029386E"/>
    <w:rsid w:val="00293BC0"/>
    <w:rsid w:val="00293D2B"/>
    <w:rsid w:val="00293F1F"/>
    <w:rsid w:val="00294975"/>
    <w:rsid w:val="00294A61"/>
    <w:rsid w:val="002959C1"/>
    <w:rsid w:val="00295DAD"/>
    <w:rsid w:val="00296010"/>
    <w:rsid w:val="00296629"/>
    <w:rsid w:val="0029674F"/>
    <w:rsid w:val="002977DF"/>
    <w:rsid w:val="002A10BB"/>
    <w:rsid w:val="002A12D0"/>
    <w:rsid w:val="002A12FA"/>
    <w:rsid w:val="002A1634"/>
    <w:rsid w:val="002A1CA6"/>
    <w:rsid w:val="002A1F1B"/>
    <w:rsid w:val="002A23A3"/>
    <w:rsid w:val="002A2465"/>
    <w:rsid w:val="002A24D5"/>
    <w:rsid w:val="002A3100"/>
    <w:rsid w:val="002A35DA"/>
    <w:rsid w:val="002A461B"/>
    <w:rsid w:val="002A4633"/>
    <w:rsid w:val="002A4874"/>
    <w:rsid w:val="002A4B4E"/>
    <w:rsid w:val="002A5176"/>
    <w:rsid w:val="002A519C"/>
    <w:rsid w:val="002A52BC"/>
    <w:rsid w:val="002A58B3"/>
    <w:rsid w:val="002A595C"/>
    <w:rsid w:val="002A6037"/>
    <w:rsid w:val="002A73D9"/>
    <w:rsid w:val="002A746C"/>
    <w:rsid w:val="002A76B5"/>
    <w:rsid w:val="002B0312"/>
    <w:rsid w:val="002B0408"/>
    <w:rsid w:val="002B0C4A"/>
    <w:rsid w:val="002B0C68"/>
    <w:rsid w:val="002B174B"/>
    <w:rsid w:val="002B1BD6"/>
    <w:rsid w:val="002B2520"/>
    <w:rsid w:val="002B26CD"/>
    <w:rsid w:val="002B272A"/>
    <w:rsid w:val="002B2A1E"/>
    <w:rsid w:val="002B38AC"/>
    <w:rsid w:val="002B4244"/>
    <w:rsid w:val="002B4665"/>
    <w:rsid w:val="002B486A"/>
    <w:rsid w:val="002B4C07"/>
    <w:rsid w:val="002B4F80"/>
    <w:rsid w:val="002B4FB5"/>
    <w:rsid w:val="002B50B7"/>
    <w:rsid w:val="002B55AA"/>
    <w:rsid w:val="002B5620"/>
    <w:rsid w:val="002B58F8"/>
    <w:rsid w:val="002B70E5"/>
    <w:rsid w:val="002B77B8"/>
    <w:rsid w:val="002B7931"/>
    <w:rsid w:val="002B7B31"/>
    <w:rsid w:val="002B7ECD"/>
    <w:rsid w:val="002C034A"/>
    <w:rsid w:val="002C0D1A"/>
    <w:rsid w:val="002C1FD6"/>
    <w:rsid w:val="002C20B6"/>
    <w:rsid w:val="002C2523"/>
    <w:rsid w:val="002C2A68"/>
    <w:rsid w:val="002C2AF7"/>
    <w:rsid w:val="002C3191"/>
    <w:rsid w:val="002C3596"/>
    <w:rsid w:val="002C3B60"/>
    <w:rsid w:val="002C3EF8"/>
    <w:rsid w:val="002C4859"/>
    <w:rsid w:val="002C4AFD"/>
    <w:rsid w:val="002C4DA4"/>
    <w:rsid w:val="002C531B"/>
    <w:rsid w:val="002C5903"/>
    <w:rsid w:val="002C5AA1"/>
    <w:rsid w:val="002C5E4B"/>
    <w:rsid w:val="002C639A"/>
    <w:rsid w:val="002C669E"/>
    <w:rsid w:val="002C6E11"/>
    <w:rsid w:val="002C6EA8"/>
    <w:rsid w:val="002C70A3"/>
    <w:rsid w:val="002C713A"/>
    <w:rsid w:val="002C7162"/>
    <w:rsid w:val="002C72DF"/>
    <w:rsid w:val="002C751B"/>
    <w:rsid w:val="002C75F2"/>
    <w:rsid w:val="002C7C04"/>
    <w:rsid w:val="002D0CB1"/>
    <w:rsid w:val="002D113D"/>
    <w:rsid w:val="002D189E"/>
    <w:rsid w:val="002D1978"/>
    <w:rsid w:val="002D1FEC"/>
    <w:rsid w:val="002D26F1"/>
    <w:rsid w:val="002D2CD6"/>
    <w:rsid w:val="002D2F83"/>
    <w:rsid w:val="002D423A"/>
    <w:rsid w:val="002D4654"/>
    <w:rsid w:val="002D4732"/>
    <w:rsid w:val="002D4980"/>
    <w:rsid w:val="002D4EA8"/>
    <w:rsid w:val="002D50F9"/>
    <w:rsid w:val="002D5480"/>
    <w:rsid w:val="002D5533"/>
    <w:rsid w:val="002D55B2"/>
    <w:rsid w:val="002D56FC"/>
    <w:rsid w:val="002D6252"/>
    <w:rsid w:val="002D7E9B"/>
    <w:rsid w:val="002D7F8D"/>
    <w:rsid w:val="002E0F68"/>
    <w:rsid w:val="002E175F"/>
    <w:rsid w:val="002E1995"/>
    <w:rsid w:val="002E1A6F"/>
    <w:rsid w:val="002E1EB8"/>
    <w:rsid w:val="002E25A1"/>
    <w:rsid w:val="002E25E8"/>
    <w:rsid w:val="002E2674"/>
    <w:rsid w:val="002E26C0"/>
    <w:rsid w:val="002E2808"/>
    <w:rsid w:val="002E3817"/>
    <w:rsid w:val="002E398C"/>
    <w:rsid w:val="002E3CDB"/>
    <w:rsid w:val="002E4255"/>
    <w:rsid w:val="002E4A9E"/>
    <w:rsid w:val="002E5077"/>
    <w:rsid w:val="002E51C4"/>
    <w:rsid w:val="002E544D"/>
    <w:rsid w:val="002E5479"/>
    <w:rsid w:val="002E5B15"/>
    <w:rsid w:val="002E606A"/>
    <w:rsid w:val="002E6176"/>
    <w:rsid w:val="002E6A93"/>
    <w:rsid w:val="002E6D01"/>
    <w:rsid w:val="002E6D74"/>
    <w:rsid w:val="002E6DEA"/>
    <w:rsid w:val="002E70B0"/>
    <w:rsid w:val="002E7303"/>
    <w:rsid w:val="002E74BF"/>
    <w:rsid w:val="002E7759"/>
    <w:rsid w:val="002E78F7"/>
    <w:rsid w:val="002E7EF7"/>
    <w:rsid w:val="002F0205"/>
    <w:rsid w:val="002F0EFC"/>
    <w:rsid w:val="002F11B7"/>
    <w:rsid w:val="002F1368"/>
    <w:rsid w:val="002F18B4"/>
    <w:rsid w:val="002F21E4"/>
    <w:rsid w:val="002F22CB"/>
    <w:rsid w:val="002F2C12"/>
    <w:rsid w:val="002F3B02"/>
    <w:rsid w:val="002F3D1A"/>
    <w:rsid w:val="002F429B"/>
    <w:rsid w:val="002F47CC"/>
    <w:rsid w:val="002F4A03"/>
    <w:rsid w:val="002F4CC2"/>
    <w:rsid w:val="002F4D9D"/>
    <w:rsid w:val="002F5520"/>
    <w:rsid w:val="002F5F5D"/>
    <w:rsid w:val="002F60D6"/>
    <w:rsid w:val="002F620B"/>
    <w:rsid w:val="002F6839"/>
    <w:rsid w:val="002F7358"/>
    <w:rsid w:val="002F7642"/>
    <w:rsid w:val="002F78D0"/>
    <w:rsid w:val="002F7D73"/>
    <w:rsid w:val="00300A21"/>
    <w:rsid w:val="00300E84"/>
    <w:rsid w:val="003017E1"/>
    <w:rsid w:val="003028CA"/>
    <w:rsid w:val="00302F78"/>
    <w:rsid w:val="00303053"/>
    <w:rsid w:val="00303744"/>
    <w:rsid w:val="00303A69"/>
    <w:rsid w:val="00303FC3"/>
    <w:rsid w:val="00303FCE"/>
    <w:rsid w:val="00304018"/>
    <w:rsid w:val="00304099"/>
    <w:rsid w:val="003041E8"/>
    <w:rsid w:val="00304972"/>
    <w:rsid w:val="003051D5"/>
    <w:rsid w:val="00305C90"/>
    <w:rsid w:val="003063C1"/>
    <w:rsid w:val="00306756"/>
    <w:rsid w:val="00306DEE"/>
    <w:rsid w:val="00306E4A"/>
    <w:rsid w:val="00306FDB"/>
    <w:rsid w:val="003076F2"/>
    <w:rsid w:val="003077C5"/>
    <w:rsid w:val="0030788E"/>
    <w:rsid w:val="00307BC6"/>
    <w:rsid w:val="00310139"/>
    <w:rsid w:val="0031073A"/>
    <w:rsid w:val="00311C8A"/>
    <w:rsid w:val="00311E87"/>
    <w:rsid w:val="003120D0"/>
    <w:rsid w:val="00312338"/>
    <w:rsid w:val="003124F0"/>
    <w:rsid w:val="00312755"/>
    <w:rsid w:val="00312C1D"/>
    <w:rsid w:val="00312E27"/>
    <w:rsid w:val="003135CD"/>
    <w:rsid w:val="00313F18"/>
    <w:rsid w:val="0031413E"/>
    <w:rsid w:val="00315819"/>
    <w:rsid w:val="00315D03"/>
    <w:rsid w:val="003163C6"/>
    <w:rsid w:val="003175CD"/>
    <w:rsid w:val="00320F30"/>
    <w:rsid w:val="00321096"/>
    <w:rsid w:val="003211BF"/>
    <w:rsid w:val="00321560"/>
    <w:rsid w:val="0032188E"/>
    <w:rsid w:val="00321A54"/>
    <w:rsid w:val="00322976"/>
    <w:rsid w:val="003232A5"/>
    <w:rsid w:val="0032357E"/>
    <w:rsid w:val="00323BEA"/>
    <w:rsid w:val="00324352"/>
    <w:rsid w:val="00324A26"/>
    <w:rsid w:val="00324ADE"/>
    <w:rsid w:val="003250F4"/>
    <w:rsid w:val="0032589B"/>
    <w:rsid w:val="003258F1"/>
    <w:rsid w:val="003264C4"/>
    <w:rsid w:val="003265A3"/>
    <w:rsid w:val="00326762"/>
    <w:rsid w:val="00326B72"/>
    <w:rsid w:val="00326F2D"/>
    <w:rsid w:val="0032711C"/>
    <w:rsid w:val="003271B7"/>
    <w:rsid w:val="00327934"/>
    <w:rsid w:val="00327C30"/>
    <w:rsid w:val="00330E6A"/>
    <w:rsid w:val="00331069"/>
    <w:rsid w:val="0033147C"/>
    <w:rsid w:val="00331497"/>
    <w:rsid w:val="00331FAD"/>
    <w:rsid w:val="0033214A"/>
    <w:rsid w:val="003321BF"/>
    <w:rsid w:val="003323A6"/>
    <w:rsid w:val="003327DF"/>
    <w:rsid w:val="00332B6E"/>
    <w:rsid w:val="00332F6F"/>
    <w:rsid w:val="003334BC"/>
    <w:rsid w:val="003338EA"/>
    <w:rsid w:val="003341B0"/>
    <w:rsid w:val="003352B1"/>
    <w:rsid w:val="00335E3A"/>
    <w:rsid w:val="00336143"/>
    <w:rsid w:val="003362C8"/>
    <w:rsid w:val="0033693D"/>
    <w:rsid w:val="0033695F"/>
    <w:rsid w:val="00336A66"/>
    <w:rsid w:val="00336FD2"/>
    <w:rsid w:val="003370A0"/>
    <w:rsid w:val="0033782A"/>
    <w:rsid w:val="00337974"/>
    <w:rsid w:val="00340302"/>
    <w:rsid w:val="003417E3"/>
    <w:rsid w:val="00341BA1"/>
    <w:rsid w:val="00341D83"/>
    <w:rsid w:val="003425B7"/>
    <w:rsid w:val="003430F2"/>
    <w:rsid w:val="00343190"/>
    <w:rsid w:val="00344EB6"/>
    <w:rsid w:val="003451F6"/>
    <w:rsid w:val="00345398"/>
    <w:rsid w:val="00345804"/>
    <w:rsid w:val="00345E27"/>
    <w:rsid w:val="00347C97"/>
    <w:rsid w:val="00347D20"/>
    <w:rsid w:val="00347D44"/>
    <w:rsid w:val="00350A36"/>
    <w:rsid w:val="00352403"/>
    <w:rsid w:val="003531BE"/>
    <w:rsid w:val="0035364D"/>
    <w:rsid w:val="00353AA7"/>
    <w:rsid w:val="00353BBE"/>
    <w:rsid w:val="003540FE"/>
    <w:rsid w:val="003543B6"/>
    <w:rsid w:val="00354641"/>
    <w:rsid w:val="003546DD"/>
    <w:rsid w:val="00354C71"/>
    <w:rsid w:val="003555D6"/>
    <w:rsid w:val="00355D62"/>
    <w:rsid w:val="00355E0F"/>
    <w:rsid w:val="00355E97"/>
    <w:rsid w:val="00356038"/>
    <w:rsid w:val="003561A2"/>
    <w:rsid w:val="00356290"/>
    <w:rsid w:val="00357451"/>
    <w:rsid w:val="00357539"/>
    <w:rsid w:val="003607AB"/>
    <w:rsid w:val="00360813"/>
    <w:rsid w:val="00361477"/>
    <w:rsid w:val="00361828"/>
    <w:rsid w:val="00362B71"/>
    <w:rsid w:val="00362E57"/>
    <w:rsid w:val="00362F22"/>
    <w:rsid w:val="0036365E"/>
    <w:rsid w:val="00363843"/>
    <w:rsid w:val="00363A2E"/>
    <w:rsid w:val="00363D7E"/>
    <w:rsid w:val="00363DD1"/>
    <w:rsid w:val="00364516"/>
    <w:rsid w:val="00364941"/>
    <w:rsid w:val="00364DAD"/>
    <w:rsid w:val="00365296"/>
    <w:rsid w:val="00365B36"/>
    <w:rsid w:val="00365B78"/>
    <w:rsid w:val="00365F22"/>
    <w:rsid w:val="003675D1"/>
    <w:rsid w:val="00367BCD"/>
    <w:rsid w:val="00367C73"/>
    <w:rsid w:val="00367E23"/>
    <w:rsid w:val="00370AB7"/>
    <w:rsid w:val="00370CCA"/>
    <w:rsid w:val="0037127A"/>
    <w:rsid w:val="0037144F"/>
    <w:rsid w:val="00371573"/>
    <w:rsid w:val="00371756"/>
    <w:rsid w:val="003719B0"/>
    <w:rsid w:val="00371C41"/>
    <w:rsid w:val="00372908"/>
    <w:rsid w:val="00373139"/>
    <w:rsid w:val="003735AE"/>
    <w:rsid w:val="0037456F"/>
    <w:rsid w:val="00374E60"/>
    <w:rsid w:val="00375049"/>
    <w:rsid w:val="00375774"/>
    <w:rsid w:val="003760BF"/>
    <w:rsid w:val="003763D7"/>
    <w:rsid w:val="0037680C"/>
    <w:rsid w:val="0037698F"/>
    <w:rsid w:val="00376C80"/>
    <w:rsid w:val="00376FE4"/>
    <w:rsid w:val="0037752C"/>
    <w:rsid w:val="00377676"/>
    <w:rsid w:val="00377BF4"/>
    <w:rsid w:val="00377F3D"/>
    <w:rsid w:val="00380B19"/>
    <w:rsid w:val="0038162B"/>
    <w:rsid w:val="00381E0C"/>
    <w:rsid w:val="00381E79"/>
    <w:rsid w:val="003828AE"/>
    <w:rsid w:val="0038321A"/>
    <w:rsid w:val="00383732"/>
    <w:rsid w:val="00383A83"/>
    <w:rsid w:val="0038462C"/>
    <w:rsid w:val="00384C16"/>
    <w:rsid w:val="00384DD8"/>
    <w:rsid w:val="0038603D"/>
    <w:rsid w:val="0038635A"/>
    <w:rsid w:val="0038688A"/>
    <w:rsid w:val="00386DF9"/>
    <w:rsid w:val="003871A2"/>
    <w:rsid w:val="00387331"/>
    <w:rsid w:val="0038737A"/>
    <w:rsid w:val="0038765B"/>
    <w:rsid w:val="00390883"/>
    <w:rsid w:val="00390BD9"/>
    <w:rsid w:val="00390C7A"/>
    <w:rsid w:val="00390CF2"/>
    <w:rsid w:val="00390EDE"/>
    <w:rsid w:val="00391B24"/>
    <w:rsid w:val="003924C8"/>
    <w:rsid w:val="00392FAD"/>
    <w:rsid w:val="00393CC0"/>
    <w:rsid w:val="00394863"/>
    <w:rsid w:val="00394909"/>
    <w:rsid w:val="0039490A"/>
    <w:rsid w:val="00394B81"/>
    <w:rsid w:val="00394C36"/>
    <w:rsid w:val="00394D42"/>
    <w:rsid w:val="00394F0B"/>
    <w:rsid w:val="00395454"/>
    <w:rsid w:val="00395C29"/>
    <w:rsid w:val="00396A88"/>
    <w:rsid w:val="00396C79"/>
    <w:rsid w:val="00396D1C"/>
    <w:rsid w:val="003970F2"/>
    <w:rsid w:val="00397295"/>
    <w:rsid w:val="00397307"/>
    <w:rsid w:val="003973D8"/>
    <w:rsid w:val="00397558"/>
    <w:rsid w:val="0039793B"/>
    <w:rsid w:val="003A02C9"/>
    <w:rsid w:val="003A112F"/>
    <w:rsid w:val="003A1278"/>
    <w:rsid w:val="003A1BFF"/>
    <w:rsid w:val="003A282E"/>
    <w:rsid w:val="003A2AA4"/>
    <w:rsid w:val="003A2E57"/>
    <w:rsid w:val="003A2EC1"/>
    <w:rsid w:val="003A36B7"/>
    <w:rsid w:val="003A390A"/>
    <w:rsid w:val="003A39C2"/>
    <w:rsid w:val="003A3AD0"/>
    <w:rsid w:val="003A400E"/>
    <w:rsid w:val="003A4025"/>
    <w:rsid w:val="003A437C"/>
    <w:rsid w:val="003A50A9"/>
    <w:rsid w:val="003A5460"/>
    <w:rsid w:val="003A5ED6"/>
    <w:rsid w:val="003A6DCD"/>
    <w:rsid w:val="003A71D7"/>
    <w:rsid w:val="003A7AA8"/>
    <w:rsid w:val="003A7E0F"/>
    <w:rsid w:val="003B003B"/>
    <w:rsid w:val="003B004D"/>
    <w:rsid w:val="003B13C3"/>
    <w:rsid w:val="003B1950"/>
    <w:rsid w:val="003B1DAD"/>
    <w:rsid w:val="003B1E36"/>
    <w:rsid w:val="003B2093"/>
    <w:rsid w:val="003B2D1D"/>
    <w:rsid w:val="003B2FE1"/>
    <w:rsid w:val="003B3B69"/>
    <w:rsid w:val="003B3D4C"/>
    <w:rsid w:val="003B3DBC"/>
    <w:rsid w:val="003B3DEB"/>
    <w:rsid w:val="003B4090"/>
    <w:rsid w:val="003B4B2D"/>
    <w:rsid w:val="003B4D03"/>
    <w:rsid w:val="003B5018"/>
    <w:rsid w:val="003B5262"/>
    <w:rsid w:val="003B54E5"/>
    <w:rsid w:val="003B5D36"/>
    <w:rsid w:val="003B5DB3"/>
    <w:rsid w:val="003B6CFD"/>
    <w:rsid w:val="003B6D00"/>
    <w:rsid w:val="003B6EAA"/>
    <w:rsid w:val="003B715E"/>
    <w:rsid w:val="003B79F2"/>
    <w:rsid w:val="003B7D55"/>
    <w:rsid w:val="003B7DE1"/>
    <w:rsid w:val="003B7EE7"/>
    <w:rsid w:val="003C0381"/>
    <w:rsid w:val="003C075A"/>
    <w:rsid w:val="003C0C97"/>
    <w:rsid w:val="003C24F4"/>
    <w:rsid w:val="003C3BD7"/>
    <w:rsid w:val="003C4CEF"/>
    <w:rsid w:val="003C5C15"/>
    <w:rsid w:val="003C6470"/>
    <w:rsid w:val="003C6739"/>
    <w:rsid w:val="003C7272"/>
    <w:rsid w:val="003C7426"/>
    <w:rsid w:val="003C7570"/>
    <w:rsid w:val="003C7611"/>
    <w:rsid w:val="003C7661"/>
    <w:rsid w:val="003C7710"/>
    <w:rsid w:val="003C775A"/>
    <w:rsid w:val="003C7C8C"/>
    <w:rsid w:val="003D0447"/>
    <w:rsid w:val="003D04FA"/>
    <w:rsid w:val="003D058E"/>
    <w:rsid w:val="003D0B88"/>
    <w:rsid w:val="003D170E"/>
    <w:rsid w:val="003D17C9"/>
    <w:rsid w:val="003D1823"/>
    <w:rsid w:val="003D1B0A"/>
    <w:rsid w:val="003D1CDA"/>
    <w:rsid w:val="003D2814"/>
    <w:rsid w:val="003D2B5E"/>
    <w:rsid w:val="003D351A"/>
    <w:rsid w:val="003D3A26"/>
    <w:rsid w:val="003D4D8F"/>
    <w:rsid w:val="003D5006"/>
    <w:rsid w:val="003D5A42"/>
    <w:rsid w:val="003D6377"/>
    <w:rsid w:val="003D653B"/>
    <w:rsid w:val="003D682D"/>
    <w:rsid w:val="003D6FA4"/>
    <w:rsid w:val="003D6FAE"/>
    <w:rsid w:val="003D7B03"/>
    <w:rsid w:val="003E031C"/>
    <w:rsid w:val="003E045D"/>
    <w:rsid w:val="003E04AF"/>
    <w:rsid w:val="003E083D"/>
    <w:rsid w:val="003E0B79"/>
    <w:rsid w:val="003E0E71"/>
    <w:rsid w:val="003E0EC2"/>
    <w:rsid w:val="003E1634"/>
    <w:rsid w:val="003E188E"/>
    <w:rsid w:val="003E1C23"/>
    <w:rsid w:val="003E1D64"/>
    <w:rsid w:val="003E1F11"/>
    <w:rsid w:val="003E29B4"/>
    <w:rsid w:val="003E2ACB"/>
    <w:rsid w:val="003E2BDF"/>
    <w:rsid w:val="003E2EB1"/>
    <w:rsid w:val="003E32B8"/>
    <w:rsid w:val="003E3FDB"/>
    <w:rsid w:val="003E4072"/>
    <w:rsid w:val="003E42DB"/>
    <w:rsid w:val="003E55A6"/>
    <w:rsid w:val="003E661F"/>
    <w:rsid w:val="003E68CC"/>
    <w:rsid w:val="003E6D91"/>
    <w:rsid w:val="003E6F75"/>
    <w:rsid w:val="003E7665"/>
    <w:rsid w:val="003E7CB6"/>
    <w:rsid w:val="003F03B1"/>
    <w:rsid w:val="003F0514"/>
    <w:rsid w:val="003F0EC6"/>
    <w:rsid w:val="003F187F"/>
    <w:rsid w:val="003F19CD"/>
    <w:rsid w:val="003F1A3F"/>
    <w:rsid w:val="003F1B97"/>
    <w:rsid w:val="003F1DF4"/>
    <w:rsid w:val="003F269A"/>
    <w:rsid w:val="003F3016"/>
    <w:rsid w:val="003F32A5"/>
    <w:rsid w:val="003F3592"/>
    <w:rsid w:val="003F3FD4"/>
    <w:rsid w:val="003F423C"/>
    <w:rsid w:val="003F48F5"/>
    <w:rsid w:val="003F4BBA"/>
    <w:rsid w:val="003F4BE0"/>
    <w:rsid w:val="003F527F"/>
    <w:rsid w:val="003F57C3"/>
    <w:rsid w:val="003F582F"/>
    <w:rsid w:val="003F607F"/>
    <w:rsid w:val="003F6722"/>
    <w:rsid w:val="003F6849"/>
    <w:rsid w:val="003F6B01"/>
    <w:rsid w:val="003F6D6E"/>
    <w:rsid w:val="003F6E05"/>
    <w:rsid w:val="003F767E"/>
    <w:rsid w:val="003F7D45"/>
    <w:rsid w:val="00400164"/>
    <w:rsid w:val="00400DAA"/>
    <w:rsid w:val="00401031"/>
    <w:rsid w:val="0040135E"/>
    <w:rsid w:val="00401DB8"/>
    <w:rsid w:val="00402642"/>
    <w:rsid w:val="004030E5"/>
    <w:rsid w:val="0040427F"/>
    <w:rsid w:val="004049AB"/>
    <w:rsid w:val="004049AE"/>
    <w:rsid w:val="004049BC"/>
    <w:rsid w:val="00404E26"/>
    <w:rsid w:val="00404E8A"/>
    <w:rsid w:val="00405A07"/>
    <w:rsid w:val="00406F11"/>
    <w:rsid w:val="004076FE"/>
    <w:rsid w:val="00407725"/>
    <w:rsid w:val="00407791"/>
    <w:rsid w:val="004079E9"/>
    <w:rsid w:val="00407C63"/>
    <w:rsid w:val="00407E57"/>
    <w:rsid w:val="004100CD"/>
    <w:rsid w:val="004109AD"/>
    <w:rsid w:val="00410B1A"/>
    <w:rsid w:val="00410C37"/>
    <w:rsid w:val="00410E69"/>
    <w:rsid w:val="00411028"/>
    <w:rsid w:val="0041130B"/>
    <w:rsid w:val="004116F3"/>
    <w:rsid w:val="004123AB"/>
    <w:rsid w:val="004123BC"/>
    <w:rsid w:val="00412807"/>
    <w:rsid w:val="004128A8"/>
    <w:rsid w:val="00412CD1"/>
    <w:rsid w:val="004130E6"/>
    <w:rsid w:val="00413300"/>
    <w:rsid w:val="004137DF"/>
    <w:rsid w:val="0041380C"/>
    <w:rsid w:val="0041381D"/>
    <w:rsid w:val="00413887"/>
    <w:rsid w:val="00414492"/>
    <w:rsid w:val="0041481C"/>
    <w:rsid w:val="004148FD"/>
    <w:rsid w:val="004150DA"/>
    <w:rsid w:val="00415426"/>
    <w:rsid w:val="00415976"/>
    <w:rsid w:val="00415B54"/>
    <w:rsid w:val="00415FFA"/>
    <w:rsid w:val="00416343"/>
    <w:rsid w:val="0041723B"/>
    <w:rsid w:val="00417315"/>
    <w:rsid w:val="00417628"/>
    <w:rsid w:val="00417B33"/>
    <w:rsid w:val="0042037A"/>
    <w:rsid w:val="0042094D"/>
    <w:rsid w:val="00421B72"/>
    <w:rsid w:val="00421DB7"/>
    <w:rsid w:val="00422CCD"/>
    <w:rsid w:val="00423A38"/>
    <w:rsid w:val="00423CB9"/>
    <w:rsid w:val="004248E0"/>
    <w:rsid w:val="004248FD"/>
    <w:rsid w:val="00424DAD"/>
    <w:rsid w:val="00424DF3"/>
    <w:rsid w:val="00425D1F"/>
    <w:rsid w:val="00426130"/>
    <w:rsid w:val="00426240"/>
    <w:rsid w:val="004263BD"/>
    <w:rsid w:val="00426874"/>
    <w:rsid w:val="00426B7C"/>
    <w:rsid w:val="00426D49"/>
    <w:rsid w:val="004272B0"/>
    <w:rsid w:val="00427734"/>
    <w:rsid w:val="004307FD"/>
    <w:rsid w:val="00430BBE"/>
    <w:rsid w:val="00430C22"/>
    <w:rsid w:val="00430EEF"/>
    <w:rsid w:val="00431790"/>
    <w:rsid w:val="00431D22"/>
    <w:rsid w:val="00431F86"/>
    <w:rsid w:val="0043254C"/>
    <w:rsid w:val="00432A20"/>
    <w:rsid w:val="00432D35"/>
    <w:rsid w:val="004333E6"/>
    <w:rsid w:val="00434A7A"/>
    <w:rsid w:val="00434FDE"/>
    <w:rsid w:val="0043536B"/>
    <w:rsid w:val="00435619"/>
    <w:rsid w:val="00435EBD"/>
    <w:rsid w:val="004365B5"/>
    <w:rsid w:val="00437399"/>
    <w:rsid w:val="00437A54"/>
    <w:rsid w:val="0044045C"/>
    <w:rsid w:val="00440588"/>
    <w:rsid w:val="00440D10"/>
    <w:rsid w:val="00441098"/>
    <w:rsid w:val="004418F2"/>
    <w:rsid w:val="00441DE4"/>
    <w:rsid w:val="00441F0C"/>
    <w:rsid w:val="00442AC3"/>
    <w:rsid w:val="00442E96"/>
    <w:rsid w:val="00442EAD"/>
    <w:rsid w:val="0044319A"/>
    <w:rsid w:val="00443666"/>
    <w:rsid w:val="00443AEE"/>
    <w:rsid w:val="00443CF4"/>
    <w:rsid w:val="00443E08"/>
    <w:rsid w:val="00443FA2"/>
    <w:rsid w:val="00444922"/>
    <w:rsid w:val="00444B49"/>
    <w:rsid w:val="004456EF"/>
    <w:rsid w:val="00446153"/>
    <w:rsid w:val="004463E0"/>
    <w:rsid w:val="00446C7C"/>
    <w:rsid w:val="004471F4"/>
    <w:rsid w:val="00447643"/>
    <w:rsid w:val="004501DF"/>
    <w:rsid w:val="0045026F"/>
    <w:rsid w:val="00450657"/>
    <w:rsid w:val="00450A2C"/>
    <w:rsid w:val="004510C1"/>
    <w:rsid w:val="004516D2"/>
    <w:rsid w:val="0045179C"/>
    <w:rsid w:val="00451C94"/>
    <w:rsid w:val="0045203B"/>
    <w:rsid w:val="004526B0"/>
    <w:rsid w:val="0045333D"/>
    <w:rsid w:val="0045340A"/>
    <w:rsid w:val="00453973"/>
    <w:rsid w:val="00454A9F"/>
    <w:rsid w:val="00454BE7"/>
    <w:rsid w:val="00454C4F"/>
    <w:rsid w:val="00454E90"/>
    <w:rsid w:val="004552E2"/>
    <w:rsid w:val="00455A0D"/>
    <w:rsid w:val="00455C38"/>
    <w:rsid w:val="00455CB8"/>
    <w:rsid w:val="00455F8C"/>
    <w:rsid w:val="0045610E"/>
    <w:rsid w:val="00456709"/>
    <w:rsid w:val="0045684C"/>
    <w:rsid w:val="00456BD3"/>
    <w:rsid w:val="00456C0E"/>
    <w:rsid w:val="00456F3B"/>
    <w:rsid w:val="0045756F"/>
    <w:rsid w:val="00457684"/>
    <w:rsid w:val="004578F5"/>
    <w:rsid w:val="004579F5"/>
    <w:rsid w:val="0046103F"/>
    <w:rsid w:val="00461170"/>
    <w:rsid w:val="00461828"/>
    <w:rsid w:val="00461FAD"/>
    <w:rsid w:val="0046220F"/>
    <w:rsid w:val="004622E7"/>
    <w:rsid w:val="004623E7"/>
    <w:rsid w:val="00462591"/>
    <w:rsid w:val="0046297B"/>
    <w:rsid w:val="0046328A"/>
    <w:rsid w:val="004632BB"/>
    <w:rsid w:val="00463997"/>
    <w:rsid w:val="00463BE8"/>
    <w:rsid w:val="00463C3F"/>
    <w:rsid w:val="00463E7B"/>
    <w:rsid w:val="004641AB"/>
    <w:rsid w:val="00464582"/>
    <w:rsid w:val="004645BF"/>
    <w:rsid w:val="00466648"/>
    <w:rsid w:val="004674B9"/>
    <w:rsid w:val="00467A94"/>
    <w:rsid w:val="00470130"/>
    <w:rsid w:val="00470BC1"/>
    <w:rsid w:val="00470EDA"/>
    <w:rsid w:val="004718D8"/>
    <w:rsid w:val="0047198F"/>
    <w:rsid w:val="00471C18"/>
    <w:rsid w:val="0047238B"/>
    <w:rsid w:val="00473C89"/>
    <w:rsid w:val="00473FAA"/>
    <w:rsid w:val="00474025"/>
    <w:rsid w:val="00474063"/>
    <w:rsid w:val="0047417A"/>
    <w:rsid w:val="004742E2"/>
    <w:rsid w:val="00475C7D"/>
    <w:rsid w:val="0047604C"/>
    <w:rsid w:val="00476B5D"/>
    <w:rsid w:val="004771ED"/>
    <w:rsid w:val="004774BA"/>
    <w:rsid w:val="00477A18"/>
    <w:rsid w:val="00480968"/>
    <w:rsid w:val="00481454"/>
    <w:rsid w:val="00482495"/>
    <w:rsid w:val="004832B4"/>
    <w:rsid w:val="004834C5"/>
    <w:rsid w:val="004837DF"/>
    <w:rsid w:val="00483C67"/>
    <w:rsid w:val="00484421"/>
    <w:rsid w:val="004847FA"/>
    <w:rsid w:val="00484CD3"/>
    <w:rsid w:val="0048547C"/>
    <w:rsid w:val="00485FF7"/>
    <w:rsid w:val="004862D0"/>
    <w:rsid w:val="0048685D"/>
    <w:rsid w:val="00486F1B"/>
    <w:rsid w:val="00486F88"/>
    <w:rsid w:val="004872CE"/>
    <w:rsid w:val="0048742E"/>
    <w:rsid w:val="004874C2"/>
    <w:rsid w:val="004879CD"/>
    <w:rsid w:val="00487D8D"/>
    <w:rsid w:val="0049064B"/>
    <w:rsid w:val="004912F1"/>
    <w:rsid w:val="00491398"/>
    <w:rsid w:val="00491B33"/>
    <w:rsid w:val="00492093"/>
    <w:rsid w:val="0049296B"/>
    <w:rsid w:val="00492D59"/>
    <w:rsid w:val="00493005"/>
    <w:rsid w:val="004931AE"/>
    <w:rsid w:val="00494814"/>
    <w:rsid w:val="00495259"/>
    <w:rsid w:val="004953A0"/>
    <w:rsid w:val="004955A6"/>
    <w:rsid w:val="004957DB"/>
    <w:rsid w:val="004958BA"/>
    <w:rsid w:val="00495D96"/>
    <w:rsid w:val="00496789"/>
    <w:rsid w:val="00496C13"/>
    <w:rsid w:val="00497154"/>
    <w:rsid w:val="004978C5"/>
    <w:rsid w:val="00497C28"/>
    <w:rsid w:val="004A0513"/>
    <w:rsid w:val="004A0663"/>
    <w:rsid w:val="004A06C0"/>
    <w:rsid w:val="004A0B1E"/>
    <w:rsid w:val="004A0F85"/>
    <w:rsid w:val="004A0FB2"/>
    <w:rsid w:val="004A126D"/>
    <w:rsid w:val="004A1327"/>
    <w:rsid w:val="004A19CB"/>
    <w:rsid w:val="004A1C77"/>
    <w:rsid w:val="004A2278"/>
    <w:rsid w:val="004A2AA7"/>
    <w:rsid w:val="004A2D2B"/>
    <w:rsid w:val="004A2FCC"/>
    <w:rsid w:val="004A3ED8"/>
    <w:rsid w:val="004A4015"/>
    <w:rsid w:val="004A5279"/>
    <w:rsid w:val="004A52C8"/>
    <w:rsid w:val="004A538D"/>
    <w:rsid w:val="004A55E6"/>
    <w:rsid w:val="004A5B76"/>
    <w:rsid w:val="004A5E52"/>
    <w:rsid w:val="004A5ECF"/>
    <w:rsid w:val="004A616C"/>
    <w:rsid w:val="004A617E"/>
    <w:rsid w:val="004A6577"/>
    <w:rsid w:val="004A6AAA"/>
    <w:rsid w:val="004A6BD9"/>
    <w:rsid w:val="004A70C3"/>
    <w:rsid w:val="004A7F9F"/>
    <w:rsid w:val="004B02F6"/>
    <w:rsid w:val="004B06A9"/>
    <w:rsid w:val="004B154D"/>
    <w:rsid w:val="004B1C39"/>
    <w:rsid w:val="004B21CF"/>
    <w:rsid w:val="004B2534"/>
    <w:rsid w:val="004B27D9"/>
    <w:rsid w:val="004B2883"/>
    <w:rsid w:val="004B306A"/>
    <w:rsid w:val="004B311C"/>
    <w:rsid w:val="004B32B2"/>
    <w:rsid w:val="004B332E"/>
    <w:rsid w:val="004B344A"/>
    <w:rsid w:val="004B3B61"/>
    <w:rsid w:val="004B3B68"/>
    <w:rsid w:val="004B40FE"/>
    <w:rsid w:val="004B4990"/>
    <w:rsid w:val="004B4E1B"/>
    <w:rsid w:val="004B51F2"/>
    <w:rsid w:val="004B53C5"/>
    <w:rsid w:val="004B5455"/>
    <w:rsid w:val="004B5D7B"/>
    <w:rsid w:val="004B64A7"/>
    <w:rsid w:val="004B7075"/>
    <w:rsid w:val="004B7265"/>
    <w:rsid w:val="004B7600"/>
    <w:rsid w:val="004C0C1E"/>
    <w:rsid w:val="004C0C7A"/>
    <w:rsid w:val="004C0E66"/>
    <w:rsid w:val="004C100C"/>
    <w:rsid w:val="004C1E00"/>
    <w:rsid w:val="004C22F8"/>
    <w:rsid w:val="004C2AE2"/>
    <w:rsid w:val="004C34B9"/>
    <w:rsid w:val="004C3AE3"/>
    <w:rsid w:val="004C3EEF"/>
    <w:rsid w:val="004C40FB"/>
    <w:rsid w:val="004C453A"/>
    <w:rsid w:val="004C5094"/>
    <w:rsid w:val="004C5110"/>
    <w:rsid w:val="004C52BB"/>
    <w:rsid w:val="004C564E"/>
    <w:rsid w:val="004C568A"/>
    <w:rsid w:val="004C56DE"/>
    <w:rsid w:val="004C5C34"/>
    <w:rsid w:val="004C6638"/>
    <w:rsid w:val="004C67DD"/>
    <w:rsid w:val="004C70D1"/>
    <w:rsid w:val="004C7D10"/>
    <w:rsid w:val="004C7DEA"/>
    <w:rsid w:val="004D0580"/>
    <w:rsid w:val="004D060C"/>
    <w:rsid w:val="004D0C97"/>
    <w:rsid w:val="004D0F1F"/>
    <w:rsid w:val="004D0FC8"/>
    <w:rsid w:val="004D16AD"/>
    <w:rsid w:val="004D1AE6"/>
    <w:rsid w:val="004D1C55"/>
    <w:rsid w:val="004D2163"/>
    <w:rsid w:val="004D2191"/>
    <w:rsid w:val="004D254C"/>
    <w:rsid w:val="004D29EB"/>
    <w:rsid w:val="004D374D"/>
    <w:rsid w:val="004D396A"/>
    <w:rsid w:val="004D3C11"/>
    <w:rsid w:val="004D45F9"/>
    <w:rsid w:val="004D4C06"/>
    <w:rsid w:val="004D4CD9"/>
    <w:rsid w:val="004D52EB"/>
    <w:rsid w:val="004D532E"/>
    <w:rsid w:val="004D56FC"/>
    <w:rsid w:val="004D586B"/>
    <w:rsid w:val="004D58F5"/>
    <w:rsid w:val="004D65DB"/>
    <w:rsid w:val="004D6B0D"/>
    <w:rsid w:val="004E0240"/>
    <w:rsid w:val="004E0C04"/>
    <w:rsid w:val="004E0EED"/>
    <w:rsid w:val="004E19C7"/>
    <w:rsid w:val="004E2199"/>
    <w:rsid w:val="004E2366"/>
    <w:rsid w:val="004E2B09"/>
    <w:rsid w:val="004E3189"/>
    <w:rsid w:val="004E31DB"/>
    <w:rsid w:val="004E3E4F"/>
    <w:rsid w:val="004E4A23"/>
    <w:rsid w:val="004E54E3"/>
    <w:rsid w:val="004E5AE6"/>
    <w:rsid w:val="004E5DE1"/>
    <w:rsid w:val="004E5F39"/>
    <w:rsid w:val="004E5F49"/>
    <w:rsid w:val="004E6072"/>
    <w:rsid w:val="004E6B40"/>
    <w:rsid w:val="004E6B4E"/>
    <w:rsid w:val="004E77FD"/>
    <w:rsid w:val="004F0B40"/>
    <w:rsid w:val="004F1CB6"/>
    <w:rsid w:val="004F22F5"/>
    <w:rsid w:val="004F245F"/>
    <w:rsid w:val="004F2B97"/>
    <w:rsid w:val="004F2DD8"/>
    <w:rsid w:val="004F31EE"/>
    <w:rsid w:val="004F3A0E"/>
    <w:rsid w:val="004F3C8F"/>
    <w:rsid w:val="004F4296"/>
    <w:rsid w:val="004F48A5"/>
    <w:rsid w:val="004F4D2D"/>
    <w:rsid w:val="004F5477"/>
    <w:rsid w:val="004F6B1B"/>
    <w:rsid w:val="004F73DC"/>
    <w:rsid w:val="004F7965"/>
    <w:rsid w:val="004F7DCA"/>
    <w:rsid w:val="004F7F11"/>
    <w:rsid w:val="004F7F61"/>
    <w:rsid w:val="005005C6"/>
    <w:rsid w:val="00500CED"/>
    <w:rsid w:val="005016CB"/>
    <w:rsid w:val="005017F9"/>
    <w:rsid w:val="00501CFA"/>
    <w:rsid w:val="00501FA0"/>
    <w:rsid w:val="0050255B"/>
    <w:rsid w:val="00502BE3"/>
    <w:rsid w:val="00502F8F"/>
    <w:rsid w:val="00503B9F"/>
    <w:rsid w:val="00503D69"/>
    <w:rsid w:val="005043D2"/>
    <w:rsid w:val="00504597"/>
    <w:rsid w:val="0050468E"/>
    <w:rsid w:val="00504E42"/>
    <w:rsid w:val="0050548B"/>
    <w:rsid w:val="00505C91"/>
    <w:rsid w:val="00505DC4"/>
    <w:rsid w:val="00506950"/>
    <w:rsid w:val="00506B83"/>
    <w:rsid w:val="0050794C"/>
    <w:rsid w:val="00507CCA"/>
    <w:rsid w:val="005111ED"/>
    <w:rsid w:val="005116C7"/>
    <w:rsid w:val="00511BEE"/>
    <w:rsid w:val="005120BF"/>
    <w:rsid w:val="0051279E"/>
    <w:rsid w:val="00512BF2"/>
    <w:rsid w:val="00513156"/>
    <w:rsid w:val="005134F9"/>
    <w:rsid w:val="00513926"/>
    <w:rsid w:val="005139A3"/>
    <w:rsid w:val="00513C2F"/>
    <w:rsid w:val="00513FC6"/>
    <w:rsid w:val="005140A0"/>
    <w:rsid w:val="005146D1"/>
    <w:rsid w:val="005148E9"/>
    <w:rsid w:val="0051535B"/>
    <w:rsid w:val="005158D0"/>
    <w:rsid w:val="00515A0D"/>
    <w:rsid w:val="00515F9C"/>
    <w:rsid w:val="00516172"/>
    <w:rsid w:val="00516835"/>
    <w:rsid w:val="005174F0"/>
    <w:rsid w:val="005177CA"/>
    <w:rsid w:val="00517D0D"/>
    <w:rsid w:val="00517DF7"/>
    <w:rsid w:val="00520482"/>
    <w:rsid w:val="005205AD"/>
    <w:rsid w:val="005206A8"/>
    <w:rsid w:val="005208CA"/>
    <w:rsid w:val="00520934"/>
    <w:rsid w:val="00520981"/>
    <w:rsid w:val="005209A3"/>
    <w:rsid w:val="00521006"/>
    <w:rsid w:val="005219A7"/>
    <w:rsid w:val="005219D9"/>
    <w:rsid w:val="00521CB3"/>
    <w:rsid w:val="005220CC"/>
    <w:rsid w:val="005222E9"/>
    <w:rsid w:val="0052232B"/>
    <w:rsid w:val="005225D8"/>
    <w:rsid w:val="005228C1"/>
    <w:rsid w:val="00522BA4"/>
    <w:rsid w:val="00523041"/>
    <w:rsid w:val="005230ED"/>
    <w:rsid w:val="00523156"/>
    <w:rsid w:val="00523DC9"/>
    <w:rsid w:val="00523E7F"/>
    <w:rsid w:val="00524994"/>
    <w:rsid w:val="00524AAB"/>
    <w:rsid w:val="00524C14"/>
    <w:rsid w:val="00524F01"/>
    <w:rsid w:val="00525620"/>
    <w:rsid w:val="005256C4"/>
    <w:rsid w:val="00525AAB"/>
    <w:rsid w:val="00525C28"/>
    <w:rsid w:val="00525CEF"/>
    <w:rsid w:val="005263DA"/>
    <w:rsid w:val="00526504"/>
    <w:rsid w:val="00526664"/>
    <w:rsid w:val="005266A2"/>
    <w:rsid w:val="005268ED"/>
    <w:rsid w:val="00526993"/>
    <w:rsid w:val="00526BC3"/>
    <w:rsid w:val="005300FA"/>
    <w:rsid w:val="005310D3"/>
    <w:rsid w:val="005310F3"/>
    <w:rsid w:val="00531301"/>
    <w:rsid w:val="00531CF0"/>
    <w:rsid w:val="005326D6"/>
    <w:rsid w:val="005329B2"/>
    <w:rsid w:val="0053372A"/>
    <w:rsid w:val="0053472F"/>
    <w:rsid w:val="00534DA3"/>
    <w:rsid w:val="0053531A"/>
    <w:rsid w:val="0053541E"/>
    <w:rsid w:val="0053558A"/>
    <w:rsid w:val="005369D2"/>
    <w:rsid w:val="0053734A"/>
    <w:rsid w:val="005378A7"/>
    <w:rsid w:val="00537EE7"/>
    <w:rsid w:val="0054003C"/>
    <w:rsid w:val="00540B49"/>
    <w:rsid w:val="00541007"/>
    <w:rsid w:val="0054134C"/>
    <w:rsid w:val="00541736"/>
    <w:rsid w:val="0054238E"/>
    <w:rsid w:val="00542591"/>
    <w:rsid w:val="00542762"/>
    <w:rsid w:val="00542FD1"/>
    <w:rsid w:val="00544050"/>
    <w:rsid w:val="00544054"/>
    <w:rsid w:val="005442EA"/>
    <w:rsid w:val="00544403"/>
    <w:rsid w:val="00544640"/>
    <w:rsid w:val="00544D0C"/>
    <w:rsid w:val="00545037"/>
    <w:rsid w:val="005452DC"/>
    <w:rsid w:val="005457B0"/>
    <w:rsid w:val="0054634C"/>
    <w:rsid w:val="00546EFE"/>
    <w:rsid w:val="005478CE"/>
    <w:rsid w:val="00547980"/>
    <w:rsid w:val="00547FD1"/>
    <w:rsid w:val="00550156"/>
    <w:rsid w:val="0055023E"/>
    <w:rsid w:val="00550539"/>
    <w:rsid w:val="005506E9"/>
    <w:rsid w:val="00550718"/>
    <w:rsid w:val="0055094A"/>
    <w:rsid w:val="005509F9"/>
    <w:rsid w:val="00550A4B"/>
    <w:rsid w:val="0055107C"/>
    <w:rsid w:val="00551F08"/>
    <w:rsid w:val="00552433"/>
    <w:rsid w:val="00552B9C"/>
    <w:rsid w:val="00552F44"/>
    <w:rsid w:val="00553C04"/>
    <w:rsid w:val="00553E84"/>
    <w:rsid w:val="00554599"/>
    <w:rsid w:val="00554CD8"/>
    <w:rsid w:val="005550EE"/>
    <w:rsid w:val="00555140"/>
    <w:rsid w:val="00555D43"/>
    <w:rsid w:val="00557110"/>
    <w:rsid w:val="00557ADB"/>
    <w:rsid w:val="00557C92"/>
    <w:rsid w:val="005600EA"/>
    <w:rsid w:val="00560101"/>
    <w:rsid w:val="0056048A"/>
    <w:rsid w:val="00560B7E"/>
    <w:rsid w:val="00560E22"/>
    <w:rsid w:val="00560E7C"/>
    <w:rsid w:val="00560F82"/>
    <w:rsid w:val="005613AC"/>
    <w:rsid w:val="005615A3"/>
    <w:rsid w:val="00561755"/>
    <w:rsid w:val="005617B4"/>
    <w:rsid w:val="0056197A"/>
    <w:rsid w:val="00561AB2"/>
    <w:rsid w:val="00562232"/>
    <w:rsid w:val="00562B7E"/>
    <w:rsid w:val="005631BF"/>
    <w:rsid w:val="005631F5"/>
    <w:rsid w:val="00563426"/>
    <w:rsid w:val="00563823"/>
    <w:rsid w:val="00563936"/>
    <w:rsid w:val="00563BBF"/>
    <w:rsid w:val="00564804"/>
    <w:rsid w:val="00564D50"/>
    <w:rsid w:val="005658BB"/>
    <w:rsid w:val="00565949"/>
    <w:rsid w:val="00565B26"/>
    <w:rsid w:val="00565C17"/>
    <w:rsid w:val="00565D74"/>
    <w:rsid w:val="00565F5B"/>
    <w:rsid w:val="0056613C"/>
    <w:rsid w:val="00566363"/>
    <w:rsid w:val="00566733"/>
    <w:rsid w:val="00566768"/>
    <w:rsid w:val="0056718F"/>
    <w:rsid w:val="00567464"/>
    <w:rsid w:val="00567AA8"/>
    <w:rsid w:val="00567B12"/>
    <w:rsid w:val="00570BC5"/>
    <w:rsid w:val="005724D8"/>
    <w:rsid w:val="00572E07"/>
    <w:rsid w:val="005730F6"/>
    <w:rsid w:val="00573953"/>
    <w:rsid w:val="00574171"/>
    <w:rsid w:val="00574204"/>
    <w:rsid w:val="00574586"/>
    <w:rsid w:val="00574A86"/>
    <w:rsid w:val="00574E82"/>
    <w:rsid w:val="00574EC6"/>
    <w:rsid w:val="00574F53"/>
    <w:rsid w:val="005754B7"/>
    <w:rsid w:val="00575B3D"/>
    <w:rsid w:val="00575DAB"/>
    <w:rsid w:val="00576273"/>
    <w:rsid w:val="005771CA"/>
    <w:rsid w:val="00577890"/>
    <w:rsid w:val="00577D7F"/>
    <w:rsid w:val="00577FF7"/>
    <w:rsid w:val="005804A6"/>
    <w:rsid w:val="00580847"/>
    <w:rsid w:val="00580927"/>
    <w:rsid w:val="00580941"/>
    <w:rsid w:val="00580B8E"/>
    <w:rsid w:val="00580DC1"/>
    <w:rsid w:val="00581E96"/>
    <w:rsid w:val="00582233"/>
    <w:rsid w:val="005826B0"/>
    <w:rsid w:val="0058312F"/>
    <w:rsid w:val="0058348D"/>
    <w:rsid w:val="00584AED"/>
    <w:rsid w:val="00584CFD"/>
    <w:rsid w:val="00584EEE"/>
    <w:rsid w:val="005854B9"/>
    <w:rsid w:val="005854E1"/>
    <w:rsid w:val="00585D8E"/>
    <w:rsid w:val="005877FC"/>
    <w:rsid w:val="00587CD8"/>
    <w:rsid w:val="005903A4"/>
    <w:rsid w:val="005905BD"/>
    <w:rsid w:val="005909FD"/>
    <w:rsid w:val="0059143C"/>
    <w:rsid w:val="00592670"/>
    <w:rsid w:val="00593608"/>
    <w:rsid w:val="00593AD1"/>
    <w:rsid w:val="00594150"/>
    <w:rsid w:val="0059435F"/>
    <w:rsid w:val="005943C1"/>
    <w:rsid w:val="005946C4"/>
    <w:rsid w:val="005953CA"/>
    <w:rsid w:val="00595FC4"/>
    <w:rsid w:val="005960BB"/>
    <w:rsid w:val="0059616D"/>
    <w:rsid w:val="0059627F"/>
    <w:rsid w:val="00596381"/>
    <w:rsid w:val="00596891"/>
    <w:rsid w:val="00596AA9"/>
    <w:rsid w:val="00596BF2"/>
    <w:rsid w:val="00596CEC"/>
    <w:rsid w:val="00597FC7"/>
    <w:rsid w:val="005A0BB6"/>
    <w:rsid w:val="005A13C9"/>
    <w:rsid w:val="005A1A74"/>
    <w:rsid w:val="005A20BC"/>
    <w:rsid w:val="005A2138"/>
    <w:rsid w:val="005A24D2"/>
    <w:rsid w:val="005A305E"/>
    <w:rsid w:val="005A32B2"/>
    <w:rsid w:val="005A3F70"/>
    <w:rsid w:val="005A42D0"/>
    <w:rsid w:val="005A4589"/>
    <w:rsid w:val="005A48C4"/>
    <w:rsid w:val="005A4960"/>
    <w:rsid w:val="005A4987"/>
    <w:rsid w:val="005A4A41"/>
    <w:rsid w:val="005A55B4"/>
    <w:rsid w:val="005A5CF5"/>
    <w:rsid w:val="005A5DD0"/>
    <w:rsid w:val="005A60C0"/>
    <w:rsid w:val="005A6657"/>
    <w:rsid w:val="005A6EC5"/>
    <w:rsid w:val="005A6FBB"/>
    <w:rsid w:val="005A7537"/>
    <w:rsid w:val="005A7BBA"/>
    <w:rsid w:val="005A7C77"/>
    <w:rsid w:val="005B063B"/>
    <w:rsid w:val="005B0BFA"/>
    <w:rsid w:val="005B1669"/>
    <w:rsid w:val="005B2121"/>
    <w:rsid w:val="005B2151"/>
    <w:rsid w:val="005B2451"/>
    <w:rsid w:val="005B29E7"/>
    <w:rsid w:val="005B2BB4"/>
    <w:rsid w:val="005B31CA"/>
    <w:rsid w:val="005B49A8"/>
    <w:rsid w:val="005B4DEC"/>
    <w:rsid w:val="005B4F52"/>
    <w:rsid w:val="005B5104"/>
    <w:rsid w:val="005B5206"/>
    <w:rsid w:val="005B526A"/>
    <w:rsid w:val="005B5776"/>
    <w:rsid w:val="005B5A78"/>
    <w:rsid w:val="005B6434"/>
    <w:rsid w:val="005B65EC"/>
    <w:rsid w:val="005B68E7"/>
    <w:rsid w:val="005B6AC7"/>
    <w:rsid w:val="005B7700"/>
    <w:rsid w:val="005B7A45"/>
    <w:rsid w:val="005B7FC0"/>
    <w:rsid w:val="005C012D"/>
    <w:rsid w:val="005C0677"/>
    <w:rsid w:val="005C0A12"/>
    <w:rsid w:val="005C0C16"/>
    <w:rsid w:val="005C0D93"/>
    <w:rsid w:val="005C15DE"/>
    <w:rsid w:val="005C169B"/>
    <w:rsid w:val="005C19A1"/>
    <w:rsid w:val="005C19AF"/>
    <w:rsid w:val="005C19C8"/>
    <w:rsid w:val="005C1EC8"/>
    <w:rsid w:val="005C20A4"/>
    <w:rsid w:val="005C3F4E"/>
    <w:rsid w:val="005C4124"/>
    <w:rsid w:val="005C41A1"/>
    <w:rsid w:val="005C46D1"/>
    <w:rsid w:val="005C49B9"/>
    <w:rsid w:val="005C500A"/>
    <w:rsid w:val="005C5A3E"/>
    <w:rsid w:val="005C63A8"/>
    <w:rsid w:val="005C6EC3"/>
    <w:rsid w:val="005C7389"/>
    <w:rsid w:val="005C7826"/>
    <w:rsid w:val="005C7C87"/>
    <w:rsid w:val="005C7CFF"/>
    <w:rsid w:val="005C7E59"/>
    <w:rsid w:val="005D047E"/>
    <w:rsid w:val="005D0539"/>
    <w:rsid w:val="005D08D8"/>
    <w:rsid w:val="005D0D07"/>
    <w:rsid w:val="005D1033"/>
    <w:rsid w:val="005D11D0"/>
    <w:rsid w:val="005D156F"/>
    <w:rsid w:val="005D16F9"/>
    <w:rsid w:val="005D2034"/>
    <w:rsid w:val="005D3460"/>
    <w:rsid w:val="005D4086"/>
    <w:rsid w:val="005D50D4"/>
    <w:rsid w:val="005D51AB"/>
    <w:rsid w:val="005D562F"/>
    <w:rsid w:val="005D5B41"/>
    <w:rsid w:val="005D5FCB"/>
    <w:rsid w:val="005D62AB"/>
    <w:rsid w:val="005D71A0"/>
    <w:rsid w:val="005D71B7"/>
    <w:rsid w:val="005D7DB4"/>
    <w:rsid w:val="005E060E"/>
    <w:rsid w:val="005E0837"/>
    <w:rsid w:val="005E220D"/>
    <w:rsid w:val="005E2D85"/>
    <w:rsid w:val="005E2D8C"/>
    <w:rsid w:val="005E30C7"/>
    <w:rsid w:val="005E32FA"/>
    <w:rsid w:val="005E33FB"/>
    <w:rsid w:val="005E3536"/>
    <w:rsid w:val="005E3D02"/>
    <w:rsid w:val="005E3D12"/>
    <w:rsid w:val="005E3FE1"/>
    <w:rsid w:val="005E4018"/>
    <w:rsid w:val="005E460D"/>
    <w:rsid w:val="005E4F8B"/>
    <w:rsid w:val="005E55B8"/>
    <w:rsid w:val="005E5AB3"/>
    <w:rsid w:val="005E6128"/>
    <w:rsid w:val="005E6438"/>
    <w:rsid w:val="005E6558"/>
    <w:rsid w:val="005E6F37"/>
    <w:rsid w:val="005E73CA"/>
    <w:rsid w:val="005E78E2"/>
    <w:rsid w:val="005E7ABE"/>
    <w:rsid w:val="005F024A"/>
    <w:rsid w:val="005F086B"/>
    <w:rsid w:val="005F0914"/>
    <w:rsid w:val="005F0AEC"/>
    <w:rsid w:val="005F0BF5"/>
    <w:rsid w:val="005F147F"/>
    <w:rsid w:val="005F194A"/>
    <w:rsid w:val="005F1AFA"/>
    <w:rsid w:val="005F1D2A"/>
    <w:rsid w:val="005F23FF"/>
    <w:rsid w:val="005F266D"/>
    <w:rsid w:val="005F373C"/>
    <w:rsid w:val="005F3E51"/>
    <w:rsid w:val="005F41FA"/>
    <w:rsid w:val="005F5913"/>
    <w:rsid w:val="005F738C"/>
    <w:rsid w:val="005F7557"/>
    <w:rsid w:val="005F78E9"/>
    <w:rsid w:val="005F7AB0"/>
    <w:rsid w:val="005F7BBD"/>
    <w:rsid w:val="006001D0"/>
    <w:rsid w:val="006004C9"/>
    <w:rsid w:val="0060099E"/>
    <w:rsid w:val="00600D60"/>
    <w:rsid w:val="00600D7C"/>
    <w:rsid w:val="0060183F"/>
    <w:rsid w:val="006020BC"/>
    <w:rsid w:val="006023D3"/>
    <w:rsid w:val="0060290C"/>
    <w:rsid w:val="0060314A"/>
    <w:rsid w:val="006037EA"/>
    <w:rsid w:val="00603A23"/>
    <w:rsid w:val="00603D40"/>
    <w:rsid w:val="00604731"/>
    <w:rsid w:val="006047F2"/>
    <w:rsid w:val="00604B43"/>
    <w:rsid w:val="00605270"/>
    <w:rsid w:val="00605B3E"/>
    <w:rsid w:val="00605FA3"/>
    <w:rsid w:val="0060691F"/>
    <w:rsid w:val="00606CAA"/>
    <w:rsid w:val="006079F4"/>
    <w:rsid w:val="00610034"/>
    <w:rsid w:val="0061004C"/>
    <w:rsid w:val="0061069F"/>
    <w:rsid w:val="0061150B"/>
    <w:rsid w:val="00611E87"/>
    <w:rsid w:val="0061258F"/>
    <w:rsid w:val="00612849"/>
    <w:rsid w:val="00612FD7"/>
    <w:rsid w:val="00612FFF"/>
    <w:rsid w:val="00613249"/>
    <w:rsid w:val="006135CE"/>
    <w:rsid w:val="006136B9"/>
    <w:rsid w:val="006149F7"/>
    <w:rsid w:val="00614EAD"/>
    <w:rsid w:val="006150EE"/>
    <w:rsid w:val="00615117"/>
    <w:rsid w:val="0061536D"/>
    <w:rsid w:val="00615713"/>
    <w:rsid w:val="00615789"/>
    <w:rsid w:val="00615BCE"/>
    <w:rsid w:val="00615EF8"/>
    <w:rsid w:val="00615F1D"/>
    <w:rsid w:val="00616424"/>
    <w:rsid w:val="00616AFB"/>
    <w:rsid w:val="00616C56"/>
    <w:rsid w:val="00617500"/>
    <w:rsid w:val="006176F5"/>
    <w:rsid w:val="006179A5"/>
    <w:rsid w:val="00617B46"/>
    <w:rsid w:val="00617C72"/>
    <w:rsid w:val="00620EC0"/>
    <w:rsid w:val="00621419"/>
    <w:rsid w:val="00621752"/>
    <w:rsid w:val="006220AC"/>
    <w:rsid w:val="006221B9"/>
    <w:rsid w:val="00623070"/>
    <w:rsid w:val="00623F91"/>
    <w:rsid w:val="0062454E"/>
    <w:rsid w:val="00624D11"/>
    <w:rsid w:val="00625275"/>
    <w:rsid w:val="0062527F"/>
    <w:rsid w:val="0062578A"/>
    <w:rsid w:val="006260F7"/>
    <w:rsid w:val="00626183"/>
    <w:rsid w:val="006267C0"/>
    <w:rsid w:val="00627278"/>
    <w:rsid w:val="0062789E"/>
    <w:rsid w:val="00627CBF"/>
    <w:rsid w:val="00630053"/>
    <w:rsid w:val="00630E09"/>
    <w:rsid w:val="00630F22"/>
    <w:rsid w:val="0063151E"/>
    <w:rsid w:val="00631FED"/>
    <w:rsid w:val="006325AB"/>
    <w:rsid w:val="006327E3"/>
    <w:rsid w:val="006329C2"/>
    <w:rsid w:val="00632BD5"/>
    <w:rsid w:val="006336C5"/>
    <w:rsid w:val="00633AF4"/>
    <w:rsid w:val="00633D5D"/>
    <w:rsid w:val="006342AB"/>
    <w:rsid w:val="00634720"/>
    <w:rsid w:val="00634BB1"/>
    <w:rsid w:val="00634F01"/>
    <w:rsid w:val="00634F5B"/>
    <w:rsid w:val="00634FE8"/>
    <w:rsid w:val="006355F1"/>
    <w:rsid w:val="006356EC"/>
    <w:rsid w:val="00635888"/>
    <w:rsid w:val="006360CE"/>
    <w:rsid w:val="00636802"/>
    <w:rsid w:val="00636C90"/>
    <w:rsid w:val="00636D41"/>
    <w:rsid w:val="00636DDE"/>
    <w:rsid w:val="006372A2"/>
    <w:rsid w:val="00637AEB"/>
    <w:rsid w:val="006407B1"/>
    <w:rsid w:val="00640803"/>
    <w:rsid w:val="00640A10"/>
    <w:rsid w:val="006418CA"/>
    <w:rsid w:val="00641F63"/>
    <w:rsid w:val="00642623"/>
    <w:rsid w:val="00642797"/>
    <w:rsid w:val="00642D0D"/>
    <w:rsid w:val="0064317C"/>
    <w:rsid w:val="00643908"/>
    <w:rsid w:val="00643961"/>
    <w:rsid w:val="00644317"/>
    <w:rsid w:val="00644510"/>
    <w:rsid w:val="006445FE"/>
    <w:rsid w:val="00645070"/>
    <w:rsid w:val="00647261"/>
    <w:rsid w:val="0064737F"/>
    <w:rsid w:val="00647AC1"/>
    <w:rsid w:val="00647EB3"/>
    <w:rsid w:val="00650790"/>
    <w:rsid w:val="006508CE"/>
    <w:rsid w:val="00651216"/>
    <w:rsid w:val="0065158D"/>
    <w:rsid w:val="00651996"/>
    <w:rsid w:val="00651FBB"/>
    <w:rsid w:val="0065247B"/>
    <w:rsid w:val="006529AF"/>
    <w:rsid w:val="00652D49"/>
    <w:rsid w:val="0065343C"/>
    <w:rsid w:val="00653B6A"/>
    <w:rsid w:val="00654530"/>
    <w:rsid w:val="00654CA3"/>
    <w:rsid w:val="0065501E"/>
    <w:rsid w:val="006555C7"/>
    <w:rsid w:val="00655622"/>
    <w:rsid w:val="006556AF"/>
    <w:rsid w:val="006559F2"/>
    <w:rsid w:val="00655D0B"/>
    <w:rsid w:val="00656A47"/>
    <w:rsid w:val="00657214"/>
    <w:rsid w:val="0065737D"/>
    <w:rsid w:val="006603B6"/>
    <w:rsid w:val="00660626"/>
    <w:rsid w:val="00661BA5"/>
    <w:rsid w:val="00661C02"/>
    <w:rsid w:val="00662477"/>
    <w:rsid w:val="00662554"/>
    <w:rsid w:val="00662811"/>
    <w:rsid w:val="00662C90"/>
    <w:rsid w:val="00663A13"/>
    <w:rsid w:val="0066400A"/>
    <w:rsid w:val="0066529E"/>
    <w:rsid w:val="006653E1"/>
    <w:rsid w:val="006653FD"/>
    <w:rsid w:val="006655BD"/>
    <w:rsid w:val="006666E3"/>
    <w:rsid w:val="006671CF"/>
    <w:rsid w:val="00667590"/>
    <w:rsid w:val="006676F5"/>
    <w:rsid w:val="00667CAE"/>
    <w:rsid w:val="006705B1"/>
    <w:rsid w:val="0067147C"/>
    <w:rsid w:val="00671797"/>
    <w:rsid w:val="006721DE"/>
    <w:rsid w:val="00672723"/>
    <w:rsid w:val="00672937"/>
    <w:rsid w:val="00672DB6"/>
    <w:rsid w:val="00672FA6"/>
    <w:rsid w:val="0067473B"/>
    <w:rsid w:val="00674859"/>
    <w:rsid w:val="00675254"/>
    <w:rsid w:val="00675AB6"/>
    <w:rsid w:val="00675B95"/>
    <w:rsid w:val="00675DD3"/>
    <w:rsid w:val="00675E2D"/>
    <w:rsid w:val="006760D8"/>
    <w:rsid w:val="00676154"/>
    <w:rsid w:val="00676B31"/>
    <w:rsid w:val="00676DBA"/>
    <w:rsid w:val="00677CAB"/>
    <w:rsid w:val="00680036"/>
    <w:rsid w:val="0068034B"/>
    <w:rsid w:val="006803A4"/>
    <w:rsid w:val="006803F1"/>
    <w:rsid w:val="006816CC"/>
    <w:rsid w:val="006818BD"/>
    <w:rsid w:val="00681D93"/>
    <w:rsid w:val="0068285C"/>
    <w:rsid w:val="00682F04"/>
    <w:rsid w:val="00683847"/>
    <w:rsid w:val="00683A8F"/>
    <w:rsid w:val="0068462B"/>
    <w:rsid w:val="0068561A"/>
    <w:rsid w:val="006856CB"/>
    <w:rsid w:val="00685C62"/>
    <w:rsid w:val="00685CD7"/>
    <w:rsid w:val="00686D82"/>
    <w:rsid w:val="0068700D"/>
    <w:rsid w:val="006874AF"/>
    <w:rsid w:val="00687F2D"/>
    <w:rsid w:val="0069009C"/>
    <w:rsid w:val="006906BC"/>
    <w:rsid w:val="00690E77"/>
    <w:rsid w:val="00691171"/>
    <w:rsid w:val="00691BB6"/>
    <w:rsid w:val="00691ED3"/>
    <w:rsid w:val="00692423"/>
    <w:rsid w:val="0069292F"/>
    <w:rsid w:val="006929CB"/>
    <w:rsid w:val="00692B53"/>
    <w:rsid w:val="00692D99"/>
    <w:rsid w:val="0069348E"/>
    <w:rsid w:val="00693953"/>
    <w:rsid w:val="0069426B"/>
    <w:rsid w:val="006943E5"/>
    <w:rsid w:val="006944FC"/>
    <w:rsid w:val="00694787"/>
    <w:rsid w:val="00695368"/>
    <w:rsid w:val="00695774"/>
    <w:rsid w:val="0069681D"/>
    <w:rsid w:val="00696A5D"/>
    <w:rsid w:val="00696D94"/>
    <w:rsid w:val="0069739F"/>
    <w:rsid w:val="00697A3A"/>
    <w:rsid w:val="006A00CD"/>
    <w:rsid w:val="006A07B6"/>
    <w:rsid w:val="006A0A45"/>
    <w:rsid w:val="006A0AB3"/>
    <w:rsid w:val="006A0DE0"/>
    <w:rsid w:val="006A0E30"/>
    <w:rsid w:val="006A0E75"/>
    <w:rsid w:val="006A1301"/>
    <w:rsid w:val="006A1E93"/>
    <w:rsid w:val="006A2EC2"/>
    <w:rsid w:val="006A372B"/>
    <w:rsid w:val="006A3BDD"/>
    <w:rsid w:val="006A416D"/>
    <w:rsid w:val="006A4CEC"/>
    <w:rsid w:val="006A5069"/>
    <w:rsid w:val="006A5169"/>
    <w:rsid w:val="006A5261"/>
    <w:rsid w:val="006A5D1C"/>
    <w:rsid w:val="006A6368"/>
    <w:rsid w:val="006A7303"/>
    <w:rsid w:val="006B00DE"/>
    <w:rsid w:val="006B027E"/>
    <w:rsid w:val="006B03CD"/>
    <w:rsid w:val="006B0CB3"/>
    <w:rsid w:val="006B0D39"/>
    <w:rsid w:val="006B0D90"/>
    <w:rsid w:val="006B10B7"/>
    <w:rsid w:val="006B24E4"/>
    <w:rsid w:val="006B2553"/>
    <w:rsid w:val="006B2ACB"/>
    <w:rsid w:val="006B2EF6"/>
    <w:rsid w:val="006B30C3"/>
    <w:rsid w:val="006B3356"/>
    <w:rsid w:val="006B33FC"/>
    <w:rsid w:val="006B34F4"/>
    <w:rsid w:val="006B378E"/>
    <w:rsid w:val="006B41D7"/>
    <w:rsid w:val="006B45AC"/>
    <w:rsid w:val="006B4641"/>
    <w:rsid w:val="006B4763"/>
    <w:rsid w:val="006B4CB9"/>
    <w:rsid w:val="006B5256"/>
    <w:rsid w:val="006B5322"/>
    <w:rsid w:val="006B53A3"/>
    <w:rsid w:val="006B565E"/>
    <w:rsid w:val="006B61D4"/>
    <w:rsid w:val="006B6529"/>
    <w:rsid w:val="006B66CB"/>
    <w:rsid w:val="006B6AEA"/>
    <w:rsid w:val="006B722C"/>
    <w:rsid w:val="006B7752"/>
    <w:rsid w:val="006B78F7"/>
    <w:rsid w:val="006B7BC2"/>
    <w:rsid w:val="006B7E6B"/>
    <w:rsid w:val="006C15FE"/>
    <w:rsid w:val="006C18D8"/>
    <w:rsid w:val="006C1ADC"/>
    <w:rsid w:val="006C1D0F"/>
    <w:rsid w:val="006C21BC"/>
    <w:rsid w:val="006C2C66"/>
    <w:rsid w:val="006C311C"/>
    <w:rsid w:val="006C3141"/>
    <w:rsid w:val="006C3E98"/>
    <w:rsid w:val="006C417E"/>
    <w:rsid w:val="006C4475"/>
    <w:rsid w:val="006C48C8"/>
    <w:rsid w:val="006C4A0F"/>
    <w:rsid w:val="006C5AAB"/>
    <w:rsid w:val="006C61E2"/>
    <w:rsid w:val="006C6DC1"/>
    <w:rsid w:val="006C737B"/>
    <w:rsid w:val="006C747B"/>
    <w:rsid w:val="006C7F08"/>
    <w:rsid w:val="006D004B"/>
    <w:rsid w:val="006D01B8"/>
    <w:rsid w:val="006D098F"/>
    <w:rsid w:val="006D09AB"/>
    <w:rsid w:val="006D0BD5"/>
    <w:rsid w:val="006D1785"/>
    <w:rsid w:val="006D19B7"/>
    <w:rsid w:val="006D1D92"/>
    <w:rsid w:val="006D2193"/>
    <w:rsid w:val="006D24DE"/>
    <w:rsid w:val="006D25BC"/>
    <w:rsid w:val="006D32CA"/>
    <w:rsid w:val="006D35BA"/>
    <w:rsid w:val="006D3876"/>
    <w:rsid w:val="006D3C66"/>
    <w:rsid w:val="006D4B27"/>
    <w:rsid w:val="006D4E94"/>
    <w:rsid w:val="006D4FFA"/>
    <w:rsid w:val="006D5883"/>
    <w:rsid w:val="006D5ABD"/>
    <w:rsid w:val="006D5CC0"/>
    <w:rsid w:val="006D69B3"/>
    <w:rsid w:val="006D6A68"/>
    <w:rsid w:val="006D6B0C"/>
    <w:rsid w:val="006D6C8C"/>
    <w:rsid w:val="006D70B3"/>
    <w:rsid w:val="006D7B51"/>
    <w:rsid w:val="006E02DB"/>
    <w:rsid w:val="006E04DD"/>
    <w:rsid w:val="006E06C5"/>
    <w:rsid w:val="006E0ED6"/>
    <w:rsid w:val="006E3292"/>
    <w:rsid w:val="006E3D78"/>
    <w:rsid w:val="006E3DF4"/>
    <w:rsid w:val="006E3F5E"/>
    <w:rsid w:val="006E4D7A"/>
    <w:rsid w:val="006E5E02"/>
    <w:rsid w:val="006E5E45"/>
    <w:rsid w:val="006E64CC"/>
    <w:rsid w:val="006E72CC"/>
    <w:rsid w:val="006E7651"/>
    <w:rsid w:val="006E7729"/>
    <w:rsid w:val="006E786E"/>
    <w:rsid w:val="006E7AE7"/>
    <w:rsid w:val="006F041E"/>
    <w:rsid w:val="006F05C8"/>
    <w:rsid w:val="006F0791"/>
    <w:rsid w:val="006F07BA"/>
    <w:rsid w:val="006F11AB"/>
    <w:rsid w:val="006F1253"/>
    <w:rsid w:val="006F1537"/>
    <w:rsid w:val="006F302D"/>
    <w:rsid w:val="006F3788"/>
    <w:rsid w:val="006F4048"/>
    <w:rsid w:val="006F414F"/>
    <w:rsid w:val="006F508D"/>
    <w:rsid w:val="006F5526"/>
    <w:rsid w:val="006F57F3"/>
    <w:rsid w:val="006F59F1"/>
    <w:rsid w:val="006F5C01"/>
    <w:rsid w:val="006F6C1F"/>
    <w:rsid w:val="006F71F9"/>
    <w:rsid w:val="006F7F36"/>
    <w:rsid w:val="006F7FE4"/>
    <w:rsid w:val="0070007C"/>
    <w:rsid w:val="0070052E"/>
    <w:rsid w:val="00700DB5"/>
    <w:rsid w:val="00700F3F"/>
    <w:rsid w:val="00701EEE"/>
    <w:rsid w:val="00701F8D"/>
    <w:rsid w:val="007025CA"/>
    <w:rsid w:val="00702988"/>
    <w:rsid w:val="00703BE1"/>
    <w:rsid w:val="00703E5A"/>
    <w:rsid w:val="007043A3"/>
    <w:rsid w:val="007045A5"/>
    <w:rsid w:val="00704D2C"/>
    <w:rsid w:val="00705787"/>
    <w:rsid w:val="00705BE3"/>
    <w:rsid w:val="0070610B"/>
    <w:rsid w:val="00706B1A"/>
    <w:rsid w:val="00707FE4"/>
    <w:rsid w:val="00710066"/>
    <w:rsid w:val="0071036D"/>
    <w:rsid w:val="007109B7"/>
    <w:rsid w:val="00710CEC"/>
    <w:rsid w:val="00711760"/>
    <w:rsid w:val="00711AC7"/>
    <w:rsid w:val="00712059"/>
    <w:rsid w:val="0071240F"/>
    <w:rsid w:val="007129CB"/>
    <w:rsid w:val="00713705"/>
    <w:rsid w:val="00713AE2"/>
    <w:rsid w:val="00713DA3"/>
    <w:rsid w:val="00714280"/>
    <w:rsid w:val="007143EB"/>
    <w:rsid w:val="00714E31"/>
    <w:rsid w:val="00715A6E"/>
    <w:rsid w:val="0071665E"/>
    <w:rsid w:val="007168BE"/>
    <w:rsid w:val="0071734E"/>
    <w:rsid w:val="00720A6E"/>
    <w:rsid w:val="00720AF0"/>
    <w:rsid w:val="00720EBB"/>
    <w:rsid w:val="0072112E"/>
    <w:rsid w:val="00721674"/>
    <w:rsid w:val="00721D77"/>
    <w:rsid w:val="007220BF"/>
    <w:rsid w:val="00722289"/>
    <w:rsid w:val="0072313C"/>
    <w:rsid w:val="00723EB5"/>
    <w:rsid w:val="00724C6E"/>
    <w:rsid w:val="0072573A"/>
    <w:rsid w:val="00725B27"/>
    <w:rsid w:val="00725CD3"/>
    <w:rsid w:val="00726072"/>
    <w:rsid w:val="007262B9"/>
    <w:rsid w:val="00726E6D"/>
    <w:rsid w:val="007309EF"/>
    <w:rsid w:val="00731032"/>
    <w:rsid w:val="007317E6"/>
    <w:rsid w:val="007333C2"/>
    <w:rsid w:val="007336B8"/>
    <w:rsid w:val="007338E2"/>
    <w:rsid w:val="00733C8B"/>
    <w:rsid w:val="00733CCD"/>
    <w:rsid w:val="007347BD"/>
    <w:rsid w:val="00734C88"/>
    <w:rsid w:val="007350FA"/>
    <w:rsid w:val="007354F9"/>
    <w:rsid w:val="0073553F"/>
    <w:rsid w:val="00735A5D"/>
    <w:rsid w:val="00736D25"/>
    <w:rsid w:val="007372AE"/>
    <w:rsid w:val="00737C2A"/>
    <w:rsid w:val="00740789"/>
    <w:rsid w:val="00740935"/>
    <w:rsid w:val="0074138A"/>
    <w:rsid w:val="00741550"/>
    <w:rsid w:val="00742339"/>
    <w:rsid w:val="00742377"/>
    <w:rsid w:val="007425D1"/>
    <w:rsid w:val="007427D0"/>
    <w:rsid w:val="00743396"/>
    <w:rsid w:val="00743521"/>
    <w:rsid w:val="00743DBF"/>
    <w:rsid w:val="007446E8"/>
    <w:rsid w:val="0074474C"/>
    <w:rsid w:val="00744B32"/>
    <w:rsid w:val="007451F2"/>
    <w:rsid w:val="00745219"/>
    <w:rsid w:val="00745272"/>
    <w:rsid w:val="00746042"/>
    <w:rsid w:val="007464BD"/>
    <w:rsid w:val="00746526"/>
    <w:rsid w:val="00746663"/>
    <w:rsid w:val="00746C3B"/>
    <w:rsid w:val="0074761E"/>
    <w:rsid w:val="00747AED"/>
    <w:rsid w:val="00747DE8"/>
    <w:rsid w:val="0075038E"/>
    <w:rsid w:val="007503A8"/>
    <w:rsid w:val="00750FD3"/>
    <w:rsid w:val="00751475"/>
    <w:rsid w:val="007526AF"/>
    <w:rsid w:val="007527AC"/>
    <w:rsid w:val="00752CD0"/>
    <w:rsid w:val="007530F1"/>
    <w:rsid w:val="00753776"/>
    <w:rsid w:val="007537BB"/>
    <w:rsid w:val="00753993"/>
    <w:rsid w:val="00754288"/>
    <w:rsid w:val="00754A6D"/>
    <w:rsid w:val="00754EDD"/>
    <w:rsid w:val="00755194"/>
    <w:rsid w:val="0075524C"/>
    <w:rsid w:val="00755950"/>
    <w:rsid w:val="00755A3B"/>
    <w:rsid w:val="00755B3C"/>
    <w:rsid w:val="00755F91"/>
    <w:rsid w:val="007563FA"/>
    <w:rsid w:val="0075699A"/>
    <w:rsid w:val="00756B38"/>
    <w:rsid w:val="00756D6D"/>
    <w:rsid w:val="007570EA"/>
    <w:rsid w:val="00757646"/>
    <w:rsid w:val="0075794B"/>
    <w:rsid w:val="00757F2C"/>
    <w:rsid w:val="0076037B"/>
    <w:rsid w:val="00760506"/>
    <w:rsid w:val="00761FEA"/>
    <w:rsid w:val="00762422"/>
    <w:rsid w:val="007635F2"/>
    <w:rsid w:val="007639E8"/>
    <w:rsid w:val="00763E28"/>
    <w:rsid w:val="00764C09"/>
    <w:rsid w:val="007650FF"/>
    <w:rsid w:val="007656C7"/>
    <w:rsid w:val="00765B1B"/>
    <w:rsid w:val="00766B85"/>
    <w:rsid w:val="00766C34"/>
    <w:rsid w:val="00766D5B"/>
    <w:rsid w:val="0076771C"/>
    <w:rsid w:val="00767A1F"/>
    <w:rsid w:val="00767B4E"/>
    <w:rsid w:val="00767D67"/>
    <w:rsid w:val="00767E76"/>
    <w:rsid w:val="00770137"/>
    <w:rsid w:val="00770CFE"/>
    <w:rsid w:val="00770DCD"/>
    <w:rsid w:val="00771899"/>
    <w:rsid w:val="007721A4"/>
    <w:rsid w:val="00772AF3"/>
    <w:rsid w:val="00772B09"/>
    <w:rsid w:val="00772C45"/>
    <w:rsid w:val="00773047"/>
    <w:rsid w:val="007730C9"/>
    <w:rsid w:val="007737AE"/>
    <w:rsid w:val="00773806"/>
    <w:rsid w:val="0077446A"/>
    <w:rsid w:val="00775693"/>
    <w:rsid w:val="00775DBD"/>
    <w:rsid w:val="00775F1E"/>
    <w:rsid w:val="0077619B"/>
    <w:rsid w:val="007766BD"/>
    <w:rsid w:val="0077701F"/>
    <w:rsid w:val="0077724A"/>
    <w:rsid w:val="007772D1"/>
    <w:rsid w:val="00777609"/>
    <w:rsid w:val="0077783A"/>
    <w:rsid w:val="00777DCE"/>
    <w:rsid w:val="007803CF"/>
    <w:rsid w:val="00780566"/>
    <w:rsid w:val="00780A49"/>
    <w:rsid w:val="007812E3"/>
    <w:rsid w:val="007815A8"/>
    <w:rsid w:val="00782827"/>
    <w:rsid w:val="00782AE5"/>
    <w:rsid w:val="00782B11"/>
    <w:rsid w:val="00782BB3"/>
    <w:rsid w:val="007835FF"/>
    <w:rsid w:val="00783992"/>
    <w:rsid w:val="00783A1A"/>
    <w:rsid w:val="00784861"/>
    <w:rsid w:val="007849C4"/>
    <w:rsid w:val="00785065"/>
    <w:rsid w:val="007850F8"/>
    <w:rsid w:val="0078552C"/>
    <w:rsid w:val="007857F3"/>
    <w:rsid w:val="00785A88"/>
    <w:rsid w:val="0078669E"/>
    <w:rsid w:val="00786DE3"/>
    <w:rsid w:val="00786F61"/>
    <w:rsid w:val="00787003"/>
    <w:rsid w:val="0078782B"/>
    <w:rsid w:val="00787A6C"/>
    <w:rsid w:val="00787EE7"/>
    <w:rsid w:val="00790304"/>
    <w:rsid w:val="00790358"/>
    <w:rsid w:val="007903E1"/>
    <w:rsid w:val="00790ED1"/>
    <w:rsid w:val="00790F60"/>
    <w:rsid w:val="00791886"/>
    <w:rsid w:val="007919D0"/>
    <w:rsid w:val="00791E58"/>
    <w:rsid w:val="00792227"/>
    <w:rsid w:val="00792348"/>
    <w:rsid w:val="00792368"/>
    <w:rsid w:val="00792438"/>
    <w:rsid w:val="0079266A"/>
    <w:rsid w:val="00793544"/>
    <w:rsid w:val="0079440F"/>
    <w:rsid w:val="00794B25"/>
    <w:rsid w:val="007951BB"/>
    <w:rsid w:val="007953B4"/>
    <w:rsid w:val="007954B5"/>
    <w:rsid w:val="00795EEA"/>
    <w:rsid w:val="0079609B"/>
    <w:rsid w:val="00796240"/>
    <w:rsid w:val="00797D83"/>
    <w:rsid w:val="007A0452"/>
    <w:rsid w:val="007A06F3"/>
    <w:rsid w:val="007A09ED"/>
    <w:rsid w:val="007A0A20"/>
    <w:rsid w:val="007A0E00"/>
    <w:rsid w:val="007A12A5"/>
    <w:rsid w:val="007A1462"/>
    <w:rsid w:val="007A14EB"/>
    <w:rsid w:val="007A1B2C"/>
    <w:rsid w:val="007A1E37"/>
    <w:rsid w:val="007A2162"/>
    <w:rsid w:val="007A2395"/>
    <w:rsid w:val="007A2DD4"/>
    <w:rsid w:val="007A2E41"/>
    <w:rsid w:val="007A3308"/>
    <w:rsid w:val="007A3556"/>
    <w:rsid w:val="007A375D"/>
    <w:rsid w:val="007A3A6E"/>
    <w:rsid w:val="007A460C"/>
    <w:rsid w:val="007A4CAE"/>
    <w:rsid w:val="007A5B0F"/>
    <w:rsid w:val="007A5E15"/>
    <w:rsid w:val="007A5EDC"/>
    <w:rsid w:val="007A61F2"/>
    <w:rsid w:val="007A65CA"/>
    <w:rsid w:val="007A7477"/>
    <w:rsid w:val="007A753F"/>
    <w:rsid w:val="007B0583"/>
    <w:rsid w:val="007B0903"/>
    <w:rsid w:val="007B0E14"/>
    <w:rsid w:val="007B1A1A"/>
    <w:rsid w:val="007B1B8B"/>
    <w:rsid w:val="007B1C03"/>
    <w:rsid w:val="007B2381"/>
    <w:rsid w:val="007B23A9"/>
    <w:rsid w:val="007B29F7"/>
    <w:rsid w:val="007B3884"/>
    <w:rsid w:val="007B39F0"/>
    <w:rsid w:val="007B3D24"/>
    <w:rsid w:val="007B3FDF"/>
    <w:rsid w:val="007B4122"/>
    <w:rsid w:val="007B43EC"/>
    <w:rsid w:val="007B48F4"/>
    <w:rsid w:val="007B4B61"/>
    <w:rsid w:val="007B522C"/>
    <w:rsid w:val="007B5C0E"/>
    <w:rsid w:val="007B6416"/>
    <w:rsid w:val="007B71D4"/>
    <w:rsid w:val="007B7517"/>
    <w:rsid w:val="007C0505"/>
    <w:rsid w:val="007C07C9"/>
    <w:rsid w:val="007C08CA"/>
    <w:rsid w:val="007C14F0"/>
    <w:rsid w:val="007C1BB1"/>
    <w:rsid w:val="007C1D41"/>
    <w:rsid w:val="007C1E93"/>
    <w:rsid w:val="007C22BC"/>
    <w:rsid w:val="007C2AE9"/>
    <w:rsid w:val="007C302E"/>
    <w:rsid w:val="007C30D7"/>
    <w:rsid w:val="007C3397"/>
    <w:rsid w:val="007C36E2"/>
    <w:rsid w:val="007C3E59"/>
    <w:rsid w:val="007C3E6A"/>
    <w:rsid w:val="007C40FF"/>
    <w:rsid w:val="007C43EF"/>
    <w:rsid w:val="007C4411"/>
    <w:rsid w:val="007C5A0E"/>
    <w:rsid w:val="007C5F3E"/>
    <w:rsid w:val="007C64BE"/>
    <w:rsid w:val="007C6678"/>
    <w:rsid w:val="007C74E0"/>
    <w:rsid w:val="007C76A7"/>
    <w:rsid w:val="007C7824"/>
    <w:rsid w:val="007D01CA"/>
    <w:rsid w:val="007D021E"/>
    <w:rsid w:val="007D0520"/>
    <w:rsid w:val="007D0F97"/>
    <w:rsid w:val="007D1504"/>
    <w:rsid w:val="007D152B"/>
    <w:rsid w:val="007D18C4"/>
    <w:rsid w:val="007D1C6C"/>
    <w:rsid w:val="007D1EEF"/>
    <w:rsid w:val="007D29DE"/>
    <w:rsid w:val="007D2A4A"/>
    <w:rsid w:val="007D2D85"/>
    <w:rsid w:val="007D371D"/>
    <w:rsid w:val="007D38B8"/>
    <w:rsid w:val="007D3BD3"/>
    <w:rsid w:val="007D40F6"/>
    <w:rsid w:val="007D4226"/>
    <w:rsid w:val="007D4C18"/>
    <w:rsid w:val="007D4D64"/>
    <w:rsid w:val="007D5B65"/>
    <w:rsid w:val="007D6877"/>
    <w:rsid w:val="007D6D43"/>
    <w:rsid w:val="007D6FB0"/>
    <w:rsid w:val="007D72BF"/>
    <w:rsid w:val="007D774A"/>
    <w:rsid w:val="007D7793"/>
    <w:rsid w:val="007D7824"/>
    <w:rsid w:val="007E00CC"/>
    <w:rsid w:val="007E0DA0"/>
    <w:rsid w:val="007E11B9"/>
    <w:rsid w:val="007E1486"/>
    <w:rsid w:val="007E15F1"/>
    <w:rsid w:val="007E19CD"/>
    <w:rsid w:val="007E1A9C"/>
    <w:rsid w:val="007E1B82"/>
    <w:rsid w:val="007E217A"/>
    <w:rsid w:val="007E2EBA"/>
    <w:rsid w:val="007E438C"/>
    <w:rsid w:val="007E4EC4"/>
    <w:rsid w:val="007E5E14"/>
    <w:rsid w:val="007E5E2B"/>
    <w:rsid w:val="007E5EC3"/>
    <w:rsid w:val="007E7677"/>
    <w:rsid w:val="007E7C9C"/>
    <w:rsid w:val="007F00DD"/>
    <w:rsid w:val="007F04AC"/>
    <w:rsid w:val="007F0696"/>
    <w:rsid w:val="007F1369"/>
    <w:rsid w:val="007F1502"/>
    <w:rsid w:val="007F1958"/>
    <w:rsid w:val="007F22FD"/>
    <w:rsid w:val="007F25C8"/>
    <w:rsid w:val="007F29F7"/>
    <w:rsid w:val="007F2D6F"/>
    <w:rsid w:val="007F2DA0"/>
    <w:rsid w:val="007F302F"/>
    <w:rsid w:val="007F3379"/>
    <w:rsid w:val="007F33E6"/>
    <w:rsid w:val="007F37DA"/>
    <w:rsid w:val="007F38FE"/>
    <w:rsid w:val="007F3C46"/>
    <w:rsid w:val="007F3F02"/>
    <w:rsid w:val="007F4250"/>
    <w:rsid w:val="007F42AE"/>
    <w:rsid w:val="007F42C8"/>
    <w:rsid w:val="007F4AA7"/>
    <w:rsid w:val="007F5850"/>
    <w:rsid w:val="007F59E5"/>
    <w:rsid w:val="007F5BC9"/>
    <w:rsid w:val="007F5D89"/>
    <w:rsid w:val="007F5EA8"/>
    <w:rsid w:val="007F629F"/>
    <w:rsid w:val="007F6992"/>
    <w:rsid w:val="007F7BC5"/>
    <w:rsid w:val="007F7F8C"/>
    <w:rsid w:val="00800907"/>
    <w:rsid w:val="008009E3"/>
    <w:rsid w:val="00800BFB"/>
    <w:rsid w:val="00800C45"/>
    <w:rsid w:val="00801BE3"/>
    <w:rsid w:val="008023D7"/>
    <w:rsid w:val="00802AED"/>
    <w:rsid w:val="00803098"/>
    <w:rsid w:val="008030E1"/>
    <w:rsid w:val="0080415E"/>
    <w:rsid w:val="0080430E"/>
    <w:rsid w:val="00804602"/>
    <w:rsid w:val="00804894"/>
    <w:rsid w:val="0080526A"/>
    <w:rsid w:val="008057BE"/>
    <w:rsid w:val="00805E2E"/>
    <w:rsid w:val="00805FAA"/>
    <w:rsid w:val="0080602B"/>
    <w:rsid w:val="00806747"/>
    <w:rsid w:val="00806F90"/>
    <w:rsid w:val="0080762F"/>
    <w:rsid w:val="008077E1"/>
    <w:rsid w:val="008079F4"/>
    <w:rsid w:val="00807A04"/>
    <w:rsid w:val="008113CC"/>
    <w:rsid w:val="0081321C"/>
    <w:rsid w:val="0081388A"/>
    <w:rsid w:val="0081540C"/>
    <w:rsid w:val="008158DE"/>
    <w:rsid w:val="00815CE6"/>
    <w:rsid w:val="00816330"/>
    <w:rsid w:val="0081682E"/>
    <w:rsid w:val="00816F77"/>
    <w:rsid w:val="008170C1"/>
    <w:rsid w:val="00817287"/>
    <w:rsid w:val="0081791A"/>
    <w:rsid w:val="0081791D"/>
    <w:rsid w:val="00820872"/>
    <w:rsid w:val="00820AEF"/>
    <w:rsid w:val="00820D3C"/>
    <w:rsid w:val="00820DDC"/>
    <w:rsid w:val="00820EC9"/>
    <w:rsid w:val="00821212"/>
    <w:rsid w:val="008221F0"/>
    <w:rsid w:val="008224F1"/>
    <w:rsid w:val="00822BAF"/>
    <w:rsid w:val="00822BF6"/>
    <w:rsid w:val="00822CAB"/>
    <w:rsid w:val="00823027"/>
    <w:rsid w:val="00823B5D"/>
    <w:rsid w:val="00824729"/>
    <w:rsid w:val="00824F66"/>
    <w:rsid w:val="00825512"/>
    <w:rsid w:val="0082586B"/>
    <w:rsid w:val="00825879"/>
    <w:rsid w:val="008259C2"/>
    <w:rsid w:val="00825BCD"/>
    <w:rsid w:val="0082637E"/>
    <w:rsid w:val="00826D4F"/>
    <w:rsid w:val="00826F88"/>
    <w:rsid w:val="00827441"/>
    <w:rsid w:val="008275EC"/>
    <w:rsid w:val="00830168"/>
    <w:rsid w:val="00830174"/>
    <w:rsid w:val="00830E09"/>
    <w:rsid w:val="00831411"/>
    <w:rsid w:val="00831602"/>
    <w:rsid w:val="008317BC"/>
    <w:rsid w:val="00832575"/>
    <w:rsid w:val="00832692"/>
    <w:rsid w:val="00833A1C"/>
    <w:rsid w:val="00833BED"/>
    <w:rsid w:val="00834041"/>
    <w:rsid w:val="00834256"/>
    <w:rsid w:val="008343FB"/>
    <w:rsid w:val="00834D34"/>
    <w:rsid w:val="00834D4C"/>
    <w:rsid w:val="0083509E"/>
    <w:rsid w:val="00835B64"/>
    <w:rsid w:val="008362E5"/>
    <w:rsid w:val="008366D7"/>
    <w:rsid w:val="00836E1B"/>
    <w:rsid w:val="00836E22"/>
    <w:rsid w:val="008371AB"/>
    <w:rsid w:val="0083750E"/>
    <w:rsid w:val="0083780F"/>
    <w:rsid w:val="00837BAA"/>
    <w:rsid w:val="008400BE"/>
    <w:rsid w:val="00840186"/>
    <w:rsid w:val="008401B2"/>
    <w:rsid w:val="00840278"/>
    <w:rsid w:val="008402B0"/>
    <w:rsid w:val="00840F29"/>
    <w:rsid w:val="008410BA"/>
    <w:rsid w:val="0084119D"/>
    <w:rsid w:val="0084216F"/>
    <w:rsid w:val="00842408"/>
    <w:rsid w:val="008427C0"/>
    <w:rsid w:val="008437A2"/>
    <w:rsid w:val="00843B45"/>
    <w:rsid w:val="00843D26"/>
    <w:rsid w:val="00844D48"/>
    <w:rsid w:val="0084574C"/>
    <w:rsid w:val="00845AC5"/>
    <w:rsid w:val="00845ADD"/>
    <w:rsid w:val="00847580"/>
    <w:rsid w:val="00850034"/>
    <w:rsid w:val="008505BF"/>
    <w:rsid w:val="0085165C"/>
    <w:rsid w:val="008519CA"/>
    <w:rsid w:val="00851D34"/>
    <w:rsid w:val="008526FE"/>
    <w:rsid w:val="00852914"/>
    <w:rsid w:val="00853211"/>
    <w:rsid w:val="0085377D"/>
    <w:rsid w:val="00853A12"/>
    <w:rsid w:val="00853D5E"/>
    <w:rsid w:val="00854423"/>
    <w:rsid w:val="008546C7"/>
    <w:rsid w:val="008553D5"/>
    <w:rsid w:val="00856220"/>
    <w:rsid w:val="00856A3A"/>
    <w:rsid w:val="00856D7F"/>
    <w:rsid w:val="00856E61"/>
    <w:rsid w:val="00857EBB"/>
    <w:rsid w:val="008602A5"/>
    <w:rsid w:val="00861069"/>
    <w:rsid w:val="00861664"/>
    <w:rsid w:val="00861CDA"/>
    <w:rsid w:val="00862729"/>
    <w:rsid w:val="00862AAE"/>
    <w:rsid w:val="00862E07"/>
    <w:rsid w:val="0086342E"/>
    <w:rsid w:val="00863F93"/>
    <w:rsid w:val="008645EB"/>
    <w:rsid w:val="00864779"/>
    <w:rsid w:val="0086548B"/>
    <w:rsid w:val="00865860"/>
    <w:rsid w:val="008659EE"/>
    <w:rsid w:val="00865A4A"/>
    <w:rsid w:val="00865B06"/>
    <w:rsid w:val="00865B89"/>
    <w:rsid w:val="008663E1"/>
    <w:rsid w:val="008663F2"/>
    <w:rsid w:val="0086649F"/>
    <w:rsid w:val="008664A0"/>
    <w:rsid w:val="0086692F"/>
    <w:rsid w:val="00866D2C"/>
    <w:rsid w:val="00866FE6"/>
    <w:rsid w:val="008672D9"/>
    <w:rsid w:val="00867B0A"/>
    <w:rsid w:val="00867DE7"/>
    <w:rsid w:val="00870067"/>
    <w:rsid w:val="0087037C"/>
    <w:rsid w:val="00870AAA"/>
    <w:rsid w:val="00870AAE"/>
    <w:rsid w:val="00870B7B"/>
    <w:rsid w:val="00870D05"/>
    <w:rsid w:val="00872CCB"/>
    <w:rsid w:val="00872E9C"/>
    <w:rsid w:val="008731CB"/>
    <w:rsid w:val="00873781"/>
    <w:rsid w:val="00874351"/>
    <w:rsid w:val="008754F5"/>
    <w:rsid w:val="00875D91"/>
    <w:rsid w:val="00876033"/>
    <w:rsid w:val="008770EB"/>
    <w:rsid w:val="008776B8"/>
    <w:rsid w:val="00877753"/>
    <w:rsid w:val="0087775A"/>
    <w:rsid w:val="00877A46"/>
    <w:rsid w:val="00877CB1"/>
    <w:rsid w:val="00877DEB"/>
    <w:rsid w:val="008804AA"/>
    <w:rsid w:val="0088103E"/>
    <w:rsid w:val="00881419"/>
    <w:rsid w:val="00881505"/>
    <w:rsid w:val="00881DB3"/>
    <w:rsid w:val="00881F9C"/>
    <w:rsid w:val="00882184"/>
    <w:rsid w:val="00882BDC"/>
    <w:rsid w:val="00884371"/>
    <w:rsid w:val="00884E6C"/>
    <w:rsid w:val="0088517D"/>
    <w:rsid w:val="00885200"/>
    <w:rsid w:val="00886067"/>
    <w:rsid w:val="00886B4B"/>
    <w:rsid w:val="00887C80"/>
    <w:rsid w:val="00887E9E"/>
    <w:rsid w:val="00890513"/>
    <w:rsid w:val="0089075F"/>
    <w:rsid w:val="00890AB4"/>
    <w:rsid w:val="0089158C"/>
    <w:rsid w:val="008915FF"/>
    <w:rsid w:val="00891F91"/>
    <w:rsid w:val="008925FB"/>
    <w:rsid w:val="0089274C"/>
    <w:rsid w:val="0089291E"/>
    <w:rsid w:val="008933E2"/>
    <w:rsid w:val="00893464"/>
    <w:rsid w:val="008935CE"/>
    <w:rsid w:val="008936F7"/>
    <w:rsid w:val="00893879"/>
    <w:rsid w:val="00894793"/>
    <w:rsid w:val="00894B25"/>
    <w:rsid w:val="00894D3D"/>
    <w:rsid w:val="008955B6"/>
    <w:rsid w:val="00896413"/>
    <w:rsid w:val="00896587"/>
    <w:rsid w:val="0089728A"/>
    <w:rsid w:val="008975D1"/>
    <w:rsid w:val="008975F5"/>
    <w:rsid w:val="0089774C"/>
    <w:rsid w:val="008A032C"/>
    <w:rsid w:val="008A0701"/>
    <w:rsid w:val="008A1018"/>
    <w:rsid w:val="008A12EC"/>
    <w:rsid w:val="008A1637"/>
    <w:rsid w:val="008A18B5"/>
    <w:rsid w:val="008A1AB7"/>
    <w:rsid w:val="008A225A"/>
    <w:rsid w:val="008A26F4"/>
    <w:rsid w:val="008A276D"/>
    <w:rsid w:val="008A2E48"/>
    <w:rsid w:val="008A31C5"/>
    <w:rsid w:val="008A366D"/>
    <w:rsid w:val="008A39F1"/>
    <w:rsid w:val="008A4290"/>
    <w:rsid w:val="008A42A1"/>
    <w:rsid w:val="008A494B"/>
    <w:rsid w:val="008A4C81"/>
    <w:rsid w:val="008A6B0D"/>
    <w:rsid w:val="008A710C"/>
    <w:rsid w:val="008A71F4"/>
    <w:rsid w:val="008A7827"/>
    <w:rsid w:val="008A79A5"/>
    <w:rsid w:val="008A7D38"/>
    <w:rsid w:val="008A7E35"/>
    <w:rsid w:val="008B0951"/>
    <w:rsid w:val="008B0A66"/>
    <w:rsid w:val="008B0F6D"/>
    <w:rsid w:val="008B139B"/>
    <w:rsid w:val="008B1410"/>
    <w:rsid w:val="008B1474"/>
    <w:rsid w:val="008B168C"/>
    <w:rsid w:val="008B1ECF"/>
    <w:rsid w:val="008B27EA"/>
    <w:rsid w:val="008B2875"/>
    <w:rsid w:val="008B2A35"/>
    <w:rsid w:val="008B2A7B"/>
    <w:rsid w:val="008B2A8C"/>
    <w:rsid w:val="008B2BD7"/>
    <w:rsid w:val="008B314C"/>
    <w:rsid w:val="008B36C0"/>
    <w:rsid w:val="008B3725"/>
    <w:rsid w:val="008B44A5"/>
    <w:rsid w:val="008B4BDC"/>
    <w:rsid w:val="008B59A2"/>
    <w:rsid w:val="008B5AED"/>
    <w:rsid w:val="008B606F"/>
    <w:rsid w:val="008B649C"/>
    <w:rsid w:val="008B6D5C"/>
    <w:rsid w:val="008B7216"/>
    <w:rsid w:val="008B721D"/>
    <w:rsid w:val="008B73E2"/>
    <w:rsid w:val="008C0541"/>
    <w:rsid w:val="008C0A07"/>
    <w:rsid w:val="008C1219"/>
    <w:rsid w:val="008C1999"/>
    <w:rsid w:val="008C1ED9"/>
    <w:rsid w:val="008C232D"/>
    <w:rsid w:val="008C29AD"/>
    <w:rsid w:val="008C2BFD"/>
    <w:rsid w:val="008C2EF9"/>
    <w:rsid w:val="008C3082"/>
    <w:rsid w:val="008C3108"/>
    <w:rsid w:val="008C3275"/>
    <w:rsid w:val="008C331D"/>
    <w:rsid w:val="008C355A"/>
    <w:rsid w:val="008C36CA"/>
    <w:rsid w:val="008C41B6"/>
    <w:rsid w:val="008C44E1"/>
    <w:rsid w:val="008C4527"/>
    <w:rsid w:val="008C49E6"/>
    <w:rsid w:val="008C50C1"/>
    <w:rsid w:val="008C55BA"/>
    <w:rsid w:val="008C56E0"/>
    <w:rsid w:val="008C5D60"/>
    <w:rsid w:val="008C66C4"/>
    <w:rsid w:val="008C6B2D"/>
    <w:rsid w:val="008C6C58"/>
    <w:rsid w:val="008C7407"/>
    <w:rsid w:val="008C7418"/>
    <w:rsid w:val="008C7973"/>
    <w:rsid w:val="008C79FF"/>
    <w:rsid w:val="008C7BC3"/>
    <w:rsid w:val="008D059D"/>
    <w:rsid w:val="008D0CCC"/>
    <w:rsid w:val="008D120B"/>
    <w:rsid w:val="008D13F2"/>
    <w:rsid w:val="008D1993"/>
    <w:rsid w:val="008D2CA8"/>
    <w:rsid w:val="008D2FE5"/>
    <w:rsid w:val="008D3BBA"/>
    <w:rsid w:val="008D3BBE"/>
    <w:rsid w:val="008D3C8F"/>
    <w:rsid w:val="008D3EFA"/>
    <w:rsid w:val="008D4017"/>
    <w:rsid w:val="008D414C"/>
    <w:rsid w:val="008D471B"/>
    <w:rsid w:val="008D474B"/>
    <w:rsid w:val="008D4B9D"/>
    <w:rsid w:val="008D4CF3"/>
    <w:rsid w:val="008D5002"/>
    <w:rsid w:val="008D52BD"/>
    <w:rsid w:val="008D583E"/>
    <w:rsid w:val="008D5CA3"/>
    <w:rsid w:val="008D5DE4"/>
    <w:rsid w:val="008D6357"/>
    <w:rsid w:val="008D6408"/>
    <w:rsid w:val="008D6B39"/>
    <w:rsid w:val="008D71AB"/>
    <w:rsid w:val="008D77D7"/>
    <w:rsid w:val="008D7AAF"/>
    <w:rsid w:val="008E00F2"/>
    <w:rsid w:val="008E0299"/>
    <w:rsid w:val="008E047C"/>
    <w:rsid w:val="008E04C5"/>
    <w:rsid w:val="008E0B07"/>
    <w:rsid w:val="008E10DD"/>
    <w:rsid w:val="008E1825"/>
    <w:rsid w:val="008E18F2"/>
    <w:rsid w:val="008E1C95"/>
    <w:rsid w:val="008E2617"/>
    <w:rsid w:val="008E3369"/>
    <w:rsid w:val="008E370B"/>
    <w:rsid w:val="008E373E"/>
    <w:rsid w:val="008E38A5"/>
    <w:rsid w:val="008E4452"/>
    <w:rsid w:val="008E4C9E"/>
    <w:rsid w:val="008E4EDE"/>
    <w:rsid w:val="008E4F12"/>
    <w:rsid w:val="008E532A"/>
    <w:rsid w:val="008E5661"/>
    <w:rsid w:val="008E5EB4"/>
    <w:rsid w:val="008E62A7"/>
    <w:rsid w:val="008E653D"/>
    <w:rsid w:val="008E6F50"/>
    <w:rsid w:val="008E73C2"/>
    <w:rsid w:val="008E73DF"/>
    <w:rsid w:val="008E75B4"/>
    <w:rsid w:val="008E7A7D"/>
    <w:rsid w:val="008E7B3B"/>
    <w:rsid w:val="008F01B1"/>
    <w:rsid w:val="008F05B1"/>
    <w:rsid w:val="008F0875"/>
    <w:rsid w:val="008F0E64"/>
    <w:rsid w:val="008F0F25"/>
    <w:rsid w:val="008F0F3B"/>
    <w:rsid w:val="008F10F5"/>
    <w:rsid w:val="008F1911"/>
    <w:rsid w:val="008F1CEA"/>
    <w:rsid w:val="008F1E10"/>
    <w:rsid w:val="008F209E"/>
    <w:rsid w:val="008F2360"/>
    <w:rsid w:val="008F36E8"/>
    <w:rsid w:val="008F3CC0"/>
    <w:rsid w:val="008F3FF1"/>
    <w:rsid w:val="008F43FF"/>
    <w:rsid w:val="008F4415"/>
    <w:rsid w:val="008F49B6"/>
    <w:rsid w:val="008F558F"/>
    <w:rsid w:val="008F5876"/>
    <w:rsid w:val="008F5D2B"/>
    <w:rsid w:val="008F5D9A"/>
    <w:rsid w:val="008F617D"/>
    <w:rsid w:val="008F635A"/>
    <w:rsid w:val="008F645F"/>
    <w:rsid w:val="008F6761"/>
    <w:rsid w:val="008F6835"/>
    <w:rsid w:val="008F6DEE"/>
    <w:rsid w:val="008F7156"/>
    <w:rsid w:val="008F788A"/>
    <w:rsid w:val="008F7F25"/>
    <w:rsid w:val="0090007A"/>
    <w:rsid w:val="00900765"/>
    <w:rsid w:val="00900C9C"/>
    <w:rsid w:val="00900DCF"/>
    <w:rsid w:val="00900F06"/>
    <w:rsid w:val="009010AF"/>
    <w:rsid w:val="0090176E"/>
    <w:rsid w:val="0090250E"/>
    <w:rsid w:val="00902ED3"/>
    <w:rsid w:val="00902FE3"/>
    <w:rsid w:val="00903285"/>
    <w:rsid w:val="0090364D"/>
    <w:rsid w:val="009038D0"/>
    <w:rsid w:val="00903C4E"/>
    <w:rsid w:val="0090474A"/>
    <w:rsid w:val="00904ADF"/>
    <w:rsid w:val="00904B7D"/>
    <w:rsid w:val="009051E1"/>
    <w:rsid w:val="00905A0F"/>
    <w:rsid w:val="00905AA7"/>
    <w:rsid w:val="00905B9D"/>
    <w:rsid w:val="0090698C"/>
    <w:rsid w:val="009108AD"/>
    <w:rsid w:val="009108ED"/>
    <w:rsid w:val="00910C89"/>
    <w:rsid w:val="00910D78"/>
    <w:rsid w:val="0091118B"/>
    <w:rsid w:val="00911365"/>
    <w:rsid w:val="00911B6F"/>
    <w:rsid w:val="00911D89"/>
    <w:rsid w:val="00912033"/>
    <w:rsid w:val="0091292D"/>
    <w:rsid w:val="00912A12"/>
    <w:rsid w:val="00912DEB"/>
    <w:rsid w:val="00912E23"/>
    <w:rsid w:val="009134EB"/>
    <w:rsid w:val="00913830"/>
    <w:rsid w:val="00914269"/>
    <w:rsid w:val="00914306"/>
    <w:rsid w:val="00914A41"/>
    <w:rsid w:val="00914FD0"/>
    <w:rsid w:val="00915312"/>
    <w:rsid w:val="00915F83"/>
    <w:rsid w:val="009171D7"/>
    <w:rsid w:val="0091726A"/>
    <w:rsid w:val="00917409"/>
    <w:rsid w:val="009174D4"/>
    <w:rsid w:val="00917A7C"/>
    <w:rsid w:val="009200B0"/>
    <w:rsid w:val="00920424"/>
    <w:rsid w:val="009206CD"/>
    <w:rsid w:val="009207C9"/>
    <w:rsid w:val="00920A3B"/>
    <w:rsid w:val="00920D34"/>
    <w:rsid w:val="00920F06"/>
    <w:rsid w:val="0092126F"/>
    <w:rsid w:val="0092267F"/>
    <w:rsid w:val="009228EB"/>
    <w:rsid w:val="00922ABB"/>
    <w:rsid w:val="00922D3B"/>
    <w:rsid w:val="009231B7"/>
    <w:rsid w:val="00923420"/>
    <w:rsid w:val="00923658"/>
    <w:rsid w:val="009241D8"/>
    <w:rsid w:val="009244D6"/>
    <w:rsid w:val="009247E2"/>
    <w:rsid w:val="00924EFD"/>
    <w:rsid w:val="009252DB"/>
    <w:rsid w:val="00925524"/>
    <w:rsid w:val="00925A15"/>
    <w:rsid w:val="009266C7"/>
    <w:rsid w:val="00926822"/>
    <w:rsid w:val="009268EF"/>
    <w:rsid w:val="00926AD4"/>
    <w:rsid w:val="00927012"/>
    <w:rsid w:val="00927503"/>
    <w:rsid w:val="00927AE2"/>
    <w:rsid w:val="00927C33"/>
    <w:rsid w:val="00927DA7"/>
    <w:rsid w:val="00927E4A"/>
    <w:rsid w:val="00930390"/>
    <w:rsid w:val="00930453"/>
    <w:rsid w:val="009315C4"/>
    <w:rsid w:val="00932396"/>
    <w:rsid w:val="00932688"/>
    <w:rsid w:val="00932C88"/>
    <w:rsid w:val="009331F2"/>
    <w:rsid w:val="0093395B"/>
    <w:rsid w:val="00934311"/>
    <w:rsid w:val="00934438"/>
    <w:rsid w:val="009348C2"/>
    <w:rsid w:val="00934AAE"/>
    <w:rsid w:val="00935C51"/>
    <w:rsid w:val="00936035"/>
    <w:rsid w:val="00936688"/>
    <w:rsid w:val="00937B90"/>
    <w:rsid w:val="009405EC"/>
    <w:rsid w:val="009416E7"/>
    <w:rsid w:val="009431A3"/>
    <w:rsid w:val="00943433"/>
    <w:rsid w:val="009439DB"/>
    <w:rsid w:val="00943AA3"/>
    <w:rsid w:val="00943D63"/>
    <w:rsid w:val="00943EB1"/>
    <w:rsid w:val="00944018"/>
    <w:rsid w:val="00944AD0"/>
    <w:rsid w:val="00945983"/>
    <w:rsid w:val="00945B48"/>
    <w:rsid w:val="00946467"/>
    <w:rsid w:val="0094752A"/>
    <w:rsid w:val="009479D6"/>
    <w:rsid w:val="00947AEA"/>
    <w:rsid w:val="00947AFF"/>
    <w:rsid w:val="00950138"/>
    <w:rsid w:val="009507CC"/>
    <w:rsid w:val="00950CDE"/>
    <w:rsid w:val="00950EBE"/>
    <w:rsid w:val="0095136A"/>
    <w:rsid w:val="00951604"/>
    <w:rsid w:val="0095166F"/>
    <w:rsid w:val="0095183B"/>
    <w:rsid w:val="00951C49"/>
    <w:rsid w:val="00951D45"/>
    <w:rsid w:val="00951FCA"/>
    <w:rsid w:val="009527FE"/>
    <w:rsid w:val="00952953"/>
    <w:rsid w:val="009529D0"/>
    <w:rsid w:val="00952BF7"/>
    <w:rsid w:val="00953849"/>
    <w:rsid w:val="0095412B"/>
    <w:rsid w:val="00955C40"/>
    <w:rsid w:val="00955EEF"/>
    <w:rsid w:val="0095629B"/>
    <w:rsid w:val="009562A2"/>
    <w:rsid w:val="00957467"/>
    <w:rsid w:val="00957856"/>
    <w:rsid w:val="00957FC7"/>
    <w:rsid w:val="00960403"/>
    <w:rsid w:val="009604ED"/>
    <w:rsid w:val="00960717"/>
    <w:rsid w:val="00960992"/>
    <w:rsid w:val="00961216"/>
    <w:rsid w:val="00961BE5"/>
    <w:rsid w:val="00961C6C"/>
    <w:rsid w:val="00961EB8"/>
    <w:rsid w:val="009622BD"/>
    <w:rsid w:val="009624C7"/>
    <w:rsid w:val="009628DF"/>
    <w:rsid w:val="009632D3"/>
    <w:rsid w:val="00963846"/>
    <w:rsid w:val="00963ABC"/>
    <w:rsid w:val="00964233"/>
    <w:rsid w:val="0096430F"/>
    <w:rsid w:val="009647DB"/>
    <w:rsid w:val="00964E17"/>
    <w:rsid w:val="0096525D"/>
    <w:rsid w:val="0096558B"/>
    <w:rsid w:val="00965E03"/>
    <w:rsid w:val="009668F0"/>
    <w:rsid w:val="0096694C"/>
    <w:rsid w:val="009669B2"/>
    <w:rsid w:val="00966A14"/>
    <w:rsid w:val="00966EB5"/>
    <w:rsid w:val="0096752A"/>
    <w:rsid w:val="009676BA"/>
    <w:rsid w:val="0096792F"/>
    <w:rsid w:val="00967B70"/>
    <w:rsid w:val="00970E2A"/>
    <w:rsid w:val="00971762"/>
    <w:rsid w:val="00971850"/>
    <w:rsid w:val="00971D22"/>
    <w:rsid w:val="00972305"/>
    <w:rsid w:val="00972A0F"/>
    <w:rsid w:val="00973191"/>
    <w:rsid w:val="00973356"/>
    <w:rsid w:val="009734D9"/>
    <w:rsid w:val="00973C9C"/>
    <w:rsid w:val="00973EE1"/>
    <w:rsid w:val="0097402D"/>
    <w:rsid w:val="0097470D"/>
    <w:rsid w:val="009750E3"/>
    <w:rsid w:val="00975817"/>
    <w:rsid w:val="0097590D"/>
    <w:rsid w:val="00975959"/>
    <w:rsid w:val="00975C3D"/>
    <w:rsid w:val="00976ACE"/>
    <w:rsid w:val="00976C81"/>
    <w:rsid w:val="00976D49"/>
    <w:rsid w:val="00977BD5"/>
    <w:rsid w:val="009807D4"/>
    <w:rsid w:val="00980DAC"/>
    <w:rsid w:val="009819D7"/>
    <w:rsid w:val="00981EBC"/>
    <w:rsid w:val="00982CDD"/>
    <w:rsid w:val="00982CED"/>
    <w:rsid w:val="00983448"/>
    <w:rsid w:val="009834EF"/>
    <w:rsid w:val="0098369E"/>
    <w:rsid w:val="009836D9"/>
    <w:rsid w:val="00983AAA"/>
    <w:rsid w:val="00983BE6"/>
    <w:rsid w:val="00983CF4"/>
    <w:rsid w:val="0098433D"/>
    <w:rsid w:val="0098507A"/>
    <w:rsid w:val="009850BB"/>
    <w:rsid w:val="009856C3"/>
    <w:rsid w:val="00985F2A"/>
    <w:rsid w:val="0098643B"/>
    <w:rsid w:val="009865F8"/>
    <w:rsid w:val="00986A3A"/>
    <w:rsid w:val="00986B2D"/>
    <w:rsid w:val="00986E9A"/>
    <w:rsid w:val="00986F06"/>
    <w:rsid w:val="0098703D"/>
    <w:rsid w:val="00987159"/>
    <w:rsid w:val="00987324"/>
    <w:rsid w:val="009873A8"/>
    <w:rsid w:val="009873B8"/>
    <w:rsid w:val="009878D2"/>
    <w:rsid w:val="00987916"/>
    <w:rsid w:val="00987C0D"/>
    <w:rsid w:val="00987CE5"/>
    <w:rsid w:val="00987D52"/>
    <w:rsid w:val="009902C8"/>
    <w:rsid w:val="00990695"/>
    <w:rsid w:val="00990846"/>
    <w:rsid w:val="00990879"/>
    <w:rsid w:val="009909AF"/>
    <w:rsid w:val="00990EA8"/>
    <w:rsid w:val="009913A0"/>
    <w:rsid w:val="00991564"/>
    <w:rsid w:val="009924BC"/>
    <w:rsid w:val="009925AC"/>
    <w:rsid w:val="00992F00"/>
    <w:rsid w:val="00992F2F"/>
    <w:rsid w:val="0099360F"/>
    <w:rsid w:val="009939D0"/>
    <w:rsid w:val="009942E3"/>
    <w:rsid w:val="0099437F"/>
    <w:rsid w:val="00994458"/>
    <w:rsid w:val="00994764"/>
    <w:rsid w:val="00994C1B"/>
    <w:rsid w:val="0099518E"/>
    <w:rsid w:val="00995727"/>
    <w:rsid w:val="00995A0B"/>
    <w:rsid w:val="00995B83"/>
    <w:rsid w:val="00996820"/>
    <w:rsid w:val="00997551"/>
    <w:rsid w:val="009A09EC"/>
    <w:rsid w:val="009A0BC9"/>
    <w:rsid w:val="009A1B1F"/>
    <w:rsid w:val="009A1BA1"/>
    <w:rsid w:val="009A1EC7"/>
    <w:rsid w:val="009A229C"/>
    <w:rsid w:val="009A26E8"/>
    <w:rsid w:val="009A311B"/>
    <w:rsid w:val="009A3207"/>
    <w:rsid w:val="009A3625"/>
    <w:rsid w:val="009A4150"/>
    <w:rsid w:val="009A434A"/>
    <w:rsid w:val="009A5D28"/>
    <w:rsid w:val="009A5EB3"/>
    <w:rsid w:val="009A5FC8"/>
    <w:rsid w:val="009A60FA"/>
    <w:rsid w:val="009A61A0"/>
    <w:rsid w:val="009A670A"/>
    <w:rsid w:val="009A6A46"/>
    <w:rsid w:val="009A6C27"/>
    <w:rsid w:val="009A6CD1"/>
    <w:rsid w:val="009A6E4E"/>
    <w:rsid w:val="009A6EF3"/>
    <w:rsid w:val="009A7033"/>
    <w:rsid w:val="009A759A"/>
    <w:rsid w:val="009A7D20"/>
    <w:rsid w:val="009B008B"/>
    <w:rsid w:val="009B074E"/>
    <w:rsid w:val="009B176B"/>
    <w:rsid w:val="009B1789"/>
    <w:rsid w:val="009B1A46"/>
    <w:rsid w:val="009B254D"/>
    <w:rsid w:val="009B2754"/>
    <w:rsid w:val="009B2F4D"/>
    <w:rsid w:val="009B3075"/>
    <w:rsid w:val="009B3550"/>
    <w:rsid w:val="009B364F"/>
    <w:rsid w:val="009B3DB0"/>
    <w:rsid w:val="009B43D8"/>
    <w:rsid w:val="009B4BDF"/>
    <w:rsid w:val="009B5560"/>
    <w:rsid w:val="009B5645"/>
    <w:rsid w:val="009B5691"/>
    <w:rsid w:val="009B58D9"/>
    <w:rsid w:val="009B5966"/>
    <w:rsid w:val="009B5988"/>
    <w:rsid w:val="009B5CFD"/>
    <w:rsid w:val="009B615E"/>
    <w:rsid w:val="009B73B9"/>
    <w:rsid w:val="009B77F8"/>
    <w:rsid w:val="009B7AB4"/>
    <w:rsid w:val="009B7B8B"/>
    <w:rsid w:val="009B7E43"/>
    <w:rsid w:val="009C0839"/>
    <w:rsid w:val="009C0DD9"/>
    <w:rsid w:val="009C1239"/>
    <w:rsid w:val="009C17E2"/>
    <w:rsid w:val="009C2251"/>
    <w:rsid w:val="009C23D7"/>
    <w:rsid w:val="009C248C"/>
    <w:rsid w:val="009C24D2"/>
    <w:rsid w:val="009C26B0"/>
    <w:rsid w:val="009C2AC4"/>
    <w:rsid w:val="009C31B4"/>
    <w:rsid w:val="009C3FC1"/>
    <w:rsid w:val="009C4317"/>
    <w:rsid w:val="009C43E6"/>
    <w:rsid w:val="009C4EA5"/>
    <w:rsid w:val="009C5388"/>
    <w:rsid w:val="009C5C0F"/>
    <w:rsid w:val="009C5CBC"/>
    <w:rsid w:val="009C5FF6"/>
    <w:rsid w:val="009C60B2"/>
    <w:rsid w:val="009C658D"/>
    <w:rsid w:val="009C66CE"/>
    <w:rsid w:val="009C793F"/>
    <w:rsid w:val="009C7DA5"/>
    <w:rsid w:val="009D0451"/>
    <w:rsid w:val="009D05AA"/>
    <w:rsid w:val="009D084A"/>
    <w:rsid w:val="009D157B"/>
    <w:rsid w:val="009D18AE"/>
    <w:rsid w:val="009D1CC2"/>
    <w:rsid w:val="009D1F7C"/>
    <w:rsid w:val="009D34DD"/>
    <w:rsid w:val="009D38B7"/>
    <w:rsid w:val="009D393B"/>
    <w:rsid w:val="009D39E7"/>
    <w:rsid w:val="009D3AEF"/>
    <w:rsid w:val="009D4F07"/>
    <w:rsid w:val="009D53EC"/>
    <w:rsid w:val="009D56A2"/>
    <w:rsid w:val="009D5771"/>
    <w:rsid w:val="009D5A60"/>
    <w:rsid w:val="009D6088"/>
    <w:rsid w:val="009D64F4"/>
    <w:rsid w:val="009D65B6"/>
    <w:rsid w:val="009D6D2E"/>
    <w:rsid w:val="009D6D70"/>
    <w:rsid w:val="009D759F"/>
    <w:rsid w:val="009E1245"/>
    <w:rsid w:val="009E1FFB"/>
    <w:rsid w:val="009E234C"/>
    <w:rsid w:val="009E2B5A"/>
    <w:rsid w:val="009E2E10"/>
    <w:rsid w:val="009E3161"/>
    <w:rsid w:val="009E38EF"/>
    <w:rsid w:val="009E3B60"/>
    <w:rsid w:val="009E3D89"/>
    <w:rsid w:val="009E3EAB"/>
    <w:rsid w:val="009E4357"/>
    <w:rsid w:val="009E48EC"/>
    <w:rsid w:val="009E4B79"/>
    <w:rsid w:val="009E4C0E"/>
    <w:rsid w:val="009E607F"/>
    <w:rsid w:val="009E6ECC"/>
    <w:rsid w:val="009E7814"/>
    <w:rsid w:val="009E7EC2"/>
    <w:rsid w:val="009F0081"/>
    <w:rsid w:val="009F0850"/>
    <w:rsid w:val="009F1622"/>
    <w:rsid w:val="009F18B4"/>
    <w:rsid w:val="009F1CD0"/>
    <w:rsid w:val="009F2193"/>
    <w:rsid w:val="009F27C2"/>
    <w:rsid w:val="009F28FF"/>
    <w:rsid w:val="009F29BD"/>
    <w:rsid w:val="009F2A2A"/>
    <w:rsid w:val="009F2DDB"/>
    <w:rsid w:val="009F3243"/>
    <w:rsid w:val="009F35D9"/>
    <w:rsid w:val="009F3D6D"/>
    <w:rsid w:val="009F4280"/>
    <w:rsid w:val="009F42C3"/>
    <w:rsid w:val="009F4572"/>
    <w:rsid w:val="009F486B"/>
    <w:rsid w:val="009F498A"/>
    <w:rsid w:val="009F4A73"/>
    <w:rsid w:val="009F4C96"/>
    <w:rsid w:val="009F5F4D"/>
    <w:rsid w:val="009F6094"/>
    <w:rsid w:val="009F6276"/>
    <w:rsid w:val="009F6706"/>
    <w:rsid w:val="009F694D"/>
    <w:rsid w:val="009F75AC"/>
    <w:rsid w:val="009F7FEA"/>
    <w:rsid w:val="00A004C8"/>
    <w:rsid w:val="00A0071F"/>
    <w:rsid w:val="00A011CF"/>
    <w:rsid w:val="00A012BA"/>
    <w:rsid w:val="00A0136D"/>
    <w:rsid w:val="00A014BB"/>
    <w:rsid w:val="00A01651"/>
    <w:rsid w:val="00A01664"/>
    <w:rsid w:val="00A019DD"/>
    <w:rsid w:val="00A01F7D"/>
    <w:rsid w:val="00A02376"/>
    <w:rsid w:val="00A024EF"/>
    <w:rsid w:val="00A0305E"/>
    <w:rsid w:val="00A031D3"/>
    <w:rsid w:val="00A03503"/>
    <w:rsid w:val="00A03AAB"/>
    <w:rsid w:val="00A04CBA"/>
    <w:rsid w:val="00A04E19"/>
    <w:rsid w:val="00A0529B"/>
    <w:rsid w:val="00A055F5"/>
    <w:rsid w:val="00A05D72"/>
    <w:rsid w:val="00A05EFE"/>
    <w:rsid w:val="00A05F8D"/>
    <w:rsid w:val="00A0631C"/>
    <w:rsid w:val="00A069E4"/>
    <w:rsid w:val="00A06AB5"/>
    <w:rsid w:val="00A06DAF"/>
    <w:rsid w:val="00A07199"/>
    <w:rsid w:val="00A07516"/>
    <w:rsid w:val="00A07D73"/>
    <w:rsid w:val="00A07F91"/>
    <w:rsid w:val="00A10573"/>
    <w:rsid w:val="00A10820"/>
    <w:rsid w:val="00A10992"/>
    <w:rsid w:val="00A12004"/>
    <w:rsid w:val="00A12962"/>
    <w:rsid w:val="00A13215"/>
    <w:rsid w:val="00A14314"/>
    <w:rsid w:val="00A14425"/>
    <w:rsid w:val="00A14DCE"/>
    <w:rsid w:val="00A1532D"/>
    <w:rsid w:val="00A153A9"/>
    <w:rsid w:val="00A154B7"/>
    <w:rsid w:val="00A15B9F"/>
    <w:rsid w:val="00A162CD"/>
    <w:rsid w:val="00A16397"/>
    <w:rsid w:val="00A1754D"/>
    <w:rsid w:val="00A175E6"/>
    <w:rsid w:val="00A178CC"/>
    <w:rsid w:val="00A206EC"/>
    <w:rsid w:val="00A2074F"/>
    <w:rsid w:val="00A20D33"/>
    <w:rsid w:val="00A2128C"/>
    <w:rsid w:val="00A212B4"/>
    <w:rsid w:val="00A21386"/>
    <w:rsid w:val="00A21399"/>
    <w:rsid w:val="00A21451"/>
    <w:rsid w:val="00A21CE0"/>
    <w:rsid w:val="00A228E1"/>
    <w:rsid w:val="00A22B74"/>
    <w:rsid w:val="00A2415D"/>
    <w:rsid w:val="00A25011"/>
    <w:rsid w:val="00A25E58"/>
    <w:rsid w:val="00A26041"/>
    <w:rsid w:val="00A2665F"/>
    <w:rsid w:val="00A27F81"/>
    <w:rsid w:val="00A30EB4"/>
    <w:rsid w:val="00A3122F"/>
    <w:rsid w:val="00A3183D"/>
    <w:rsid w:val="00A318AC"/>
    <w:rsid w:val="00A318B1"/>
    <w:rsid w:val="00A31940"/>
    <w:rsid w:val="00A31ED6"/>
    <w:rsid w:val="00A323CC"/>
    <w:rsid w:val="00A32820"/>
    <w:rsid w:val="00A328FA"/>
    <w:rsid w:val="00A32A9D"/>
    <w:rsid w:val="00A33146"/>
    <w:rsid w:val="00A3331B"/>
    <w:rsid w:val="00A339FE"/>
    <w:rsid w:val="00A3409C"/>
    <w:rsid w:val="00A34774"/>
    <w:rsid w:val="00A348AD"/>
    <w:rsid w:val="00A348CE"/>
    <w:rsid w:val="00A34B57"/>
    <w:rsid w:val="00A34EAF"/>
    <w:rsid w:val="00A3565A"/>
    <w:rsid w:val="00A3586C"/>
    <w:rsid w:val="00A35CB0"/>
    <w:rsid w:val="00A36087"/>
    <w:rsid w:val="00A360AD"/>
    <w:rsid w:val="00A36D60"/>
    <w:rsid w:val="00A36E47"/>
    <w:rsid w:val="00A37AC0"/>
    <w:rsid w:val="00A37CB9"/>
    <w:rsid w:val="00A40AAB"/>
    <w:rsid w:val="00A41866"/>
    <w:rsid w:val="00A42131"/>
    <w:rsid w:val="00A43648"/>
    <w:rsid w:val="00A445C2"/>
    <w:rsid w:val="00A447CE"/>
    <w:rsid w:val="00A44EE4"/>
    <w:rsid w:val="00A455A6"/>
    <w:rsid w:val="00A45704"/>
    <w:rsid w:val="00A45819"/>
    <w:rsid w:val="00A45E18"/>
    <w:rsid w:val="00A45E55"/>
    <w:rsid w:val="00A467F7"/>
    <w:rsid w:val="00A47059"/>
    <w:rsid w:val="00A47347"/>
    <w:rsid w:val="00A47689"/>
    <w:rsid w:val="00A47B22"/>
    <w:rsid w:val="00A50678"/>
    <w:rsid w:val="00A508F8"/>
    <w:rsid w:val="00A524A9"/>
    <w:rsid w:val="00A538F2"/>
    <w:rsid w:val="00A5391C"/>
    <w:rsid w:val="00A540B9"/>
    <w:rsid w:val="00A540BB"/>
    <w:rsid w:val="00A54494"/>
    <w:rsid w:val="00A54946"/>
    <w:rsid w:val="00A55A69"/>
    <w:rsid w:val="00A55DBD"/>
    <w:rsid w:val="00A5619B"/>
    <w:rsid w:val="00A568C5"/>
    <w:rsid w:val="00A56BDD"/>
    <w:rsid w:val="00A60088"/>
    <w:rsid w:val="00A6078A"/>
    <w:rsid w:val="00A60F23"/>
    <w:rsid w:val="00A60FCD"/>
    <w:rsid w:val="00A611AA"/>
    <w:rsid w:val="00A61267"/>
    <w:rsid w:val="00A613E4"/>
    <w:rsid w:val="00A61691"/>
    <w:rsid w:val="00A618DC"/>
    <w:rsid w:val="00A61AF8"/>
    <w:rsid w:val="00A61D66"/>
    <w:rsid w:val="00A61DD3"/>
    <w:rsid w:val="00A61F0D"/>
    <w:rsid w:val="00A621C1"/>
    <w:rsid w:val="00A630C4"/>
    <w:rsid w:val="00A630FF"/>
    <w:rsid w:val="00A639CC"/>
    <w:rsid w:val="00A64EA8"/>
    <w:rsid w:val="00A64F1D"/>
    <w:rsid w:val="00A65B38"/>
    <w:rsid w:val="00A662B7"/>
    <w:rsid w:val="00A66393"/>
    <w:rsid w:val="00A67AE2"/>
    <w:rsid w:val="00A67C6F"/>
    <w:rsid w:val="00A67C88"/>
    <w:rsid w:val="00A700FD"/>
    <w:rsid w:val="00A70905"/>
    <w:rsid w:val="00A70B23"/>
    <w:rsid w:val="00A70C67"/>
    <w:rsid w:val="00A70FBC"/>
    <w:rsid w:val="00A7114E"/>
    <w:rsid w:val="00A7196C"/>
    <w:rsid w:val="00A731A8"/>
    <w:rsid w:val="00A7488E"/>
    <w:rsid w:val="00A74925"/>
    <w:rsid w:val="00A75A82"/>
    <w:rsid w:val="00A75C27"/>
    <w:rsid w:val="00A75DEF"/>
    <w:rsid w:val="00A76703"/>
    <w:rsid w:val="00A7716C"/>
    <w:rsid w:val="00A77252"/>
    <w:rsid w:val="00A77894"/>
    <w:rsid w:val="00A77BFF"/>
    <w:rsid w:val="00A77EC9"/>
    <w:rsid w:val="00A80D33"/>
    <w:rsid w:val="00A80DBE"/>
    <w:rsid w:val="00A80FD5"/>
    <w:rsid w:val="00A81E69"/>
    <w:rsid w:val="00A827A9"/>
    <w:rsid w:val="00A82C1F"/>
    <w:rsid w:val="00A830AD"/>
    <w:rsid w:val="00A83193"/>
    <w:rsid w:val="00A836C8"/>
    <w:rsid w:val="00A83B8E"/>
    <w:rsid w:val="00A83B9C"/>
    <w:rsid w:val="00A83C5D"/>
    <w:rsid w:val="00A83C76"/>
    <w:rsid w:val="00A83EF5"/>
    <w:rsid w:val="00A8403C"/>
    <w:rsid w:val="00A84303"/>
    <w:rsid w:val="00A848AE"/>
    <w:rsid w:val="00A84CF8"/>
    <w:rsid w:val="00A84E1F"/>
    <w:rsid w:val="00A85419"/>
    <w:rsid w:val="00A86106"/>
    <w:rsid w:val="00A861C6"/>
    <w:rsid w:val="00A86692"/>
    <w:rsid w:val="00A867A4"/>
    <w:rsid w:val="00A86B5A"/>
    <w:rsid w:val="00A86CAA"/>
    <w:rsid w:val="00A87095"/>
    <w:rsid w:val="00A8722B"/>
    <w:rsid w:val="00A873C2"/>
    <w:rsid w:val="00A875E2"/>
    <w:rsid w:val="00A87637"/>
    <w:rsid w:val="00A87E51"/>
    <w:rsid w:val="00A90109"/>
    <w:rsid w:val="00A902C1"/>
    <w:rsid w:val="00A90463"/>
    <w:rsid w:val="00A9061A"/>
    <w:rsid w:val="00A90E83"/>
    <w:rsid w:val="00A90ECB"/>
    <w:rsid w:val="00A9100D"/>
    <w:rsid w:val="00A91498"/>
    <w:rsid w:val="00A916C6"/>
    <w:rsid w:val="00A91C2D"/>
    <w:rsid w:val="00A92ECB"/>
    <w:rsid w:val="00A933CB"/>
    <w:rsid w:val="00A93737"/>
    <w:rsid w:val="00A93F86"/>
    <w:rsid w:val="00A93F9E"/>
    <w:rsid w:val="00A942B0"/>
    <w:rsid w:val="00A94687"/>
    <w:rsid w:val="00A9469A"/>
    <w:rsid w:val="00A946BA"/>
    <w:rsid w:val="00A94E29"/>
    <w:rsid w:val="00A95090"/>
    <w:rsid w:val="00A96C77"/>
    <w:rsid w:val="00A96F4E"/>
    <w:rsid w:val="00A978B8"/>
    <w:rsid w:val="00AA0562"/>
    <w:rsid w:val="00AA06F2"/>
    <w:rsid w:val="00AA07C4"/>
    <w:rsid w:val="00AA08AF"/>
    <w:rsid w:val="00AA0ABF"/>
    <w:rsid w:val="00AA0FB9"/>
    <w:rsid w:val="00AA12C7"/>
    <w:rsid w:val="00AA3AE4"/>
    <w:rsid w:val="00AA43C4"/>
    <w:rsid w:val="00AA43FF"/>
    <w:rsid w:val="00AA4C3B"/>
    <w:rsid w:val="00AA4FD4"/>
    <w:rsid w:val="00AA5FC7"/>
    <w:rsid w:val="00AA635E"/>
    <w:rsid w:val="00AA6B10"/>
    <w:rsid w:val="00AA6F43"/>
    <w:rsid w:val="00AA7147"/>
    <w:rsid w:val="00AB0F02"/>
    <w:rsid w:val="00AB126C"/>
    <w:rsid w:val="00AB14AA"/>
    <w:rsid w:val="00AB1E58"/>
    <w:rsid w:val="00AB2263"/>
    <w:rsid w:val="00AB2320"/>
    <w:rsid w:val="00AB23C3"/>
    <w:rsid w:val="00AB2501"/>
    <w:rsid w:val="00AB3195"/>
    <w:rsid w:val="00AB34A8"/>
    <w:rsid w:val="00AB354F"/>
    <w:rsid w:val="00AB3A87"/>
    <w:rsid w:val="00AB3CFE"/>
    <w:rsid w:val="00AB3E0A"/>
    <w:rsid w:val="00AB469C"/>
    <w:rsid w:val="00AB46B2"/>
    <w:rsid w:val="00AB4C5F"/>
    <w:rsid w:val="00AB5687"/>
    <w:rsid w:val="00AB5AD2"/>
    <w:rsid w:val="00AB62BC"/>
    <w:rsid w:val="00AB679F"/>
    <w:rsid w:val="00AB680F"/>
    <w:rsid w:val="00AB6BF6"/>
    <w:rsid w:val="00AB7CE6"/>
    <w:rsid w:val="00AB7D3A"/>
    <w:rsid w:val="00AB7E72"/>
    <w:rsid w:val="00AB7FDA"/>
    <w:rsid w:val="00AC06EA"/>
    <w:rsid w:val="00AC08D8"/>
    <w:rsid w:val="00AC095B"/>
    <w:rsid w:val="00AC0C0C"/>
    <w:rsid w:val="00AC0E88"/>
    <w:rsid w:val="00AC111A"/>
    <w:rsid w:val="00AC1755"/>
    <w:rsid w:val="00AC198F"/>
    <w:rsid w:val="00AC2619"/>
    <w:rsid w:val="00AC27B2"/>
    <w:rsid w:val="00AC2D12"/>
    <w:rsid w:val="00AC3412"/>
    <w:rsid w:val="00AC3613"/>
    <w:rsid w:val="00AC3BD6"/>
    <w:rsid w:val="00AC42F5"/>
    <w:rsid w:val="00AC544D"/>
    <w:rsid w:val="00AC588E"/>
    <w:rsid w:val="00AC59A9"/>
    <w:rsid w:val="00AC6C3C"/>
    <w:rsid w:val="00AC6F8A"/>
    <w:rsid w:val="00AC727D"/>
    <w:rsid w:val="00AC74E7"/>
    <w:rsid w:val="00AC7B61"/>
    <w:rsid w:val="00AC7D92"/>
    <w:rsid w:val="00AC7E7F"/>
    <w:rsid w:val="00AC7F4D"/>
    <w:rsid w:val="00AD06DF"/>
    <w:rsid w:val="00AD0B5C"/>
    <w:rsid w:val="00AD0C93"/>
    <w:rsid w:val="00AD0D86"/>
    <w:rsid w:val="00AD10DE"/>
    <w:rsid w:val="00AD1147"/>
    <w:rsid w:val="00AD140B"/>
    <w:rsid w:val="00AD1C83"/>
    <w:rsid w:val="00AD2510"/>
    <w:rsid w:val="00AD256E"/>
    <w:rsid w:val="00AD2C81"/>
    <w:rsid w:val="00AD337A"/>
    <w:rsid w:val="00AD443D"/>
    <w:rsid w:val="00AD50F0"/>
    <w:rsid w:val="00AD52A9"/>
    <w:rsid w:val="00AD5AD9"/>
    <w:rsid w:val="00AD5C3B"/>
    <w:rsid w:val="00AD6687"/>
    <w:rsid w:val="00AD68DB"/>
    <w:rsid w:val="00AD6FC1"/>
    <w:rsid w:val="00AD71DE"/>
    <w:rsid w:val="00AD797C"/>
    <w:rsid w:val="00AD7C97"/>
    <w:rsid w:val="00AE0095"/>
    <w:rsid w:val="00AE08EF"/>
    <w:rsid w:val="00AE0CF2"/>
    <w:rsid w:val="00AE0D29"/>
    <w:rsid w:val="00AE0DA0"/>
    <w:rsid w:val="00AE0FD7"/>
    <w:rsid w:val="00AE2286"/>
    <w:rsid w:val="00AE2663"/>
    <w:rsid w:val="00AE2E09"/>
    <w:rsid w:val="00AE306F"/>
    <w:rsid w:val="00AE3193"/>
    <w:rsid w:val="00AE3BEC"/>
    <w:rsid w:val="00AE3D27"/>
    <w:rsid w:val="00AE44C5"/>
    <w:rsid w:val="00AE47BB"/>
    <w:rsid w:val="00AE4908"/>
    <w:rsid w:val="00AE577E"/>
    <w:rsid w:val="00AE5CA1"/>
    <w:rsid w:val="00AE62EC"/>
    <w:rsid w:val="00AE692E"/>
    <w:rsid w:val="00AE6C53"/>
    <w:rsid w:val="00AE7073"/>
    <w:rsid w:val="00AE727C"/>
    <w:rsid w:val="00AE783B"/>
    <w:rsid w:val="00AE7AA4"/>
    <w:rsid w:val="00AE7B65"/>
    <w:rsid w:val="00AF0F04"/>
    <w:rsid w:val="00AF1155"/>
    <w:rsid w:val="00AF1923"/>
    <w:rsid w:val="00AF1D52"/>
    <w:rsid w:val="00AF206F"/>
    <w:rsid w:val="00AF246D"/>
    <w:rsid w:val="00AF2AB4"/>
    <w:rsid w:val="00AF2ABC"/>
    <w:rsid w:val="00AF2FF1"/>
    <w:rsid w:val="00AF35E6"/>
    <w:rsid w:val="00AF36F7"/>
    <w:rsid w:val="00AF401E"/>
    <w:rsid w:val="00AF422E"/>
    <w:rsid w:val="00AF4381"/>
    <w:rsid w:val="00AF4D52"/>
    <w:rsid w:val="00AF4D69"/>
    <w:rsid w:val="00AF4DA1"/>
    <w:rsid w:val="00AF4E90"/>
    <w:rsid w:val="00AF5041"/>
    <w:rsid w:val="00AF6521"/>
    <w:rsid w:val="00AF6957"/>
    <w:rsid w:val="00AF6A23"/>
    <w:rsid w:val="00AF6D36"/>
    <w:rsid w:val="00AF705E"/>
    <w:rsid w:val="00AF7467"/>
    <w:rsid w:val="00B00AD8"/>
    <w:rsid w:val="00B0238B"/>
    <w:rsid w:val="00B02DFB"/>
    <w:rsid w:val="00B033B8"/>
    <w:rsid w:val="00B03B04"/>
    <w:rsid w:val="00B03E36"/>
    <w:rsid w:val="00B042FE"/>
    <w:rsid w:val="00B0432F"/>
    <w:rsid w:val="00B049BC"/>
    <w:rsid w:val="00B05419"/>
    <w:rsid w:val="00B05444"/>
    <w:rsid w:val="00B05499"/>
    <w:rsid w:val="00B057FB"/>
    <w:rsid w:val="00B05AD8"/>
    <w:rsid w:val="00B062B7"/>
    <w:rsid w:val="00B0695F"/>
    <w:rsid w:val="00B06EA4"/>
    <w:rsid w:val="00B06EFA"/>
    <w:rsid w:val="00B079B8"/>
    <w:rsid w:val="00B07F6C"/>
    <w:rsid w:val="00B10022"/>
    <w:rsid w:val="00B1026D"/>
    <w:rsid w:val="00B10341"/>
    <w:rsid w:val="00B117AB"/>
    <w:rsid w:val="00B12DE8"/>
    <w:rsid w:val="00B12F02"/>
    <w:rsid w:val="00B13626"/>
    <w:rsid w:val="00B145BA"/>
    <w:rsid w:val="00B14D12"/>
    <w:rsid w:val="00B159D4"/>
    <w:rsid w:val="00B167A7"/>
    <w:rsid w:val="00B16917"/>
    <w:rsid w:val="00B16BA7"/>
    <w:rsid w:val="00B17259"/>
    <w:rsid w:val="00B17295"/>
    <w:rsid w:val="00B17C91"/>
    <w:rsid w:val="00B17D88"/>
    <w:rsid w:val="00B200A3"/>
    <w:rsid w:val="00B204B4"/>
    <w:rsid w:val="00B20686"/>
    <w:rsid w:val="00B20981"/>
    <w:rsid w:val="00B20D78"/>
    <w:rsid w:val="00B21116"/>
    <w:rsid w:val="00B21185"/>
    <w:rsid w:val="00B21258"/>
    <w:rsid w:val="00B21367"/>
    <w:rsid w:val="00B21963"/>
    <w:rsid w:val="00B220FB"/>
    <w:rsid w:val="00B221DD"/>
    <w:rsid w:val="00B22635"/>
    <w:rsid w:val="00B2404B"/>
    <w:rsid w:val="00B24202"/>
    <w:rsid w:val="00B242DE"/>
    <w:rsid w:val="00B24A93"/>
    <w:rsid w:val="00B24B64"/>
    <w:rsid w:val="00B24CE5"/>
    <w:rsid w:val="00B24DD3"/>
    <w:rsid w:val="00B25F39"/>
    <w:rsid w:val="00B2674B"/>
    <w:rsid w:val="00B269EF"/>
    <w:rsid w:val="00B26B59"/>
    <w:rsid w:val="00B26B76"/>
    <w:rsid w:val="00B26C84"/>
    <w:rsid w:val="00B26E9C"/>
    <w:rsid w:val="00B275DE"/>
    <w:rsid w:val="00B2765E"/>
    <w:rsid w:val="00B2768A"/>
    <w:rsid w:val="00B27E2C"/>
    <w:rsid w:val="00B303FC"/>
    <w:rsid w:val="00B306BF"/>
    <w:rsid w:val="00B30859"/>
    <w:rsid w:val="00B30870"/>
    <w:rsid w:val="00B30DD2"/>
    <w:rsid w:val="00B30FB6"/>
    <w:rsid w:val="00B30FEB"/>
    <w:rsid w:val="00B31596"/>
    <w:rsid w:val="00B317DE"/>
    <w:rsid w:val="00B31975"/>
    <w:rsid w:val="00B31BAD"/>
    <w:rsid w:val="00B32302"/>
    <w:rsid w:val="00B32361"/>
    <w:rsid w:val="00B3285F"/>
    <w:rsid w:val="00B328F3"/>
    <w:rsid w:val="00B32F98"/>
    <w:rsid w:val="00B331A7"/>
    <w:rsid w:val="00B331AE"/>
    <w:rsid w:val="00B33373"/>
    <w:rsid w:val="00B337CF"/>
    <w:rsid w:val="00B33A60"/>
    <w:rsid w:val="00B33E9F"/>
    <w:rsid w:val="00B343D1"/>
    <w:rsid w:val="00B34D1F"/>
    <w:rsid w:val="00B35687"/>
    <w:rsid w:val="00B35901"/>
    <w:rsid w:val="00B35EC3"/>
    <w:rsid w:val="00B35F99"/>
    <w:rsid w:val="00B36162"/>
    <w:rsid w:val="00B363A6"/>
    <w:rsid w:val="00B369C8"/>
    <w:rsid w:val="00B36D2C"/>
    <w:rsid w:val="00B36DF3"/>
    <w:rsid w:val="00B37133"/>
    <w:rsid w:val="00B3780A"/>
    <w:rsid w:val="00B37A41"/>
    <w:rsid w:val="00B37DF6"/>
    <w:rsid w:val="00B37E59"/>
    <w:rsid w:val="00B37E7F"/>
    <w:rsid w:val="00B402FD"/>
    <w:rsid w:val="00B403A9"/>
    <w:rsid w:val="00B40BCF"/>
    <w:rsid w:val="00B429FC"/>
    <w:rsid w:val="00B42A09"/>
    <w:rsid w:val="00B43060"/>
    <w:rsid w:val="00B43255"/>
    <w:rsid w:val="00B43F05"/>
    <w:rsid w:val="00B4410D"/>
    <w:rsid w:val="00B442E8"/>
    <w:rsid w:val="00B44596"/>
    <w:rsid w:val="00B447AF"/>
    <w:rsid w:val="00B4481C"/>
    <w:rsid w:val="00B44BA0"/>
    <w:rsid w:val="00B4506F"/>
    <w:rsid w:val="00B46AC4"/>
    <w:rsid w:val="00B46DFE"/>
    <w:rsid w:val="00B47406"/>
    <w:rsid w:val="00B4744C"/>
    <w:rsid w:val="00B47535"/>
    <w:rsid w:val="00B50476"/>
    <w:rsid w:val="00B50782"/>
    <w:rsid w:val="00B507FD"/>
    <w:rsid w:val="00B51928"/>
    <w:rsid w:val="00B51B44"/>
    <w:rsid w:val="00B51C93"/>
    <w:rsid w:val="00B5224D"/>
    <w:rsid w:val="00B52DC7"/>
    <w:rsid w:val="00B5324C"/>
    <w:rsid w:val="00B53C6D"/>
    <w:rsid w:val="00B54018"/>
    <w:rsid w:val="00B544BA"/>
    <w:rsid w:val="00B54526"/>
    <w:rsid w:val="00B55E3A"/>
    <w:rsid w:val="00B55ED5"/>
    <w:rsid w:val="00B5637B"/>
    <w:rsid w:val="00B56732"/>
    <w:rsid w:val="00B56A90"/>
    <w:rsid w:val="00B57E9D"/>
    <w:rsid w:val="00B601A7"/>
    <w:rsid w:val="00B606E0"/>
    <w:rsid w:val="00B6097E"/>
    <w:rsid w:val="00B60D13"/>
    <w:rsid w:val="00B61999"/>
    <w:rsid w:val="00B62E98"/>
    <w:rsid w:val="00B63929"/>
    <w:rsid w:val="00B643B6"/>
    <w:rsid w:val="00B64A3C"/>
    <w:rsid w:val="00B65843"/>
    <w:rsid w:val="00B65BA7"/>
    <w:rsid w:val="00B6678D"/>
    <w:rsid w:val="00B66DFE"/>
    <w:rsid w:val="00B67110"/>
    <w:rsid w:val="00B6784C"/>
    <w:rsid w:val="00B708EA"/>
    <w:rsid w:val="00B70B53"/>
    <w:rsid w:val="00B710C5"/>
    <w:rsid w:val="00B719E1"/>
    <w:rsid w:val="00B71ACD"/>
    <w:rsid w:val="00B729E4"/>
    <w:rsid w:val="00B72BED"/>
    <w:rsid w:val="00B72C16"/>
    <w:rsid w:val="00B72CCE"/>
    <w:rsid w:val="00B72E61"/>
    <w:rsid w:val="00B73042"/>
    <w:rsid w:val="00B73806"/>
    <w:rsid w:val="00B73D19"/>
    <w:rsid w:val="00B73D78"/>
    <w:rsid w:val="00B73FDF"/>
    <w:rsid w:val="00B7441B"/>
    <w:rsid w:val="00B745F9"/>
    <w:rsid w:val="00B74C03"/>
    <w:rsid w:val="00B75224"/>
    <w:rsid w:val="00B75967"/>
    <w:rsid w:val="00B76437"/>
    <w:rsid w:val="00B7682A"/>
    <w:rsid w:val="00B76B56"/>
    <w:rsid w:val="00B778A2"/>
    <w:rsid w:val="00B80641"/>
    <w:rsid w:val="00B8067A"/>
    <w:rsid w:val="00B80938"/>
    <w:rsid w:val="00B81543"/>
    <w:rsid w:val="00B81B15"/>
    <w:rsid w:val="00B81BF4"/>
    <w:rsid w:val="00B820C3"/>
    <w:rsid w:val="00B820C7"/>
    <w:rsid w:val="00B832B8"/>
    <w:rsid w:val="00B83DE4"/>
    <w:rsid w:val="00B84138"/>
    <w:rsid w:val="00B8426C"/>
    <w:rsid w:val="00B8457C"/>
    <w:rsid w:val="00B84C08"/>
    <w:rsid w:val="00B85424"/>
    <w:rsid w:val="00B859CF"/>
    <w:rsid w:val="00B85E70"/>
    <w:rsid w:val="00B85EEB"/>
    <w:rsid w:val="00B861DE"/>
    <w:rsid w:val="00B86925"/>
    <w:rsid w:val="00B86DF8"/>
    <w:rsid w:val="00B87452"/>
    <w:rsid w:val="00B87B5A"/>
    <w:rsid w:val="00B87BFF"/>
    <w:rsid w:val="00B87EF3"/>
    <w:rsid w:val="00B900C2"/>
    <w:rsid w:val="00B9065F"/>
    <w:rsid w:val="00B90681"/>
    <w:rsid w:val="00B90879"/>
    <w:rsid w:val="00B90AD3"/>
    <w:rsid w:val="00B9107C"/>
    <w:rsid w:val="00B91799"/>
    <w:rsid w:val="00B918B2"/>
    <w:rsid w:val="00B91C5A"/>
    <w:rsid w:val="00B9256C"/>
    <w:rsid w:val="00B92F5A"/>
    <w:rsid w:val="00B936A8"/>
    <w:rsid w:val="00B937F4"/>
    <w:rsid w:val="00B941C6"/>
    <w:rsid w:val="00B94378"/>
    <w:rsid w:val="00B946F1"/>
    <w:rsid w:val="00B94788"/>
    <w:rsid w:val="00B949AE"/>
    <w:rsid w:val="00B94B59"/>
    <w:rsid w:val="00B94F1D"/>
    <w:rsid w:val="00B95713"/>
    <w:rsid w:val="00B960E6"/>
    <w:rsid w:val="00B966BE"/>
    <w:rsid w:val="00B96EE7"/>
    <w:rsid w:val="00B97054"/>
    <w:rsid w:val="00B9735A"/>
    <w:rsid w:val="00B97C7B"/>
    <w:rsid w:val="00BA0B29"/>
    <w:rsid w:val="00BA0D06"/>
    <w:rsid w:val="00BA1606"/>
    <w:rsid w:val="00BA1BF2"/>
    <w:rsid w:val="00BA1C98"/>
    <w:rsid w:val="00BA215C"/>
    <w:rsid w:val="00BA21F3"/>
    <w:rsid w:val="00BA22B6"/>
    <w:rsid w:val="00BA271B"/>
    <w:rsid w:val="00BA2B63"/>
    <w:rsid w:val="00BA30A8"/>
    <w:rsid w:val="00BA354D"/>
    <w:rsid w:val="00BA3DEF"/>
    <w:rsid w:val="00BA40AE"/>
    <w:rsid w:val="00BA48A8"/>
    <w:rsid w:val="00BA4B31"/>
    <w:rsid w:val="00BA6373"/>
    <w:rsid w:val="00BA664E"/>
    <w:rsid w:val="00BA75FA"/>
    <w:rsid w:val="00BB00A3"/>
    <w:rsid w:val="00BB0301"/>
    <w:rsid w:val="00BB04BC"/>
    <w:rsid w:val="00BB0807"/>
    <w:rsid w:val="00BB09E6"/>
    <w:rsid w:val="00BB0B3E"/>
    <w:rsid w:val="00BB0C0C"/>
    <w:rsid w:val="00BB10DD"/>
    <w:rsid w:val="00BB11F5"/>
    <w:rsid w:val="00BB140F"/>
    <w:rsid w:val="00BB1972"/>
    <w:rsid w:val="00BB23AB"/>
    <w:rsid w:val="00BB276B"/>
    <w:rsid w:val="00BB2D94"/>
    <w:rsid w:val="00BB36BA"/>
    <w:rsid w:val="00BB3DE8"/>
    <w:rsid w:val="00BB3FF6"/>
    <w:rsid w:val="00BB49F0"/>
    <w:rsid w:val="00BB51D6"/>
    <w:rsid w:val="00BB5425"/>
    <w:rsid w:val="00BB59AC"/>
    <w:rsid w:val="00BB5A42"/>
    <w:rsid w:val="00BB6623"/>
    <w:rsid w:val="00BB67ED"/>
    <w:rsid w:val="00BB7281"/>
    <w:rsid w:val="00BB7333"/>
    <w:rsid w:val="00BB7528"/>
    <w:rsid w:val="00BC02E0"/>
    <w:rsid w:val="00BC07C8"/>
    <w:rsid w:val="00BC0FC6"/>
    <w:rsid w:val="00BC1504"/>
    <w:rsid w:val="00BC1575"/>
    <w:rsid w:val="00BC1B66"/>
    <w:rsid w:val="00BC1BB4"/>
    <w:rsid w:val="00BC1CDE"/>
    <w:rsid w:val="00BC2081"/>
    <w:rsid w:val="00BC26A8"/>
    <w:rsid w:val="00BC27E3"/>
    <w:rsid w:val="00BC2967"/>
    <w:rsid w:val="00BC2D1D"/>
    <w:rsid w:val="00BC2E31"/>
    <w:rsid w:val="00BC3262"/>
    <w:rsid w:val="00BC35E3"/>
    <w:rsid w:val="00BC38B7"/>
    <w:rsid w:val="00BC3A2F"/>
    <w:rsid w:val="00BC3A7B"/>
    <w:rsid w:val="00BC3FC2"/>
    <w:rsid w:val="00BC4304"/>
    <w:rsid w:val="00BC4F06"/>
    <w:rsid w:val="00BC50BB"/>
    <w:rsid w:val="00BC5476"/>
    <w:rsid w:val="00BC5E82"/>
    <w:rsid w:val="00BC5F7C"/>
    <w:rsid w:val="00BC6047"/>
    <w:rsid w:val="00BC63EC"/>
    <w:rsid w:val="00BC668C"/>
    <w:rsid w:val="00BC7076"/>
    <w:rsid w:val="00BD028D"/>
    <w:rsid w:val="00BD097D"/>
    <w:rsid w:val="00BD0997"/>
    <w:rsid w:val="00BD0CA6"/>
    <w:rsid w:val="00BD131B"/>
    <w:rsid w:val="00BD16F9"/>
    <w:rsid w:val="00BD1E4C"/>
    <w:rsid w:val="00BD26E1"/>
    <w:rsid w:val="00BD2C44"/>
    <w:rsid w:val="00BD300E"/>
    <w:rsid w:val="00BD3ACB"/>
    <w:rsid w:val="00BD3EC8"/>
    <w:rsid w:val="00BD443A"/>
    <w:rsid w:val="00BD4C40"/>
    <w:rsid w:val="00BD4CFF"/>
    <w:rsid w:val="00BD54E0"/>
    <w:rsid w:val="00BD550E"/>
    <w:rsid w:val="00BD5855"/>
    <w:rsid w:val="00BD5AB7"/>
    <w:rsid w:val="00BD5CCD"/>
    <w:rsid w:val="00BD61D1"/>
    <w:rsid w:val="00BD65DB"/>
    <w:rsid w:val="00BD75A5"/>
    <w:rsid w:val="00BD7AA7"/>
    <w:rsid w:val="00BE0041"/>
    <w:rsid w:val="00BE0587"/>
    <w:rsid w:val="00BE1662"/>
    <w:rsid w:val="00BE1A8F"/>
    <w:rsid w:val="00BE2235"/>
    <w:rsid w:val="00BE2809"/>
    <w:rsid w:val="00BE2E0A"/>
    <w:rsid w:val="00BE3FF2"/>
    <w:rsid w:val="00BE4553"/>
    <w:rsid w:val="00BE45B2"/>
    <w:rsid w:val="00BE4974"/>
    <w:rsid w:val="00BE4D56"/>
    <w:rsid w:val="00BE4DF5"/>
    <w:rsid w:val="00BE58ED"/>
    <w:rsid w:val="00BE5C42"/>
    <w:rsid w:val="00BE5E7C"/>
    <w:rsid w:val="00BE627C"/>
    <w:rsid w:val="00BE6E02"/>
    <w:rsid w:val="00BE6EF1"/>
    <w:rsid w:val="00BE7251"/>
    <w:rsid w:val="00BE7534"/>
    <w:rsid w:val="00BE7AB4"/>
    <w:rsid w:val="00BF0280"/>
    <w:rsid w:val="00BF058C"/>
    <w:rsid w:val="00BF0689"/>
    <w:rsid w:val="00BF0B6A"/>
    <w:rsid w:val="00BF1138"/>
    <w:rsid w:val="00BF13CC"/>
    <w:rsid w:val="00BF13E3"/>
    <w:rsid w:val="00BF189D"/>
    <w:rsid w:val="00BF194D"/>
    <w:rsid w:val="00BF1CFF"/>
    <w:rsid w:val="00BF21C4"/>
    <w:rsid w:val="00BF2B8C"/>
    <w:rsid w:val="00BF30EF"/>
    <w:rsid w:val="00BF3E9D"/>
    <w:rsid w:val="00BF3F8F"/>
    <w:rsid w:val="00BF408E"/>
    <w:rsid w:val="00BF475A"/>
    <w:rsid w:val="00BF4BA3"/>
    <w:rsid w:val="00BF5CB4"/>
    <w:rsid w:val="00BF5D21"/>
    <w:rsid w:val="00BF5EEB"/>
    <w:rsid w:val="00BF5EFB"/>
    <w:rsid w:val="00BF5F54"/>
    <w:rsid w:val="00BF6060"/>
    <w:rsid w:val="00BF67E3"/>
    <w:rsid w:val="00BF6EFC"/>
    <w:rsid w:val="00BF6F61"/>
    <w:rsid w:val="00BF6FF9"/>
    <w:rsid w:val="00BF7325"/>
    <w:rsid w:val="00BF73C2"/>
    <w:rsid w:val="00BF740C"/>
    <w:rsid w:val="00BF749D"/>
    <w:rsid w:val="00BF7BE7"/>
    <w:rsid w:val="00BF7DE6"/>
    <w:rsid w:val="00C0091A"/>
    <w:rsid w:val="00C009DE"/>
    <w:rsid w:val="00C00B9E"/>
    <w:rsid w:val="00C00BD4"/>
    <w:rsid w:val="00C01D0B"/>
    <w:rsid w:val="00C02205"/>
    <w:rsid w:val="00C02D9A"/>
    <w:rsid w:val="00C03217"/>
    <w:rsid w:val="00C03472"/>
    <w:rsid w:val="00C04DFF"/>
    <w:rsid w:val="00C05612"/>
    <w:rsid w:val="00C05D26"/>
    <w:rsid w:val="00C0615B"/>
    <w:rsid w:val="00C06728"/>
    <w:rsid w:val="00C06B86"/>
    <w:rsid w:val="00C06D05"/>
    <w:rsid w:val="00C06D75"/>
    <w:rsid w:val="00C07E77"/>
    <w:rsid w:val="00C07FCE"/>
    <w:rsid w:val="00C1005E"/>
    <w:rsid w:val="00C107C5"/>
    <w:rsid w:val="00C10FC3"/>
    <w:rsid w:val="00C116C3"/>
    <w:rsid w:val="00C11B40"/>
    <w:rsid w:val="00C120FB"/>
    <w:rsid w:val="00C12139"/>
    <w:rsid w:val="00C12AF9"/>
    <w:rsid w:val="00C12D79"/>
    <w:rsid w:val="00C12EC7"/>
    <w:rsid w:val="00C13922"/>
    <w:rsid w:val="00C13E11"/>
    <w:rsid w:val="00C14022"/>
    <w:rsid w:val="00C14795"/>
    <w:rsid w:val="00C15C90"/>
    <w:rsid w:val="00C16CF6"/>
    <w:rsid w:val="00C16DD4"/>
    <w:rsid w:val="00C17522"/>
    <w:rsid w:val="00C17A09"/>
    <w:rsid w:val="00C17BFD"/>
    <w:rsid w:val="00C17D9A"/>
    <w:rsid w:val="00C17DA4"/>
    <w:rsid w:val="00C20924"/>
    <w:rsid w:val="00C218B8"/>
    <w:rsid w:val="00C225CC"/>
    <w:rsid w:val="00C22621"/>
    <w:rsid w:val="00C22E98"/>
    <w:rsid w:val="00C2338F"/>
    <w:rsid w:val="00C234DB"/>
    <w:rsid w:val="00C236AA"/>
    <w:rsid w:val="00C24124"/>
    <w:rsid w:val="00C243A6"/>
    <w:rsid w:val="00C245D7"/>
    <w:rsid w:val="00C24F56"/>
    <w:rsid w:val="00C251C3"/>
    <w:rsid w:val="00C256FF"/>
    <w:rsid w:val="00C2652F"/>
    <w:rsid w:val="00C268C3"/>
    <w:rsid w:val="00C26EEC"/>
    <w:rsid w:val="00C2709E"/>
    <w:rsid w:val="00C27234"/>
    <w:rsid w:val="00C272DE"/>
    <w:rsid w:val="00C300FD"/>
    <w:rsid w:val="00C302B9"/>
    <w:rsid w:val="00C306CE"/>
    <w:rsid w:val="00C31216"/>
    <w:rsid w:val="00C31B9B"/>
    <w:rsid w:val="00C32089"/>
    <w:rsid w:val="00C32736"/>
    <w:rsid w:val="00C32C4B"/>
    <w:rsid w:val="00C32E73"/>
    <w:rsid w:val="00C335C2"/>
    <w:rsid w:val="00C33621"/>
    <w:rsid w:val="00C336C4"/>
    <w:rsid w:val="00C33FE5"/>
    <w:rsid w:val="00C34919"/>
    <w:rsid w:val="00C35382"/>
    <w:rsid w:val="00C35757"/>
    <w:rsid w:val="00C35B79"/>
    <w:rsid w:val="00C35D25"/>
    <w:rsid w:val="00C36369"/>
    <w:rsid w:val="00C37A61"/>
    <w:rsid w:val="00C401D1"/>
    <w:rsid w:val="00C404CF"/>
    <w:rsid w:val="00C4054A"/>
    <w:rsid w:val="00C41C94"/>
    <w:rsid w:val="00C41CC7"/>
    <w:rsid w:val="00C41FE2"/>
    <w:rsid w:val="00C4228F"/>
    <w:rsid w:val="00C422B7"/>
    <w:rsid w:val="00C425BC"/>
    <w:rsid w:val="00C42A5F"/>
    <w:rsid w:val="00C42A70"/>
    <w:rsid w:val="00C4355B"/>
    <w:rsid w:val="00C43EDD"/>
    <w:rsid w:val="00C44DDA"/>
    <w:rsid w:val="00C44E52"/>
    <w:rsid w:val="00C44E8C"/>
    <w:rsid w:val="00C46283"/>
    <w:rsid w:val="00C46753"/>
    <w:rsid w:val="00C46C8F"/>
    <w:rsid w:val="00C4740A"/>
    <w:rsid w:val="00C47AF7"/>
    <w:rsid w:val="00C47D32"/>
    <w:rsid w:val="00C47F9F"/>
    <w:rsid w:val="00C50436"/>
    <w:rsid w:val="00C513A9"/>
    <w:rsid w:val="00C51C69"/>
    <w:rsid w:val="00C52A45"/>
    <w:rsid w:val="00C537E0"/>
    <w:rsid w:val="00C53870"/>
    <w:rsid w:val="00C53A64"/>
    <w:rsid w:val="00C53DD7"/>
    <w:rsid w:val="00C53F45"/>
    <w:rsid w:val="00C53FC2"/>
    <w:rsid w:val="00C5448D"/>
    <w:rsid w:val="00C5471F"/>
    <w:rsid w:val="00C54903"/>
    <w:rsid w:val="00C54AC0"/>
    <w:rsid w:val="00C54B64"/>
    <w:rsid w:val="00C54C44"/>
    <w:rsid w:val="00C54D83"/>
    <w:rsid w:val="00C55611"/>
    <w:rsid w:val="00C557F0"/>
    <w:rsid w:val="00C56256"/>
    <w:rsid w:val="00C564D4"/>
    <w:rsid w:val="00C568FB"/>
    <w:rsid w:val="00C57087"/>
    <w:rsid w:val="00C57BF9"/>
    <w:rsid w:val="00C57FEE"/>
    <w:rsid w:val="00C6075D"/>
    <w:rsid w:val="00C61087"/>
    <w:rsid w:val="00C62670"/>
    <w:rsid w:val="00C628AA"/>
    <w:rsid w:val="00C62F7F"/>
    <w:rsid w:val="00C63748"/>
    <w:rsid w:val="00C63AA7"/>
    <w:rsid w:val="00C63B66"/>
    <w:rsid w:val="00C63C67"/>
    <w:rsid w:val="00C640FE"/>
    <w:rsid w:val="00C64476"/>
    <w:rsid w:val="00C64555"/>
    <w:rsid w:val="00C647B9"/>
    <w:rsid w:val="00C64AD9"/>
    <w:rsid w:val="00C6573B"/>
    <w:rsid w:val="00C65C31"/>
    <w:rsid w:val="00C66CC2"/>
    <w:rsid w:val="00C67630"/>
    <w:rsid w:val="00C67C26"/>
    <w:rsid w:val="00C67D67"/>
    <w:rsid w:val="00C67DE5"/>
    <w:rsid w:val="00C67F7D"/>
    <w:rsid w:val="00C7026B"/>
    <w:rsid w:val="00C704A9"/>
    <w:rsid w:val="00C71E2F"/>
    <w:rsid w:val="00C7213F"/>
    <w:rsid w:val="00C72A24"/>
    <w:rsid w:val="00C72EAC"/>
    <w:rsid w:val="00C730C8"/>
    <w:rsid w:val="00C731F6"/>
    <w:rsid w:val="00C75392"/>
    <w:rsid w:val="00C753EF"/>
    <w:rsid w:val="00C755D4"/>
    <w:rsid w:val="00C75646"/>
    <w:rsid w:val="00C75900"/>
    <w:rsid w:val="00C75AFA"/>
    <w:rsid w:val="00C76454"/>
    <w:rsid w:val="00C769CB"/>
    <w:rsid w:val="00C7756A"/>
    <w:rsid w:val="00C77839"/>
    <w:rsid w:val="00C77E56"/>
    <w:rsid w:val="00C80123"/>
    <w:rsid w:val="00C80522"/>
    <w:rsid w:val="00C805E3"/>
    <w:rsid w:val="00C80910"/>
    <w:rsid w:val="00C81588"/>
    <w:rsid w:val="00C816FE"/>
    <w:rsid w:val="00C81A9C"/>
    <w:rsid w:val="00C81D99"/>
    <w:rsid w:val="00C81DF7"/>
    <w:rsid w:val="00C82BAB"/>
    <w:rsid w:val="00C82F14"/>
    <w:rsid w:val="00C832E2"/>
    <w:rsid w:val="00C83626"/>
    <w:rsid w:val="00C83872"/>
    <w:rsid w:val="00C84C82"/>
    <w:rsid w:val="00C852E3"/>
    <w:rsid w:val="00C854A0"/>
    <w:rsid w:val="00C86275"/>
    <w:rsid w:val="00C8660A"/>
    <w:rsid w:val="00C86B63"/>
    <w:rsid w:val="00C86DD0"/>
    <w:rsid w:val="00C86EB0"/>
    <w:rsid w:val="00C8717F"/>
    <w:rsid w:val="00C87B7B"/>
    <w:rsid w:val="00C905F5"/>
    <w:rsid w:val="00C907C3"/>
    <w:rsid w:val="00C9082D"/>
    <w:rsid w:val="00C9092C"/>
    <w:rsid w:val="00C90D10"/>
    <w:rsid w:val="00C91C62"/>
    <w:rsid w:val="00C927D4"/>
    <w:rsid w:val="00C929F4"/>
    <w:rsid w:val="00C92EB8"/>
    <w:rsid w:val="00C9306C"/>
    <w:rsid w:val="00C93301"/>
    <w:rsid w:val="00C934A7"/>
    <w:rsid w:val="00C93A92"/>
    <w:rsid w:val="00C93DDF"/>
    <w:rsid w:val="00C94144"/>
    <w:rsid w:val="00C941A1"/>
    <w:rsid w:val="00C941E0"/>
    <w:rsid w:val="00C94B6C"/>
    <w:rsid w:val="00C95714"/>
    <w:rsid w:val="00C95992"/>
    <w:rsid w:val="00C9604F"/>
    <w:rsid w:val="00C9680B"/>
    <w:rsid w:val="00C96880"/>
    <w:rsid w:val="00C96987"/>
    <w:rsid w:val="00C96A3E"/>
    <w:rsid w:val="00C978A2"/>
    <w:rsid w:val="00CA02A6"/>
    <w:rsid w:val="00CA06B9"/>
    <w:rsid w:val="00CA0855"/>
    <w:rsid w:val="00CA0A9E"/>
    <w:rsid w:val="00CA10D1"/>
    <w:rsid w:val="00CA1496"/>
    <w:rsid w:val="00CA14C1"/>
    <w:rsid w:val="00CA1613"/>
    <w:rsid w:val="00CA16A9"/>
    <w:rsid w:val="00CA18D7"/>
    <w:rsid w:val="00CA1A2D"/>
    <w:rsid w:val="00CA1F9B"/>
    <w:rsid w:val="00CA1FDD"/>
    <w:rsid w:val="00CA2045"/>
    <w:rsid w:val="00CA2393"/>
    <w:rsid w:val="00CA2C01"/>
    <w:rsid w:val="00CA3131"/>
    <w:rsid w:val="00CA457F"/>
    <w:rsid w:val="00CA49C1"/>
    <w:rsid w:val="00CA4B78"/>
    <w:rsid w:val="00CA50E4"/>
    <w:rsid w:val="00CA5810"/>
    <w:rsid w:val="00CA64A5"/>
    <w:rsid w:val="00CA6650"/>
    <w:rsid w:val="00CA667C"/>
    <w:rsid w:val="00CA6C91"/>
    <w:rsid w:val="00CA6FBB"/>
    <w:rsid w:val="00CA759D"/>
    <w:rsid w:val="00CA789F"/>
    <w:rsid w:val="00CA7A60"/>
    <w:rsid w:val="00CA7EB0"/>
    <w:rsid w:val="00CB03DD"/>
    <w:rsid w:val="00CB058E"/>
    <w:rsid w:val="00CB0CD1"/>
    <w:rsid w:val="00CB0E1C"/>
    <w:rsid w:val="00CB0E30"/>
    <w:rsid w:val="00CB1C46"/>
    <w:rsid w:val="00CB3C19"/>
    <w:rsid w:val="00CB3EAB"/>
    <w:rsid w:val="00CB47E2"/>
    <w:rsid w:val="00CB4D0C"/>
    <w:rsid w:val="00CB4D1F"/>
    <w:rsid w:val="00CB506A"/>
    <w:rsid w:val="00CB5805"/>
    <w:rsid w:val="00CB665A"/>
    <w:rsid w:val="00CB67B9"/>
    <w:rsid w:val="00CB6A1C"/>
    <w:rsid w:val="00CB7384"/>
    <w:rsid w:val="00CB7391"/>
    <w:rsid w:val="00CB7F32"/>
    <w:rsid w:val="00CC089A"/>
    <w:rsid w:val="00CC094E"/>
    <w:rsid w:val="00CC0D13"/>
    <w:rsid w:val="00CC15FB"/>
    <w:rsid w:val="00CC1BF8"/>
    <w:rsid w:val="00CC1DFD"/>
    <w:rsid w:val="00CC21C7"/>
    <w:rsid w:val="00CC24F1"/>
    <w:rsid w:val="00CC254E"/>
    <w:rsid w:val="00CC2E56"/>
    <w:rsid w:val="00CC2F8F"/>
    <w:rsid w:val="00CC4222"/>
    <w:rsid w:val="00CC43E2"/>
    <w:rsid w:val="00CC4641"/>
    <w:rsid w:val="00CC4AB8"/>
    <w:rsid w:val="00CC4AF6"/>
    <w:rsid w:val="00CC4B30"/>
    <w:rsid w:val="00CC53F5"/>
    <w:rsid w:val="00CC5818"/>
    <w:rsid w:val="00CC5B20"/>
    <w:rsid w:val="00CC5DA7"/>
    <w:rsid w:val="00CC5F95"/>
    <w:rsid w:val="00CC6179"/>
    <w:rsid w:val="00CC6DAA"/>
    <w:rsid w:val="00CC7C74"/>
    <w:rsid w:val="00CD02CC"/>
    <w:rsid w:val="00CD0B73"/>
    <w:rsid w:val="00CD0DB1"/>
    <w:rsid w:val="00CD0FF7"/>
    <w:rsid w:val="00CD1458"/>
    <w:rsid w:val="00CD173E"/>
    <w:rsid w:val="00CD1ACA"/>
    <w:rsid w:val="00CD1C47"/>
    <w:rsid w:val="00CD2042"/>
    <w:rsid w:val="00CD24DF"/>
    <w:rsid w:val="00CD2AAE"/>
    <w:rsid w:val="00CD2E47"/>
    <w:rsid w:val="00CD30A2"/>
    <w:rsid w:val="00CD36EF"/>
    <w:rsid w:val="00CD3EE6"/>
    <w:rsid w:val="00CD4424"/>
    <w:rsid w:val="00CD4685"/>
    <w:rsid w:val="00CD5656"/>
    <w:rsid w:val="00CD5AF7"/>
    <w:rsid w:val="00CD61DC"/>
    <w:rsid w:val="00CD644A"/>
    <w:rsid w:val="00CD64AD"/>
    <w:rsid w:val="00CD655C"/>
    <w:rsid w:val="00CD6F1D"/>
    <w:rsid w:val="00CD738A"/>
    <w:rsid w:val="00CD77C9"/>
    <w:rsid w:val="00CD7F21"/>
    <w:rsid w:val="00CE02FD"/>
    <w:rsid w:val="00CE05EF"/>
    <w:rsid w:val="00CE0758"/>
    <w:rsid w:val="00CE0CB6"/>
    <w:rsid w:val="00CE0ECF"/>
    <w:rsid w:val="00CE0F83"/>
    <w:rsid w:val="00CE14DD"/>
    <w:rsid w:val="00CE181B"/>
    <w:rsid w:val="00CE19D6"/>
    <w:rsid w:val="00CE295D"/>
    <w:rsid w:val="00CE2B86"/>
    <w:rsid w:val="00CE3352"/>
    <w:rsid w:val="00CE3D8B"/>
    <w:rsid w:val="00CE4FD5"/>
    <w:rsid w:val="00CE56DD"/>
    <w:rsid w:val="00CE5746"/>
    <w:rsid w:val="00CE57DF"/>
    <w:rsid w:val="00CE5991"/>
    <w:rsid w:val="00CE5EBE"/>
    <w:rsid w:val="00CE637B"/>
    <w:rsid w:val="00CE6450"/>
    <w:rsid w:val="00CE678A"/>
    <w:rsid w:val="00CE6ED7"/>
    <w:rsid w:val="00CF06EC"/>
    <w:rsid w:val="00CF07B1"/>
    <w:rsid w:val="00CF0986"/>
    <w:rsid w:val="00CF1603"/>
    <w:rsid w:val="00CF1884"/>
    <w:rsid w:val="00CF27A5"/>
    <w:rsid w:val="00CF2DC4"/>
    <w:rsid w:val="00CF3151"/>
    <w:rsid w:val="00CF3309"/>
    <w:rsid w:val="00CF37C7"/>
    <w:rsid w:val="00CF4037"/>
    <w:rsid w:val="00CF4B94"/>
    <w:rsid w:val="00CF5195"/>
    <w:rsid w:val="00CF53CA"/>
    <w:rsid w:val="00CF5A24"/>
    <w:rsid w:val="00CF62DC"/>
    <w:rsid w:val="00CF6ADB"/>
    <w:rsid w:val="00CF6F72"/>
    <w:rsid w:val="00CF75F1"/>
    <w:rsid w:val="00CF777C"/>
    <w:rsid w:val="00D00188"/>
    <w:rsid w:val="00D007AC"/>
    <w:rsid w:val="00D00AA7"/>
    <w:rsid w:val="00D02292"/>
    <w:rsid w:val="00D02620"/>
    <w:rsid w:val="00D0262A"/>
    <w:rsid w:val="00D0280F"/>
    <w:rsid w:val="00D030FA"/>
    <w:rsid w:val="00D031D4"/>
    <w:rsid w:val="00D035E2"/>
    <w:rsid w:val="00D04262"/>
    <w:rsid w:val="00D04C5A"/>
    <w:rsid w:val="00D05158"/>
    <w:rsid w:val="00D0579F"/>
    <w:rsid w:val="00D061DE"/>
    <w:rsid w:val="00D07255"/>
    <w:rsid w:val="00D103AF"/>
    <w:rsid w:val="00D109DC"/>
    <w:rsid w:val="00D10BA4"/>
    <w:rsid w:val="00D10C24"/>
    <w:rsid w:val="00D11481"/>
    <w:rsid w:val="00D114CE"/>
    <w:rsid w:val="00D117DB"/>
    <w:rsid w:val="00D11D0E"/>
    <w:rsid w:val="00D12BB6"/>
    <w:rsid w:val="00D12FA3"/>
    <w:rsid w:val="00D13233"/>
    <w:rsid w:val="00D1350D"/>
    <w:rsid w:val="00D13B52"/>
    <w:rsid w:val="00D13E83"/>
    <w:rsid w:val="00D14076"/>
    <w:rsid w:val="00D14A56"/>
    <w:rsid w:val="00D15192"/>
    <w:rsid w:val="00D153E7"/>
    <w:rsid w:val="00D15949"/>
    <w:rsid w:val="00D15CEF"/>
    <w:rsid w:val="00D15F5C"/>
    <w:rsid w:val="00D1614C"/>
    <w:rsid w:val="00D16AB2"/>
    <w:rsid w:val="00D17221"/>
    <w:rsid w:val="00D17B28"/>
    <w:rsid w:val="00D2043A"/>
    <w:rsid w:val="00D20624"/>
    <w:rsid w:val="00D2095E"/>
    <w:rsid w:val="00D21069"/>
    <w:rsid w:val="00D21601"/>
    <w:rsid w:val="00D21BFB"/>
    <w:rsid w:val="00D21E17"/>
    <w:rsid w:val="00D22556"/>
    <w:rsid w:val="00D23D63"/>
    <w:rsid w:val="00D23DCC"/>
    <w:rsid w:val="00D23DCD"/>
    <w:rsid w:val="00D23E37"/>
    <w:rsid w:val="00D24146"/>
    <w:rsid w:val="00D24D43"/>
    <w:rsid w:val="00D250A1"/>
    <w:rsid w:val="00D254D6"/>
    <w:rsid w:val="00D25C70"/>
    <w:rsid w:val="00D25D38"/>
    <w:rsid w:val="00D2660C"/>
    <w:rsid w:val="00D26881"/>
    <w:rsid w:val="00D271EB"/>
    <w:rsid w:val="00D2738E"/>
    <w:rsid w:val="00D27625"/>
    <w:rsid w:val="00D276C4"/>
    <w:rsid w:val="00D27AD0"/>
    <w:rsid w:val="00D27EDF"/>
    <w:rsid w:val="00D3030C"/>
    <w:rsid w:val="00D309EE"/>
    <w:rsid w:val="00D31033"/>
    <w:rsid w:val="00D31179"/>
    <w:rsid w:val="00D316FB"/>
    <w:rsid w:val="00D31AA4"/>
    <w:rsid w:val="00D31C59"/>
    <w:rsid w:val="00D31E34"/>
    <w:rsid w:val="00D31F3A"/>
    <w:rsid w:val="00D32378"/>
    <w:rsid w:val="00D32551"/>
    <w:rsid w:val="00D332C3"/>
    <w:rsid w:val="00D336E4"/>
    <w:rsid w:val="00D33C48"/>
    <w:rsid w:val="00D33FA5"/>
    <w:rsid w:val="00D34189"/>
    <w:rsid w:val="00D341D3"/>
    <w:rsid w:val="00D346FB"/>
    <w:rsid w:val="00D34CD0"/>
    <w:rsid w:val="00D3595E"/>
    <w:rsid w:val="00D36CC6"/>
    <w:rsid w:val="00D36F16"/>
    <w:rsid w:val="00D36F5B"/>
    <w:rsid w:val="00D37602"/>
    <w:rsid w:val="00D376C4"/>
    <w:rsid w:val="00D40279"/>
    <w:rsid w:val="00D403B9"/>
    <w:rsid w:val="00D4097F"/>
    <w:rsid w:val="00D409BE"/>
    <w:rsid w:val="00D40DAE"/>
    <w:rsid w:val="00D41482"/>
    <w:rsid w:val="00D416EF"/>
    <w:rsid w:val="00D423A7"/>
    <w:rsid w:val="00D424CC"/>
    <w:rsid w:val="00D429F3"/>
    <w:rsid w:val="00D42E5B"/>
    <w:rsid w:val="00D434A4"/>
    <w:rsid w:val="00D434B5"/>
    <w:rsid w:val="00D449A5"/>
    <w:rsid w:val="00D455D9"/>
    <w:rsid w:val="00D46143"/>
    <w:rsid w:val="00D46DFD"/>
    <w:rsid w:val="00D478D5"/>
    <w:rsid w:val="00D47F68"/>
    <w:rsid w:val="00D50401"/>
    <w:rsid w:val="00D506A8"/>
    <w:rsid w:val="00D50713"/>
    <w:rsid w:val="00D50C2C"/>
    <w:rsid w:val="00D51474"/>
    <w:rsid w:val="00D51732"/>
    <w:rsid w:val="00D523C2"/>
    <w:rsid w:val="00D52A28"/>
    <w:rsid w:val="00D52AE3"/>
    <w:rsid w:val="00D534CD"/>
    <w:rsid w:val="00D535F6"/>
    <w:rsid w:val="00D53F49"/>
    <w:rsid w:val="00D540F9"/>
    <w:rsid w:val="00D5422E"/>
    <w:rsid w:val="00D54632"/>
    <w:rsid w:val="00D54685"/>
    <w:rsid w:val="00D546DD"/>
    <w:rsid w:val="00D54721"/>
    <w:rsid w:val="00D54CC3"/>
    <w:rsid w:val="00D54D28"/>
    <w:rsid w:val="00D55187"/>
    <w:rsid w:val="00D55CEB"/>
    <w:rsid w:val="00D56456"/>
    <w:rsid w:val="00D56A39"/>
    <w:rsid w:val="00D56EF1"/>
    <w:rsid w:val="00D56F13"/>
    <w:rsid w:val="00D57F05"/>
    <w:rsid w:val="00D600A4"/>
    <w:rsid w:val="00D601F0"/>
    <w:rsid w:val="00D605BE"/>
    <w:rsid w:val="00D60850"/>
    <w:rsid w:val="00D60EC9"/>
    <w:rsid w:val="00D60F72"/>
    <w:rsid w:val="00D61E98"/>
    <w:rsid w:val="00D62746"/>
    <w:rsid w:val="00D62B23"/>
    <w:rsid w:val="00D631FF"/>
    <w:rsid w:val="00D633D9"/>
    <w:rsid w:val="00D63807"/>
    <w:rsid w:val="00D63A16"/>
    <w:rsid w:val="00D63BB7"/>
    <w:rsid w:val="00D64D72"/>
    <w:rsid w:val="00D652EA"/>
    <w:rsid w:val="00D65B61"/>
    <w:rsid w:val="00D6639B"/>
    <w:rsid w:val="00D6689C"/>
    <w:rsid w:val="00D66BB8"/>
    <w:rsid w:val="00D66BBF"/>
    <w:rsid w:val="00D66D4A"/>
    <w:rsid w:val="00D670CA"/>
    <w:rsid w:val="00D67AC4"/>
    <w:rsid w:val="00D700E4"/>
    <w:rsid w:val="00D70761"/>
    <w:rsid w:val="00D714FD"/>
    <w:rsid w:val="00D71887"/>
    <w:rsid w:val="00D7245D"/>
    <w:rsid w:val="00D72BD1"/>
    <w:rsid w:val="00D72F6C"/>
    <w:rsid w:val="00D7352A"/>
    <w:rsid w:val="00D73571"/>
    <w:rsid w:val="00D7382D"/>
    <w:rsid w:val="00D73840"/>
    <w:rsid w:val="00D73CFE"/>
    <w:rsid w:val="00D7422B"/>
    <w:rsid w:val="00D74AFD"/>
    <w:rsid w:val="00D7553E"/>
    <w:rsid w:val="00D760B8"/>
    <w:rsid w:val="00D76178"/>
    <w:rsid w:val="00D761D5"/>
    <w:rsid w:val="00D7721F"/>
    <w:rsid w:val="00D77A3C"/>
    <w:rsid w:val="00D77C14"/>
    <w:rsid w:val="00D80144"/>
    <w:rsid w:val="00D801B9"/>
    <w:rsid w:val="00D80962"/>
    <w:rsid w:val="00D809DB"/>
    <w:rsid w:val="00D80F39"/>
    <w:rsid w:val="00D81AA4"/>
    <w:rsid w:val="00D81B20"/>
    <w:rsid w:val="00D81BEA"/>
    <w:rsid w:val="00D81F4E"/>
    <w:rsid w:val="00D822B9"/>
    <w:rsid w:val="00D824E8"/>
    <w:rsid w:val="00D82E9E"/>
    <w:rsid w:val="00D83124"/>
    <w:rsid w:val="00D83B7F"/>
    <w:rsid w:val="00D83DE6"/>
    <w:rsid w:val="00D84525"/>
    <w:rsid w:val="00D846EB"/>
    <w:rsid w:val="00D85582"/>
    <w:rsid w:val="00D8569F"/>
    <w:rsid w:val="00D86233"/>
    <w:rsid w:val="00D86716"/>
    <w:rsid w:val="00D86C7A"/>
    <w:rsid w:val="00D870B8"/>
    <w:rsid w:val="00D871E5"/>
    <w:rsid w:val="00D87381"/>
    <w:rsid w:val="00D87646"/>
    <w:rsid w:val="00D87D50"/>
    <w:rsid w:val="00D87EB3"/>
    <w:rsid w:val="00D901A5"/>
    <w:rsid w:val="00D9050A"/>
    <w:rsid w:val="00D90A30"/>
    <w:rsid w:val="00D913B9"/>
    <w:rsid w:val="00D915B0"/>
    <w:rsid w:val="00D92DAA"/>
    <w:rsid w:val="00D930C8"/>
    <w:rsid w:val="00D9385B"/>
    <w:rsid w:val="00D9394B"/>
    <w:rsid w:val="00D93AE7"/>
    <w:rsid w:val="00D93F4C"/>
    <w:rsid w:val="00D946AF"/>
    <w:rsid w:val="00D94835"/>
    <w:rsid w:val="00D94ABD"/>
    <w:rsid w:val="00D94D69"/>
    <w:rsid w:val="00D9557A"/>
    <w:rsid w:val="00D958D0"/>
    <w:rsid w:val="00D96DDA"/>
    <w:rsid w:val="00D9751F"/>
    <w:rsid w:val="00D97AF2"/>
    <w:rsid w:val="00D97B5B"/>
    <w:rsid w:val="00D97D89"/>
    <w:rsid w:val="00DA082E"/>
    <w:rsid w:val="00DA118C"/>
    <w:rsid w:val="00DA1216"/>
    <w:rsid w:val="00DA15F7"/>
    <w:rsid w:val="00DA16AD"/>
    <w:rsid w:val="00DA1D3F"/>
    <w:rsid w:val="00DA2199"/>
    <w:rsid w:val="00DA27F1"/>
    <w:rsid w:val="00DA2CF1"/>
    <w:rsid w:val="00DA2D62"/>
    <w:rsid w:val="00DA30E4"/>
    <w:rsid w:val="00DA352F"/>
    <w:rsid w:val="00DA4774"/>
    <w:rsid w:val="00DA4890"/>
    <w:rsid w:val="00DA4A75"/>
    <w:rsid w:val="00DA55E8"/>
    <w:rsid w:val="00DA5923"/>
    <w:rsid w:val="00DA5F90"/>
    <w:rsid w:val="00DA6ACC"/>
    <w:rsid w:val="00DA78B5"/>
    <w:rsid w:val="00DA7FAB"/>
    <w:rsid w:val="00DA7FCC"/>
    <w:rsid w:val="00DB1191"/>
    <w:rsid w:val="00DB13BC"/>
    <w:rsid w:val="00DB1895"/>
    <w:rsid w:val="00DB1BEA"/>
    <w:rsid w:val="00DB2B8B"/>
    <w:rsid w:val="00DB2CC4"/>
    <w:rsid w:val="00DB3AE8"/>
    <w:rsid w:val="00DB52AD"/>
    <w:rsid w:val="00DB544F"/>
    <w:rsid w:val="00DB5A2B"/>
    <w:rsid w:val="00DB5B80"/>
    <w:rsid w:val="00DB6736"/>
    <w:rsid w:val="00DB6FA4"/>
    <w:rsid w:val="00DB77B5"/>
    <w:rsid w:val="00DC01DC"/>
    <w:rsid w:val="00DC05D6"/>
    <w:rsid w:val="00DC09DE"/>
    <w:rsid w:val="00DC0AD2"/>
    <w:rsid w:val="00DC0BBC"/>
    <w:rsid w:val="00DC0BC8"/>
    <w:rsid w:val="00DC0D19"/>
    <w:rsid w:val="00DC0D80"/>
    <w:rsid w:val="00DC1234"/>
    <w:rsid w:val="00DC19D8"/>
    <w:rsid w:val="00DC1B6E"/>
    <w:rsid w:val="00DC2151"/>
    <w:rsid w:val="00DC22A8"/>
    <w:rsid w:val="00DC22CA"/>
    <w:rsid w:val="00DC293D"/>
    <w:rsid w:val="00DC29BA"/>
    <w:rsid w:val="00DC2CB4"/>
    <w:rsid w:val="00DC3109"/>
    <w:rsid w:val="00DC3342"/>
    <w:rsid w:val="00DC4620"/>
    <w:rsid w:val="00DC47E0"/>
    <w:rsid w:val="00DC4F68"/>
    <w:rsid w:val="00DC523B"/>
    <w:rsid w:val="00DC543F"/>
    <w:rsid w:val="00DC58A9"/>
    <w:rsid w:val="00DC5D65"/>
    <w:rsid w:val="00DC5F7F"/>
    <w:rsid w:val="00DC666E"/>
    <w:rsid w:val="00DC68A2"/>
    <w:rsid w:val="00DC6A2F"/>
    <w:rsid w:val="00DC6AE0"/>
    <w:rsid w:val="00DC6B48"/>
    <w:rsid w:val="00DC71EE"/>
    <w:rsid w:val="00DC76D6"/>
    <w:rsid w:val="00DD0100"/>
    <w:rsid w:val="00DD0419"/>
    <w:rsid w:val="00DD04D8"/>
    <w:rsid w:val="00DD1125"/>
    <w:rsid w:val="00DD1339"/>
    <w:rsid w:val="00DD1BD3"/>
    <w:rsid w:val="00DD20C3"/>
    <w:rsid w:val="00DD2308"/>
    <w:rsid w:val="00DD2744"/>
    <w:rsid w:val="00DD334F"/>
    <w:rsid w:val="00DD3ACA"/>
    <w:rsid w:val="00DD3F73"/>
    <w:rsid w:val="00DD4452"/>
    <w:rsid w:val="00DD44F6"/>
    <w:rsid w:val="00DD4818"/>
    <w:rsid w:val="00DD4B33"/>
    <w:rsid w:val="00DD5723"/>
    <w:rsid w:val="00DD5DD9"/>
    <w:rsid w:val="00DD62F1"/>
    <w:rsid w:val="00DD6441"/>
    <w:rsid w:val="00DD6952"/>
    <w:rsid w:val="00DD6B5A"/>
    <w:rsid w:val="00DD7154"/>
    <w:rsid w:val="00DD7879"/>
    <w:rsid w:val="00DD7EFD"/>
    <w:rsid w:val="00DE01E7"/>
    <w:rsid w:val="00DE0C0A"/>
    <w:rsid w:val="00DE0CD5"/>
    <w:rsid w:val="00DE130A"/>
    <w:rsid w:val="00DE212D"/>
    <w:rsid w:val="00DE218F"/>
    <w:rsid w:val="00DE22D8"/>
    <w:rsid w:val="00DE26BF"/>
    <w:rsid w:val="00DE3058"/>
    <w:rsid w:val="00DE323B"/>
    <w:rsid w:val="00DE32A5"/>
    <w:rsid w:val="00DE32E7"/>
    <w:rsid w:val="00DE339B"/>
    <w:rsid w:val="00DE3F36"/>
    <w:rsid w:val="00DE40C3"/>
    <w:rsid w:val="00DE4316"/>
    <w:rsid w:val="00DE4967"/>
    <w:rsid w:val="00DE49AF"/>
    <w:rsid w:val="00DE49BB"/>
    <w:rsid w:val="00DE5D22"/>
    <w:rsid w:val="00DE6264"/>
    <w:rsid w:val="00DE6621"/>
    <w:rsid w:val="00DE6EB5"/>
    <w:rsid w:val="00DE76BD"/>
    <w:rsid w:val="00DE7742"/>
    <w:rsid w:val="00DE79BE"/>
    <w:rsid w:val="00DE7BE5"/>
    <w:rsid w:val="00DF0124"/>
    <w:rsid w:val="00DF08D0"/>
    <w:rsid w:val="00DF1506"/>
    <w:rsid w:val="00DF1571"/>
    <w:rsid w:val="00DF16BD"/>
    <w:rsid w:val="00DF1864"/>
    <w:rsid w:val="00DF1BD1"/>
    <w:rsid w:val="00DF2354"/>
    <w:rsid w:val="00DF23DB"/>
    <w:rsid w:val="00DF25F8"/>
    <w:rsid w:val="00DF3107"/>
    <w:rsid w:val="00DF31AA"/>
    <w:rsid w:val="00DF32A9"/>
    <w:rsid w:val="00DF3752"/>
    <w:rsid w:val="00DF39E5"/>
    <w:rsid w:val="00DF3F36"/>
    <w:rsid w:val="00DF42BB"/>
    <w:rsid w:val="00DF4FAF"/>
    <w:rsid w:val="00DF529F"/>
    <w:rsid w:val="00DF53BD"/>
    <w:rsid w:val="00DF5564"/>
    <w:rsid w:val="00DF5756"/>
    <w:rsid w:val="00DF5B27"/>
    <w:rsid w:val="00DF6D15"/>
    <w:rsid w:val="00DF6FB4"/>
    <w:rsid w:val="00DF71BF"/>
    <w:rsid w:val="00DF74B2"/>
    <w:rsid w:val="00DF77FC"/>
    <w:rsid w:val="00DF7FB3"/>
    <w:rsid w:val="00E002E0"/>
    <w:rsid w:val="00E0113A"/>
    <w:rsid w:val="00E0160C"/>
    <w:rsid w:val="00E017B4"/>
    <w:rsid w:val="00E02442"/>
    <w:rsid w:val="00E02444"/>
    <w:rsid w:val="00E0373E"/>
    <w:rsid w:val="00E047FB"/>
    <w:rsid w:val="00E048A0"/>
    <w:rsid w:val="00E048EB"/>
    <w:rsid w:val="00E056E9"/>
    <w:rsid w:val="00E06E61"/>
    <w:rsid w:val="00E06F3A"/>
    <w:rsid w:val="00E07005"/>
    <w:rsid w:val="00E07852"/>
    <w:rsid w:val="00E07B78"/>
    <w:rsid w:val="00E07D7B"/>
    <w:rsid w:val="00E10559"/>
    <w:rsid w:val="00E10675"/>
    <w:rsid w:val="00E11493"/>
    <w:rsid w:val="00E11CD0"/>
    <w:rsid w:val="00E121E0"/>
    <w:rsid w:val="00E1231F"/>
    <w:rsid w:val="00E12558"/>
    <w:rsid w:val="00E1349F"/>
    <w:rsid w:val="00E1360D"/>
    <w:rsid w:val="00E139FB"/>
    <w:rsid w:val="00E13A92"/>
    <w:rsid w:val="00E13D2C"/>
    <w:rsid w:val="00E1401F"/>
    <w:rsid w:val="00E140A5"/>
    <w:rsid w:val="00E14D39"/>
    <w:rsid w:val="00E15909"/>
    <w:rsid w:val="00E15CCF"/>
    <w:rsid w:val="00E15E33"/>
    <w:rsid w:val="00E16677"/>
    <w:rsid w:val="00E1690B"/>
    <w:rsid w:val="00E16BC6"/>
    <w:rsid w:val="00E17355"/>
    <w:rsid w:val="00E203DD"/>
    <w:rsid w:val="00E20729"/>
    <w:rsid w:val="00E20ACB"/>
    <w:rsid w:val="00E20B23"/>
    <w:rsid w:val="00E20D67"/>
    <w:rsid w:val="00E210C9"/>
    <w:rsid w:val="00E2161E"/>
    <w:rsid w:val="00E21793"/>
    <w:rsid w:val="00E223DC"/>
    <w:rsid w:val="00E227C4"/>
    <w:rsid w:val="00E22C0E"/>
    <w:rsid w:val="00E23206"/>
    <w:rsid w:val="00E235A1"/>
    <w:rsid w:val="00E23C78"/>
    <w:rsid w:val="00E23F10"/>
    <w:rsid w:val="00E23F97"/>
    <w:rsid w:val="00E24206"/>
    <w:rsid w:val="00E24730"/>
    <w:rsid w:val="00E247C8"/>
    <w:rsid w:val="00E24856"/>
    <w:rsid w:val="00E2500B"/>
    <w:rsid w:val="00E25229"/>
    <w:rsid w:val="00E25292"/>
    <w:rsid w:val="00E252B0"/>
    <w:rsid w:val="00E2542D"/>
    <w:rsid w:val="00E25BA7"/>
    <w:rsid w:val="00E25BBD"/>
    <w:rsid w:val="00E25D48"/>
    <w:rsid w:val="00E26442"/>
    <w:rsid w:val="00E2661B"/>
    <w:rsid w:val="00E26B88"/>
    <w:rsid w:val="00E275D1"/>
    <w:rsid w:val="00E279C7"/>
    <w:rsid w:val="00E27A47"/>
    <w:rsid w:val="00E27ACC"/>
    <w:rsid w:val="00E27CB7"/>
    <w:rsid w:val="00E30096"/>
    <w:rsid w:val="00E3083F"/>
    <w:rsid w:val="00E30895"/>
    <w:rsid w:val="00E30DB7"/>
    <w:rsid w:val="00E313D4"/>
    <w:rsid w:val="00E31746"/>
    <w:rsid w:val="00E317AE"/>
    <w:rsid w:val="00E319FF"/>
    <w:rsid w:val="00E31C1C"/>
    <w:rsid w:val="00E31F51"/>
    <w:rsid w:val="00E320AE"/>
    <w:rsid w:val="00E3218A"/>
    <w:rsid w:val="00E329C9"/>
    <w:rsid w:val="00E32E6F"/>
    <w:rsid w:val="00E3333A"/>
    <w:rsid w:val="00E3366B"/>
    <w:rsid w:val="00E33B23"/>
    <w:rsid w:val="00E33C73"/>
    <w:rsid w:val="00E341A7"/>
    <w:rsid w:val="00E342CC"/>
    <w:rsid w:val="00E347F7"/>
    <w:rsid w:val="00E35153"/>
    <w:rsid w:val="00E35B14"/>
    <w:rsid w:val="00E35DEB"/>
    <w:rsid w:val="00E36107"/>
    <w:rsid w:val="00E36AB2"/>
    <w:rsid w:val="00E36E25"/>
    <w:rsid w:val="00E37119"/>
    <w:rsid w:val="00E3765D"/>
    <w:rsid w:val="00E377A4"/>
    <w:rsid w:val="00E379C9"/>
    <w:rsid w:val="00E37EC6"/>
    <w:rsid w:val="00E37F20"/>
    <w:rsid w:val="00E400B9"/>
    <w:rsid w:val="00E409A5"/>
    <w:rsid w:val="00E40D8C"/>
    <w:rsid w:val="00E417F8"/>
    <w:rsid w:val="00E418F5"/>
    <w:rsid w:val="00E419BC"/>
    <w:rsid w:val="00E41A4E"/>
    <w:rsid w:val="00E425A6"/>
    <w:rsid w:val="00E432F4"/>
    <w:rsid w:val="00E43616"/>
    <w:rsid w:val="00E437FB"/>
    <w:rsid w:val="00E43B25"/>
    <w:rsid w:val="00E43DE6"/>
    <w:rsid w:val="00E43F21"/>
    <w:rsid w:val="00E441EC"/>
    <w:rsid w:val="00E455AC"/>
    <w:rsid w:val="00E4580C"/>
    <w:rsid w:val="00E45A60"/>
    <w:rsid w:val="00E45B2D"/>
    <w:rsid w:val="00E45F66"/>
    <w:rsid w:val="00E479B7"/>
    <w:rsid w:val="00E47E07"/>
    <w:rsid w:val="00E51643"/>
    <w:rsid w:val="00E51747"/>
    <w:rsid w:val="00E519F7"/>
    <w:rsid w:val="00E5397C"/>
    <w:rsid w:val="00E53BFB"/>
    <w:rsid w:val="00E53C36"/>
    <w:rsid w:val="00E54B80"/>
    <w:rsid w:val="00E54B92"/>
    <w:rsid w:val="00E55A0E"/>
    <w:rsid w:val="00E55C81"/>
    <w:rsid w:val="00E56026"/>
    <w:rsid w:val="00E5674D"/>
    <w:rsid w:val="00E56DF9"/>
    <w:rsid w:val="00E56E99"/>
    <w:rsid w:val="00E5700B"/>
    <w:rsid w:val="00E5765D"/>
    <w:rsid w:val="00E57709"/>
    <w:rsid w:val="00E604A5"/>
    <w:rsid w:val="00E607E6"/>
    <w:rsid w:val="00E60990"/>
    <w:rsid w:val="00E60A6B"/>
    <w:rsid w:val="00E60AA9"/>
    <w:rsid w:val="00E61786"/>
    <w:rsid w:val="00E61D8D"/>
    <w:rsid w:val="00E62E49"/>
    <w:rsid w:val="00E62F28"/>
    <w:rsid w:val="00E636E8"/>
    <w:rsid w:val="00E65105"/>
    <w:rsid w:val="00E65988"/>
    <w:rsid w:val="00E65B00"/>
    <w:rsid w:val="00E65C1F"/>
    <w:rsid w:val="00E66020"/>
    <w:rsid w:val="00E665BD"/>
    <w:rsid w:val="00E667BF"/>
    <w:rsid w:val="00E66D5C"/>
    <w:rsid w:val="00E66F39"/>
    <w:rsid w:val="00E66F81"/>
    <w:rsid w:val="00E6723A"/>
    <w:rsid w:val="00E672BF"/>
    <w:rsid w:val="00E67418"/>
    <w:rsid w:val="00E6771C"/>
    <w:rsid w:val="00E678F7"/>
    <w:rsid w:val="00E67C75"/>
    <w:rsid w:val="00E702E4"/>
    <w:rsid w:val="00E7092B"/>
    <w:rsid w:val="00E70D81"/>
    <w:rsid w:val="00E7140E"/>
    <w:rsid w:val="00E7156B"/>
    <w:rsid w:val="00E715F7"/>
    <w:rsid w:val="00E71604"/>
    <w:rsid w:val="00E72594"/>
    <w:rsid w:val="00E72DB0"/>
    <w:rsid w:val="00E7373B"/>
    <w:rsid w:val="00E73927"/>
    <w:rsid w:val="00E7459C"/>
    <w:rsid w:val="00E74B1A"/>
    <w:rsid w:val="00E74B69"/>
    <w:rsid w:val="00E74DE0"/>
    <w:rsid w:val="00E750FC"/>
    <w:rsid w:val="00E758A1"/>
    <w:rsid w:val="00E75F7A"/>
    <w:rsid w:val="00E76243"/>
    <w:rsid w:val="00E7736B"/>
    <w:rsid w:val="00E776EC"/>
    <w:rsid w:val="00E77C35"/>
    <w:rsid w:val="00E80118"/>
    <w:rsid w:val="00E811A9"/>
    <w:rsid w:val="00E81ABF"/>
    <w:rsid w:val="00E81DF0"/>
    <w:rsid w:val="00E82970"/>
    <w:rsid w:val="00E82D36"/>
    <w:rsid w:val="00E831FC"/>
    <w:rsid w:val="00E83392"/>
    <w:rsid w:val="00E833C0"/>
    <w:rsid w:val="00E83455"/>
    <w:rsid w:val="00E83842"/>
    <w:rsid w:val="00E83BF4"/>
    <w:rsid w:val="00E8421B"/>
    <w:rsid w:val="00E84474"/>
    <w:rsid w:val="00E845A5"/>
    <w:rsid w:val="00E845B7"/>
    <w:rsid w:val="00E84982"/>
    <w:rsid w:val="00E84B75"/>
    <w:rsid w:val="00E84D13"/>
    <w:rsid w:val="00E8508B"/>
    <w:rsid w:val="00E8512E"/>
    <w:rsid w:val="00E85907"/>
    <w:rsid w:val="00E85E57"/>
    <w:rsid w:val="00E85F6C"/>
    <w:rsid w:val="00E864F7"/>
    <w:rsid w:val="00E86623"/>
    <w:rsid w:val="00E866EB"/>
    <w:rsid w:val="00E87D68"/>
    <w:rsid w:val="00E9020A"/>
    <w:rsid w:val="00E92416"/>
    <w:rsid w:val="00E92423"/>
    <w:rsid w:val="00E9271F"/>
    <w:rsid w:val="00E928EA"/>
    <w:rsid w:val="00E92C26"/>
    <w:rsid w:val="00E9387B"/>
    <w:rsid w:val="00E93E96"/>
    <w:rsid w:val="00E94437"/>
    <w:rsid w:val="00E94650"/>
    <w:rsid w:val="00E9491E"/>
    <w:rsid w:val="00E95286"/>
    <w:rsid w:val="00E95565"/>
    <w:rsid w:val="00E95CAA"/>
    <w:rsid w:val="00E966E0"/>
    <w:rsid w:val="00E97A60"/>
    <w:rsid w:val="00EA0188"/>
    <w:rsid w:val="00EA024F"/>
    <w:rsid w:val="00EA04D8"/>
    <w:rsid w:val="00EA0553"/>
    <w:rsid w:val="00EA06F7"/>
    <w:rsid w:val="00EA097D"/>
    <w:rsid w:val="00EA0D50"/>
    <w:rsid w:val="00EA13F6"/>
    <w:rsid w:val="00EA1853"/>
    <w:rsid w:val="00EA1E63"/>
    <w:rsid w:val="00EA21D6"/>
    <w:rsid w:val="00EA229D"/>
    <w:rsid w:val="00EA25C2"/>
    <w:rsid w:val="00EA2796"/>
    <w:rsid w:val="00EA282D"/>
    <w:rsid w:val="00EA28D6"/>
    <w:rsid w:val="00EA2A35"/>
    <w:rsid w:val="00EA2C40"/>
    <w:rsid w:val="00EA2E0F"/>
    <w:rsid w:val="00EA2E51"/>
    <w:rsid w:val="00EA33F5"/>
    <w:rsid w:val="00EA3BC5"/>
    <w:rsid w:val="00EA3C44"/>
    <w:rsid w:val="00EA4306"/>
    <w:rsid w:val="00EA4C5A"/>
    <w:rsid w:val="00EA4EF5"/>
    <w:rsid w:val="00EA5034"/>
    <w:rsid w:val="00EA5263"/>
    <w:rsid w:val="00EA542F"/>
    <w:rsid w:val="00EA55AE"/>
    <w:rsid w:val="00EA5703"/>
    <w:rsid w:val="00EA5CC7"/>
    <w:rsid w:val="00EA5F42"/>
    <w:rsid w:val="00EA65C7"/>
    <w:rsid w:val="00EA68E6"/>
    <w:rsid w:val="00EA69E9"/>
    <w:rsid w:val="00EA7A16"/>
    <w:rsid w:val="00EA7D1F"/>
    <w:rsid w:val="00EA7EF6"/>
    <w:rsid w:val="00EB0AED"/>
    <w:rsid w:val="00EB0F64"/>
    <w:rsid w:val="00EB10AB"/>
    <w:rsid w:val="00EB1719"/>
    <w:rsid w:val="00EB1D18"/>
    <w:rsid w:val="00EB25A8"/>
    <w:rsid w:val="00EB286F"/>
    <w:rsid w:val="00EB2DB7"/>
    <w:rsid w:val="00EB2E4D"/>
    <w:rsid w:val="00EB313F"/>
    <w:rsid w:val="00EB32B9"/>
    <w:rsid w:val="00EB35A5"/>
    <w:rsid w:val="00EB3877"/>
    <w:rsid w:val="00EB3BC2"/>
    <w:rsid w:val="00EB3C4E"/>
    <w:rsid w:val="00EB42AE"/>
    <w:rsid w:val="00EB4462"/>
    <w:rsid w:val="00EB5585"/>
    <w:rsid w:val="00EB567F"/>
    <w:rsid w:val="00EB5F33"/>
    <w:rsid w:val="00EB61DC"/>
    <w:rsid w:val="00EB620B"/>
    <w:rsid w:val="00EB65E6"/>
    <w:rsid w:val="00EB6697"/>
    <w:rsid w:val="00EB7104"/>
    <w:rsid w:val="00EB73BE"/>
    <w:rsid w:val="00EB7D7E"/>
    <w:rsid w:val="00EB7EBA"/>
    <w:rsid w:val="00EC0038"/>
    <w:rsid w:val="00EC01C6"/>
    <w:rsid w:val="00EC03D7"/>
    <w:rsid w:val="00EC0533"/>
    <w:rsid w:val="00EC0609"/>
    <w:rsid w:val="00EC161B"/>
    <w:rsid w:val="00EC241F"/>
    <w:rsid w:val="00EC2483"/>
    <w:rsid w:val="00EC2629"/>
    <w:rsid w:val="00EC2824"/>
    <w:rsid w:val="00EC285B"/>
    <w:rsid w:val="00EC2C7F"/>
    <w:rsid w:val="00EC3470"/>
    <w:rsid w:val="00EC371D"/>
    <w:rsid w:val="00EC374E"/>
    <w:rsid w:val="00EC39FE"/>
    <w:rsid w:val="00EC4B4E"/>
    <w:rsid w:val="00EC504C"/>
    <w:rsid w:val="00EC6389"/>
    <w:rsid w:val="00EC6617"/>
    <w:rsid w:val="00EC6832"/>
    <w:rsid w:val="00EC6946"/>
    <w:rsid w:val="00ED0412"/>
    <w:rsid w:val="00ED05CD"/>
    <w:rsid w:val="00ED0789"/>
    <w:rsid w:val="00ED0D27"/>
    <w:rsid w:val="00ED0D4A"/>
    <w:rsid w:val="00ED0F99"/>
    <w:rsid w:val="00ED12EE"/>
    <w:rsid w:val="00ED1B19"/>
    <w:rsid w:val="00ED1EDB"/>
    <w:rsid w:val="00ED2CE4"/>
    <w:rsid w:val="00ED2DCC"/>
    <w:rsid w:val="00ED2E8A"/>
    <w:rsid w:val="00ED3470"/>
    <w:rsid w:val="00ED3715"/>
    <w:rsid w:val="00ED3AF4"/>
    <w:rsid w:val="00ED3C79"/>
    <w:rsid w:val="00ED4386"/>
    <w:rsid w:val="00ED4772"/>
    <w:rsid w:val="00ED4A10"/>
    <w:rsid w:val="00ED4BCA"/>
    <w:rsid w:val="00ED5477"/>
    <w:rsid w:val="00ED54DA"/>
    <w:rsid w:val="00ED565B"/>
    <w:rsid w:val="00ED6072"/>
    <w:rsid w:val="00ED6795"/>
    <w:rsid w:val="00ED6F4F"/>
    <w:rsid w:val="00ED72CD"/>
    <w:rsid w:val="00ED7308"/>
    <w:rsid w:val="00ED730B"/>
    <w:rsid w:val="00ED769F"/>
    <w:rsid w:val="00ED779C"/>
    <w:rsid w:val="00EE01DA"/>
    <w:rsid w:val="00EE03D0"/>
    <w:rsid w:val="00EE0D3E"/>
    <w:rsid w:val="00EE13DE"/>
    <w:rsid w:val="00EE1565"/>
    <w:rsid w:val="00EE1AEE"/>
    <w:rsid w:val="00EE2430"/>
    <w:rsid w:val="00EE2D4F"/>
    <w:rsid w:val="00EE3047"/>
    <w:rsid w:val="00EE372E"/>
    <w:rsid w:val="00EE3A19"/>
    <w:rsid w:val="00EE3CBA"/>
    <w:rsid w:val="00EE4E3D"/>
    <w:rsid w:val="00EE531B"/>
    <w:rsid w:val="00EE55DC"/>
    <w:rsid w:val="00EE5BCB"/>
    <w:rsid w:val="00EE5D3C"/>
    <w:rsid w:val="00EE61A9"/>
    <w:rsid w:val="00EE61B5"/>
    <w:rsid w:val="00EE6C74"/>
    <w:rsid w:val="00EE6ED7"/>
    <w:rsid w:val="00EE71E7"/>
    <w:rsid w:val="00EE7475"/>
    <w:rsid w:val="00EE7A25"/>
    <w:rsid w:val="00EE7CB0"/>
    <w:rsid w:val="00EE7ED9"/>
    <w:rsid w:val="00EF048C"/>
    <w:rsid w:val="00EF0625"/>
    <w:rsid w:val="00EF068C"/>
    <w:rsid w:val="00EF07C8"/>
    <w:rsid w:val="00EF0A2E"/>
    <w:rsid w:val="00EF10EB"/>
    <w:rsid w:val="00EF139B"/>
    <w:rsid w:val="00EF1A22"/>
    <w:rsid w:val="00EF1B03"/>
    <w:rsid w:val="00EF218C"/>
    <w:rsid w:val="00EF2A3F"/>
    <w:rsid w:val="00EF46CE"/>
    <w:rsid w:val="00EF492B"/>
    <w:rsid w:val="00EF4D3B"/>
    <w:rsid w:val="00EF5298"/>
    <w:rsid w:val="00EF52BC"/>
    <w:rsid w:val="00EF58A7"/>
    <w:rsid w:val="00EF6013"/>
    <w:rsid w:val="00EF602C"/>
    <w:rsid w:val="00EF63F2"/>
    <w:rsid w:val="00EF6D2A"/>
    <w:rsid w:val="00EF6E26"/>
    <w:rsid w:val="00EF72C1"/>
    <w:rsid w:val="00EF7561"/>
    <w:rsid w:val="00EF7BAA"/>
    <w:rsid w:val="00EF7E55"/>
    <w:rsid w:val="00F008DE"/>
    <w:rsid w:val="00F00BB8"/>
    <w:rsid w:val="00F00E44"/>
    <w:rsid w:val="00F011CA"/>
    <w:rsid w:val="00F0130E"/>
    <w:rsid w:val="00F01379"/>
    <w:rsid w:val="00F0166D"/>
    <w:rsid w:val="00F017D3"/>
    <w:rsid w:val="00F01830"/>
    <w:rsid w:val="00F01BC8"/>
    <w:rsid w:val="00F029AA"/>
    <w:rsid w:val="00F02F34"/>
    <w:rsid w:val="00F030B9"/>
    <w:rsid w:val="00F0313F"/>
    <w:rsid w:val="00F033EB"/>
    <w:rsid w:val="00F04518"/>
    <w:rsid w:val="00F0474E"/>
    <w:rsid w:val="00F05816"/>
    <w:rsid w:val="00F0646E"/>
    <w:rsid w:val="00F06A19"/>
    <w:rsid w:val="00F06C60"/>
    <w:rsid w:val="00F070B4"/>
    <w:rsid w:val="00F073CE"/>
    <w:rsid w:val="00F075C8"/>
    <w:rsid w:val="00F07651"/>
    <w:rsid w:val="00F079DB"/>
    <w:rsid w:val="00F07C94"/>
    <w:rsid w:val="00F10140"/>
    <w:rsid w:val="00F108AF"/>
    <w:rsid w:val="00F11154"/>
    <w:rsid w:val="00F115BE"/>
    <w:rsid w:val="00F11DE0"/>
    <w:rsid w:val="00F124CB"/>
    <w:rsid w:val="00F12D88"/>
    <w:rsid w:val="00F13052"/>
    <w:rsid w:val="00F13191"/>
    <w:rsid w:val="00F13DB8"/>
    <w:rsid w:val="00F14544"/>
    <w:rsid w:val="00F1461B"/>
    <w:rsid w:val="00F1702F"/>
    <w:rsid w:val="00F171B0"/>
    <w:rsid w:val="00F176C3"/>
    <w:rsid w:val="00F2092B"/>
    <w:rsid w:val="00F2094D"/>
    <w:rsid w:val="00F20EA5"/>
    <w:rsid w:val="00F21ABB"/>
    <w:rsid w:val="00F21ABF"/>
    <w:rsid w:val="00F2203F"/>
    <w:rsid w:val="00F220E6"/>
    <w:rsid w:val="00F22387"/>
    <w:rsid w:val="00F2293B"/>
    <w:rsid w:val="00F22E82"/>
    <w:rsid w:val="00F231EF"/>
    <w:rsid w:val="00F23298"/>
    <w:rsid w:val="00F23765"/>
    <w:rsid w:val="00F23821"/>
    <w:rsid w:val="00F2440A"/>
    <w:rsid w:val="00F24AA5"/>
    <w:rsid w:val="00F24BF9"/>
    <w:rsid w:val="00F25375"/>
    <w:rsid w:val="00F25963"/>
    <w:rsid w:val="00F25F7B"/>
    <w:rsid w:val="00F26431"/>
    <w:rsid w:val="00F26D66"/>
    <w:rsid w:val="00F26E95"/>
    <w:rsid w:val="00F27229"/>
    <w:rsid w:val="00F2768D"/>
    <w:rsid w:val="00F27B65"/>
    <w:rsid w:val="00F27C1F"/>
    <w:rsid w:val="00F27CA6"/>
    <w:rsid w:val="00F27E1D"/>
    <w:rsid w:val="00F300B8"/>
    <w:rsid w:val="00F3151C"/>
    <w:rsid w:val="00F315E6"/>
    <w:rsid w:val="00F319DD"/>
    <w:rsid w:val="00F31D77"/>
    <w:rsid w:val="00F321A9"/>
    <w:rsid w:val="00F3236F"/>
    <w:rsid w:val="00F3242C"/>
    <w:rsid w:val="00F32692"/>
    <w:rsid w:val="00F32A67"/>
    <w:rsid w:val="00F33B5A"/>
    <w:rsid w:val="00F33FBE"/>
    <w:rsid w:val="00F33FCA"/>
    <w:rsid w:val="00F349CF"/>
    <w:rsid w:val="00F34DD8"/>
    <w:rsid w:val="00F35515"/>
    <w:rsid w:val="00F355A3"/>
    <w:rsid w:val="00F3606F"/>
    <w:rsid w:val="00F360B5"/>
    <w:rsid w:val="00F36720"/>
    <w:rsid w:val="00F36AB5"/>
    <w:rsid w:val="00F37322"/>
    <w:rsid w:val="00F37410"/>
    <w:rsid w:val="00F37925"/>
    <w:rsid w:val="00F37BE6"/>
    <w:rsid w:val="00F37F06"/>
    <w:rsid w:val="00F401D6"/>
    <w:rsid w:val="00F40294"/>
    <w:rsid w:val="00F405B4"/>
    <w:rsid w:val="00F4085D"/>
    <w:rsid w:val="00F40A66"/>
    <w:rsid w:val="00F411C5"/>
    <w:rsid w:val="00F412B5"/>
    <w:rsid w:val="00F413DA"/>
    <w:rsid w:val="00F41D84"/>
    <w:rsid w:val="00F435CB"/>
    <w:rsid w:val="00F43BF7"/>
    <w:rsid w:val="00F43FB0"/>
    <w:rsid w:val="00F441BA"/>
    <w:rsid w:val="00F454EF"/>
    <w:rsid w:val="00F4569C"/>
    <w:rsid w:val="00F460EF"/>
    <w:rsid w:val="00F46505"/>
    <w:rsid w:val="00F46B3C"/>
    <w:rsid w:val="00F47112"/>
    <w:rsid w:val="00F474D4"/>
    <w:rsid w:val="00F474EA"/>
    <w:rsid w:val="00F47A05"/>
    <w:rsid w:val="00F47E50"/>
    <w:rsid w:val="00F5034E"/>
    <w:rsid w:val="00F50F89"/>
    <w:rsid w:val="00F51DEB"/>
    <w:rsid w:val="00F5234F"/>
    <w:rsid w:val="00F52846"/>
    <w:rsid w:val="00F52DF9"/>
    <w:rsid w:val="00F52E02"/>
    <w:rsid w:val="00F53465"/>
    <w:rsid w:val="00F53687"/>
    <w:rsid w:val="00F53AB9"/>
    <w:rsid w:val="00F540C0"/>
    <w:rsid w:val="00F5439A"/>
    <w:rsid w:val="00F546EF"/>
    <w:rsid w:val="00F54C19"/>
    <w:rsid w:val="00F54DE4"/>
    <w:rsid w:val="00F55ECC"/>
    <w:rsid w:val="00F56220"/>
    <w:rsid w:val="00F565CA"/>
    <w:rsid w:val="00F570FA"/>
    <w:rsid w:val="00F5714F"/>
    <w:rsid w:val="00F571E3"/>
    <w:rsid w:val="00F57DE2"/>
    <w:rsid w:val="00F603B9"/>
    <w:rsid w:val="00F603D1"/>
    <w:rsid w:val="00F609A2"/>
    <w:rsid w:val="00F61610"/>
    <w:rsid w:val="00F61BB6"/>
    <w:rsid w:val="00F620BC"/>
    <w:rsid w:val="00F621BF"/>
    <w:rsid w:val="00F623D1"/>
    <w:rsid w:val="00F624FE"/>
    <w:rsid w:val="00F627A6"/>
    <w:rsid w:val="00F62D5D"/>
    <w:rsid w:val="00F62D6A"/>
    <w:rsid w:val="00F62F36"/>
    <w:rsid w:val="00F634F8"/>
    <w:rsid w:val="00F63654"/>
    <w:rsid w:val="00F638FE"/>
    <w:rsid w:val="00F64486"/>
    <w:rsid w:val="00F649AD"/>
    <w:rsid w:val="00F64A2C"/>
    <w:rsid w:val="00F652EF"/>
    <w:rsid w:val="00F65AA0"/>
    <w:rsid w:val="00F65E7E"/>
    <w:rsid w:val="00F663A5"/>
    <w:rsid w:val="00F67203"/>
    <w:rsid w:val="00F6746D"/>
    <w:rsid w:val="00F677A2"/>
    <w:rsid w:val="00F67981"/>
    <w:rsid w:val="00F67A51"/>
    <w:rsid w:val="00F67F22"/>
    <w:rsid w:val="00F7084F"/>
    <w:rsid w:val="00F709BB"/>
    <w:rsid w:val="00F70E6B"/>
    <w:rsid w:val="00F7143F"/>
    <w:rsid w:val="00F716BE"/>
    <w:rsid w:val="00F718E0"/>
    <w:rsid w:val="00F71DC6"/>
    <w:rsid w:val="00F72119"/>
    <w:rsid w:val="00F725BC"/>
    <w:rsid w:val="00F72B95"/>
    <w:rsid w:val="00F72DF0"/>
    <w:rsid w:val="00F7306C"/>
    <w:rsid w:val="00F7323E"/>
    <w:rsid w:val="00F7341A"/>
    <w:rsid w:val="00F7346E"/>
    <w:rsid w:val="00F74677"/>
    <w:rsid w:val="00F7491F"/>
    <w:rsid w:val="00F74C53"/>
    <w:rsid w:val="00F74DCB"/>
    <w:rsid w:val="00F75282"/>
    <w:rsid w:val="00F7584E"/>
    <w:rsid w:val="00F75C68"/>
    <w:rsid w:val="00F75CDE"/>
    <w:rsid w:val="00F7617C"/>
    <w:rsid w:val="00F76215"/>
    <w:rsid w:val="00F76553"/>
    <w:rsid w:val="00F76662"/>
    <w:rsid w:val="00F769AC"/>
    <w:rsid w:val="00F76DE5"/>
    <w:rsid w:val="00F7707C"/>
    <w:rsid w:val="00F7715B"/>
    <w:rsid w:val="00F7774C"/>
    <w:rsid w:val="00F77E54"/>
    <w:rsid w:val="00F80E9F"/>
    <w:rsid w:val="00F810E2"/>
    <w:rsid w:val="00F811ED"/>
    <w:rsid w:val="00F81500"/>
    <w:rsid w:val="00F817E4"/>
    <w:rsid w:val="00F81A01"/>
    <w:rsid w:val="00F826E2"/>
    <w:rsid w:val="00F82B59"/>
    <w:rsid w:val="00F835B3"/>
    <w:rsid w:val="00F844C9"/>
    <w:rsid w:val="00F844D4"/>
    <w:rsid w:val="00F84516"/>
    <w:rsid w:val="00F84534"/>
    <w:rsid w:val="00F84ACB"/>
    <w:rsid w:val="00F854E4"/>
    <w:rsid w:val="00F85509"/>
    <w:rsid w:val="00F85E91"/>
    <w:rsid w:val="00F86BB3"/>
    <w:rsid w:val="00F86C13"/>
    <w:rsid w:val="00F871DC"/>
    <w:rsid w:val="00F8749D"/>
    <w:rsid w:val="00F876C8"/>
    <w:rsid w:val="00F876E0"/>
    <w:rsid w:val="00F87A42"/>
    <w:rsid w:val="00F87AE0"/>
    <w:rsid w:val="00F90176"/>
    <w:rsid w:val="00F90534"/>
    <w:rsid w:val="00F905A1"/>
    <w:rsid w:val="00F912A5"/>
    <w:rsid w:val="00F914D0"/>
    <w:rsid w:val="00F91D27"/>
    <w:rsid w:val="00F9213A"/>
    <w:rsid w:val="00F921E0"/>
    <w:rsid w:val="00F92CBA"/>
    <w:rsid w:val="00F94112"/>
    <w:rsid w:val="00F94221"/>
    <w:rsid w:val="00F9445E"/>
    <w:rsid w:val="00F94460"/>
    <w:rsid w:val="00F945FF"/>
    <w:rsid w:val="00F946AD"/>
    <w:rsid w:val="00F9559B"/>
    <w:rsid w:val="00F95B08"/>
    <w:rsid w:val="00F95B1A"/>
    <w:rsid w:val="00F95CE0"/>
    <w:rsid w:val="00F95DA0"/>
    <w:rsid w:val="00F95E96"/>
    <w:rsid w:val="00F95ED9"/>
    <w:rsid w:val="00F96275"/>
    <w:rsid w:val="00F96563"/>
    <w:rsid w:val="00F966A5"/>
    <w:rsid w:val="00F973D9"/>
    <w:rsid w:val="00F97548"/>
    <w:rsid w:val="00F9763E"/>
    <w:rsid w:val="00F97A22"/>
    <w:rsid w:val="00FA020E"/>
    <w:rsid w:val="00FA0681"/>
    <w:rsid w:val="00FA09E1"/>
    <w:rsid w:val="00FA0EB4"/>
    <w:rsid w:val="00FA10EC"/>
    <w:rsid w:val="00FA1CA4"/>
    <w:rsid w:val="00FA2141"/>
    <w:rsid w:val="00FA27FF"/>
    <w:rsid w:val="00FA2F31"/>
    <w:rsid w:val="00FA2F3F"/>
    <w:rsid w:val="00FA3287"/>
    <w:rsid w:val="00FA3369"/>
    <w:rsid w:val="00FA3569"/>
    <w:rsid w:val="00FA3D16"/>
    <w:rsid w:val="00FA41C8"/>
    <w:rsid w:val="00FA4358"/>
    <w:rsid w:val="00FA490D"/>
    <w:rsid w:val="00FA4B0C"/>
    <w:rsid w:val="00FA545A"/>
    <w:rsid w:val="00FA5656"/>
    <w:rsid w:val="00FA588C"/>
    <w:rsid w:val="00FA5AF2"/>
    <w:rsid w:val="00FA66B8"/>
    <w:rsid w:val="00FA690B"/>
    <w:rsid w:val="00FA699B"/>
    <w:rsid w:val="00FA722D"/>
    <w:rsid w:val="00FA734A"/>
    <w:rsid w:val="00FA74D3"/>
    <w:rsid w:val="00FA7651"/>
    <w:rsid w:val="00FB02EA"/>
    <w:rsid w:val="00FB05E8"/>
    <w:rsid w:val="00FB0DBF"/>
    <w:rsid w:val="00FB0E46"/>
    <w:rsid w:val="00FB10D8"/>
    <w:rsid w:val="00FB1A68"/>
    <w:rsid w:val="00FB1B15"/>
    <w:rsid w:val="00FB226B"/>
    <w:rsid w:val="00FB2C44"/>
    <w:rsid w:val="00FB36F1"/>
    <w:rsid w:val="00FB3D97"/>
    <w:rsid w:val="00FB403B"/>
    <w:rsid w:val="00FB425D"/>
    <w:rsid w:val="00FB4313"/>
    <w:rsid w:val="00FB48BE"/>
    <w:rsid w:val="00FB4FB6"/>
    <w:rsid w:val="00FB55B6"/>
    <w:rsid w:val="00FB5896"/>
    <w:rsid w:val="00FB5FBB"/>
    <w:rsid w:val="00FB60BB"/>
    <w:rsid w:val="00FB6BF9"/>
    <w:rsid w:val="00FB727E"/>
    <w:rsid w:val="00FB769C"/>
    <w:rsid w:val="00FB7A80"/>
    <w:rsid w:val="00FC017F"/>
    <w:rsid w:val="00FC0952"/>
    <w:rsid w:val="00FC1430"/>
    <w:rsid w:val="00FC18A9"/>
    <w:rsid w:val="00FC1944"/>
    <w:rsid w:val="00FC1A80"/>
    <w:rsid w:val="00FC24D2"/>
    <w:rsid w:val="00FC25ED"/>
    <w:rsid w:val="00FC26F1"/>
    <w:rsid w:val="00FC34F5"/>
    <w:rsid w:val="00FC3506"/>
    <w:rsid w:val="00FC395C"/>
    <w:rsid w:val="00FC3A37"/>
    <w:rsid w:val="00FC44CF"/>
    <w:rsid w:val="00FC51E1"/>
    <w:rsid w:val="00FC582D"/>
    <w:rsid w:val="00FC5FA1"/>
    <w:rsid w:val="00FC5FE0"/>
    <w:rsid w:val="00FC63E3"/>
    <w:rsid w:val="00FC6CB7"/>
    <w:rsid w:val="00FC72D3"/>
    <w:rsid w:val="00FC72EA"/>
    <w:rsid w:val="00FC7619"/>
    <w:rsid w:val="00FC76AE"/>
    <w:rsid w:val="00FD040D"/>
    <w:rsid w:val="00FD07C3"/>
    <w:rsid w:val="00FD1FB2"/>
    <w:rsid w:val="00FD2242"/>
    <w:rsid w:val="00FD2978"/>
    <w:rsid w:val="00FD2D97"/>
    <w:rsid w:val="00FD3B1A"/>
    <w:rsid w:val="00FD4066"/>
    <w:rsid w:val="00FD4ACF"/>
    <w:rsid w:val="00FD55E1"/>
    <w:rsid w:val="00FD5FD2"/>
    <w:rsid w:val="00FD6629"/>
    <w:rsid w:val="00FD6A01"/>
    <w:rsid w:val="00FD78B5"/>
    <w:rsid w:val="00FD7D01"/>
    <w:rsid w:val="00FD7F11"/>
    <w:rsid w:val="00FE0113"/>
    <w:rsid w:val="00FE06BB"/>
    <w:rsid w:val="00FE0BC2"/>
    <w:rsid w:val="00FE1458"/>
    <w:rsid w:val="00FE18AA"/>
    <w:rsid w:val="00FE210B"/>
    <w:rsid w:val="00FE252A"/>
    <w:rsid w:val="00FE258A"/>
    <w:rsid w:val="00FE258C"/>
    <w:rsid w:val="00FE27CE"/>
    <w:rsid w:val="00FE2CD0"/>
    <w:rsid w:val="00FE2D71"/>
    <w:rsid w:val="00FE2E76"/>
    <w:rsid w:val="00FE30B1"/>
    <w:rsid w:val="00FE38B7"/>
    <w:rsid w:val="00FE432F"/>
    <w:rsid w:val="00FE450D"/>
    <w:rsid w:val="00FE4703"/>
    <w:rsid w:val="00FE4833"/>
    <w:rsid w:val="00FE4948"/>
    <w:rsid w:val="00FE4D36"/>
    <w:rsid w:val="00FE4ECB"/>
    <w:rsid w:val="00FE525D"/>
    <w:rsid w:val="00FE5A06"/>
    <w:rsid w:val="00FE6575"/>
    <w:rsid w:val="00FE6752"/>
    <w:rsid w:val="00FE695E"/>
    <w:rsid w:val="00FE70A6"/>
    <w:rsid w:val="00FE750A"/>
    <w:rsid w:val="00FE7925"/>
    <w:rsid w:val="00FF01FF"/>
    <w:rsid w:val="00FF0379"/>
    <w:rsid w:val="00FF0706"/>
    <w:rsid w:val="00FF10BB"/>
    <w:rsid w:val="00FF127A"/>
    <w:rsid w:val="00FF13CE"/>
    <w:rsid w:val="00FF14BC"/>
    <w:rsid w:val="00FF1507"/>
    <w:rsid w:val="00FF1D19"/>
    <w:rsid w:val="00FF1F34"/>
    <w:rsid w:val="00FF2215"/>
    <w:rsid w:val="00FF26ED"/>
    <w:rsid w:val="00FF32A5"/>
    <w:rsid w:val="00FF3755"/>
    <w:rsid w:val="00FF43FF"/>
    <w:rsid w:val="00FF474C"/>
    <w:rsid w:val="00FF4EA5"/>
    <w:rsid w:val="00FF4F34"/>
    <w:rsid w:val="00FF55EF"/>
    <w:rsid w:val="00FF6478"/>
    <w:rsid w:val="00FF65F3"/>
    <w:rsid w:val="00FF716A"/>
    <w:rsid w:val="00FF7E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2"/>
    </o:shapelayout>
  </w:shapeDefaults>
  <w:decimalSymbol w:val=","/>
  <w:listSeparator w:val=";"/>
  <w14:docId w14:val="38A06E92"/>
  <w15:docId w15:val="{397113EE-2790-48AB-A765-470E9FF17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7A3A"/>
    <w:rPr>
      <w:noProof/>
      <w:sz w:val="24"/>
      <w:szCs w:val="24"/>
      <w:lang w:val="ro-RO"/>
    </w:rPr>
  </w:style>
  <w:style w:type="paragraph" w:styleId="Heading1">
    <w:name w:val="heading 1"/>
    <w:aliases w:val="BAR"/>
    <w:basedOn w:val="Normal"/>
    <w:next w:val="Normal"/>
    <w:qFormat/>
    <w:rsid w:val="00697A3A"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rsid w:val="00697A3A"/>
    <w:pPr>
      <w:keepNext/>
      <w:spacing w:before="60" w:after="60" w:line="192" w:lineRule="auto"/>
      <w:ind w:left="57" w:right="57"/>
      <w:outlineLvl w:val="1"/>
    </w:pPr>
    <w:rPr>
      <w:rFonts w:ascii="Helvetica-R" w:hAnsi="Helvetica-R"/>
      <w:b/>
      <w:bCs/>
      <w:sz w:val="20"/>
    </w:rPr>
  </w:style>
  <w:style w:type="paragraph" w:styleId="Heading3">
    <w:name w:val="heading 3"/>
    <w:basedOn w:val="Normal"/>
    <w:next w:val="Normal"/>
    <w:qFormat/>
    <w:rsid w:val="00697A3A"/>
    <w:pPr>
      <w:keepNext/>
      <w:spacing w:line="192" w:lineRule="auto"/>
      <w:ind w:left="57" w:right="57"/>
      <w:outlineLvl w:val="2"/>
    </w:pPr>
    <w:rPr>
      <w:rFonts w:ascii="Times-Roman-R" w:hAnsi="Times-Roman-R"/>
      <w:b/>
      <w:bCs/>
    </w:rPr>
  </w:style>
  <w:style w:type="paragraph" w:styleId="Heading4">
    <w:name w:val="heading 4"/>
    <w:basedOn w:val="Normal"/>
    <w:next w:val="Normal"/>
    <w:qFormat/>
    <w:rsid w:val="00697A3A"/>
    <w:pPr>
      <w:keepNext/>
      <w:spacing w:before="40" w:line="192" w:lineRule="auto"/>
      <w:ind w:left="57" w:right="57"/>
      <w:outlineLvl w:val="3"/>
    </w:pPr>
    <w:rPr>
      <w:rFonts w:ascii="Times-Roman-R" w:hAnsi="Times-Roman-R"/>
      <w:b/>
      <w:bCs/>
      <w:sz w:val="22"/>
    </w:rPr>
  </w:style>
  <w:style w:type="paragraph" w:styleId="Heading5">
    <w:name w:val="heading 5"/>
    <w:aliases w:val="normal"/>
    <w:basedOn w:val="Normal"/>
    <w:next w:val="Normal"/>
    <w:qFormat/>
    <w:rsid w:val="00697A3A"/>
    <w:pPr>
      <w:keepNext/>
      <w:spacing w:before="40" w:after="40" w:line="192" w:lineRule="auto"/>
      <w:ind w:left="57" w:right="57"/>
      <w:jc w:val="center"/>
      <w:outlineLvl w:val="4"/>
    </w:pPr>
    <w:rPr>
      <w:rFonts w:ascii="Times-Roman-R" w:hAnsi="Times-Roman-R"/>
      <w:b/>
      <w:bCs/>
      <w:spacing w:val="-10"/>
      <w:sz w:val="22"/>
    </w:rPr>
  </w:style>
  <w:style w:type="paragraph" w:styleId="Heading6">
    <w:name w:val="heading 6"/>
    <w:basedOn w:val="Normal"/>
    <w:next w:val="Normal"/>
    <w:qFormat/>
    <w:rsid w:val="00697A3A"/>
    <w:pPr>
      <w:keepNext/>
      <w:outlineLvl w:val="5"/>
    </w:pPr>
    <w:rPr>
      <w:rFonts w:ascii="Helvetica-R" w:hAnsi="Helvetica-R"/>
      <w:b/>
      <w:bCs/>
      <w:sz w:val="20"/>
    </w:rPr>
  </w:style>
  <w:style w:type="paragraph" w:styleId="Heading7">
    <w:name w:val="heading 7"/>
    <w:basedOn w:val="Normal"/>
    <w:next w:val="Normal"/>
    <w:qFormat/>
    <w:rsid w:val="00697A3A"/>
    <w:pPr>
      <w:keepNext/>
      <w:jc w:val="center"/>
      <w:outlineLvl w:val="6"/>
    </w:pPr>
    <w:rPr>
      <w:rFonts w:ascii="Helvetica-R" w:hAnsi="Helvetica-R"/>
      <w:b/>
      <w:bCs/>
      <w:sz w:val="28"/>
    </w:rPr>
  </w:style>
  <w:style w:type="paragraph" w:styleId="Heading8">
    <w:name w:val="heading 8"/>
    <w:basedOn w:val="Normal"/>
    <w:next w:val="Normal"/>
    <w:qFormat/>
    <w:rsid w:val="00697A3A"/>
    <w:pPr>
      <w:keepNext/>
      <w:spacing w:line="192" w:lineRule="auto"/>
      <w:outlineLvl w:val="7"/>
    </w:pPr>
    <w:rPr>
      <w:rFonts w:ascii="Helvetica-R" w:hAnsi="Helvetica-R"/>
      <w:b/>
      <w:bCs/>
      <w:i/>
      <w:iCs/>
      <w:sz w:val="22"/>
      <w:lang w:eastAsia="ro-RO"/>
    </w:rPr>
  </w:style>
  <w:style w:type="paragraph" w:styleId="Heading9">
    <w:name w:val="heading 9"/>
    <w:basedOn w:val="Normal"/>
    <w:next w:val="Normal"/>
    <w:qFormat/>
    <w:rsid w:val="00697A3A"/>
    <w:pPr>
      <w:keepNext/>
      <w:jc w:val="right"/>
      <w:outlineLvl w:val="8"/>
    </w:pPr>
    <w:rPr>
      <w:b/>
      <w:bCs/>
      <w:i/>
      <w:i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ARSTYLE">
    <w:name w:val="BARSTYLE"/>
    <w:basedOn w:val="Normal"/>
    <w:rsid w:val="00697A3A"/>
    <w:pPr>
      <w:tabs>
        <w:tab w:val="left" w:pos="284"/>
        <w:tab w:val="right" w:pos="709"/>
        <w:tab w:val="left" w:pos="1701"/>
        <w:tab w:val="left" w:pos="2835"/>
        <w:tab w:val="right" w:pos="3402"/>
        <w:tab w:val="left" w:pos="3969"/>
        <w:tab w:val="left" w:pos="4820"/>
        <w:tab w:val="left" w:pos="5670"/>
        <w:tab w:val="right" w:pos="7088"/>
      </w:tabs>
      <w:ind w:left="57" w:right="57"/>
    </w:pPr>
    <w:rPr>
      <w:rFonts w:ascii="Times-Roman-R" w:hAnsi="Times-Roman-R"/>
      <w:sz w:val="22"/>
      <w:szCs w:val="20"/>
      <w:lang w:val="nl-NL"/>
    </w:rPr>
  </w:style>
  <w:style w:type="paragraph" w:styleId="Header">
    <w:name w:val="header"/>
    <w:basedOn w:val="Normal"/>
    <w:rsid w:val="00697A3A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697A3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697A3A"/>
  </w:style>
  <w:style w:type="paragraph" w:styleId="BlockText">
    <w:name w:val="Block Text"/>
    <w:basedOn w:val="Normal"/>
    <w:rsid w:val="00697A3A"/>
    <w:pPr>
      <w:spacing w:before="40" w:line="192" w:lineRule="auto"/>
      <w:ind w:left="113" w:right="113"/>
      <w:jc w:val="center"/>
    </w:pPr>
    <w:rPr>
      <w:rFonts w:ascii="Times-Roman-R" w:hAnsi="Times-Roman-R"/>
      <w:sz w:val="22"/>
    </w:rPr>
  </w:style>
  <w:style w:type="paragraph" w:styleId="Caption">
    <w:name w:val="caption"/>
    <w:basedOn w:val="Normal"/>
    <w:next w:val="Normal"/>
    <w:qFormat/>
    <w:rsid w:val="00697A3A"/>
    <w:rPr>
      <w:rFonts w:ascii="Times-Roman-R" w:hAnsi="Times-Roman-R"/>
      <w:b/>
      <w:bCs/>
      <w:sz w:val="22"/>
    </w:rPr>
  </w:style>
  <w:style w:type="paragraph" w:styleId="Title">
    <w:name w:val="Title"/>
    <w:basedOn w:val="Normal"/>
    <w:qFormat/>
    <w:rsid w:val="00697A3A"/>
    <w:pPr>
      <w:jc w:val="center"/>
    </w:pPr>
    <w:rPr>
      <w:rFonts w:ascii="Times-Roman-R" w:hAnsi="Times-Roman-R"/>
      <w:spacing w:val="40"/>
      <w:sz w:val="32"/>
    </w:rPr>
  </w:style>
  <w:style w:type="paragraph" w:styleId="BodyText">
    <w:name w:val="Body Text"/>
    <w:basedOn w:val="Normal"/>
    <w:rsid w:val="00697A3A"/>
    <w:pPr>
      <w:spacing w:before="40" w:after="40" w:line="192" w:lineRule="auto"/>
      <w:jc w:val="center"/>
    </w:pPr>
    <w:rPr>
      <w:rFonts w:ascii="Helvetica-R" w:hAnsi="Helvetica-R"/>
      <w:b/>
      <w:bCs/>
      <w:sz w:val="20"/>
    </w:rPr>
  </w:style>
  <w:style w:type="character" w:styleId="Hyperlink">
    <w:name w:val="Hyperlink"/>
    <w:rsid w:val="00A61F0D"/>
    <w:rPr>
      <w:color w:val="0000FF"/>
      <w:u w:val="single"/>
    </w:rPr>
  </w:style>
  <w:style w:type="character" w:styleId="FollowedHyperlink">
    <w:name w:val="FollowedHyperlink"/>
    <w:rsid w:val="00A61F0D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XP\Application%20Data\Microsoft\Templates\bar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bar.dot</Template>
  <TotalTime>6</TotalTime>
  <Pages>1</Pages>
  <Words>15772</Words>
  <Characters>89907</Characters>
  <Application>Microsoft Office Word</Application>
  <DocSecurity>0</DocSecurity>
  <Lines>749</Lines>
  <Paragraphs>210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>C</vt:lpstr>
      <vt:lpstr>C</vt:lpstr>
    </vt:vector>
  </TitlesOfParts>
  <Company>filaret</Company>
  <LinksUpToDate>false</LinksUpToDate>
  <CharactersWithSpaces>105469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</dc:title>
  <dc:subject/>
  <dc:creator>Victor</dc:creator>
  <cp:keywords/>
  <dc:description/>
  <cp:lastModifiedBy>deed deed</cp:lastModifiedBy>
  <cp:revision>5</cp:revision>
  <cp:lastPrinted>2012-08-09T06:05:00Z</cp:lastPrinted>
  <dcterms:created xsi:type="dcterms:W3CDTF">2025-03-21T08:10:00Z</dcterms:created>
  <dcterms:modified xsi:type="dcterms:W3CDTF">2025-03-21T10:23:00Z</dcterms:modified>
</cp:coreProperties>
</file>