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89A7" w14:textId="77777777" w:rsidR="00F23833" w:rsidRPr="00B26C8D" w:rsidRDefault="00F23833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B26C8D">
        <w:rPr>
          <w:b/>
          <w:spacing w:val="-8"/>
          <w:sz w:val="16"/>
          <w:szCs w:val="16"/>
        </w:rPr>
        <w:t>C.N.C.F. "C.F.R." S.A. -  D I R E C Ţ I A  L I N I I</w:t>
      </w:r>
    </w:p>
    <w:p w14:paraId="654CF250" w14:textId="4C8870BD" w:rsidR="00F23833" w:rsidRPr="00B26C8D" w:rsidRDefault="00F23833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B26C8D">
        <w:rPr>
          <w:b/>
          <w:sz w:val="16"/>
          <w:szCs w:val="16"/>
        </w:rPr>
        <w:t xml:space="preserve"> (de la pagina 1 la pagina )</w:t>
      </w:r>
    </w:p>
    <w:p w14:paraId="53F8DF2C" w14:textId="77777777" w:rsidR="00F23833" w:rsidRDefault="00F2383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0D967B58" w14:textId="77777777" w:rsidR="00F23833" w:rsidRDefault="00F23833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6106A912" w14:textId="77777777" w:rsidR="00F23833" w:rsidRDefault="00F23833">
      <w:pPr>
        <w:jc w:val="center"/>
        <w:rPr>
          <w:sz w:val="28"/>
        </w:rPr>
      </w:pPr>
    </w:p>
    <w:p w14:paraId="57910A07" w14:textId="77777777" w:rsidR="00F23833" w:rsidRDefault="00F23833">
      <w:pPr>
        <w:jc w:val="center"/>
        <w:rPr>
          <w:sz w:val="28"/>
        </w:rPr>
      </w:pPr>
    </w:p>
    <w:p w14:paraId="4DB3C510" w14:textId="77777777" w:rsidR="00F23833" w:rsidRDefault="00F23833">
      <w:pPr>
        <w:jc w:val="center"/>
        <w:rPr>
          <w:sz w:val="28"/>
        </w:rPr>
      </w:pPr>
    </w:p>
    <w:p w14:paraId="049BCD5C" w14:textId="77777777" w:rsidR="00F23833" w:rsidRDefault="00F23833">
      <w:pPr>
        <w:jc w:val="center"/>
        <w:rPr>
          <w:sz w:val="28"/>
        </w:rPr>
      </w:pPr>
    </w:p>
    <w:p w14:paraId="6821EE07" w14:textId="77777777" w:rsidR="00F23833" w:rsidRDefault="00F23833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IAȘI</w:t>
      </w:r>
    </w:p>
    <w:p w14:paraId="78B577CD" w14:textId="77777777" w:rsidR="00F23833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693C926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64C1FDF0" w14:textId="77777777" w:rsidR="00F23833" w:rsidRDefault="00F2383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0137D3CE" w14:textId="77777777" w:rsidR="00F23833" w:rsidRDefault="00F2383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iulie 2026</w:t>
      </w:r>
    </w:p>
    <w:p w14:paraId="55C543BA" w14:textId="77777777" w:rsidR="00F23833" w:rsidRDefault="00F23833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F23833" w14:paraId="578C31D9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0BC411C3" w14:textId="77777777" w:rsidR="00F23833" w:rsidRDefault="00F23833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7BEA26F3" w14:textId="77777777" w:rsidR="00F23833" w:rsidRDefault="00F23833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60E5328F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53D18292" w14:textId="77777777" w:rsidR="00F23833" w:rsidRDefault="00F23833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278B0716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1B9BADFD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E6E71F7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2E16ED45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4099300E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4FD56792" w14:textId="77777777" w:rsidR="00F23833" w:rsidRDefault="00F2383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48F327C0" w14:textId="77777777" w:rsidR="00F23833" w:rsidRDefault="00F2383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3348D72E" w14:textId="77777777" w:rsidR="00F23833" w:rsidRDefault="00F23833" w:rsidP="00E046C7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0C73BECE" w14:textId="77777777" w:rsidR="00F23833" w:rsidRDefault="00F2383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4F6B9610" w14:textId="77777777" w:rsidR="00F23833" w:rsidRDefault="00F2383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6D68CA9D" w14:textId="77777777" w:rsidR="00F23833" w:rsidRDefault="00F2383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6831CAF7" w14:textId="77777777" w:rsidR="00F23833" w:rsidRDefault="00F23833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59444F27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2C9D7AD0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307D49C4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5183B3A0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448EEFA5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3A8C63B6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36D9FDA2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63E3F263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AD6A532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F23833" w14:paraId="39716E57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386144FF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06A0CB73" w14:textId="77777777" w:rsidR="00F23833" w:rsidRDefault="00F2383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61A9A1F7" w14:textId="77777777" w:rsidR="00F23833" w:rsidRDefault="00F2383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3B75A7F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6C1784D6" w14:textId="77777777" w:rsidR="00F23833" w:rsidRDefault="00F2383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D50099D" w14:textId="77777777" w:rsidR="00F23833" w:rsidRDefault="00F2383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628DC03F" w14:textId="77777777" w:rsidR="00F23833" w:rsidRDefault="00F2383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3152685" w14:textId="77777777" w:rsidR="00F23833" w:rsidRDefault="00F2383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0D73C344" w14:textId="77777777" w:rsidR="00F23833" w:rsidRDefault="00F2383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2D16C06D" w14:textId="77777777" w:rsidR="00F23833" w:rsidRDefault="00F2383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5CE0DC54" w14:textId="77777777" w:rsidR="00F23833" w:rsidRDefault="00F23833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4FA2C1B1" w14:textId="77777777" w:rsidR="00F23833" w:rsidRDefault="00F23833">
      <w:pPr>
        <w:spacing w:line="192" w:lineRule="auto"/>
        <w:jc w:val="center"/>
      </w:pPr>
    </w:p>
    <w:p w14:paraId="31ED8515" w14:textId="77777777" w:rsidR="00F23833" w:rsidRDefault="00F23833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0017520C" w14:textId="77777777" w:rsidR="00F23833" w:rsidRPr="006310EB" w:rsidRDefault="00F23833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19B33A8D" w14:textId="77777777" w:rsidR="00F23833" w:rsidRPr="006310EB" w:rsidRDefault="00F23833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0BDA02CD" w14:textId="77777777" w:rsidR="00F23833" w:rsidRPr="006310EB" w:rsidRDefault="00F23833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5E175F32" w14:textId="77777777" w:rsidR="00F23833" w:rsidRPr="00A8307A" w:rsidRDefault="00F23833" w:rsidP="00516DD3">
      <w:pPr>
        <w:pStyle w:val="Heading1"/>
        <w:spacing w:line="360" w:lineRule="auto"/>
      </w:pPr>
      <w:r w:rsidRPr="00A8307A">
        <w:t>LINIA 100</w:t>
      </w:r>
    </w:p>
    <w:p w14:paraId="41ABE245" w14:textId="77777777" w:rsidR="00F23833" w:rsidRPr="00A8307A" w:rsidRDefault="00F23833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F23833" w:rsidRPr="00AB76B4" w14:paraId="3E014B54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5A7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05D0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EAE7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56DC1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5477E8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D149F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09CF7F8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1C7A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4199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5C4B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86FA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3ABCAE45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3A0E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040B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E956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27493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1231B6C7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DAF4F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17B3A53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946B6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A95A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CD45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B7DF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52FE22B7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6DC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F180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AAF1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8D1086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56BFE3D5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445A9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</w:t>
            </w:r>
          </w:p>
          <w:p w14:paraId="454131B8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D4B1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5A23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E011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B82C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15D0F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Acces la liniile 11 şi 12.</w:t>
            </w:r>
          </w:p>
        </w:tc>
      </w:tr>
      <w:tr w:rsidR="00F23833" w:rsidRPr="00AB76B4" w14:paraId="6BFAE4D6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6ACE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425B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8750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BECF0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6C18596A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B389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7914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E7F6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A8E6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6B6A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4B3D92C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9C55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4DED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5D37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6D8120" w14:textId="77777777" w:rsidR="00F23833" w:rsidRPr="00AB76B4" w:rsidRDefault="00F2383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4FF71C1" w14:textId="77777777" w:rsidR="00F23833" w:rsidRPr="00AB76B4" w:rsidRDefault="00F2383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BDDBF" w14:textId="77777777" w:rsidR="00F23833" w:rsidRPr="00AB76B4" w:rsidRDefault="00F2383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403699B1" w14:textId="77777777" w:rsidR="00F23833" w:rsidRPr="00AB76B4" w:rsidRDefault="00F2383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38</w:t>
            </w:r>
            <w:r w:rsidRPr="00AB76B4">
              <w:rPr>
                <w:b/>
                <w:bCs/>
                <w:sz w:val="20"/>
              </w:rPr>
              <w:t xml:space="preserve"> și </w:t>
            </w:r>
          </w:p>
          <w:p w14:paraId="09B2E2B6" w14:textId="77777777" w:rsidR="00F23833" w:rsidRPr="00AB76B4" w:rsidRDefault="00F2383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2EB01791" w14:textId="77777777" w:rsidR="00F23833" w:rsidRPr="00AB76B4" w:rsidRDefault="00F2383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4D90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7136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0F85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30C5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0995A9D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43A5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F5DA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9543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0FCB4B" w14:textId="77777777" w:rsidR="00F23833" w:rsidRPr="00AB76B4" w:rsidRDefault="00F23833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13F6E0E1" w14:textId="77777777" w:rsidR="00F23833" w:rsidRPr="00AB76B4" w:rsidRDefault="00F2383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DC90C" w14:textId="77777777" w:rsidR="00F23833" w:rsidRPr="00AB76B4" w:rsidRDefault="00F23833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</w:t>
            </w:r>
            <w:r w:rsidRPr="00AB76B4">
              <w:rPr>
                <w:b/>
                <w:bCs/>
                <w:sz w:val="20"/>
              </w:rPr>
              <w:t xml:space="preserve">ntre </w:t>
            </w:r>
            <w:r>
              <w:rPr>
                <w:b/>
                <w:bCs/>
                <w:sz w:val="20"/>
              </w:rPr>
              <w:t>sch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6EB67266" w14:textId="77777777" w:rsidR="00F23833" w:rsidRPr="00AB76B4" w:rsidRDefault="00F23833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A </w:t>
            </w:r>
            <w:r w:rsidRPr="00AB76B4">
              <w:rPr>
                <w:b/>
                <w:bCs/>
                <w:sz w:val="20"/>
              </w:rPr>
              <w:t>și</w:t>
            </w:r>
            <w:r>
              <w:rPr>
                <w:b/>
                <w:bCs/>
                <w:sz w:val="20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FB73A" w14:textId="77777777" w:rsidR="00F23833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5215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C9DF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599CD" w14:textId="77777777" w:rsidR="00F23833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FA0B70" w14:textId="77777777" w:rsidR="00F23833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</w:rPr>
              <w:t>București Nord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F23833" w:rsidRPr="00AB76B4" w14:paraId="13B206E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1A9B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9DBE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60CC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D407C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 Nord -</w:t>
            </w:r>
          </w:p>
          <w:p w14:paraId="0D3C2C7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Post 5 - </w:t>
            </w:r>
          </w:p>
          <w:p w14:paraId="5881FD9C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B2E9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7972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D5D8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1+650</w:t>
            </w:r>
          </w:p>
          <w:p w14:paraId="209AA32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2844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8B77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Cap București Nord semnalizată numai cu paleta cu diagonală.</w:t>
            </w:r>
          </w:p>
        </w:tc>
      </w:tr>
      <w:tr w:rsidR="00F23833" w:rsidRPr="00AB76B4" w14:paraId="386F732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F7CC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27BE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25F7AA0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1A97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0F813D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08DDEBC9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+ </w:t>
            </w:r>
          </w:p>
          <w:p w14:paraId="44AB43B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zonă aparate de cale, Cap X</w:t>
            </w:r>
            <w:r>
              <w:rPr>
                <w:b/>
                <w:bCs/>
                <w:sz w:val="20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1276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0B00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D8C5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E3F0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58DD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46EFA64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922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D2E2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0FF36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FBA16B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186C67C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11D70CD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cale, Cap X </w:t>
            </w:r>
            <w:r>
              <w:rPr>
                <w:b/>
                <w:bCs/>
                <w:sz w:val="20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3BCF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5200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B882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5ED2896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DC9F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B217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4D91E62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BAA2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4C176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B885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1A3FFB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4B1559D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5AA1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BD5C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60D4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9890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9EE9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60FA872A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1A5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7A58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69DD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91FA81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6D43DF95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5443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79772A8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/ 22</w:t>
            </w:r>
          </w:p>
          <w:p w14:paraId="6BA7657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0FED74B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306D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9493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A427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451E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67DF9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spre Chiajna firele I și II.</w:t>
            </w:r>
          </w:p>
        </w:tc>
      </w:tr>
      <w:tr w:rsidR="00F23833" w:rsidRPr="00AB76B4" w14:paraId="5299FEBD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3D2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62A4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FBE7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DB375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7CE8044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A51D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3A58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35F2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62CE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5ED5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CFF94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F23833" w:rsidRPr="00AB76B4" w14:paraId="550DAC2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877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045F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24F8C4E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6F09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69AC4B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5A03C3CA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directă + </w:t>
            </w:r>
          </w:p>
          <w:p w14:paraId="5D7AF0AD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003F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458B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C63B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A011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82C7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3C6FC7B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9B2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7F7F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0D123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F42937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st. Chiajna -</w:t>
            </w:r>
          </w:p>
          <w:p w14:paraId="1ADE2CC7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directă </w:t>
            </w:r>
            <w:r>
              <w:rPr>
                <w:b/>
                <w:bCs/>
                <w:sz w:val="20"/>
              </w:rPr>
              <w:t>+ sch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8834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0B1A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C275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9+000</w:t>
            </w:r>
          </w:p>
          <w:p w14:paraId="28EEF08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9+5</w:t>
            </w:r>
            <w:r>
              <w:rPr>
                <w:b/>
                <w:bCs/>
                <w:sz w:val="20"/>
              </w:rPr>
              <w:t>63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D56E8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BFE8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014EF27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DDFC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E610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E43C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EB267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0B30C40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68DE38D5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 nr. </w:t>
            </w:r>
            <w:r>
              <w:rPr>
                <w:b/>
                <w:bCs/>
                <w:sz w:val="20"/>
              </w:rPr>
              <w:t xml:space="preserve">15, </w:t>
            </w:r>
            <w:r w:rsidRPr="00AB76B4">
              <w:rPr>
                <w:b/>
                <w:bCs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724D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DF1D3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306B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5BA4826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A810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5CA4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096B0E06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C12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6F40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C5CF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67B1A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2616E41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8A4B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313C4F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5, 9 </w:t>
            </w:r>
          </w:p>
          <w:p w14:paraId="1878125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</w:t>
            </w:r>
          </w:p>
          <w:p w14:paraId="51639E6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1456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0C57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4CEB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BCDF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09B4D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1 - 5.</w:t>
            </w:r>
          </w:p>
        </w:tc>
      </w:tr>
      <w:tr w:rsidR="00F23833" w:rsidRPr="00AB76B4" w14:paraId="52BAFC0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5A9F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61B8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296B103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ADA3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723298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Chiajna -</w:t>
            </w:r>
          </w:p>
          <w:p w14:paraId="330BB70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A52A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19DD8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144C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77F6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02DE0" w14:textId="77777777" w:rsidR="00F23833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11CA38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30F53451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DEB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4704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3D3B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4E0CB8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1C4A9E6D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C7C2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506F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82CB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8F268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8258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126F0D5C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4D3B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A76C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BC10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BA0D3B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059A4D6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922E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C6BE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560E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356C8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520F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59BA4232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0438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BB2B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2F49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FCFDF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33A8F6A1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A53FB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4A7B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1ED2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4697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F6BE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59E8755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A5F7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E2AC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B20F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D021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62F716E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7A717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1F62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CCCA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3C2A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FBCB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23523AC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ADDA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729D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CD77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8329E7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- </w:t>
            </w:r>
          </w:p>
          <w:p w14:paraId="5EEB60F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348E9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0C51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526B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D3C33B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9EF5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0BFFD" w14:textId="77777777" w:rsidR="00F23833" w:rsidRPr="00AB76B4" w:rsidRDefault="00F23833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4B724FDE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4E2E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12A6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15E5A37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DD0F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069CC5" w14:textId="77777777" w:rsidR="00F23833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>inia 3 directă Grădinari</w:t>
            </w:r>
            <w:r>
              <w:rPr>
                <w:b/>
                <w:bCs/>
                <w:sz w:val="20"/>
              </w:rPr>
              <w:t xml:space="preserve"> și sch. 3, 5,</w:t>
            </w:r>
          </w:p>
          <w:p w14:paraId="5EB93A3C" w14:textId="77777777" w:rsidR="00F23833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9, 2, 6, 18 și </w:t>
            </w:r>
          </w:p>
          <w:p w14:paraId="02FBF5A1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ACF3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B835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B5B3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7B51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BC28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6C848FF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D28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FB84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D1B7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345DE2" w14:textId="77777777" w:rsidR="00F23833" w:rsidRPr="00AB76B4" w:rsidRDefault="00F2383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</w:t>
            </w:r>
            <w:r>
              <w:rPr>
                <w:b/>
                <w:bCs/>
                <w:sz w:val="20"/>
              </w:rPr>
              <w:t xml:space="preserve">– </w:t>
            </w: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267E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95A6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E8F9D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23+800</w:t>
            </w:r>
          </w:p>
          <w:p w14:paraId="0B08649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78D5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6C51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029D7FD3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244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0124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9216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5250F0" w14:textId="77777777" w:rsidR="00F23833" w:rsidRPr="00AB76B4" w:rsidRDefault="00F2383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80B0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D32A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D731C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75D5BA5B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B3650" w14:textId="77777777" w:rsidR="00F23833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F5B4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6EC90353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D6AA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0D6C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C0F2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CEC906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Grădinari </w:t>
            </w:r>
          </w:p>
          <w:p w14:paraId="0502D44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7881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484D507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5915E61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7CA0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F578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E753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4AE2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29B88F7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711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CC64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26+700</w:t>
            </w:r>
          </w:p>
          <w:p w14:paraId="3D3FE88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8BFF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7830C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 -</w:t>
            </w:r>
          </w:p>
          <w:p w14:paraId="5CF527C6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3C812" w14:textId="77777777" w:rsidR="00F23833" w:rsidRPr="00AB76B4" w:rsidRDefault="00F2383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F3F0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16C8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E068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C864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133790A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38B4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25F7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3F3D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5EB375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H. Vadu Lat</w:t>
            </w:r>
          </w:p>
          <w:p w14:paraId="3B17715C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</w:t>
            </w:r>
            <w:r>
              <w:rPr>
                <w:b/>
                <w:bCs/>
                <w:sz w:val="20"/>
              </w:rPr>
              <w:t>ile</w:t>
            </w:r>
            <w:r w:rsidRPr="00AB76B4">
              <w:rPr>
                <w:b/>
                <w:bCs/>
                <w:sz w:val="20"/>
              </w:rPr>
              <w:t xml:space="preserve"> 2 </w:t>
            </w:r>
            <w:r>
              <w:rPr>
                <w:b/>
                <w:bCs/>
                <w:sz w:val="20"/>
              </w:rPr>
              <w:t xml:space="preserve">și 5 </w:t>
            </w:r>
            <w:r w:rsidRPr="00AB76B4">
              <w:rPr>
                <w:b/>
                <w:bCs/>
                <w:sz w:val="20"/>
              </w:rPr>
              <w:t>abătut</w:t>
            </w:r>
            <w:r>
              <w:rPr>
                <w:b/>
                <w:bCs/>
                <w:sz w:val="20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4B8C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C127D4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C900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DBC1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5F25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E8C4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650C40E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086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C285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34BF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95564F" w14:textId="77777777" w:rsidR="00F23833" w:rsidRPr="00AB76B4" w:rsidRDefault="00F23833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  <w:r>
              <w:rPr>
                <w:b/>
                <w:bCs/>
                <w:sz w:val="20"/>
              </w:rPr>
              <w:t xml:space="preserve"> – </w:t>
            </w:r>
            <w:r w:rsidRPr="00AB76B4">
              <w:rPr>
                <w:b/>
                <w:bCs/>
                <w:sz w:val="20"/>
              </w:rPr>
              <w:t>Zăvestreni</w:t>
            </w:r>
            <w:r>
              <w:rPr>
                <w:b/>
                <w:bCs/>
                <w:sz w:val="20"/>
              </w:rPr>
              <w:br/>
              <w:t xml:space="preserve">+ linia 3 directă </w:t>
            </w:r>
            <w:r>
              <w:rPr>
                <w:b/>
                <w:bCs/>
                <w:sz w:val="20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CF4E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C4AD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EE1EF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1A2E5589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415B9" w14:textId="77777777" w:rsidR="00F23833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259D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4E296C3F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39F1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9EFE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5F2A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8B845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06E3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277237B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+ </w:t>
            </w:r>
          </w:p>
          <w:p w14:paraId="63D100D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419EDE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  <w:p w14:paraId="51C8A0C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18CD587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7F3C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0AAC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4940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05E9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306A768A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A78D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B972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45+000</w:t>
            </w:r>
          </w:p>
          <w:p w14:paraId="2893212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B37B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457F49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Zăvestreni -</w:t>
            </w:r>
          </w:p>
          <w:p w14:paraId="6830ED8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</w:t>
            </w:r>
            <w:r>
              <w:rPr>
                <w:b/>
                <w:bCs/>
                <w:sz w:val="20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473D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CA9E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E5EC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7C98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BC8F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7BEBF5D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63C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B8DE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EEBD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7AA80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018C8689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1EA8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13, 21, 23  și TDJ  </w:t>
            </w:r>
          </w:p>
          <w:p w14:paraId="555EC55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645F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7916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16FA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67BE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FCBD1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EDEEB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F23833" w:rsidRPr="00AB76B4" w14:paraId="6D1A58A0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4042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F9F7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454A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E0FAD0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4002DD79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F7319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E3738E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E490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4BFA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A2EC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18DD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7E245AC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D9D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F5C7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B929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2324E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314CD79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8865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77FF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4189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0431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B2C0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3E50E60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C55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1F7B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9288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93D4D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19587527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30C1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18, 26, 30  și TDJ </w:t>
            </w:r>
          </w:p>
          <w:p w14:paraId="3144C88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D664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9114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88AB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E519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3DF62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18E68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F23833" w:rsidRPr="00AB76B4" w14:paraId="5789F51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15E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5E85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52+500</w:t>
            </w:r>
          </w:p>
          <w:p w14:paraId="705FAFB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401D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26E47A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</w:p>
          <w:p w14:paraId="4617FA9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4ECF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27F9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68E5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0680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3406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21FEA05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D9A5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649DA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52+600</w:t>
            </w:r>
          </w:p>
          <w:p w14:paraId="082C190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8B32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8DACF2" w14:textId="77777777" w:rsidR="00F23833" w:rsidRPr="00AB76B4" w:rsidRDefault="00F23833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0883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6B10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2F7FE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0B4ED" w14:textId="77777777" w:rsidR="00F23833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9A012" w14:textId="77777777" w:rsidR="00F23833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3A9A806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0BB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3E9A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57+880</w:t>
            </w:r>
          </w:p>
          <w:p w14:paraId="03C6F0D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29E7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56B2D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5C18D4DA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</w:t>
            </w:r>
          </w:p>
          <w:p w14:paraId="3FAA96B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5F84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27BE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945E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AC2A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A221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72CD26D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DDF0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17B3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1A46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0C198C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4F3CD07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5954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CCC4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50FC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58+950</w:t>
            </w:r>
          </w:p>
          <w:p w14:paraId="713A9B7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BB03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556B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EDD2F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10.</w:t>
            </w:r>
          </w:p>
          <w:p w14:paraId="70C28DF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222230B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74A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2D1D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9985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B572DB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0D04191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2956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9EC9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6B0A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59+500</w:t>
            </w:r>
          </w:p>
          <w:p w14:paraId="19D4C9C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E4EA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B672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5F18BBB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CB7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EFB1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60+600</w:t>
            </w:r>
          </w:p>
          <w:p w14:paraId="492346D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0B93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AF0F8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5CF4B5D7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0F19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10AB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4042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08D4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7FA4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3154D81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68AD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828E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66+025</w:t>
            </w:r>
          </w:p>
          <w:p w14:paraId="43F5E98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BCDB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DF7C68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47B491F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FEDF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9230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0A40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138A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7E4B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D0D3BB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B86DB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5, Cap X.</w:t>
            </w:r>
          </w:p>
        </w:tc>
      </w:tr>
      <w:tr w:rsidR="00F23833" w:rsidRPr="00AB76B4" w14:paraId="1D3750E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304C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B545B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67+170</w:t>
            </w:r>
          </w:p>
          <w:p w14:paraId="09B00FE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E2F7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4EA977" w14:textId="77777777" w:rsidR="00F23833" w:rsidRPr="00AB76B4" w:rsidRDefault="00F2383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0EC8028A" w14:textId="77777777" w:rsidR="00F23833" w:rsidRPr="00AB76B4" w:rsidRDefault="00F2383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6267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ECE98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8608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B130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69991" w14:textId="77777777" w:rsidR="00F23833" w:rsidRPr="00AB76B4" w:rsidRDefault="00F2383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0DF9DC" w14:textId="77777777" w:rsidR="00F23833" w:rsidRPr="00AB76B4" w:rsidRDefault="00F2383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</w:rPr>
              <w:t>4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F23833" w:rsidRPr="00AB76B4" w14:paraId="31F838F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873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DA9F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E14B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3D7BDC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34C5766C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CDC5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037E881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2 - 4 </w:t>
            </w:r>
          </w:p>
          <w:p w14:paraId="2836DB6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5B8CC9F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D4C7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A75F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CB303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C66F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826C24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F23833" w:rsidRPr="00AB76B4" w14:paraId="799454E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E6E3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711F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81BD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2130B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3E57CBDB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45A7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87E584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</w:t>
            </w:r>
          </w:p>
          <w:p w14:paraId="220D4A4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64466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B046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3B28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42B0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1 și 2 </w:t>
            </w:r>
          </w:p>
        </w:tc>
      </w:tr>
      <w:tr w:rsidR="00F23833" w:rsidRPr="00AB76B4" w14:paraId="5ED1E7C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B2C0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565F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5382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08FDD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E5B9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BDAA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0887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68+300</w:t>
            </w:r>
          </w:p>
          <w:p w14:paraId="3A0F4B5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A1ED8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E474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0E624F3A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ADD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ABDD7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1A57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24ACB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0702484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B0821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F93D95E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6BCE6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97D8C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2545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9E6B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64F04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1 Cap X. </w:t>
            </w:r>
          </w:p>
        </w:tc>
      </w:tr>
      <w:tr w:rsidR="00F23833" w:rsidRPr="00AB76B4" w14:paraId="3E8C97AB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148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F2CB4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2DA5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AE490B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5834E8E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727A8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9190DAE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EA826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59A3C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AE73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5B0C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circulația pe linia 1</w:t>
            </w:r>
          </w:p>
        </w:tc>
      </w:tr>
      <w:tr w:rsidR="00F23833" w:rsidRPr="00AB76B4" w14:paraId="10C5C189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43E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FD087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F90F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88A62D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715BD566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6AE13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11133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DCCEF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74+200</w:t>
            </w:r>
          </w:p>
          <w:p w14:paraId="13CBCCE3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FCED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F1F0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3647EDFB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598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D185D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C617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348047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742A0067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E5CBE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8991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63724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75+600</w:t>
            </w:r>
          </w:p>
          <w:p w14:paraId="746E187F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EB7B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B0A2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3B513AC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23833" w:rsidRPr="00AB76B4" w14:paraId="48A7A7A3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974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5DB50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3E0B2EFB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62AE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77F69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6C3B0A0A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D1B05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24C2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177D9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F925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D79D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Semnalizată ca limitare de viteză.</w:t>
            </w:r>
          </w:p>
        </w:tc>
      </w:tr>
      <w:tr w:rsidR="00F23833" w:rsidRPr="00AB76B4" w14:paraId="6E7E31ED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6E81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2916C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1B89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74842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6CFF991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048DE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833E8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C1B28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5CFA9922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191C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1823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23833" w:rsidRPr="00AB76B4" w14:paraId="39C0137C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E542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F03CF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1D31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4D2B91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728D5BAC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Atârnaţi </w:t>
            </w:r>
          </w:p>
          <w:p w14:paraId="3402DB6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  <w:r>
              <w:rPr>
                <w:b/>
                <w:bCs/>
                <w:sz w:val="20"/>
              </w:rPr>
              <w:t>S</w:t>
            </w:r>
            <w:r w:rsidRPr="00AB76B4">
              <w:rPr>
                <w:b/>
                <w:bCs/>
                <w:sz w:val="20"/>
              </w:rPr>
              <w:t>t. Atârnaţi</w:t>
            </w:r>
          </w:p>
          <w:p w14:paraId="6CA708DA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B939F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B217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09360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  <w:p w14:paraId="681290FB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0D57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AC9E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23833" w:rsidRPr="00AB76B4" w14:paraId="76F524A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845D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C92CF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  <w:p w14:paraId="2A790E81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E35B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CF98ED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0B2AA813" w14:textId="77777777" w:rsidR="00F23833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și linia 4 directă </w:t>
            </w:r>
          </w:p>
          <w:p w14:paraId="7E7E9606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594E5C10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EC3A1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3CDF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0FB02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A4EC0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BD91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23833" w:rsidRPr="00AB76B4" w14:paraId="726D97AF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CACF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4F292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ABFA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464F3D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6A5AC980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11488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6AD87DD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1 - 5 </w:t>
            </w:r>
          </w:p>
          <w:p w14:paraId="3A41F6B0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0FA189C5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EF726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C4990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F149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4F73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EFD9C9A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F23833" w:rsidRPr="00AB76B4" w14:paraId="0B76D198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1094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F1BE7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E3EA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46E01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6310A901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06E7F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A0BBD88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7F72B124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10 și 11 </w:t>
            </w:r>
          </w:p>
          <w:p w14:paraId="6E02AEC2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72BE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C3E9E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B1D6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492E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C84532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la linia 1.</w:t>
            </w:r>
          </w:p>
        </w:tc>
      </w:tr>
      <w:tr w:rsidR="00F23833" w:rsidRPr="00AB76B4" w14:paraId="42BA7DA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3603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E7644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C049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B7FDCE" w14:textId="77777777" w:rsidR="00F23833" w:rsidRPr="00AB76B4" w:rsidRDefault="00F2383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4390741E" w14:textId="77777777" w:rsidR="00F23833" w:rsidRPr="00AB76B4" w:rsidRDefault="00F2383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38A27" w14:textId="77777777" w:rsidR="00F23833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397B92F" w14:textId="77777777" w:rsidR="00F23833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EA810B3" w14:textId="77777777" w:rsidR="00F23833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– 8</w:t>
            </w:r>
          </w:p>
          <w:p w14:paraId="00956797" w14:textId="77777777" w:rsidR="00F23833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EB3C70C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8043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72DF7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B311A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77A26" w14:textId="77777777" w:rsidR="00F23833" w:rsidRPr="00AB76B4" w:rsidRDefault="00F2383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B65FD7C" w14:textId="77777777" w:rsidR="00F23833" w:rsidRPr="00AB76B4" w:rsidRDefault="00F2383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F23833" w:rsidRPr="00AB76B4" w14:paraId="69F52FAD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300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67DDE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79B1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A6B63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</w:rPr>
              <w:t xml:space="preserve"> -</w:t>
            </w:r>
            <w:r w:rsidRPr="00AB76B4">
              <w:rPr>
                <w:b/>
                <w:bCs/>
                <w:sz w:val="20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8965F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D9E2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9A193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C4868F4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F4FB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177F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F23833" w:rsidRPr="00AB76B4" w14:paraId="24DA0D66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E8F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06C3B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4C9E8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22A525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</w:t>
            </w:r>
          </w:p>
          <w:p w14:paraId="5026617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5268E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5151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7D95E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94+800</w:t>
            </w:r>
          </w:p>
          <w:p w14:paraId="04FAD134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87A8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06CB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2B16CD9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23833" w:rsidRPr="00AB76B4" w14:paraId="6B65DA99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CFF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7A66D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8800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959ED5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52FB33FC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625E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8E8390D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6FE17B6A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15 / 17 </w:t>
            </w:r>
          </w:p>
          <w:p w14:paraId="38488D97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CABE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B92CA" w14:textId="77777777" w:rsidR="00F23833" w:rsidRPr="00AB76B4" w:rsidRDefault="00F2383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B090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538F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4822A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 I în fir II și invers.</w:t>
            </w:r>
          </w:p>
        </w:tc>
      </w:tr>
      <w:tr w:rsidR="00F23833" w:rsidRPr="00AB76B4" w14:paraId="3DA0E85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0048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9E2D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0365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F242C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2EF7F66D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5877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419DDB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2F5B32B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52E4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E5D6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1DD9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E7A9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60D38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F23833" w:rsidRPr="00AB76B4" w14:paraId="7166F6E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E582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998E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AC41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022DE1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5FA6E42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ACC9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07D66C7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480C7F0D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12 - 16 </w:t>
            </w:r>
          </w:p>
          <w:p w14:paraId="227303C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3165561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3A36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1002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FF8E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C0E2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6F566CB0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A0F5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B9BA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02D9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81C95B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351682AF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3BA054D5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3406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9298A4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A92B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C71D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837B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F70C7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0B6F2A0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997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F677C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101+330</w:t>
            </w:r>
          </w:p>
          <w:p w14:paraId="5BC1B4F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78AE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A84B02" w14:textId="77777777" w:rsidR="00F23833" w:rsidRPr="00AB76B4" w:rsidRDefault="00F2383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2611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2C51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0876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87302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0EAD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3327569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B3CA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2E022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106+000</w:t>
            </w:r>
          </w:p>
          <w:p w14:paraId="269D4FCB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AF79C" w14:textId="77777777" w:rsidR="00F23833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CA05D8" w14:textId="77777777" w:rsidR="00F23833" w:rsidRPr="00AB76B4" w:rsidRDefault="00F2383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  <w:r>
              <w:rPr>
                <w:b/>
                <w:bCs/>
                <w:sz w:val="20"/>
              </w:rPr>
              <w:t xml:space="preserve"> și linia 2 directă St. </w:t>
            </w:r>
            <w:r w:rsidRPr="00AB76B4">
              <w:rPr>
                <w:b/>
                <w:bCs/>
                <w:sz w:val="20"/>
              </w:rPr>
              <w:t>Măldăeni</w:t>
            </w:r>
            <w:r>
              <w:rPr>
                <w:b/>
                <w:bCs/>
                <w:sz w:val="20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F182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E13C4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9154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12A4B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0444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13906DD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BF8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B10A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B0315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E1EE6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7482F074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F7D9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A91CF9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697FF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1E2E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BC7BC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A5A21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firul 1 in firul 2 si invers și intrari- ieșiri la linia 1 primiri - expedieri</w:t>
            </w:r>
          </w:p>
        </w:tc>
      </w:tr>
      <w:tr w:rsidR="00F23833" w:rsidRPr="00AB76B4" w14:paraId="174D9A4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BB3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2C19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A958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98232E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338A773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20BBC83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BD76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392DD16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87307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1ABC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8FCF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E591E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6FCE10E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9EF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5F3B2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  <w:p w14:paraId="2FB2D393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B750E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76A54E" w14:textId="77777777" w:rsidR="00F23833" w:rsidRPr="00AB76B4" w:rsidRDefault="00F2383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6DB067B1" w14:textId="77777777" w:rsidR="00F23833" w:rsidRPr="00AB76B4" w:rsidRDefault="00F2383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2386E0A5" w14:textId="77777777" w:rsidR="00F23833" w:rsidRPr="00AB76B4" w:rsidRDefault="00F2383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4F0C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6168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A1148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5B666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32639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352E328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509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FDFF6" w14:textId="77777777" w:rsidR="00F23833" w:rsidRDefault="00F238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FCD2B" w14:textId="77777777" w:rsidR="00F23833" w:rsidRDefault="00F238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AE9434" w14:textId="77777777" w:rsidR="00F23833" w:rsidRPr="00AB76B4" w:rsidRDefault="00F238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3B7887D3" w14:textId="77777777" w:rsidR="00F23833" w:rsidRPr="00AB76B4" w:rsidRDefault="00F238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19FF89F0" w14:textId="77777777" w:rsidR="00F23833" w:rsidRPr="00AB76B4" w:rsidRDefault="00F238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B7F52" w14:textId="77777777" w:rsidR="00F23833" w:rsidRPr="00AB76B4" w:rsidRDefault="00F238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06368" w14:textId="77777777" w:rsidR="00F23833" w:rsidRPr="00AB76B4" w:rsidRDefault="00F238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22E93" w14:textId="77777777" w:rsidR="00F23833" w:rsidRPr="00AB76B4" w:rsidRDefault="00F238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09</w:t>
            </w:r>
            <w:r w:rsidRPr="00AB76B4">
              <w:rPr>
                <w:b/>
                <w:bCs/>
                <w:sz w:val="20"/>
              </w:rPr>
              <w:t>+200</w:t>
            </w:r>
          </w:p>
          <w:p w14:paraId="60A1942B" w14:textId="77777777" w:rsidR="00F23833" w:rsidRPr="00AB76B4" w:rsidRDefault="00F238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E2AE3" w14:textId="77777777" w:rsidR="00F23833" w:rsidRPr="00AB76B4" w:rsidRDefault="00F238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00434" w14:textId="77777777" w:rsidR="00F23833" w:rsidRDefault="00F2383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0852F56B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631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B5116" w14:textId="77777777" w:rsidR="00F23833" w:rsidRDefault="00F238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29500" w14:textId="77777777" w:rsidR="00F23833" w:rsidRDefault="00F238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EB234C" w14:textId="77777777" w:rsidR="00F23833" w:rsidRPr="00AB76B4" w:rsidRDefault="00F238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Mihăeşti</w:t>
            </w:r>
          </w:p>
          <w:p w14:paraId="06B61605" w14:textId="77777777" w:rsidR="00F23833" w:rsidRDefault="00F2383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77797" w14:textId="77777777" w:rsidR="00F23833" w:rsidRPr="00AB76B4" w:rsidRDefault="00F238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C33910F" w14:textId="77777777" w:rsidR="00F23833" w:rsidRPr="00AB76B4" w:rsidRDefault="00F238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09E94" w14:textId="77777777" w:rsidR="00F23833" w:rsidRPr="00AB76B4" w:rsidRDefault="00F238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05B18" w14:textId="77777777" w:rsidR="00F23833" w:rsidRPr="00AB76B4" w:rsidRDefault="00F2383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3A4ED" w14:textId="77777777" w:rsidR="00F23833" w:rsidRPr="00AB76B4" w:rsidRDefault="00F2383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ADFA7" w14:textId="77777777" w:rsidR="00F23833" w:rsidRDefault="00F2383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A7F639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C52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0C38E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  <w:p w14:paraId="4E7AF188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0CB2A" w14:textId="77777777" w:rsidR="00F23833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CF0585" w14:textId="77777777" w:rsidR="00F23833" w:rsidRPr="00AB76B4" w:rsidRDefault="00F2383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36B14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F94B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9F28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9CCA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E0C6B" w14:textId="77777777" w:rsidR="00F23833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6ECA0F5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DE3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989DA" w14:textId="77777777" w:rsidR="00F23833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009A32D0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BF509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1418D7" w14:textId="77777777" w:rsidR="00F23833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5609A262" w14:textId="77777777" w:rsidR="00F23833" w:rsidRPr="00AB76B4" w:rsidRDefault="00F2383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75EDF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F5F9D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3D245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65871" w14:textId="77777777" w:rsidR="00F23833" w:rsidRPr="00AB76B4" w:rsidRDefault="00F2383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BA372" w14:textId="77777777" w:rsidR="00F23833" w:rsidRPr="00AB76B4" w:rsidRDefault="00F2383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5F7F6AA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AC4D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F005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DE4D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2041D9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B21C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CE55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6AD45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3801FD2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A30F0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44A9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12A4B14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BB86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D29B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55DF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31BCF2" w14:textId="77777777" w:rsidR="00F23833" w:rsidRPr="00AB76B4" w:rsidRDefault="00F23833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302A53F3" w14:textId="77777777" w:rsidR="00F23833" w:rsidRDefault="00F23833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3686B" w14:textId="77777777" w:rsidR="00F23833" w:rsidRPr="00AB76B4" w:rsidRDefault="00F2383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4929B43A" w14:textId="77777777" w:rsidR="00F23833" w:rsidRDefault="00F2383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</w:t>
            </w:r>
            <w:r>
              <w:rPr>
                <w:b/>
                <w:bCs/>
                <w:sz w:val="20"/>
              </w:rPr>
              <w:t>–</w:t>
            </w:r>
            <w:r w:rsidRPr="00AB76B4">
              <w:rPr>
                <w:b/>
                <w:bCs/>
                <w:sz w:val="20"/>
              </w:rPr>
              <w:t xml:space="preserve"> 5</w:t>
            </w:r>
          </w:p>
          <w:p w14:paraId="5FF3E95D" w14:textId="77777777" w:rsidR="00F23833" w:rsidRDefault="00F2383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B4C7BE3" w14:textId="77777777" w:rsidR="00F23833" w:rsidRPr="00AB76B4" w:rsidRDefault="00F2383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98AE8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2BF26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BD89D" w14:textId="77777777" w:rsidR="00F23833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1E7A2" w14:textId="77777777" w:rsidR="00F23833" w:rsidRPr="00AB76B4" w:rsidRDefault="00F23833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D02191" w14:textId="77777777" w:rsidR="00F23833" w:rsidRDefault="00F23833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F23833" w:rsidRPr="00AB76B4" w14:paraId="59F6C32F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0FD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7830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A730B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6C3C1E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564B43E8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9028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D6300C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1EFA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3518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A7D0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C6EF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6983E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F23833" w:rsidRPr="00AB76B4" w14:paraId="0F08147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C2B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D65E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B7DA7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50399F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24BF6D51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18D1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281FD02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1459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8123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EB531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A1F5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D2620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F23833" w:rsidRPr="00AB76B4" w14:paraId="6A0CC4C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01B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00BC6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05E2E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D9EDD8" w14:textId="77777777" w:rsidR="00F23833" w:rsidRDefault="00F23833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 </w:t>
            </w:r>
          </w:p>
          <w:p w14:paraId="438636DC" w14:textId="77777777" w:rsidR="00F23833" w:rsidRPr="00AB76B4" w:rsidRDefault="00F23833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3630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ABEF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CBEC8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136+746</w:t>
            </w:r>
          </w:p>
          <w:p w14:paraId="495FC936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6EC30" w14:textId="77777777" w:rsidR="00F23833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FE9E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743B2F1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667F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FBF8E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129+800</w:t>
            </w:r>
          </w:p>
          <w:p w14:paraId="52D48D5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F2BE1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833871" w14:textId="77777777" w:rsidR="00F23833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Radomirești -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461941DC" w14:textId="77777777" w:rsidR="00F23833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 </w:t>
            </w:r>
          </w:p>
          <w:p w14:paraId="520063AC" w14:textId="77777777" w:rsidR="00F23833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73FC93A6" w14:textId="77777777" w:rsidR="00F23833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9432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25F7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58E27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B6F44" w14:textId="77777777" w:rsidR="00F23833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882B5" w14:textId="77777777" w:rsidR="00F23833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2655405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AA7A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E75E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EF12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45EF96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2A050A7C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1E700B58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FEFB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</w:t>
            </w:r>
          </w:p>
          <w:p w14:paraId="204BCA3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  <w:p w14:paraId="1698B90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7BFF2BB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CF41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C92F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FA0B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57E2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231A1A4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1F67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9EBA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35CFC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D3032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112D5760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DADA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77CC1B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81FF9E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6 - 12, </w:t>
            </w:r>
          </w:p>
          <w:p w14:paraId="2DC2A86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4161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06EE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BB27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A668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3D420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 directe.</w:t>
            </w:r>
          </w:p>
        </w:tc>
      </w:tr>
      <w:tr w:rsidR="00F23833" w:rsidRPr="00AB76B4" w14:paraId="1F9402D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B73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76CE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9D56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9C9116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3E76A32D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ED94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344A7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D80C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380</w:t>
            </w:r>
          </w:p>
          <w:p w14:paraId="33B312E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148+</w:t>
            </w:r>
            <w:r>
              <w:rPr>
                <w:b/>
                <w:bCs/>
                <w:sz w:val="20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957C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92CA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74F15EF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3CE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66B79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2265B69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B343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B029DB" w14:textId="77777777" w:rsidR="00F23833" w:rsidRPr="00AB76B4" w:rsidRDefault="00F238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42428FA6" w14:textId="77777777" w:rsidR="00F23833" w:rsidRDefault="00F238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și </w:t>
            </w:r>
          </w:p>
          <w:p w14:paraId="0E8DAC06" w14:textId="77777777" w:rsidR="00F23833" w:rsidRPr="00AB76B4" w:rsidRDefault="00F238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D180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09B90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CD26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1AE1C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1547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4BD567E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4595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3EF9D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C3CDD" w14:textId="77777777" w:rsidR="00F23833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77DA9A" w14:textId="77777777" w:rsidR="00F23833" w:rsidRPr="00AB76B4" w:rsidRDefault="00F23833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160A2A81" w14:textId="77777777" w:rsidR="00F23833" w:rsidRPr="00AB76B4" w:rsidRDefault="00F23833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D413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B0D0E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0AF86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147+380</w:t>
            </w:r>
          </w:p>
          <w:p w14:paraId="1ADA6E9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05DB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7C8F5" w14:textId="77777777" w:rsidR="00F23833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7DEC43E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B6F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C49AC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3410B" w14:textId="77777777" w:rsidR="00F23833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23430C" w14:textId="77777777" w:rsidR="00F23833" w:rsidRPr="00AB76B4" w:rsidRDefault="00F23833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43D00D75" w14:textId="77777777" w:rsidR="00F23833" w:rsidRPr="00AB76B4" w:rsidRDefault="00F23833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1232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DC33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6019A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  <w:p w14:paraId="52381968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387EB" w14:textId="77777777" w:rsidR="00F23833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213BE" w14:textId="77777777" w:rsidR="00F23833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3F74EDA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D3A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491B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153+900</w:t>
            </w:r>
          </w:p>
          <w:p w14:paraId="2018002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B1270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8F41F5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Fărcașele - </w:t>
            </w:r>
          </w:p>
          <w:p w14:paraId="02E223B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Caracal și </w:t>
            </w:r>
          </w:p>
          <w:p w14:paraId="38817A9A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A492C3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2AC7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E898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EBA0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3DBBD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1ADCA" w14:textId="77777777" w:rsidR="00F23833" w:rsidRPr="00AB76B4" w:rsidRDefault="00F2383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Fără inductori.</w:t>
            </w:r>
          </w:p>
          <w:p w14:paraId="26B4E6D7" w14:textId="77777777" w:rsidR="00F23833" w:rsidRPr="00AB76B4" w:rsidRDefault="00F2383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05089263" w14:textId="77777777" w:rsidR="00F23833" w:rsidRPr="00AB76B4" w:rsidRDefault="00F2383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peste sch. 7, 11, 17, 23 și 27.</w:t>
            </w:r>
          </w:p>
          <w:p w14:paraId="34E48FFF" w14:textId="77777777" w:rsidR="00F23833" w:rsidRPr="00AB76B4" w:rsidRDefault="00F2383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3F7EB5B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B6A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0FB7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C71F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AD6AED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5EBB72E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F123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155+330</w:t>
            </w:r>
          </w:p>
          <w:p w14:paraId="1ECA8BC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1ACFB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608E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05917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692AA" w14:textId="77777777" w:rsidR="00F23833" w:rsidRPr="00AB76B4" w:rsidRDefault="00F238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71525ED" w14:textId="77777777" w:rsidR="00F23833" w:rsidRPr="00AB76B4" w:rsidRDefault="00F238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Între călcâi sch. 27 și </w:t>
            </w:r>
          </w:p>
          <w:p w14:paraId="615CC858" w14:textId="77777777" w:rsidR="00F23833" w:rsidRPr="00AB76B4" w:rsidRDefault="00F238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vf. sch. 22.</w:t>
            </w:r>
          </w:p>
        </w:tc>
      </w:tr>
      <w:tr w:rsidR="00F23833" w:rsidRPr="00AB76B4" w14:paraId="3A2C5D9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D9D2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27DB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DB74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5C60C0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 Cap Y</w:t>
            </w:r>
          </w:p>
          <w:p w14:paraId="3CF896A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8EDB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39BC1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B300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D57A0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776FA" w14:textId="77777777" w:rsidR="00F23833" w:rsidRPr="00AB76B4" w:rsidRDefault="00F238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F23833" w:rsidRPr="00AB76B4" w14:paraId="33D6DBC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E4A2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0C3F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BB5B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675ADE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B15B643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Y,</w:t>
            </w:r>
          </w:p>
          <w:p w14:paraId="6AFE0A58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FC24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D4F2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23C7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156+150</w:t>
            </w:r>
          </w:p>
          <w:p w14:paraId="1A16B55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88E98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346F1" w14:textId="77777777" w:rsidR="00F23833" w:rsidRPr="00AB76B4" w:rsidRDefault="00F238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68570C8" w14:textId="77777777" w:rsidR="00F23833" w:rsidRPr="00AB76B4" w:rsidRDefault="00F238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446B58" w14:textId="77777777" w:rsidR="00F23833" w:rsidRPr="00AB76B4" w:rsidRDefault="00F2383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F23833" w:rsidRPr="00AB76B4" w14:paraId="27720FDF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F55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7316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FFC5D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8146A3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47FC6A9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52D5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7CDA3F2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6548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574E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325D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FE4F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FF266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F23833" w:rsidRPr="00AB76B4" w14:paraId="3A223072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A38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9FAE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BC0A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EB3BE8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C6620C0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34E2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7AD8FC6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93438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538F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70F8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AB56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8E460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F23833" w:rsidRPr="00AB76B4" w14:paraId="42F37B57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9697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F00B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A950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047B71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200A3F4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E6B8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1901A7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3 - 9 </w:t>
            </w:r>
          </w:p>
          <w:p w14:paraId="40546B4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01A3414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B2DA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28396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EC783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8EB5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8A5BE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1 - 7.</w:t>
            </w:r>
          </w:p>
        </w:tc>
      </w:tr>
      <w:tr w:rsidR="00F23833" w:rsidRPr="00AB76B4" w14:paraId="4700EDF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7FB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3516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749B7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13D523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CE46984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0E9F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4B0B4EC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97FFC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FA4A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CD77D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3A60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10166A8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F23833" w:rsidRPr="00AB76B4" w14:paraId="045E8F1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7114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E88C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194F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6D297D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FDD851D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8882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31 și 37</w:t>
            </w:r>
          </w:p>
          <w:p w14:paraId="699CC34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C0C40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ED97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907A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8CEE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B5E6A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6 - 9.</w:t>
            </w:r>
          </w:p>
        </w:tc>
      </w:tr>
      <w:tr w:rsidR="00F23833" w:rsidRPr="00AB76B4" w14:paraId="109C9DB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AAA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3396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D3C57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70CA58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60F6BCE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7B5D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9056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10EB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E7B90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7318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C40FB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F23833" w:rsidRPr="00AB76B4" w14:paraId="6E36C13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AC64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55B0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0D43C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4AD558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2E758C0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4980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98CC0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988C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10AC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6DE3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F23833" w:rsidRPr="00AB76B4" w14:paraId="7D38932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006E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6436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4C50B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C83627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5D23302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BC07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2DBC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5958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6B6D6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0F23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F23833" w:rsidRPr="00AB76B4" w14:paraId="28921F3B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05F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C145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4792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28FEF9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72CA7191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3C31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30FDCC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50068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D47E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C93FB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5D20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17728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F23833" w:rsidRPr="00AB76B4" w14:paraId="150C10E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E10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9345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9B7F0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F22CDC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BAFB004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liniile 5 și 6 </w:t>
            </w:r>
          </w:p>
          <w:p w14:paraId="3E0056D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0DB6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D37E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6C26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CE4AD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D92F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EF5F0B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565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67C2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5C161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487E94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B2CD387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71BB9AC3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D17E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C17A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3FD6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CC743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5186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771BAA1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FCF3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DD9D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156+450</w:t>
            </w:r>
          </w:p>
          <w:p w14:paraId="2A7B951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60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2F708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9BD4C9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513EE58E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95DD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0DD9D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29CF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D5E4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7288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458F7D7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6B1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EC58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160+500</w:t>
            </w:r>
          </w:p>
          <w:p w14:paraId="249D648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557C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A4EF2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06780CD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1E4E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86137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66441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0F35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3653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375EEDF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5A2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88A25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162+200</w:t>
            </w:r>
          </w:p>
          <w:p w14:paraId="2BA8909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F16C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DA36D9" w14:textId="77777777" w:rsidR="00F23833" w:rsidRPr="00AB76B4" w:rsidRDefault="00F238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5376F939" w14:textId="77777777" w:rsidR="00F23833" w:rsidRPr="00AB76B4" w:rsidRDefault="00F238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3EA1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8E4F3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421A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B182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A2A8A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Interzis circulația locomotivelor cuplate.</w:t>
            </w:r>
          </w:p>
        </w:tc>
      </w:tr>
      <w:tr w:rsidR="00F23833" w:rsidRPr="00AB76B4" w14:paraId="250A1D7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AE90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B81E6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  <w:p w14:paraId="4C2316CA" w14:textId="77777777" w:rsidR="00F23833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E331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6B3F9D" w14:textId="77777777" w:rsidR="00F23833" w:rsidRPr="00AB76B4" w:rsidRDefault="00F2383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39745BDA" w14:textId="77777777" w:rsidR="00F23833" w:rsidRPr="00AB76B4" w:rsidRDefault="00F2383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490B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174A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439C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85EDC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BC4CE" w14:textId="77777777" w:rsidR="00F23833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7133AF7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C67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3204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9CAC3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64708E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653EEFFE" w14:textId="77777777" w:rsidR="00F23833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și linia 2 directă </w:t>
            </w: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3A89DF81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037D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B4D7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7623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660</w:t>
            </w:r>
          </w:p>
          <w:p w14:paraId="226084B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14AE8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396F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7D99836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030D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F823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2B84A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94DFF2" w14:textId="77777777" w:rsidR="00F23833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</w:t>
            </w:r>
          </w:p>
          <w:p w14:paraId="76604ADC" w14:textId="77777777" w:rsidR="00F23833" w:rsidRPr="00AB76B4" w:rsidRDefault="00F2383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4D52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317E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9031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01483AB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20CB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FDC0C" w14:textId="77777777" w:rsidR="00F23833" w:rsidRPr="00AB76B4" w:rsidRDefault="00F23833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6249B4C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439A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5818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170+200</w:t>
            </w:r>
          </w:p>
          <w:p w14:paraId="1EB71686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7DD88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2A95D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 -</w:t>
            </w:r>
          </w:p>
          <w:p w14:paraId="1EC3B852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2D96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A7C4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DF341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9C11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10C8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7F3726C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A646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9CEC1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35DDA31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5C508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246F11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38C5AAA1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FB8F5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75A0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4D1C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F701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CFFAD" w14:textId="77777777" w:rsidR="00F23833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CF93BFB" w14:textId="77777777" w:rsidR="00F23833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07EE57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3, 5, 4 și 6.</w:t>
            </w:r>
          </w:p>
        </w:tc>
      </w:tr>
      <w:tr w:rsidR="00F23833" w:rsidRPr="00AB76B4" w14:paraId="2B19B6A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6B05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8387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A5FC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986700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28B43674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9D69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AE9AD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364D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18F17C61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D660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F5395" w14:textId="77777777" w:rsidR="00F23833" w:rsidRDefault="00F23833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0B67ACF" w14:textId="77777777" w:rsidR="00F23833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3923575" w14:textId="77777777" w:rsidR="00F23833" w:rsidRPr="00AB76B4" w:rsidRDefault="00F23833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1, 7, 11, 2, 8 și 10.</w:t>
            </w:r>
          </w:p>
        </w:tc>
      </w:tr>
      <w:tr w:rsidR="00F23833" w:rsidRPr="00AB76B4" w14:paraId="65785EE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1D74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C7CC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B00A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141EBF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6CEC3B55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3DAD23B1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F01D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A37367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1D331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FD5B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6C24B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897E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1D8AA0B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594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6A35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181+000</w:t>
            </w:r>
          </w:p>
          <w:p w14:paraId="24A59421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0870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BA38D3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29932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BE2E3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C027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8886B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6593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2F9DB35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D28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1A87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9BCD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2F7B59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7B9BD1FB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X</w:t>
            </w:r>
            <w:r>
              <w:rPr>
                <w:b/>
                <w:bCs/>
                <w:sz w:val="20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3836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575D1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5938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2AD8F876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0819C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9271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6191597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C2F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33355" w14:textId="77777777" w:rsidR="00F23833" w:rsidRPr="00AB76B4" w:rsidRDefault="00F238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37F53266" w14:textId="77777777" w:rsidR="00F23833" w:rsidRPr="00AB76B4" w:rsidRDefault="00F238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B49D2" w14:textId="77777777" w:rsidR="00F23833" w:rsidRPr="00AB76B4" w:rsidRDefault="00F238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6BE42A" w14:textId="77777777" w:rsidR="00F23833" w:rsidRPr="00AB76B4" w:rsidRDefault="00F238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A1D0829" w14:textId="77777777" w:rsidR="00F23833" w:rsidRPr="00AB76B4" w:rsidRDefault="00F238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66CECBC2" w14:textId="77777777" w:rsidR="00F23833" w:rsidRDefault="00F238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Y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266BBA87" w14:textId="77777777" w:rsidR="00F23833" w:rsidRPr="0068517F" w:rsidRDefault="00F238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68517F">
              <w:rPr>
                <w:b/>
                <w:bCs/>
                <w:sz w:val="20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F99D9" w14:textId="77777777" w:rsidR="00F23833" w:rsidRPr="00AB76B4" w:rsidRDefault="00F238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DD446" w14:textId="77777777" w:rsidR="00F23833" w:rsidRPr="00AB76B4" w:rsidRDefault="00F238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57558" w14:textId="77777777" w:rsidR="00F23833" w:rsidRPr="00AB76B4" w:rsidRDefault="00F238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38ABC" w14:textId="77777777" w:rsidR="00F23833" w:rsidRPr="00AB76B4" w:rsidRDefault="00F238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E18FF" w14:textId="77777777" w:rsidR="00F23833" w:rsidRDefault="00F2383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E11F284" w14:textId="77777777" w:rsidR="00F23833" w:rsidRPr="00AB76B4" w:rsidRDefault="00F2383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021CC79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135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F37B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A064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10C476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64DD2D0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X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D3746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45E5DB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EBEF3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05F53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5ADF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FF37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F23833" w:rsidRPr="00AB76B4" w14:paraId="63F4016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0F89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E914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927E3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8C2579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27869662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3F82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793E61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F700D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A7F2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E0D7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7242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F23833" w:rsidRPr="00AB76B4" w14:paraId="4C52A50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5CC1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27C3E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54F14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E7BC6F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F34C611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F488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7AF22E9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B2EBE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D10A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4CA82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9B006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4BF0BE1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F48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0A3DF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196+000</w:t>
            </w:r>
          </w:p>
          <w:p w14:paraId="589B85E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C5A89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DA2A64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8F208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9DD1E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4BB4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1D53C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E1FFD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DBDF871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062DF01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A988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986A0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E620C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74297E" w14:textId="77777777" w:rsidR="00F23833" w:rsidRPr="00AB76B4" w:rsidRDefault="00F2383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8BD64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6471F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34707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196+100</w:t>
            </w:r>
          </w:p>
          <w:p w14:paraId="47D8BE6B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DF7C5" w14:textId="77777777" w:rsidR="00F23833" w:rsidRPr="00AB76B4" w:rsidRDefault="00F2383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725CB" w14:textId="77777777" w:rsidR="00F23833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1A1C5CC" w14:textId="77777777" w:rsidR="00F23833" w:rsidRPr="00AB76B4" w:rsidRDefault="00F2383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3820BAF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5E3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D697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4217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74E29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5726A210" w14:textId="77777777" w:rsidR="00F23833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+ linia 5 directă </w:t>
            </w:r>
          </w:p>
          <w:p w14:paraId="0024116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CBB9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47C0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6CBEF" w14:textId="77777777" w:rsidR="00F23833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199+800</w:t>
            </w:r>
          </w:p>
          <w:p w14:paraId="1D8A5AA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41A5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41647" w14:textId="77777777" w:rsidR="00F23833" w:rsidRDefault="00F2383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6474B4E" w14:textId="77777777" w:rsidR="00F23833" w:rsidRPr="00AB76B4" w:rsidRDefault="00F2383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136BFAF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0790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0EF32" w14:textId="77777777" w:rsidR="00F23833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200+200</w:t>
            </w:r>
          </w:p>
          <w:p w14:paraId="6D85143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5BE5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444F0C" w14:textId="77777777" w:rsidR="00F23833" w:rsidRPr="00AB76B4" w:rsidRDefault="00F23833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16995CB9" w14:textId="77777777" w:rsidR="00F23833" w:rsidRPr="00AB76B4" w:rsidRDefault="00F23833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6E52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0ADC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78B21" w14:textId="77777777" w:rsidR="00F23833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130AE" w14:textId="77777777" w:rsidR="00F23833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545D2" w14:textId="77777777" w:rsidR="00F23833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D94757D" w14:textId="77777777" w:rsidR="00F23833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315BCD7E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15F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C0B4E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E9A10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D3FEA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26DC6C5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33FC6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267A06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11 în abatere</w:t>
            </w:r>
          </w:p>
          <w:p w14:paraId="0C80D83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5F2D51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0FE5FF3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9 - 11</w:t>
            </w:r>
          </w:p>
          <w:p w14:paraId="057DBB3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4384616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99BB9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BF079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79232D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B57B4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1 - 4 Cap X + Cap Y.</w:t>
            </w:r>
          </w:p>
          <w:p w14:paraId="3346774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61EED123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32A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8F801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3103F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72C56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4A0B8E4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5E2AC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7</w:t>
            </w:r>
          </w:p>
          <w:p w14:paraId="0F9C379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- 100 m din călcâi sch. </w:t>
            </w:r>
          </w:p>
          <w:p w14:paraId="770C614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FCFC6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6C790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6CBBF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72ECA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065F8AD6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A0FA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97F8C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30969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0E92B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43208C8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BB89B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F9EB1D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19F4E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D418C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C8721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CE0C1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B199A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X şi CEREALCOM.</w:t>
            </w:r>
          </w:p>
        </w:tc>
      </w:tr>
      <w:tr w:rsidR="00F23833" w:rsidRPr="00AB76B4" w14:paraId="50606B3B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DE2F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D8486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5DDC1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D0A42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3835A76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633E2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5553E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80EC6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BF9442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B8F3E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72778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CEREALCOM.</w:t>
            </w:r>
          </w:p>
        </w:tc>
      </w:tr>
      <w:tr w:rsidR="00F23833" w:rsidRPr="00AB76B4" w14:paraId="7BB7796D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E939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70196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8BB50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AC85E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6899461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226DB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D705E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0955C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2C0F8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5D7BC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6235D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Y.</w:t>
            </w:r>
          </w:p>
        </w:tc>
      </w:tr>
      <w:tr w:rsidR="00F23833" w:rsidRPr="00AB76B4" w14:paraId="3B08B80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370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DD8E5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249+150</w:t>
            </w:r>
          </w:p>
          <w:p w14:paraId="10AB4D9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6CB8DF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1211D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424398D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4C006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B7FFA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D879A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BF9B1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AC92C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Numai pentru trenurile de marfă în tranzit .</w:t>
            </w:r>
          </w:p>
          <w:p w14:paraId="4487873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5B98F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F23833" w:rsidRPr="00AB76B4" w14:paraId="5BDBAD9C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3B5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59097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CCEF0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FB90E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F1C25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5B9125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080271A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CF9EE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1133A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F77F0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D14F4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F23833" w:rsidRPr="00AB76B4" w14:paraId="195A0136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30D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7D47B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3450F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13747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66E2E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B1C69B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5C0FDC6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88511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9B8CC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73F18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05960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28 A la liniile 1 - 4 B.</w:t>
            </w:r>
          </w:p>
        </w:tc>
      </w:tr>
      <w:tr w:rsidR="00F23833" w:rsidRPr="00AB76B4" w14:paraId="749A8C79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D269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EE74F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0A79E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F3800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382DEE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AE791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16686F8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8A5CE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1B479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952EE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34908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linia 28A la liniile 1 - 4 B, 26 și 27.</w:t>
            </w:r>
          </w:p>
        </w:tc>
      </w:tr>
      <w:tr w:rsidR="00F23833" w:rsidRPr="00AB76B4" w14:paraId="7445E1F4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BE59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73671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54593C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43E1C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C39AC5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957B0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609D3A7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D9DF4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58332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B0845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3D1D78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liniile 1A, 2A și 28A la liniile 26 și 27.</w:t>
            </w:r>
          </w:p>
        </w:tc>
      </w:tr>
      <w:tr w:rsidR="00F23833" w:rsidRPr="00AB76B4" w14:paraId="424B7B6A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494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9D12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AA7E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47383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624512F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4636C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096DEBB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23,  33,  35,  </w:t>
            </w:r>
          </w:p>
          <w:p w14:paraId="46EB8420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54389172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43 / 49, </w:t>
            </w:r>
          </w:p>
          <w:p w14:paraId="1930A9BE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45 / 51, sch. 55,  57, 59,  </w:t>
            </w:r>
          </w:p>
          <w:p w14:paraId="7AECA401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CAD3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E757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C550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7CE3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2F869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4A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F23833" w:rsidRPr="00AB76B4" w14:paraId="5BDBBC14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778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991E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FF6E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F0ED6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2CFE29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42C04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8899701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</w:t>
            </w:r>
            <w:r>
              <w:rPr>
                <w:b/>
                <w:bCs/>
                <w:spacing w:val="-10"/>
                <w:sz w:val="20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2F46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6002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1E7D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7D1A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322C5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F23833" w:rsidRPr="00AB76B4" w14:paraId="11D3E016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273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BCAD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2330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BBD2C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3B93051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67462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B9C3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4777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804B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AD82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28173F8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662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324C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5EA5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9CBAF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3ABE678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5B9C6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C04A8B6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12</w:t>
            </w:r>
          </w:p>
          <w:p w14:paraId="69C92867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651FF2E6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22 / 26</w:t>
            </w:r>
          </w:p>
          <w:p w14:paraId="15B64896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  <w:p w14:paraId="0D0B4C9B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05868CEF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32 / 38</w:t>
            </w:r>
          </w:p>
          <w:p w14:paraId="15D97043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sch.: 40</w:t>
            </w:r>
          </w:p>
          <w:p w14:paraId="51B48019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50, 52, 54, 56, 58, 60, 62, 64, 66</w:t>
            </w:r>
          </w:p>
          <w:p w14:paraId="14A31D0C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E004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E1A2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E535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0E0A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07B77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F23833" w:rsidRPr="00AB76B4" w14:paraId="65681896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075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E902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C3CC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252CC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2A33EA3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D3FF6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 peste </w:t>
            </w:r>
          </w:p>
          <w:p w14:paraId="257B7D23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</w:rPr>
              <w:t xml:space="preserve">76, 78, 80, 82, 84 </w:t>
            </w:r>
          </w:p>
          <w:p w14:paraId="0D7C671C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C43E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617F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21BC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13C5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45EB7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F23833" w:rsidRPr="00AB76B4" w14:paraId="791BECE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42E3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D301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AF33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307CE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0334D5E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DED7C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C723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73D8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4FCFC30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8ACD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CA0A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DFB348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2C37673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028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8064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7655EC4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6E81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11A08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D48386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X+Y, L 12 directă</w:t>
            </w:r>
          </w:p>
          <w:p w14:paraId="76A8ADD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21CEC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C617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453B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BAD8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BFF8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407042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:rsidRPr="00AB76B4" w14:paraId="1CFE4EB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EBBE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ABB5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11A0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810F8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F3CBD3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3389A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00F3513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1273FE89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23 / 27 </w:t>
            </w:r>
          </w:p>
          <w:p w14:paraId="06F87F27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și </w:t>
            </w:r>
          </w:p>
          <w:p w14:paraId="0632A32F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AF56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5342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E9DC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88EF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90D31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7 - 11.</w:t>
            </w:r>
          </w:p>
        </w:tc>
      </w:tr>
      <w:tr w:rsidR="00F23833" w:rsidRPr="00AB76B4" w14:paraId="5C2D354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12B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D7B2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95E8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7B599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92826A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FD519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B7EE04B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7D6F90A2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C8C9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957F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F740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3AC6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78CBB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14 - 18.</w:t>
            </w:r>
          </w:p>
        </w:tc>
      </w:tr>
      <w:tr w:rsidR="00F23833" w:rsidRPr="00AB76B4" w14:paraId="66DF6FB4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BFC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462A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A6CD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9DBCA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525B695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55FE3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59C5829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F0EC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7127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BD96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F7E5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către Triaj Grupa A.</w:t>
            </w:r>
          </w:p>
        </w:tc>
      </w:tr>
      <w:tr w:rsidR="00F23833" w:rsidRPr="00AB76B4" w14:paraId="56F92B12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35E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93C1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2935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FB8D4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0C67D5B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F20DB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T.D.J. </w:t>
            </w:r>
          </w:p>
          <w:p w14:paraId="561C34B1" w14:textId="77777777" w:rsidR="00F23833" w:rsidRPr="00AB76B4" w:rsidRDefault="00F2383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E60E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8B91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1772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4FE2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3779C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7 - 10 .</w:t>
            </w:r>
          </w:p>
          <w:p w14:paraId="5847D66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:rsidRPr="00AB76B4" w14:paraId="6A69AC11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642D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EB16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9B0D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20EBF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309126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3278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toţi schim-bătorii </w:t>
            </w:r>
          </w:p>
          <w:p w14:paraId="2FE0051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F184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3DB2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B1BD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7FB8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E9E7A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X.</w:t>
            </w:r>
          </w:p>
        </w:tc>
      </w:tr>
      <w:tr w:rsidR="00F23833" w:rsidRPr="00AB76B4" w14:paraId="249DCA68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AE84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EFA4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3B4F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02D67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BE9EEB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8B74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A1B165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30, 38 </w:t>
            </w:r>
          </w:p>
          <w:p w14:paraId="0C35372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2102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1EC4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31AD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A88C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7, 8 și 10 Cap Y.</w:t>
            </w:r>
          </w:p>
        </w:tc>
      </w:tr>
      <w:tr w:rsidR="00F23833" w:rsidRPr="00AB76B4" w14:paraId="603C71F2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AD4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6712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FE8B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80995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6288648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6079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1DDA5D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44, 52, 56, 58, 60 şi </w:t>
            </w:r>
          </w:p>
          <w:p w14:paraId="4F30D4B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F5E657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7B4B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D921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9AD7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0311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97A25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Y.</w:t>
            </w:r>
          </w:p>
        </w:tc>
      </w:tr>
      <w:tr w:rsidR="00F23833" w:rsidRPr="00AB76B4" w14:paraId="2E5DDA4A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388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1E7F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257+900</w:t>
            </w:r>
          </w:p>
          <w:p w14:paraId="696DB74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D7EA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91A92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Cernele -</w:t>
            </w:r>
          </w:p>
          <w:p w14:paraId="16135C7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F218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5881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2AA9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7C46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6002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128FB6A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271E6B20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C0B4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92D5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DED5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3761B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16ADC43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234E28B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  <w:p w14:paraId="087C8BB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8846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D5C7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0CEF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3EFD69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8D73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644B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  <w:p w14:paraId="0DF5BB4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F23833" w:rsidRPr="00AB76B4" w14:paraId="40E55C4B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7B2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0BB0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2E9E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2358B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3D10628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1291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19B232D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toţi </w:t>
            </w:r>
          </w:p>
          <w:p w14:paraId="645559F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396A30B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</w:t>
            </w:r>
          </w:p>
          <w:p w14:paraId="39DC260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DAC18A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9F83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4F98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580D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BA49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C600A62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73C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FDF2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0907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C21E9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701C2AA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11 </w:t>
            </w:r>
          </w:p>
          <w:p w14:paraId="039DDB9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primiri - expedieri, </w:t>
            </w:r>
          </w:p>
          <w:p w14:paraId="59FDA78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12CC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EB6D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A128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5A19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4911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2FD7D66C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B2D6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91C5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1D6C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68822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5955FC7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43DF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9546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7544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7DF8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66A4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08CAEF46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C2A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D5D3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287+640</w:t>
            </w:r>
          </w:p>
          <w:p w14:paraId="39AD7A3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77B0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76D77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5033CA1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D9FF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F848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B096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287+640</w:t>
            </w:r>
          </w:p>
          <w:p w14:paraId="61C390C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5E12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BA49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pentru trenurile care au în componență  două locomotive cuplate.</w:t>
            </w:r>
          </w:p>
          <w:p w14:paraId="1115B4E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2CE500C8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9F79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D422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0101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06EDB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1ED9923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C206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4CF8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9AD3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290+550</w:t>
            </w:r>
          </w:p>
          <w:p w14:paraId="129785B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1247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1CCA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AB76B4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F23833" w:rsidRPr="00AB76B4" w14:paraId="01B3F91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BB18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65CB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F95B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EEB6D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Gura Motrului</w:t>
            </w:r>
          </w:p>
          <w:p w14:paraId="57EA170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4A8219B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282A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C6CA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1574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D138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2333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8D1084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8741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BB801" w14:textId="77777777" w:rsidR="00F23833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290+000</w:t>
            </w:r>
          </w:p>
          <w:p w14:paraId="780F011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A8E0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1769F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61486D2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si St. </w:t>
            </w: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Cap X peste pod Jiu </w:t>
            </w:r>
            <w:r>
              <w:rPr>
                <w:b/>
                <w:bCs/>
                <w:sz w:val="20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0AE9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6918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9A42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AA04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32A7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6D44F7D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293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137F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D89B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3878F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 -</w:t>
            </w:r>
          </w:p>
          <w:p w14:paraId="2686370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A25C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8A83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982F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292+000</w:t>
            </w:r>
          </w:p>
          <w:p w14:paraId="4B133BA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3D59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6325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67793DAB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49F3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DC08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0AF7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A79A8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Butoieşti</w:t>
            </w:r>
          </w:p>
          <w:p w14:paraId="41E01F6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4E20D37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E109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E605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1F4D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BC2A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6C6E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76918A7D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FBA5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C77B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302+500</w:t>
            </w:r>
          </w:p>
          <w:p w14:paraId="48E8A43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0561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23FCE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 -</w:t>
            </w:r>
          </w:p>
          <w:p w14:paraId="19AA4BD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C3EB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FA50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A417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DBF3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D135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3CCBEEB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19A1509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ADD7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EE20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2823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CB012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6BF8085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4C86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</w:t>
            </w:r>
          </w:p>
          <w:p w14:paraId="26693B7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A029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3337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9AAA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3B2E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02847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F23833" w:rsidRPr="00AB76B4" w14:paraId="14A99EA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E0FB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CDAC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2108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7218F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7435700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8DA9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</w:t>
            </w:r>
          </w:p>
          <w:p w14:paraId="7186EFD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B867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22CD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E207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1886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5B5A7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2 - 5  înspre și dinspre st. Jirov.</w:t>
            </w:r>
          </w:p>
        </w:tc>
      </w:tr>
      <w:tr w:rsidR="00F23833" w:rsidRPr="00AB76B4" w14:paraId="04C4DA18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70D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FABB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C32C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54A9D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4604D47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7523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2AF8D26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D9B6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EB4C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9F64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A06C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735D0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F23833" w:rsidRPr="00AB76B4" w14:paraId="5D4E001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8A9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3608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9CC1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D7740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028B436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5A0D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8D49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180D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7E6D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E6A0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F6EF7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F23833" w:rsidRPr="00AB76B4" w14:paraId="1A14B5E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A4B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8B31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BCB0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F7C80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Ciochiuţa</w:t>
            </w:r>
          </w:p>
          <w:p w14:paraId="53C2306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5BC6BFA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3F96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</w:t>
            </w:r>
          </w:p>
          <w:p w14:paraId="7D74E9E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DD6A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F894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2116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2877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1DBFDF5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51E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B10B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+0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787C527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42B8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B65F1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Ciochiuţa -</w:t>
            </w:r>
          </w:p>
          <w:p w14:paraId="7A69C92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7671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AA98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7A26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D050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6DAA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12645FA3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B55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0F00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4B28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C0CBA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0352199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B9D3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din calcâi</w:t>
            </w:r>
          </w:p>
          <w:p w14:paraId="75BB93D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</w:t>
            </w:r>
          </w:p>
          <w:p w14:paraId="38235A8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până</w:t>
            </w:r>
          </w:p>
          <w:p w14:paraId="3F54A22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la axa</w:t>
            </w:r>
          </w:p>
          <w:p w14:paraId="2CDE1D2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0DFE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A2AA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3606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5FC1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508A9F7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5B7E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DAC0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E6E5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FB4CC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0CBE4ED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7BE30C9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77E3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29B3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A4C0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36C5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0A14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3A572CBC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D3BF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2B81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325+100</w:t>
            </w:r>
          </w:p>
          <w:p w14:paraId="7A7D352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C069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465D6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Tâmna </w:t>
            </w:r>
          </w:p>
          <w:p w14:paraId="157ACE6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D1AE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E402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FD40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63C2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D962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867348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2 și 4.</w:t>
            </w:r>
          </w:p>
        </w:tc>
      </w:tr>
      <w:tr w:rsidR="00F23833" w:rsidRPr="00AB76B4" w14:paraId="0DD97624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EE4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10CA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329+400</w:t>
            </w:r>
          </w:p>
          <w:p w14:paraId="10DF745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E988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AF317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Igiroasa, linia 2 directă Cap X</w:t>
            </w:r>
          </w:p>
          <w:p w14:paraId="220A613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FC4D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E068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D2DE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6E4F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B913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1. </w:t>
            </w:r>
          </w:p>
          <w:p w14:paraId="459F5DA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0C3C26FD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5F0B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0415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7B4E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838C8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</w:t>
            </w:r>
          </w:p>
          <w:p w14:paraId="5EB41BD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</w:t>
            </w:r>
          </w:p>
          <w:p w14:paraId="3E9D1BD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1CFF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și peste sch. 3 </w:t>
            </w:r>
          </w:p>
          <w:p w14:paraId="73D2F2F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EEFB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E927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5195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94D0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4BF8C27C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0628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155E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9258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F0B49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1D4D89F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</w:t>
            </w:r>
          </w:p>
          <w:p w14:paraId="42B33CB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C62A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ED2D49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2E9B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C0BA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81C7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A26A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1497E1F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DA4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7975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6556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88087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53BAB81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3D344C6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3D84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036D9D0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1F2DB89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012D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E7CB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4744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E30F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7F91732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57F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4278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335+120</w:t>
            </w:r>
          </w:p>
          <w:p w14:paraId="3FFD3CB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FD83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E62FE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Prunișor -</w:t>
            </w:r>
          </w:p>
          <w:p w14:paraId="24C8E29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8EE9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5810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4AF0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BA18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130F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inclusiv pentru trenurile care au în componență două locomotive cuplate.</w:t>
            </w:r>
          </w:p>
          <w:p w14:paraId="5DEFEA3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229CFB1C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C37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7629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DD59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586F3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36AFEEB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4E85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3832755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BC69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DAB9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C0CC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23D9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820F9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 X.</w:t>
            </w:r>
          </w:p>
        </w:tc>
      </w:tr>
      <w:tr w:rsidR="00F23833" w:rsidRPr="00AB76B4" w14:paraId="0F0785A6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202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1A20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3046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CB921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07AF830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33A4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751F843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11F4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8EDA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144B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59A1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66138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CapY.</w:t>
            </w:r>
          </w:p>
        </w:tc>
      </w:tr>
      <w:tr w:rsidR="00F23833" w:rsidRPr="00AB76B4" w14:paraId="6EC6C322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EEAD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473D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342+430</w:t>
            </w:r>
          </w:p>
          <w:p w14:paraId="3CFD570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153E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FDB2D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 -</w:t>
            </w:r>
          </w:p>
          <w:p w14:paraId="66C3CD9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2AC5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B407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485B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AD88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0C5F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7A14123D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8D09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7C1D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3644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EA496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F0F30A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54C9C1D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E532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5682D1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7DC1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2884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2579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63EC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0EBFE225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B13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7329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DB4B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E97CE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368C5B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6C31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15 </w:t>
            </w:r>
          </w:p>
          <w:p w14:paraId="18283F7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7DC2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66E4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29CE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8FE7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F7D55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3.</w:t>
            </w:r>
          </w:p>
        </w:tc>
      </w:tr>
      <w:tr w:rsidR="00F23833" w:rsidRPr="00AB76B4" w14:paraId="371F1A8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5BC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43C2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3943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4A77E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15E682A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F214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61B734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1911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8827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1D7E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4E6D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181D0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şi 4.</w:t>
            </w:r>
          </w:p>
        </w:tc>
      </w:tr>
      <w:tr w:rsidR="00F23833" w:rsidRPr="00AB76B4" w14:paraId="4A5821D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92CE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C191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B87A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3F2A7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DF90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 dintre sch. </w:t>
            </w:r>
          </w:p>
          <w:p w14:paraId="5B57E99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17 -</w:t>
            </w:r>
          </w:p>
          <w:p w14:paraId="56A95AD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3A0DBB4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7355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71A0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F932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D39F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zonă parcurs </w:t>
            </w:r>
          </w:p>
          <w:p w14:paraId="3285FA7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st. Balota liniile 1 - 3 </w:t>
            </w:r>
          </w:p>
          <w:p w14:paraId="58E7A95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în abatere.</w:t>
            </w:r>
          </w:p>
        </w:tc>
      </w:tr>
      <w:tr w:rsidR="00F23833" w:rsidRPr="00AB76B4" w14:paraId="06BAFC6B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7B1B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892B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05D6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3C0EB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100E25B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09CA2BE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34D3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15B6A42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1AC35BB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200C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58E5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27F9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5917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237CEE70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25B8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E2EE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9F3C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99613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57348CD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160B337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1907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până la călcâi macaz 12 </w:t>
            </w:r>
          </w:p>
          <w:p w14:paraId="0AD0800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C28A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FF9D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0741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1642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4F7A2401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FB3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9D74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4BE9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31AEF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A11C04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0609298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ABE1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DAB4BF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E849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0AB4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7C59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51DE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21D9191D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40D9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AEBF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A675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6AAEC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8BFB0A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9D96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524533B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E707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C5AE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8C83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657A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0C670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3 - 5.</w:t>
            </w:r>
          </w:p>
        </w:tc>
      </w:tr>
      <w:tr w:rsidR="00F23833" w:rsidRPr="00AB76B4" w14:paraId="50F6E51C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52F6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828E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345+652</w:t>
            </w:r>
          </w:p>
          <w:p w14:paraId="45E71A3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65FA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F0DDD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487C50B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11F6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E584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CAB6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8569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E1C2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trenurilor care au în componență mai mult de două locomotive cuplate.</w:t>
            </w:r>
          </w:p>
          <w:p w14:paraId="0B5B848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AB76B4" w14:paraId="4D54AA29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4F5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1AE1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345+200</w:t>
            </w:r>
          </w:p>
          <w:p w14:paraId="7170027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A865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A070A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230D8CC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</w:t>
            </w:r>
          </w:p>
          <w:p w14:paraId="59DF9D2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directă </w:t>
            </w:r>
          </w:p>
          <w:p w14:paraId="729C53E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și</w:t>
            </w:r>
          </w:p>
          <w:p w14:paraId="724BBF5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-</w:t>
            </w:r>
          </w:p>
          <w:p w14:paraId="5EF8B20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31B7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0E13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DF8E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215D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D099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66D8DFCA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C05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05E9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A9B0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8A4E4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 -</w:t>
            </w:r>
          </w:p>
          <w:p w14:paraId="63E9176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4046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943B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7F06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354+400</w:t>
            </w:r>
          </w:p>
          <w:p w14:paraId="315F036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33C2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83A1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5F340A5D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E300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49E9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49C8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05140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53DDFA2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Mărfuri </w:t>
            </w:r>
          </w:p>
          <w:p w14:paraId="05D196A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CAC1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346D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0DD4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356+930</w:t>
            </w:r>
          </w:p>
          <w:p w14:paraId="3F25B15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1AB5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682F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A3C1D1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10, 8 și 6A.</w:t>
            </w:r>
          </w:p>
        </w:tc>
      </w:tr>
      <w:tr w:rsidR="00F23833" w:rsidRPr="00AB76B4" w14:paraId="4C4C66E4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6EE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2251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660B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B81EA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567C908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29818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5B517189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1 - 3 </w:t>
            </w:r>
          </w:p>
          <w:p w14:paraId="5E7D8409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103F435C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6607DE16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şi 3 </w:t>
            </w:r>
          </w:p>
          <w:p w14:paraId="56DFDEA3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CFB9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CAAA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C41A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F943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45AEB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F23833" w:rsidRPr="00AB76B4" w14:paraId="6B4A163B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0C7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E668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01F3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5A301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485AE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1B92014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9 </w:t>
            </w:r>
          </w:p>
          <w:p w14:paraId="26107E20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369D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F48C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6AEB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9687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A969B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F23833" w:rsidRPr="00AB76B4" w14:paraId="4A13088F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B37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8DAF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3E29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184D3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956FDC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2FAD1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1F6CD29C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7 </w:t>
            </w:r>
          </w:p>
          <w:p w14:paraId="2CD8645E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  <w:p w14:paraId="048F3EBF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0666DBA3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3304C32C" w14:textId="77777777" w:rsidR="00F23833" w:rsidRPr="00AB76B4" w:rsidRDefault="00F2383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0495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AB76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B66C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2B12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E28B9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  <w:tr w:rsidR="00F23833" w:rsidRPr="00AB76B4" w14:paraId="28366223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3FF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F0E1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D8CD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91A65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5A7505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X, liniile 6 - 10 </w:t>
            </w:r>
          </w:p>
          <w:p w14:paraId="2EC0FEC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BF47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8DF161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FFA9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CC16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46AC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03BE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2A350270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F972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5B29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1306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79FE3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71B2D8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68AE2C7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CD9D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D528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343E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1E13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A009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65C8B44A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400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529D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3AF6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CD752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21579B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A719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091566A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1087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E7C3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14D8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75F2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CA165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5 - 10, Cap Y.</w:t>
            </w:r>
          </w:p>
        </w:tc>
      </w:tr>
      <w:tr w:rsidR="00F23833" w:rsidRPr="00AB76B4" w14:paraId="18C1ADA0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783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6919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BB74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C3EB5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6927ADA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D21E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 </w:t>
            </w:r>
          </w:p>
          <w:p w14:paraId="6E4B678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F652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7A11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BE41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A469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 primiri - expedieri.</w:t>
            </w:r>
          </w:p>
        </w:tc>
      </w:tr>
      <w:tr w:rsidR="00F23833" w:rsidRPr="00AB76B4" w14:paraId="44268A10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E862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D546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B727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624B6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0FF31C3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E182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7240E35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F28F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2B4B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C94E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9E88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DAE8E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abatere.</w:t>
            </w:r>
          </w:p>
        </w:tc>
      </w:tr>
      <w:tr w:rsidR="00F23833" w:rsidRPr="00AB76B4" w14:paraId="2792B6B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69F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D26F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D6DD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EC625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5B869AF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5033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38992B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3FCDB39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11, 13, 15, 17,  21, 23, </w:t>
            </w:r>
          </w:p>
          <w:p w14:paraId="516EBA0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2D3F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B750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4E7B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9C8A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433D4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F23833" w:rsidRPr="00AB76B4" w14:paraId="052ADEE3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6AB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FEA9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6685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6E674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647D61D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04F4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78E112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12, 18,  20, 22,  24, 26,  28, 30,  32, </w:t>
            </w:r>
          </w:p>
          <w:p w14:paraId="10353ED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89BF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5299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9D9F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C2E5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5B071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F23833" w:rsidRPr="00AB76B4" w14:paraId="22BA2E71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5577F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A835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380+600</w:t>
            </w:r>
          </w:p>
          <w:p w14:paraId="22BDA98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C67D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C99DB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Vârciorova  </w:t>
            </w:r>
          </w:p>
          <w:p w14:paraId="66B46F2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Cap Y și </w:t>
            </w:r>
          </w:p>
          <w:p w14:paraId="3319778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Vârciorova -</w:t>
            </w:r>
          </w:p>
          <w:p w14:paraId="730A29C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1FE6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89A8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D8F0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4D2C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761A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12A8C4EA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78A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62D3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22CF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63D53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2BF7CF3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52CD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călcâi </w:t>
            </w:r>
          </w:p>
          <w:p w14:paraId="79265FB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 3 </w:t>
            </w:r>
          </w:p>
          <w:p w14:paraId="5031E17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sz w:val="20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470A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33E6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E50B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C092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7EDCB1D2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F61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B82D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7F5E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F0AF4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6E80F80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912F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peste </w:t>
            </w:r>
          </w:p>
          <w:p w14:paraId="2B188A1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9,</w:t>
            </w:r>
          </w:p>
          <w:p w14:paraId="67761BF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13,</w:t>
            </w:r>
          </w:p>
          <w:p w14:paraId="391CF3B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17,</w:t>
            </w:r>
          </w:p>
          <w:p w14:paraId="26BE3A1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S 19 </w:t>
            </w:r>
          </w:p>
          <w:p w14:paraId="6AC6C42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şi</w:t>
            </w:r>
          </w:p>
          <w:p w14:paraId="665F7FB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3FD1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0C16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978C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BE9C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F5201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 -  7 abătute.</w:t>
            </w:r>
          </w:p>
        </w:tc>
      </w:tr>
      <w:tr w:rsidR="00F23833" w:rsidRPr="00AB76B4" w14:paraId="157DE07C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D09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4B16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5BA9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D32ED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6BB8794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1286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6E2A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33E6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E8FF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61C0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081CD395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A16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1DAA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D807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7672F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5F24E20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08CF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C0EA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B2EB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B89E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64CF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A2943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 8 abatere.</w:t>
            </w:r>
          </w:p>
        </w:tc>
      </w:tr>
      <w:tr w:rsidR="00F23833" w:rsidRPr="00AB76B4" w14:paraId="1F099DE1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A73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3AEC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5206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78B88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Cernei</w:t>
            </w:r>
          </w:p>
          <w:p w14:paraId="304CEEB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E8EC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7B61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175B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E7DE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18B4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3623C60C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A8E3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EA6C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0EF1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A22F0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Topleţ </w:t>
            </w:r>
          </w:p>
          <w:p w14:paraId="25F33DA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0B77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AFF8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90FB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DCD0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0748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4CABCC76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1942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C5A5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2260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E9A86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35EDF9F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B595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3BE311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D65A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21AB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72D1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A23C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3A466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3 abătută. </w:t>
            </w:r>
          </w:p>
        </w:tc>
      </w:tr>
      <w:tr w:rsidR="00F23833" w:rsidRPr="00AB76B4" w14:paraId="77663848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AC32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DF87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2DD3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ECEF2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369F8E2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D1F9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2EC1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89D6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A565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F727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2 și 3 abătute, Cap Y. </w:t>
            </w:r>
          </w:p>
        </w:tc>
      </w:tr>
      <w:tr w:rsidR="00F23833" w:rsidRPr="00AB76B4" w14:paraId="1D4A414F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1D4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17DF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A326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8CE3A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Crușovăț</w:t>
            </w:r>
          </w:p>
          <w:p w14:paraId="56063AA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5452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AC84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12C5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F17C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088D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FE352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F23833" w:rsidRPr="00AB76B4" w14:paraId="27ADB050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3E4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9132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428+850</w:t>
            </w:r>
          </w:p>
          <w:p w14:paraId="07A1EE8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8A60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1562F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Crușovăț - </w:t>
            </w:r>
          </w:p>
          <w:p w14:paraId="4F822EB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7EB6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F386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444D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1387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09AC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3739D47C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1AA8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6EE9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C7EB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94D94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Domașnea</w:t>
            </w:r>
          </w:p>
          <w:p w14:paraId="4F5FC97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FAF5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5CB5AA4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1C58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28E5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AE34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E5F4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39247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și 4 Cap X.</w:t>
            </w:r>
          </w:p>
        </w:tc>
      </w:tr>
      <w:tr w:rsidR="00F23833" w:rsidRPr="00AB76B4" w14:paraId="4AC0175D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634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35B0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84ED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05A7D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Poarta </w:t>
            </w:r>
          </w:p>
          <w:p w14:paraId="4E05724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DA89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3B3A904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E270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BD73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D12A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091A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D1052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F23833" w:rsidRPr="00AB76B4" w14:paraId="0BD4F255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355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3F9F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9246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16CC6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2DAB5ED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3028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B65B2E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C9C3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2879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92F0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E2B1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8C6C08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liniile 3 și 4, Cap Y.</w:t>
            </w:r>
          </w:p>
        </w:tc>
      </w:tr>
      <w:tr w:rsidR="00F23833" w:rsidRPr="00AB76B4" w14:paraId="220BF2E4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60F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11B5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462+050</w:t>
            </w:r>
          </w:p>
          <w:p w14:paraId="761313B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7A93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53B87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64D86F0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7D8B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21D1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35DD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4C4F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453B4" w14:textId="77777777" w:rsidR="00F23833" w:rsidRPr="00AB76B4" w:rsidRDefault="00F2383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072B78D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1C7C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A0AE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182E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16E3B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Timișului</w:t>
            </w:r>
          </w:p>
          <w:p w14:paraId="062A54C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3D8D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3B6C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7F35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F44E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2DB6E" w14:textId="77777777" w:rsidR="00F23833" w:rsidRPr="00AB76B4" w:rsidRDefault="00F2383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01590DCA" w14:textId="77777777" w:rsidR="00F23833" w:rsidRPr="00AB76B4" w:rsidRDefault="00F2383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linia 3 abătută Cap Y.</w:t>
            </w:r>
          </w:p>
        </w:tc>
      </w:tr>
      <w:tr w:rsidR="00F23833" w:rsidRPr="00AB76B4" w14:paraId="132104D7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8CC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D19C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2308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DC40A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48A7F99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EE9E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peste</w:t>
            </w:r>
          </w:p>
          <w:p w14:paraId="1000FB4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10B5502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FBA5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C3F7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CC53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61C1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3713CEA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551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43AE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4B15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C364D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0101567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EE77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inclusiv în aba-terea </w:t>
            </w:r>
          </w:p>
          <w:p w14:paraId="72E206E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FFFB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1A9E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0EDD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258C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5ECFDBE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C0E7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4131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C6E9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7B2A2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7B0E480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E378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4B04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B47D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0F2B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BC22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8509A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X.</w:t>
            </w:r>
          </w:p>
        </w:tc>
      </w:tr>
      <w:tr w:rsidR="00F23833" w:rsidRPr="00AB76B4" w14:paraId="053DD3C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FCE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6C94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5E00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A017A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47B73FF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E0E3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08136CB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F103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EA08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0D62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5373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05168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3 - 8, Cap X.</w:t>
            </w:r>
          </w:p>
        </w:tc>
      </w:tr>
      <w:tr w:rsidR="00F23833" w:rsidRPr="00AB76B4" w14:paraId="26AEE23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E6A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7F26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A5F4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D64A8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64F5590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47E4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314CB6B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670982C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/ 36,</w:t>
            </w:r>
          </w:p>
          <w:p w14:paraId="72EB34B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4452D05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 / 46</w:t>
            </w:r>
          </w:p>
          <w:p w14:paraId="38103EF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624BCED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14ACA6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4738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15AF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B638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571C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69D8C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Y.</w:t>
            </w:r>
          </w:p>
        </w:tc>
      </w:tr>
      <w:tr w:rsidR="00F23833" w:rsidRPr="00AB76B4" w14:paraId="4B56DC93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95ED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96A2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B52A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3FD399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3DA56E1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E776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8541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F82E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D8B6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9735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7B902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X.</w:t>
            </w:r>
          </w:p>
        </w:tc>
      </w:tr>
      <w:tr w:rsidR="00F23833" w:rsidRPr="00AB76B4" w14:paraId="69BE570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BF2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A2D8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0B51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50C7B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1A09A6F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65CF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A564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C280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8464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D9C7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48465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Y.</w:t>
            </w:r>
          </w:p>
        </w:tc>
      </w:tr>
      <w:tr w:rsidR="00F23833" w:rsidRPr="00AB76B4" w14:paraId="65C6BC2C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1DC44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04AC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1DD2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CF17B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Găvojdia</w:t>
            </w:r>
          </w:p>
          <w:p w14:paraId="69CE61F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0EC1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EF4E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5BF4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892B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2251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</w:tr>
      <w:tr w:rsidR="00F23833" w:rsidRPr="00AB76B4" w14:paraId="332AA498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2DE0E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95CC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9F35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CA679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Tapia</w:t>
            </w:r>
          </w:p>
          <w:p w14:paraId="0AF5E5A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7F59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3144A2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  <w:p w14:paraId="0C6CFCB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inclusiv </w:t>
            </w:r>
          </w:p>
          <w:p w14:paraId="4C28478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C1B3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C264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4645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9C6C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65A9333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F923F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5EF9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5F99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E48EAA" w14:textId="77777777" w:rsidR="00F23833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Tapia - Lugoj și </w:t>
            </w:r>
          </w:p>
          <w:p w14:paraId="6F41D8C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Lugoj 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7813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543A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0E5E9" w14:textId="77777777" w:rsidR="00F23833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514+400</w:t>
            </w:r>
          </w:p>
          <w:p w14:paraId="6190F4B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9A90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5B45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0203C50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</w:t>
            </w:r>
          </w:p>
        </w:tc>
      </w:tr>
      <w:tr w:rsidR="00F23833" w:rsidRPr="00AB76B4" w14:paraId="18C5CB7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1FABB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C56D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B4BA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41C9D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A03B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D7AE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15161" w14:textId="77777777" w:rsidR="00F23833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BBF11" w14:textId="77777777" w:rsidR="00F23833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DDE4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</w:rPr>
              <w:br/>
              <w:t>S 15 și S 40</w:t>
            </w:r>
          </w:p>
        </w:tc>
      </w:tr>
      <w:tr w:rsidR="00F23833" w:rsidRPr="00AB76B4" w14:paraId="63F0E91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1BADD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8AC2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1440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3BEE7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7A22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5372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15305" w14:textId="77777777" w:rsidR="00F23833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AB2B8" w14:textId="77777777" w:rsidR="00F23833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716C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23,  și S 34</w:t>
            </w:r>
          </w:p>
        </w:tc>
      </w:tr>
      <w:tr w:rsidR="00F23833" w:rsidRPr="00AB76B4" w14:paraId="1CC0B8F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2BF92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2B53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F13F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DCBBEC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22F7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4B7A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79648" w14:textId="77777777" w:rsidR="00F23833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D1C9A" w14:textId="77777777" w:rsidR="00F23833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F0E9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25,  și S 34</w:t>
            </w:r>
          </w:p>
        </w:tc>
      </w:tr>
      <w:tr w:rsidR="00F23833" w:rsidRPr="00AB76B4" w14:paraId="1AB1C65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848EFC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E165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AE0D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6F7F0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Topolovăț, linia </w:t>
            </w: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9115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CCBE88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3524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8A7E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E9D5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6EA9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</w:rPr>
              <w:t>S10</w:t>
            </w:r>
          </w:p>
        </w:tc>
      </w:tr>
      <w:tr w:rsidR="00F23833" w:rsidRPr="00AB76B4" w14:paraId="1FE148D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12051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B14C3" w14:textId="77777777" w:rsidR="00F23833" w:rsidRDefault="00F238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82D8C" w14:textId="77777777" w:rsidR="00F23833" w:rsidRDefault="00F238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3809E2" w14:textId="77777777" w:rsidR="00F23833" w:rsidRPr="00AB76B4" w:rsidRDefault="00F2383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 xml:space="preserve">Recaș </w:t>
            </w:r>
            <w:r>
              <w:rPr>
                <w:b/>
                <w:bCs/>
                <w:sz w:val="20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FFB84" w14:textId="77777777" w:rsidR="00F23833" w:rsidRPr="00AB76B4" w:rsidRDefault="00F238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1C0DDAE" w14:textId="77777777" w:rsidR="00F23833" w:rsidRPr="00AB76B4" w:rsidRDefault="00F238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5372C" w14:textId="77777777" w:rsidR="00F23833" w:rsidRDefault="00F238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28075" w14:textId="77777777" w:rsidR="00F23833" w:rsidRPr="00AB76B4" w:rsidRDefault="00F2383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6CA71" w14:textId="77777777" w:rsidR="00F23833" w:rsidRPr="00AB76B4" w:rsidRDefault="00F2383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124E5" w14:textId="77777777" w:rsidR="00F23833" w:rsidRDefault="00F2383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S11</w:t>
            </w:r>
          </w:p>
        </w:tc>
      </w:tr>
      <w:tr w:rsidR="00F23833" w:rsidRPr="00AB76B4" w14:paraId="3DE0E46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B476A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821D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6C15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E3319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16C4E" w14:textId="77777777" w:rsidR="00F23833" w:rsidRPr="00AB76B4" w:rsidRDefault="00F2383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6D4C400" w14:textId="77777777" w:rsidR="00F23833" w:rsidRPr="00AB76B4" w:rsidRDefault="00F2383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021C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C606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A2C9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DCEB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1576641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A62E28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5BB5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056A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7986B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29F01" w14:textId="77777777" w:rsidR="00F23833" w:rsidRPr="00AB76B4" w:rsidRDefault="00F2383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20AD8DC" w14:textId="77777777" w:rsidR="00F23833" w:rsidRPr="00AB76B4" w:rsidRDefault="00F2383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E2E3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EBF1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6363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AB9C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S16</w:t>
            </w:r>
          </w:p>
        </w:tc>
      </w:tr>
      <w:tr w:rsidR="00F23833" w:rsidRPr="00AB76B4" w14:paraId="4BF59AC9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44F5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1737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0576D3C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73A5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759BD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Est -</w:t>
            </w:r>
          </w:p>
          <w:p w14:paraId="06E802C3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EB82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B645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4617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B5370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CE7A6" w14:textId="77777777" w:rsidR="00F23833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041F9DC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F23833" w:rsidRPr="00AB76B4" w14:paraId="4904047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FEA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8A97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992B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EF676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35FA9B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EF1F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A95E0A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868E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CE73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E201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1CB6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AB76B4" w14:paraId="2B80FA5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D506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5280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EC25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420C8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9E73BC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C5B7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11, 51, 97 </w:t>
            </w:r>
          </w:p>
          <w:p w14:paraId="247DC3E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1C02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4567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671C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7582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BE865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7E35C40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6FAF19E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F23833" w:rsidRPr="00AB76B4" w14:paraId="4329950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0FCE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3ECB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CC91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9AB84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F9BE4CB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4FC4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66F73B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7A66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76C4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09AE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29C7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F8EB8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486F73C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76B970C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F23833" w:rsidRPr="00AB76B4" w14:paraId="461776D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73A0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A34D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A50E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9EB99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942792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E6F7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E77C96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5663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EBC2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5B14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00EE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D94AC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5 - 12, Cap X.</w:t>
            </w:r>
          </w:p>
        </w:tc>
      </w:tr>
      <w:tr w:rsidR="00F23833" w:rsidRPr="00AB76B4" w14:paraId="5B20FD6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7AE57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7FFF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3A80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A30E8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67245E2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FE95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65F6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7CFB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931C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8120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E9B71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F23833" w:rsidRPr="00AB76B4" w14:paraId="55154E1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971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0089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5F5D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C4743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8AC717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B027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A1CF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52C9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D151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F0AF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E3957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4 și 5 Reșița și </w:t>
            </w:r>
          </w:p>
          <w:p w14:paraId="3EEAE9B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8 - 11 Cap Y.</w:t>
            </w:r>
          </w:p>
        </w:tc>
      </w:tr>
      <w:tr w:rsidR="00F23833" w:rsidRPr="00AB76B4" w14:paraId="1E07CA4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1100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0062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8CF7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6B3B2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0C83E5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CC29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2B23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AC6C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8684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4E20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60F56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1CB31A6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F23833" w:rsidRPr="00AB76B4" w14:paraId="7FCF69C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4490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B0D5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AE7C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7B2AE5" w14:textId="77777777" w:rsidR="00F23833" w:rsidRPr="00AB76B4" w:rsidRDefault="00F2383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92945FF" w14:textId="77777777" w:rsidR="00F23833" w:rsidRPr="00AB76B4" w:rsidRDefault="00F2383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F00F5" w14:textId="77777777" w:rsidR="00F23833" w:rsidRPr="00AB76B4" w:rsidRDefault="00F2383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0848F1F" w14:textId="77777777" w:rsidR="00F23833" w:rsidRPr="00AB76B4" w:rsidRDefault="00F2383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3873631E" w14:textId="77777777" w:rsidR="00F23833" w:rsidRPr="00AB76B4" w:rsidRDefault="00F2383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E3AF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99B2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21D8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4AA2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F23833" w:rsidRPr="00AB76B4" w14:paraId="56D38BA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2DE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F76F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4CF1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69262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A8C7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E1BEF2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00B3567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7A5E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591D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916EA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0C3D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50859E6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311A3E4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1- 12 Cap. Y Timișoara Nord.</w:t>
            </w:r>
          </w:p>
        </w:tc>
      </w:tr>
      <w:tr w:rsidR="00F23833" w:rsidRPr="00AB76B4" w14:paraId="609C101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1E9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BC61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C492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3E8E3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4E1DCC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F4BC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B05C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A9AF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885A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BEB8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2752B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1 - 13, Cap Y și liniile 1R - 6R.</w:t>
            </w:r>
          </w:p>
        </w:tc>
      </w:tr>
      <w:tr w:rsidR="00F23833" w:rsidRPr="00AB76B4" w14:paraId="21FB7AE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125C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2453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527B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A26DAF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674E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41CF3003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471AD1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B436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652D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3C17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1CC2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6CE1801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F23833" w:rsidRPr="00AB76B4" w14:paraId="4CB123E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6984E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DBE8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2305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35F690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0D48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B26B76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7D63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110E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27ED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8701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F23833" w:rsidRPr="00AB76B4" w14:paraId="3B88772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574B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0B42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D440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883315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CABB5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24F41AF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3BC4CC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</w:t>
            </w:r>
            <w:r w:rsidRPr="00AB76B4">
              <w:rPr>
                <w:b/>
                <w:bCs/>
                <w:sz w:val="20"/>
              </w:rPr>
              <w:t xml:space="preserve"> - 4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950B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A7D1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C7699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EB6BB" w14:textId="77777777" w:rsidR="00F23833" w:rsidRPr="007B5A25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6534F42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F23833" w:rsidRPr="00AB76B4" w14:paraId="324A90D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00954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2C68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6781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3AD94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1AEB3E4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7FAA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52, 66, 68, 70, 86 </w:t>
            </w:r>
          </w:p>
          <w:p w14:paraId="7C97EE2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80FF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8F01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E695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CB635" w14:textId="77777777" w:rsidR="00F23833" w:rsidRPr="00AB76B4" w:rsidRDefault="00F2383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16C32F" w14:textId="77777777" w:rsidR="00F23833" w:rsidRPr="00AB76B4" w:rsidRDefault="00F23833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F23833" w:rsidRPr="00AB76B4" w14:paraId="5512925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2FC0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C0279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792BB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F4E14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074513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C89B0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B158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6C2B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920D4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D34E4" w14:textId="77777777" w:rsidR="00F23833" w:rsidRPr="00AB76B4" w:rsidRDefault="00F2383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D2DA6F" w14:textId="77777777" w:rsidR="00F23833" w:rsidRPr="00AB76B4" w:rsidRDefault="00F2383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F23833" w:rsidRPr="00AB76B4" w14:paraId="6EE99C0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E2E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ED86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13731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CF471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5E7139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7B10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FD28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C7597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7CE97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D3B3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94937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F23833" w:rsidRPr="00AB76B4" w14:paraId="3F2BB65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F4E3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95B3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C3F83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5D873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7182D5A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0CBA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0DBF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2A17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82D4F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F37EA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2114E6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F23833" w:rsidRPr="00AB76B4" w14:paraId="698235EA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DC8A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C49F1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582+250</w:t>
            </w:r>
          </w:p>
          <w:p w14:paraId="166D51AF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363B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7545B7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 -</w:t>
            </w:r>
          </w:p>
          <w:p w14:paraId="2E00360E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66FE2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F0A4E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B225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1FCF6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24588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:rsidRPr="00AB76B4" w14:paraId="01C5291A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4519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6A9E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1946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87332D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Cărpiniş</w:t>
            </w:r>
          </w:p>
          <w:p w14:paraId="45C2ED36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2FC5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D68947E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5604C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BF1C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6C1D8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77A8C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5, 9 și 10, până la limita cu LFI.</w:t>
            </w:r>
          </w:p>
        </w:tc>
      </w:tr>
      <w:tr w:rsidR="00F23833" w:rsidRPr="00AB76B4" w14:paraId="59DB71A9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6E91" w14:textId="77777777" w:rsidR="00F23833" w:rsidRPr="00AB76B4" w:rsidRDefault="00F23833" w:rsidP="00F2383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C52EB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5F295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47F401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Jimbolia</w:t>
            </w:r>
          </w:p>
          <w:p w14:paraId="476894D8" w14:textId="77777777" w:rsidR="00F23833" w:rsidRPr="00AB76B4" w:rsidRDefault="00F2383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2EB1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1121D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0D70D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6D282" w14:textId="77777777" w:rsidR="00F23833" w:rsidRPr="00AB76B4" w:rsidRDefault="00F2383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69554" w14:textId="77777777" w:rsidR="00F23833" w:rsidRPr="00AB76B4" w:rsidRDefault="00F2383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Restul liniei este închisă</w:t>
            </w:r>
          </w:p>
        </w:tc>
      </w:tr>
    </w:tbl>
    <w:p w14:paraId="52A4386F" w14:textId="77777777" w:rsidR="00F23833" w:rsidRPr="00A8307A" w:rsidRDefault="00F23833" w:rsidP="008B25EE">
      <w:pPr>
        <w:spacing w:before="40" w:after="40" w:line="192" w:lineRule="auto"/>
        <w:ind w:right="57"/>
        <w:rPr>
          <w:sz w:val="20"/>
        </w:rPr>
      </w:pPr>
    </w:p>
    <w:p w14:paraId="14C0DCE6" w14:textId="77777777" w:rsidR="00F23833" w:rsidRDefault="00F23833" w:rsidP="0095691E">
      <w:pPr>
        <w:pStyle w:val="Heading1"/>
        <w:spacing w:line="360" w:lineRule="auto"/>
      </w:pPr>
      <w:r>
        <w:t>LINIA 300</w:t>
      </w:r>
    </w:p>
    <w:p w14:paraId="45E72FFB" w14:textId="77777777" w:rsidR="00F23833" w:rsidRDefault="00F23833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F23833" w14:paraId="17528911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89483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647C0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B4247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A7A1A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5AB2F4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BB89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5853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5505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9E19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F388" w14:textId="77777777" w:rsidR="00F23833" w:rsidRPr="00D344C9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027F0B55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10C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DF76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8148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8BB7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E9095D0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03E75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8C594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085A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404B4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5273D" w14:textId="77777777" w:rsidR="00F23833" w:rsidRPr="00D344C9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24546154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69E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4F12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0F4E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19E0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D7267A4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BA1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F3526E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2F22B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2B9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1529C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B0AF4" w14:textId="77777777" w:rsidR="00F23833" w:rsidRPr="00D344C9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8501C24" w14:textId="77777777" w:rsidR="00F23833" w:rsidRPr="00D344C9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Acces la liniile 11 şi 12.</w:t>
            </w:r>
          </w:p>
        </w:tc>
      </w:tr>
      <w:tr w:rsidR="00F23833" w14:paraId="42A3FFBB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9B9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0C61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3D03C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7652" w14:textId="77777777" w:rsidR="00F23833" w:rsidRDefault="00F2383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1A0109E" w14:textId="77777777" w:rsidR="00F23833" w:rsidRDefault="00F2383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A354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B6B6A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B44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ABF0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1F86C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93B0399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812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7A7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4EBD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9501" w14:textId="77777777" w:rsidR="00F23833" w:rsidRDefault="00F2383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3A3B" w14:textId="77777777" w:rsidR="00F23833" w:rsidRPr="00E4222D" w:rsidRDefault="00F238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6886AE71" w14:textId="77777777" w:rsidR="00F23833" w:rsidRPr="00E4222D" w:rsidRDefault="00F238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11DF0A0F" w14:textId="77777777" w:rsidR="00F23833" w:rsidRPr="00E4222D" w:rsidRDefault="00F238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34918F3B" w14:textId="77777777" w:rsidR="00F23833" w:rsidRDefault="00F238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0A399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0445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7CD1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4F24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00CE257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5F79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7B7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E6F0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37D8" w14:textId="77777777" w:rsidR="00F23833" w:rsidRPr="00E4222D" w:rsidRDefault="00F2383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04DB" w14:textId="77777777" w:rsidR="00F23833" w:rsidRPr="00E4222D" w:rsidRDefault="00F2383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2168B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7D10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16+200</w:t>
            </w:r>
          </w:p>
          <w:p w14:paraId="494A41B9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823AF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DC35E" w14:textId="77777777" w:rsidR="00F23833" w:rsidRPr="00E4222D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bookmarkEnd w:id="2"/>
      <w:tr w:rsidR="00F23833" w14:paraId="43BA39A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DA6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D8C9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2E35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807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Buftea </w:t>
            </w:r>
          </w:p>
          <w:p w14:paraId="03BB486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519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304FF7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8A056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00F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225B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C4FD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5 - 7 Cap X.</w:t>
            </w:r>
          </w:p>
          <w:p w14:paraId="06AA0624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484ACACE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31D8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FA32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3A97F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5729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Buftea </w:t>
            </w:r>
          </w:p>
          <w:p w14:paraId="3A6E9A8F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318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A759A47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8E82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3B651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617E6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773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D6C8C2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6 și 7 Cap X.</w:t>
            </w:r>
          </w:p>
        </w:tc>
      </w:tr>
      <w:tr w:rsidR="00F23833" w14:paraId="6EB7D5ED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11AE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400A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794FA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B1064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906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F6CB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5CF59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4AF037B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62BA9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FDD6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2D9D54AF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6E77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E8E5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39+250</w:t>
            </w:r>
          </w:p>
          <w:p w14:paraId="0C056E2A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FF3FC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E343" w14:textId="77777777" w:rsidR="00F23833" w:rsidRDefault="00F2383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Crivina peste </w:t>
            </w:r>
          </w:p>
          <w:p w14:paraId="2D5E5D94" w14:textId="77777777" w:rsidR="00F23833" w:rsidRDefault="00F2383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8C13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567E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4F9F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2D10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88398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C8CA8F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77B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BA5E2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49+850</w:t>
            </w:r>
          </w:p>
          <w:p w14:paraId="6247B959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7AE6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B526" w14:textId="77777777" w:rsidR="00F23833" w:rsidRDefault="00F2383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6CB7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67057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747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2380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A69D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918AE22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834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8D7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C5D4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F2751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640404F9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A74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8BC3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B956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4B6B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1306" w14:textId="77777777" w:rsidR="00F23833" w:rsidRPr="00D344C9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2B6BB60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D505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06C3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4DD9C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A32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4CBD13C3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F377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3BA7C49E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39, 41 şi TDJ </w:t>
            </w:r>
          </w:p>
          <w:p w14:paraId="2E2EB791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/ 37,</w:t>
            </w:r>
          </w:p>
          <w:p w14:paraId="51450B2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56,</w:t>
            </w:r>
          </w:p>
          <w:p w14:paraId="60CA5420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31DB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7D6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34A10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19A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Afectează intrări - ieşiri </w:t>
            </w:r>
          </w:p>
          <w:p w14:paraId="150D432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9 - 13.</w:t>
            </w:r>
          </w:p>
          <w:p w14:paraId="38D701C5" w14:textId="77777777" w:rsidR="00F23833" w:rsidRPr="004870EE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F23833" w14:paraId="74FAFB5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35E7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19D2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59+000</w:t>
            </w:r>
          </w:p>
          <w:p w14:paraId="6BDA8865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59+500</w:t>
            </w:r>
          </w:p>
          <w:p w14:paraId="39AF7551" w14:textId="77777777" w:rsidR="00F23833" w:rsidRDefault="00F23833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(ax st. Ploiești Sud)</w:t>
            </w:r>
          </w:p>
          <w:p w14:paraId="1B346A30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6B09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099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0DC97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B4952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BF0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737D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C7D98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240D409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4C78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733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57DE5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B7D68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AFA2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CC42E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C285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 -</w:t>
            </w:r>
          </w:p>
          <w:p w14:paraId="6FA94FCA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F2BD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2E55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DAD150B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ieșirile spre ram. Ploiești Triaj.</w:t>
            </w:r>
          </w:p>
        </w:tc>
      </w:tr>
      <w:tr w:rsidR="00F23833" w14:paraId="617015F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4583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407F" w14:textId="77777777" w:rsidR="00F23833" w:rsidRDefault="00F2383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 -</w:t>
            </w:r>
          </w:p>
          <w:p w14:paraId="1F7F02CF" w14:textId="77777777" w:rsidR="00F23833" w:rsidRDefault="00F2383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B7B4A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5B9A5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E122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A84C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485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23967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11CE7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09EA6C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ieșirile spre  Ploiești Vest.</w:t>
            </w:r>
          </w:p>
        </w:tc>
      </w:tr>
      <w:tr w:rsidR="00F23833" w14:paraId="17C4B83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7E5D3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91F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810F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7C523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9B6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036B2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5609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60+000 -</w:t>
            </w:r>
          </w:p>
          <w:p w14:paraId="636452F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84D6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BFD0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BBF5FA3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intrările dinspre Ploiești Vest.</w:t>
            </w:r>
          </w:p>
        </w:tc>
      </w:tr>
      <w:tr w:rsidR="00F23833" w14:paraId="1168DD8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C2B8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F15E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8DB1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8C2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821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CF0F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263A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63+250</w:t>
            </w:r>
          </w:p>
          <w:p w14:paraId="7E304640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F485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8621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51DBC6E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92E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9D3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69+920</w:t>
            </w:r>
          </w:p>
          <w:p w14:paraId="7347F80E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43051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576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B412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C331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302B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C3777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8BC47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59BA116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BA22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9301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7489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8B09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792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1ED78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F5EE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69+920</w:t>
            </w:r>
          </w:p>
          <w:p w14:paraId="77FA5D0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1217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FF01F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57C84C41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C24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E0C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80+750</w:t>
            </w:r>
          </w:p>
          <w:p w14:paraId="64B64122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B0AF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002AA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0C7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5A32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AFAB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346B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C2F7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514C5A6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2413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A30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B2D6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822C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C84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6DE2E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6AFE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82+500</w:t>
            </w:r>
          </w:p>
          <w:p w14:paraId="6DE37BC5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2B2D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54BD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0139E58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7B6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4781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2DEBA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76E9F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Predeal</w:t>
            </w:r>
          </w:p>
          <w:p w14:paraId="654B96B6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B2D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0978D9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DABB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721F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E8EAA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407DF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91EB003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95306D4" w14:textId="77777777" w:rsidR="00F23833" w:rsidRPr="00D344C9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9 directă.</w:t>
            </w:r>
          </w:p>
        </w:tc>
      </w:tr>
      <w:tr w:rsidR="00F23833" w14:paraId="3E6635BE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674A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29DA" w14:textId="77777777" w:rsidR="00F23833" w:rsidRDefault="00F238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150+700</w:t>
            </w:r>
          </w:p>
          <w:p w14:paraId="5DED7216" w14:textId="77777777" w:rsidR="00F23833" w:rsidRDefault="00F238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AF13" w14:textId="77777777" w:rsidR="00F23833" w:rsidRPr="00600D25" w:rsidRDefault="00F2383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5A1E" w14:textId="77777777" w:rsidR="00F23833" w:rsidRDefault="00F2383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Predeal –</w:t>
            </w:r>
          </w:p>
          <w:p w14:paraId="51C13898" w14:textId="77777777" w:rsidR="00F23833" w:rsidRDefault="00F2383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F742" w14:textId="77777777" w:rsidR="00F23833" w:rsidRDefault="00F238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8939" w14:textId="77777777" w:rsidR="00F23833" w:rsidRDefault="00F2383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3F6D" w14:textId="77777777" w:rsidR="00F23833" w:rsidRDefault="00F238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150+700</w:t>
            </w:r>
          </w:p>
          <w:p w14:paraId="54350BC4" w14:textId="77777777" w:rsidR="00F23833" w:rsidRDefault="00F2383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14FDF" w14:textId="77777777" w:rsidR="00F23833" w:rsidRPr="00600D25" w:rsidRDefault="00F2383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E68B" w14:textId="77777777" w:rsidR="00F23833" w:rsidRDefault="00F23833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</w:rPr>
              <w:t>(protecție tablier metalic - lipsa portal gabarit)</w:t>
            </w:r>
          </w:p>
        </w:tc>
      </w:tr>
      <w:tr w:rsidR="00F23833" w14:paraId="1AF57FD0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8C4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040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0784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024F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Timişu de Sus</w:t>
            </w:r>
          </w:p>
          <w:p w14:paraId="19E462C0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0F41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F1099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C8B35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550FC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C07F" w14:textId="77777777" w:rsidR="00F23833" w:rsidRPr="00D344C9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01F43102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007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FAE0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D906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8189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541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6B33B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97F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163+500</w:t>
            </w:r>
          </w:p>
          <w:p w14:paraId="53A13ED7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A2F5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7D94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170A51E3" w14:textId="77777777" w:rsidR="00F23833" w:rsidRPr="00D344C9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Fără inductori. </w:t>
            </w:r>
          </w:p>
        </w:tc>
      </w:tr>
      <w:tr w:rsidR="00F23833" w14:paraId="29400C4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CE68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3137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163+360</w:t>
            </w:r>
          </w:p>
          <w:p w14:paraId="6E6FC3F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D5928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23491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75AC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204F9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69E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55AF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CE7FA" w14:textId="77777777" w:rsidR="00F23833" w:rsidRDefault="00F2383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770C2DA5" w14:textId="77777777" w:rsidR="00F23833" w:rsidRPr="00D344C9" w:rsidRDefault="00F2383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Fără inductori. </w:t>
            </w:r>
          </w:p>
        </w:tc>
      </w:tr>
      <w:tr w:rsidR="00F23833" w14:paraId="31E8A40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2D01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5B7DA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169+400</w:t>
            </w:r>
          </w:p>
          <w:p w14:paraId="75BB1A8E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6BD29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3A63D" w14:textId="77777777" w:rsidR="00F23833" w:rsidRDefault="00F2383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3DCD2B8E" w14:textId="77777777" w:rsidR="00F23833" w:rsidRDefault="00F2383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C5A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C081E3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 45, 61, 63 T.D.J.</w:t>
            </w:r>
          </w:p>
          <w:p w14:paraId="7E7C0FC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 / 51, 55 / 59, 65 / 67,</w:t>
            </w:r>
          </w:p>
          <w:p w14:paraId="78772AE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57</w:t>
            </w:r>
          </w:p>
          <w:p w14:paraId="0EB69EE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EFA4DC0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65B7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E25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169+400</w:t>
            </w:r>
          </w:p>
          <w:p w14:paraId="3A46FAA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74DF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676D" w14:textId="77777777" w:rsidR="00F23833" w:rsidRDefault="00F238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327FA753" w14:textId="77777777" w:rsidR="00F23833" w:rsidRDefault="00F238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6642F61D" w14:textId="77777777" w:rsidR="00F23833" w:rsidRPr="00D344C9" w:rsidRDefault="00F238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1 - 8 și 21 – 23 Cap X.</w:t>
            </w:r>
          </w:p>
        </w:tc>
      </w:tr>
      <w:tr w:rsidR="00F23833" w14:paraId="2A618D0B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8A2A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279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2299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37BF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7598975D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CA1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89C9F3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9FC7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61D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173E9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B1EC" w14:textId="77777777" w:rsidR="00F23833" w:rsidRDefault="00F238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50E8360" w14:textId="77777777" w:rsidR="00F23833" w:rsidRDefault="00F238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58D2CF24" w14:textId="77777777" w:rsidR="00F23833" w:rsidRDefault="00F2383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8B, Cap X.</w:t>
            </w:r>
          </w:p>
        </w:tc>
      </w:tr>
      <w:tr w:rsidR="00F23833" w14:paraId="4D797970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A73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39C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76AA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4801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10D60597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1204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2961683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C5F0A">
              <w:rPr>
                <w:b/>
                <w:bCs/>
                <w:sz w:val="19"/>
                <w:szCs w:val="19"/>
              </w:rPr>
              <w:t>3T, 9T, 11T,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5C5F0A">
              <w:rPr>
                <w:b/>
                <w:bCs/>
                <w:sz w:val="19"/>
                <w:szCs w:val="19"/>
              </w:rPr>
              <w:t xml:space="preserve">3T 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5C5F0A">
              <w:rPr>
                <w:b/>
                <w:bCs/>
                <w:sz w:val="19"/>
                <w:szCs w:val="19"/>
              </w:rPr>
              <w:t>7T,19T23T</w:t>
            </w:r>
            <w:r>
              <w:rPr>
                <w:b/>
                <w:bCs/>
                <w:sz w:val="19"/>
                <w:szCs w:val="19"/>
              </w:rPr>
              <w:t>,25T2</w:t>
            </w:r>
            <w:r w:rsidRPr="005C5F0A">
              <w:rPr>
                <w:b/>
                <w:bCs/>
                <w:sz w:val="19"/>
                <w:szCs w:val="19"/>
              </w:rPr>
              <w:t>7T,</w:t>
            </w:r>
            <w:r>
              <w:rPr>
                <w:b/>
                <w:bCs/>
                <w:sz w:val="19"/>
                <w:szCs w:val="19"/>
              </w:rPr>
              <w:t>3</w:t>
            </w:r>
            <w:r w:rsidRPr="005C5F0A">
              <w:rPr>
                <w:b/>
                <w:bCs/>
                <w:sz w:val="19"/>
                <w:szCs w:val="19"/>
              </w:rPr>
              <w:t>5T</w:t>
            </w:r>
            <w:r>
              <w:rPr>
                <w:b/>
                <w:bCs/>
                <w:sz w:val="19"/>
                <w:szCs w:val="19"/>
              </w:rPr>
              <w:t>37T,3</w:t>
            </w:r>
            <w:r w:rsidRPr="005C5F0A">
              <w:rPr>
                <w:b/>
                <w:bCs/>
                <w:sz w:val="19"/>
                <w:szCs w:val="19"/>
              </w:rPr>
              <w:t>9T</w:t>
            </w:r>
            <w:r>
              <w:rPr>
                <w:b/>
                <w:bCs/>
                <w:sz w:val="19"/>
                <w:szCs w:val="19"/>
              </w:rPr>
              <w:t>41T,4</w:t>
            </w:r>
            <w:r w:rsidRPr="005C5F0A">
              <w:rPr>
                <w:b/>
                <w:bCs/>
                <w:sz w:val="19"/>
                <w:szCs w:val="19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7E704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408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0844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BE2C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0404A91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2-12 Grupa Tehnică.</w:t>
            </w:r>
          </w:p>
        </w:tc>
      </w:tr>
      <w:tr w:rsidR="00F23833" w14:paraId="483D8F2A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929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83041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E417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FBDB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</w:t>
            </w:r>
            <w:r w:rsidRPr="007575CA">
              <w:rPr>
                <w:b/>
                <w:bCs/>
                <w:sz w:val="20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3CE8F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2128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FA3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170+290</w:t>
            </w:r>
          </w:p>
          <w:p w14:paraId="0978AFA2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998A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D2C1C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4741F414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6E1A603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A074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765BA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4625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DCE69" w14:textId="77777777" w:rsidR="00F23833" w:rsidRDefault="00F23833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46B3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B584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A3ED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91580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A71B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76FCBB7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E951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5844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101B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B400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52DD35D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A09E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9361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E31A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47D1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F0200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655BC82B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0C5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2BE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5B1EF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F651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338148C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1115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3E45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BC1D9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7813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34D5E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34A4849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FC3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B26CB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1EE6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3FA4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65C82123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C1C26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AC0AEE0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/ 40</w:t>
            </w:r>
          </w:p>
          <w:p w14:paraId="7D01B5BE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5A6293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121A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313C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90B4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83549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5C120F1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5D1974D9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8B, Cap Y.</w:t>
            </w:r>
          </w:p>
        </w:tc>
      </w:tr>
      <w:tr w:rsidR="00F23833" w14:paraId="70C33E7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8EC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2E314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4E3A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10B7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40EA09E2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EEE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F9FF36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B99F" w14:textId="77777777" w:rsidR="00F23833" w:rsidRPr="00600D25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2BE4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DE57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38CD1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F7E0645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13 - 15.</w:t>
            </w:r>
          </w:p>
        </w:tc>
      </w:tr>
      <w:tr w:rsidR="00F23833" w14:paraId="143D44F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13F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3E72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4D5DBD">
              <w:rPr>
                <w:b/>
                <w:bCs/>
                <w:sz w:val="20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8E35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4539" w14:textId="77777777" w:rsidR="00F23833" w:rsidRDefault="00F2383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Brașov</w:t>
            </w:r>
          </w:p>
          <w:p w14:paraId="33F25780" w14:textId="77777777" w:rsidR="00F23833" w:rsidRDefault="00F2383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A163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355A4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94607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03F07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CA23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i/>
                <w:iCs/>
                <w:sz w:val="20"/>
                <w:szCs w:val="20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23833" w14:paraId="10B4560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C27B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DC8A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8911CF">
              <w:rPr>
                <w:b/>
                <w:bCs/>
                <w:sz w:val="20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8F65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AF9CC" w14:textId="77777777" w:rsidR="00F23833" w:rsidRDefault="00F2383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Brașov</w:t>
            </w:r>
          </w:p>
          <w:p w14:paraId="652DD45C" w14:textId="77777777" w:rsidR="00F23833" w:rsidRDefault="00F2383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B1AD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51509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4D648" w14:textId="77777777" w:rsidR="00F23833" w:rsidRDefault="00F2383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D6418" w14:textId="77777777" w:rsidR="00F23833" w:rsidRDefault="00F2383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5C1B0" w14:textId="77777777" w:rsidR="00F23833" w:rsidRDefault="00F2383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23833" w14:paraId="09BF5DE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52341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6773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438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3AE5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Brașov</w:t>
            </w:r>
          </w:p>
          <w:p w14:paraId="60943C0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1006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AAB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7F266" w14:textId="77777777" w:rsidR="00F23833" w:rsidRPr="00E731A9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350</w:t>
            </w:r>
            <w:r w:rsidRPr="00E731A9">
              <w:rPr>
                <w:b/>
                <w:bCs/>
                <w:sz w:val="16"/>
                <w:szCs w:val="16"/>
              </w:rPr>
              <w:t xml:space="preserve"> Km </w:t>
            </w:r>
            <w:r>
              <w:rPr>
                <w:b/>
                <w:bCs/>
                <w:sz w:val="16"/>
                <w:szCs w:val="16"/>
              </w:rPr>
              <w:t>pr</w:t>
            </w:r>
            <w:r w:rsidRPr="00E731A9">
              <w:rPr>
                <w:b/>
                <w:bCs/>
                <w:sz w:val="16"/>
                <w:szCs w:val="16"/>
              </w:rPr>
              <w:t>.</w:t>
            </w:r>
          </w:p>
          <w:p w14:paraId="204AEF7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-176+450</w:t>
            </w:r>
            <w:r>
              <w:rPr>
                <w:b/>
                <w:bCs/>
                <w:sz w:val="16"/>
                <w:szCs w:val="16"/>
              </w:rPr>
              <w:t xml:space="preserve"> Km ex.</w:t>
            </w:r>
          </w:p>
          <w:p w14:paraId="75D0D1A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2EA4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4462" w14:textId="77777777" w:rsidR="00F23833" w:rsidRDefault="00F2383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 în capătul dinspre</w:t>
            </w:r>
          </w:p>
          <w:p w14:paraId="09FF58A5" w14:textId="77777777" w:rsidR="00F23833" w:rsidRDefault="00F2383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Brașov. Fără inductori.</w:t>
            </w:r>
          </w:p>
          <w:bookmarkEnd w:id="3"/>
          <w:p w14:paraId="23F85AC8" w14:textId="77777777" w:rsidR="00F23833" w:rsidRPr="001D4392" w:rsidRDefault="00F23833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călători </w:t>
            </w:r>
          </w:p>
        </w:tc>
      </w:tr>
      <w:tr w:rsidR="00F23833" w14:paraId="4A7551D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2706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F51E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5B1A8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505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Brașov</w:t>
            </w:r>
          </w:p>
          <w:p w14:paraId="309049C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991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5D6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F66B" w14:textId="77777777" w:rsidR="00F23833" w:rsidRPr="00E731A9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169+864 Km ex.</w:t>
            </w:r>
          </w:p>
          <w:p w14:paraId="5BD615DA" w14:textId="77777777" w:rsidR="00F23833" w:rsidRPr="00E731A9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171+041 Km pr.</w:t>
            </w:r>
          </w:p>
          <w:p w14:paraId="3F1121C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-176+450</w:t>
            </w:r>
            <w:r>
              <w:rPr>
                <w:b/>
                <w:bCs/>
                <w:sz w:val="16"/>
                <w:szCs w:val="16"/>
              </w:rPr>
              <w:t xml:space="preserve"> Km ex.</w:t>
            </w:r>
          </w:p>
          <w:p w14:paraId="0F49205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97B2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72639" w14:textId="77777777" w:rsidR="00F23833" w:rsidRPr="00616BAF" w:rsidRDefault="00F2383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7720704" w14:textId="77777777" w:rsidR="00F23833" w:rsidRDefault="00F2383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5C83E1AB" w14:textId="77777777" w:rsidR="00F23833" w:rsidRPr="003B726B" w:rsidRDefault="00F2383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marfă </w:t>
            </w:r>
          </w:p>
        </w:tc>
      </w:tr>
      <w:tr w:rsidR="00F23833" w14:paraId="0654953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CEA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2BE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9A26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A993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Stupini</w:t>
            </w:r>
          </w:p>
          <w:p w14:paraId="1154C50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3C2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CE271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DD3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176+030</w:t>
            </w:r>
          </w:p>
          <w:p w14:paraId="682DA05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C963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FAA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6FE56C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359F2DA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C64C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CFF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09D2F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C9E0" w14:textId="77777777" w:rsidR="00F23833" w:rsidRDefault="00F23833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Stupini</w:t>
            </w:r>
          </w:p>
          <w:p w14:paraId="460F59E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8349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5E6D0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4734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7F9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8E0A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45A57C3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2D9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D05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C84EF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960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 -</w:t>
            </w:r>
          </w:p>
          <w:p w14:paraId="117D204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D110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FD7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E7F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76+450</w:t>
            </w:r>
          </w:p>
          <w:p w14:paraId="538FF259" w14:textId="77777777" w:rsidR="00F23833" w:rsidRPr="00E731A9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  <w:r w:rsidRPr="00E731A9">
              <w:rPr>
                <w:b/>
                <w:bCs/>
                <w:sz w:val="16"/>
                <w:szCs w:val="16"/>
              </w:rPr>
              <w:t>m ex.</w:t>
            </w:r>
          </w:p>
          <w:p w14:paraId="54512C74" w14:textId="77777777" w:rsidR="00F23833" w:rsidRPr="00E731A9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478</w:t>
            </w:r>
            <w:r w:rsidRPr="00E731A9">
              <w:rPr>
                <w:b/>
                <w:bCs/>
                <w:sz w:val="16"/>
                <w:szCs w:val="16"/>
              </w:rPr>
              <w:t xml:space="preserve"> Km pr.</w:t>
            </w:r>
          </w:p>
          <w:p w14:paraId="49233C1A" w14:textId="77777777" w:rsidR="00F23833" w:rsidRPr="001D4392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</w:rPr>
              <w:t>83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582BE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8FF0" w14:textId="77777777" w:rsidR="00F23833" w:rsidRDefault="00F2383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4DFA6A7" w14:textId="77777777" w:rsidR="00F23833" w:rsidRDefault="00F2383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730944E8" w14:textId="77777777" w:rsidR="00F23833" w:rsidRPr="003B726B" w:rsidRDefault="00F2383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călători </w:t>
            </w:r>
          </w:p>
        </w:tc>
      </w:tr>
      <w:tr w:rsidR="00F23833" w14:paraId="361529D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BB853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40A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8A0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F09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Stupini - </w:t>
            </w:r>
          </w:p>
          <w:p w14:paraId="66E9787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56F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D9E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B93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450</w:t>
            </w:r>
          </w:p>
          <w:p w14:paraId="2F129ECB" w14:textId="77777777" w:rsidR="00F23833" w:rsidRPr="00E731A9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Km ex.</w:t>
            </w:r>
          </w:p>
          <w:p w14:paraId="7862987A" w14:textId="77777777" w:rsidR="00F23833" w:rsidRPr="00E731A9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478</w:t>
            </w:r>
            <w:r w:rsidRPr="00E731A9">
              <w:rPr>
                <w:b/>
                <w:bCs/>
                <w:sz w:val="16"/>
                <w:szCs w:val="16"/>
              </w:rPr>
              <w:t xml:space="preserve"> Km pr.</w:t>
            </w:r>
          </w:p>
          <w:p w14:paraId="79806C24" w14:textId="77777777" w:rsidR="00F23833" w:rsidRPr="001D4392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</w:rPr>
              <w:t>83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899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C1C4" w14:textId="77777777" w:rsidR="00F23833" w:rsidRPr="00616BAF" w:rsidRDefault="00F2383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DBE80D4" w14:textId="77777777" w:rsidR="00F23833" w:rsidRDefault="00F2383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50610BF9" w14:textId="77777777" w:rsidR="00F23833" w:rsidRPr="003B726B" w:rsidRDefault="00F2383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Valabil pentru toate trenurile de mafă</w:t>
            </w:r>
          </w:p>
        </w:tc>
      </w:tr>
      <w:tr w:rsidR="00F23833" w14:paraId="7655F8A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2396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FFAC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9B8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E7D5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Stupini -</w:t>
            </w:r>
          </w:p>
          <w:p w14:paraId="51BAD4B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11C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BF1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25C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178+800</w:t>
            </w:r>
          </w:p>
          <w:p w14:paraId="4D3F361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CE0E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A88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4A0B35A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2B15973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Pod provozoriu.</w:t>
            </w:r>
          </w:p>
        </w:tc>
      </w:tr>
      <w:tr w:rsidR="00F23833" w14:paraId="11035C4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043C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1CE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2D48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066F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Stupini – Bod și </w:t>
            </w:r>
          </w:p>
          <w:p w14:paraId="586AA10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Bod </w:t>
            </w:r>
          </w:p>
          <w:p w14:paraId="0DAFF26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2BB4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2BB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4AB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182+100</w:t>
            </w:r>
          </w:p>
          <w:p w14:paraId="071D374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CFE6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D53C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</w:t>
            </w:r>
          </w:p>
        </w:tc>
      </w:tr>
      <w:tr w:rsidR="00F23833" w14:paraId="52ACF310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9E2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65F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09A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0143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Bod </w:t>
            </w:r>
          </w:p>
          <w:p w14:paraId="0684E1D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9D19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AD2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917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D24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BE0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5777415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și 6 abătute.</w:t>
            </w:r>
          </w:p>
        </w:tc>
      </w:tr>
      <w:tr w:rsidR="00F23833" w14:paraId="5910D722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597C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C8B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184+000</w:t>
            </w:r>
          </w:p>
          <w:p w14:paraId="409A49F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134B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5158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Bod și linia 2 directă  și</w:t>
            </w:r>
          </w:p>
          <w:p w14:paraId="62881B2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7C20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A515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0550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754B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801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73427F0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7B6834C4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A233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FC7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  <w:p w14:paraId="3D72B13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4E12B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F212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8FDE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2AF6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F429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0AE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0D8F1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 </w:t>
            </w:r>
          </w:p>
          <w:p w14:paraId="37EF8904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1E346F21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D4CF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ADF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2136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507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- Feldioara</w:t>
            </w:r>
          </w:p>
          <w:p w14:paraId="2CAF2E1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linia 3 directă </w:t>
            </w:r>
          </w:p>
          <w:p w14:paraId="5788E78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7DDF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537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533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  <w:p w14:paraId="1FAF640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B5E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77E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F23833" w14:paraId="015F94AC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0906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025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E72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4AB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Feldioara       </w:t>
            </w:r>
          </w:p>
          <w:p w14:paraId="0897F56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217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B47DE0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C902C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D09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D3D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FF02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1BB8E5EE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2CA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8D5E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34FB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0EC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Feldioara </w:t>
            </w:r>
          </w:p>
          <w:p w14:paraId="0AAED19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A896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490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201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192+300</w:t>
            </w:r>
          </w:p>
          <w:p w14:paraId="03CCA86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5C6F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F77B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623DEA1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907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DC4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D3D2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CA5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5640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C352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400C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194+500</w:t>
            </w:r>
          </w:p>
          <w:p w14:paraId="549E798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A1D51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995F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  </w:t>
            </w:r>
          </w:p>
          <w:p w14:paraId="398FAF6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5848A662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</w:rPr>
              <w:t>și lipsă vizibilitate trecere la nivel km 194+630</w:t>
            </w:r>
          </w:p>
        </w:tc>
      </w:tr>
      <w:tr w:rsidR="00F23833" w14:paraId="7D7F626A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CF4E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D74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8C04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3402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Feldioara –</w:t>
            </w:r>
          </w:p>
          <w:p w14:paraId="5B811C0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D9FD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A171C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5476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201+000</w:t>
            </w:r>
          </w:p>
          <w:p w14:paraId="2DB0BD5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8FA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5D8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6B10C5C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4C773BC7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F6C8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3FC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5D42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D996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Apaţa</w:t>
            </w:r>
          </w:p>
          <w:p w14:paraId="6662B18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490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A9A97B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 </w:t>
            </w:r>
          </w:p>
          <w:p w14:paraId="07BAEDC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940717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AB7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66B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B2C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364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din firul I în firul II.</w:t>
            </w:r>
          </w:p>
          <w:p w14:paraId="58017F23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6C397A9A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27D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F630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45FB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495B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Apaţa - Augustin și </w:t>
            </w:r>
          </w:p>
          <w:p w14:paraId="1931283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F799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E8D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BA1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211+600</w:t>
            </w:r>
          </w:p>
          <w:p w14:paraId="12E01E7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C8D19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DCCD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D67A53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5773A36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1676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6F4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ED6EC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1DA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Augustin </w:t>
            </w:r>
          </w:p>
          <w:p w14:paraId="2666B50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EF8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F614FB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CA78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C3C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8C0C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91A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B9ED58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5 - 8 abătute.</w:t>
            </w:r>
          </w:p>
        </w:tc>
      </w:tr>
      <w:tr w:rsidR="00F23833" w14:paraId="7AE486D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285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6D5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C8F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DCF0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Augustin </w:t>
            </w:r>
          </w:p>
          <w:p w14:paraId="69ECBEB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E98D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A1AB98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BA0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2D1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A3B40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B7B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54749B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5 - 8 abătute.</w:t>
            </w:r>
          </w:p>
        </w:tc>
      </w:tr>
      <w:tr w:rsidR="00F23833" w14:paraId="144A936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B6C3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E0EA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229+600</w:t>
            </w:r>
          </w:p>
          <w:p w14:paraId="5F354F9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B712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FE2F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1D3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82691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631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229+600</w:t>
            </w:r>
          </w:p>
          <w:p w14:paraId="5133329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8A9A4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C9C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4A4CB0E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63076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DE85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234+050</w:t>
            </w:r>
          </w:p>
          <w:p w14:paraId="4D48659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F47D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332E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C72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E6B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940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CE6C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E51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1773A34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Pod provizoriu.</w:t>
            </w:r>
          </w:p>
        </w:tc>
      </w:tr>
      <w:tr w:rsidR="00F23833" w14:paraId="2070CF7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E91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AFE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2D7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0905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F20F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E10942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603F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3BC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55C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9B9F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08EADB5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3D6A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B1D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777A1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172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3D4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730DBDE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AA486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9AA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906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490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4504A88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DF1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2F7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F37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492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8CC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0B8A3F3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6FDB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11F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9EF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08E6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17AE06EE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9D4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B980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243+900</w:t>
            </w:r>
          </w:p>
          <w:p w14:paraId="6BC3A88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4D2B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41BE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Racoş -</w:t>
            </w:r>
          </w:p>
          <w:p w14:paraId="079E747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9D2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B421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C43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243+900</w:t>
            </w:r>
          </w:p>
          <w:p w14:paraId="2A7BA45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B503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19FA2" w14:textId="77777777" w:rsidR="00F23833" w:rsidRPr="0019324E" w:rsidRDefault="00F2383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24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19324E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AF5C62C" w14:textId="77777777" w:rsidR="00F23833" w:rsidRPr="000160B5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160B5">
              <w:rPr>
                <w:b/>
                <w:bCs/>
                <w:i/>
                <w:iCs/>
                <w:sz w:val="20"/>
              </w:rPr>
              <w:t>Pod km 243+941.</w:t>
            </w:r>
          </w:p>
          <w:p w14:paraId="11C041EE" w14:textId="77777777" w:rsidR="00F23833" w:rsidRPr="006B78FD" w:rsidRDefault="00F2383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80EB353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C862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F1D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C2B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57A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4CBF563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BA28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15 </w:t>
            </w:r>
          </w:p>
          <w:p w14:paraId="4D77A68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C88CD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8C85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A56F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579E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5A062037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8 abătute.</w:t>
            </w:r>
          </w:p>
        </w:tc>
      </w:tr>
      <w:tr w:rsidR="00F23833" w14:paraId="6D448F60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4CB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6195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168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650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5CBEAC0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 și 2 abătute,</w:t>
            </w:r>
          </w:p>
          <w:p w14:paraId="19DAA97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5008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B00E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9081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82FB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ABB99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FCBA0B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11E0846A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la liniile 1 şi 2 abătute.</w:t>
            </w:r>
          </w:p>
        </w:tc>
      </w:tr>
      <w:tr w:rsidR="00F23833" w14:paraId="25F3E395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50E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B80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1BE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9FA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720E9F0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0BA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187244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2 - 8</w:t>
            </w:r>
          </w:p>
          <w:p w14:paraId="1888192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83ABB9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C34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629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447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89B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62FB87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5FC50F96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II.</w:t>
            </w:r>
          </w:p>
        </w:tc>
      </w:tr>
      <w:tr w:rsidR="00F23833" w14:paraId="04F40E11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88C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C06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A4B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683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35CC726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89C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12 </w:t>
            </w:r>
          </w:p>
          <w:p w14:paraId="030875D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0F0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496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A8E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5247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718135A6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5 - 8.</w:t>
            </w:r>
          </w:p>
        </w:tc>
      </w:tr>
      <w:tr w:rsidR="00F23833" w14:paraId="40C3CA15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C5B8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EF4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5B7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CFA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23FE0BF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E070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1756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10D8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3D6C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221E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52B6901F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F23833" w14:paraId="3A2D88D8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52C8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0A39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1998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7B3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09A2455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  <w:p w14:paraId="314B178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peste </w:t>
            </w:r>
          </w:p>
          <w:p w14:paraId="28D1CE9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393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B0B9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9767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4AC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CFAA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20C55F36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A95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98B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4CAC0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2DDA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679D0D9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  <w:p w14:paraId="0F1FBBE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peste </w:t>
            </w:r>
          </w:p>
          <w:p w14:paraId="4F78DA3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8AD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DEB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395D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ACB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64D6E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136E333F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63D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5AE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245+000</w:t>
            </w:r>
          </w:p>
          <w:p w14:paraId="00D78A0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5CDE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B14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465FB78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1A19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12A5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261E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245+000</w:t>
            </w:r>
          </w:p>
          <w:p w14:paraId="6B230FD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4AAE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AE65" w14:textId="77777777" w:rsidR="00F23833" w:rsidRPr="0019324E" w:rsidRDefault="00F2383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24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19324E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97B09B2" w14:textId="77777777" w:rsidR="00F23833" w:rsidRPr="000160B5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160B5">
              <w:rPr>
                <w:b/>
                <w:bCs/>
                <w:i/>
                <w:iCs/>
                <w:sz w:val="20"/>
              </w:rPr>
              <w:t>Pod km 245+050.</w:t>
            </w:r>
          </w:p>
          <w:p w14:paraId="102FC390" w14:textId="77777777" w:rsidR="00F23833" w:rsidRPr="005C2BB7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9B383E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B9C1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C7A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251+100</w:t>
            </w:r>
          </w:p>
          <w:p w14:paraId="1C412CE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635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4277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42AB142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71F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A04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E5B1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9945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9C2A" w14:textId="77777777" w:rsidR="00F23833" w:rsidRPr="00DE4F3A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Semnalizată ca limitare de viteză.</w:t>
            </w:r>
          </w:p>
          <w:p w14:paraId="3EDCABB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Podeț  provizoriu.</w:t>
            </w:r>
          </w:p>
          <w:p w14:paraId="32B41E4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Protecție muncitori.</w:t>
            </w:r>
          </w:p>
          <w:p w14:paraId="42FAC710" w14:textId="77777777" w:rsidR="00F23833" w:rsidRPr="00DE4F3A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Lucrări în firul II.</w:t>
            </w:r>
          </w:p>
        </w:tc>
      </w:tr>
      <w:tr w:rsidR="00F23833" w14:paraId="434B590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845F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7AD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252+400</w:t>
            </w:r>
          </w:p>
          <w:p w14:paraId="5DD2369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5FAD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4700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767AB4A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și</w:t>
            </w:r>
          </w:p>
          <w:p w14:paraId="5C714B0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2CB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8A59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CA1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45E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F00E" w14:textId="77777777" w:rsidR="00F23833" w:rsidRPr="00DE4F3A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Semnalizată ca limitare de viteză.</w:t>
            </w:r>
          </w:p>
          <w:p w14:paraId="786613B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Podeț  provizoriu.</w:t>
            </w:r>
          </w:p>
          <w:p w14:paraId="7F0F2A0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Protecție muncitori.</w:t>
            </w:r>
          </w:p>
          <w:p w14:paraId="03CBFA3B" w14:textId="77777777" w:rsidR="00F23833" w:rsidRPr="00DE4F3A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Lucrări în firul II.</w:t>
            </w:r>
          </w:p>
        </w:tc>
      </w:tr>
      <w:tr w:rsidR="00F23833" w14:paraId="3F42FD57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2AF0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028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C99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28B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Cața </w:t>
            </w:r>
          </w:p>
          <w:p w14:paraId="1CF47D9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631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1534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F14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B222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2BD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7AA75FE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DB9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A8F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255+400</w:t>
            </w:r>
          </w:p>
          <w:p w14:paraId="42A7CA4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92C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4064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-</w:t>
            </w:r>
          </w:p>
          <w:p w14:paraId="2DA2BDA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23E9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7933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DB4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3060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096D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B5203A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7B7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9180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260+650</w:t>
            </w:r>
          </w:p>
          <w:p w14:paraId="5E4C293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6EA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318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-</w:t>
            </w:r>
          </w:p>
          <w:p w14:paraId="01FB67A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1FB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E1DA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4514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FFBAC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6C34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2ADA9A5" w14:textId="77777777" w:rsidR="00F23833" w:rsidRPr="00CB2A72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CCD6F43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AF9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840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4C4E9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2DE7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Beia</w:t>
            </w:r>
          </w:p>
          <w:p w14:paraId="3CCE0B9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AA2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03FA9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22E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5F4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96C2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2C9E2049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22E8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1204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F4490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382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Beia</w:t>
            </w:r>
          </w:p>
          <w:p w14:paraId="30062C4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8B6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 </w:t>
            </w:r>
          </w:p>
          <w:p w14:paraId="09394EE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AF3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64BB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9672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88C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1D518D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17261FC9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 și invers.</w:t>
            </w:r>
          </w:p>
        </w:tc>
      </w:tr>
      <w:tr w:rsidR="00F23833" w14:paraId="66C1A43A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9682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C0D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FC4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198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Beia - </w:t>
            </w:r>
          </w:p>
          <w:p w14:paraId="5856C21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67E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66C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B42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273+700</w:t>
            </w:r>
          </w:p>
          <w:p w14:paraId="526A402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B9F6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9E92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 Fără inductori.</w:t>
            </w:r>
          </w:p>
        </w:tc>
      </w:tr>
      <w:tr w:rsidR="00F23833" w14:paraId="0A585341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2DF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685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FAD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7D6E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136C631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36E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BA14A6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0924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C2F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BD2D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1E59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5E92FC3F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Cu acces de pe firul I </w:t>
            </w:r>
          </w:p>
          <w:p w14:paraId="47E3D467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pe firul II şi invers.</w:t>
            </w:r>
          </w:p>
        </w:tc>
      </w:tr>
      <w:tr w:rsidR="00F23833" w14:paraId="6429AD4B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EA44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06F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15E2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1CF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1CEF458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A904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18CC30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1DA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E41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C1E5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4131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97C66D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4831781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 și invers.</w:t>
            </w:r>
          </w:p>
        </w:tc>
      </w:tr>
      <w:tr w:rsidR="00F23833" w14:paraId="22C9EEA0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F2C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3C90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303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635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48488AF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424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B875C6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028B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5E94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29CD0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69980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65B9759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linia 4 abătută.</w:t>
            </w:r>
          </w:p>
        </w:tc>
      </w:tr>
      <w:tr w:rsidR="00F23833" w14:paraId="3FABB1AA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439EE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361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7635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9A0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7653096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E4B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9A1504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2EA20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982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EC49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82C3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B2C4F4D" w14:textId="77777777" w:rsidR="00F23833" w:rsidRPr="00D344C9" w:rsidRDefault="00F23833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 Cu acces de pe firul I </w:t>
            </w:r>
          </w:p>
          <w:p w14:paraId="7DEB1C5A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pe firul II şi invers.</w:t>
            </w:r>
          </w:p>
        </w:tc>
      </w:tr>
      <w:tr w:rsidR="00F23833" w14:paraId="2029D680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A21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65CA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DFD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02AB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Mureni -</w:t>
            </w:r>
          </w:p>
          <w:p w14:paraId="2863ADD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A2A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5A7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DEAC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284+300</w:t>
            </w:r>
          </w:p>
          <w:p w14:paraId="0175138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A510D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05A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11D9201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Variantă provizorie.</w:t>
            </w:r>
          </w:p>
          <w:p w14:paraId="51B176DD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Lucrări Coridor IV.</w:t>
            </w:r>
          </w:p>
        </w:tc>
      </w:tr>
      <w:tr w:rsidR="00F23833" w14:paraId="5FC0569C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6BAA8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5D7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4FB3E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415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1DF9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58ADCB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37D3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70A7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8165F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F106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EF4393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A440D5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</w:rPr>
              <w:t>Vânători - Odorhei.</w:t>
            </w:r>
          </w:p>
        </w:tc>
      </w:tr>
      <w:tr w:rsidR="00F23833" w14:paraId="750E813F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78B9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0A4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5CEC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B1B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Vânători</w:t>
            </w:r>
          </w:p>
          <w:p w14:paraId="170757A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AFA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  <w:p w14:paraId="61937BC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FF7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BD6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4EDE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57FC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2A4BDB4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linia 4 abătută. </w:t>
            </w:r>
          </w:p>
        </w:tc>
      </w:tr>
      <w:tr w:rsidR="00F23833" w14:paraId="54C29AB4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14C71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5CF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9E35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3F7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Vânători -</w:t>
            </w:r>
          </w:p>
          <w:p w14:paraId="402A1EA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Albeşti Tîrnava și linia 3 directă </w:t>
            </w:r>
          </w:p>
          <w:p w14:paraId="2AE61B99" w14:textId="77777777" w:rsidR="00F23833" w:rsidRDefault="00F23833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81E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E25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40DA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288+300</w:t>
            </w:r>
          </w:p>
          <w:p w14:paraId="32BBB43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EDA2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548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DC11EA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2C392DC4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CCA6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CD4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8EA60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31D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  <w:p w14:paraId="7C2865E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FC7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989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551D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297+700</w:t>
            </w:r>
          </w:p>
          <w:p w14:paraId="61006F8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7001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B2E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362107E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4A54FA77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93E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5E6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3ADC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82E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234FFEE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D16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457AB4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238C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A958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B2C2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931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0BBD8A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0173962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1 și 2</w:t>
            </w:r>
          </w:p>
        </w:tc>
      </w:tr>
      <w:tr w:rsidR="00F23833" w14:paraId="5B7B0EE7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970F6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F687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80BB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6BEA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43DBFB1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313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539DE7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EF0C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7B7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7A75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C5A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6CCD7AE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pentru toate trenurile de călători.</w:t>
            </w:r>
          </w:p>
        </w:tc>
      </w:tr>
      <w:tr w:rsidR="00F23833" w14:paraId="50F76B80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7999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48B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6EE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2106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1EFD046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F4D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5C6189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663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14F5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596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D49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0301DE4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pentru toate trenurile de marfă.</w:t>
            </w:r>
          </w:p>
        </w:tc>
      </w:tr>
      <w:tr w:rsidR="00F23833" w14:paraId="0EF51D7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E5C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2776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A2A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E8F0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56E2A9E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0E5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43CBA8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EED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81A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855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FD0AC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117889E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7526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889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399+195</w:t>
            </w:r>
          </w:p>
          <w:p w14:paraId="2802123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065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D335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Teiuş</w:t>
            </w:r>
          </w:p>
          <w:p w14:paraId="730659B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3FD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A88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BD8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CA06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8582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F23833" w14:paraId="66658EF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DC7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F65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F5B1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866D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Teiuş</w:t>
            </w:r>
          </w:p>
          <w:p w14:paraId="7E5DE9E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D5D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10C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3E91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399+195</w:t>
            </w:r>
          </w:p>
          <w:p w14:paraId="149179F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8A9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EBF16" w14:textId="77777777" w:rsidR="00F23833" w:rsidRPr="00FF6B4A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F23833" w14:paraId="32258C3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ADA7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B282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006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B3D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F7C9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E195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EF7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411+700</w:t>
            </w:r>
          </w:p>
          <w:p w14:paraId="2D74846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DA33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C99E" w14:textId="77777777" w:rsidR="00F23833" w:rsidRPr="00FF6B4A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 Protecție lucrări în linia 4</w:t>
            </w:r>
          </w:p>
        </w:tc>
      </w:tr>
      <w:tr w:rsidR="00F23833" w14:paraId="6E3D390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D1D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B1C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411+750</w:t>
            </w:r>
          </w:p>
          <w:p w14:paraId="18BFA0C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578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957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Teiuș - Aiud, </w:t>
            </w:r>
            <w:r>
              <w:rPr>
                <w:b/>
                <w:bCs/>
                <w:sz w:val="20"/>
              </w:rPr>
              <w:br/>
              <w:t xml:space="preserve">linia 4 directă Aiud </w:t>
            </w:r>
            <w:r>
              <w:rPr>
                <w:b/>
                <w:bCs/>
                <w:sz w:val="20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4A3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816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06EC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0689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96B9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429E588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C60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8CD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86E0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06A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E44B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  <w:r>
              <w:rPr>
                <w:b/>
                <w:bCs/>
                <w:sz w:val="20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5F2D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2FF7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F41F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24A05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596E744B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8A5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AD1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F6C9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D4AC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7DBB3C6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9933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1615D4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349E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DAE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2A9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449E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6201FBD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9 şi 10.</w:t>
            </w:r>
          </w:p>
        </w:tc>
      </w:tr>
      <w:tr w:rsidR="00F23833" w14:paraId="0C74631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04AE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6116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7628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28DA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</w:t>
            </w:r>
          </w:p>
          <w:p w14:paraId="1352526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45D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EF3E55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99E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6A4C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B73BB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38AD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7719BD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Cu acces la linia 2 abătută.</w:t>
            </w:r>
          </w:p>
        </w:tc>
      </w:tr>
      <w:tr w:rsidR="00F23833" w14:paraId="63575A2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B51D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53B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  <w:p w14:paraId="1F4B463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37F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015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  <w:p w14:paraId="1908E45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660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FF4C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84A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D94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D228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</w:p>
          <w:p w14:paraId="12B275A1" w14:textId="77777777" w:rsidR="00F23833" w:rsidRPr="00F1027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F10273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F23833" w14:paraId="7B247DD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C77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A08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417+141</w:t>
            </w:r>
          </w:p>
          <w:p w14:paraId="3EDA76D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480F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507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00B4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69C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CEB3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2A0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CC8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6922E7D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12E3173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D7CE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E4A7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BA42E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6303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382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704A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A837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425+640</w:t>
            </w:r>
          </w:p>
          <w:p w14:paraId="62931FC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83A64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4E14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 Protecție lucrări în linia 3</w:t>
            </w:r>
          </w:p>
        </w:tc>
      </w:tr>
      <w:tr w:rsidR="00F23833" w14:paraId="1F44B3B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D87B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89C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425+650</w:t>
            </w:r>
          </w:p>
          <w:p w14:paraId="0DF1C0D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06D6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963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A590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7A1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BDF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58E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EA96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4C5E8A4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9C31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AC63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F6B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2ED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</w:t>
            </w:r>
          </w:p>
          <w:p w14:paraId="7E89A05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8EB1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CBFC84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BCA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6A3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6E6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19D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FC0392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Cu acces la linia 5 abătută.</w:t>
            </w:r>
          </w:p>
        </w:tc>
      </w:tr>
      <w:tr w:rsidR="00F23833" w14:paraId="0657E6F6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AB2B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B47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92C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489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Unirea</w:t>
            </w:r>
          </w:p>
          <w:p w14:paraId="7587AB3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F4FD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5D6A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964E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15C8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294B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2BFB3AB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0E2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12F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  <w:p w14:paraId="5EE7FEE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B987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33A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  <w:p w14:paraId="351B2B0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004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FE2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8FDA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F2C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A2AA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652A7C7" w14:textId="77777777" w:rsidR="00F23833" w:rsidRPr="00056F61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056F61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F23833" w14:paraId="0945748F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160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F4C0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3C26B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6469A" w14:textId="77777777" w:rsidR="00F23833" w:rsidRDefault="00F2383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Unirea -</w:t>
            </w:r>
          </w:p>
          <w:p w14:paraId="54BF89F0" w14:textId="77777777" w:rsidR="00F23833" w:rsidRDefault="00F2383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B01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AF3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1755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431+940</w:t>
            </w:r>
          </w:p>
          <w:p w14:paraId="7A6EA84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B5FD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7F10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F23833" w14:paraId="2CFE6711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371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30F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875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E80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Războieni</w:t>
            </w:r>
          </w:p>
          <w:p w14:paraId="1B40283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35BC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3F5026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97E0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F29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B641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D35F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758B78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1184C175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7 și 8.</w:t>
            </w:r>
          </w:p>
        </w:tc>
      </w:tr>
      <w:tr w:rsidR="00F23833" w14:paraId="39F63324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CE8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7C6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4F69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19F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Războieni - </w:t>
            </w:r>
          </w:p>
          <w:p w14:paraId="2EDFCBD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CA5A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566E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C947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434+050</w:t>
            </w:r>
          </w:p>
          <w:p w14:paraId="7938CFF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FAAD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189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77ADC61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609683B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Protecție muncitori și terasament - lucrări în </w:t>
            </w:r>
          </w:p>
          <w:p w14:paraId="09486924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firul I.</w:t>
            </w:r>
          </w:p>
        </w:tc>
      </w:tr>
      <w:tr w:rsidR="00F23833" w14:paraId="7D5CE8D9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B43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389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DD330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BC16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7C56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5F6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E1D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AC6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C73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</w:t>
            </w:r>
          </w:p>
          <w:p w14:paraId="67FA0349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la linia 2 Cap Y. </w:t>
            </w:r>
          </w:p>
        </w:tc>
      </w:tr>
      <w:tr w:rsidR="00F23833" w14:paraId="28C67524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CB2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7C75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6967E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235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Călăraşi Turda – </w:t>
            </w:r>
          </w:p>
          <w:p w14:paraId="6731541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D89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F77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A64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448+500</w:t>
            </w:r>
          </w:p>
          <w:p w14:paraId="4D4AF82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4AB4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4BC2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</w:rPr>
              <w:t>50 km/h -  Protectie muncitori intre orele</w:t>
            </w:r>
          </w:p>
          <w:p w14:paraId="5D51DE3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</w:rPr>
              <w:t>7.00-19.00</w:t>
            </w:r>
          </w:p>
        </w:tc>
      </w:tr>
      <w:tr w:rsidR="00F23833" w14:paraId="5395F9E3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B068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66C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1C05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4B95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140824E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CEFB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F04F6A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64C5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B74E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BC78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348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Grupa de linii </w:t>
            </w:r>
          </w:p>
          <w:p w14:paraId="1702702C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Turda. </w:t>
            </w:r>
          </w:p>
        </w:tc>
      </w:tr>
      <w:tr w:rsidR="00F23833" w14:paraId="715775A9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5241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06AD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EC0A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694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53B0EC3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2B38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08B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09FE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677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E2D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Grupa de linii </w:t>
            </w:r>
          </w:p>
          <w:p w14:paraId="70867585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Turda.</w:t>
            </w:r>
          </w:p>
        </w:tc>
      </w:tr>
      <w:tr w:rsidR="00F23833" w14:paraId="312F68B4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C87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C184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C4B95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93A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80A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C2F20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8E22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B712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71863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5 - 9.</w:t>
            </w:r>
          </w:p>
        </w:tc>
      </w:tr>
      <w:tr w:rsidR="00F23833" w14:paraId="7EA973F7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099F6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1A4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0F50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1F4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BF1E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173B89A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/ 33</w:t>
            </w:r>
          </w:p>
          <w:p w14:paraId="621C8CA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7C4BE8D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730263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803E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4D3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4B4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EED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62C3C479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2C936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F56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79FC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0A54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7B71111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AFE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1E2BCCA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7B77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B63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CE26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D640A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7 - 10.</w:t>
            </w:r>
          </w:p>
        </w:tc>
      </w:tr>
      <w:tr w:rsidR="00F23833" w14:paraId="7E0E44C1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451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D20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28FF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B842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010A550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6 și 7 </w:t>
            </w:r>
          </w:p>
          <w:p w14:paraId="046D3E4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9F0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0EECC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F07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9FDB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C9A7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3143B2C3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A08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BB4D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36E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469B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AE2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E071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50E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298E4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00B7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737D5890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C2F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DA605" w14:textId="77777777" w:rsidR="00F23833" w:rsidRDefault="00F2383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E64E" w14:textId="77777777" w:rsidR="00F23833" w:rsidRDefault="00F2383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2C09" w14:textId="77777777" w:rsidR="00F23833" w:rsidRDefault="00F2383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Câmpia Turzii – </w:t>
            </w:r>
          </w:p>
          <w:p w14:paraId="331C05C0" w14:textId="77777777" w:rsidR="00F23833" w:rsidRDefault="00F2383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Valea Florilor (cuprinde linia III </w:t>
            </w:r>
          </w:p>
          <w:p w14:paraId="55155E3B" w14:textId="77777777" w:rsidR="00F23833" w:rsidRDefault="00F2383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CE237" w14:textId="77777777" w:rsidR="00F23833" w:rsidRDefault="00F2383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1738" w14:textId="77777777" w:rsidR="00F23833" w:rsidRDefault="00F2383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A4DE" w14:textId="77777777" w:rsidR="00F23833" w:rsidRDefault="00F2383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450+050</w:t>
            </w:r>
          </w:p>
          <w:p w14:paraId="6593DD92" w14:textId="77777777" w:rsidR="00F23833" w:rsidRDefault="00F2383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80CDE" w14:textId="77777777" w:rsidR="00F23833" w:rsidRDefault="00F2383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90E3" w14:textId="77777777" w:rsidR="00F23833" w:rsidRDefault="00F23833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67AC14F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6F2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3A86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0F3E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B4B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Valea Florilor</w:t>
            </w:r>
          </w:p>
          <w:p w14:paraId="088369C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D330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BA7E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154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D56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19CE0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3287A32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D2E88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EF95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474+400</w:t>
            </w:r>
          </w:p>
          <w:p w14:paraId="2210419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1268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FFFB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77F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CA4D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B7F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C628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E76A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350084C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ADA4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7CE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A7CFC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9A0B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Cojocna</w:t>
            </w:r>
          </w:p>
          <w:p w14:paraId="44F69BA3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A77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DCD4AC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13</w:t>
            </w:r>
          </w:p>
          <w:p w14:paraId="27B9AA8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C8EB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9FB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2CA42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3372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0EAD22B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3144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819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0841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868E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EB66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84578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BAF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642ACD0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79B71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367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3F074B1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6648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2A5C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1A2ECA64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24E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FDC87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C17B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76854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A40F9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B5DDC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8CB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5D35419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AD7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1E36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488+600</w:t>
            </w:r>
          </w:p>
          <w:p w14:paraId="2ABF14A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4A44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61FB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  <w:r>
              <w:rPr>
                <w:b/>
                <w:bCs/>
                <w:sz w:val="20"/>
              </w:rPr>
              <w:t xml:space="preserve"> – Parcurs 1 (călcâi R7 și </w:t>
            </w:r>
          </w:p>
          <w:p w14:paraId="5C4BA9FD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281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F4095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929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E358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8412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RV protecție muncitori între orele 07.00 – 18.00.</w:t>
            </w:r>
          </w:p>
          <w:p w14:paraId="5DB7549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4AD02449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2B0D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50F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0A25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208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9DB3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călcâi</w:t>
            </w:r>
          </w:p>
          <w:p w14:paraId="56CCD18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A90347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24 / 26 și </w:t>
            </w:r>
          </w:p>
          <w:p w14:paraId="593A7B9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379E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D2B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9502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2064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circulația la </w:t>
            </w:r>
          </w:p>
          <w:p w14:paraId="576B4F5A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linia 1.</w:t>
            </w:r>
          </w:p>
        </w:tc>
      </w:tr>
      <w:tr w:rsidR="00F23833" w14:paraId="5A48132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D046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ED96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74BA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8D4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Apahida -</w:t>
            </w:r>
          </w:p>
          <w:p w14:paraId="21AEB270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3DD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421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3B4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490+600</w:t>
            </w:r>
          </w:p>
          <w:p w14:paraId="50CFCA7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3597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CB853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A3E7A13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B88E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DCF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495+307</w:t>
            </w:r>
          </w:p>
          <w:p w14:paraId="53784D6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EAE0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4125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E7AD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E3BE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6A84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32EE5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E55F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05FB9364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E21D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0C9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498+100</w:t>
            </w:r>
          </w:p>
          <w:p w14:paraId="2123E98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1BBDF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15B31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41FFA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5DA2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094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067A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23A8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006806B2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0F03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BBF6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85FD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0889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5081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2B73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6924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499+350</w:t>
            </w:r>
          </w:p>
          <w:p w14:paraId="27575E4E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9101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B5D2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F23833" w14:paraId="47B118A3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58021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44EF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6FF9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738F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EF18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B7443C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53BA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CFC7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FCA8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7097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69D9B447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AFF80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CCF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A037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082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  <w:p w14:paraId="66751736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584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21BF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B5075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AA1EC" w14:textId="77777777" w:rsidR="00F23833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2B9AC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737F655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FBD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E843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14CE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CDABB" w14:textId="77777777" w:rsidR="00F23833" w:rsidRDefault="00F2383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0251B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18, 28, 76, diag. </w:t>
            </w:r>
          </w:p>
          <w:p w14:paraId="70CC493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18 - 28 și </w:t>
            </w:r>
          </w:p>
          <w:p w14:paraId="68226720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0ADB18D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1255686C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A90F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99CA2" w14:textId="77777777" w:rsidR="00F23833" w:rsidRDefault="00F2383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ADA2D" w14:textId="77777777" w:rsidR="00F23833" w:rsidRPr="00600D25" w:rsidRDefault="00F2383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0DCB1" w14:textId="77777777" w:rsidR="00F23833" w:rsidRPr="00D344C9" w:rsidRDefault="00F2383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F23833" w14:paraId="5E7E8489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A74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4E48D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DC40" w14:textId="77777777" w:rsidR="00F23833" w:rsidRPr="00600D25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E53BA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Cluj Napoca, </w:t>
            </w:r>
          </w:p>
          <w:p w14:paraId="25AEBD32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CEA9A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0DE0DBB5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cuprin-să </w:t>
            </w:r>
          </w:p>
          <w:p w14:paraId="0659665B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EB85BFE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1ADFC2F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32/34</w:t>
            </w:r>
          </w:p>
          <w:p w14:paraId="3AB079E8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F41833D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795A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4264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E839" w14:textId="77777777" w:rsidR="00F23833" w:rsidRPr="00600D25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C89C7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4CE2987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758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9C41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325C8" w14:textId="77777777" w:rsidR="00F23833" w:rsidRPr="00600D25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3E07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Aleşd </w:t>
            </w:r>
          </w:p>
          <w:p w14:paraId="7A115A3F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1C93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4E648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31872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DA168" w14:textId="77777777" w:rsidR="00F23833" w:rsidRPr="00600D25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6045F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70A752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ED80E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362FB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92579" w14:textId="77777777" w:rsidR="00F23833" w:rsidRPr="00600D25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FA18B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544CF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A5DA7F2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 </w:t>
            </w:r>
          </w:p>
          <w:p w14:paraId="3600B460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88F6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2726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B839" w14:textId="77777777" w:rsidR="00F23833" w:rsidRPr="00600D25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06E7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liinile 5 – 7 Cap Y.</w:t>
            </w:r>
          </w:p>
        </w:tc>
      </w:tr>
      <w:tr w:rsidR="00F23833" w14:paraId="4B30FB4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601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F174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622+468</w:t>
            </w:r>
          </w:p>
          <w:p w14:paraId="13C1B13B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DFDB" w14:textId="77777777" w:rsidR="00F23833" w:rsidRPr="00600D25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899C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Aleşd-</w:t>
            </w:r>
          </w:p>
          <w:p w14:paraId="735BF039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B0A5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8030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6678A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D227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04C5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2ECE62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49B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D3F3B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FB264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9F1D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EDE1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9C27A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6B82E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4B245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010B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1C14C8D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3F6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397D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54AA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D8F2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97ED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3B09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9D3C" w14:textId="77777777" w:rsidR="00F23833" w:rsidRDefault="00F2383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50641" w14:textId="77777777" w:rsidR="00F23833" w:rsidRDefault="00F2383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9E0B" w14:textId="77777777" w:rsidR="00F23833" w:rsidRDefault="00F2383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la liinile 1 și 2 Cap X. Nesemnalizată pe teren.</w:t>
            </w:r>
          </w:p>
        </w:tc>
      </w:tr>
      <w:tr w:rsidR="00F23833" w14:paraId="2ECC9D1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BD7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6482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A6BD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BA6DC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05B0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FFA85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820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B2BD9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DED7D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la linia  2 Cap Y. Nesemnalizată pe teren.</w:t>
            </w:r>
          </w:p>
        </w:tc>
      </w:tr>
      <w:tr w:rsidR="00F23833" w14:paraId="119C320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5C8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E429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633+700</w:t>
            </w:r>
          </w:p>
          <w:p w14:paraId="53CAE46A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9A973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66CAD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7914291F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8945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CB0D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A60ED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54E92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1526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3D66735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7E4E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2338E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636+190</w:t>
            </w:r>
          </w:p>
          <w:p w14:paraId="2690916D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7B6FA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35E06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175AF7C8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60D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FDFE4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CE1C1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7E3C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08475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2F6C3C9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AD98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763A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638+000</w:t>
            </w:r>
          </w:p>
          <w:p w14:paraId="4386E9CA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3C86B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C8923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4B55DC81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2412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98CE5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1C88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8A9D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07097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2A26311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C16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25880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A0189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D935" w14:textId="77777777" w:rsidR="00F23833" w:rsidRDefault="00F2383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EAA70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389F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EC81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644+700</w:t>
            </w:r>
          </w:p>
          <w:p w14:paraId="17FAD8F2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18BB7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9B01D" w14:textId="77777777" w:rsidR="00F23833" w:rsidRDefault="00F2383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3961C95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F54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25CB1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B91C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C3399" w14:textId="77777777" w:rsidR="00F23833" w:rsidRDefault="00F2383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58EA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3C4E1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4A43D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647+700</w:t>
            </w:r>
          </w:p>
          <w:p w14:paraId="10DD69FE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E0BC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4D43" w14:textId="77777777" w:rsidR="00F23833" w:rsidRDefault="00F2383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738F672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41A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8EF7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D77C3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87279" w14:textId="77777777" w:rsidR="00F23833" w:rsidRDefault="00F2383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3E88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D88C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577D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649+550</w:t>
            </w:r>
          </w:p>
          <w:p w14:paraId="5CA82E26" w14:textId="77777777" w:rsidR="00F23833" w:rsidRDefault="00F2383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5C8B" w14:textId="77777777" w:rsidR="00F23833" w:rsidRDefault="00F2383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1A2F" w14:textId="77777777" w:rsidR="00F23833" w:rsidRDefault="00F2383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F23833" w14:paraId="31B2F5ED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E49D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4EF3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9A0A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62B2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4A9C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63D3DED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DA5A8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01D6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467B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D16C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4 - 7 Tranzit Cap X.</w:t>
            </w:r>
          </w:p>
        </w:tc>
      </w:tr>
      <w:tr w:rsidR="00F23833" w14:paraId="3F4E1ADE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48D5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F503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4191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2A79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32C8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3F1FFCA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E01F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C2ED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EABE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6366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4 - 7 Tranzit Cap X.</w:t>
            </w:r>
          </w:p>
        </w:tc>
      </w:tr>
      <w:tr w:rsidR="00F23833" w14:paraId="62C0280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962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35342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B7B5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D8574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57FCB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4619D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C032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6F0E5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338B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51A37BB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la liniile 4 - 7 Tranzit </w:t>
            </w:r>
          </w:p>
          <w:p w14:paraId="09D8F1C7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Cap Y.</w:t>
            </w:r>
          </w:p>
        </w:tc>
      </w:tr>
      <w:tr w:rsidR="00F23833" w14:paraId="4E0ACC17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3C84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7337F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7B09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FDCCB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0706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862A0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47E6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3019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1E5A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A2A327F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la liniile 4 - 7 Tranzit </w:t>
            </w:r>
          </w:p>
          <w:p w14:paraId="7FDFF6C4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Cap Y.</w:t>
            </w:r>
          </w:p>
        </w:tc>
      </w:tr>
      <w:tr w:rsidR="00F23833" w14:paraId="4A69E671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772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FDF8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0044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EFD21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Oradea Est </w:t>
            </w:r>
          </w:p>
          <w:p w14:paraId="1A01BF52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56895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F405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34020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00370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0A440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5T - 7T Oradea Est Cap Y.</w:t>
            </w:r>
          </w:p>
        </w:tc>
      </w:tr>
      <w:tr w:rsidR="00F23833" w14:paraId="5D64DD4B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A69E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59A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652+000</w:t>
            </w:r>
          </w:p>
          <w:p w14:paraId="1F422A1F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6A18E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AA90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C3851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96BBD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73C94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651+950</w:t>
            </w:r>
          </w:p>
          <w:p w14:paraId="54FBCA9D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C280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A7DB2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3DCF7922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78F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52BB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8FD9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5ACF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4704B561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F1F96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6CB2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D324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C3D4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54E3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3 A, 4 A, 7 A, 1 B, </w:t>
            </w:r>
          </w:p>
          <w:p w14:paraId="519F5D22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B, 3 B,  Cap Y.</w:t>
            </w:r>
          </w:p>
          <w:p w14:paraId="69C4C4EE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CC3C7A9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F23833" w14:paraId="491D3169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E5E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F36AD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3735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B41D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4C4D776E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87F5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BA968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EC7BC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3FAD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4BB85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7 A, 1B - 3B, </w:t>
            </w:r>
          </w:p>
          <w:p w14:paraId="38FAB7E8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Depou  Cap Y.</w:t>
            </w:r>
          </w:p>
          <w:p w14:paraId="056E09EA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97F062F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F23833" w14:paraId="7B39185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580A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7821A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6ECB2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4CEB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46CAAE8F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7FF6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4DC4F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714F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B966D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AC50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7A, 1B - 3B și </w:t>
            </w:r>
          </w:p>
          <w:p w14:paraId="6EDD554C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Depou Cap Y.</w:t>
            </w:r>
          </w:p>
          <w:p w14:paraId="3C1E3574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DF56BE5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F23833" w14:paraId="1C62C08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7AE07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161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3823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7102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2087B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3DB7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83F98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60D7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01E8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 A, Cap Y.</w:t>
            </w:r>
          </w:p>
          <w:p w14:paraId="57B1E70A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EF94897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23833" w14:paraId="56619BC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064DE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A551E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029C8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94E1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6A1F508E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2491A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4B67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89E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5ACD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B5C49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3 A, 4 A, Cap Y.</w:t>
            </w:r>
          </w:p>
          <w:p w14:paraId="2DE0596D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2D37CA6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23833" w14:paraId="57DDC33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3342E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5BCB4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FFC3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4A26D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6BD7E71E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A5A9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233E3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6DEB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EC44A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FE49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3 A, 4 A și Depoul Oradea.</w:t>
            </w:r>
          </w:p>
          <w:p w14:paraId="0C34013A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21FC538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23833" w14:paraId="3F41643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6246F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BD46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656+150</w:t>
            </w:r>
          </w:p>
          <w:p w14:paraId="3F69DF2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A1E6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9E061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–</w:t>
            </w:r>
          </w:p>
          <w:p w14:paraId="2691AB54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70EF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5C3D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5AB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EE0E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7652E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60E57D4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396C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C61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657+600</w:t>
            </w:r>
          </w:p>
          <w:p w14:paraId="4CCE42BC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1318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04FAA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–</w:t>
            </w:r>
          </w:p>
          <w:p w14:paraId="3ADD25B1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BD795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A58A0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E8BD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62BE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E2D2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51BFE76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420B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88BF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DEAE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38424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2522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bretea Cap X</w:t>
            </w:r>
          </w:p>
          <w:p w14:paraId="1CCA4AD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EA82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2CE1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A1A8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95C7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80CD4C7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F4B95D5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7 - 17, Cap X.</w:t>
            </w:r>
          </w:p>
        </w:tc>
      </w:tr>
      <w:tr w:rsidR="00F23833" w14:paraId="2D5A50C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C1F2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4517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3+772</w:t>
            </w:r>
          </w:p>
          <w:p w14:paraId="6FB57DF0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4053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9656D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E60E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A90A8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7AB0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B7CF1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4FC92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14:paraId="44FCA73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6669" w14:textId="77777777" w:rsidR="00F23833" w:rsidRDefault="00F23833" w:rsidP="00F2383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C9F9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4+884</w:t>
            </w:r>
          </w:p>
          <w:p w14:paraId="59632ACD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D00A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FA1C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BBEB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059B" w14:textId="77777777" w:rsidR="00F23833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ADFFA" w14:textId="77777777" w:rsidR="00F23833" w:rsidRDefault="00F2383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5D66" w14:textId="77777777" w:rsidR="00F23833" w:rsidRPr="00600D25" w:rsidRDefault="00F2383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FB55" w14:textId="77777777" w:rsidR="00F23833" w:rsidRDefault="00F2383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2BA80A27" w14:textId="77777777" w:rsidR="00F23833" w:rsidRPr="00836022" w:rsidRDefault="00F23833" w:rsidP="0095691E">
      <w:pPr>
        <w:spacing w:before="40" w:line="192" w:lineRule="auto"/>
        <w:ind w:right="57"/>
        <w:rPr>
          <w:sz w:val="20"/>
          <w:lang w:val="en-US"/>
        </w:rPr>
      </w:pPr>
    </w:p>
    <w:p w14:paraId="689A48D7" w14:textId="77777777" w:rsidR="00F23833" w:rsidRPr="00DE2227" w:rsidRDefault="00F23833" w:rsidP="0095691E"/>
    <w:p w14:paraId="01E955AC" w14:textId="77777777" w:rsidR="00F23833" w:rsidRPr="0095691E" w:rsidRDefault="00F23833" w:rsidP="0095691E"/>
    <w:p w14:paraId="7A38674F" w14:textId="77777777" w:rsidR="00F23833" w:rsidRDefault="00F23833" w:rsidP="00956F37">
      <w:pPr>
        <w:pStyle w:val="Heading1"/>
        <w:spacing w:line="360" w:lineRule="auto"/>
      </w:pPr>
      <w:r>
        <w:lastRenderedPageBreak/>
        <w:t>LINIA 301 N</w:t>
      </w:r>
    </w:p>
    <w:p w14:paraId="60E04306" w14:textId="77777777" w:rsidR="00F23833" w:rsidRDefault="00F23833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F23833" w14:paraId="4D3E034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82ACD" w14:textId="77777777" w:rsidR="00F23833" w:rsidRDefault="00F23833" w:rsidP="00F238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CA5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583F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34C3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AA0363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EFE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80A9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AF5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24D8" w14:textId="77777777" w:rsidR="00F23833" w:rsidRPr="0022092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721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BE89ED5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22AA" w14:textId="77777777" w:rsidR="00F23833" w:rsidRDefault="00F23833" w:rsidP="00F238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C13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7B66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2E5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C4B3CB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024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812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F4A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9BE3" w14:textId="77777777" w:rsidR="00F23833" w:rsidRPr="0022092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188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DBD0C9E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2168" w14:textId="77777777" w:rsidR="00F23833" w:rsidRDefault="00F23833" w:rsidP="00F238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845F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0A42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6C92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04EEA1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6DB1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06C7B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843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35ADF" w14:textId="77777777" w:rsidR="00F23833" w:rsidRPr="0022092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E08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3F4169" w14:textId="77777777" w:rsidR="00F23833" w:rsidRPr="00474FB0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F23833" w14:paraId="4B391C4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016F" w14:textId="77777777" w:rsidR="00F23833" w:rsidRDefault="00F23833" w:rsidP="00F238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5D8D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727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C6949" w14:textId="77777777" w:rsidR="00F23833" w:rsidRDefault="00F23833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450089D" w14:textId="77777777" w:rsidR="00F23833" w:rsidRDefault="00F23833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228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3CD4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5CB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4028" w14:textId="77777777" w:rsidR="00F23833" w:rsidRPr="0022092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A30A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961C54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D709" w14:textId="77777777" w:rsidR="00F23833" w:rsidRDefault="00F23833" w:rsidP="00F238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C6F28" w14:textId="77777777" w:rsidR="00F23833" w:rsidRDefault="00F2383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100D0" w14:textId="77777777" w:rsidR="00F23833" w:rsidRDefault="00F2383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8F6A5" w14:textId="77777777" w:rsidR="00F23833" w:rsidRDefault="00F23833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ACB91" w14:textId="77777777" w:rsidR="00F23833" w:rsidRPr="00E4222D" w:rsidRDefault="00F2383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65E05948" w14:textId="77777777" w:rsidR="00F23833" w:rsidRPr="00E4222D" w:rsidRDefault="00F2383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6ACE16AA" w14:textId="77777777" w:rsidR="00F23833" w:rsidRPr="00E4222D" w:rsidRDefault="00F2383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7F486D18" w14:textId="77777777" w:rsidR="00F23833" w:rsidRDefault="00F2383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E1CF2" w14:textId="77777777" w:rsidR="00F23833" w:rsidRDefault="00F2383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20B2" w14:textId="77777777" w:rsidR="00F23833" w:rsidRDefault="00F2383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09A8" w14:textId="77777777" w:rsidR="00F23833" w:rsidRPr="0022092F" w:rsidRDefault="00F2383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4653" w14:textId="77777777" w:rsidR="00F23833" w:rsidRDefault="00F23833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B0B4BE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260E" w14:textId="77777777" w:rsidR="00F23833" w:rsidRDefault="00F23833" w:rsidP="00F238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C00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975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E0944" w14:textId="77777777" w:rsidR="00F23833" w:rsidRDefault="00F23833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65CC" w14:textId="77777777" w:rsidR="00F23833" w:rsidRDefault="00F23833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C12C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798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6D89" w14:textId="77777777" w:rsidR="00F23833" w:rsidRPr="0022092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08C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71008F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AAB3" w14:textId="77777777" w:rsidR="00F23833" w:rsidRDefault="00F23833" w:rsidP="00F238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4E0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413F04F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531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9D2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1559A85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278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77845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EB4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8A2BE" w14:textId="77777777" w:rsidR="00F23833" w:rsidRPr="0022092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2E9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FD60E4C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72E2" w14:textId="77777777" w:rsidR="00F23833" w:rsidRDefault="00F23833" w:rsidP="00F2383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F89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339C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5CC7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32613D6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97C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D718C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D386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779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F497" w14:textId="77777777" w:rsidR="00F23833" w:rsidRPr="0022092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18E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1EF370C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7E758794" w14:textId="77777777" w:rsidR="00F23833" w:rsidRDefault="00F23833" w:rsidP="003260D9">
      <w:pPr>
        <w:pStyle w:val="Heading1"/>
        <w:spacing w:line="360" w:lineRule="auto"/>
      </w:pPr>
      <w:r>
        <w:t>LINIA 301 P</w:t>
      </w:r>
    </w:p>
    <w:p w14:paraId="7DDF3B23" w14:textId="77777777" w:rsidR="00F23833" w:rsidRDefault="00F23833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23833" w14:paraId="7C2B1FA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B003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5E7F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0E46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F48A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89220F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048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212CC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7E39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FCA2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2B87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832CE1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AC1AF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130B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856E1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9ACF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86D2E2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B29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D2BD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6A60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123F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1C65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32E7D9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79E9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98C4E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49B5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04F2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9D0C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A556D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243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484A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37E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3D0D2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F23833" w:rsidRPr="00A8307A" w14:paraId="0A7A175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DD54" w14:textId="77777777" w:rsidR="00F23833" w:rsidRPr="00A75A00" w:rsidRDefault="00F23833" w:rsidP="00F23833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BA054" w14:textId="77777777" w:rsidR="00F23833" w:rsidRPr="00A8307A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94EE" w14:textId="77777777" w:rsidR="00F23833" w:rsidRPr="00A8307A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1CD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26574EA8" w14:textId="77777777" w:rsidR="00F23833" w:rsidRPr="00A8307A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41B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178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5E8C" w14:textId="77777777" w:rsidR="00F23833" w:rsidRPr="00A8307A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5DA8E" w14:textId="77777777" w:rsidR="00F23833" w:rsidRPr="00A8307A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4E2F" w14:textId="77777777" w:rsidR="00F23833" w:rsidRPr="00A8307A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3C01FE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D921D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B1689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C61DB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2F17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7316331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5FB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170F5E4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09F5C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E76E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40D4D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F223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014A42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58451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DA55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F6F4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B9CB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F8833E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B344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5525E9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A0EC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3DF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604D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5FA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F23833" w14:paraId="25067CD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3A83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9A17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50C7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1B5C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606E10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334D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D3FD70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91218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E17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3A70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AFB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B878F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F23833" w14:paraId="025AF4B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2D44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22A4C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D7FF9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34F8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CAF6A6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C24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12D6843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C1AAF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957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2982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13B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2BB21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F23833" w14:paraId="1E3DB79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7A43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4EDE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90CF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F404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22186A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E07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34D6F5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48AF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CD1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3A6A6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3BB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47EC3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F23833" w14:paraId="6ED7191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841DE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B5B7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260B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318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D8F4D4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54D3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3C0843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CD2DF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AB3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08200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2C6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9CC65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7287F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F23833" w14:paraId="75131E6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BA6E8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FACF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9996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E6C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BCA77F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8715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ED08B5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217F658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81F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13C2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DFEE3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05F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7196A6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F23833" w14:paraId="6E5E331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1FF00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9C03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E00D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93F1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2D5623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4C4A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099D04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0CCF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032F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59C6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3D9A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C2DB2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F23833" w14:paraId="2A3A568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1374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921C7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CAEC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B4D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970BF0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C387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4DF01D4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0F07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D380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BAFD3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037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43204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F23833" w14:paraId="28A414CC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5F5E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86C79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10D5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A20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974E0E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C92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785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7858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9EAD9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753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6458A68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A5D5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C068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426D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37F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EDB264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8049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3B5521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68DF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0054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785EE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9CF1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7A276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F23833" w14:paraId="0751C353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8D46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99EF" w14:textId="77777777" w:rsidR="00F23833" w:rsidRDefault="00F2383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480E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1FF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A1C5F1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60B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47FC7A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C6CCC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6C15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5B41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DCA5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E8640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F23833" w14:paraId="47D2F319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F00EC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3394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F119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39C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27C5E2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2C32" w14:textId="77777777" w:rsidR="00F23833" w:rsidRDefault="00F23833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44905EF1" w14:textId="77777777" w:rsidR="00F23833" w:rsidRDefault="00F23833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71972927" w14:textId="77777777" w:rsidR="00F23833" w:rsidRDefault="00F2383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A2B2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8654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FE43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1082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9FB0B6F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4D6A2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C27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4EBC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33912" w14:textId="77777777" w:rsidR="00F23833" w:rsidRDefault="00F2383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7A3138E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4D61268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FC17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E7DC37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00F16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F7F9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E40A3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67F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3778CF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4450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AA9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47B08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0DEB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6BDC3D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DE38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DE40C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8F05B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9C4E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9BD8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787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087C99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8368C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18FF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DFC48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43D69" w14:textId="77777777" w:rsidR="00F23833" w:rsidRDefault="00F2383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474A429" w14:textId="77777777" w:rsidR="00F23833" w:rsidRDefault="00F2383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8985" w14:textId="77777777" w:rsidR="00F23833" w:rsidRDefault="00F2383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A0A77E0" w14:textId="77777777" w:rsidR="00F23833" w:rsidRDefault="00F2383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5ADEE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705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43CB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B79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4349E7F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254A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51E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8432A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953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2F9916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D02E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474240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682B9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C1C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EA6D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5BB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DD282CF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3804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CF0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8774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384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E72763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846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53C4ED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93A2A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92F9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18B0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E76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4D20CCB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3835" w14:textId="77777777" w:rsidR="00F23833" w:rsidRDefault="00F23833" w:rsidP="00F2383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6309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8A1D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470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4270F9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0BB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3071D6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F1165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B0C8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CAA22" w14:textId="77777777" w:rsidR="00F23833" w:rsidRPr="001B37B8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7CF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09416951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53956D9B" w14:textId="77777777" w:rsidR="00F23833" w:rsidRDefault="00F2383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304</w:t>
      </w:r>
    </w:p>
    <w:p w14:paraId="269AAB80" w14:textId="77777777" w:rsidR="00F23833" w:rsidRDefault="00F23833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23833" w14:paraId="7C6A33C5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1F53" w14:textId="77777777" w:rsidR="00F23833" w:rsidRDefault="00F23833" w:rsidP="00F2383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8741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68E2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729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4EC0693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46924D8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63F3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6BA3F9C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83 A </w:t>
            </w:r>
          </w:p>
          <w:p w14:paraId="0CB1DDD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E989B3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8189F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94E5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851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E04D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FBED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0ED17B2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106B4" w14:textId="77777777" w:rsidR="00F23833" w:rsidRDefault="00F23833" w:rsidP="00F2383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DDD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E4326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2D6F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407D39C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1F1ECA7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AB13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C7CD7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2E6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80236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999C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1782BF3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EE8B" w14:textId="77777777" w:rsidR="00F23833" w:rsidRDefault="00F23833" w:rsidP="00F2383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60D0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D123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A056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5A7E2A8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3531EB9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 - 5 </w:t>
            </w:r>
          </w:p>
          <w:p w14:paraId="5727A6F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D4AE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DBA6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D72C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A1A49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270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4DEFCEC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AFA45" w14:textId="77777777" w:rsidR="00F23833" w:rsidRDefault="00F23833" w:rsidP="00F2383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FFF9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D5A5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E9D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0EACC13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Cap X + </w:t>
            </w:r>
          </w:p>
          <w:p w14:paraId="147D01D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85E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73C6CA1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49D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D93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5B0A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367B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D538D79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9C5FA" w14:textId="77777777" w:rsidR="00F23833" w:rsidRDefault="00F23833" w:rsidP="00F2383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ABE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CDECA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BEC0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2C8AEA7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9ED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liniile 1, 3, 4, 5, 6 și sch. 101, 15, 21, 25, 37/41, 23, 29, 31, 43, 63, 67, 73, 53, 75, 85, 87, 51, 65, 83, 69, 89 </w:t>
            </w:r>
          </w:p>
          <w:p w14:paraId="1E4850A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A5A9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19FA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7ADBA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986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2676952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1D91" w14:textId="77777777" w:rsidR="00F23833" w:rsidRDefault="00F23833" w:rsidP="00F2383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2FE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762F2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84B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2C8FB0D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D, Cap X + </w:t>
            </w:r>
          </w:p>
          <w:p w14:paraId="1F80AC7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CC3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2A592D0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62D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071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5119" w14:textId="77777777" w:rsidR="00F23833" w:rsidRPr="00594E5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386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4401959" w14:textId="77777777" w:rsidR="00F23833" w:rsidRDefault="00F23833">
      <w:pPr>
        <w:spacing w:before="40" w:after="40" w:line="192" w:lineRule="auto"/>
        <w:ind w:right="57"/>
        <w:rPr>
          <w:sz w:val="20"/>
          <w:lang w:val="en-US"/>
        </w:rPr>
      </w:pPr>
    </w:p>
    <w:p w14:paraId="1804E6DA" w14:textId="77777777" w:rsidR="00F23833" w:rsidRDefault="00F23833" w:rsidP="003A5387">
      <w:pPr>
        <w:pStyle w:val="Heading1"/>
        <w:spacing w:line="360" w:lineRule="auto"/>
      </w:pPr>
      <w:r>
        <w:t>LINIA 316</w:t>
      </w:r>
    </w:p>
    <w:p w14:paraId="0F18E9D4" w14:textId="77777777" w:rsidR="00F23833" w:rsidRDefault="00F23833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23833" w14:paraId="48DD330A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1912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1A41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05341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C31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Călători </w:t>
            </w:r>
          </w:p>
          <w:p w14:paraId="6EF771C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5F2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1008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802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A147C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0BB6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33317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CFD9F8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3 Cap X, staţia Braşov Călători. </w:t>
            </w:r>
          </w:p>
        </w:tc>
      </w:tr>
      <w:tr w:rsidR="00F23833" w14:paraId="3489AFD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E74A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4E7D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C4E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A86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3CF1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BC</w:t>
            </w:r>
          </w:p>
          <w:p w14:paraId="0EFB698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E0B921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57,</w:t>
            </w:r>
          </w:p>
          <w:p w14:paraId="7CF1665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59,</w:t>
            </w:r>
          </w:p>
          <w:p w14:paraId="53EFB82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67</w:t>
            </w:r>
          </w:p>
          <w:p w14:paraId="2E77772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 69 și T.D.J.</w:t>
            </w:r>
          </w:p>
          <w:p w14:paraId="38239AC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2B7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255E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F2DC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8C0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72F76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3 - 8 Cap X.</w:t>
            </w:r>
          </w:p>
        </w:tc>
      </w:tr>
      <w:tr w:rsidR="00F23833" w14:paraId="2BB43DE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A9B67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73E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3CC5F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435C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</w:t>
            </w:r>
          </w:p>
          <w:p w14:paraId="48F0B26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8E8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4DCF0B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5326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B00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9A25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274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05A9B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4D189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8B.</w:t>
            </w:r>
          </w:p>
        </w:tc>
      </w:tr>
      <w:tr w:rsidR="00F23833" w14:paraId="47816A7C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AED8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B6BD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C2A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BD59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Sfântu Gheorghe</w:t>
            </w:r>
          </w:p>
          <w:p w14:paraId="1B4DA45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CCE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C86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103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B9355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ECE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6C1B56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F2D5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C2C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074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26D4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Sfântu Gheorghe</w:t>
            </w:r>
          </w:p>
          <w:p w14:paraId="75782C9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476C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626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D6C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CDC06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A77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327E0A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1279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9635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36+000</w:t>
            </w:r>
          </w:p>
          <w:p w14:paraId="51F4704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F058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81B5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Sfântu Gheorghe -</w:t>
            </w:r>
          </w:p>
          <w:p w14:paraId="5D2CA08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69E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921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628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1EB9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5E9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158A1B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6FF8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B412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662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0E36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5B2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20A5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336B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2003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6C24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EB372A6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EDF4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588E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78+300</w:t>
            </w:r>
          </w:p>
          <w:p w14:paraId="0790D98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52BC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BCE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Tușnad Sat –</w:t>
            </w:r>
          </w:p>
          <w:p w14:paraId="6063A4B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8A9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D711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659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3776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0748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E0C0236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4437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FB9C2" w14:textId="77777777" w:rsidR="00F23833" w:rsidRDefault="00F2383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92+000</w:t>
            </w:r>
          </w:p>
          <w:p w14:paraId="79C64820" w14:textId="77777777" w:rsidR="00F23833" w:rsidRDefault="00F2383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EF2F" w14:textId="77777777" w:rsidR="00F23833" w:rsidRDefault="00F2383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A5C8" w14:textId="77777777" w:rsidR="00F23833" w:rsidRDefault="00F2383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Sâncrăieni -</w:t>
            </w:r>
          </w:p>
          <w:p w14:paraId="5D89BCFA" w14:textId="77777777" w:rsidR="00F23833" w:rsidRDefault="00F2383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9C10" w14:textId="77777777" w:rsidR="00F23833" w:rsidRDefault="00F2383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6D21A" w14:textId="77777777" w:rsidR="00F23833" w:rsidRDefault="00F2383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0371" w14:textId="77777777" w:rsidR="00F23833" w:rsidRDefault="00F2383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D147" w14:textId="77777777" w:rsidR="00F23833" w:rsidRPr="00F6236C" w:rsidRDefault="00F2383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878B8" w14:textId="77777777" w:rsidR="00F23833" w:rsidRDefault="00F23833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1B02260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A384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C6E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B454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C76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Miercurea Ciuc</w:t>
            </w:r>
          </w:p>
          <w:p w14:paraId="1AB02F1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E83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464D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ABF3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0A4E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444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D1CD288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A5FF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421C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5F67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8CE4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6E2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974D1B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sch.17</w:t>
            </w:r>
          </w:p>
          <w:p w14:paraId="019F3E5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528558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0766949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EEA54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55F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6FBF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1C0C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DFE2335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6F25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99B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A897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A20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</w:t>
            </w:r>
          </w:p>
          <w:p w14:paraId="7B3A424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7AE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 xml:space="preserve">Începând </w:t>
            </w:r>
            <w:r>
              <w:rPr>
                <w:b/>
                <w:bCs/>
                <w:sz w:val="20"/>
              </w:rPr>
              <w:t xml:space="preserve"> de la călcâi sch. 40 </w:t>
            </w:r>
          </w:p>
          <w:p w14:paraId="7131CDE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</w:rPr>
              <w:t>Y, grup</w:t>
            </w:r>
            <w:r>
              <w:rPr>
                <w:b/>
                <w:bCs/>
                <w:sz w:val="18"/>
                <w:szCs w:val="18"/>
              </w:rPr>
              <w:t>ele</w:t>
            </w:r>
          </w:p>
          <w:p w14:paraId="1EB5282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54BA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3C2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BD904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1412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toate aparatele de cale din cap Y şi liniile de legătură, 1D - 4D şi liniile 5B - 11B.</w:t>
            </w:r>
          </w:p>
        </w:tc>
      </w:tr>
      <w:tr w:rsidR="00F23833" w14:paraId="4896F919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6326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D79C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105+100</w:t>
            </w:r>
          </w:p>
          <w:p w14:paraId="04B694E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A2253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B8E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Siculeni -</w:t>
            </w:r>
          </w:p>
          <w:p w14:paraId="2359150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7FC8B" w14:textId="77777777" w:rsidR="00F23833" w:rsidRPr="00273EC0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1BEB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BBB6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E8CA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C5CF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460DDB7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F02AE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6BBC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FAB93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5E2C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Mădăraş Ciuc</w:t>
            </w:r>
          </w:p>
          <w:p w14:paraId="084A6F0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1F48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8D20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D34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002B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719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194874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674F2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3BF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704BE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D0D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Oltului</w:t>
            </w:r>
          </w:p>
          <w:p w14:paraId="0C912CC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DCD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B70E3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783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1E28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D85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843AB54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7B085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E1D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E060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6876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Oltului</w:t>
            </w:r>
          </w:p>
          <w:p w14:paraId="20568EE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3A9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94997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8F44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34FE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DA4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0566A1D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ACCE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22BE9" w14:textId="77777777" w:rsidR="00F23833" w:rsidRDefault="00F23833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  <w:p w14:paraId="551B51A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3C80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5C34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Izvoru Oltului  -</w:t>
            </w:r>
          </w:p>
          <w:p w14:paraId="23B07CC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311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BF693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16B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E529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233B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64A0ED7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1BFB0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3A50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E81D1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EFF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Mureşului</w:t>
            </w:r>
          </w:p>
          <w:p w14:paraId="29A0A3A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4390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CB42F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457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D0A1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287A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381389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848C4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480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9FDC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B60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Mureşului</w:t>
            </w:r>
          </w:p>
          <w:p w14:paraId="1CEC152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4D84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FF53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0EE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C35C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A86C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920F22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D5F7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1C8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131+311</w:t>
            </w:r>
          </w:p>
          <w:p w14:paraId="2298336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AD25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486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830247">
              <w:rPr>
                <w:b/>
                <w:bCs/>
                <w:sz w:val="19"/>
                <w:szCs w:val="19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A305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72A5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FE6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B24C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3C60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F75067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5B1EF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DE6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  <w:p w14:paraId="2BDC520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1E3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4D97" w14:textId="77777777" w:rsidR="00F23833" w:rsidRPr="00830247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632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B01EB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63C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25144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747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6A2CB35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1292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30E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146+300</w:t>
            </w:r>
          </w:p>
          <w:p w14:paraId="1CF6BFF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4DB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B5D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FD4385">
              <w:rPr>
                <w:b/>
                <w:bCs/>
                <w:sz w:val="20"/>
                <w:szCs w:val="20"/>
              </w:rPr>
              <w:t>Voșlobeni</w:t>
            </w:r>
            <w:r>
              <w:rPr>
                <w:b/>
                <w:bCs/>
                <w:sz w:val="20"/>
                <w:szCs w:val="20"/>
              </w:rPr>
              <w:t xml:space="preserve"> -</w:t>
            </w:r>
          </w:p>
          <w:p w14:paraId="541571DE" w14:textId="77777777" w:rsidR="00F23833" w:rsidRPr="00830247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2D4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C28F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E86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41FC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2B7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4377C6E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2B5D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E5F2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6418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B44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Gheorgheni</w:t>
            </w:r>
          </w:p>
          <w:p w14:paraId="3002CD2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618D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62EC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AC6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0639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768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4C175C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45B0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C4C8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FA2F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B19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Gheorgheni</w:t>
            </w:r>
          </w:p>
          <w:p w14:paraId="5EE65E2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C5A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95615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8493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41F7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558E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5D83B3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F6E3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20A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155+200</w:t>
            </w:r>
          </w:p>
          <w:p w14:paraId="2DD49DB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DA76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BE4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BB201D">
              <w:rPr>
                <w:b/>
                <w:bCs/>
                <w:sz w:val="20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17D3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A0B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52D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F12E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8462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5E8ACE17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42F75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4EC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3253E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A14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Lăzarea</w:t>
            </w:r>
          </w:p>
          <w:p w14:paraId="3A4FEDE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408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5B5A9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6E69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12AA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DB52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0CFC757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12233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9A9D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161+750</w:t>
            </w:r>
          </w:p>
          <w:p w14:paraId="04D5502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FF695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578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BB201D">
              <w:rPr>
                <w:b/>
                <w:bCs/>
                <w:sz w:val="20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554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FF2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5698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75DF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B71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4BAEE69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5AA6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590D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19D1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2553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Ditrău</w:t>
            </w:r>
          </w:p>
          <w:p w14:paraId="02FC2D9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06E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3249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8DB9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39D5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0A03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2A8952F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5127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094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7C6E8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6B2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Subcetate Mureș</w:t>
            </w:r>
          </w:p>
          <w:p w14:paraId="4D498BD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747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F16BB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7D66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A1346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2520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128C98" w14:textId="77777777" w:rsidR="00F23833" w:rsidRPr="000D7AA7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0D7AA7">
              <w:rPr>
                <w:b/>
                <w:bCs/>
                <w:iCs/>
                <w:sz w:val="20"/>
              </w:rPr>
              <w:t>Se interzice circulația t</w:t>
            </w:r>
            <w:r>
              <w:rPr>
                <w:b/>
                <w:bCs/>
                <w:iCs/>
                <w:sz w:val="20"/>
              </w:rPr>
              <w:t>r</w:t>
            </w:r>
            <w:r w:rsidRPr="000D7AA7">
              <w:rPr>
                <w:b/>
                <w:bCs/>
                <w:iCs/>
                <w:sz w:val="20"/>
              </w:rPr>
              <w:t>enurilor de marfă.</w:t>
            </w:r>
          </w:p>
        </w:tc>
      </w:tr>
      <w:tr w:rsidR="00F23833" w14:paraId="67A359EE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107A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5017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4630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55C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Topliţa</w:t>
            </w:r>
          </w:p>
          <w:p w14:paraId="1F00E7C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8207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91E1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1DC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8995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031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4B2E636E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FCF8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E731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184+340</w:t>
            </w:r>
          </w:p>
          <w:p w14:paraId="40B1E74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2CE20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615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Toplița –</w:t>
            </w:r>
          </w:p>
          <w:p w14:paraId="7564230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FC8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261B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3A9D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29EA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F88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375664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94DA0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C4B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BFA1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55D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Aluniş Mureş</w:t>
            </w:r>
          </w:p>
          <w:p w14:paraId="267BBE1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7AC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C2759F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2B60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3E92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5627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CF4B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868DEA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0878E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D386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245+050</w:t>
            </w:r>
          </w:p>
          <w:p w14:paraId="272A0E9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15F7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622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Aluniş Mureş -</w:t>
            </w:r>
          </w:p>
          <w:p w14:paraId="6D4C09B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F2F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E07C1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48C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12069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52A5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Cu inductori de </w:t>
            </w:r>
          </w:p>
          <w:p w14:paraId="01774A4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2000 Hz. Valabilă doar pentru trenurile tip automotor</w:t>
            </w:r>
          </w:p>
        </w:tc>
      </w:tr>
      <w:tr w:rsidR="00F23833" w14:paraId="21321BC4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9A18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B6AB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4905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2FF3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7C649B0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BECB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96BA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70F2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DEE43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A740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D0B9503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0546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7047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AE8F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645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65982C0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DCFA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3FB9A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3D2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EE4E6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01C5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934E975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6D69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F60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8AD81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52E3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13CA1BA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367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90C2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44E8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541AC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538E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</w:tc>
      </w:tr>
      <w:tr w:rsidR="00F23833" w14:paraId="0CDD87DE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D0ACA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C6B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4FF1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89A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Dumbrăvioara</w:t>
            </w:r>
          </w:p>
          <w:p w14:paraId="34B2688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672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C6F1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7021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ED9F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A85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F23833" w14:paraId="3F0AB6F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11F6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DAB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875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E535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4EE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04C191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BF4F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0DE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5764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6B7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9.</w:t>
            </w:r>
          </w:p>
          <w:p w14:paraId="7FA6DA1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D2B7AE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45A5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19BB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8DF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6893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AAAD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2C8EC3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B12AF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8A47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A0806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2C11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şi 7.</w:t>
            </w:r>
          </w:p>
          <w:p w14:paraId="4D478E5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CD36226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73369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F2C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6A07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7A4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  <w:p w14:paraId="413E4A5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B7B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C0EB5F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05E5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065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3EBC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F6C1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61A3B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7 .</w:t>
            </w:r>
          </w:p>
        </w:tc>
      </w:tr>
      <w:tr w:rsidR="00F23833" w14:paraId="2E0DE196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397F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BA5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C8973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1E58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 Sud</w:t>
            </w:r>
          </w:p>
          <w:p w14:paraId="43F05E3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3CF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toate apara-tele </w:t>
            </w:r>
          </w:p>
          <w:p w14:paraId="5BE1AE4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2FB6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495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A2C28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CDD4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0222C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FDA77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2 - 12.</w:t>
            </w:r>
          </w:p>
        </w:tc>
      </w:tr>
      <w:tr w:rsidR="00F23833" w14:paraId="70FFDD39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062A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6ED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147E7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4C0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 Mureş Sud</w:t>
            </w:r>
          </w:p>
          <w:p w14:paraId="12B24E1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B7BA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toate apara-tele de cale </w:t>
            </w:r>
          </w:p>
          <w:p w14:paraId="7F72F28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2ED5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A31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12049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0918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CC799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620FA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2 - 12.</w:t>
            </w:r>
          </w:p>
        </w:tc>
      </w:tr>
      <w:tr w:rsidR="00F23833" w14:paraId="50C9B96E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6C646" w14:textId="77777777" w:rsidR="00F23833" w:rsidRDefault="00F23833" w:rsidP="00F2383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3AE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8B97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DCC2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Războieni</w:t>
            </w:r>
          </w:p>
          <w:p w14:paraId="178D41F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8861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AADB0C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46AB" w14:textId="77777777" w:rsidR="00F23833" w:rsidRPr="00514DA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7EFA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ACB8" w14:textId="77777777" w:rsidR="00F23833" w:rsidRPr="00F6236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8E5D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B6182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și  8.</w:t>
            </w:r>
          </w:p>
        </w:tc>
      </w:tr>
    </w:tbl>
    <w:p w14:paraId="65DB9750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7E598186" w14:textId="77777777" w:rsidR="00F23833" w:rsidRDefault="00F23833" w:rsidP="00503CFC">
      <w:pPr>
        <w:pStyle w:val="Heading1"/>
        <w:spacing w:line="360" w:lineRule="auto"/>
      </w:pPr>
      <w:r>
        <w:t>LINIA 412</w:t>
      </w:r>
    </w:p>
    <w:p w14:paraId="4ACAEFA3" w14:textId="77777777" w:rsidR="00F23833" w:rsidRDefault="00F23833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23833" w14:paraId="0F13F27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80C44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B748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3BFC" w14:textId="77777777" w:rsidR="00F23833" w:rsidRPr="005C35B0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1089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26A3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călcâi TDJ </w:t>
            </w:r>
          </w:p>
          <w:p w14:paraId="0A12454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B723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A27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86AC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4D5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circulația la </w:t>
            </w:r>
          </w:p>
          <w:p w14:paraId="707D398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1.</w:t>
            </w:r>
          </w:p>
        </w:tc>
      </w:tr>
      <w:tr w:rsidR="00F23833" w14:paraId="04971CE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99FAB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0DD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6C62" w14:textId="77777777" w:rsidR="00F23833" w:rsidRPr="005C35B0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DAC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A8CD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E26F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DA89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0+100</w:t>
            </w:r>
          </w:p>
          <w:p w14:paraId="3599BB1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36F4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0C4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75C1C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Parcurs 2</w:t>
            </w:r>
          </w:p>
        </w:tc>
      </w:tr>
      <w:tr w:rsidR="00F23833" w14:paraId="5885749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7858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9FE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771B" w14:textId="77777777" w:rsidR="00F23833" w:rsidRPr="005C35B0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E142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Apahida</w:t>
            </w:r>
          </w:p>
          <w:p w14:paraId="3E57479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A97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3CFA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419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14B8715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FBEAB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46D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A04C54E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8958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FA93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ADCB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A1B4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Jucu</w:t>
            </w:r>
          </w:p>
          <w:p w14:paraId="5995B7D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B1B7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193B9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9CEC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EDF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6DE3F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900E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E93650D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2394C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CEB1A" w14:textId="77777777" w:rsidR="00F23833" w:rsidRDefault="00F238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8+480</w:t>
            </w:r>
          </w:p>
          <w:p w14:paraId="5844441F" w14:textId="77777777" w:rsidR="00F23833" w:rsidRDefault="00F238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46E2" w14:textId="77777777" w:rsidR="00F23833" w:rsidRDefault="00F2383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1BF9" w14:textId="77777777" w:rsidR="00F23833" w:rsidRDefault="00F2383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Jucu Cap Y</w:t>
            </w:r>
          </w:p>
          <w:p w14:paraId="2AE0116D" w14:textId="77777777" w:rsidR="00F23833" w:rsidRDefault="00F2383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940B6" w14:textId="77777777" w:rsidR="00F23833" w:rsidRDefault="00F238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7637" w14:textId="77777777" w:rsidR="00F23833" w:rsidRPr="00396332" w:rsidRDefault="00F2383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C544" w14:textId="77777777" w:rsidR="00F23833" w:rsidRDefault="00F238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8+480</w:t>
            </w:r>
          </w:p>
          <w:p w14:paraId="07979EC5" w14:textId="77777777" w:rsidR="00F23833" w:rsidRDefault="00F2383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28F9B" w14:textId="77777777" w:rsidR="00F23833" w:rsidRDefault="00F2383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1550" w14:textId="77777777" w:rsidR="00F23833" w:rsidRDefault="00F2383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30A5609" w14:textId="77777777" w:rsidR="00F23833" w:rsidRDefault="00F2383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34A7B7AC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85CAB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E7C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12+880</w:t>
            </w:r>
          </w:p>
          <w:p w14:paraId="24F2DCF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A667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6E46" w14:textId="77777777" w:rsidR="00F23833" w:rsidRDefault="00F2383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Jucu -</w:t>
            </w:r>
          </w:p>
          <w:p w14:paraId="02413765" w14:textId="77777777" w:rsidR="00F23833" w:rsidRDefault="00F2383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C78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60FB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541B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7F79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D5A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4ADA53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(zona TN km 12+908)</w:t>
            </w:r>
          </w:p>
        </w:tc>
      </w:tr>
      <w:tr w:rsidR="00F23833" w14:paraId="6402EA7C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1E06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8C2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14+650</w:t>
            </w:r>
          </w:p>
          <w:p w14:paraId="4D982C1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0E385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54BB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Jucu -</w:t>
            </w:r>
          </w:p>
          <w:p w14:paraId="13B79D7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128E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5972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4C5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4B551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CCD1B" w14:textId="77777777" w:rsidR="00F23833" w:rsidRDefault="00F2383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</w:t>
            </w:r>
          </w:p>
          <w:p w14:paraId="28A52ED8" w14:textId="77777777" w:rsidR="00F23833" w:rsidRDefault="00F23833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(zonă pod km 14+685)</w:t>
            </w:r>
          </w:p>
        </w:tc>
      </w:tr>
      <w:tr w:rsidR="00F23833" w14:paraId="198EAE5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84F7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BE37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A0CE" w14:textId="77777777" w:rsidR="00F23833" w:rsidRPr="005C35B0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BE5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Bonţida</w:t>
            </w:r>
          </w:p>
          <w:p w14:paraId="376743E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362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01B87A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0EE4F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2D3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224B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817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12BB2F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2B48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1D4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1235D" w14:textId="77777777" w:rsidR="00F23833" w:rsidRPr="005C35B0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5B1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Bonţida</w:t>
            </w:r>
          </w:p>
          <w:p w14:paraId="60A12C9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6F5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A14A90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  <w:p w14:paraId="35A49F5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781E93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DDC61D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2F2F7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B07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A58B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A22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DE0AAB8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EDD3E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701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16+254</w:t>
            </w:r>
          </w:p>
          <w:p w14:paraId="7FA9D5C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BF7F6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64B7" w14:textId="77777777" w:rsidR="00F23833" w:rsidRPr="007239CA" w:rsidRDefault="00F238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  <w:r w:rsidRPr="007239CA">
              <w:rPr>
                <w:b/>
                <w:bCs/>
                <w:sz w:val="20"/>
              </w:rPr>
              <w:t>St.</w:t>
            </w:r>
            <w:r>
              <w:rPr>
                <w:b/>
                <w:bCs/>
                <w:sz w:val="20"/>
              </w:rPr>
              <w:t xml:space="preserve"> </w:t>
            </w:r>
            <w:r w:rsidRPr="007239CA">
              <w:rPr>
                <w:b/>
                <w:bCs/>
                <w:sz w:val="20"/>
              </w:rPr>
              <w:t xml:space="preserve">Bonțida </w:t>
            </w:r>
            <w:r>
              <w:rPr>
                <w:b/>
                <w:bCs/>
                <w:sz w:val="20"/>
              </w:rPr>
              <w:t xml:space="preserve">-semnal intrare St. </w:t>
            </w:r>
            <w:r w:rsidRPr="007239CA">
              <w:rPr>
                <w:b/>
                <w:bCs/>
                <w:sz w:val="20"/>
              </w:rPr>
              <w:t>Bonțida</w:t>
            </w:r>
          </w:p>
          <w:p w14:paraId="03F8C435" w14:textId="77777777" w:rsidR="00F23833" w:rsidRPr="007239CA" w:rsidRDefault="00F238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</w:t>
            </w:r>
            <w:r w:rsidRPr="007239CA">
              <w:rPr>
                <w:b/>
                <w:bCs/>
                <w:sz w:val="20"/>
              </w:rPr>
              <w:t>inclusiv linia 2 directă și schimbătoarele</w:t>
            </w:r>
          </w:p>
          <w:p w14:paraId="798BE550" w14:textId="77777777" w:rsidR="00F23833" w:rsidRDefault="00F238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7239CA">
              <w:rPr>
                <w:b/>
                <w:bCs/>
                <w:sz w:val="20"/>
              </w:rPr>
              <w:t>13,</w:t>
            </w:r>
            <w:r>
              <w:rPr>
                <w:b/>
                <w:bCs/>
                <w:sz w:val="20"/>
              </w:rPr>
              <w:t xml:space="preserve"> </w:t>
            </w:r>
            <w:r w:rsidRPr="007239CA">
              <w:rPr>
                <w:b/>
                <w:bCs/>
                <w:sz w:val="20"/>
              </w:rPr>
              <w:t>1 și 3A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939E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447B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5F11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A62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76D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A99EB3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36A14C8D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2083E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239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16+450</w:t>
            </w:r>
          </w:p>
          <w:p w14:paraId="3F79355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250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404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Bonțida</w:t>
            </w:r>
          </w:p>
          <w:p w14:paraId="31AF9E0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DB81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C7D35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C4A3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7486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F13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923FA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7CB6DA3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975C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91F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A00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FEFB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Bonțida</w:t>
            </w:r>
          </w:p>
          <w:p w14:paraId="26BC703D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A9A7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C96D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3356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15+280</w:t>
            </w:r>
          </w:p>
          <w:p w14:paraId="7A24DCA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2C963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4D49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D3BDDB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5744BC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D370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51B6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68F7E16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263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D265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-</w:t>
            </w:r>
          </w:p>
          <w:p w14:paraId="20946B9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2C9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8748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7C5E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02D0D6B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C8A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BCA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inductori. (zonă pod km 21+537)</w:t>
            </w:r>
          </w:p>
        </w:tc>
      </w:tr>
      <w:tr w:rsidR="00F23833" w14:paraId="5679378A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CACBE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FAD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22+190</w:t>
            </w:r>
          </w:p>
          <w:p w14:paraId="40631A3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0AEF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A8BA" w14:textId="77777777" w:rsidR="00F23833" w:rsidRDefault="00F238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-</w:t>
            </w:r>
          </w:p>
          <w:p w14:paraId="66799221" w14:textId="77777777" w:rsidR="00F23833" w:rsidRDefault="00F2383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DC6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EC4F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5AB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9A96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353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</w:t>
            </w:r>
          </w:p>
          <w:p w14:paraId="62439A0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(zonă pod km 22+212)</w:t>
            </w:r>
          </w:p>
        </w:tc>
      </w:tr>
      <w:tr w:rsidR="00F23833" w14:paraId="209A87D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9509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61CF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1E708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EA5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2A33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0A69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360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21+900</w:t>
            </w:r>
          </w:p>
          <w:p w14:paraId="2E6DD39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CC9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70E4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526C7CC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A0DBB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BBD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BF91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F432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Iclod linia 4 abătută</w:t>
            </w:r>
          </w:p>
          <w:p w14:paraId="0440865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6B0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5F6A1C8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51BDF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EFA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0256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B4BE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73E7B31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C4C58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8238" w14:textId="77777777" w:rsidR="00F23833" w:rsidRDefault="00F238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5654D" w14:textId="77777777" w:rsidR="00F23833" w:rsidRDefault="00F238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1557" w14:textId="77777777" w:rsidR="00F23833" w:rsidRDefault="00F2383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Iclod -</w:t>
            </w:r>
          </w:p>
          <w:p w14:paraId="36EB6054" w14:textId="77777777" w:rsidR="00F23833" w:rsidRDefault="00F2383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596B" w14:textId="77777777" w:rsidR="00F23833" w:rsidRDefault="00F238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25515" w14:textId="77777777" w:rsidR="00F23833" w:rsidRPr="00396332" w:rsidRDefault="00F238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6E02B" w14:textId="77777777" w:rsidR="00F23833" w:rsidRDefault="00F238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22+704</w:t>
            </w:r>
          </w:p>
          <w:p w14:paraId="3552ADC9" w14:textId="77777777" w:rsidR="00F23833" w:rsidRDefault="00F238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1BB88" w14:textId="77777777" w:rsidR="00F23833" w:rsidRPr="00396332" w:rsidRDefault="00F238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1D22" w14:textId="77777777" w:rsidR="00F23833" w:rsidRDefault="00F23833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RV protecție muncitori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între orele 7,00 - 18,00 </w:t>
            </w:r>
          </w:p>
        </w:tc>
      </w:tr>
      <w:tr w:rsidR="00F23833" w14:paraId="4C6A3481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D878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57359" w14:textId="77777777" w:rsidR="00F23833" w:rsidRDefault="00F238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24+820</w:t>
            </w:r>
          </w:p>
          <w:p w14:paraId="1006EBA3" w14:textId="77777777" w:rsidR="00F23833" w:rsidRDefault="00F238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A7892" w14:textId="77777777" w:rsidR="00F23833" w:rsidRDefault="00F238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6741" w14:textId="77777777" w:rsidR="00F23833" w:rsidRDefault="00F2383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304E" w14:textId="77777777" w:rsidR="00F23833" w:rsidRDefault="00F238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1EBE" w14:textId="77777777" w:rsidR="00F23833" w:rsidRPr="00396332" w:rsidRDefault="00F238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22E8" w14:textId="77777777" w:rsidR="00F23833" w:rsidRDefault="00F2383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0DD9" w14:textId="77777777" w:rsidR="00F23833" w:rsidRDefault="00F2383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8296E" w14:textId="77777777" w:rsidR="00F23833" w:rsidRDefault="00F23833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</w:rPr>
              <w:br/>
              <w:t>(zonă pod km 24+848)</w:t>
            </w:r>
          </w:p>
        </w:tc>
      </w:tr>
      <w:tr w:rsidR="00F23833" w14:paraId="4E50A73C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2703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E5203" w14:textId="77777777" w:rsidR="00F23833" w:rsidRDefault="00F238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25+790</w:t>
            </w:r>
          </w:p>
          <w:p w14:paraId="501D3892" w14:textId="77777777" w:rsidR="00F23833" w:rsidRDefault="00F238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2012" w14:textId="77777777" w:rsidR="00F23833" w:rsidRDefault="00F2383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AFCA6" w14:textId="77777777" w:rsidR="00F23833" w:rsidRDefault="00F23833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B494A" w14:textId="77777777" w:rsidR="00F23833" w:rsidRDefault="00F238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85B0" w14:textId="77777777" w:rsidR="00F23833" w:rsidRPr="00396332" w:rsidRDefault="00F2383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5055" w14:textId="77777777" w:rsidR="00F23833" w:rsidRDefault="00F238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25+790</w:t>
            </w:r>
          </w:p>
          <w:p w14:paraId="1256AAD8" w14:textId="77777777" w:rsidR="00F23833" w:rsidRDefault="00F2383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D6DE" w14:textId="77777777" w:rsidR="00F23833" w:rsidRPr="00396332" w:rsidRDefault="00F2383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3D78A" w14:textId="77777777" w:rsidR="00F23833" w:rsidRDefault="00F2383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</w:t>
            </w:r>
          </w:p>
          <w:p w14:paraId="0B40C19F" w14:textId="77777777" w:rsidR="00F23833" w:rsidRDefault="00F2383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(zonă pod km 25+811)</w:t>
            </w:r>
          </w:p>
        </w:tc>
      </w:tr>
      <w:tr w:rsidR="00F23833" w14:paraId="15AA1FB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C84AA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156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3A0E8" w14:textId="77777777" w:rsidR="00F23833" w:rsidRPr="005C35B0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964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Gherla</w:t>
            </w:r>
          </w:p>
          <w:p w14:paraId="051141B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A86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72F7E5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E6EB5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9C87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CEF66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F84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318A0C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EB2D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F79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1D76" w14:textId="77777777" w:rsidR="00F23833" w:rsidRPr="005C35B0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2303" w14:textId="77777777" w:rsidR="00F23833" w:rsidRDefault="00F23833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Gherla</w:t>
            </w:r>
          </w:p>
          <w:p w14:paraId="038E208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3A1CD" w14:textId="77777777" w:rsidR="00F23833" w:rsidRDefault="00F2383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AE33AD9" w14:textId="77777777" w:rsidR="00F23833" w:rsidRDefault="00F2383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A555699" w14:textId="77777777" w:rsidR="00F23833" w:rsidRDefault="00F2383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7F529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50DF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C866" w14:textId="77777777" w:rsidR="00F23833" w:rsidRPr="00396332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BAB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DBF3D9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D934A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6E47" w14:textId="77777777" w:rsidR="00F23833" w:rsidRDefault="00F2383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5EF3" w14:textId="77777777" w:rsidR="00F23833" w:rsidRPr="005C35B0" w:rsidRDefault="00F2383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8338" w14:textId="77777777" w:rsidR="00F23833" w:rsidRDefault="00F23833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3E5B67">
              <w:rPr>
                <w:b/>
                <w:bCs/>
                <w:sz w:val="20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4C765" w14:textId="77777777" w:rsidR="00F23833" w:rsidRDefault="00F2383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2558A" w14:textId="77777777" w:rsidR="00F23833" w:rsidRDefault="00F2383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885E5" w14:textId="77777777" w:rsidR="00F23833" w:rsidRDefault="00F2383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31+750</w:t>
            </w:r>
          </w:p>
          <w:p w14:paraId="4B657849" w14:textId="77777777" w:rsidR="00F23833" w:rsidRDefault="00F2383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4570C" w14:textId="77777777" w:rsidR="00F23833" w:rsidRPr="00396332" w:rsidRDefault="00F2383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28A0" w14:textId="77777777" w:rsidR="00F23833" w:rsidRDefault="00F23833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inductori.</w:t>
            </w:r>
          </w:p>
        </w:tc>
      </w:tr>
      <w:tr w:rsidR="00F23833" w14:paraId="5C929C8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BB8C7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9716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42+300</w:t>
            </w:r>
          </w:p>
          <w:p w14:paraId="439D1D4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A0BE7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A39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AB4E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3FAE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E08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B7F2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8007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3D4607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</w:t>
            </w:r>
          </w:p>
          <w:p w14:paraId="3585797E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(zonă pod km 42+327)</w:t>
            </w:r>
          </w:p>
        </w:tc>
      </w:tr>
      <w:tr w:rsidR="00F23833" w14:paraId="1450B8A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EB5D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467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42+350</w:t>
            </w:r>
          </w:p>
          <w:p w14:paraId="3888606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12DA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B2151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9FE6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ED44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0054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859F3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AB66" w14:textId="77777777" w:rsidR="00F23833" w:rsidRDefault="00F23833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9F4617" w14:textId="77777777" w:rsidR="00F23833" w:rsidRDefault="00F23833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RV protecție muncitori între orele 7.00 – 18.00.</w:t>
            </w:r>
          </w:p>
        </w:tc>
      </w:tr>
      <w:tr w:rsidR="00F23833" w14:paraId="52D7FE2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848C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F86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44+985</w:t>
            </w:r>
          </w:p>
          <w:p w14:paraId="572B5A51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4C4C5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D904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Cap X </w:t>
            </w:r>
            <w:r w:rsidRPr="00EF5BBB">
              <w:rPr>
                <w:b/>
                <w:bCs/>
                <w:sz w:val="20"/>
              </w:rPr>
              <w:t xml:space="preserve">(zona TN km </w:t>
            </w:r>
            <w:r>
              <w:rPr>
                <w:b/>
                <w:bCs/>
                <w:sz w:val="20"/>
              </w:rPr>
              <w:t>45</w:t>
            </w:r>
            <w:r w:rsidRPr="00EF5BBB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035</w:t>
            </w:r>
            <w:r w:rsidRPr="00EF5BBB">
              <w:rPr>
                <w:b/>
                <w:bCs/>
                <w:sz w:val="20"/>
              </w:rPr>
              <w:t>)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413E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BB21F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D341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291B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6D237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5EB66E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65A955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8552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827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3DE3C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820E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</w:t>
            </w:r>
          </w:p>
          <w:p w14:paraId="7AE74041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(Intre semnal intrare</w:t>
            </w:r>
          </w:p>
          <w:p w14:paraId="1498F06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sch. 1)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83BF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188B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C646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45+000</w:t>
            </w:r>
          </w:p>
          <w:p w14:paraId="1784064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45+557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A33E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460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5F0CFA2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F0F0D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62A1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8C89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39A4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023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0D22C2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</w:t>
            </w:r>
          </w:p>
          <w:p w14:paraId="69F4B4E6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CC880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B46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9045E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9722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7F8E217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04DB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80DD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BBFD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0B78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Călători</w:t>
            </w:r>
          </w:p>
          <w:p w14:paraId="33DE3925" w14:textId="77777777" w:rsidR="00F23833" w:rsidRDefault="00F2383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1EC6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D008611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28FF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58AF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E946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EE25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B8501A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771E2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8AAD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47+071</w:t>
            </w:r>
          </w:p>
          <w:p w14:paraId="314FD03B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2925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55BE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B85537">
              <w:rPr>
                <w:b/>
                <w:bCs/>
                <w:sz w:val="20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4A0A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650C0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BDE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0CFA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A64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1944C0F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7136B9D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(inclusiv zonă pod Km 47 + 488)</w:t>
            </w:r>
          </w:p>
        </w:tc>
      </w:tr>
      <w:tr w:rsidR="00F23833" w14:paraId="24B8B8D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DC162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0924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48+800</w:t>
            </w:r>
          </w:p>
          <w:p w14:paraId="51C8D18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6416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E5D23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Dej Călători -</w:t>
            </w:r>
          </w:p>
          <w:p w14:paraId="1DC7C39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09F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7071B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424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1207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782F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1F81134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F23833" w14:paraId="1C602095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86F8B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C0B0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58+500</w:t>
            </w:r>
          </w:p>
          <w:p w14:paraId="4F3EE13B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3734B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ADC7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Cășeiu -</w:t>
            </w:r>
          </w:p>
          <w:p w14:paraId="3A678683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108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DD93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BF68A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F76D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A14FF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23452FA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F23833" w14:paraId="6F20C42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ACDA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9EDE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74+000</w:t>
            </w:r>
          </w:p>
          <w:p w14:paraId="62B988EB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87D3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6513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 -</w:t>
            </w:r>
          </w:p>
          <w:p w14:paraId="08133EF5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F83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8309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C73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4AE3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2C72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24DD63E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195C56C0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6F93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3F0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77+425</w:t>
            </w:r>
          </w:p>
          <w:p w14:paraId="7031ED9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E7F5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8DD3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 -</w:t>
            </w:r>
          </w:p>
          <w:p w14:paraId="15CBC01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5873A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1977C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3A9A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DF585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C56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C321BAC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F23833" w14:paraId="3810534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8BF3F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D8FE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67DB6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A56D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Ileanda</w:t>
            </w:r>
          </w:p>
          <w:p w14:paraId="34143F9C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049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C754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B22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DD3A3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F5D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25FF09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8D0A5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926B5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91+450</w:t>
            </w:r>
          </w:p>
          <w:p w14:paraId="605E9C4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6EA5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7666A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0CC5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2682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4CDF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0CC3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5129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E74E8"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DBD4DD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E74E8">
              <w:rPr>
                <w:b/>
                <w:bCs/>
                <w:i/>
                <w:iCs/>
                <w:sz w:val="20"/>
              </w:rPr>
              <w:t>Fără inductori.                              (zona pod km 91+469)</w:t>
            </w:r>
          </w:p>
        </w:tc>
      </w:tr>
      <w:tr w:rsidR="00F23833" w14:paraId="3DB6B37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CE51C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355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93+360</w:t>
            </w:r>
          </w:p>
          <w:p w14:paraId="5F223AF4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7A62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CFF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5B4A838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FC5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DDC9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357F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1BEF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96EA5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5F0BD02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C780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3DFC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95+002</w:t>
            </w:r>
          </w:p>
          <w:p w14:paraId="2E3EC72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A5458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28A83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89591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E8437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2EFB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35975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C1C1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3F50AD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AACB79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F23833" w14:paraId="7BBABE2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6020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A46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98+590</w:t>
            </w:r>
          </w:p>
          <w:p w14:paraId="6EB9227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0727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32D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58F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AC51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B6111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78127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5C95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A66886F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A8CEF0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</w:rPr>
              <w:t>+6</w:t>
            </w:r>
            <w:r>
              <w:rPr>
                <w:b/>
                <w:bCs/>
                <w:i/>
                <w:iCs/>
                <w:sz w:val="20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F23833" w14:paraId="68DDF81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EADFF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5EDF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105+320</w:t>
            </w:r>
          </w:p>
          <w:p w14:paraId="5887373B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EC11A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E727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Cuciulat </w:t>
            </w:r>
          </w:p>
          <w:p w14:paraId="320A7B71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(pod km 105+343</w:t>
            </w:r>
          </w:p>
          <w:p w14:paraId="572E615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FE6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81CC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6604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3B1C6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7B864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2D9CEC4" w14:textId="77777777" w:rsidR="00F23833" w:rsidRDefault="00F2383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3BAD46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523E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E8F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D40C4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94C5" w14:textId="77777777" w:rsidR="00F23833" w:rsidRDefault="00F2383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Cuciulat </w:t>
            </w:r>
          </w:p>
          <w:p w14:paraId="0039FCD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4C10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A8F1BD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BE298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0B2B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5EE7A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A94CA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D8B7B5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2ACFC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3234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111+200</w:t>
            </w:r>
          </w:p>
          <w:p w14:paraId="714D2B9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2C2C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6D6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Băbuțeni -</w:t>
            </w:r>
          </w:p>
          <w:p w14:paraId="4844CA1A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133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5782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CD0BF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03E9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FB0ED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EB33F2C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4C337A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71ED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A6936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111+700</w:t>
            </w:r>
          </w:p>
          <w:p w14:paraId="3F932DD6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2FD4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9DA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Băbuțeni – </w:t>
            </w:r>
          </w:p>
          <w:p w14:paraId="0108D327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325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D3621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855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AC5F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EB5F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316BAEF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A0E619A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F23833" w14:paraId="181866F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9C72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AEE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113+820</w:t>
            </w:r>
          </w:p>
          <w:p w14:paraId="6E5AFC7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4AF22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F8AE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Băbuțeni -</w:t>
            </w:r>
          </w:p>
          <w:p w14:paraId="714FF0A4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BD0A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3ED0C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929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8626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35F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F23833" w14:paraId="37DA133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5BDB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AC9C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F238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008C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C92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FC9E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5014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FBDE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46B0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X. Nesemnalizată pe teren.</w:t>
            </w:r>
          </w:p>
        </w:tc>
      </w:tr>
      <w:tr w:rsidR="00F23833" w14:paraId="17EB983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F85E3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020B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116+200</w:t>
            </w:r>
          </w:p>
          <w:p w14:paraId="6AD30E3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59E70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C00BC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Surduc Sălaj</w:t>
            </w:r>
          </w:p>
          <w:p w14:paraId="7E250229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(pod km 116+224 </w:t>
            </w:r>
          </w:p>
          <w:p w14:paraId="6CD0E53D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7493A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0F77C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197A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3775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D710D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126C8A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355984E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33A6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92D9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6296BBD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0E76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1A46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 -</w:t>
            </w:r>
          </w:p>
          <w:p w14:paraId="536CCD99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39A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8C8D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A38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AAB77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A3AA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4936369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F23833" w14:paraId="0863B14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FF30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99E8A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119+700</w:t>
            </w:r>
          </w:p>
          <w:p w14:paraId="7694069F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F095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0507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 -</w:t>
            </w:r>
          </w:p>
          <w:p w14:paraId="464C5C0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Jibou </w:t>
            </w:r>
          </w:p>
          <w:p w14:paraId="7A73F845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6CF2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5FC0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087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99A9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1D497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E6589C9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7CEA313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48851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8CFB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32EE9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5D31" w14:textId="77777777" w:rsidR="00F23833" w:rsidRDefault="00F2383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33D2CB49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D88FC" w14:textId="77777777" w:rsidR="00F23833" w:rsidRDefault="00F2383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00D00BE" w14:textId="77777777" w:rsidR="00F23833" w:rsidRDefault="00F2383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40A8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3961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41F7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60CC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3FE9C0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491E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EAC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696D5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283E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70E5BB9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C334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 </w:t>
            </w:r>
          </w:p>
          <w:p w14:paraId="66A282C5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37FBA74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A36B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A315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A40E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6654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80A1CCF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8784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BE0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9DBAD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3A1D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5FCB4233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1 - 4 </w:t>
            </w:r>
          </w:p>
          <w:p w14:paraId="13B78C4D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1D6C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E0B7B9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5B60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2DBD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6B0E2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CA671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4F7022B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1049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874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A8E13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311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1B91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519B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98F8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47B9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4C9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9 şi 10 abătute.</w:t>
            </w:r>
          </w:p>
        </w:tc>
      </w:tr>
      <w:tr w:rsidR="00F23833" w14:paraId="7C2678D1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ADFC5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729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122+835</w:t>
            </w:r>
          </w:p>
          <w:p w14:paraId="4DC3E585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F0E9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F136D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Jibou</w:t>
            </w:r>
          </w:p>
          <w:p w14:paraId="60A9354E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E31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45C3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33F5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14C29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A825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BA36DA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F5E0E9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C2359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8DDD4F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6FED3F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 Sălaj</w:t>
            </w:r>
          </w:p>
          <w:p w14:paraId="0FED8A04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D4864F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23149C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E869A0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29158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2B1C22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E2FA26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847FF9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378F0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3690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169+000</w:t>
            </w:r>
          </w:p>
          <w:p w14:paraId="6E510336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52E5F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C0D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60F1BE4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BE60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D4A22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CB5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FCBC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8540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9A2B0A2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Cu inductori de 2000 Hz </w:t>
            </w:r>
          </w:p>
          <w:p w14:paraId="415EFC29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paleta de 70 / 375 </w:t>
            </w:r>
          </w:p>
          <w:p w14:paraId="73FC8B68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</w:rPr>
              <w:t xml:space="preserve">8+625 </w:t>
            </w:r>
          </w:p>
          <w:p w14:paraId="3A7CFECE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4672B">
              <w:rPr>
                <w:b/>
                <w:bCs/>
                <w:i/>
                <w:iCs/>
                <w:sz w:val="20"/>
              </w:rPr>
              <w:t>dinspre</w:t>
            </w:r>
            <w:r w:rsidRPr="0094672B">
              <w:rPr>
                <w:b/>
                <w:bCs/>
                <w:i/>
                <w:sz w:val="20"/>
              </w:rPr>
              <w:t xml:space="preserve"> Satulung pe Someş.</w:t>
            </w:r>
          </w:p>
        </w:tc>
      </w:tr>
      <w:tr w:rsidR="00F23833" w14:paraId="65DD843A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82F8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3264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172+530</w:t>
            </w:r>
          </w:p>
          <w:p w14:paraId="4AB71F69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ED5D" w14:textId="77777777" w:rsidR="00F23833" w:rsidRPr="005C35B0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AEA0B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4AA17925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14F6B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8095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19D43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D19B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7FEF9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044C852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82E1" w14:textId="77777777" w:rsidR="00F23833" w:rsidRDefault="00F23833" w:rsidP="00F2383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DB7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175+445</w:t>
            </w:r>
          </w:p>
          <w:p w14:paraId="5F2B2318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38C5" w14:textId="77777777" w:rsidR="00F23833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4AA5F" w14:textId="77777777" w:rsidR="00F23833" w:rsidRDefault="00F2383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5808B8F4" w14:textId="77777777" w:rsidR="00F23833" w:rsidRDefault="00F2383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C5C8E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8D5A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8067" w14:textId="77777777" w:rsidR="00F23833" w:rsidRDefault="00F2383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8A690" w14:textId="77777777" w:rsidR="00F23833" w:rsidRPr="00396332" w:rsidRDefault="00F2383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D687" w14:textId="77777777" w:rsidR="00F23833" w:rsidRDefault="00F2383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09C5AC03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3F5B2A8E" w14:textId="77777777" w:rsidR="00F23833" w:rsidRDefault="00F23833" w:rsidP="0002281B">
      <w:pPr>
        <w:pStyle w:val="Heading1"/>
        <w:spacing w:line="360" w:lineRule="auto"/>
      </w:pPr>
      <w:r>
        <w:t>LINIA 416</w:t>
      </w:r>
    </w:p>
    <w:p w14:paraId="277C5A49" w14:textId="77777777" w:rsidR="00F23833" w:rsidRDefault="00F23833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23833" w14:paraId="7E49784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6E0C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A9FC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11BFE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BB2D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Călători</w:t>
            </w:r>
          </w:p>
          <w:p w14:paraId="04E7EA1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1Th, 2Th, </w:t>
            </w:r>
          </w:p>
          <w:p w14:paraId="500B8ED4" w14:textId="77777777" w:rsidR="00F23833" w:rsidRDefault="00F23833">
            <w:pPr>
              <w:spacing w:before="40"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3302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C0A6F6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FACB6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19F4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51FD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1146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386013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38F4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C2C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F39D6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AB60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038560E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B, </w:t>
            </w:r>
          </w:p>
          <w:p w14:paraId="2EE2CF7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CA6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</w:t>
            </w:r>
          </w:p>
          <w:p w14:paraId="338A471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2B-26B</w:t>
            </w:r>
          </w:p>
          <w:p w14:paraId="5AD5A18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0A3B5E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338544C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E13C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98B3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D32F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79A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E6F0073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3C47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755B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F68B3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8F7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32ACAC9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A+D, </w:t>
            </w:r>
          </w:p>
          <w:p w14:paraId="2564CC1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1A - 10A şi </w:t>
            </w:r>
          </w:p>
          <w:p w14:paraId="26F6FFB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C525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toate liniile </w:t>
            </w:r>
          </w:p>
          <w:p w14:paraId="0FAFA50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1A-10A,</w:t>
            </w:r>
          </w:p>
          <w:p w14:paraId="605BCEA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1D - 4D</w:t>
            </w:r>
          </w:p>
          <w:p w14:paraId="3D13718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DF6020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51B7DDA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1A-55A</w:t>
            </w:r>
          </w:p>
          <w:p w14:paraId="15BED16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473C9F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8AE85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2CB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25E3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9806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EB061A4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1153D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C0B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1A79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86A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00F551E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919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 sch. </w:t>
            </w:r>
          </w:p>
          <w:p w14:paraId="6D632DC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25T</w:t>
            </w:r>
          </w:p>
          <w:p w14:paraId="10E0B06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vârf</w:t>
            </w:r>
          </w:p>
          <w:p w14:paraId="16DCD37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30A9207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7EAD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AB2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BF8FA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B4C8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F4FD9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1C, 3C spre Grupa A, între sch. 25 T - 31 T - 33 T - 43 T - 51 T - 9A.</w:t>
            </w:r>
          </w:p>
        </w:tc>
      </w:tr>
      <w:tr w:rsidR="00F23833" w14:paraId="62E730C6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B2BC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AE3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643C0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1EE3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DF0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50AD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EEDE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7+600</w:t>
            </w:r>
          </w:p>
          <w:p w14:paraId="0CDA078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F472B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0BE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968E73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FAF0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5AF5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8002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8E9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Reteag</w:t>
            </w:r>
          </w:p>
          <w:p w14:paraId="3DA503B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04B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1403A">
              <w:rPr>
                <w:b/>
                <w:bCs/>
                <w:sz w:val="20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838D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56BF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0330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01F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1403A">
              <w:rPr>
                <w:b/>
                <w:bCs/>
                <w:i/>
                <w:iCs/>
                <w:sz w:val="20"/>
              </w:rPr>
              <w:t>Linie inchisa intre km 12+300 pana la varf R9</w:t>
            </w:r>
          </w:p>
        </w:tc>
      </w:tr>
      <w:tr w:rsidR="00F23833" w14:paraId="666E985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AB1BF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1CFE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4010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35E4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5D4E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00A7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C7A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13+000</w:t>
            </w:r>
          </w:p>
          <w:p w14:paraId="3CA557D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7793F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32AD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7DFD8AB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806B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61A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24+070</w:t>
            </w:r>
          </w:p>
          <w:p w14:paraId="15F4739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A14D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FF65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32A9581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56C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09DA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FB6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CD7DD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28A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1D9483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F93B5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38B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73DB2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A56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4CA34F0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B4DA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68FF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CA3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24+070</w:t>
            </w:r>
          </w:p>
          <w:p w14:paraId="4CBA6A9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6FF70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23F7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9FC6F4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34DB9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9AED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43E06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4B91" w14:textId="77777777" w:rsidR="00F23833" w:rsidRDefault="00F2383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3B6BB5EB" w14:textId="77777777" w:rsidR="00F23833" w:rsidRDefault="00F2383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D3B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57CBC2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B894D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13F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6931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62A9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3B4B14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6FEE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D59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25+030</w:t>
            </w:r>
          </w:p>
          <w:p w14:paraId="1B4E599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EDD9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1637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0890B61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D07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5B37" w14:textId="77777777" w:rsidR="00F23833" w:rsidRPr="00C4423F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A107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77E8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CCE5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63FEB2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CA2F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3B4D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DC4B9" w14:textId="77777777" w:rsidR="00F23833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0DF8D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2DCCDEBE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F38B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0F123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BD28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881AB" w14:textId="77777777" w:rsidR="00F23833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6AAA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</w:rPr>
              <w:br/>
              <w:t>în abatere la liniile 5 - 12</w:t>
            </w:r>
          </w:p>
        </w:tc>
      </w:tr>
      <w:tr w:rsidR="00F23833" w14:paraId="4F79A46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DFB01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35784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2A0F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69C1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7FA0BE97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CB0DF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4B54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BA13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7153C" w14:textId="77777777" w:rsidR="00F23833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90B0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D039B3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DB35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3C0D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57041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238F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Năsăud</w:t>
            </w:r>
          </w:p>
          <w:p w14:paraId="51611CC2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2954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FD32FBE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B56A7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81B36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B898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E47C2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– ieşiri la liniile 1 şi 2.</w:t>
            </w:r>
          </w:p>
        </w:tc>
      </w:tr>
      <w:tr w:rsidR="00F23833" w14:paraId="2AD506C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68099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02B8D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30+150</w:t>
            </w:r>
          </w:p>
          <w:p w14:paraId="3D737C04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97D59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A7547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Rebrișoara - </w:t>
            </w:r>
          </w:p>
          <w:p w14:paraId="6A721C9A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02ADE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6836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F7FC4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32C2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0AEC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18994B2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1003E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3141B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71185" w14:textId="77777777" w:rsidR="00F23833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009F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F3C9D6B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DA8C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75A50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575A50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575A50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575A50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575A50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03468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743E2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2797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BAAD" w14:textId="77777777" w:rsidR="00F23833" w:rsidRPr="00620605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0A68A990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E104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40DB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0C257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409A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07C71044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BCA4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EBC5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DB8B6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3F748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64D6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436438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– 12.</w:t>
            </w:r>
          </w:p>
        </w:tc>
      </w:tr>
      <w:tr w:rsidR="00F23833" w14:paraId="61251C52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DBE65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14AA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8DDA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EB12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15FC337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FF3B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C43A4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AFD0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4921B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03F4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628214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F23833" w14:paraId="26E8573F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5492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55CA0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3C11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3F22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7329E7F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728E2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3E8402B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71D5" w14:textId="77777777" w:rsidR="00F23833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5EBC5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B3EA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FF90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54EBD6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– 10.</w:t>
            </w:r>
          </w:p>
        </w:tc>
      </w:tr>
      <w:tr w:rsidR="00F23833" w14:paraId="5161E27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D1F2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E0462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B0AC7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952B4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AF69822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3AE6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B6EA1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1809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13B9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5CD2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08C000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EAF0" w14:textId="77777777" w:rsidR="00F23833" w:rsidRDefault="00F23833" w:rsidP="00F2383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CEC1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6AC96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7D49A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1A3F72E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7461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390D2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8B20" w14:textId="77777777" w:rsidR="00F23833" w:rsidRDefault="00F2383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1255E" w14:textId="77777777" w:rsidR="00F23833" w:rsidRPr="00C4423F" w:rsidRDefault="00F2383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395A" w14:textId="77777777" w:rsidR="00F23833" w:rsidRDefault="00F2383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1403A">
              <w:rPr>
                <w:b/>
                <w:bCs/>
                <w:i/>
                <w:iCs/>
                <w:sz w:val="20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</w:rPr>
              <w:t>0 pana la calcai R14</w:t>
            </w:r>
          </w:p>
        </w:tc>
      </w:tr>
    </w:tbl>
    <w:p w14:paraId="05E8BABF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4FD3BB49" w14:textId="77777777" w:rsidR="00F23833" w:rsidRDefault="00F23833" w:rsidP="00380064">
      <w:pPr>
        <w:pStyle w:val="Heading1"/>
        <w:spacing w:line="360" w:lineRule="auto"/>
      </w:pPr>
      <w:r>
        <w:t>LINIA 500</w:t>
      </w:r>
    </w:p>
    <w:p w14:paraId="08C4D04A" w14:textId="77777777" w:rsidR="00F23833" w:rsidRPr="00071303" w:rsidRDefault="00F23833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F23833" w14:paraId="17511C5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6886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94A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9872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212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5816E4C2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0152DAC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F677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8505CE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7E839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4AD4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073C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85B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4135A0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9EAB0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D1FA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2376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4A1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733E6DF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3D0E5DE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421A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49FB13B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9253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462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140DE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7F8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284EB8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26FCE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7E57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056ABF7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07C77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3D692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63E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45A0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C12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A739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F612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22BDF4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B7AF9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6464" w14:textId="77777777" w:rsidR="00F23833" w:rsidRDefault="00F2383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D4A89" w14:textId="77777777" w:rsidR="00F23833" w:rsidRPr="00D33E71" w:rsidRDefault="00F2383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5BCF" w14:textId="77777777" w:rsidR="00F23833" w:rsidRDefault="00F23833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FF92" w14:textId="77777777" w:rsidR="00F23833" w:rsidRDefault="00F2383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690B" w14:textId="77777777" w:rsidR="00F23833" w:rsidRDefault="00F2383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29F23" w14:textId="77777777" w:rsidR="00F23833" w:rsidRDefault="00F2383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0A30013F" w14:textId="77777777" w:rsidR="00F23833" w:rsidRDefault="00F2383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875B" w14:textId="77777777" w:rsidR="00F23833" w:rsidRPr="00D33E71" w:rsidRDefault="00F2383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941C" w14:textId="77777777" w:rsidR="00F23833" w:rsidRDefault="00F23833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E9A7D27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3A74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57C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2119F6E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2459F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5E411" w14:textId="77777777" w:rsidR="00F23833" w:rsidRPr="0008670B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2D9B2B0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34CE96F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53E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5D51F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062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557E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B39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:rsidRPr="00456545" w14:paraId="78CD7D75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2965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D4A4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8652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E376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7C360061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7343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7AC13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53D5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E0D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305AC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:rsidRPr="00456545" w14:paraId="17C9088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F9DF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D054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0B26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621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6B2D9394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37293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5B21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BFC7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1760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8ECD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:rsidRPr="00456545" w14:paraId="5B0F3C7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8D92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E20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824AF30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B38F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36C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466D967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2E7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54A8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CB189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9C08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886A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23833" w:rsidRPr="00456545" w14:paraId="090E62A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D25C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FC8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9365AB4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8F0B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892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F78E6F2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D82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7018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32D9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978269C" w14:textId="77777777" w:rsidR="00F23833" w:rsidRPr="00456545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101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AE33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C06B9AF" w14:textId="77777777" w:rsidR="00F23833" w:rsidRPr="00A3090B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:rsidRPr="00456545" w14:paraId="7F5B4CF1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AEEEB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C6FD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B1CA3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866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A9E506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067EF0A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4EE33F3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BEC5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2ED4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4C7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060535B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8839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A4EA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:rsidRPr="00456545" w14:paraId="4E89BCD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3B2A2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DF1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96DE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2C0F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5AF21A4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5E48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27C589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EB0D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96E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F17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0C86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46286C" w14:textId="77777777" w:rsidR="00F23833" w:rsidRPr="005F21B7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F23833" w:rsidRPr="00456545" w14:paraId="148B6AE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0C20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3EBC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494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A03E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3714B05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D403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A552C3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F03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5CE6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BACB1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E9D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D42B3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F23833" w:rsidRPr="00456545" w14:paraId="51CE412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D131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190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1B4F4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7A9E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6CAE557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19FC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A2C792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B1FF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305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870DA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E017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4BC4E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F23833" w:rsidRPr="00456545" w14:paraId="29C1F51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C145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6C2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DAC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8FBB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7D8DFD16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321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616B64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055B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6510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FFCC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E3D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7F999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5E34C6F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F23833" w:rsidRPr="00456545" w14:paraId="117DD5B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3EA11" w14:textId="77777777" w:rsidR="00F23833" w:rsidRPr="00456545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53F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D5C9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515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D6D5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5F13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25D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617D271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543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64D5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0381469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F23833" w14:paraId="3697D3EB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870F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3044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893C6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0DA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3BAFA9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D3A4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2D22203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113BD1E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3E0D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6411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C6E1D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4F6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68592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031A14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5B053F4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7358F40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F23833" w14:paraId="5DD90977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AA9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198D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C52C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8FFD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86B2F7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FFE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1AB999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1F30DB3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291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330F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7D3A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D98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3030D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54CE914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13A9381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F23833" w14:paraId="3742FCBA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0EE4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39E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46578DD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388B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7FD7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7F14B22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5804354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D936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AF3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8D8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44A0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5EE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69A74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F23833" w14:paraId="08E1100A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2C63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18A0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595869D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0FAEE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73B2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6176087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6BE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A9B4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A32F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2CA29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4DD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3E817E8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F23833" w14:paraId="7DCFCC3D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0C2D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EB33" w14:textId="77777777" w:rsidR="00F23833" w:rsidRDefault="00F2383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7B6A2" w14:textId="77777777" w:rsidR="00F23833" w:rsidRDefault="00F2383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13AF" w14:textId="77777777" w:rsidR="00F23833" w:rsidRDefault="00F2383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11DE836" w14:textId="77777777" w:rsidR="00F23833" w:rsidRDefault="00F2383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2059A" w14:textId="77777777" w:rsidR="00F23833" w:rsidRDefault="00F2383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DE8AC" w14:textId="77777777" w:rsidR="00F23833" w:rsidRDefault="00F2383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D9F1" w14:textId="77777777" w:rsidR="00F23833" w:rsidRDefault="00F2383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2DCA2A8" w14:textId="77777777" w:rsidR="00F23833" w:rsidRDefault="00F2383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8D20A" w14:textId="77777777" w:rsidR="00F23833" w:rsidRPr="00D33E71" w:rsidRDefault="00F2383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E8D4B" w14:textId="77777777" w:rsidR="00F23833" w:rsidRDefault="00F2383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20FF50E9" w14:textId="77777777" w:rsidR="00F23833" w:rsidRDefault="00F2383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F23833" w14:paraId="38E7056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38F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6E4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30A6CBB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2159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FC1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344F75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920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48A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D8E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E705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58C5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374BAF9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65786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57C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1DEBDAD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80FE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D81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05BB67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556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06BBE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246B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ED900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7D9FF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9C2F55D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6524F7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7C7B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71F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8178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B671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77DFBD7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3863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0069B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250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43AA4FC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A33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5778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FDA5742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300A03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CBC4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E1A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165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BF3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45F0FF3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AB15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2862B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1C32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F34E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BCCC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3481FA2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7FF3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425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5B12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911C" w14:textId="77777777" w:rsidR="00F23833" w:rsidRDefault="00F2383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0FA5DBA2" w14:textId="77777777" w:rsidR="00F23833" w:rsidRDefault="00F2383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7E1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009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583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77818BD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E06E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93E1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31832AB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674B8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8ACC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4AE5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B360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41C416F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B21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EF73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CF97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02FB89F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E855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5B450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112B009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A418E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8D9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718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A0DC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64A04F6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269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A7EA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6F5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D404E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8CDEC" w14:textId="77777777" w:rsidR="00F23833" w:rsidRPr="00534A5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0EB0AB8E" w14:textId="77777777" w:rsidR="00F23833" w:rsidRPr="00534A5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AB231BE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F23833" w14:paraId="2764E48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388E3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73DF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DE5E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C6C4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4451C49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0B46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6509A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EF4B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095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627EB" w14:textId="77777777" w:rsidR="00F23833" w:rsidRPr="00534A5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6CD64FFD" w14:textId="77777777" w:rsidR="00F23833" w:rsidRPr="00534A5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4C79325" w14:textId="77777777" w:rsidR="00F23833" w:rsidRPr="00534A55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F23833" w14:paraId="03EB9A8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0E00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FDD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16498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F13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24AF78B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F03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AC28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813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4347638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48BA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CC5C3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64AA4EC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46BAA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0FD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32542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5A34" w14:textId="77777777" w:rsidR="00F23833" w:rsidRPr="000C4604" w:rsidRDefault="00F23833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2ED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470DA6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2877A70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1933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7DB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9433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F1D48" w14:textId="77777777" w:rsidR="00F23833" w:rsidRPr="000C4604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4B4301D6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F23833" w14:paraId="37109AB5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E310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CDFC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20F5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56F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3FBC442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7B9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2D3F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BA35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4BC688E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E5A7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12D3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3B42A1C3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D1D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246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26E974D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3CFD1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866D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304EC8E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597E54F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E0B5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6492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FDA5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89A11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632D" w14:textId="77777777" w:rsidR="00F23833" w:rsidRPr="00BB30B6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648AFD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3D8F3DC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F23833" w14:paraId="42CF44B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89D7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A1F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8F05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D8A2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6BDAFEF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5E6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E431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F8A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3EC9F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7F8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2916667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5AC1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670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FA8B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642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3E2D658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478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D210B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5C2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74D1A7C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3692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437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832D6C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25CF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260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5C5BE0D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325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D67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E51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0E08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1ED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751C9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95586" w14:textId="77777777" w:rsidR="00F23833" w:rsidRPr="000C4604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F23833" w14:paraId="5FAF7059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C67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7CCB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94D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FD81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190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B2B3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C3D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1087917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1AB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260FC" w14:textId="77777777" w:rsidR="00F23833" w:rsidRPr="000C4604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F23833" w14:paraId="7C7B8632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5E723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1DA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0D4A834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1F50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043E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7A2B1C0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F7AF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D6D0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A50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3416EC7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7E0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1A27D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D038E6C" w14:textId="77777777" w:rsidR="00F23833" w:rsidRPr="006C1F61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3ACC90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1883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263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EB6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577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7884090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7C8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5A63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F32B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3F5ABEB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C15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AD7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0A641C7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3DA525ED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F23833" w14:paraId="288715E1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82D11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A8C3" w14:textId="77777777" w:rsidR="00F23833" w:rsidRDefault="00F2383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1489" w14:textId="77777777" w:rsidR="00F23833" w:rsidRDefault="00F2383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A17D" w14:textId="77777777" w:rsidR="00F23833" w:rsidRDefault="00F23833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80A75" w14:textId="77777777" w:rsidR="00F23833" w:rsidRDefault="00F2383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005F" w14:textId="77777777" w:rsidR="00F23833" w:rsidRDefault="00F2383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91C7E" w14:textId="77777777" w:rsidR="00F23833" w:rsidRDefault="00F2383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01D6" w14:textId="77777777" w:rsidR="00F23833" w:rsidRDefault="00F2383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E5672" w14:textId="77777777" w:rsidR="00F23833" w:rsidRPr="004143AF" w:rsidRDefault="00F23833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5B0FF37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F10A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040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269C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ECA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0B5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1367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32B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E0161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D129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2E1CD506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B6FA7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70A3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7D4FFB2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30E32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447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516475A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8F9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98075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1DD1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87BE4B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147A0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7921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8A49CB7" w14:textId="77777777" w:rsidR="00F23833" w:rsidRPr="00D84BDE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72FF8E4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1808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79E0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621587E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305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528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7171D5E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1F1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C91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18C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3E38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BF7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7811E83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C39AB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D0BE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E2191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753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CBEC30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22F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D4D1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182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F05CC9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7635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9AB6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77F3158D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9DB5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223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5C50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5C1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1993E2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19A8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5C1463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8A4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598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5492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5369" w14:textId="77777777" w:rsidR="00F23833" w:rsidRPr="00534C0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56F0ABF9" w14:textId="77777777" w:rsidR="00F23833" w:rsidRPr="00534C0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A025E9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F23833" w14:paraId="5F77FD2B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AE7F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903B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1A1866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43B0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6CB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5EC3522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42EB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D5F5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CE9A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35AD6B3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D162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88EB8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CF7F4D2" w14:textId="77777777" w:rsidR="00F23833" w:rsidRPr="00D84BDE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EFAE6E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8558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50B8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0B07454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9B53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59EC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3486FF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1CFD0BE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C82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2F7B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B3FF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124F2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31F53" w14:textId="77777777" w:rsidR="00F23833" w:rsidRPr="001F07B1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E05819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7449D19A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F23833" w14:paraId="23538769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9CDD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99BD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CB44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C65D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93C2B2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0FBB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1D4A4C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2E45F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00E8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AB1E7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C8B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622C7CC2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5FBAFB9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F23833" w14:paraId="05600376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E84A9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261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A40F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0D3E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47D1F1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036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3D29A4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71A1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7E1F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93B8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EA62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7AAB0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0D01492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F23833" w14:paraId="5BF8C396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7260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A2A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65323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377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25C8A3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F9D5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4B3533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4B8F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79F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3B2C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1C82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291AD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F23833" w14:paraId="6453AF3C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444F4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415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CA37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A19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59A9A7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A07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EDC27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9A9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4A59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0F7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F1784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6DA1695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14:paraId="7420A157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6F47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F8D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3431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155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7BD1BA6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961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6BBD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1B0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0466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B3D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A82F0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F23833" w14:paraId="754E1D2A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6E3C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3AF5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6C22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3D0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F9205D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7E4B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40D72B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64EC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73D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0F99E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EC3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7D565D8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F23833" w14:paraId="475A6F75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1C579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9E7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A14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533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A724B7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F75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851441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A90F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463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28F4A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FC4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BD67A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513DB52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F23833" w14:paraId="6AF754B2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A561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F7E3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8CC5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AB01" w14:textId="77777777" w:rsidR="00F23833" w:rsidRPr="00AD0C48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963FBD7" w14:textId="77777777" w:rsidR="00F23833" w:rsidRPr="00AD0C48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1C9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A73345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97E9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29DF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AC4F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0B6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E0F4F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22AA8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6EF5E8F8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14:paraId="57173892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9325E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E03D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4F6DC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4DE2" w14:textId="77777777" w:rsidR="00F23833" w:rsidRDefault="00F2383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58BA998" w14:textId="77777777" w:rsidR="00F23833" w:rsidRDefault="00F2383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39F62BE6" w14:textId="77777777" w:rsidR="00F23833" w:rsidRDefault="00F2383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33FEDDD0" w14:textId="77777777" w:rsidR="00F23833" w:rsidRPr="002532C4" w:rsidRDefault="00F2383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446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484A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8234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E90A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DDB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696BF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725F4B8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4CE061D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F23833" w14:paraId="29057820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21859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E9F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AE8E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40F2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701691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8936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BDBA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FAC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2963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A24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70DD3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1EE3ECF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14:paraId="31B279FA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E1B4C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A0AE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00C2A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8A76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55FBD97" w14:textId="77777777" w:rsidR="00F23833" w:rsidRPr="0037264C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912E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524E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562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DD0A8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A9E5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BA2DC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267A022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14:paraId="4C6F10C3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E2870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288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8B23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970E6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C8CF2B6" w14:textId="77777777" w:rsidR="00F23833" w:rsidRPr="003A070D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EAB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239A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C2D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30D5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31D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501CD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F23833" w14:paraId="21D84C26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EC91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6DD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970F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F3C4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5726D75" w14:textId="77777777" w:rsidR="00F23833" w:rsidRPr="00F401CD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17B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60419FA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5A187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A12C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C264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530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288E6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05EAF57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14:paraId="589C22C0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E06D4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AF4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85251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C804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1180C14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4294582C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620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A2C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65E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8FA1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E1A96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CEB32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20BB9DA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14:paraId="769C9446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E0F17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E26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BB621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DD9E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D00B0C5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3E8A3C26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58325BB0" w14:textId="77777777" w:rsidR="00F23833" w:rsidRPr="002532C4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5FA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848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9C4C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AD56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C61B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0D2FB3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33EBC2C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F23833" w14:paraId="293058EF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39E9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A2D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1B3F146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AEC0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D4D8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4C2C14D2" w14:textId="77777777" w:rsidR="00F23833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52279886" w14:textId="77777777" w:rsidR="00F23833" w:rsidRDefault="00F23833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33D8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064A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F8B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1272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960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21C28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F23833" w14:paraId="497370B3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A2E3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C50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0406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82988" w14:textId="77777777" w:rsidR="00F23833" w:rsidRPr="002D1130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083E0799" w14:textId="77777777" w:rsidR="00F23833" w:rsidRPr="002D1130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4EB62D1B" w14:textId="77777777" w:rsidR="00F23833" w:rsidRPr="002D1130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4B5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021F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132B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7CF4171B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6B95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07D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D5E09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1B14B32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042AAE67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74714BD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3977F15E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F23833" w14:paraId="31C72B5A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75CCA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FA27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F35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0B9B" w14:textId="77777777" w:rsidR="00F23833" w:rsidRPr="002D1130" w:rsidRDefault="00F2383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A047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A03D3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1914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54FFA357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A2A54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6BDAB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F23833" w14:paraId="5FA5CC33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FA8E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F1C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311E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70CD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6554045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639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B9CFA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1DA7E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EC09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7146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7AA7567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00ABF36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F23833" w14:paraId="4B1C556A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9E30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7EB1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0B77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5B2C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328D21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921F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6EB9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A9A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CAC7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4F1B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307A910A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691AFB0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F23833" w14:paraId="43D4CA1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AD9C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F4F2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8F07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D256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E2F226F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B31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B9775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210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9B88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544C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3AAAC1AD" w14:textId="77777777" w:rsidR="00F23833" w:rsidRPr="00CB3447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F23833" w14:paraId="0B6B02B6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94D6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CB74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08B0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E493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39AA9D04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6F7A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F9108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C77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0FCFAE65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18D5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F6970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25CC129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586120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B82A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CF800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3028D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99F0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F674D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736ACA03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DB82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055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786D" w14:textId="77777777" w:rsidR="00F23833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D2AD" w14:textId="77777777" w:rsidR="00F23833" w:rsidRPr="004143AF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5001848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BF48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D0918" w14:textId="77777777" w:rsidR="00F23833" w:rsidRDefault="00F2383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2B2B1" w14:textId="77777777" w:rsidR="00F23833" w:rsidRPr="00D33E71" w:rsidRDefault="00F2383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DE306" w14:textId="77777777" w:rsidR="00F23833" w:rsidRDefault="00F2383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3D8B5C42" w14:textId="77777777" w:rsidR="00F23833" w:rsidRDefault="00F2383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2C37" w14:textId="77777777" w:rsidR="00F23833" w:rsidRDefault="00F2383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00476" w14:textId="77777777" w:rsidR="00F23833" w:rsidRDefault="00F2383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7EB79" w14:textId="77777777" w:rsidR="00F23833" w:rsidRDefault="00F2383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5B2C" w14:textId="77777777" w:rsidR="00F23833" w:rsidRDefault="00F2383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7522" w14:textId="77777777" w:rsidR="00F23833" w:rsidRPr="004143AF" w:rsidRDefault="00F23833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F23833" w14:paraId="7E0D0C9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4F299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BB818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2266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E66F1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0FDFF4C2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7BB6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C8AA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1E989" w14:textId="77777777" w:rsidR="00F23833" w:rsidRDefault="00F2383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2D6C" w14:textId="77777777" w:rsidR="00F23833" w:rsidRPr="00D33E71" w:rsidRDefault="00F2383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5D6D" w14:textId="77777777" w:rsidR="00F23833" w:rsidRDefault="00F2383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23833" w14:paraId="0D53109C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EF9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9179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6A08BC33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8EA49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D2B9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32910C1A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15E5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9A81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1610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48EE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9DD6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F23833" w14:paraId="25D5918D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D98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529D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003C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E38C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7D126552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5F77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9A06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B371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D909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ADFB9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085980C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A3CB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66DC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6693BDAB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285B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FFBA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76627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A901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661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FCC03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25D64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F23833" w14:paraId="0B55686E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F295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F905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2C2D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A1C0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463B0FB4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634C5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553D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9DFAC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B382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15CE3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DD24573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3F017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EA20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FA87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9DCEA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041CEEFA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8AADC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88FA30D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ED721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E9AE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45FC7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052C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773FB11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05CB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45B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558D1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33E1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67BEC39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20400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3003DCE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DE74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E114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AD69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15343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3AC61480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B130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5B7F" w14:textId="77777777" w:rsidR="00F23833" w:rsidRDefault="00F2383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07E8" w14:textId="77777777" w:rsidR="00F23833" w:rsidRPr="00D33E71" w:rsidRDefault="00F2383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C10EC" w14:textId="77777777" w:rsidR="00F23833" w:rsidRDefault="00F2383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561E5B4" w14:textId="77777777" w:rsidR="00F23833" w:rsidRDefault="00F2383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1E89" w14:textId="77777777" w:rsidR="00F23833" w:rsidRDefault="00F2383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0BE26B8" w14:textId="77777777" w:rsidR="00F23833" w:rsidRDefault="00F2383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0161E" w14:textId="77777777" w:rsidR="00F23833" w:rsidRPr="00D33E71" w:rsidRDefault="00F2383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D5C5B" w14:textId="77777777" w:rsidR="00F23833" w:rsidRDefault="00F2383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F8A1" w14:textId="77777777" w:rsidR="00F23833" w:rsidRPr="00D33E71" w:rsidRDefault="00F2383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3611" w14:textId="77777777" w:rsidR="00F23833" w:rsidRDefault="00F23833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96A2A4C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42AC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A7F7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F5C4A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44724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83A1C20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5CE9E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EE458D0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9302676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5740634B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C2E19B3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BF9E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F733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B4175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B0EED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3889BF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65090A39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26DA227F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F23833" w14:paraId="4FDCE28F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55604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197F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C7A1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A50B7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867659A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BF27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F1ED2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4E75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B532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81F13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F23833" w14:paraId="7406FEEB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6CCD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6E10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44468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025B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04415DA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4042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439174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60B4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A5A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96783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4F710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ED5CC8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E82F8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38D6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544B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7FF6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4E77DB7B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BD2B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74009A2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0EBE3A16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32C7143E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557C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C2A0B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EA72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FA65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42AC90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36C92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8F29B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0EC7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3ECC4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29EFA6F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6F5B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D8ED9C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2C45EB2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115B300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E55DB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A02E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DD4A9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29F6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F405334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61AA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8DF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73C7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8FD5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2A0C9FA5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5386F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DCB4" w14:textId="77777777" w:rsidR="00F23833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D230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4B62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5E789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C6820D0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C2F7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845BD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82C7D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A687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35547132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7513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943CB2D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38D66486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3DB472B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5E45F1F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09D85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7DCC5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4929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6A55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6C1CE78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8E8C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798A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F4D18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60C5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2C16313F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02E5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CB7F032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6824F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1E9DE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5A2F9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DC37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6F9E1EA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BD0C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322FD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3581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576D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155C7F6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20A1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1B21886C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5918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E0F5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3FEEE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C7D3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333BF17C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9603" w14:textId="77777777" w:rsidR="00F23833" w:rsidRDefault="00F23833" w:rsidP="00F2383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3E049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01946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67A94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14996C31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5CD840FB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CB53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22FCE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C708" w14:textId="77777777" w:rsidR="00F23833" w:rsidRDefault="00F2383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4589" w14:textId="77777777" w:rsidR="00F23833" w:rsidRPr="00D33E71" w:rsidRDefault="00F2383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8B7C" w14:textId="77777777" w:rsidR="00F23833" w:rsidRDefault="00F2383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DABE8EE" w14:textId="77777777" w:rsidR="00F23833" w:rsidRPr="00BA7DAE" w:rsidRDefault="00F23833" w:rsidP="000A5D7E">
      <w:pPr>
        <w:tabs>
          <w:tab w:val="left" w:pos="2748"/>
        </w:tabs>
        <w:rPr>
          <w:sz w:val="20"/>
        </w:rPr>
      </w:pPr>
    </w:p>
    <w:p w14:paraId="3F13BC9D" w14:textId="77777777" w:rsidR="00F23833" w:rsidRDefault="00F23833" w:rsidP="00E7698F">
      <w:pPr>
        <w:pStyle w:val="Heading1"/>
        <w:spacing w:line="360" w:lineRule="auto"/>
      </w:pPr>
      <w:r>
        <w:t>LINIA 504</w:t>
      </w:r>
    </w:p>
    <w:p w14:paraId="7337B33E" w14:textId="77777777" w:rsidR="00F23833" w:rsidRPr="00A16A49" w:rsidRDefault="00F23833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23833" w14:paraId="4C1BBB6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340E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DD18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2+500</w:t>
            </w:r>
          </w:p>
          <w:p w14:paraId="2A4C1D1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7DD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C07A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D9D8E9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5292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88A45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4F6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518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B85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56547">
              <w:rPr>
                <w:b/>
                <w:bCs/>
                <w:i/>
                <w:iCs/>
                <w:sz w:val="20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</w:rPr>
              <w:t xml:space="preserve">firul II </w:t>
            </w:r>
          </w:p>
          <w:p w14:paraId="3E72DEC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Adjud - Urechești.</w:t>
            </w:r>
          </w:p>
          <w:p w14:paraId="57D972F3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5 N.</w:t>
            </w:r>
          </w:p>
        </w:tc>
      </w:tr>
      <w:tr w:rsidR="00F23833" w14:paraId="22BCBB1B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4FAE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D9F1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4+000</w:t>
            </w:r>
          </w:p>
          <w:p w14:paraId="253C861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6F8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713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 -</w:t>
            </w:r>
          </w:p>
          <w:p w14:paraId="0EEE448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474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7782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6897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4+000</w:t>
            </w:r>
          </w:p>
          <w:p w14:paraId="4894B93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2D0D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C216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1D22421E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D10D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ABC3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367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0091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3B2A528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C2F2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AA50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6CB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9+600</w:t>
            </w:r>
          </w:p>
          <w:p w14:paraId="62E97A8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E62E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64A0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179AD87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F3344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EA4A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11+640</w:t>
            </w:r>
          </w:p>
          <w:p w14:paraId="1AAF523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0EC21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F8F0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273E954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16BF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855F3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15F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11+640</w:t>
            </w:r>
          </w:p>
          <w:p w14:paraId="7ED61BB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4983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1C4E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C4194">
              <w:rPr>
                <w:b/>
                <w:bCs/>
                <w:iCs/>
                <w:sz w:val="20"/>
              </w:rPr>
              <w:t>*Valabil pentru trenurile remorcate cu două locomotive cuplate.</w:t>
            </w:r>
          </w:p>
          <w:p w14:paraId="49B09D99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8620D9F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E2312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2FF8" w14:textId="77777777" w:rsidR="00F23833" w:rsidRDefault="00F2383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18+650</w:t>
            </w:r>
          </w:p>
          <w:p w14:paraId="78F13367" w14:textId="77777777" w:rsidR="00F23833" w:rsidRDefault="00F2383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EF5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3021" w14:textId="77777777" w:rsidR="00F23833" w:rsidRDefault="00F2383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0D173310" w14:textId="77777777" w:rsidR="00F23833" w:rsidRDefault="00F2383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EB4D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BA51F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5F0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C049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9745D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0BAED7A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4DBA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9E8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27A17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2894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4D19B9E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13 </w:t>
            </w:r>
          </w:p>
          <w:p w14:paraId="6EFE44A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FA0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DBA5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047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164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19EC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F702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330E37C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3AD5B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62C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093F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9F1A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60487BF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ACF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56D8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3664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620D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3F4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5 - 12 Cap X.</w:t>
            </w:r>
          </w:p>
        </w:tc>
      </w:tr>
      <w:tr w:rsidR="00F23833" w14:paraId="6B90C808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B2DE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BAA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B6D01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BA3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6D02D88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A49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E2F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299A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F5F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6A0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5 - 12 Cap X.</w:t>
            </w:r>
          </w:p>
        </w:tc>
      </w:tr>
      <w:tr w:rsidR="00F23833" w14:paraId="623C87A7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DE08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0ADF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2357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E6ED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5FFEE45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B3E0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F9D2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A30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C8CFE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9E37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9 - 12</w:t>
            </w:r>
          </w:p>
          <w:p w14:paraId="5B68E59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14:paraId="16458441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CFB8B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D03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F48C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C708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3A75EAC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625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48FE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2A9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AA12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B30A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10 - 12 Cap X.</w:t>
            </w:r>
          </w:p>
        </w:tc>
      </w:tr>
      <w:tr w:rsidR="00F23833" w14:paraId="71A09543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7D72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2B0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5567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FEF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6903826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5FE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189B1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194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37C2F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FEF6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și 12 Cap X.</w:t>
            </w:r>
          </w:p>
        </w:tc>
      </w:tr>
      <w:tr w:rsidR="00F23833" w14:paraId="2648A369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30CA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7C3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8303A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056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5A9EFC3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7B83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815068A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AD94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F19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EEC6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FA7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E16A86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11 -  13 Cap Y.</w:t>
            </w:r>
          </w:p>
        </w:tc>
      </w:tr>
      <w:tr w:rsidR="00F23833" w14:paraId="7CEDECBF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BB00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FD04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544FA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3EBE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7CAF03B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F91A6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8F3706F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D3814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248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C035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8C7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EB8A71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11 și 12 Cap Y.</w:t>
            </w:r>
          </w:p>
        </w:tc>
      </w:tr>
      <w:tr w:rsidR="00F23833" w14:paraId="01976D2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056B8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AA1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CE48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E744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Borzeşti - </w:t>
            </w:r>
          </w:p>
          <w:p w14:paraId="1440872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D2967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062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90D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31+400</w:t>
            </w:r>
          </w:p>
          <w:p w14:paraId="46004D3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166A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E8A2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E667FC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9A0F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9F4F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32+200</w:t>
            </w:r>
          </w:p>
          <w:p w14:paraId="5EB7599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504B5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65E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Borzeşti BC - </w:t>
            </w:r>
          </w:p>
          <w:p w14:paraId="10CB1F3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9367A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BDAA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148C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21F5C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EC2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834325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7BD8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8D2E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0B68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7FAA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590740F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1AD5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9F30698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A4F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4CCC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BC19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ED0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E6757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6 - 8, Cap X.</w:t>
            </w:r>
          </w:p>
        </w:tc>
      </w:tr>
      <w:tr w:rsidR="00F23833" w14:paraId="6DE1DC8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CEA1D" w14:textId="77777777" w:rsidR="00F23833" w:rsidRDefault="00F23833" w:rsidP="00F2383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033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6D6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33F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5B91BC7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CF04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DCD7F41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7C04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073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A5A4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038F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55C13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7, Cap X.</w:t>
            </w:r>
          </w:p>
        </w:tc>
      </w:tr>
      <w:tr w:rsidR="00F23833" w14:paraId="2D491DF7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7064F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CC8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44D7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2E37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48BD33A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9AC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9937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047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7BEA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9E72E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B9B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6 - 8 </w:t>
            </w:r>
          </w:p>
          <w:p w14:paraId="1A403BF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– expedieri.</w:t>
            </w:r>
          </w:p>
        </w:tc>
      </w:tr>
      <w:tr w:rsidR="00F23833" w14:paraId="3BCCD6F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5F26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2D8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42+300</w:t>
            </w:r>
          </w:p>
          <w:p w14:paraId="6D58EC5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486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807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 -</w:t>
            </w:r>
          </w:p>
          <w:p w14:paraId="39A4224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C71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71632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6FA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49CE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4744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713A462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FA4B6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B1E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51+500</w:t>
            </w:r>
          </w:p>
          <w:p w14:paraId="4C3CF32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98E3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B1E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481615C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6C5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6700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4E9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16CF7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E1A7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1F5E4D2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26131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78DF5" w14:textId="77777777" w:rsidR="00F23833" w:rsidRDefault="00F2383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54+190</w:t>
            </w:r>
          </w:p>
          <w:p w14:paraId="708DE530" w14:textId="77777777" w:rsidR="00F23833" w:rsidRDefault="00F2383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E65F1" w14:textId="77777777" w:rsidR="00F23833" w:rsidRDefault="00F2383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79A2" w14:textId="77777777" w:rsidR="00F23833" w:rsidRDefault="00F2383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7F7C26B2" w14:textId="77777777" w:rsidR="00F23833" w:rsidRDefault="00F2383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7BC4" w14:textId="77777777" w:rsidR="00F23833" w:rsidRDefault="00F2383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E6D7" w14:textId="77777777" w:rsidR="00F23833" w:rsidRPr="00D0473F" w:rsidRDefault="00F2383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9C1BD" w14:textId="77777777" w:rsidR="00F23833" w:rsidRDefault="00F2383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3E6A" w14:textId="77777777" w:rsidR="00F23833" w:rsidRPr="00D0473F" w:rsidRDefault="00F2383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184F" w14:textId="77777777" w:rsidR="00F23833" w:rsidRPr="004C4194" w:rsidRDefault="00F2383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8E68A8E" w14:textId="77777777" w:rsidR="00F23833" w:rsidRDefault="00F2383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6A5CA2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2D74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BC3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54+650</w:t>
            </w:r>
          </w:p>
          <w:p w14:paraId="73496F2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7399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1B09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28905BE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B9D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402D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6A92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4C54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F739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8203534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5ECA44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3833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C3E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55+060</w:t>
            </w:r>
          </w:p>
          <w:p w14:paraId="025285A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8194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C98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5D0145A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9F5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ADDD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C84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95990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D8FE7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7F96594C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4E67E0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738BF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C20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60+400</w:t>
            </w:r>
          </w:p>
          <w:p w14:paraId="1E37E9F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8ADAE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E87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14A1170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81E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0EEC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260A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3E819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EEB5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2ED1779D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D18B99A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A586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0AF4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0964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DBB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BE9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83A5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63F7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D68A3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3F5E1" w14:textId="77777777" w:rsidR="00F23833" w:rsidRPr="00E03C2B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03C2B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3AC893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E03C2B">
              <w:rPr>
                <w:b/>
                <w:bCs/>
                <w:i/>
                <w:sz w:val="20"/>
              </w:rPr>
              <w:t>la liniile 2 - 4 st. Dofteana, Cap Y.</w:t>
            </w:r>
          </w:p>
        </w:tc>
      </w:tr>
      <w:tr w:rsidR="00F23833" w14:paraId="44628C3E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32BF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8F2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65+570</w:t>
            </w:r>
          </w:p>
          <w:p w14:paraId="7F285C6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DACB7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7C57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 -</w:t>
            </w:r>
          </w:p>
          <w:p w14:paraId="2FAF500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08A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F3FB9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C474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7CCB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5FC85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8356B4F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BFB1E11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AF87F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BEF0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66+600</w:t>
            </w:r>
          </w:p>
          <w:p w14:paraId="61DE105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7002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CAFE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Valea Uzului</w:t>
            </w:r>
          </w:p>
          <w:p w14:paraId="513425E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FD11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FB1D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362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DC2C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73669" w14:textId="77777777" w:rsidR="00F23833" w:rsidRPr="00E4349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4349C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FFF3D5A" w14:textId="77777777" w:rsidR="00F23833" w:rsidRPr="00E4349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4349C">
              <w:rPr>
                <w:b/>
                <w:bCs/>
                <w:i/>
                <w:sz w:val="20"/>
              </w:rPr>
              <w:t xml:space="preserve">peste sch.  9 și 11, </w:t>
            </w:r>
          </w:p>
          <w:p w14:paraId="4DE16C0D" w14:textId="77777777" w:rsidR="00F23833" w:rsidRPr="00E4349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349C">
              <w:rPr>
                <w:b/>
                <w:bCs/>
                <w:i/>
                <w:iCs/>
                <w:sz w:val="20"/>
              </w:rPr>
              <w:t>Hm Valea Uzului, Cap X.</w:t>
            </w:r>
          </w:p>
        </w:tc>
      </w:tr>
      <w:tr w:rsidR="00F23833" w14:paraId="6DAD4431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D48DE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14C8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69+220</w:t>
            </w:r>
          </w:p>
          <w:p w14:paraId="4202D09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AF2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A47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4AA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39B0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4F30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F299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85E3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2924390C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2A49F50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E0CE7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D28F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75+120</w:t>
            </w:r>
          </w:p>
          <w:p w14:paraId="04578D39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6BF2" w14:textId="77777777" w:rsidR="00F23833" w:rsidRPr="00D0473F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6EB2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Comăneşti -</w:t>
            </w:r>
          </w:p>
          <w:p w14:paraId="2E17C82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491A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53B8" w14:textId="77777777" w:rsidR="00F23833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9B8D" w14:textId="77777777" w:rsidR="00F23833" w:rsidRDefault="00F238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44A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722CB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53EBB4F" w14:textId="77777777" w:rsidR="00F23833" w:rsidRPr="00D0576C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42878D9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0A331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748E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76+050</w:t>
            </w:r>
          </w:p>
          <w:p w14:paraId="4CE138B0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8E40" w14:textId="77777777" w:rsidR="00F23833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6370B" w14:textId="77777777" w:rsidR="00F23833" w:rsidRDefault="00F2383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Comăneşti -</w:t>
            </w:r>
          </w:p>
          <w:p w14:paraId="78FA7C55" w14:textId="77777777" w:rsidR="00F23833" w:rsidRDefault="00F2383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B2D4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942DD" w14:textId="77777777" w:rsidR="00F23833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D593" w14:textId="77777777" w:rsidR="00F23833" w:rsidRDefault="00F238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C5891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AFB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Afectează linia curentă Comănești - Asău</w:t>
            </w:r>
          </w:p>
        </w:tc>
      </w:tr>
      <w:tr w:rsidR="00F23833" w14:paraId="568E0130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0BD21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4597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84+260</w:t>
            </w:r>
          </w:p>
          <w:p w14:paraId="70F989E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D13C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6C9B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 -</w:t>
            </w:r>
          </w:p>
          <w:p w14:paraId="4B75EA1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686C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B892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A1DE" w14:textId="77777777" w:rsidR="00F23833" w:rsidRDefault="00F238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798C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B6AB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19D68A8D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C8C48EE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07099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4F1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97+960</w:t>
            </w:r>
          </w:p>
          <w:p w14:paraId="76F3C17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28380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63B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Simbrea - </w:t>
            </w:r>
          </w:p>
          <w:p w14:paraId="167C853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B09A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D61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2704" w14:textId="77777777" w:rsidR="00F23833" w:rsidRDefault="00F238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7A07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3383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44B01AE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0B8D280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68855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915B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  <w:p w14:paraId="220322F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1F8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F73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31AF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B03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C757" w14:textId="77777777" w:rsidR="00F23833" w:rsidRDefault="00F2383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0A7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DB2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Afectează intrări – ieşiri</w:t>
            </w:r>
          </w:p>
          <w:p w14:paraId="1614A2D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sz w:val="20"/>
              </w:rPr>
              <w:t>St. Palanca Cap Y</w:t>
            </w:r>
            <w:r>
              <w:rPr>
                <w:b/>
                <w:bCs/>
                <w:iCs/>
                <w:sz w:val="20"/>
              </w:rPr>
              <w:t xml:space="preserve"> </w:t>
            </w:r>
          </w:p>
        </w:tc>
      </w:tr>
      <w:tr w:rsidR="00F23833" w14:paraId="4BA02FFD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46A7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397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105+720</w:t>
            </w:r>
          </w:p>
          <w:p w14:paraId="6ECFE73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EFA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54B2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Palanca -</w:t>
            </w:r>
          </w:p>
          <w:p w14:paraId="2AA14E2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AAA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6789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AECA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96FE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688F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527316F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8A5BE1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CD62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059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354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440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Ghimeş</w:t>
            </w:r>
          </w:p>
          <w:p w14:paraId="74CEB86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F95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D97B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2ABB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4998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E3C4F" w14:textId="77777777" w:rsidR="00F23833" w:rsidRPr="00423757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>Nesemnalizată pe teren.</w:t>
            </w:r>
          </w:p>
          <w:p w14:paraId="0F3C98B7" w14:textId="77777777" w:rsidR="00F23833" w:rsidRPr="00423757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2BB5B2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>peste sch. 10 la liniile 4 și 5 Cap Y.</w:t>
            </w:r>
          </w:p>
        </w:tc>
      </w:tr>
      <w:tr w:rsidR="00F23833" w14:paraId="678EB7E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B4689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DD41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DD9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8BC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Ghimeş</w:t>
            </w:r>
          </w:p>
          <w:p w14:paraId="625AF5D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0B3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66D0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417C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E096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D168" w14:textId="77777777" w:rsidR="00F23833" w:rsidRPr="00F94F88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99406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 xml:space="preserve">la și de la liniile 4 și 5 </w:t>
            </w:r>
          </w:p>
          <w:p w14:paraId="6247623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>st. Ghimeș, Cap Y.</w:t>
            </w:r>
          </w:p>
        </w:tc>
      </w:tr>
      <w:tr w:rsidR="00F23833" w14:paraId="1B858D9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32643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BB6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109+050</w:t>
            </w:r>
          </w:p>
          <w:p w14:paraId="0FD4F07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498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2F7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 -</w:t>
            </w:r>
          </w:p>
          <w:p w14:paraId="581CC2B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6B6F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58BA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62E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1E3D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F2684" w14:textId="77777777" w:rsidR="00F23833" w:rsidRPr="00F94F88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33061E33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9D05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B29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109+070</w:t>
            </w:r>
          </w:p>
          <w:p w14:paraId="565B1D2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657F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4641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 -</w:t>
            </w:r>
          </w:p>
          <w:p w14:paraId="41CFE37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5A12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F7A2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FF0F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4251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10AB" w14:textId="77777777" w:rsidR="00F23833" w:rsidRPr="004C419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FF13189" w14:textId="77777777" w:rsidR="00F23833" w:rsidRPr="00D0576C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40F9A15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164AB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FBB4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683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E25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4EC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7DE5D8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72</w:t>
            </w:r>
          </w:p>
          <w:p w14:paraId="08B7865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3A8D60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7F28778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E68D5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897B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DCE9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AE89" w14:textId="77777777" w:rsidR="00F23833" w:rsidRPr="006E4685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E416587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E914" w14:textId="77777777" w:rsidR="00F23833" w:rsidRDefault="00F23833" w:rsidP="00F2383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68C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7685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9C3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</w:t>
            </w:r>
          </w:p>
          <w:p w14:paraId="5058805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05B9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 xml:space="preserve">Începând </w:t>
            </w:r>
            <w:r>
              <w:rPr>
                <w:b/>
                <w:bCs/>
                <w:sz w:val="20"/>
              </w:rPr>
              <w:t xml:space="preserve"> de la călcâi sch. 40 </w:t>
            </w:r>
          </w:p>
          <w:p w14:paraId="36060BA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A5CF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C376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70EB" w14:textId="77777777" w:rsidR="00F23833" w:rsidRPr="00D0473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9C9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toate aparatele de cale din cap Y şi liniile de legătură, 1D - 4D şi liniile 5B - 11B.</w:t>
            </w:r>
          </w:p>
        </w:tc>
      </w:tr>
    </w:tbl>
    <w:p w14:paraId="3DE0D9BD" w14:textId="77777777" w:rsidR="00F23833" w:rsidRDefault="00F23833" w:rsidP="00F340A3">
      <w:pPr>
        <w:spacing w:before="40" w:after="40" w:line="192" w:lineRule="auto"/>
        <w:ind w:right="57"/>
        <w:rPr>
          <w:sz w:val="20"/>
          <w:szCs w:val="20"/>
        </w:rPr>
      </w:pPr>
    </w:p>
    <w:p w14:paraId="4D21B117" w14:textId="77777777" w:rsidR="00F23833" w:rsidRDefault="00F23833" w:rsidP="00EE4C95">
      <w:pPr>
        <w:pStyle w:val="Heading1"/>
        <w:spacing w:line="360" w:lineRule="auto"/>
      </w:pPr>
      <w:r>
        <w:t>LINIA 507</w:t>
      </w:r>
    </w:p>
    <w:p w14:paraId="2093A257" w14:textId="77777777" w:rsidR="00F23833" w:rsidRPr="006A4B24" w:rsidRDefault="00F23833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23833" w14:paraId="7314E44F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7950F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E35C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8250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218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D3962F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10D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10FF0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42068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1B7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43FF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8E7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5F6441D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243DD4A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F23833" w14:paraId="1BD8C0EE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7A762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17A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D663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509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8B23BF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884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22218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DBBF9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0F73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6520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514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6B078DD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F23833" w14:paraId="5BC1A60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E25E1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042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C16B8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86C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1DF7CE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65C7600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B58D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BEC59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EDA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A312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4BD3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7C7C8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F23833" w14:paraId="763EE59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23F2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BB8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30D5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4B04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535A970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123F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E7416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814E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7DD5C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BF4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65C4C04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B5614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2375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9B140D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0127D0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20547E5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EC968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18EC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EFC4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DCA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9F15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C832E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136C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4E3E690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B50D08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E480E8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1D27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49F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D87738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068159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04109B3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8B2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C532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E8A5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DBB3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184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613D0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2CDC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52FC51F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4E2078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10A4D24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313C3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DFD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90CA68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55C583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02B0F60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BE97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B85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EBF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C88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8E70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42CDE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A305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088E596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80849F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B58D950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E31B3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6EC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9E75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EA5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359AF0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7C3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88B43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884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8D85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E19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C003A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F23833" w14:paraId="0142097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9C04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2A0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5F6C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8A42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67DD3D0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55B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611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85CA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77B90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17A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51D55C4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F23833" w14:paraId="3B3B8E6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2668F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5629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8D67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91F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76EA949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499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E8B5D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5304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BDD3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440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D2D4D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F23833" w14:paraId="0DC9E6F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2C089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2DA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FA87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B4C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15F7344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DF57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EB65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E95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D3D3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50CF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FFF66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719C21C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F23833" w14:paraId="5CA11B41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EEA80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F6A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3107F4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AF01D0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4895E1E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C871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694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5B1879B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1530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9B5F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653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3FA1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BEC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166E5F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390949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A3DF867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F6182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C8A5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B04552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0442E7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12B8190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BE92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BF6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1296CC0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D4B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83F0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7A0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8741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18B0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F8E564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291462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2550BA5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F48E8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BCA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18EF353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DFF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2D8A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30EE868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357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FFDD0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8E2A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B6B64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D5F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6E973A78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B6BF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BAD4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36277C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39A972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4CA5053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C1BC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33B8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2410DD4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6B2A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0AF26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0FA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8B7A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0B34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CFB144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745749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E2B90D9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F778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836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8919A8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4E0EE0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6419427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801D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B60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200FB83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ABEE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116A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C82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664B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3B3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24D888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37AEEE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3182139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9D83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8BC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409F4F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D07468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6B29759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20AA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F3B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0CC2C60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298C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C25FE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A6C5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B5B75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A27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266B9E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9F5BB1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4EEB525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F71E2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0AD5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986ABF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E7FCF8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5849AC6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0D38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F09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116A32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CED6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35C0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6DC7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4B9A4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29E8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FA83B4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3F68F9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2457420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835DF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4F0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EAC89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DCF1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27FDD46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799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3A84F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C97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FA93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CE8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A32EFBC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9EC2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B359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5D4D0A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0548F5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670C218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E380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8CD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1999670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1378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B14CD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B42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0C7B5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A438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EEE0EB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DB6D5C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3B9751F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3AFA0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6D0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C04B8E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C37410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5EC676B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54E20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274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7B176A3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3D26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C437D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EC7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C489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988C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6B1C97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D8A750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55574D2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F1AB3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0293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879AA7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E8DC41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5FA881E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ECDC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A19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25B0013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6F0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B5E23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70C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88B0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1830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37D95F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3EFE5F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499D56B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5217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FFD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B461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A0B7" w14:textId="77777777" w:rsidR="00F23833" w:rsidRDefault="00F2383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26465E2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D78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8572C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5251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226D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6A1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E2A03A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3F85" w14:textId="77777777" w:rsidR="00F23833" w:rsidRDefault="00F23833" w:rsidP="00F2383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A760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EEAE5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32CE" w14:textId="77777777" w:rsidR="00F23833" w:rsidRDefault="00F2383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2187B39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A9B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7367C5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11B9" w14:textId="77777777" w:rsidR="00F23833" w:rsidRPr="00E1695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852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03B0" w14:textId="77777777" w:rsidR="00F23833" w:rsidRPr="002761C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1229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CDA179F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5545E168" w14:textId="77777777" w:rsidR="00F23833" w:rsidRDefault="00F23833" w:rsidP="00D430CA">
      <w:pPr>
        <w:pStyle w:val="Heading1"/>
        <w:spacing w:line="360" w:lineRule="auto"/>
      </w:pPr>
      <w:r>
        <w:t>LINIA 510</w:t>
      </w:r>
    </w:p>
    <w:p w14:paraId="74E52D71" w14:textId="77777777" w:rsidR="00F23833" w:rsidRDefault="00F23833" w:rsidP="006B5BFC">
      <w:pPr>
        <w:pStyle w:val="Heading1"/>
        <w:spacing w:line="360" w:lineRule="auto"/>
        <w:rPr>
          <w:b w:val="0"/>
          <w:bCs w:val="0"/>
          <w:sz w:val="8"/>
        </w:rPr>
      </w:pPr>
      <w:r>
        <w:t>LEORDA - DOROHOI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23833" w14:paraId="477F05CF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4004" w14:textId="77777777" w:rsidR="00F23833" w:rsidRDefault="00F23833" w:rsidP="00F2383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D859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8DAA4C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6075" w14:textId="77777777" w:rsidR="00F23833" w:rsidRPr="003459D6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386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Leorda - Dorohoi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5ACD6" w14:textId="77777777" w:rsidR="00F23833" w:rsidRDefault="00F23833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49882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9C5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FC8A" w14:textId="77777777" w:rsidR="00F23833" w:rsidRPr="003459D6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1DC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Ax. St. </w:t>
            </w:r>
            <w:r w:rsidRPr="00C8117C">
              <w:rPr>
                <w:b/>
                <w:bCs/>
                <w:i/>
                <w:iCs/>
                <w:sz w:val="20"/>
              </w:rPr>
              <w:t>Leorda</w:t>
            </w:r>
          </w:p>
          <w:p w14:paraId="0455985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Ax. St.</w:t>
            </w:r>
            <w:r w:rsidRPr="00C8117C">
              <w:rPr>
                <w:b/>
                <w:bCs/>
                <w:i/>
                <w:iCs/>
                <w:sz w:val="20"/>
              </w:rPr>
              <w:t xml:space="preserve"> Dorohoi</w:t>
            </w:r>
          </w:p>
          <w:p w14:paraId="62C1FFCB" w14:textId="77777777" w:rsidR="00F23833" w:rsidRPr="00C8117C" w:rsidRDefault="00F23833">
            <w:pPr>
              <w:spacing w:before="40" w:after="40" w:line="360" w:lineRule="auto"/>
              <w:ind w:left="57" w:right="57"/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FC07A90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EA1B9" w14:textId="77777777" w:rsidR="00F23833" w:rsidRDefault="00F23833" w:rsidP="00F2383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3A0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25B0" w14:textId="77777777" w:rsidR="00F23833" w:rsidRPr="003459D6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84F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26ABC747" w14:textId="77777777" w:rsidR="00F23833" w:rsidRPr="00673810" w:rsidRDefault="00F23833">
            <w:pPr>
              <w:spacing w:before="40" w:after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AB56" w14:textId="77777777" w:rsidR="00F23833" w:rsidRPr="00673810" w:rsidRDefault="00F23833">
            <w:pPr>
              <w:spacing w:before="40" w:after="40" w:line="360" w:lineRule="auto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1D318" w14:textId="77777777" w:rsidR="00F23833" w:rsidRPr="00673810" w:rsidRDefault="00F23833">
            <w:pPr>
              <w:spacing w:before="12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F2D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377B" w14:textId="77777777" w:rsidR="00F23833" w:rsidRPr="003459D6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57A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1.</w:t>
            </w:r>
          </w:p>
        </w:tc>
      </w:tr>
      <w:tr w:rsidR="00F23833" w14:paraId="613D1C2E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C3BF" w14:textId="77777777" w:rsidR="00F23833" w:rsidRDefault="00F23833" w:rsidP="00F2383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463A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F1165" w14:textId="77777777" w:rsidR="00F23833" w:rsidRPr="003459D6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B3DD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27A0152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68C4" w14:textId="77777777" w:rsidR="00F23833" w:rsidRDefault="00F23833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05FC" w14:textId="77777777" w:rsidR="00F23833" w:rsidRPr="003459D6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8C2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3CA4B" w14:textId="77777777" w:rsidR="00F23833" w:rsidRPr="003459D6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863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3 - 5.</w:t>
            </w:r>
          </w:p>
        </w:tc>
      </w:tr>
    </w:tbl>
    <w:p w14:paraId="006EFFC2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3F4378A0" w14:textId="77777777" w:rsidR="00F23833" w:rsidRDefault="00F23833" w:rsidP="007E1810">
      <w:pPr>
        <w:pStyle w:val="Heading1"/>
        <w:spacing w:line="360" w:lineRule="auto"/>
      </w:pPr>
      <w:r>
        <w:t>LINIA 511</w:t>
      </w:r>
    </w:p>
    <w:p w14:paraId="1A775A22" w14:textId="77777777" w:rsidR="00F23833" w:rsidRPr="009B4FEF" w:rsidRDefault="00F23833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23833" w14:paraId="6930B0A9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932E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3AD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BF3E" w14:textId="77777777" w:rsidR="00F23833" w:rsidRPr="00D33E71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7A6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494A82D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9EEC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89B555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6A25B1C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43225B4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F59C" w14:textId="77777777" w:rsidR="00F23833" w:rsidRPr="00D33E71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1F5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12E4" w14:textId="77777777" w:rsidR="00F23833" w:rsidRPr="00D33E71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76FD" w14:textId="77777777" w:rsidR="00F23833" w:rsidRPr="009E7CE7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23833" w14:paraId="1A8855B8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288D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64F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427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FC6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3864597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96C4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564C645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BB166F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09DE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C838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CCCE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DC1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4298262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34F4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6EE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71AD3E5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E151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C83F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311EE4A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EF2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4458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CBCF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1C21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E8C4" w14:textId="77777777" w:rsidR="00F23833" w:rsidRPr="00193954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46068BAF" w14:textId="77777777" w:rsidR="00F23833" w:rsidRPr="00176852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AF338F7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99DB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3F7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2DC47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9746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27F42AE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5D1EA75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5F8F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0C2CDF1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30775A9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AEF2D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848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6767A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BD47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94DD6B9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D441A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A9AA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A54B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1EC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259DFE7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87905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46878178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577EAB77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3184CA06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2132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14CE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06701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C5B7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946108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33FA9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E290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914A9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81D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2F94FFC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94B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069DEC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A89B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F5C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5F1B2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ECB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46852B6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D6CB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1C1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5906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71DB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5B0BA37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BA4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A3F6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E55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F082F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E66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3F3C1F65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D56D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911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4C93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75DD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36B75F9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33DBDC7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46D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239BE49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AAE7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52F0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8BA5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BF9D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4A5170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3652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985F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5F61B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F3BC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2FA5368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C9B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588E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FD8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EC62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1D4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75CC4F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CA33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6F21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892B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224C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94D7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AFF8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84B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D9FEC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CFE1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CA3CFF0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4228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B20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900D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2BB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083D37F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2F97B7B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FD4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553D10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5B85C8C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3674B46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363A27D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73B12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204D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B9B0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872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790AAF7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E0AA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38F4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BA4FA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4E80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3CC66A4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EFF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D076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058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CA88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B02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BF5FDD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C2CA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C790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AE8FE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12A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37CD0A8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949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4902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8C6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E125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64A9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48705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0A088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F23833" w14:paraId="416137F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9A18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628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F71D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E91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2EDB74E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1397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9A702E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7C60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515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2D8F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999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98437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F23833" w14:paraId="40E6774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D1C14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163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10FE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CD2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30E9DB5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26E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98D19A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9B1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F01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76C4F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2F74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54495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8D4D9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F23833" w14:paraId="5688A17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B3F20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A86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97CE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C2B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7D4546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DBE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26F35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11DD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3B0C7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A80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7B973A1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022F" w14:textId="77777777" w:rsidR="00F23833" w:rsidRDefault="00F23833" w:rsidP="00F2383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BA88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3821" w14:textId="77777777" w:rsidR="00F23833" w:rsidRPr="002108A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206C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F99FFD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B4B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80012" w14:textId="77777777" w:rsidR="00F23833" w:rsidRPr="00F02EF7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6F9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16892" w14:textId="77777777" w:rsidR="00F23833" w:rsidRPr="00BE2D76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58C0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095E332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607766F6" w14:textId="77777777" w:rsidR="00F23833" w:rsidRDefault="00F23833" w:rsidP="00B86D21">
      <w:pPr>
        <w:pStyle w:val="Heading1"/>
        <w:spacing w:line="360" w:lineRule="auto"/>
      </w:pPr>
      <w:r>
        <w:t>LINIA 515</w:t>
      </w:r>
    </w:p>
    <w:p w14:paraId="5FB5C475" w14:textId="77777777" w:rsidR="00F23833" w:rsidRDefault="00F23833" w:rsidP="00862BF9">
      <w:pPr>
        <w:pStyle w:val="Heading1"/>
        <w:spacing w:line="360" w:lineRule="auto"/>
        <w:rPr>
          <w:b w:val="0"/>
          <w:bCs w:val="0"/>
          <w:sz w:val="8"/>
        </w:rPr>
      </w:pPr>
      <w:r>
        <w:t>DORNEŞTI - NISIPITU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0"/>
        <w:gridCol w:w="2207"/>
        <w:gridCol w:w="871"/>
        <w:gridCol w:w="750"/>
        <w:gridCol w:w="871"/>
        <w:gridCol w:w="750"/>
        <w:gridCol w:w="2497"/>
      </w:tblGrid>
      <w:tr w:rsidR="00F23833" w14:paraId="0088AFBC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9538" w14:textId="77777777" w:rsidR="00F23833" w:rsidRDefault="00F23833" w:rsidP="00F2383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F619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  <w:p w14:paraId="1C7F5B9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0+700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A3847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D60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Dornești - Rădăuți</w:t>
            </w: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7D8E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F485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C88C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81AE1" w14:textId="77777777" w:rsidR="00F23833" w:rsidRPr="00412AB5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E26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16CA6284" w14:textId="77777777" w:rsidR="00F23833" w:rsidRDefault="00F23833">
      <w:pPr>
        <w:spacing w:before="40" w:after="40" w:line="192" w:lineRule="auto"/>
        <w:ind w:right="57"/>
        <w:rPr>
          <w:sz w:val="20"/>
          <w:szCs w:val="20"/>
        </w:rPr>
      </w:pPr>
    </w:p>
    <w:p w14:paraId="174B3958" w14:textId="77777777" w:rsidR="00F23833" w:rsidRDefault="00F23833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3BE3A927" w14:textId="77777777" w:rsidR="00F23833" w:rsidRDefault="00F23833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F23833" w14:paraId="226EC795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223F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7A5F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230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3D0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39416A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6EDD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7E9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C010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925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8FF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F989061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B523C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E76A0" w14:textId="77777777" w:rsidR="00F23833" w:rsidRDefault="00F2383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C61F" w14:textId="77777777" w:rsidR="00F23833" w:rsidRDefault="00F2383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25F9D" w14:textId="77777777" w:rsidR="00F23833" w:rsidRDefault="00F23833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46AE766" w14:textId="77777777" w:rsidR="00F23833" w:rsidRDefault="00F23833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F3F9" w14:textId="77777777" w:rsidR="00F23833" w:rsidRDefault="00F2383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B489C" w14:textId="77777777" w:rsidR="00F23833" w:rsidRDefault="00F2383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6881" w14:textId="77777777" w:rsidR="00F23833" w:rsidRDefault="00F2383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02EA" w14:textId="77777777" w:rsidR="00F23833" w:rsidRDefault="00F2383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B3FD" w14:textId="77777777" w:rsidR="00F23833" w:rsidRDefault="00F23833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7F63F7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BE2B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7506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AF5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7D60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13BA02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62B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387C87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B21AAD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45A2A88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C28416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0BCC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851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8EEC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85E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1D9F1A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3119058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F23833" w14:paraId="65FD9A7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C61A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29A8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FB8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178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030535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D40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8A6F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9DC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0C9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7EDE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F23833" w14:paraId="3C89E59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BD3E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7D09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D4E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3D3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92D5F2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8F7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9D1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ED0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A4A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46F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6FD0F9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AE7D2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C1BB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661FE65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6D8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7AD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473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F80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DF5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BCD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631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F23833" w14:paraId="12F7564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1FF1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3A8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39FB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0D2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093A1FF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E53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EB92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501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CDD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57A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6E18D1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5C2D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DEC4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805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537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DFD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AB2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B64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FFA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8DAE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A03919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1476" w14:textId="77777777" w:rsidR="00F23833" w:rsidRDefault="00F23833" w:rsidP="00F2383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A99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5EA1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1E94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602EB40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B16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5A4BD17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29AF0D8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7E63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6A4F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764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D79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65F64039" w14:textId="77777777" w:rsidR="00F23833" w:rsidRDefault="00F23833" w:rsidP="00F232A2">
      <w:pPr>
        <w:spacing w:before="40" w:after="40" w:line="192" w:lineRule="auto"/>
        <w:ind w:right="57"/>
        <w:rPr>
          <w:sz w:val="20"/>
        </w:rPr>
      </w:pPr>
    </w:p>
    <w:p w14:paraId="2256A429" w14:textId="77777777" w:rsidR="00F23833" w:rsidRDefault="00F23833" w:rsidP="00F04622">
      <w:pPr>
        <w:pStyle w:val="Heading1"/>
        <w:spacing w:line="360" w:lineRule="auto"/>
      </w:pPr>
      <w:r>
        <w:t>LINIA 600</w:t>
      </w:r>
    </w:p>
    <w:p w14:paraId="70E46F71" w14:textId="77777777" w:rsidR="00F23833" w:rsidRDefault="00F23833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23833" w14:paraId="4B87C9FA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424E3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7BC0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4CD649A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E96D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D411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650A3F01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F75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50C6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994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922A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90669" w14:textId="77777777" w:rsidR="00F23833" w:rsidRPr="009E2C90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D8ACFF1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C61E0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90F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417DFFB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900F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5DD1" w14:textId="77777777" w:rsidR="00F23833" w:rsidRDefault="00F2383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73B9F835" w14:textId="77777777" w:rsidR="00F23833" w:rsidRDefault="00F2383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40EE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75BC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A8CC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6B1AF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B8428" w14:textId="77777777" w:rsidR="00F23833" w:rsidRPr="005D499E" w:rsidRDefault="00F23833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0769B67F" w14:textId="77777777" w:rsidR="00F23833" w:rsidRPr="009E2C90" w:rsidRDefault="00F23833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31B6B00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85E64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9F65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52DB996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8062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1509F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6AEEDC05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9A1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40C65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C71E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B9F3C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B096" w14:textId="77777777" w:rsidR="00F23833" w:rsidRPr="00DD03D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F23833" w14:paraId="089AE3F2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7FE5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441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22C9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2DFF" w14:textId="77777777" w:rsidR="00F23833" w:rsidRDefault="00F23833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533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88567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963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6EA2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60E99" w14:textId="77777777" w:rsidR="00F23833" w:rsidRPr="00DD03D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F23833" w14:paraId="3C960B86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75EA8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71F2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2D23305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2B8F9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FEDA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4403B53B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6F9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13DC2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0FC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8DFAA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7A91" w14:textId="77777777" w:rsidR="00F23833" w:rsidRPr="005D499E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243FBF2E" w14:textId="77777777" w:rsidR="00F23833" w:rsidRPr="009E2C90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9DC7FEC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D5EA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61B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48E4EFB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175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1BA0C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022B319C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AD99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ED8A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B1C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2253B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B4CC2" w14:textId="77777777" w:rsidR="00F23833" w:rsidRPr="005D20EA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23833" w14:paraId="28FB485E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6B95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0DB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675B167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F68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5E78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361F16DC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B3A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54E03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86F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265F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E686" w14:textId="77777777" w:rsidR="00F23833" w:rsidRPr="005D499E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2D797E9E" w14:textId="77777777" w:rsidR="00F23833" w:rsidRPr="009E2C90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61B9829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4173D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57E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2654089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B3985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A458E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578B592A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79F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B2303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B0BB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85AF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E5D85" w14:textId="77777777" w:rsidR="00F23833" w:rsidRPr="005D499E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E769413" w14:textId="77777777" w:rsidR="00F23833" w:rsidRPr="009E2C90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46FF7A2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2F18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692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7D4F21A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A38A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B27D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7288525A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C4B1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B010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0F4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B2336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2913A" w14:textId="77777777" w:rsidR="00F23833" w:rsidRPr="005D499E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1F2A4A45" w14:textId="77777777" w:rsidR="00F23833" w:rsidRPr="009E2C90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E316736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BCF07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21CD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2FD8D05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DBCB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B3D8" w14:textId="77777777" w:rsidR="00F23833" w:rsidRDefault="00F2383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828A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D726E" w14:textId="77777777" w:rsidR="00F23833" w:rsidRPr="002F6CED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BA9E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292E7" w14:textId="77777777" w:rsidR="00F23833" w:rsidRPr="00C1413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AB5E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F23833" w14:paraId="432C4E94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16BF7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CB8E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4E38E4EC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2FF82" w14:textId="77777777" w:rsidR="00F23833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10CE6" w14:textId="77777777" w:rsidR="00F23833" w:rsidRDefault="00F238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891F9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BCB2" w14:textId="77777777" w:rsidR="00F23833" w:rsidRPr="002F6CED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DE32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3DC5C" w14:textId="77777777" w:rsidR="00F23833" w:rsidRPr="00C14131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9981B" w14:textId="77777777" w:rsidR="00F23833" w:rsidRDefault="00F23833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543CFFC0" w14:textId="77777777" w:rsidR="00F23833" w:rsidRDefault="00F23833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F23833" w14:paraId="7A433BB5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57D7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97EF0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A0FE" w14:textId="77777777" w:rsidR="00F23833" w:rsidRPr="00C14131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0804" w14:textId="77777777" w:rsidR="00F23833" w:rsidRDefault="00F238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67C84FD3" w14:textId="77777777" w:rsidR="00F23833" w:rsidRDefault="00F238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51B5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696A507D" w14:textId="77777777" w:rsidR="00F23833" w:rsidRDefault="00F23833" w:rsidP="00F23833">
            <w:pPr>
              <w:numPr>
                <w:ilvl w:val="0"/>
                <w:numId w:val="4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2E9EAD0B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18614C7A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F90C0" w14:textId="77777777" w:rsidR="00F23833" w:rsidRPr="002F6CED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0AF0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7652" w14:textId="77777777" w:rsidR="00F23833" w:rsidRPr="00C14131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11F87" w14:textId="77777777" w:rsidR="00F23833" w:rsidRDefault="00F2383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36A13CB2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7B68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8F783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C0EF2" w14:textId="77777777" w:rsidR="00F23833" w:rsidRPr="00C14131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1E28" w14:textId="77777777" w:rsidR="00F23833" w:rsidRDefault="00F238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39FB210" w14:textId="77777777" w:rsidR="00F23833" w:rsidRDefault="00F238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607EF16C" w14:textId="77777777" w:rsidR="00F23833" w:rsidRDefault="00F238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B7F2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39D6E1F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19965F60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5A920" w14:textId="77777777" w:rsidR="00F23833" w:rsidRPr="002F6CED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F824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7890" w14:textId="77777777" w:rsidR="00F23833" w:rsidRPr="00C14131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ECF9" w14:textId="77777777" w:rsidR="00F23833" w:rsidRDefault="00F2383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6A0E034B" w14:textId="77777777" w:rsidR="00F23833" w:rsidRDefault="00F2383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F23833" w14:paraId="36FA029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25A72" w14:textId="77777777" w:rsidR="00F23833" w:rsidRDefault="00F23833" w:rsidP="00F2383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A2D5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6991" w14:textId="77777777" w:rsidR="00F23833" w:rsidRPr="00C14131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D59C" w14:textId="77777777" w:rsidR="00F23833" w:rsidRDefault="00F238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5D44BE20" w14:textId="77777777" w:rsidR="00F23833" w:rsidRDefault="00F2383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C697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0555716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C4B9" w14:textId="77777777" w:rsidR="00F23833" w:rsidRPr="002F6CED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9F653" w14:textId="77777777" w:rsidR="00F23833" w:rsidRDefault="00F2383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B794" w14:textId="77777777" w:rsidR="00F23833" w:rsidRPr="00C14131" w:rsidRDefault="00F2383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E720C" w14:textId="77777777" w:rsidR="00F23833" w:rsidRDefault="00F2383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30411DBD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24668F11" w14:textId="77777777" w:rsidR="00F23833" w:rsidRDefault="00F23833" w:rsidP="003C645F">
      <w:pPr>
        <w:pStyle w:val="Heading1"/>
        <w:spacing w:line="360" w:lineRule="auto"/>
      </w:pPr>
      <w:r>
        <w:lastRenderedPageBreak/>
        <w:t>LINIA 602</w:t>
      </w:r>
    </w:p>
    <w:p w14:paraId="0D8B48FC" w14:textId="77777777" w:rsidR="00F23833" w:rsidRDefault="00F23833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23833" w14:paraId="69BBBE50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9BCD" w14:textId="77777777" w:rsidR="00F23833" w:rsidRDefault="00F23833" w:rsidP="00F238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E06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43F20D4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8E00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5FB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427D589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2930" w14:textId="77777777" w:rsidR="00F23833" w:rsidRPr="00406474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0735" w14:textId="77777777" w:rsidR="00F23833" w:rsidRPr="00DA41E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3DE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21BD322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4308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A789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3860842F" w14:textId="77777777" w:rsidR="00F23833" w:rsidRPr="0007619C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896E9B9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E897" w14:textId="77777777" w:rsidR="00F23833" w:rsidRDefault="00F23833" w:rsidP="00F2383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C76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565A103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BE3B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CD5D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1B34E04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62E6" w14:textId="77777777" w:rsidR="00F23833" w:rsidRPr="00406474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AF55B" w14:textId="77777777" w:rsidR="00F23833" w:rsidRPr="00DA41E4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3A22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3E50F3A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678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033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4A0CD01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0915E57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7D01755A" w14:textId="77777777" w:rsidR="00F23833" w:rsidRDefault="00F23833" w:rsidP="00857B52">
      <w:pPr>
        <w:pStyle w:val="Heading1"/>
        <w:spacing w:line="360" w:lineRule="auto"/>
      </w:pPr>
      <w:r>
        <w:t>LINIA 605</w:t>
      </w:r>
    </w:p>
    <w:p w14:paraId="3BFFEDF0" w14:textId="77777777" w:rsidR="00F23833" w:rsidRDefault="00F23833" w:rsidP="00C73ABA">
      <w:pPr>
        <w:pStyle w:val="Heading1"/>
        <w:spacing w:line="360" w:lineRule="auto"/>
        <w:rPr>
          <w:b w:val="0"/>
          <w:bCs w:val="0"/>
          <w:sz w:val="8"/>
        </w:rPr>
      </w:pPr>
      <w:r>
        <w:t>SOCOLA - UNGHENI PRUT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23833" w14:paraId="51EE5DF5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7EDEC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597E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8F9B0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F9047" w14:textId="77777777" w:rsidR="00F23833" w:rsidRDefault="00F2383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Linia 1 CL</w:t>
            </w:r>
          </w:p>
          <w:p w14:paraId="304EEE9A" w14:textId="77777777" w:rsidR="00F23833" w:rsidRDefault="00F23833" w:rsidP="00BB05C5">
            <w:pPr>
              <w:spacing w:before="40" w:line="276" w:lineRule="auto"/>
              <w:ind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589E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0689AF7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80DA8FC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31 CL </w:t>
            </w:r>
          </w:p>
          <w:p w14:paraId="5F188850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 4 CL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4AD1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0106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3FDC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BE5A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E8C859B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762FC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355E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0622" w14:textId="77777777" w:rsidR="00F23833" w:rsidRPr="002C1631" w:rsidRDefault="00F23833" w:rsidP="00BB05C5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F58F" w14:textId="77777777" w:rsidR="00F23833" w:rsidRDefault="00F2383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Linia 2 CL</w:t>
            </w:r>
          </w:p>
          <w:p w14:paraId="50B1330F" w14:textId="77777777" w:rsidR="00F23833" w:rsidRDefault="00F2383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0A48F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68B5E12E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48C9CBF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43 CL </w:t>
            </w:r>
          </w:p>
          <w:p w14:paraId="4166089A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 10 CL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E526" w14:textId="77777777" w:rsidR="00F23833" w:rsidRDefault="00F23833" w:rsidP="00BB05C5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972D" w14:textId="77777777" w:rsidR="00F23833" w:rsidRDefault="00F23833" w:rsidP="00BB05C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9847" w14:textId="77777777" w:rsidR="00F23833" w:rsidRPr="002C1631" w:rsidRDefault="00F23833" w:rsidP="00BB05C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C12B" w14:textId="77777777" w:rsidR="00F23833" w:rsidRDefault="00F23833" w:rsidP="00BB05C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C806D4E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763C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9711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34A7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ABD77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4EF34D0E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expediere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FEF38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7E92F14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07BFF626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33 </w:t>
            </w:r>
          </w:p>
          <w:p w14:paraId="6A52C826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04D54A6D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Socola şi </w:t>
            </w:r>
          </w:p>
          <w:p w14:paraId="0594EB4D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trav.</w:t>
            </w:r>
          </w:p>
          <w:p w14:paraId="3D13A930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 / 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E6377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A9B94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6451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85276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439F323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E2D85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4F53F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58FC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B95B" w14:textId="77777777" w:rsidR="00F23833" w:rsidRDefault="00F2383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22068AA3" w14:textId="77777777" w:rsidR="00F23833" w:rsidRDefault="00F2383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 Vechi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59FE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TDJ 82/72</w:t>
            </w:r>
          </w:p>
          <w:p w14:paraId="7EE649C0" w14:textId="77777777" w:rsidR="00F23833" w:rsidRDefault="00F2383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83AEA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92010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E5B8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B0DE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116DB9E" w14:textId="77777777">
        <w:trPr>
          <w:cantSplit/>
          <w:trHeight w:val="8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724A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3BED" w14:textId="77777777" w:rsidR="00F23833" w:rsidRDefault="00F23833">
            <w:pPr>
              <w:spacing w:before="40" w:line="276" w:lineRule="auto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9D208" w14:textId="77777777" w:rsidR="00F23833" w:rsidRPr="002C1631" w:rsidRDefault="00F23833">
            <w:pPr>
              <w:spacing w:before="120"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B5C11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25E7C5E1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 Vechi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0A13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B5263BA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sch.10</w:t>
            </w:r>
          </w:p>
          <w:p w14:paraId="62C8B4D4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și </w:t>
            </w:r>
          </w:p>
          <w:p w14:paraId="48CE1630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FBDE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319E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3631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3CDB0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BA102F0" w14:textId="77777777">
        <w:trPr>
          <w:cantSplit/>
          <w:trHeight w:val="8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3E77C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4489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EFFF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4D444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06A00B40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Legătura  131 - intrare remiză marfă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41DC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0D763D2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721D5364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 și intrare remiză marfă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516F1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DFFE1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3CE6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2F515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74DA600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A8FF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2297D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54A2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1BBD9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0C802404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Varianta Cântar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5910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E4F89B7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125 și</w:t>
            </w:r>
          </w:p>
          <w:p w14:paraId="3C62EF39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2AF5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DD42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1082A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30F45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552F936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4954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1B1F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534A1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B917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Mărfuri</w:t>
            </w:r>
          </w:p>
          <w:p w14:paraId="04596E77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de centură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F8D2A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2077E78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7EF5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27425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E72A7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147E3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AD394C9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8CC6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0490A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EFEEB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641A1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Socola Mărfuri</w:t>
            </w:r>
          </w:p>
          <w:p w14:paraId="0730A98A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C3C2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336E543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3C05F183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12-</w:t>
            </w:r>
          </w:p>
          <w:p w14:paraId="4B0F14F1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CA3400A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C74FB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A79C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AF120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13037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09A9160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F9E96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3C9D7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25EE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2F9CC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Socola Mărfuri</w:t>
            </w:r>
          </w:p>
          <w:p w14:paraId="2755D4E3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D0C6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959FA45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4-sch.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307B3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B47AC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962E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56EC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D544C6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7CA18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0D9BA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D9AB3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8E9B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Mărfuri</w:t>
            </w:r>
          </w:p>
          <w:p w14:paraId="23CFB863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6CE7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4D1BC9EF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2-sch. 6 şi între </w:t>
            </w:r>
          </w:p>
          <w:p w14:paraId="3E1EC4F1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7-</w:t>
            </w:r>
          </w:p>
          <w:p w14:paraId="3D7639B4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B90744C" w14:textId="77777777" w:rsidR="00F23833" w:rsidRPr="00026A53" w:rsidRDefault="00F23833">
            <w:pPr>
              <w:spacing w:before="40" w:line="276" w:lineRule="auto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11 </w:t>
            </w:r>
            <w:r>
              <w:rPr>
                <w:b/>
                <w:bCs/>
                <w:sz w:val="20"/>
                <w:lang w:val="en-US"/>
              </w:rPr>
              <w:t>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7381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E0B48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3A6E4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65B95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6968B371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ED34" w14:textId="77777777" w:rsidR="00F23833" w:rsidRDefault="00F23833" w:rsidP="00F2383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F98F1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B201A" w14:textId="77777777" w:rsidR="00F23833" w:rsidRPr="002C1631" w:rsidRDefault="00F2383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7B62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Socola Mărfuri </w:t>
            </w:r>
          </w:p>
          <w:p w14:paraId="629934D8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1EEF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T.D.J.</w:t>
            </w:r>
          </w:p>
          <w:p w14:paraId="02E86FD9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26- T.D.J.</w:t>
            </w:r>
          </w:p>
          <w:p w14:paraId="2A179413" w14:textId="77777777" w:rsidR="00F23833" w:rsidRDefault="00F2383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8783E" w14:textId="77777777" w:rsidR="00F23833" w:rsidRDefault="00F2383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BD1D" w14:textId="77777777" w:rsidR="00F23833" w:rsidRDefault="00F2383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CC2B" w14:textId="77777777" w:rsidR="00F23833" w:rsidRPr="002C1631" w:rsidRDefault="00F2383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3DCD" w14:textId="77777777" w:rsidR="00F23833" w:rsidRDefault="00F2383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0B8EB50" w14:textId="77777777" w:rsidR="00F23833" w:rsidRDefault="00F23833">
      <w:pPr>
        <w:spacing w:before="40" w:line="192" w:lineRule="auto"/>
        <w:ind w:right="57"/>
        <w:rPr>
          <w:sz w:val="20"/>
        </w:rPr>
      </w:pPr>
    </w:p>
    <w:p w14:paraId="0956E9ED" w14:textId="77777777" w:rsidR="00F23833" w:rsidRDefault="00F23833" w:rsidP="00870AF0">
      <w:pPr>
        <w:pStyle w:val="Heading1"/>
        <w:spacing w:line="360" w:lineRule="auto"/>
      </w:pPr>
      <w:r>
        <w:t>LINIA 609</w:t>
      </w:r>
    </w:p>
    <w:p w14:paraId="6658CD23" w14:textId="77777777" w:rsidR="00F23833" w:rsidRDefault="00F23833" w:rsidP="008A16BE">
      <w:pPr>
        <w:pStyle w:val="Heading1"/>
        <w:spacing w:line="360" w:lineRule="auto"/>
        <w:rPr>
          <w:b w:val="0"/>
          <w:bCs w:val="0"/>
          <w:sz w:val="8"/>
        </w:rPr>
      </w:pPr>
      <w:r>
        <w:t>BUHĂIEŞTI - ROMAN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23833" w14:paraId="32973BA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9FB6" w14:textId="77777777" w:rsidR="00F23833" w:rsidRDefault="00F23833" w:rsidP="00F2383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0DD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CD8C7" w14:textId="77777777" w:rsidR="00F23833" w:rsidRPr="002409E9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199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Negreşti</w:t>
            </w:r>
          </w:p>
          <w:p w14:paraId="4A82BBB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87F3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49CF3" w14:textId="77777777" w:rsidR="00F23833" w:rsidRPr="002409E9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409E9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CC7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13E22" w14:textId="77777777" w:rsidR="00F23833" w:rsidRPr="002409E9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567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45620ED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8F58C" w14:textId="77777777" w:rsidR="00F23833" w:rsidRDefault="00F23833" w:rsidP="00F2383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E151" w14:textId="77777777" w:rsidR="00F23833" w:rsidRDefault="00F238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91CD" w14:textId="77777777" w:rsidR="00F23833" w:rsidRPr="002409E9" w:rsidRDefault="00F238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5A36" w14:textId="77777777" w:rsidR="00F23833" w:rsidRDefault="00F238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Mareşal Constantin Prezan</w:t>
            </w:r>
          </w:p>
          <w:p w14:paraId="44FFA375" w14:textId="77777777" w:rsidR="00F23833" w:rsidRDefault="00F2383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912E" w14:textId="77777777" w:rsidR="00F23833" w:rsidRDefault="00F238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444BC" w14:textId="77777777" w:rsidR="00F23833" w:rsidRPr="002409E9" w:rsidRDefault="00F238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409E9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D4E3" w14:textId="77777777" w:rsidR="00F23833" w:rsidRDefault="00F238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D437" w14:textId="77777777" w:rsidR="00F23833" w:rsidRPr="002409E9" w:rsidRDefault="00F238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63452" w14:textId="77777777" w:rsidR="00F23833" w:rsidRDefault="00F238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46DDA4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70BE" w14:textId="77777777" w:rsidR="00F23833" w:rsidRDefault="00F23833" w:rsidP="00F2383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51CC9" w14:textId="77777777" w:rsidR="00F23833" w:rsidRDefault="00F238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15+500</w:t>
            </w:r>
          </w:p>
          <w:p w14:paraId="595E3D36" w14:textId="77777777" w:rsidR="00F23833" w:rsidRDefault="00F238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1391" w14:textId="77777777" w:rsidR="00F23833" w:rsidRPr="002409E9" w:rsidRDefault="00F238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5813" w14:textId="77777777" w:rsidR="00F23833" w:rsidRDefault="00F23833" w:rsidP="002D67A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Negreşti- Mareşal Constantin Prezan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A5CD" w14:textId="77777777" w:rsidR="00F23833" w:rsidRDefault="00F238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6553C" w14:textId="77777777" w:rsidR="00F23833" w:rsidRPr="002409E9" w:rsidRDefault="00F238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09546" w14:textId="77777777" w:rsidR="00F23833" w:rsidRDefault="00F2383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6AED" w14:textId="77777777" w:rsidR="00F23833" w:rsidRPr="002409E9" w:rsidRDefault="00F2383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BBC9" w14:textId="77777777" w:rsidR="00F23833" w:rsidRDefault="00F2383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55AFC11" w14:textId="77777777" w:rsidR="00F23833" w:rsidRDefault="00F23833">
      <w:pPr>
        <w:spacing w:before="40" w:line="192" w:lineRule="auto"/>
        <w:ind w:right="57"/>
        <w:rPr>
          <w:sz w:val="20"/>
        </w:rPr>
      </w:pPr>
    </w:p>
    <w:p w14:paraId="2950C59A" w14:textId="77777777" w:rsidR="00F23833" w:rsidRDefault="00F23833" w:rsidP="00DE3370">
      <w:pPr>
        <w:pStyle w:val="Heading1"/>
        <w:spacing w:line="360" w:lineRule="auto"/>
      </w:pPr>
      <w:r>
        <w:t>LINIA 610</w:t>
      </w:r>
    </w:p>
    <w:p w14:paraId="1AB96C81" w14:textId="77777777" w:rsidR="00F23833" w:rsidRDefault="00F23833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23833" w14:paraId="0842D6D5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563F" w14:textId="77777777" w:rsidR="00F23833" w:rsidRDefault="00F23833" w:rsidP="00F2383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D905F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4C0E" w14:textId="77777777" w:rsidR="00F23833" w:rsidRPr="00F81D6F" w:rsidRDefault="00F2383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A69C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8582BE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9430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53D6C9A8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72031229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7ADCB0D1" w14:textId="77777777" w:rsidR="00F23833" w:rsidRDefault="00F2383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840ED" w14:textId="77777777" w:rsidR="00F23833" w:rsidRPr="00F81D6F" w:rsidRDefault="00F2383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BFC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E177B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794C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1F6D4889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62A1" w14:textId="77777777" w:rsidR="00F23833" w:rsidRDefault="00F23833" w:rsidP="00F2383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654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FD67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437D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1F501E7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DF8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2CAD58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6A6E639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27EFD06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AE7DE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116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8461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216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F23833" w14:paraId="13C6AE8A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485DD" w14:textId="77777777" w:rsidR="00F23833" w:rsidRDefault="00F23833" w:rsidP="00F2383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03DC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015D2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22196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53FF3A8D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017622DF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6AD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3FCA0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F336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4754A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58C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671E62F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F23833" w14:paraId="29F190B6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A8B1" w14:textId="77777777" w:rsidR="00F23833" w:rsidRDefault="00F23833" w:rsidP="00F2383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6FD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116D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7FF3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3854890F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AE0F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083609E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1C269B0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6AA5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D86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8026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BE30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DE9C724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51B0" w14:textId="77777777" w:rsidR="00F23833" w:rsidRDefault="00F23833" w:rsidP="00F2383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8FE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3969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44178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F54A4F">
              <w:rPr>
                <w:b/>
                <w:bCs/>
                <w:sz w:val="20"/>
                <w:lang w:val="en-US"/>
              </w:rPr>
              <w:t>Pa</w:t>
            </w:r>
            <w:r>
              <w:rPr>
                <w:b/>
                <w:bCs/>
                <w:sz w:val="20"/>
                <w:lang w:val="en-US"/>
              </w:rPr>
              <w:t>ș</w:t>
            </w:r>
            <w:r w:rsidRPr="00F54A4F">
              <w:rPr>
                <w:b/>
                <w:bCs/>
                <w:sz w:val="20"/>
                <w:lang w:val="en-US"/>
              </w:rPr>
              <w:t>cani - Ruginoasa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67A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4F09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C8C6" w14:textId="77777777" w:rsidR="00F23833" w:rsidRDefault="00F23833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7B461291" w14:textId="77777777" w:rsidR="00F23833" w:rsidRDefault="00F23833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3F30" w14:textId="77777777" w:rsidR="00F23833" w:rsidRPr="00F81D6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DE3F" w14:textId="77777777" w:rsidR="00F23833" w:rsidRPr="00F54A4F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4A4F">
              <w:rPr>
                <w:sz w:val="20"/>
                <w:szCs w:val="20"/>
                <w:lang w:val="en-US"/>
              </w:rPr>
              <w:t xml:space="preserve"> </w:t>
            </w:r>
            <w:r w:rsidRPr="00F54A4F">
              <w:rPr>
                <w:b/>
                <w:bCs/>
                <w:i/>
                <w:iCs/>
                <w:sz w:val="20"/>
                <w:szCs w:val="20"/>
                <w:lang w:val="en-US"/>
              </w:rPr>
              <w:t>semnalizata pe teren cu inductori la paletele galbene</w:t>
            </w:r>
          </w:p>
        </w:tc>
      </w:tr>
    </w:tbl>
    <w:p w14:paraId="6C898904" w14:textId="77777777" w:rsidR="00F23833" w:rsidRPr="00F54A4F" w:rsidRDefault="00F23833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735A4F98" w14:textId="77777777" w:rsidR="00F23833" w:rsidRPr="00C60E02" w:rsidRDefault="00F23833">
      <w:pPr>
        <w:tabs>
          <w:tab w:val="left" w:pos="3768"/>
        </w:tabs>
        <w:rPr>
          <w:sz w:val="20"/>
          <w:szCs w:val="20"/>
        </w:rPr>
      </w:pPr>
    </w:p>
    <w:p w14:paraId="708BFDA6" w14:textId="77777777" w:rsidR="00F23833" w:rsidRDefault="00F23833" w:rsidP="00BC435D">
      <w:pPr>
        <w:pStyle w:val="Heading1"/>
        <w:spacing w:line="360" w:lineRule="auto"/>
      </w:pPr>
      <w:r>
        <w:t>LINIA 613</w:t>
      </w:r>
    </w:p>
    <w:p w14:paraId="458EBFFE" w14:textId="77777777" w:rsidR="00F23833" w:rsidRDefault="00F23833" w:rsidP="005E6C8C">
      <w:pPr>
        <w:pStyle w:val="Heading1"/>
        <w:spacing w:line="360" w:lineRule="auto"/>
        <w:rPr>
          <w:b w:val="0"/>
          <w:bCs w:val="0"/>
          <w:sz w:val="8"/>
        </w:rPr>
      </w:pPr>
      <w:r>
        <w:t>LEŢCANI - DOROHOI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23833" w14:paraId="06FD91D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4253" w14:textId="77777777" w:rsidR="00F23833" w:rsidRDefault="00F23833" w:rsidP="00F238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35D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8+140</w:t>
            </w:r>
          </w:p>
          <w:p w14:paraId="4AAEF16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47F8" w14:textId="77777777" w:rsidR="00F23833" w:rsidRPr="0062546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8C93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Leţcani -</w:t>
            </w:r>
          </w:p>
          <w:p w14:paraId="33BD025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Larga Jijia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F09D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92EDB" w14:textId="77777777" w:rsidR="00F23833" w:rsidRPr="00D8119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778C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2F61" w14:textId="77777777" w:rsidR="00F23833" w:rsidRPr="00D8119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61D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56525E92" w14:textId="77777777">
        <w:trPr>
          <w:cantSplit/>
          <w:trHeight w:val="3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5819" w14:textId="77777777" w:rsidR="00F23833" w:rsidRDefault="00F23833" w:rsidP="00F2383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933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9B66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464C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030B268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0A7C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946438">
              <w:rPr>
                <w:b/>
                <w:bCs/>
                <w:sz w:val="20"/>
                <w:szCs w:val="20"/>
              </w:rPr>
              <w:t xml:space="preserve">toată </w:t>
            </w:r>
          </w:p>
          <w:p w14:paraId="28C28998" w14:textId="77777777" w:rsidR="00F23833" w:rsidRPr="00946438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4B15" w14:textId="77777777" w:rsidR="00F23833" w:rsidRPr="00D8119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E4DA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6D904" w14:textId="77777777" w:rsidR="00F23833" w:rsidRPr="00D8119C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28E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terminus.</w:t>
            </w:r>
          </w:p>
          <w:p w14:paraId="141DCD1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3 - 5.</w:t>
            </w:r>
          </w:p>
        </w:tc>
      </w:tr>
    </w:tbl>
    <w:p w14:paraId="3102F81B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767F3552" w14:textId="77777777" w:rsidR="00F23833" w:rsidRDefault="00F23833" w:rsidP="004F6534">
      <w:pPr>
        <w:pStyle w:val="Heading1"/>
        <w:spacing w:line="360" w:lineRule="auto"/>
      </w:pPr>
      <w:r>
        <w:t>LINIA 700</w:t>
      </w:r>
    </w:p>
    <w:p w14:paraId="092D8F1E" w14:textId="77777777" w:rsidR="00F23833" w:rsidRDefault="00F23833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F23833" w14:paraId="764DCE85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1CFC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CB40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717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DFC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07638B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BC95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9D5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36E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EBC7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1F4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7A2F0CF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C6B2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B503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2092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101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ED6A7F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246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0DC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6CDF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061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BBA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66AE5A7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EC93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7FC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780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399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D3A7DF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6A3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6A96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9DF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5019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BF20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70B20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11 şi 12.</w:t>
            </w:r>
          </w:p>
        </w:tc>
      </w:tr>
      <w:tr w:rsidR="00F23833" w14:paraId="774B8405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FE1A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8FB66" w14:textId="77777777" w:rsidR="00F23833" w:rsidRDefault="00F2383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2443" w14:textId="77777777" w:rsidR="00F23833" w:rsidRDefault="00F2383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FE9F" w14:textId="77777777" w:rsidR="00F23833" w:rsidRDefault="00F23833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0342" w14:textId="77777777" w:rsidR="00F23833" w:rsidRPr="00E4222D" w:rsidRDefault="00F2383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4EB2F196" w14:textId="77777777" w:rsidR="00F23833" w:rsidRPr="00E4222D" w:rsidRDefault="00F2383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41EAF5F0" w14:textId="77777777" w:rsidR="00F23833" w:rsidRPr="00E4222D" w:rsidRDefault="00F2383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6DE9C7FC" w14:textId="77777777" w:rsidR="00F23833" w:rsidRDefault="00F2383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F98C" w14:textId="77777777" w:rsidR="00F23833" w:rsidRDefault="00F2383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3205" w14:textId="77777777" w:rsidR="00F23833" w:rsidRDefault="00F2383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6D291" w14:textId="77777777" w:rsidR="00F23833" w:rsidRDefault="00F2383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DBF7" w14:textId="77777777" w:rsidR="00F23833" w:rsidRDefault="00F23833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B291AA7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4A63C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0D5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59C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6C4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77ACE2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3EA2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17B1CF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AD3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DD4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D3BB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B65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D0191F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03EBA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3390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1BD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B29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31BDF6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D00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0788E2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BC7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43D8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3A6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78A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58B5D4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912D5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635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263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5C8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E61AE1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13B9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613709E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305A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EC3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0E6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FCBD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70690D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6D44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D9DB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A74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508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AF6957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2216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8580E0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13 și 21 </w:t>
            </w:r>
          </w:p>
          <w:p w14:paraId="152044A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636B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32D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41D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1744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A66038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C97E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DFD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5C2C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E2D8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4B64B3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8AD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1, </w:t>
            </w:r>
          </w:p>
          <w:p w14:paraId="788A6E3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şi 27 </w:t>
            </w:r>
          </w:p>
          <w:p w14:paraId="71B2D1E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A760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144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EB7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EE72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F05C09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3043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2D5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C3D5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57A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0ED877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C11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74A0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D0B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610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A8A3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9318C7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B364D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1E0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097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579F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104E11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A39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22</w:t>
            </w:r>
          </w:p>
          <w:p w14:paraId="285DEA4C" w14:textId="77777777" w:rsidR="00F23833" w:rsidRPr="00B401EA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2FC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02B7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D20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5D67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8357BE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68705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6CA3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B1E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1180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FD2A87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5CFB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14</w:t>
            </w:r>
          </w:p>
          <w:p w14:paraId="414EB4A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5AA0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8F1A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BCAC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A4E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C1C040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EDB73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D41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7812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917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4733ED2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F5D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280FED5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A08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71C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648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CD10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F23833" w14:paraId="6CECE2F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2B456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51D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A404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0DE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48C310C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8117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7972D44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67DB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7C5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4CA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731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F23833" w14:paraId="79A8671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C3037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8C0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24DB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C64C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F033DC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9FB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  <w:p w14:paraId="1E0AED5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inclu-</w:t>
            </w:r>
          </w:p>
          <w:p w14:paraId="243F76E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198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D33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5F07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1A5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062FDA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6FCA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8663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DB1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222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Mogoșoaia - </w:t>
            </w:r>
          </w:p>
          <w:p w14:paraId="3EECF54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A5B7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BB2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955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13+071</w:t>
            </w:r>
          </w:p>
          <w:p w14:paraId="278755A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4EE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95D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57375C5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8C1C2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192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BED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2F16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38B3CCF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03A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9364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321C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  <w:p w14:paraId="29B276D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5FB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818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4FBF3E0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EE501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17F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B52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D448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218BB59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1DF3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DCCE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B688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6176DBD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83A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16E3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29FA116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75F8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9ACB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F1F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6C33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Fierbinţi</w:t>
            </w:r>
          </w:p>
          <w:p w14:paraId="122BBBB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582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C005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54B6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047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8073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1074FD5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E513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2F45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3E55E50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56B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F516" w14:textId="77777777" w:rsidR="00F23833" w:rsidRDefault="00F23833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1DCF2CD4" w14:textId="77777777" w:rsidR="00F23833" w:rsidRDefault="00F23833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8F1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498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E0F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2A0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C3A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4FDC3C5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A945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8B9A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60+700</w:t>
            </w:r>
          </w:p>
          <w:p w14:paraId="7436D94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D5E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EDA0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1A8E13EF" w14:textId="77777777" w:rsidR="00F23833" w:rsidRPr="008A1A04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F7AC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4B6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80E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443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550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1772F3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2BC4D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EBDC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63+720</w:t>
            </w:r>
          </w:p>
          <w:p w14:paraId="65C2382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16D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3706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</w:rPr>
              <w:t>Hm Armășești –</w:t>
            </w:r>
          </w:p>
          <w:p w14:paraId="31DB022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E153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1B02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D70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A1CE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3F4E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804 se va citi poziția Km 48+170 – 55+000</w:t>
            </w:r>
          </w:p>
        </w:tc>
      </w:tr>
      <w:tr w:rsidR="00F23833" w14:paraId="49F76CA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C1187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91DE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135+550</w:t>
            </w:r>
          </w:p>
          <w:p w14:paraId="6D9D8AD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95C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B3C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Ruşeţu -</w:t>
            </w:r>
          </w:p>
          <w:p w14:paraId="192414F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E20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1D6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EF3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478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D0BFB" w14:textId="77777777" w:rsidR="00F23833" w:rsidRPr="00C20CA5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A81A082" w14:textId="77777777" w:rsidR="00F23833" w:rsidRPr="00EB107D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91B807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ED55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B07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7B63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67F3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73C8C4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F158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14AA92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8ED0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9080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6F2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401B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139B2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3526B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 st. Făurei, Cap X.</w:t>
            </w:r>
          </w:p>
        </w:tc>
      </w:tr>
      <w:tr w:rsidR="00F23833" w14:paraId="0248C8C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B44D8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CEB8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0A55A5A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46F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6F1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32C9A8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(zonă aparate de cale Cap X aferente </w:t>
            </w:r>
          </w:p>
          <w:p w14:paraId="5130211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CA6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F2FA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102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A27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BA2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13, 19, 25 </w:t>
            </w:r>
          </w:p>
          <w:p w14:paraId="09043A9A" w14:textId="77777777" w:rsidR="00F23833" w:rsidRPr="00C401D9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35 Cap X. </w:t>
            </w:r>
          </w:p>
        </w:tc>
      </w:tr>
      <w:tr w:rsidR="00F23833" w14:paraId="0A95743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B29E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02AF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64B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F84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Brăila</w:t>
            </w:r>
          </w:p>
          <w:p w14:paraId="23A3853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  <w:p w14:paraId="53398FC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– expedieri </w:t>
            </w:r>
          </w:p>
          <w:p w14:paraId="624CA89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D968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2B3BC4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2C2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137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97C4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2EB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Afectrează intrări – ieşiri la liniile 5 – 7 </w:t>
            </w:r>
          </w:p>
          <w:p w14:paraId="7866609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F23833" w14:paraId="093C2C9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7AA76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33D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91AD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AD5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8B4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287E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544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230+200</w:t>
            </w:r>
          </w:p>
          <w:p w14:paraId="631E348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F7A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101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806FCD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86D97E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2ABA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5A0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53A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Vădeni</w:t>
            </w:r>
          </w:p>
          <w:p w14:paraId="40C8CFD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3E1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FE97B9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6AF6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366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7A61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AD12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1106AD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1DD67D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36D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241+300</w:t>
            </w:r>
          </w:p>
          <w:p w14:paraId="30D720F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659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1F00" w14:textId="77777777" w:rsidR="00F23833" w:rsidRDefault="00F2383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4DD22D19" w14:textId="77777777" w:rsidR="00F23833" w:rsidRDefault="00F2383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8F9B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AEF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4BFC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EA4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42B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4FDE6E3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DF583B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883A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B50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7DB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6CE3F42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B579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DFD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4826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246+100</w:t>
            </w:r>
          </w:p>
          <w:p w14:paraId="1EAC0B0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FE24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9D793" w14:textId="77777777" w:rsidR="00F23833" w:rsidRPr="00C20CA5" w:rsidRDefault="00F2383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DA00B4E" w14:textId="77777777" w:rsidR="00F23833" w:rsidRPr="00EB107D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D84980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68394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919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487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8A9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14E5E95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C60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0FB332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09B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050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C86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238B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705CD7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A949E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6 - 8.</w:t>
            </w:r>
          </w:p>
        </w:tc>
      </w:tr>
      <w:tr w:rsidR="00F23833" w14:paraId="3ED726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1DF6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4E2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AAD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072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10152A5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879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08CEEA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FA2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5708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B40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920E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Afectează intrări - ieşiri </w:t>
            </w:r>
          </w:p>
          <w:p w14:paraId="0D8EEAE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F23833" w14:paraId="35BF8DE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BAAE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A06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C0DD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BF86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F56491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EA28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59ED6D6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054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334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17A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859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6875E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7FF16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</w:t>
            </w:r>
          </w:p>
          <w:p w14:paraId="205D48D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primiri-expedieri Cap Y.</w:t>
            </w:r>
          </w:p>
        </w:tc>
      </w:tr>
      <w:tr w:rsidR="00F23833" w14:paraId="187CEF4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3F385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00E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1BC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8640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A3340D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BEE3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1AFFB4D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865C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6C4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7EF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5B8E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926B1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22A1D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1 - 8 </w:t>
            </w:r>
          </w:p>
          <w:p w14:paraId="05A7FC0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23833" w14:paraId="6BE01BF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CAAF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59E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4D4B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FC5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618CA41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FD91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79C2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D329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C92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F38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4BE772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ECE99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6 - 8  </w:t>
            </w:r>
          </w:p>
          <w:p w14:paraId="30CAB72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F23833" w14:paraId="4E1C224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CEAA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140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C98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0A7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2A34593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895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78E9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3BB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441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7FE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7C8737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0273D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7 - 8  </w:t>
            </w:r>
          </w:p>
          <w:p w14:paraId="1922261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F23833" w14:paraId="712F81E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33DF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EB45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8A47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AAB5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Filești</w:t>
            </w:r>
          </w:p>
          <w:p w14:paraId="5BBD273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47D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călcâi sch. 12 la </w:t>
            </w:r>
          </w:p>
          <w:p w14:paraId="33F0B53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600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297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844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77D4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DDD7A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A6C06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3, 4 și 6 Cap Y și peste sch. 16, 18 și TDJ 22/24.</w:t>
            </w:r>
          </w:p>
        </w:tc>
      </w:tr>
      <w:tr w:rsidR="00F23833" w14:paraId="3F624DF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8A436" w14:textId="77777777" w:rsidR="00F23833" w:rsidRDefault="00F23833" w:rsidP="00F2383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0852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12BB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0F2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Galaţi Călători</w:t>
            </w:r>
          </w:p>
          <w:p w14:paraId="3910FE1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FF8B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662B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5200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B875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D3D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454C4E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312B2C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</w:tbl>
    <w:p w14:paraId="3956A034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0C5A38B9" w14:textId="77777777" w:rsidR="00227292" w:rsidRDefault="00227292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661322A8" w14:textId="028390E4" w:rsidR="00F23833" w:rsidRDefault="00F23833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701</w:t>
      </w:r>
    </w:p>
    <w:p w14:paraId="072570D5" w14:textId="77777777" w:rsidR="00F23833" w:rsidRDefault="00F23833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F23833" w14:paraId="33AE4EC7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6123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59A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1325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54F6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1C4F266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3F8D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6BD218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70BBE2F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6DB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181C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C0628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5111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6D49B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B0D6E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4031405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C7D72E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F23833" w14:paraId="5BF859F3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04FB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8DF1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0B6B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BDF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832B27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D4E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0F6636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1751835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8C7F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533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F739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F1B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2ADEA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46AD88D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0A683CF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F23833" w14:paraId="136EEAD6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A747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2D2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0D8D18C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BDF81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A62ED" w14:textId="77777777" w:rsidR="00F23833" w:rsidRDefault="00F2383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6722319" w14:textId="77777777" w:rsidR="00F23833" w:rsidRDefault="00F2383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397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D893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571F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22E61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A1FAC" w14:textId="77777777" w:rsidR="00F23833" w:rsidRPr="006A2576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3D2DDA8F" w14:textId="77777777" w:rsidR="00F23833" w:rsidRPr="006A2576" w:rsidRDefault="00F23833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232667F5" w14:textId="77777777" w:rsidR="00F23833" w:rsidRDefault="00F23833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3797297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DC80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EDC4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3275C8C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D94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6836" w14:textId="77777777" w:rsidR="00F23833" w:rsidRDefault="00F2383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ABD5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0874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0D0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58D6F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896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27B5375E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E3CB4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9F0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74DFCC7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E38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97F4B" w14:textId="77777777" w:rsidR="00F23833" w:rsidRDefault="00F2383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448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BDB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6E4F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1A36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C84F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19ACFB73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E9DC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9F8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384DA23C" w14:textId="77777777" w:rsidR="00F23833" w:rsidRDefault="00F23833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A77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59D7A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71BB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703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07F9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B91A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EC79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1F89CCD1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38B5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727A3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15084E5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1327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92204" w14:textId="77777777" w:rsidR="00F23833" w:rsidRPr="001904F7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F52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C33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C097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EBFB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B62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F23833" w14:paraId="0646261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3A0F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F38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57C9E7C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6D52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7CD3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819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EE1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EF8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01B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946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77F623F1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9D9E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B9F0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3EAF8C5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523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7B20" w14:textId="77777777" w:rsidR="00F23833" w:rsidRPr="00DA3842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B3E6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10E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1D7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BE5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CE5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EB1B4AE" w14:textId="77777777" w:rsidR="00F23833" w:rsidRDefault="00F2383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426D58D8" w14:textId="77777777" w:rsidR="00F23833" w:rsidRDefault="00F2383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193CB66B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DCDB6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98E0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68AA138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223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5E2C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9EDD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6538E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0517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1F9E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F03A" w14:textId="77777777" w:rsidR="00F23833" w:rsidRPr="00175A24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5E9B4325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D613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7816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7A8B1DF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2BC8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E6C6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16F9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4C06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5D4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FDB4A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C85F0" w14:textId="77777777" w:rsidR="00F23833" w:rsidRPr="00175A24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298A0633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BBF22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22EB" w14:textId="77777777" w:rsidR="00F23833" w:rsidRDefault="00F2383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84140" w14:textId="77777777" w:rsidR="00F23833" w:rsidRDefault="00F2383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10B7" w14:textId="77777777" w:rsidR="00F23833" w:rsidRDefault="00F2383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EE9F580" w14:textId="77777777" w:rsidR="00F23833" w:rsidRDefault="00F2383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121C" w14:textId="77777777" w:rsidR="00F23833" w:rsidRDefault="00F2383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2CF7126" w14:textId="77777777" w:rsidR="00F23833" w:rsidRDefault="00F2383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48264" w14:textId="77777777" w:rsidR="00F23833" w:rsidRDefault="00F2383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1587" w14:textId="77777777" w:rsidR="00F23833" w:rsidRDefault="00F2383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9A15" w14:textId="77777777" w:rsidR="00F23833" w:rsidRPr="001304AF" w:rsidRDefault="00F2383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00C2" w14:textId="77777777" w:rsidR="00F23833" w:rsidRDefault="00F2383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F9ABFF5" w14:textId="77777777" w:rsidR="00F23833" w:rsidRDefault="00F2383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C2FDA8" w14:textId="77777777" w:rsidR="00F23833" w:rsidRPr="00175A24" w:rsidRDefault="00F2383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F23833" w14:paraId="54A235CB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A925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1C96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7F6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E90DF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0DD86C5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26D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09E973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F629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2680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767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9DF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8339E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50B0F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F23833" w14:paraId="3B9B2C94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697D1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1C6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1981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1B2C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900080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0D25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ED2BBE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AA3D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5B788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EC04A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8F3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2A94B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96FE0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F23833" w14:paraId="5543A719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F6CB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A48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EE17C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1C3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0B02B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325F5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F4A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254DA3E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5AAB6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E12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4FFCB9D5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4A71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A9B27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2E8F19A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30DA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E77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AE35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B7CF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37F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71E27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837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9F350A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0A67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5EC16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EB339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8A7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0C3D61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2EA5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2FDC191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AE364" w14:textId="77777777" w:rsidR="00F23833" w:rsidRPr="00CA307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45FA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48B6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2D2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C558F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F23833" w14:paraId="0D9A245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DF3A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2A0D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48E2349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8A428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E4C7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D17C147" w14:textId="77777777" w:rsidR="00F23833" w:rsidRPr="00180EA2" w:rsidRDefault="00F23833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E910C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F1B13" w14:textId="77777777" w:rsidR="00F23833" w:rsidRPr="00CA307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9E1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B6D0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C0BB9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7AA0F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17DAE7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F23833" w14:paraId="34439CE4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181D6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ED339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9FB83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2A735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515753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C9F2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0708" w14:textId="77777777" w:rsidR="00F23833" w:rsidRPr="00CA307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87A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28D347DE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C659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25B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DAA298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C9C806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F5D6F1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F23833" w14:paraId="09EE9002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6994B" w14:textId="77777777" w:rsidR="00F23833" w:rsidRDefault="00F23833" w:rsidP="00F2383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8A24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7440" w14:textId="77777777" w:rsidR="00F23833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87AD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C98DC2E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38C80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5D7208C1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7AC6B07F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DF6EB" w14:textId="77777777" w:rsidR="00F23833" w:rsidRPr="00CA3079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655BD" w14:textId="77777777" w:rsidR="00F23833" w:rsidRDefault="00F2383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E843" w14:textId="77777777" w:rsidR="00F23833" w:rsidRPr="001304AF" w:rsidRDefault="00F2383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1972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7712B7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3F15CA53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41FFB5CF" w14:textId="77777777" w:rsidR="00F23833" w:rsidRPr="00B71446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20174CFC" w14:textId="77777777" w:rsidR="00F23833" w:rsidRDefault="00F23833">
      <w:pPr>
        <w:tabs>
          <w:tab w:val="left" w:pos="6382"/>
        </w:tabs>
        <w:rPr>
          <w:sz w:val="20"/>
        </w:rPr>
      </w:pPr>
    </w:p>
    <w:p w14:paraId="3584BFEF" w14:textId="77777777" w:rsidR="00F23833" w:rsidRDefault="00F23833" w:rsidP="00B52218">
      <w:pPr>
        <w:pStyle w:val="Heading1"/>
        <w:spacing w:line="360" w:lineRule="auto"/>
      </w:pPr>
      <w:r>
        <w:t>LINIA 704</w:t>
      </w:r>
    </w:p>
    <w:p w14:paraId="40C401D3" w14:textId="77777777" w:rsidR="00F23833" w:rsidRDefault="00F23833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F23833" w14:paraId="63A98D9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D8DD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A6EA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242+800</w:t>
            </w:r>
          </w:p>
          <w:p w14:paraId="76B2CFE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F030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4283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 -</w:t>
            </w:r>
          </w:p>
          <w:p w14:paraId="6498C55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726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487B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94F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242+800</w:t>
            </w:r>
          </w:p>
          <w:p w14:paraId="3FAA978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DAF3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660C3" w14:textId="77777777" w:rsidR="00F23833" w:rsidRPr="001467E0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467E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6E8AF36D" w14:textId="77777777" w:rsidR="00F23833" w:rsidRPr="00C00026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0002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D24586F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9B065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0B0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0DA99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C4E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Barcea </w:t>
            </w:r>
          </w:p>
          <w:p w14:paraId="4454709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766F295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DC9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A647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D87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16168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C46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421D944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1980E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232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7A538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A355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Iveşti </w:t>
            </w:r>
          </w:p>
          <w:p w14:paraId="236CA52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1A0836D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902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B95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95D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6081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F10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725F30D4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2F81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14D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89586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D42B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Iveşti </w:t>
            </w:r>
          </w:p>
          <w:p w14:paraId="29547AC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28F8305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43F7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B6B6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52EF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CB8A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591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4265F5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E134EB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F79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2E626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2EC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Hanu Conachi</w:t>
            </w:r>
          </w:p>
          <w:p w14:paraId="2863532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05799DE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F97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00DB6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AD8A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68132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71ED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13E49A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238F07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C8E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271+040</w:t>
            </w:r>
          </w:p>
          <w:p w14:paraId="0151F2B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994E0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11DE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Hanu Conachi -</w:t>
            </w:r>
          </w:p>
          <w:p w14:paraId="0C552BF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5798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40A1C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4946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271+040</w:t>
            </w:r>
          </w:p>
          <w:p w14:paraId="7ECD66F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EDA0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D463" w14:textId="77777777" w:rsidR="00F23833" w:rsidRPr="001467E0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467E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97CBBD2" w14:textId="77777777" w:rsidR="00F23833" w:rsidRPr="008D7F2C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D7F2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62BF4D9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9D11EB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345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278+900</w:t>
            </w:r>
          </w:p>
          <w:p w14:paraId="31750BD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75E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F912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Hanu Conachi -</w:t>
            </w:r>
          </w:p>
          <w:p w14:paraId="49D0B52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34CA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4DB4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EEFD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27D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BB00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05DC1C6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5D048B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2EE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F930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C7E2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3891791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F1AA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F6F4F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0B5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896D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1AB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BD5820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B46AE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6D2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0741A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BC9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148AFBE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769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7A60B6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21E5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11FD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3AAC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CD1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431DA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4. </w:t>
            </w:r>
          </w:p>
        </w:tc>
      </w:tr>
      <w:tr w:rsidR="00F23833" w14:paraId="611FFF9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67C2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E600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0119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E3C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7EF38FB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CC5A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69838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A50F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01B06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773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DE6D9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4 - 6.</w:t>
            </w:r>
          </w:p>
        </w:tc>
      </w:tr>
      <w:tr w:rsidR="00F23833" w14:paraId="5105117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C4E38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8D7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EC63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5E9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7812A64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17B0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858E2C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D6AA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F55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3D03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623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ECFF2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– 8.</w:t>
            </w:r>
          </w:p>
        </w:tc>
      </w:tr>
      <w:tr w:rsidR="00F23833" w14:paraId="5901936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D13EC" w14:textId="77777777" w:rsidR="00F23833" w:rsidRDefault="00F23833" w:rsidP="00F2383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15F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2DF3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83D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32BA52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AA4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97028D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22E9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43E2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362B" w14:textId="77777777" w:rsidR="00F23833" w:rsidRPr="00E4080B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4BFB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DC0D94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7 şi 8. </w:t>
            </w:r>
          </w:p>
        </w:tc>
      </w:tr>
    </w:tbl>
    <w:p w14:paraId="2C8179F7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578CEF02" w14:textId="77777777" w:rsidR="00F23833" w:rsidRDefault="00F23833" w:rsidP="00D06EF4">
      <w:pPr>
        <w:pStyle w:val="Heading1"/>
        <w:spacing w:line="360" w:lineRule="auto"/>
      </w:pPr>
      <w:r>
        <w:t>LINIA 705</w:t>
      </w:r>
    </w:p>
    <w:p w14:paraId="54BA069A" w14:textId="77777777" w:rsidR="00F23833" w:rsidRDefault="00F23833" w:rsidP="00F227EA">
      <w:pPr>
        <w:pStyle w:val="Heading1"/>
        <w:spacing w:line="360" w:lineRule="auto"/>
        <w:rPr>
          <w:b w:val="0"/>
          <w:bCs w:val="0"/>
          <w:sz w:val="8"/>
        </w:rPr>
      </w:pPr>
      <w:r>
        <w:t>GALAŢI - BÂRLAD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F23833" w14:paraId="41940605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2AD7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485B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5+000</w:t>
            </w:r>
          </w:p>
          <w:p w14:paraId="0529E6C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7A727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5FD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Galaţi -</w:t>
            </w:r>
          </w:p>
          <w:p w14:paraId="6C7E227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C54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846B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E33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3E031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938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5B473DA0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CA5A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C50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9+250</w:t>
            </w:r>
          </w:p>
          <w:p w14:paraId="6AC63BD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A92E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3023" w14:textId="77777777" w:rsidR="00F23833" w:rsidRDefault="00F23833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Galaţi -</w:t>
            </w:r>
          </w:p>
          <w:p w14:paraId="76B0942A" w14:textId="77777777" w:rsidR="00F23833" w:rsidRDefault="00F23833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0D3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4B77E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045B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9C96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E51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4EE364A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0069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09B7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8CC7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8DC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35B3E85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51E48F5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F37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53922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8E7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3F27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67F6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2D3893C" w14:textId="77777777">
        <w:trPr>
          <w:cantSplit/>
          <w:trHeight w:val="6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E4F0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7A3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790F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21AE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078DE8D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E49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433F51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3 - 7 </w:t>
            </w:r>
          </w:p>
          <w:p w14:paraId="384F151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CE96FC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2A76C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DAA8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4FF00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6EC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70AE1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3.</w:t>
            </w:r>
          </w:p>
        </w:tc>
      </w:tr>
      <w:tr w:rsidR="00F23833" w14:paraId="4B9DEF5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4BDC1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71C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A9367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864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4E3DEE12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07E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3CB56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A3F2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3E93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F681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0825C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şi 4.</w:t>
            </w:r>
          </w:p>
        </w:tc>
      </w:tr>
      <w:tr w:rsidR="00F23833" w14:paraId="4A9782F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220C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CB6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27+300</w:t>
            </w:r>
          </w:p>
          <w:p w14:paraId="12E8F16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0BF01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35A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 -</w:t>
            </w:r>
          </w:p>
          <w:p w14:paraId="7E12E23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Foltești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C572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5068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E97A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7EEB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AEA9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2CF67D2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45C6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C77D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  <w:p w14:paraId="00DDAAA7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889B4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7B1B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Tg. Bujor</w:t>
            </w:r>
          </w:p>
          <w:p w14:paraId="6269409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113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1AF8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4C6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AB25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B7C9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30CB71C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BF6AC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2CC1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66+950</w:t>
            </w:r>
          </w:p>
          <w:p w14:paraId="4C7D9E7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5604D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235E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Tg. Bujor -</w:t>
            </w:r>
          </w:p>
          <w:p w14:paraId="18A5AC3C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D408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66DE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414B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5214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A4AD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07181FF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3BC8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176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80+600</w:t>
            </w:r>
          </w:p>
          <w:p w14:paraId="1FDFFF7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94609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0A92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 -</w:t>
            </w:r>
          </w:p>
          <w:p w14:paraId="1BC5132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B9E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9AA0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CBF86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C3186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C43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permanentă.</w:t>
            </w:r>
          </w:p>
        </w:tc>
      </w:tr>
      <w:tr w:rsidR="00F23833" w14:paraId="6577990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F49E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824B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98+575</w:t>
            </w:r>
          </w:p>
          <w:p w14:paraId="41958015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98+625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8C48" w14:textId="77777777" w:rsidR="00F23833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57A27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 -</w:t>
            </w:r>
          </w:p>
          <w:p w14:paraId="147BF56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0B9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483C5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C841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151E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116E1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3745DE6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2225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8AA4E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104+943</w:t>
            </w:r>
          </w:p>
          <w:p w14:paraId="203A230B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104+999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1304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7F3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 -</w:t>
            </w:r>
          </w:p>
          <w:p w14:paraId="5542E129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Bălăbăneşti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BCD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E0B07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F3D9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C9064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2DE3" w14:textId="77777777" w:rsidR="00F23833" w:rsidRPr="00D84B80" w:rsidRDefault="00F2383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D84B8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AD923F9" w14:textId="77777777" w:rsidR="00F23833" w:rsidRPr="00577556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7755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069DE9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D754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16BD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CA2D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025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Bereşti </w:t>
            </w:r>
          </w:p>
          <w:p w14:paraId="40952703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350682A5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EC4A3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A931A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503F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47D7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03D6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6392ABD" w14:textId="77777777">
        <w:trPr>
          <w:cantSplit/>
          <w:trHeight w:val="125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1DE1" w14:textId="77777777" w:rsidR="00F23833" w:rsidRDefault="00F23833" w:rsidP="00F2383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0958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4F2E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8C3A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Bereşti </w:t>
            </w:r>
          </w:p>
          <w:p w14:paraId="2FEE51DB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Y</w:t>
            </w:r>
          </w:p>
          <w:p w14:paraId="64C70EA8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238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5823D2D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6,  7, diag.</w:t>
            </w:r>
          </w:p>
          <w:p w14:paraId="1071AB3C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 -  5, </w:t>
            </w:r>
          </w:p>
          <w:p w14:paraId="73C2E600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  -  7, </w:t>
            </w:r>
          </w:p>
          <w:p w14:paraId="16FE799A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 -  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B621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D7C4" w14:textId="77777777" w:rsidR="00F23833" w:rsidRDefault="00F238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7ADB" w14:textId="77777777" w:rsidR="00F23833" w:rsidRPr="006A1A91" w:rsidRDefault="00F238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5F8C0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F4CBBF" w14:textId="77777777" w:rsidR="00F23833" w:rsidRDefault="00F238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2 - 6.</w:t>
            </w:r>
          </w:p>
        </w:tc>
      </w:tr>
    </w:tbl>
    <w:p w14:paraId="1A297206" w14:textId="77777777" w:rsidR="00F23833" w:rsidRPr="00454E32" w:rsidRDefault="00F23833">
      <w:pPr>
        <w:spacing w:before="40" w:after="40" w:line="192" w:lineRule="auto"/>
        <w:ind w:right="57"/>
        <w:rPr>
          <w:b/>
          <w:sz w:val="20"/>
        </w:rPr>
      </w:pPr>
    </w:p>
    <w:p w14:paraId="1CE83E71" w14:textId="77777777" w:rsidR="00F23833" w:rsidRDefault="00F23833" w:rsidP="00F0370D">
      <w:pPr>
        <w:pStyle w:val="Heading1"/>
        <w:spacing w:line="360" w:lineRule="auto"/>
      </w:pPr>
      <w:r>
        <w:t>LINIA 800</w:t>
      </w:r>
    </w:p>
    <w:p w14:paraId="14B033D8" w14:textId="77777777" w:rsidR="00F23833" w:rsidRDefault="00F23833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23833" w14:paraId="4BF8FAC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1A130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17F5D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FCCDC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2BEA1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94814DB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504C1" w14:textId="77777777" w:rsidR="00F23833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428DF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0B4C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4E262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D8F23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07901C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9353A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BCDD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537F5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06CFA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671646D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66683" w14:textId="77777777" w:rsidR="00F23833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7A347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FC60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C5E86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2F0B3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F83742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7228F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5C94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7700D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2729A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5D32330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9A67B" w14:textId="77777777" w:rsidR="00F23833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49674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C847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34032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28C03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3244BA" w14:textId="77777777" w:rsidR="00F23833" w:rsidRDefault="00F23833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F23833" w:rsidRPr="00A8307A" w14:paraId="4A35C9CC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BDB2E" w14:textId="77777777" w:rsidR="00F23833" w:rsidRPr="00A75A00" w:rsidRDefault="00F23833" w:rsidP="00F23833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43379" w14:textId="77777777" w:rsidR="00F23833" w:rsidRPr="00A8307A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798E6" w14:textId="77777777" w:rsidR="00F23833" w:rsidRPr="00A8307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197A2" w14:textId="77777777" w:rsidR="00F23833" w:rsidRPr="00A8307A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2E0DE" w14:textId="77777777" w:rsidR="00F23833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1697546" w14:textId="77777777" w:rsidR="00F23833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65C4C2FD" w14:textId="77777777" w:rsidR="00F23833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8794577" w14:textId="77777777" w:rsidR="00F23833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AD319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1635C" w14:textId="77777777" w:rsidR="00F23833" w:rsidRPr="00A8307A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DB53C" w14:textId="77777777" w:rsidR="00F23833" w:rsidRPr="00A8307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E9F87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9AEAFD" w14:textId="77777777" w:rsidR="00F23833" w:rsidRPr="00A8307A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F23833" w14:paraId="07708BD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6171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5E6B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1034C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6E5F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7C6F24C6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C03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6BF489E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EB76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DC9D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76F92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FE352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311E90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9DA4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655D2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50CC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9786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8BB5C" w14:textId="77777777" w:rsidR="00F23833" w:rsidRDefault="00F23833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C687D6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C9F8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0DCE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568A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CBD2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33936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615DA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114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BCC4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7B4D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197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F5BB9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B27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FBDD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FA18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C9977B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A4CB6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B55D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830E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79ADC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CBD8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4C3F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9E30F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47387C9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03A91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AFBB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4C9D52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9F11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D251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5D6DA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32B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DE2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7A7C7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C469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C419A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DA6BC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524274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CC32E9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F23833" w14:paraId="47A353D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486E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893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1DF7D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8B37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4776D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5E26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B192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F8BE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16E88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AA4B9F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23E209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F23833" w14:paraId="3A1942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4B134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EFE0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CF65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3DEA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2D4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0B1D0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4FEF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12F5B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A45B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E7F8EB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45429C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F23833" w14:paraId="3B97FDF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FF34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6E6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DFF2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83D3A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ACB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CFBB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1E5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B3AF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2B80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7388B1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4FDB2C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F23833" w14:paraId="4047D8C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7353D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241B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3004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E7F0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BDE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4AE106FB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5B0A3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34C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A9A3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B426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23833" w14:paraId="337ABE6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A60F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5DC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1DE143FB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BFDC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464B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F904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BB65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EADB" w14:textId="77777777" w:rsidR="00F23833" w:rsidRDefault="00F2383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5380B33E" w14:textId="77777777" w:rsidR="00F23833" w:rsidRDefault="00F2383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929A5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F436E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39ADF4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787C2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C722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76341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90D9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130CC5AD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8467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AA5B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3336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0658636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A3685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4676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2B810F5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5287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FF49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7F044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5A9D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5F0600D1" w14:textId="77777777" w:rsidR="00F23833" w:rsidRPr="008B2519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A2C3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5F0F1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191B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17A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2F1ED" w14:textId="77777777" w:rsidR="00F23833" w:rsidRPr="008D08DE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7FAE5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F23833" w14:paraId="7C446F2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4E07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0D7A" w14:textId="77777777" w:rsidR="00F23833" w:rsidRDefault="00F238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DE3C" w14:textId="77777777" w:rsidR="00F23833" w:rsidRPr="001161EA" w:rsidRDefault="00F238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E6044" w14:textId="77777777" w:rsidR="00F23833" w:rsidRDefault="00F23833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627FDA95" w14:textId="77777777" w:rsidR="00F23833" w:rsidRDefault="00F23833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163B6" w14:textId="77777777" w:rsidR="00F23833" w:rsidRDefault="00F238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108B384D" w14:textId="77777777" w:rsidR="00F23833" w:rsidRDefault="00F238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BAD20" w14:textId="77777777" w:rsidR="00F23833" w:rsidRPr="001161EA" w:rsidRDefault="00F238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D8596" w14:textId="77777777" w:rsidR="00F23833" w:rsidRDefault="00F238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809D" w14:textId="77777777" w:rsidR="00F23833" w:rsidRPr="008D08DE" w:rsidRDefault="00F2383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FEEB" w14:textId="77777777" w:rsidR="00F23833" w:rsidRDefault="00F23833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F23833" w14:paraId="3838450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5AFA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1213B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4AA4E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62BF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Feteşti</w:t>
            </w:r>
          </w:p>
          <w:p w14:paraId="1F2123A2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0B83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2949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D9C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324F8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E2618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A8669F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F7DC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AA197" w14:textId="77777777" w:rsidR="00F23833" w:rsidRDefault="00F2383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60290" w14:textId="77777777" w:rsidR="00F23833" w:rsidRPr="001161EA" w:rsidRDefault="00F2383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0695" w14:textId="77777777" w:rsidR="00F23833" w:rsidRDefault="00F23833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6BC7" w14:textId="77777777" w:rsidR="00F23833" w:rsidRDefault="00F2383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8FA1" w14:textId="77777777" w:rsidR="00F23833" w:rsidRPr="001161EA" w:rsidRDefault="00F2383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E144" w14:textId="77777777" w:rsidR="00F23833" w:rsidRDefault="00F2383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B603" w14:textId="77777777" w:rsidR="00F23833" w:rsidRDefault="00F2383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C4F6D" w14:textId="77777777" w:rsidR="00F23833" w:rsidRDefault="00F2383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1C300D99" w14:textId="77777777" w:rsidR="00F23833" w:rsidRDefault="00F2383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F23833" w14:paraId="02EAAD9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27B5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06A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E09F" w14:textId="77777777" w:rsidR="00F23833" w:rsidRPr="001161EA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F0BF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765A6176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D33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507EB3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1BD7BD2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4E86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491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CC1A" w14:textId="77777777" w:rsidR="00F23833" w:rsidRPr="001161EA" w:rsidRDefault="00F2383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C5A2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570A303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8C17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7FDDD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D7E7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92E9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A9DADE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D4F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060B49C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7A1ADBD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D06B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B7D8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A6F3E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6BE6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B4A483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A49F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496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752C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C56A" w14:textId="77777777" w:rsidR="00F23833" w:rsidRDefault="00F2383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62E68B2" w14:textId="77777777" w:rsidR="00F23833" w:rsidRDefault="00F2383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351CD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5F6D8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A05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551E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5311F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F23833" w14:paraId="2392469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D9D7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FCF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BDA4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2069C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E3453D5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0DEF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628E7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263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224CD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C81A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8B8269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16BE61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F23833" w14:paraId="04A6384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BB16E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28BD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CCBB9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264A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8E9B38F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A442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53F6B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CF0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818C0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A7138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A96C6B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ABC55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0B5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787F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677F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7D14A0FB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B91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7828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0829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E3EC2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6DE6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91635B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B3EC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433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8970E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7DA83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6B6B90A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B2B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6CB09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7F1F6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2E1A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77D14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846065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8CD1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233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5CC8B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BDBF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72402CA3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D6AEB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7D07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7692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90CA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4F61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025129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2A18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C98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D7F7D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9569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E709D10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11461FF8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321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E8483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E7EF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A5DD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DFAE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8E40AD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18C7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E4FA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38154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5596B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5D438E8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10B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4705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856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D7A30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55F13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AD3B5D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01CB2200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F23833" w14:paraId="16E8DE4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3786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D07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502E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2EFD2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0F8D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0C7C59E9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F047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82D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79B5E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4B80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CD4BFD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F23833" w14:paraId="1DB4A9D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7066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04DF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B6C1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D87D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719C0D19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F622F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66059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ADD7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64CE313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B371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D32F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23833" w14:paraId="317C11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4E3B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F3B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E9BDB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FB5F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BF14B0B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D58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384E23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BE7B5C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1339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F1E4B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9D9A5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7AD7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E8532A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CB298E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7B06085F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F23833" w14:paraId="728EE88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D29C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7A90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486E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7F3A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3EB90B0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87C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7D6CC7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7A12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DEF0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72433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97C3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21081E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A6CE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161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11F4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990E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A8078A5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FB26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23CFDD4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821F0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AE2C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F064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50F16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1A2A33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45CA0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23A9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DD8B7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D0FB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0F0E143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E840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661C05B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C132886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606729F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206824B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549FC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429A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ED518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C300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10CDF4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BD152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D89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6A2E6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1211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B45FF13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6122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5E361809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5046F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F72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A0E7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997AE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589667A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8460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520F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E011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C51D" w14:textId="77777777" w:rsidR="00F23833" w:rsidRDefault="00F2383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97BDAAE" w14:textId="77777777" w:rsidR="00F23833" w:rsidRDefault="00F2383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037A" w14:textId="77777777" w:rsidR="00F23833" w:rsidRPr="00F565BC" w:rsidRDefault="00F23833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536F36F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4F50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B43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4B86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91278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F23833" w14:paraId="40667F2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428C6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EE0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4712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A6BE8" w14:textId="77777777" w:rsidR="00F23833" w:rsidRDefault="00F2383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70A9279" w14:textId="77777777" w:rsidR="00F23833" w:rsidRDefault="00F2383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1B13" w14:textId="77777777" w:rsidR="00F23833" w:rsidRDefault="00F2383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4F59021" w14:textId="77777777" w:rsidR="00F23833" w:rsidRDefault="00F2383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70EF1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FBE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C522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483F1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F23833" w14:paraId="7E27204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DE41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3595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8A65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026F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FC0299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7D0A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8DC983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8785B" w14:textId="77777777" w:rsidR="00F23833" w:rsidRPr="001161EA" w:rsidRDefault="00F2383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E16FF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5099C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5866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22219C6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714376CD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44318751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3B210E1C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F23833" w14:paraId="5818857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E81BD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3F4D2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E8DE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588D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7B6F323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5E5B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D229E5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420CB1E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0621" w14:textId="77777777" w:rsidR="00F23833" w:rsidRPr="001161EA" w:rsidRDefault="00F2383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0FDB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84F6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BAA5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1C0748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504FF7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F23833" w14:paraId="7542C16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595DA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A1B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C071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09149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0625603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AAFA6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1ED6" w14:textId="77777777" w:rsidR="00F23833" w:rsidRDefault="00F2383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E609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CF7F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E0803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CC642DE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2D000814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F23833" w14:paraId="4E81B94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79F7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C1C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19AE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60400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5845209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FB89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DFD8F8F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4428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878E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8BCE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5AE5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57BDBCBC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FE6552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F23833" w14:paraId="51025FE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C55D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623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D0BC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9B7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054A535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A3AB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6F5DA08C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1B5C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860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23F2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5CD90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045BCE34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F23833" w14:paraId="33A6EC0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17E7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E3D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90AA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E904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5E1579E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40EB3D36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8214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3641606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57CB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AA5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389CC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27D0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55FBBA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F23833" w14:paraId="4A81BC2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CF9C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6711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D762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AD22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518C5B8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11EA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A1167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7CA0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BE8A8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94966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4E75EFE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EAF1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1F28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01E5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8929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B778AA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778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BD6CC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C33C4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B001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1359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DAA1AC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1886D" w14:textId="77777777" w:rsidR="00F23833" w:rsidRDefault="00F23833" w:rsidP="00F2383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7BB7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5E537" w14:textId="77777777" w:rsidR="00F23833" w:rsidRPr="001161EA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1844" w14:textId="77777777" w:rsidR="00F23833" w:rsidRDefault="00F2383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C5C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1BA9B" w14:textId="77777777" w:rsidR="00F23833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B463" w14:textId="77777777" w:rsidR="00F23833" w:rsidRDefault="00F2383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F8FA" w14:textId="77777777" w:rsidR="00F23833" w:rsidRPr="008D08DE" w:rsidRDefault="00F2383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085CE" w14:textId="77777777" w:rsidR="00F23833" w:rsidRDefault="00F2383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51D16608" w14:textId="77777777" w:rsidR="00F23833" w:rsidRDefault="00F23833">
      <w:pPr>
        <w:spacing w:before="40" w:after="40" w:line="192" w:lineRule="auto"/>
        <w:ind w:right="57"/>
        <w:rPr>
          <w:sz w:val="20"/>
        </w:rPr>
      </w:pPr>
    </w:p>
    <w:p w14:paraId="6700050D" w14:textId="77777777" w:rsidR="00F23833" w:rsidRDefault="00F23833" w:rsidP="00FF5C69">
      <w:pPr>
        <w:pStyle w:val="Heading1"/>
        <w:spacing w:line="276" w:lineRule="auto"/>
      </w:pPr>
      <w:r>
        <w:t>LINIA 804</w:t>
      </w:r>
    </w:p>
    <w:p w14:paraId="06CEAE80" w14:textId="77777777" w:rsidR="00F23833" w:rsidRDefault="00F23833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F23833" w14:paraId="4B3129A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11C2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0E39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6A5D9D3C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02C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663E9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56B3E1FF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D352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C8E7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3722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FECC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AC414" w14:textId="77777777" w:rsidR="00F23833" w:rsidRPr="00436B1D" w:rsidRDefault="00F2383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F23833" w14:paraId="0C6FE5F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C535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5E6B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1A33F262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66654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0955D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629EB307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6EDC1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C10A2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D2B8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EBBB4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C094" w14:textId="77777777" w:rsidR="00F23833" w:rsidRPr="00436B1D" w:rsidRDefault="00F2383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23833" w14:paraId="545A47C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829B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03A4C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68C91BBF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A59B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6C9D" w14:textId="77777777" w:rsidR="00F23833" w:rsidRDefault="00F2383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44674F0" w14:textId="77777777" w:rsidR="00F23833" w:rsidRDefault="00F2383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F3FA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CA106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4FE7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19E5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6340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F23833" w14:paraId="7256C480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123C5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FB0F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6EBD34A8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F27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91A0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0D3D6000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88E4F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29EB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DF35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CEFF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0BED7" w14:textId="77777777" w:rsidR="00F23833" w:rsidRPr="00E25A4B" w:rsidRDefault="00F2383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38460C68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47B4FD2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D50B9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842D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6FB18A5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0259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B75E" w14:textId="77777777" w:rsidR="00F23833" w:rsidRDefault="00F2383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3498357" w14:textId="77777777" w:rsidR="00F23833" w:rsidRDefault="00F2383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738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C4FD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ACC7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DD2D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EBDD3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23833" w14:paraId="7EDBACE2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08F2C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41D4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60B9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529A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5C8BBD08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77DFB9A3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1AB55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C54D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0A9D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34B01B9A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B25E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AEAB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7F24AED0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6757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D5D95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7A7BE2F5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DC4B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1CDD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15E0840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1F6F6169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0EF8AAAD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74B864CB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FB78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AD82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A35C9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E2688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DFF6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32A469B6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6895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0242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678F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89AA8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1A022AB3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602CDEAE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3467A841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EA6CD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1AA23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EC3D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08FBACB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9A90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603A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23833" w14:paraId="48CE2A6D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84062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AE49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F56E9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5E004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4B0FDC35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3A7FC687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00AC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DD93C31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718D6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BF4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ED07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E947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621564E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6526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B3C91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360F77B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919D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BE27E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115CC6EE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8530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71B94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9A7ED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BFA8D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C9B1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F23833" w14:paraId="08DFB17A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C15B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EA3CA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2B7E4D28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CA07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D47DC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0EA8A2F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D696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C0418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5F12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01B63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778BC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B4FA0FD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23833" w14:paraId="6D9330F6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4534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91FD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7EB4764A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AFDD9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6F88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2A189E6E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2BCA1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17B8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E6A1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180D6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85D1F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0093DC3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23833" w14:paraId="52FAFEC8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4660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B833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017968E1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25E1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EEDAD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6F20C905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57CCABC4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61E66E38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601F4963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2B4F3C26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347D6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A1E6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E78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BF31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7C4B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63D5487B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D2354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0EF15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0E0DC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F1571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48D64866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3B4F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A841FC4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626A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6FE5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899E8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51A78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2B1282E4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A7D30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1607F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FBB9C" w14:textId="77777777" w:rsidR="00F23833" w:rsidRPr="00A152FB" w:rsidRDefault="00F238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107C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1C4E4376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EB44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BF6F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EA67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5825" w14:textId="77777777" w:rsidR="00F23833" w:rsidRPr="00F9444C" w:rsidRDefault="00F238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5E68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23833" w14:paraId="0A5F70BB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26C5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0010C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3FF50D04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12AA5" w14:textId="77777777" w:rsidR="00F23833" w:rsidRPr="00A152FB" w:rsidRDefault="00F238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CDC3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6C5B992A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FCC9B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922F6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0A3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9BF5" w14:textId="77777777" w:rsidR="00F23833" w:rsidRPr="00F9444C" w:rsidRDefault="00F238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B8A7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37FD6C6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23833" w14:paraId="19E5A6A4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60B9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41D2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377CDA0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FB21" w14:textId="77777777" w:rsidR="00F23833" w:rsidRPr="00A152FB" w:rsidRDefault="00F238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059E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8925611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9194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DEF1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A86EA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7DCD" w14:textId="77777777" w:rsidR="00F23833" w:rsidRPr="00F9444C" w:rsidRDefault="00F238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4DD32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C2671B9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23833" w14:paraId="6ADA6EC0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B2BA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588C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B792" w14:textId="77777777" w:rsidR="00F23833" w:rsidRPr="00A152FB" w:rsidRDefault="00F238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7252C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669C740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DB9EB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0A233C8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371B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CA2C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B8C7" w14:textId="77777777" w:rsidR="00F23833" w:rsidRPr="00F9444C" w:rsidRDefault="00F2383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6604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B965203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D51D85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F23833" w14:paraId="778D853A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AA1E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302A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B158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A60FF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7580349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2C987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A4139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E0E0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5CD3E1EA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EC79E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CAAB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47ECE4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2957E0D0" w14:textId="77777777" w:rsidR="00F23833" w:rsidRDefault="00F2383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585A50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F23833" w14:paraId="46944FB0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FDEE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50AE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E60C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351A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7A8D8A5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C269C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2B1DB08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89C3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DF1A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4933B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0D69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88C39DB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F23833" w14:paraId="0F5CDEF5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1F791" w14:textId="77777777" w:rsidR="00F23833" w:rsidRDefault="00F23833" w:rsidP="00F2383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34D58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F05F" w14:textId="77777777" w:rsidR="00F23833" w:rsidRPr="00A152FB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70AF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05C3D34D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EFD6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CDCB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B18D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2B8528AB" w14:textId="77777777" w:rsidR="00F23833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5F5AC" w14:textId="77777777" w:rsidR="00F23833" w:rsidRPr="00F9444C" w:rsidRDefault="00F2383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EA13F" w14:textId="77777777" w:rsidR="00F23833" w:rsidRDefault="00F2383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78E21439" w14:textId="77777777" w:rsidR="00F23833" w:rsidRDefault="00F23833" w:rsidP="00802827">
      <w:pPr>
        <w:spacing w:line="276" w:lineRule="auto"/>
        <w:ind w:right="57"/>
        <w:rPr>
          <w:sz w:val="20"/>
        </w:rPr>
      </w:pPr>
    </w:p>
    <w:p w14:paraId="557C42E4" w14:textId="77777777" w:rsidR="00F23833" w:rsidRDefault="00F238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F4013EA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95469CA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52920D2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7223A98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40B69F9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83436E9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B28ACCE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2134740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9A57165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0518BBC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A59CC2E" w14:textId="77777777" w:rsidR="0022729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C018E8A" w14:textId="77777777" w:rsidR="00227292" w:rsidRPr="00C21F42" w:rsidRDefault="0022729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B1EFBAC" w14:textId="77777777" w:rsidR="00F23833" w:rsidRPr="00C21F42" w:rsidRDefault="00F238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EA9BCF8" w14:textId="77777777" w:rsidR="00F23833" w:rsidRPr="00C21F42" w:rsidRDefault="00F238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20C33483" w14:textId="77777777" w:rsidR="00F23833" w:rsidRPr="00C21F42" w:rsidRDefault="00F23833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7BC244D3" w14:textId="77777777" w:rsidR="00F23833" w:rsidRDefault="00F23833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66D75E8B" w14:textId="77777777" w:rsidR="00F23833" w:rsidRPr="00C21F42" w:rsidRDefault="00F23833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6F52D921" w14:textId="77777777" w:rsidR="00F23833" w:rsidRPr="00C21F42" w:rsidRDefault="00F23833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5860B0A3" w14:textId="77777777" w:rsidR="00F23833" w:rsidRPr="00C21F42" w:rsidRDefault="00F23833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10653B8E" w14:textId="77777777" w:rsidR="00F23833" w:rsidRPr="00C21F42" w:rsidRDefault="00F23833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6F43BD54" w14:textId="77777777" w:rsidR="001513BB" w:rsidRPr="003374C0" w:rsidRDefault="001513BB" w:rsidP="003374C0"/>
    <w:sectPr w:rsidR="001513BB" w:rsidRPr="003374C0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AE10" w14:textId="77777777" w:rsidR="00634E95" w:rsidRDefault="00634E95">
      <w:r>
        <w:separator/>
      </w:r>
    </w:p>
  </w:endnote>
  <w:endnote w:type="continuationSeparator" w:id="0">
    <w:p w14:paraId="7EFECE79" w14:textId="77777777" w:rsidR="00634E95" w:rsidRDefault="0063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FC07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CF8B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55EE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6A4C" w14:textId="77777777" w:rsidR="00634E95" w:rsidRDefault="00634E95">
      <w:r>
        <w:separator/>
      </w:r>
    </w:p>
  </w:footnote>
  <w:footnote w:type="continuationSeparator" w:id="0">
    <w:p w14:paraId="06D6739D" w14:textId="77777777" w:rsidR="00634E95" w:rsidRDefault="00634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EBE8" w14:textId="77777777" w:rsidR="00615117" w:rsidRDefault="00E44E4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3506">
      <w:rPr>
        <w:rStyle w:val="PageNumber"/>
      </w:rPr>
      <w:t>2</w:t>
    </w:r>
    <w:r>
      <w:rPr>
        <w:rStyle w:val="PageNumber"/>
      </w:rPr>
      <w:fldChar w:fldCharType="end"/>
    </w:r>
  </w:p>
  <w:p w14:paraId="0123CFCB" w14:textId="0611C1A4" w:rsidR="00615117" w:rsidRDefault="00E6382E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81326C">
      <w:rPr>
        <w:b/>
        <w:bCs/>
        <w:i/>
        <w:iCs/>
        <w:sz w:val="22"/>
      </w:rPr>
      <w:t>decada 21-31 iulie 2026</w:t>
    </w:r>
  </w:p>
  <w:p w14:paraId="55E74E2D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5B7C65">
      <w:rPr>
        <w:rStyle w:val="PageNumber"/>
        <w:b/>
        <w:bCs/>
      </w:rPr>
      <w:t>IAȘI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2F2E98BB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25AEED5E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42D4E5FF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7C883FF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20B3995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53ACC200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259B4EAC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5225D9B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111D913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365938C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7E535C4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4C6E81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42381D96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7DD3CB58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412CF69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74FCD00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1C48557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B3C1F78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1C8FEF4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8DC12F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0DD1990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3CE96E7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623F0CBD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27D89C2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3BEA864A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72A92BA8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9A5FB3A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FA3A9E0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B8CCF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609D053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2DDD9C3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3F7CBF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583FBD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891F5F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42953F4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5EFCB3F5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0F48" w14:textId="77777777" w:rsidR="00615117" w:rsidRDefault="00E44E4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29CF">
      <w:rPr>
        <w:rStyle w:val="PageNumber"/>
      </w:rPr>
      <w:t>3</w:t>
    </w:r>
    <w:r>
      <w:rPr>
        <w:rStyle w:val="PageNumber"/>
      </w:rPr>
      <w:fldChar w:fldCharType="end"/>
    </w:r>
  </w:p>
  <w:p w14:paraId="17D100F8" w14:textId="5FB6888F" w:rsidR="00D66BBF" w:rsidRPr="00A048AC" w:rsidRDefault="00E6382E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 </w:t>
    </w:r>
    <w:r w:rsidR="0081326C">
      <w:rPr>
        <w:b/>
        <w:bCs/>
        <w:i/>
        <w:iCs/>
        <w:sz w:val="22"/>
      </w:rPr>
      <w:t>decada 21-31 iulie 2026</w:t>
    </w:r>
  </w:p>
  <w:p w14:paraId="481EEC55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655D423B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45C2CAF8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5CF15765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1B2AC96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2E93C9BD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76AF29EE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5B7C65">
      <w:rPr>
        <w:rStyle w:val="PageNumber"/>
        <w:b/>
        <w:bCs/>
      </w:rPr>
      <w:t>IAȘI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6A788316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8E87A3C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49A6237E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05AC6E7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4317A9D2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7DDAB327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A17E584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11CCC6A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77EDDC5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7B2BEAF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5EE230C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676A999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315521DB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2A00AF25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774BD716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33874D1F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68A667EA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2ED6B0D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7930B2E7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C4C384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73191A3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250FC949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69A9C192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3073E5E4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69472C39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4A3F1017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C49D0EA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26E0666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9C4EBD0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62974A1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102A27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D203D1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D5B27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92B6D4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20BD032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70591AFE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E954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36C96AF2"/>
    <w:multiLevelType w:val="hybridMultilevel"/>
    <w:tmpl w:val="39D6254C"/>
    <w:lvl w:ilvl="0" w:tplc="AE0CA3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48D26C77"/>
    <w:multiLevelType w:val="hybridMultilevel"/>
    <w:tmpl w:val="B4B659C6"/>
    <w:lvl w:ilvl="0" w:tplc="01B267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9354ED"/>
    <w:multiLevelType w:val="hybridMultilevel"/>
    <w:tmpl w:val="FF7CEA34"/>
    <w:lvl w:ilvl="0" w:tplc="18D02684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39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5F5211F5"/>
    <w:multiLevelType w:val="hybridMultilevel"/>
    <w:tmpl w:val="3E88771E"/>
    <w:lvl w:ilvl="0" w:tplc="DDE05C0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3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73C23515"/>
    <w:multiLevelType w:val="hybridMultilevel"/>
    <w:tmpl w:val="951CB946"/>
    <w:lvl w:ilvl="0" w:tplc="0C602FC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A66A12"/>
    <w:multiLevelType w:val="hybridMultilevel"/>
    <w:tmpl w:val="615EE740"/>
    <w:lvl w:ilvl="0" w:tplc="E2268C5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79B44DF5"/>
    <w:multiLevelType w:val="hybridMultilevel"/>
    <w:tmpl w:val="5C661494"/>
    <w:lvl w:ilvl="0" w:tplc="6EA4053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853030552">
    <w:abstractNumId w:val="18"/>
  </w:num>
  <w:num w:numId="2" w16cid:durableId="1543975484">
    <w:abstractNumId w:val="12"/>
  </w:num>
  <w:num w:numId="3" w16cid:durableId="281805907">
    <w:abstractNumId w:val="14"/>
  </w:num>
  <w:num w:numId="4" w16cid:durableId="989358314">
    <w:abstractNumId w:val="1"/>
  </w:num>
  <w:num w:numId="5" w16cid:durableId="432436868">
    <w:abstractNumId w:val="2"/>
  </w:num>
  <w:num w:numId="6" w16cid:durableId="396048776">
    <w:abstractNumId w:val="24"/>
  </w:num>
  <w:num w:numId="7" w16cid:durableId="1308974699">
    <w:abstractNumId w:val="10"/>
  </w:num>
  <w:num w:numId="8" w16cid:durableId="2088573307">
    <w:abstractNumId w:val="23"/>
  </w:num>
  <w:num w:numId="9" w16cid:durableId="264074095">
    <w:abstractNumId w:val="27"/>
  </w:num>
  <w:num w:numId="10" w16cid:durableId="1181236199">
    <w:abstractNumId w:val="25"/>
  </w:num>
  <w:num w:numId="11" w16cid:durableId="936517881">
    <w:abstractNumId w:val="7"/>
  </w:num>
  <w:num w:numId="12" w16cid:durableId="149947623">
    <w:abstractNumId w:val="9"/>
  </w:num>
  <w:num w:numId="13" w16cid:durableId="25910938">
    <w:abstractNumId w:val="19"/>
  </w:num>
  <w:num w:numId="14" w16cid:durableId="1935016965">
    <w:abstractNumId w:val="28"/>
  </w:num>
  <w:num w:numId="15" w16cid:durableId="1318219569">
    <w:abstractNumId w:val="5"/>
  </w:num>
  <w:num w:numId="16" w16cid:durableId="1268854381">
    <w:abstractNumId w:val="11"/>
  </w:num>
  <w:num w:numId="17" w16cid:durableId="244806653">
    <w:abstractNumId w:val="29"/>
  </w:num>
  <w:num w:numId="18" w16cid:durableId="701826518">
    <w:abstractNumId w:val="8"/>
  </w:num>
  <w:num w:numId="19" w16cid:durableId="428818036">
    <w:abstractNumId w:val="26"/>
  </w:num>
  <w:num w:numId="20" w16cid:durableId="1572933392">
    <w:abstractNumId w:val="21"/>
  </w:num>
  <w:num w:numId="21" w16cid:durableId="1555240462">
    <w:abstractNumId w:val="15"/>
  </w:num>
  <w:num w:numId="22" w16cid:durableId="1499542297">
    <w:abstractNumId w:val="17"/>
  </w:num>
  <w:num w:numId="23" w16cid:durableId="232354897">
    <w:abstractNumId w:val="3"/>
  </w:num>
  <w:num w:numId="24" w16cid:durableId="384842544">
    <w:abstractNumId w:val="4"/>
  </w:num>
  <w:num w:numId="25" w16cid:durableId="1482119642">
    <w:abstractNumId w:val="16"/>
  </w:num>
  <w:num w:numId="26" w16cid:durableId="577131854">
    <w:abstractNumId w:val="6"/>
  </w:num>
  <w:num w:numId="27" w16cid:durableId="1501697941">
    <w:abstractNumId w:val="22"/>
  </w:num>
  <w:num w:numId="28" w16cid:durableId="2096515494">
    <w:abstractNumId w:val="13"/>
  </w:num>
  <w:num w:numId="29" w16cid:durableId="244926543">
    <w:abstractNumId w:val="20"/>
  </w:num>
  <w:num w:numId="30" w16cid:durableId="3566574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Y4yUGIKpGFYG7NI1vvAZt858PDdXymcBYGMcUjnyrrtwev10OH8ECaME+S3hWTqSHSZi/ityxdELuTVacKc4Bw==" w:salt="m5srxVtMOQ8K9kdrjTE/0A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7E5"/>
    <w:rsid w:val="0000191B"/>
    <w:rsid w:val="00001DCD"/>
    <w:rsid w:val="00001F2E"/>
    <w:rsid w:val="000025B3"/>
    <w:rsid w:val="0000296F"/>
    <w:rsid w:val="00002C0A"/>
    <w:rsid w:val="000037A8"/>
    <w:rsid w:val="0000465F"/>
    <w:rsid w:val="000057DB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C5C"/>
    <w:rsid w:val="0001134F"/>
    <w:rsid w:val="00011595"/>
    <w:rsid w:val="00011823"/>
    <w:rsid w:val="00012024"/>
    <w:rsid w:val="00012230"/>
    <w:rsid w:val="0001296A"/>
    <w:rsid w:val="000137F5"/>
    <w:rsid w:val="000149E5"/>
    <w:rsid w:val="00014F1F"/>
    <w:rsid w:val="000153EE"/>
    <w:rsid w:val="000167C0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A52"/>
    <w:rsid w:val="00021D57"/>
    <w:rsid w:val="000227F7"/>
    <w:rsid w:val="00022E94"/>
    <w:rsid w:val="00023468"/>
    <w:rsid w:val="00023D7E"/>
    <w:rsid w:val="00023F40"/>
    <w:rsid w:val="00024227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079"/>
    <w:rsid w:val="0002669D"/>
    <w:rsid w:val="000266DD"/>
    <w:rsid w:val="000267D5"/>
    <w:rsid w:val="0002742F"/>
    <w:rsid w:val="0002788D"/>
    <w:rsid w:val="00027964"/>
    <w:rsid w:val="00027F92"/>
    <w:rsid w:val="00030335"/>
    <w:rsid w:val="00030AA4"/>
    <w:rsid w:val="000313A4"/>
    <w:rsid w:val="00032300"/>
    <w:rsid w:val="0003241C"/>
    <w:rsid w:val="0003277C"/>
    <w:rsid w:val="00032AD7"/>
    <w:rsid w:val="00032D77"/>
    <w:rsid w:val="00032EE7"/>
    <w:rsid w:val="00033E96"/>
    <w:rsid w:val="00034059"/>
    <w:rsid w:val="0003485B"/>
    <w:rsid w:val="00034A51"/>
    <w:rsid w:val="0003592A"/>
    <w:rsid w:val="000366E9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B2A"/>
    <w:rsid w:val="000422F8"/>
    <w:rsid w:val="00042783"/>
    <w:rsid w:val="00042BA8"/>
    <w:rsid w:val="00042CB7"/>
    <w:rsid w:val="00042D90"/>
    <w:rsid w:val="00042E36"/>
    <w:rsid w:val="000430F0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246"/>
    <w:rsid w:val="0004577C"/>
    <w:rsid w:val="00045E9C"/>
    <w:rsid w:val="00046458"/>
    <w:rsid w:val="00046709"/>
    <w:rsid w:val="00046B0E"/>
    <w:rsid w:val="00046C83"/>
    <w:rsid w:val="000471A0"/>
    <w:rsid w:val="00047B23"/>
    <w:rsid w:val="000507B9"/>
    <w:rsid w:val="00050F92"/>
    <w:rsid w:val="00050FE4"/>
    <w:rsid w:val="000518B0"/>
    <w:rsid w:val="0005202C"/>
    <w:rsid w:val="000527F0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5FA0"/>
    <w:rsid w:val="00056180"/>
    <w:rsid w:val="00056AEC"/>
    <w:rsid w:val="00056E3F"/>
    <w:rsid w:val="0005780D"/>
    <w:rsid w:val="00057832"/>
    <w:rsid w:val="0006002F"/>
    <w:rsid w:val="000604F3"/>
    <w:rsid w:val="00060537"/>
    <w:rsid w:val="00060EDF"/>
    <w:rsid w:val="00061969"/>
    <w:rsid w:val="00061BF9"/>
    <w:rsid w:val="00061C95"/>
    <w:rsid w:val="0006211E"/>
    <w:rsid w:val="000627C1"/>
    <w:rsid w:val="00062FF3"/>
    <w:rsid w:val="0006363B"/>
    <w:rsid w:val="00063773"/>
    <w:rsid w:val="0006421E"/>
    <w:rsid w:val="0006443E"/>
    <w:rsid w:val="00065908"/>
    <w:rsid w:val="00065F7E"/>
    <w:rsid w:val="000662C8"/>
    <w:rsid w:val="000663D8"/>
    <w:rsid w:val="00066442"/>
    <w:rsid w:val="00066855"/>
    <w:rsid w:val="00066AB3"/>
    <w:rsid w:val="000673D3"/>
    <w:rsid w:val="0006768A"/>
    <w:rsid w:val="00067F77"/>
    <w:rsid w:val="000701D5"/>
    <w:rsid w:val="00070208"/>
    <w:rsid w:val="000705EB"/>
    <w:rsid w:val="0007118C"/>
    <w:rsid w:val="00071A41"/>
    <w:rsid w:val="00072302"/>
    <w:rsid w:val="000728F0"/>
    <w:rsid w:val="000728F2"/>
    <w:rsid w:val="00073AFB"/>
    <w:rsid w:val="00074596"/>
    <w:rsid w:val="000746B6"/>
    <w:rsid w:val="000748FB"/>
    <w:rsid w:val="00074E4B"/>
    <w:rsid w:val="00075256"/>
    <w:rsid w:val="00075816"/>
    <w:rsid w:val="00075A7F"/>
    <w:rsid w:val="00075AF9"/>
    <w:rsid w:val="00075EDB"/>
    <w:rsid w:val="0007604B"/>
    <w:rsid w:val="0007605B"/>
    <w:rsid w:val="0007738A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A23"/>
    <w:rsid w:val="00083C3E"/>
    <w:rsid w:val="00083DFF"/>
    <w:rsid w:val="000840EA"/>
    <w:rsid w:val="000844C7"/>
    <w:rsid w:val="00084F88"/>
    <w:rsid w:val="000851D8"/>
    <w:rsid w:val="0008522F"/>
    <w:rsid w:val="000854FF"/>
    <w:rsid w:val="000855BC"/>
    <w:rsid w:val="00085784"/>
    <w:rsid w:val="00085C7A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C84"/>
    <w:rsid w:val="00095D0F"/>
    <w:rsid w:val="00096999"/>
    <w:rsid w:val="00096DDA"/>
    <w:rsid w:val="0009720C"/>
    <w:rsid w:val="000973C0"/>
    <w:rsid w:val="00097607"/>
    <w:rsid w:val="0009769E"/>
    <w:rsid w:val="00097C14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A39"/>
    <w:rsid w:val="000A3FDD"/>
    <w:rsid w:val="000A40E3"/>
    <w:rsid w:val="000A4299"/>
    <w:rsid w:val="000A4FAD"/>
    <w:rsid w:val="000A511E"/>
    <w:rsid w:val="000A649B"/>
    <w:rsid w:val="000A6815"/>
    <w:rsid w:val="000A6870"/>
    <w:rsid w:val="000A7618"/>
    <w:rsid w:val="000A7EF6"/>
    <w:rsid w:val="000B02C4"/>
    <w:rsid w:val="000B032B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5337"/>
    <w:rsid w:val="000B5649"/>
    <w:rsid w:val="000B5731"/>
    <w:rsid w:val="000B5AEF"/>
    <w:rsid w:val="000B628B"/>
    <w:rsid w:val="000B64CD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58F"/>
    <w:rsid w:val="000D1869"/>
    <w:rsid w:val="000D1968"/>
    <w:rsid w:val="000D1B9E"/>
    <w:rsid w:val="000D1CD5"/>
    <w:rsid w:val="000D1D8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A7A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558"/>
    <w:rsid w:val="000E792A"/>
    <w:rsid w:val="000E7A4B"/>
    <w:rsid w:val="000E7A59"/>
    <w:rsid w:val="000F0185"/>
    <w:rsid w:val="000F03A4"/>
    <w:rsid w:val="000F05C6"/>
    <w:rsid w:val="000F0DFD"/>
    <w:rsid w:val="000F1098"/>
    <w:rsid w:val="000F12DB"/>
    <w:rsid w:val="000F1517"/>
    <w:rsid w:val="000F15A8"/>
    <w:rsid w:val="000F1B4F"/>
    <w:rsid w:val="000F2324"/>
    <w:rsid w:val="000F29E5"/>
    <w:rsid w:val="000F3620"/>
    <w:rsid w:val="000F386E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6E1"/>
    <w:rsid w:val="00100BA6"/>
    <w:rsid w:val="00100BCC"/>
    <w:rsid w:val="001014A7"/>
    <w:rsid w:val="00101B24"/>
    <w:rsid w:val="00102272"/>
    <w:rsid w:val="00102807"/>
    <w:rsid w:val="00102E15"/>
    <w:rsid w:val="0010330B"/>
    <w:rsid w:val="001033FE"/>
    <w:rsid w:val="0010479D"/>
    <w:rsid w:val="0010482C"/>
    <w:rsid w:val="001048A7"/>
    <w:rsid w:val="00105434"/>
    <w:rsid w:val="001055AB"/>
    <w:rsid w:val="001055F3"/>
    <w:rsid w:val="00105A50"/>
    <w:rsid w:val="00105E5C"/>
    <w:rsid w:val="001067EF"/>
    <w:rsid w:val="001068F6"/>
    <w:rsid w:val="00106DA3"/>
    <w:rsid w:val="00106E43"/>
    <w:rsid w:val="001071AB"/>
    <w:rsid w:val="00107EF7"/>
    <w:rsid w:val="00110206"/>
    <w:rsid w:val="00110C5B"/>
    <w:rsid w:val="00111602"/>
    <w:rsid w:val="00111A07"/>
    <w:rsid w:val="00111CEC"/>
    <w:rsid w:val="00111D3F"/>
    <w:rsid w:val="0011229F"/>
    <w:rsid w:val="001126F5"/>
    <w:rsid w:val="00113E5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1F5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40B0"/>
    <w:rsid w:val="00135957"/>
    <w:rsid w:val="00136D6A"/>
    <w:rsid w:val="00136EC7"/>
    <w:rsid w:val="00137033"/>
    <w:rsid w:val="001375EC"/>
    <w:rsid w:val="0013767B"/>
    <w:rsid w:val="0014066F"/>
    <w:rsid w:val="00140A9F"/>
    <w:rsid w:val="001413DB"/>
    <w:rsid w:val="00141761"/>
    <w:rsid w:val="00141E4A"/>
    <w:rsid w:val="0014214D"/>
    <w:rsid w:val="0014230A"/>
    <w:rsid w:val="001427BF"/>
    <w:rsid w:val="00142C7C"/>
    <w:rsid w:val="00143804"/>
    <w:rsid w:val="00143BDF"/>
    <w:rsid w:val="00143C07"/>
    <w:rsid w:val="00143CB7"/>
    <w:rsid w:val="0014488F"/>
    <w:rsid w:val="0014497D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9CF"/>
    <w:rsid w:val="00147D5F"/>
    <w:rsid w:val="00147F63"/>
    <w:rsid w:val="00150579"/>
    <w:rsid w:val="00150FB4"/>
    <w:rsid w:val="001511C6"/>
    <w:rsid w:val="001511F4"/>
    <w:rsid w:val="0015139D"/>
    <w:rsid w:val="001513BB"/>
    <w:rsid w:val="0015195A"/>
    <w:rsid w:val="00151C5A"/>
    <w:rsid w:val="00153289"/>
    <w:rsid w:val="00153832"/>
    <w:rsid w:val="00153B2C"/>
    <w:rsid w:val="00154A4B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96B"/>
    <w:rsid w:val="00161C3D"/>
    <w:rsid w:val="001620FE"/>
    <w:rsid w:val="00162C15"/>
    <w:rsid w:val="00162EC4"/>
    <w:rsid w:val="001639B7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E3D"/>
    <w:rsid w:val="0017031D"/>
    <w:rsid w:val="00170C42"/>
    <w:rsid w:val="00170E42"/>
    <w:rsid w:val="001717FD"/>
    <w:rsid w:val="001718F2"/>
    <w:rsid w:val="00171956"/>
    <w:rsid w:val="00171B37"/>
    <w:rsid w:val="00171B6A"/>
    <w:rsid w:val="00171D43"/>
    <w:rsid w:val="00171FE0"/>
    <w:rsid w:val="00172A3B"/>
    <w:rsid w:val="00172A97"/>
    <w:rsid w:val="00172B91"/>
    <w:rsid w:val="001736E7"/>
    <w:rsid w:val="0017445A"/>
    <w:rsid w:val="001745F9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1BE8"/>
    <w:rsid w:val="00182758"/>
    <w:rsid w:val="0018549B"/>
    <w:rsid w:val="00185757"/>
    <w:rsid w:val="00185948"/>
    <w:rsid w:val="001860D7"/>
    <w:rsid w:val="00186ABE"/>
    <w:rsid w:val="00186BB0"/>
    <w:rsid w:val="001874A1"/>
    <w:rsid w:val="001877D5"/>
    <w:rsid w:val="00187A58"/>
    <w:rsid w:val="00187D9A"/>
    <w:rsid w:val="00187D9D"/>
    <w:rsid w:val="00187DD1"/>
    <w:rsid w:val="00190A29"/>
    <w:rsid w:val="00190C1E"/>
    <w:rsid w:val="00191273"/>
    <w:rsid w:val="00192328"/>
    <w:rsid w:val="00192375"/>
    <w:rsid w:val="00192F7A"/>
    <w:rsid w:val="001930C4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C8B"/>
    <w:rsid w:val="00195E57"/>
    <w:rsid w:val="00195F73"/>
    <w:rsid w:val="00197AD7"/>
    <w:rsid w:val="00197C6B"/>
    <w:rsid w:val="00197E12"/>
    <w:rsid w:val="001A077A"/>
    <w:rsid w:val="001A0835"/>
    <w:rsid w:val="001A08C3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01"/>
    <w:rsid w:val="001A6324"/>
    <w:rsid w:val="001A7324"/>
    <w:rsid w:val="001A79F1"/>
    <w:rsid w:val="001A7E29"/>
    <w:rsid w:val="001B0067"/>
    <w:rsid w:val="001B0803"/>
    <w:rsid w:val="001B0BE6"/>
    <w:rsid w:val="001B13AA"/>
    <w:rsid w:val="001B18FC"/>
    <w:rsid w:val="001B19B9"/>
    <w:rsid w:val="001B1C50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5B5B"/>
    <w:rsid w:val="001B5D12"/>
    <w:rsid w:val="001B5DA7"/>
    <w:rsid w:val="001B6246"/>
    <w:rsid w:val="001B62BA"/>
    <w:rsid w:val="001B636E"/>
    <w:rsid w:val="001B6BE0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A0A"/>
    <w:rsid w:val="001C63C6"/>
    <w:rsid w:val="001C65A4"/>
    <w:rsid w:val="001C6EA6"/>
    <w:rsid w:val="001C6EF5"/>
    <w:rsid w:val="001C6FBC"/>
    <w:rsid w:val="001C7384"/>
    <w:rsid w:val="001C7454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371E"/>
    <w:rsid w:val="001D3BA4"/>
    <w:rsid w:val="001D4226"/>
    <w:rsid w:val="001D437D"/>
    <w:rsid w:val="001D4421"/>
    <w:rsid w:val="001D4BA8"/>
    <w:rsid w:val="001D4D08"/>
    <w:rsid w:val="001D5473"/>
    <w:rsid w:val="001D63AE"/>
    <w:rsid w:val="001D6BAB"/>
    <w:rsid w:val="001D6D12"/>
    <w:rsid w:val="001D75F9"/>
    <w:rsid w:val="001D7B82"/>
    <w:rsid w:val="001D7D90"/>
    <w:rsid w:val="001E0281"/>
    <w:rsid w:val="001E044F"/>
    <w:rsid w:val="001E0A2D"/>
    <w:rsid w:val="001E18FE"/>
    <w:rsid w:val="001E19FB"/>
    <w:rsid w:val="001E1CE9"/>
    <w:rsid w:val="001E27CD"/>
    <w:rsid w:val="001E2A11"/>
    <w:rsid w:val="001E2A22"/>
    <w:rsid w:val="001E2B27"/>
    <w:rsid w:val="001E2D93"/>
    <w:rsid w:val="001E354A"/>
    <w:rsid w:val="001E3AC4"/>
    <w:rsid w:val="001E3F1C"/>
    <w:rsid w:val="001E450A"/>
    <w:rsid w:val="001E484B"/>
    <w:rsid w:val="001E577D"/>
    <w:rsid w:val="001E6407"/>
    <w:rsid w:val="001E64FB"/>
    <w:rsid w:val="001E6DA8"/>
    <w:rsid w:val="001F0142"/>
    <w:rsid w:val="001F1061"/>
    <w:rsid w:val="001F279F"/>
    <w:rsid w:val="001F2B93"/>
    <w:rsid w:val="001F2D22"/>
    <w:rsid w:val="001F36A8"/>
    <w:rsid w:val="001F3943"/>
    <w:rsid w:val="001F39A2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7CA0"/>
    <w:rsid w:val="001F7EC9"/>
    <w:rsid w:val="001F7F90"/>
    <w:rsid w:val="00200124"/>
    <w:rsid w:val="002003E3"/>
    <w:rsid w:val="0020130A"/>
    <w:rsid w:val="0020161B"/>
    <w:rsid w:val="0020233A"/>
    <w:rsid w:val="002036D6"/>
    <w:rsid w:val="002037F1"/>
    <w:rsid w:val="002038CB"/>
    <w:rsid w:val="00203DD4"/>
    <w:rsid w:val="00203E77"/>
    <w:rsid w:val="0020420B"/>
    <w:rsid w:val="002042CB"/>
    <w:rsid w:val="00204F84"/>
    <w:rsid w:val="0020527E"/>
    <w:rsid w:val="00205368"/>
    <w:rsid w:val="00205517"/>
    <w:rsid w:val="00205778"/>
    <w:rsid w:val="00205A50"/>
    <w:rsid w:val="00205FE4"/>
    <w:rsid w:val="00206973"/>
    <w:rsid w:val="00206BCC"/>
    <w:rsid w:val="00207EFA"/>
    <w:rsid w:val="002109B3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F"/>
    <w:rsid w:val="0021573F"/>
    <w:rsid w:val="00215DF4"/>
    <w:rsid w:val="0021614B"/>
    <w:rsid w:val="00216431"/>
    <w:rsid w:val="002168A6"/>
    <w:rsid w:val="00216CDB"/>
    <w:rsid w:val="00217592"/>
    <w:rsid w:val="0021782F"/>
    <w:rsid w:val="00217850"/>
    <w:rsid w:val="00217935"/>
    <w:rsid w:val="00217EFC"/>
    <w:rsid w:val="00220312"/>
    <w:rsid w:val="002209CD"/>
    <w:rsid w:val="002219C9"/>
    <w:rsid w:val="00221B23"/>
    <w:rsid w:val="0022256E"/>
    <w:rsid w:val="00222F51"/>
    <w:rsid w:val="0022395B"/>
    <w:rsid w:val="00224170"/>
    <w:rsid w:val="002249B1"/>
    <w:rsid w:val="00225479"/>
    <w:rsid w:val="002258AF"/>
    <w:rsid w:val="00225B96"/>
    <w:rsid w:val="00225CC6"/>
    <w:rsid w:val="002261D0"/>
    <w:rsid w:val="00226F34"/>
    <w:rsid w:val="00227292"/>
    <w:rsid w:val="002278C9"/>
    <w:rsid w:val="00230044"/>
    <w:rsid w:val="00230625"/>
    <w:rsid w:val="00230914"/>
    <w:rsid w:val="00230998"/>
    <w:rsid w:val="00230BDE"/>
    <w:rsid w:val="0023107A"/>
    <w:rsid w:val="00231483"/>
    <w:rsid w:val="00231AC6"/>
    <w:rsid w:val="00231D6F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4439"/>
    <w:rsid w:val="00234D25"/>
    <w:rsid w:val="00234EA8"/>
    <w:rsid w:val="00234FC0"/>
    <w:rsid w:val="0023540D"/>
    <w:rsid w:val="002354FE"/>
    <w:rsid w:val="00235695"/>
    <w:rsid w:val="00235CFF"/>
    <w:rsid w:val="002361E8"/>
    <w:rsid w:val="0023648F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3DC8"/>
    <w:rsid w:val="00244051"/>
    <w:rsid w:val="00244373"/>
    <w:rsid w:val="00244401"/>
    <w:rsid w:val="002445E9"/>
    <w:rsid w:val="00244815"/>
    <w:rsid w:val="00244862"/>
    <w:rsid w:val="00245253"/>
    <w:rsid w:val="00245EAB"/>
    <w:rsid w:val="00246C28"/>
    <w:rsid w:val="0024738E"/>
    <w:rsid w:val="00247A22"/>
    <w:rsid w:val="00247A7E"/>
    <w:rsid w:val="002500AC"/>
    <w:rsid w:val="002505F4"/>
    <w:rsid w:val="0025075E"/>
    <w:rsid w:val="00250A05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54"/>
    <w:rsid w:val="002577A8"/>
    <w:rsid w:val="00257ADB"/>
    <w:rsid w:val="00257CC7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4AFD"/>
    <w:rsid w:val="00265826"/>
    <w:rsid w:val="00265836"/>
    <w:rsid w:val="00265F1A"/>
    <w:rsid w:val="002660AD"/>
    <w:rsid w:val="0026659E"/>
    <w:rsid w:val="0026663C"/>
    <w:rsid w:val="00266D60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727"/>
    <w:rsid w:val="00276AC6"/>
    <w:rsid w:val="00276B3B"/>
    <w:rsid w:val="0027740B"/>
    <w:rsid w:val="0027759A"/>
    <w:rsid w:val="002777F4"/>
    <w:rsid w:val="00277E16"/>
    <w:rsid w:val="002804FE"/>
    <w:rsid w:val="00280A0B"/>
    <w:rsid w:val="00280B1B"/>
    <w:rsid w:val="00280C23"/>
    <w:rsid w:val="00280C7D"/>
    <w:rsid w:val="002819C5"/>
    <w:rsid w:val="00281F4A"/>
    <w:rsid w:val="00282112"/>
    <w:rsid w:val="002826CE"/>
    <w:rsid w:val="00283633"/>
    <w:rsid w:val="00283844"/>
    <w:rsid w:val="0028453F"/>
    <w:rsid w:val="0028496F"/>
    <w:rsid w:val="00285469"/>
    <w:rsid w:val="00285601"/>
    <w:rsid w:val="00285919"/>
    <w:rsid w:val="00285F2D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901BD"/>
    <w:rsid w:val="00290496"/>
    <w:rsid w:val="00290620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ADA"/>
    <w:rsid w:val="00292F4A"/>
    <w:rsid w:val="002933A6"/>
    <w:rsid w:val="0029386E"/>
    <w:rsid w:val="00293BC0"/>
    <w:rsid w:val="00293D2B"/>
    <w:rsid w:val="00293F1F"/>
    <w:rsid w:val="00294975"/>
    <w:rsid w:val="00294A61"/>
    <w:rsid w:val="002953D5"/>
    <w:rsid w:val="002959C1"/>
    <w:rsid w:val="00295DAD"/>
    <w:rsid w:val="00296010"/>
    <w:rsid w:val="00296629"/>
    <w:rsid w:val="0029674F"/>
    <w:rsid w:val="002977DF"/>
    <w:rsid w:val="002A0F01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3DD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73D9"/>
    <w:rsid w:val="002A746C"/>
    <w:rsid w:val="002A76B5"/>
    <w:rsid w:val="002B0312"/>
    <w:rsid w:val="002B0408"/>
    <w:rsid w:val="002B0C4A"/>
    <w:rsid w:val="002B0C68"/>
    <w:rsid w:val="002B1326"/>
    <w:rsid w:val="002B174B"/>
    <w:rsid w:val="002B1BD6"/>
    <w:rsid w:val="002B2520"/>
    <w:rsid w:val="002B272A"/>
    <w:rsid w:val="002B38AC"/>
    <w:rsid w:val="002B4244"/>
    <w:rsid w:val="002B4665"/>
    <w:rsid w:val="002B486A"/>
    <w:rsid w:val="002B4C07"/>
    <w:rsid w:val="002B4C4E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3B5"/>
    <w:rsid w:val="002C5903"/>
    <w:rsid w:val="002C5AA1"/>
    <w:rsid w:val="002C5E4B"/>
    <w:rsid w:val="002C639A"/>
    <w:rsid w:val="002C669E"/>
    <w:rsid w:val="002C6EA8"/>
    <w:rsid w:val="002C70A3"/>
    <w:rsid w:val="002C713A"/>
    <w:rsid w:val="002C7162"/>
    <w:rsid w:val="002C72DF"/>
    <w:rsid w:val="002C7474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533"/>
    <w:rsid w:val="002D55B2"/>
    <w:rsid w:val="002D56FC"/>
    <w:rsid w:val="002D6252"/>
    <w:rsid w:val="002D7E9B"/>
    <w:rsid w:val="002D7F8D"/>
    <w:rsid w:val="002E16B6"/>
    <w:rsid w:val="002E175F"/>
    <w:rsid w:val="002E1995"/>
    <w:rsid w:val="002E1A6F"/>
    <w:rsid w:val="002E1EB8"/>
    <w:rsid w:val="002E25A1"/>
    <w:rsid w:val="002E25E8"/>
    <w:rsid w:val="002E2674"/>
    <w:rsid w:val="002E26C0"/>
    <w:rsid w:val="002E2808"/>
    <w:rsid w:val="002E33B7"/>
    <w:rsid w:val="002E3817"/>
    <w:rsid w:val="002E398C"/>
    <w:rsid w:val="002E3CDB"/>
    <w:rsid w:val="002E4255"/>
    <w:rsid w:val="002E4A9E"/>
    <w:rsid w:val="002E5077"/>
    <w:rsid w:val="002E51C4"/>
    <w:rsid w:val="002E544D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12B"/>
    <w:rsid w:val="002F0205"/>
    <w:rsid w:val="002F0EFC"/>
    <w:rsid w:val="002F11B7"/>
    <w:rsid w:val="002F1368"/>
    <w:rsid w:val="002F21E4"/>
    <w:rsid w:val="002F22CB"/>
    <w:rsid w:val="002F2C12"/>
    <w:rsid w:val="002F3B02"/>
    <w:rsid w:val="002F3D1A"/>
    <w:rsid w:val="002F429B"/>
    <w:rsid w:val="002F459C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D73"/>
    <w:rsid w:val="00300A21"/>
    <w:rsid w:val="003017E1"/>
    <w:rsid w:val="003028CA"/>
    <w:rsid w:val="00302F78"/>
    <w:rsid w:val="00303744"/>
    <w:rsid w:val="00303FC3"/>
    <w:rsid w:val="00303FCE"/>
    <w:rsid w:val="00304018"/>
    <w:rsid w:val="00304099"/>
    <w:rsid w:val="003041E8"/>
    <w:rsid w:val="0030459C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35CD"/>
    <w:rsid w:val="00313F18"/>
    <w:rsid w:val="0031413E"/>
    <w:rsid w:val="003154BF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2048"/>
    <w:rsid w:val="00322976"/>
    <w:rsid w:val="003232A5"/>
    <w:rsid w:val="0032357E"/>
    <w:rsid w:val="00323BEA"/>
    <w:rsid w:val="00324A26"/>
    <w:rsid w:val="00324ADE"/>
    <w:rsid w:val="00325355"/>
    <w:rsid w:val="0032589B"/>
    <w:rsid w:val="003258F1"/>
    <w:rsid w:val="003264C4"/>
    <w:rsid w:val="003265A3"/>
    <w:rsid w:val="00326762"/>
    <w:rsid w:val="00326B72"/>
    <w:rsid w:val="00326F2D"/>
    <w:rsid w:val="0032711C"/>
    <w:rsid w:val="003271B7"/>
    <w:rsid w:val="00327934"/>
    <w:rsid w:val="00327C30"/>
    <w:rsid w:val="00330E6A"/>
    <w:rsid w:val="0033147C"/>
    <w:rsid w:val="00331497"/>
    <w:rsid w:val="00331FAD"/>
    <w:rsid w:val="0033214A"/>
    <w:rsid w:val="003321BF"/>
    <w:rsid w:val="003323A6"/>
    <w:rsid w:val="003327DF"/>
    <w:rsid w:val="00332B6E"/>
    <w:rsid w:val="00332D3C"/>
    <w:rsid w:val="00332F6F"/>
    <w:rsid w:val="003334BC"/>
    <w:rsid w:val="003338EA"/>
    <w:rsid w:val="003341B0"/>
    <w:rsid w:val="003352B1"/>
    <w:rsid w:val="00335E3A"/>
    <w:rsid w:val="00336143"/>
    <w:rsid w:val="003362C8"/>
    <w:rsid w:val="0033693D"/>
    <w:rsid w:val="00336A66"/>
    <w:rsid w:val="00336DCF"/>
    <w:rsid w:val="00336FD2"/>
    <w:rsid w:val="003370A0"/>
    <w:rsid w:val="003374C0"/>
    <w:rsid w:val="0033782A"/>
    <w:rsid w:val="00340302"/>
    <w:rsid w:val="003417E3"/>
    <w:rsid w:val="00341BA1"/>
    <w:rsid w:val="00341D83"/>
    <w:rsid w:val="003425B7"/>
    <w:rsid w:val="003430F2"/>
    <w:rsid w:val="00343190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D62"/>
    <w:rsid w:val="00355E0F"/>
    <w:rsid w:val="00355E97"/>
    <w:rsid w:val="00356038"/>
    <w:rsid w:val="003561A2"/>
    <w:rsid w:val="00356290"/>
    <w:rsid w:val="00357451"/>
    <w:rsid w:val="00357539"/>
    <w:rsid w:val="00357774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AB7"/>
    <w:rsid w:val="00370CCA"/>
    <w:rsid w:val="00371039"/>
    <w:rsid w:val="0037127A"/>
    <w:rsid w:val="00371573"/>
    <w:rsid w:val="00371756"/>
    <w:rsid w:val="003719B0"/>
    <w:rsid w:val="00371C41"/>
    <w:rsid w:val="00372908"/>
    <w:rsid w:val="00373139"/>
    <w:rsid w:val="003735AE"/>
    <w:rsid w:val="00374133"/>
    <w:rsid w:val="0037456F"/>
    <w:rsid w:val="00374D5F"/>
    <w:rsid w:val="00374E60"/>
    <w:rsid w:val="00375049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186"/>
    <w:rsid w:val="003828AE"/>
    <w:rsid w:val="0038321A"/>
    <w:rsid w:val="00383732"/>
    <w:rsid w:val="00383A83"/>
    <w:rsid w:val="0038462C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876A3"/>
    <w:rsid w:val="00390883"/>
    <w:rsid w:val="00390BD9"/>
    <w:rsid w:val="00390C7A"/>
    <w:rsid w:val="00390EDE"/>
    <w:rsid w:val="00391B24"/>
    <w:rsid w:val="003924C8"/>
    <w:rsid w:val="00392FAD"/>
    <w:rsid w:val="00393CC0"/>
    <w:rsid w:val="00394863"/>
    <w:rsid w:val="00394909"/>
    <w:rsid w:val="0039490A"/>
    <w:rsid w:val="00394B81"/>
    <w:rsid w:val="00394C36"/>
    <w:rsid w:val="00394D42"/>
    <w:rsid w:val="00394F0B"/>
    <w:rsid w:val="00394FEF"/>
    <w:rsid w:val="00395454"/>
    <w:rsid w:val="00395892"/>
    <w:rsid w:val="00395C29"/>
    <w:rsid w:val="00396A88"/>
    <w:rsid w:val="00396C79"/>
    <w:rsid w:val="00396D1C"/>
    <w:rsid w:val="003970F2"/>
    <w:rsid w:val="00397295"/>
    <w:rsid w:val="00397307"/>
    <w:rsid w:val="00397310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6DDD"/>
    <w:rsid w:val="003A71D7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347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B3"/>
    <w:rsid w:val="003B6CFD"/>
    <w:rsid w:val="003B6D00"/>
    <w:rsid w:val="003B6EAA"/>
    <w:rsid w:val="003B715E"/>
    <w:rsid w:val="003B79F2"/>
    <w:rsid w:val="003B7D55"/>
    <w:rsid w:val="003B7DE1"/>
    <w:rsid w:val="003B7EE7"/>
    <w:rsid w:val="003C0381"/>
    <w:rsid w:val="003C0C97"/>
    <w:rsid w:val="003C2086"/>
    <w:rsid w:val="003C23CA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611"/>
    <w:rsid w:val="003C7661"/>
    <w:rsid w:val="003C7710"/>
    <w:rsid w:val="003C775A"/>
    <w:rsid w:val="003C7C8C"/>
    <w:rsid w:val="003D0447"/>
    <w:rsid w:val="003D04FA"/>
    <w:rsid w:val="003D058E"/>
    <w:rsid w:val="003D0B88"/>
    <w:rsid w:val="003D170E"/>
    <w:rsid w:val="003D17C9"/>
    <w:rsid w:val="003D1823"/>
    <w:rsid w:val="003D1B0A"/>
    <w:rsid w:val="003D1CDA"/>
    <w:rsid w:val="003D2814"/>
    <w:rsid w:val="003D2B5E"/>
    <w:rsid w:val="003D351A"/>
    <w:rsid w:val="003D3A26"/>
    <w:rsid w:val="003D4D8F"/>
    <w:rsid w:val="003D5006"/>
    <w:rsid w:val="003D5A42"/>
    <w:rsid w:val="003D60F8"/>
    <w:rsid w:val="003D6377"/>
    <w:rsid w:val="003D653B"/>
    <w:rsid w:val="003D682D"/>
    <w:rsid w:val="003D6FA4"/>
    <w:rsid w:val="003D6FAE"/>
    <w:rsid w:val="003D7B03"/>
    <w:rsid w:val="003E045D"/>
    <w:rsid w:val="003E04AF"/>
    <w:rsid w:val="003E083D"/>
    <w:rsid w:val="003E0B79"/>
    <w:rsid w:val="003E0E71"/>
    <w:rsid w:val="003E0EC2"/>
    <w:rsid w:val="003E13C8"/>
    <w:rsid w:val="003E1634"/>
    <w:rsid w:val="003E188E"/>
    <w:rsid w:val="003E18D2"/>
    <w:rsid w:val="003E1C23"/>
    <w:rsid w:val="003E1D64"/>
    <w:rsid w:val="003E1F11"/>
    <w:rsid w:val="003E29B4"/>
    <w:rsid w:val="003E2ACB"/>
    <w:rsid w:val="003E2BDF"/>
    <w:rsid w:val="003E2EB1"/>
    <w:rsid w:val="003E32B8"/>
    <w:rsid w:val="003E3602"/>
    <w:rsid w:val="003E3FDB"/>
    <w:rsid w:val="003E4072"/>
    <w:rsid w:val="003E42DB"/>
    <w:rsid w:val="003E4C6F"/>
    <w:rsid w:val="003E55A6"/>
    <w:rsid w:val="003E5B0E"/>
    <w:rsid w:val="003E661F"/>
    <w:rsid w:val="003E68CC"/>
    <w:rsid w:val="003E6D91"/>
    <w:rsid w:val="003E6F75"/>
    <w:rsid w:val="003E7665"/>
    <w:rsid w:val="003E7AA7"/>
    <w:rsid w:val="003E7CB6"/>
    <w:rsid w:val="003F03B1"/>
    <w:rsid w:val="003F0514"/>
    <w:rsid w:val="003F0842"/>
    <w:rsid w:val="003F0EC6"/>
    <w:rsid w:val="003F187F"/>
    <w:rsid w:val="003F19CD"/>
    <w:rsid w:val="003F1A3F"/>
    <w:rsid w:val="003F1B97"/>
    <w:rsid w:val="003F1DF4"/>
    <w:rsid w:val="003F269A"/>
    <w:rsid w:val="003F3016"/>
    <w:rsid w:val="003F32A5"/>
    <w:rsid w:val="003F3592"/>
    <w:rsid w:val="003F3FD4"/>
    <w:rsid w:val="003F423C"/>
    <w:rsid w:val="003F45CF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67E"/>
    <w:rsid w:val="003F7D45"/>
    <w:rsid w:val="00400164"/>
    <w:rsid w:val="00400DAA"/>
    <w:rsid w:val="00401031"/>
    <w:rsid w:val="0040135E"/>
    <w:rsid w:val="00401DB8"/>
    <w:rsid w:val="00402642"/>
    <w:rsid w:val="0040427F"/>
    <w:rsid w:val="0040454D"/>
    <w:rsid w:val="004049AB"/>
    <w:rsid w:val="004049AE"/>
    <w:rsid w:val="004049BC"/>
    <w:rsid w:val="00404E26"/>
    <w:rsid w:val="00404E8A"/>
    <w:rsid w:val="00405846"/>
    <w:rsid w:val="00405A07"/>
    <w:rsid w:val="00406F11"/>
    <w:rsid w:val="004076FE"/>
    <w:rsid w:val="00407725"/>
    <w:rsid w:val="00407791"/>
    <w:rsid w:val="004079E9"/>
    <w:rsid w:val="00407C63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7DF"/>
    <w:rsid w:val="0041380C"/>
    <w:rsid w:val="0041381D"/>
    <w:rsid w:val="00413887"/>
    <w:rsid w:val="00414415"/>
    <w:rsid w:val="00414492"/>
    <w:rsid w:val="004148FD"/>
    <w:rsid w:val="004150DA"/>
    <w:rsid w:val="00415426"/>
    <w:rsid w:val="00415976"/>
    <w:rsid w:val="00415B4C"/>
    <w:rsid w:val="00415B54"/>
    <w:rsid w:val="00416343"/>
    <w:rsid w:val="0041723B"/>
    <w:rsid w:val="00417315"/>
    <w:rsid w:val="00417628"/>
    <w:rsid w:val="00417B33"/>
    <w:rsid w:val="0042037A"/>
    <w:rsid w:val="0042094D"/>
    <w:rsid w:val="00421B72"/>
    <w:rsid w:val="00421DB7"/>
    <w:rsid w:val="00422B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307FD"/>
    <w:rsid w:val="00430BBE"/>
    <w:rsid w:val="00430C22"/>
    <w:rsid w:val="00430EEF"/>
    <w:rsid w:val="00431790"/>
    <w:rsid w:val="00431D22"/>
    <w:rsid w:val="00431F86"/>
    <w:rsid w:val="00432158"/>
    <w:rsid w:val="0043254C"/>
    <w:rsid w:val="00432A20"/>
    <w:rsid w:val="00432D35"/>
    <w:rsid w:val="004333E6"/>
    <w:rsid w:val="00434A7A"/>
    <w:rsid w:val="00434FDE"/>
    <w:rsid w:val="00435265"/>
    <w:rsid w:val="0043536B"/>
    <w:rsid w:val="00435619"/>
    <w:rsid w:val="00435EBD"/>
    <w:rsid w:val="004365B5"/>
    <w:rsid w:val="00437399"/>
    <w:rsid w:val="00437A54"/>
    <w:rsid w:val="0044045C"/>
    <w:rsid w:val="00440588"/>
    <w:rsid w:val="00440D10"/>
    <w:rsid w:val="004418F2"/>
    <w:rsid w:val="00441DE4"/>
    <w:rsid w:val="00441F0C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57C"/>
    <w:rsid w:val="00444922"/>
    <w:rsid w:val="00444B49"/>
    <w:rsid w:val="004456EF"/>
    <w:rsid w:val="00446153"/>
    <w:rsid w:val="004463E0"/>
    <w:rsid w:val="00446C7C"/>
    <w:rsid w:val="004471F4"/>
    <w:rsid w:val="00447643"/>
    <w:rsid w:val="00447B07"/>
    <w:rsid w:val="004501DF"/>
    <w:rsid w:val="0045026F"/>
    <w:rsid w:val="00450657"/>
    <w:rsid w:val="00450A2C"/>
    <w:rsid w:val="004510C1"/>
    <w:rsid w:val="00451683"/>
    <w:rsid w:val="004516D2"/>
    <w:rsid w:val="0045179C"/>
    <w:rsid w:val="00451C94"/>
    <w:rsid w:val="0045203B"/>
    <w:rsid w:val="004526B0"/>
    <w:rsid w:val="00452CFF"/>
    <w:rsid w:val="0045333D"/>
    <w:rsid w:val="0045340A"/>
    <w:rsid w:val="004535C7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F3B"/>
    <w:rsid w:val="0045756F"/>
    <w:rsid w:val="00457684"/>
    <w:rsid w:val="004579F5"/>
    <w:rsid w:val="0046103F"/>
    <w:rsid w:val="00461170"/>
    <w:rsid w:val="00461828"/>
    <w:rsid w:val="00461FAD"/>
    <w:rsid w:val="0046220F"/>
    <w:rsid w:val="004622E7"/>
    <w:rsid w:val="004623E7"/>
    <w:rsid w:val="00462591"/>
    <w:rsid w:val="00462907"/>
    <w:rsid w:val="0046297B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A94"/>
    <w:rsid w:val="00470130"/>
    <w:rsid w:val="00470BC1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5C7D"/>
    <w:rsid w:val="0047604C"/>
    <w:rsid w:val="00476B5D"/>
    <w:rsid w:val="004771ED"/>
    <w:rsid w:val="004774BA"/>
    <w:rsid w:val="004774ED"/>
    <w:rsid w:val="00477A18"/>
    <w:rsid w:val="00477B63"/>
    <w:rsid w:val="00480968"/>
    <w:rsid w:val="00481454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6F1"/>
    <w:rsid w:val="004856FB"/>
    <w:rsid w:val="00485FF7"/>
    <w:rsid w:val="004862D0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C74"/>
    <w:rsid w:val="00492093"/>
    <w:rsid w:val="00492D59"/>
    <w:rsid w:val="00493005"/>
    <w:rsid w:val="004931AE"/>
    <w:rsid w:val="00494814"/>
    <w:rsid w:val="004953A0"/>
    <w:rsid w:val="004955A6"/>
    <w:rsid w:val="004957DB"/>
    <w:rsid w:val="004958BA"/>
    <w:rsid w:val="00495D96"/>
    <w:rsid w:val="00496789"/>
    <w:rsid w:val="00496C13"/>
    <w:rsid w:val="00497154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4015"/>
    <w:rsid w:val="004A5279"/>
    <w:rsid w:val="004A52C8"/>
    <w:rsid w:val="004A538D"/>
    <w:rsid w:val="004A55E6"/>
    <w:rsid w:val="004A5B76"/>
    <w:rsid w:val="004A5E52"/>
    <w:rsid w:val="004A5EB0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B61"/>
    <w:rsid w:val="004B3B68"/>
    <w:rsid w:val="004B40FE"/>
    <w:rsid w:val="004B4332"/>
    <w:rsid w:val="004B4990"/>
    <w:rsid w:val="004B4C77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AE2"/>
    <w:rsid w:val="004C34B9"/>
    <w:rsid w:val="004C3AE3"/>
    <w:rsid w:val="004C3EEF"/>
    <w:rsid w:val="004C40FB"/>
    <w:rsid w:val="004C453A"/>
    <w:rsid w:val="004C5094"/>
    <w:rsid w:val="004C52BB"/>
    <w:rsid w:val="004C564E"/>
    <w:rsid w:val="004C568A"/>
    <w:rsid w:val="004C56DE"/>
    <w:rsid w:val="004C5C34"/>
    <w:rsid w:val="004C6638"/>
    <w:rsid w:val="004C67B8"/>
    <w:rsid w:val="004C67DD"/>
    <w:rsid w:val="004C70D1"/>
    <w:rsid w:val="004C76E8"/>
    <w:rsid w:val="004C7D10"/>
    <w:rsid w:val="004C7DEA"/>
    <w:rsid w:val="004D060C"/>
    <w:rsid w:val="004D0C97"/>
    <w:rsid w:val="004D0ED7"/>
    <w:rsid w:val="004D0F1F"/>
    <w:rsid w:val="004D0FC8"/>
    <w:rsid w:val="004D16AD"/>
    <w:rsid w:val="004D1AE6"/>
    <w:rsid w:val="004D1C55"/>
    <w:rsid w:val="004D2163"/>
    <w:rsid w:val="004D2191"/>
    <w:rsid w:val="004D29EB"/>
    <w:rsid w:val="004D374D"/>
    <w:rsid w:val="004D396A"/>
    <w:rsid w:val="004D3C11"/>
    <w:rsid w:val="004D3FAA"/>
    <w:rsid w:val="004D45F9"/>
    <w:rsid w:val="004D4C06"/>
    <w:rsid w:val="004D4CD9"/>
    <w:rsid w:val="004D52EB"/>
    <w:rsid w:val="004D532E"/>
    <w:rsid w:val="004D56FC"/>
    <w:rsid w:val="004D58F5"/>
    <w:rsid w:val="004D65DB"/>
    <w:rsid w:val="004D6B0D"/>
    <w:rsid w:val="004E0240"/>
    <w:rsid w:val="004E0EED"/>
    <w:rsid w:val="004E2199"/>
    <w:rsid w:val="004E2366"/>
    <w:rsid w:val="004E2B09"/>
    <w:rsid w:val="004E3189"/>
    <w:rsid w:val="004E31DB"/>
    <w:rsid w:val="004E3224"/>
    <w:rsid w:val="004E3E4F"/>
    <w:rsid w:val="004E4A23"/>
    <w:rsid w:val="004E54E3"/>
    <w:rsid w:val="004E5AE6"/>
    <w:rsid w:val="004E5DE1"/>
    <w:rsid w:val="004E5F39"/>
    <w:rsid w:val="004E5F49"/>
    <w:rsid w:val="004E6072"/>
    <w:rsid w:val="004E6B40"/>
    <w:rsid w:val="004E70DE"/>
    <w:rsid w:val="004E77FD"/>
    <w:rsid w:val="004F0B40"/>
    <w:rsid w:val="004F1CB6"/>
    <w:rsid w:val="004F22F5"/>
    <w:rsid w:val="004F245F"/>
    <w:rsid w:val="004F2B97"/>
    <w:rsid w:val="004F2DD8"/>
    <w:rsid w:val="004F31EE"/>
    <w:rsid w:val="004F3A0E"/>
    <w:rsid w:val="004F3C8F"/>
    <w:rsid w:val="004F4049"/>
    <w:rsid w:val="004F4296"/>
    <w:rsid w:val="004F48A5"/>
    <w:rsid w:val="004F49CA"/>
    <w:rsid w:val="004F4D2D"/>
    <w:rsid w:val="004F5477"/>
    <w:rsid w:val="004F6B1B"/>
    <w:rsid w:val="004F73DC"/>
    <w:rsid w:val="004F7965"/>
    <w:rsid w:val="004F7DCA"/>
    <w:rsid w:val="004F7F11"/>
    <w:rsid w:val="004F7F61"/>
    <w:rsid w:val="005005C6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C91"/>
    <w:rsid w:val="00505DC4"/>
    <w:rsid w:val="00506950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4F9"/>
    <w:rsid w:val="00513926"/>
    <w:rsid w:val="005139A3"/>
    <w:rsid w:val="00513C2F"/>
    <w:rsid w:val="00513FC6"/>
    <w:rsid w:val="005140A0"/>
    <w:rsid w:val="005146D1"/>
    <w:rsid w:val="005148E9"/>
    <w:rsid w:val="00514D18"/>
    <w:rsid w:val="005151D0"/>
    <w:rsid w:val="0051535B"/>
    <w:rsid w:val="005158D0"/>
    <w:rsid w:val="00515A0D"/>
    <w:rsid w:val="00515F9C"/>
    <w:rsid w:val="00516172"/>
    <w:rsid w:val="00516264"/>
    <w:rsid w:val="00516835"/>
    <w:rsid w:val="0051727E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A36"/>
    <w:rsid w:val="00521CB3"/>
    <w:rsid w:val="005220CC"/>
    <w:rsid w:val="0052232B"/>
    <w:rsid w:val="005225D8"/>
    <w:rsid w:val="005228C1"/>
    <w:rsid w:val="00522BA4"/>
    <w:rsid w:val="00523041"/>
    <w:rsid w:val="005230ED"/>
    <w:rsid w:val="00523156"/>
    <w:rsid w:val="00523DC9"/>
    <w:rsid w:val="00523E7F"/>
    <w:rsid w:val="00524596"/>
    <w:rsid w:val="00524994"/>
    <w:rsid w:val="00524AAB"/>
    <w:rsid w:val="00524F01"/>
    <w:rsid w:val="00525620"/>
    <w:rsid w:val="00525622"/>
    <w:rsid w:val="005256C4"/>
    <w:rsid w:val="00525AAB"/>
    <w:rsid w:val="00525C28"/>
    <w:rsid w:val="00525CEF"/>
    <w:rsid w:val="005263DA"/>
    <w:rsid w:val="00526664"/>
    <w:rsid w:val="005266A2"/>
    <w:rsid w:val="00526993"/>
    <w:rsid w:val="00526BC3"/>
    <w:rsid w:val="005300FA"/>
    <w:rsid w:val="005310D3"/>
    <w:rsid w:val="00531301"/>
    <w:rsid w:val="00531833"/>
    <w:rsid w:val="00531CF0"/>
    <w:rsid w:val="005326D6"/>
    <w:rsid w:val="005329B2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979"/>
    <w:rsid w:val="00544D0C"/>
    <w:rsid w:val="00545037"/>
    <w:rsid w:val="005452DC"/>
    <w:rsid w:val="005457B0"/>
    <w:rsid w:val="0054608A"/>
    <w:rsid w:val="0054634C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79E"/>
    <w:rsid w:val="0055094A"/>
    <w:rsid w:val="005509F9"/>
    <w:rsid w:val="0055107C"/>
    <w:rsid w:val="0055124F"/>
    <w:rsid w:val="00551F08"/>
    <w:rsid w:val="00552433"/>
    <w:rsid w:val="00552B9C"/>
    <w:rsid w:val="00553C04"/>
    <w:rsid w:val="00553E84"/>
    <w:rsid w:val="00554599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B7E"/>
    <w:rsid w:val="00560E22"/>
    <w:rsid w:val="00560E7C"/>
    <w:rsid w:val="00560F82"/>
    <w:rsid w:val="005613AC"/>
    <w:rsid w:val="005615A3"/>
    <w:rsid w:val="00561755"/>
    <w:rsid w:val="005617B4"/>
    <w:rsid w:val="0056183B"/>
    <w:rsid w:val="0056197A"/>
    <w:rsid w:val="00561AB2"/>
    <w:rsid w:val="00562232"/>
    <w:rsid w:val="00562B3A"/>
    <w:rsid w:val="00562B7E"/>
    <w:rsid w:val="005631BF"/>
    <w:rsid w:val="005631F5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4D"/>
    <w:rsid w:val="00566363"/>
    <w:rsid w:val="00566733"/>
    <w:rsid w:val="00566768"/>
    <w:rsid w:val="00567464"/>
    <w:rsid w:val="00567AA8"/>
    <w:rsid w:val="00567B12"/>
    <w:rsid w:val="00570BC5"/>
    <w:rsid w:val="00571697"/>
    <w:rsid w:val="00571CCB"/>
    <w:rsid w:val="00572E07"/>
    <w:rsid w:val="005730F6"/>
    <w:rsid w:val="00573953"/>
    <w:rsid w:val="00573FC8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73"/>
    <w:rsid w:val="005769DF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4589"/>
    <w:rsid w:val="00584AED"/>
    <w:rsid w:val="00584CFD"/>
    <w:rsid w:val="00584DF9"/>
    <w:rsid w:val="00584EEE"/>
    <w:rsid w:val="00585043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1ED2"/>
    <w:rsid w:val="00592670"/>
    <w:rsid w:val="00593608"/>
    <w:rsid w:val="00593AD1"/>
    <w:rsid w:val="00594150"/>
    <w:rsid w:val="0059435F"/>
    <w:rsid w:val="005953CA"/>
    <w:rsid w:val="005957A9"/>
    <w:rsid w:val="00595FC4"/>
    <w:rsid w:val="005960BB"/>
    <w:rsid w:val="0059616D"/>
    <w:rsid w:val="0059627F"/>
    <w:rsid w:val="00596381"/>
    <w:rsid w:val="00596891"/>
    <w:rsid w:val="00596A6B"/>
    <w:rsid w:val="00596AA9"/>
    <w:rsid w:val="00596BF2"/>
    <w:rsid w:val="00596CEC"/>
    <w:rsid w:val="00597FC7"/>
    <w:rsid w:val="005A09D2"/>
    <w:rsid w:val="005A0BB6"/>
    <w:rsid w:val="005A0F97"/>
    <w:rsid w:val="005A13C9"/>
    <w:rsid w:val="005A1A74"/>
    <w:rsid w:val="005A20BC"/>
    <w:rsid w:val="005A24D2"/>
    <w:rsid w:val="005A305E"/>
    <w:rsid w:val="005A32B2"/>
    <w:rsid w:val="005A3F70"/>
    <w:rsid w:val="005A42D0"/>
    <w:rsid w:val="005A48C4"/>
    <w:rsid w:val="005A4960"/>
    <w:rsid w:val="005A4987"/>
    <w:rsid w:val="005A4A41"/>
    <w:rsid w:val="005A5CF5"/>
    <w:rsid w:val="005A5DD0"/>
    <w:rsid w:val="005A60C0"/>
    <w:rsid w:val="005A6657"/>
    <w:rsid w:val="005A6EC5"/>
    <w:rsid w:val="005A6FBB"/>
    <w:rsid w:val="005A7537"/>
    <w:rsid w:val="005A7BBA"/>
    <w:rsid w:val="005B063B"/>
    <w:rsid w:val="005B0BFA"/>
    <w:rsid w:val="005B0E49"/>
    <w:rsid w:val="005B1669"/>
    <w:rsid w:val="005B2121"/>
    <w:rsid w:val="005B2151"/>
    <w:rsid w:val="005B2451"/>
    <w:rsid w:val="005B29E7"/>
    <w:rsid w:val="005B2BB4"/>
    <w:rsid w:val="005B31CA"/>
    <w:rsid w:val="005B32EC"/>
    <w:rsid w:val="005B49A8"/>
    <w:rsid w:val="005B4DEC"/>
    <w:rsid w:val="005B4F52"/>
    <w:rsid w:val="005B5206"/>
    <w:rsid w:val="005B526A"/>
    <w:rsid w:val="005B5776"/>
    <w:rsid w:val="005B5A78"/>
    <w:rsid w:val="005B6434"/>
    <w:rsid w:val="005B65EC"/>
    <w:rsid w:val="005B68E7"/>
    <w:rsid w:val="005B6AC7"/>
    <w:rsid w:val="005B75F5"/>
    <w:rsid w:val="005B7700"/>
    <w:rsid w:val="005B7A45"/>
    <w:rsid w:val="005B7C65"/>
    <w:rsid w:val="005B7FC0"/>
    <w:rsid w:val="005C012D"/>
    <w:rsid w:val="005C0677"/>
    <w:rsid w:val="005C0A12"/>
    <w:rsid w:val="005C0C16"/>
    <w:rsid w:val="005C0D93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1D0"/>
    <w:rsid w:val="005D156F"/>
    <w:rsid w:val="005D16F9"/>
    <w:rsid w:val="005D2034"/>
    <w:rsid w:val="005D3460"/>
    <w:rsid w:val="005D37D4"/>
    <w:rsid w:val="005D3A9F"/>
    <w:rsid w:val="005D50D4"/>
    <w:rsid w:val="005D51AB"/>
    <w:rsid w:val="005D562F"/>
    <w:rsid w:val="005D599D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17B"/>
    <w:rsid w:val="005E32FA"/>
    <w:rsid w:val="005E33FB"/>
    <w:rsid w:val="005E3536"/>
    <w:rsid w:val="005E3D02"/>
    <w:rsid w:val="005E3FE1"/>
    <w:rsid w:val="005E4018"/>
    <w:rsid w:val="005E40CD"/>
    <w:rsid w:val="005E460D"/>
    <w:rsid w:val="005E4F8B"/>
    <w:rsid w:val="005E55B8"/>
    <w:rsid w:val="005E5AB3"/>
    <w:rsid w:val="005E612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66D"/>
    <w:rsid w:val="005F3438"/>
    <w:rsid w:val="005F373C"/>
    <w:rsid w:val="005F3E51"/>
    <w:rsid w:val="005F41FA"/>
    <w:rsid w:val="005F5913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CA4"/>
    <w:rsid w:val="00603D40"/>
    <w:rsid w:val="0060428E"/>
    <w:rsid w:val="00604538"/>
    <w:rsid w:val="00604731"/>
    <w:rsid w:val="006047F2"/>
    <w:rsid w:val="00604B43"/>
    <w:rsid w:val="00605270"/>
    <w:rsid w:val="00605286"/>
    <w:rsid w:val="00605B3E"/>
    <w:rsid w:val="00605FA3"/>
    <w:rsid w:val="0060691F"/>
    <w:rsid w:val="00606CAA"/>
    <w:rsid w:val="006079F4"/>
    <w:rsid w:val="00610034"/>
    <w:rsid w:val="0061004C"/>
    <w:rsid w:val="0061069F"/>
    <w:rsid w:val="0061150B"/>
    <w:rsid w:val="00611E87"/>
    <w:rsid w:val="0061258F"/>
    <w:rsid w:val="00612849"/>
    <w:rsid w:val="00612FD7"/>
    <w:rsid w:val="00612FFF"/>
    <w:rsid w:val="00613249"/>
    <w:rsid w:val="006135CE"/>
    <w:rsid w:val="006136B9"/>
    <w:rsid w:val="00613D2C"/>
    <w:rsid w:val="00613E8D"/>
    <w:rsid w:val="006149F7"/>
    <w:rsid w:val="00614EAD"/>
    <w:rsid w:val="00615117"/>
    <w:rsid w:val="0061536D"/>
    <w:rsid w:val="00615789"/>
    <w:rsid w:val="00615EF8"/>
    <w:rsid w:val="00615F1D"/>
    <w:rsid w:val="00616424"/>
    <w:rsid w:val="00616AFB"/>
    <w:rsid w:val="00616C56"/>
    <w:rsid w:val="00617500"/>
    <w:rsid w:val="006176F5"/>
    <w:rsid w:val="006179A5"/>
    <w:rsid w:val="00617B46"/>
    <w:rsid w:val="00617C72"/>
    <w:rsid w:val="00620EC0"/>
    <w:rsid w:val="00621419"/>
    <w:rsid w:val="00621752"/>
    <w:rsid w:val="006220AC"/>
    <w:rsid w:val="00623070"/>
    <w:rsid w:val="00623F91"/>
    <w:rsid w:val="0062454E"/>
    <w:rsid w:val="00624D11"/>
    <w:rsid w:val="0062527F"/>
    <w:rsid w:val="0062578A"/>
    <w:rsid w:val="006260F7"/>
    <w:rsid w:val="00626183"/>
    <w:rsid w:val="006267C0"/>
    <w:rsid w:val="0062685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E95"/>
    <w:rsid w:val="00634F01"/>
    <w:rsid w:val="00634F5B"/>
    <w:rsid w:val="00634FE8"/>
    <w:rsid w:val="006355F1"/>
    <w:rsid w:val="006356EC"/>
    <w:rsid w:val="00635888"/>
    <w:rsid w:val="006360CE"/>
    <w:rsid w:val="00636802"/>
    <w:rsid w:val="00636C90"/>
    <w:rsid w:val="00636D41"/>
    <w:rsid w:val="00636DDE"/>
    <w:rsid w:val="006372A2"/>
    <w:rsid w:val="00637AEB"/>
    <w:rsid w:val="006401C8"/>
    <w:rsid w:val="00640803"/>
    <w:rsid w:val="006409A0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9AF"/>
    <w:rsid w:val="0065343C"/>
    <w:rsid w:val="00653B6A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6BC0"/>
    <w:rsid w:val="00657214"/>
    <w:rsid w:val="0065737D"/>
    <w:rsid w:val="006603B6"/>
    <w:rsid w:val="00660626"/>
    <w:rsid w:val="00661BA5"/>
    <w:rsid w:val="00661C02"/>
    <w:rsid w:val="00662477"/>
    <w:rsid w:val="00662554"/>
    <w:rsid w:val="00662811"/>
    <w:rsid w:val="00662C90"/>
    <w:rsid w:val="00663A1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016"/>
    <w:rsid w:val="0067147C"/>
    <w:rsid w:val="00671797"/>
    <w:rsid w:val="006721DE"/>
    <w:rsid w:val="00672723"/>
    <w:rsid w:val="00672937"/>
    <w:rsid w:val="00672DB6"/>
    <w:rsid w:val="00672FA6"/>
    <w:rsid w:val="0067473B"/>
    <w:rsid w:val="00675254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F1"/>
    <w:rsid w:val="00680EE0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6F34"/>
    <w:rsid w:val="0068700D"/>
    <w:rsid w:val="006874AF"/>
    <w:rsid w:val="00687F2D"/>
    <w:rsid w:val="0069009C"/>
    <w:rsid w:val="006906BC"/>
    <w:rsid w:val="00690E77"/>
    <w:rsid w:val="00691171"/>
    <w:rsid w:val="00691BB6"/>
    <w:rsid w:val="00691ED3"/>
    <w:rsid w:val="00692423"/>
    <w:rsid w:val="0069292F"/>
    <w:rsid w:val="006929CB"/>
    <w:rsid w:val="00692B53"/>
    <w:rsid w:val="00692D99"/>
    <w:rsid w:val="00693478"/>
    <w:rsid w:val="0069348E"/>
    <w:rsid w:val="00693953"/>
    <w:rsid w:val="0069426B"/>
    <w:rsid w:val="006944FC"/>
    <w:rsid w:val="00694787"/>
    <w:rsid w:val="00695368"/>
    <w:rsid w:val="00695774"/>
    <w:rsid w:val="0069681D"/>
    <w:rsid w:val="00696A5D"/>
    <w:rsid w:val="00696D94"/>
    <w:rsid w:val="0069739F"/>
    <w:rsid w:val="006A00CD"/>
    <w:rsid w:val="006A07B6"/>
    <w:rsid w:val="006A0A45"/>
    <w:rsid w:val="006A0AB3"/>
    <w:rsid w:val="006A0DE0"/>
    <w:rsid w:val="006A0E30"/>
    <w:rsid w:val="006A0E75"/>
    <w:rsid w:val="006A1301"/>
    <w:rsid w:val="006A19B5"/>
    <w:rsid w:val="006A1E93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6C55"/>
    <w:rsid w:val="006A7303"/>
    <w:rsid w:val="006B00DE"/>
    <w:rsid w:val="006B027E"/>
    <w:rsid w:val="006B03CD"/>
    <w:rsid w:val="006B0C75"/>
    <w:rsid w:val="006B0CB3"/>
    <w:rsid w:val="006B0D39"/>
    <w:rsid w:val="006B0D90"/>
    <w:rsid w:val="006B10B7"/>
    <w:rsid w:val="006B1F25"/>
    <w:rsid w:val="006B2205"/>
    <w:rsid w:val="006B2553"/>
    <w:rsid w:val="006B2ACB"/>
    <w:rsid w:val="006B2EF6"/>
    <w:rsid w:val="006B30C3"/>
    <w:rsid w:val="006B3356"/>
    <w:rsid w:val="006B33FC"/>
    <w:rsid w:val="006B34F4"/>
    <w:rsid w:val="006B3516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066"/>
    <w:rsid w:val="006C15FE"/>
    <w:rsid w:val="006C18D8"/>
    <w:rsid w:val="006C1ADC"/>
    <w:rsid w:val="006C1D0F"/>
    <w:rsid w:val="006C214B"/>
    <w:rsid w:val="006C21BC"/>
    <w:rsid w:val="006C2C66"/>
    <w:rsid w:val="006C311C"/>
    <w:rsid w:val="006C3141"/>
    <w:rsid w:val="006C3E98"/>
    <w:rsid w:val="006C417E"/>
    <w:rsid w:val="006C4475"/>
    <w:rsid w:val="006C48C8"/>
    <w:rsid w:val="006C4A0F"/>
    <w:rsid w:val="006C5AAB"/>
    <w:rsid w:val="006C6DC1"/>
    <w:rsid w:val="006C737B"/>
    <w:rsid w:val="006C747B"/>
    <w:rsid w:val="006C7F08"/>
    <w:rsid w:val="006D004B"/>
    <w:rsid w:val="006D01B8"/>
    <w:rsid w:val="006D0710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C66"/>
    <w:rsid w:val="006D4820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BA"/>
    <w:rsid w:val="006F11AB"/>
    <w:rsid w:val="006F1253"/>
    <w:rsid w:val="006F1537"/>
    <w:rsid w:val="006F176C"/>
    <w:rsid w:val="006F17E6"/>
    <w:rsid w:val="006F1D60"/>
    <w:rsid w:val="006F302D"/>
    <w:rsid w:val="006F3788"/>
    <w:rsid w:val="006F4048"/>
    <w:rsid w:val="006F414F"/>
    <w:rsid w:val="006F508D"/>
    <w:rsid w:val="006F5526"/>
    <w:rsid w:val="006F57F3"/>
    <w:rsid w:val="006F59F1"/>
    <w:rsid w:val="006F5C01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1B9"/>
    <w:rsid w:val="007025CA"/>
    <w:rsid w:val="00702988"/>
    <w:rsid w:val="00703BE1"/>
    <w:rsid w:val="00703D66"/>
    <w:rsid w:val="00703E5A"/>
    <w:rsid w:val="007043A3"/>
    <w:rsid w:val="007045A5"/>
    <w:rsid w:val="00704D2C"/>
    <w:rsid w:val="00705787"/>
    <w:rsid w:val="00705BE3"/>
    <w:rsid w:val="0070610B"/>
    <w:rsid w:val="00706B1A"/>
    <w:rsid w:val="00707FE4"/>
    <w:rsid w:val="00710066"/>
    <w:rsid w:val="0071036D"/>
    <w:rsid w:val="007109B7"/>
    <w:rsid w:val="00710CEC"/>
    <w:rsid w:val="00710FEA"/>
    <w:rsid w:val="00711760"/>
    <w:rsid w:val="00711AC7"/>
    <w:rsid w:val="00711E5C"/>
    <w:rsid w:val="00712059"/>
    <w:rsid w:val="0071240F"/>
    <w:rsid w:val="007129CB"/>
    <w:rsid w:val="007131BC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313C"/>
    <w:rsid w:val="00723EB5"/>
    <w:rsid w:val="0072573A"/>
    <w:rsid w:val="00725B27"/>
    <w:rsid w:val="00725CD3"/>
    <w:rsid w:val="00726072"/>
    <w:rsid w:val="007262B9"/>
    <w:rsid w:val="00726E6D"/>
    <w:rsid w:val="007309EF"/>
    <w:rsid w:val="00731032"/>
    <w:rsid w:val="007317E6"/>
    <w:rsid w:val="007333C2"/>
    <w:rsid w:val="007336B8"/>
    <w:rsid w:val="007338E2"/>
    <w:rsid w:val="00733C8B"/>
    <w:rsid w:val="00733CCD"/>
    <w:rsid w:val="007347BD"/>
    <w:rsid w:val="00734C88"/>
    <w:rsid w:val="007350FA"/>
    <w:rsid w:val="007354F9"/>
    <w:rsid w:val="0073553F"/>
    <w:rsid w:val="0073583E"/>
    <w:rsid w:val="00735A5D"/>
    <w:rsid w:val="00736D25"/>
    <w:rsid w:val="007372AE"/>
    <w:rsid w:val="00737C2A"/>
    <w:rsid w:val="00740789"/>
    <w:rsid w:val="00740935"/>
    <w:rsid w:val="0074138A"/>
    <w:rsid w:val="00741550"/>
    <w:rsid w:val="00742339"/>
    <w:rsid w:val="00742377"/>
    <w:rsid w:val="007425D1"/>
    <w:rsid w:val="007427D0"/>
    <w:rsid w:val="007434FD"/>
    <w:rsid w:val="00743521"/>
    <w:rsid w:val="00743DBF"/>
    <w:rsid w:val="007446E8"/>
    <w:rsid w:val="0074474C"/>
    <w:rsid w:val="00744B32"/>
    <w:rsid w:val="007451F2"/>
    <w:rsid w:val="00745219"/>
    <w:rsid w:val="00745272"/>
    <w:rsid w:val="007464BD"/>
    <w:rsid w:val="00746526"/>
    <w:rsid w:val="00746663"/>
    <w:rsid w:val="00746C3B"/>
    <w:rsid w:val="0074761E"/>
    <w:rsid w:val="00747AED"/>
    <w:rsid w:val="00747DE8"/>
    <w:rsid w:val="0075038E"/>
    <w:rsid w:val="007503A8"/>
    <w:rsid w:val="007506D5"/>
    <w:rsid w:val="00750FD3"/>
    <w:rsid w:val="00751475"/>
    <w:rsid w:val="007526AF"/>
    <w:rsid w:val="007527AC"/>
    <w:rsid w:val="00752CD0"/>
    <w:rsid w:val="007530F1"/>
    <w:rsid w:val="00753776"/>
    <w:rsid w:val="007537BB"/>
    <w:rsid w:val="00753993"/>
    <w:rsid w:val="00754288"/>
    <w:rsid w:val="00754A6D"/>
    <w:rsid w:val="00754EDD"/>
    <w:rsid w:val="0075524C"/>
    <w:rsid w:val="00755950"/>
    <w:rsid w:val="00755A3B"/>
    <w:rsid w:val="00755B3C"/>
    <w:rsid w:val="00755B4D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979"/>
    <w:rsid w:val="00761C94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542"/>
    <w:rsid w:val="00777609"/>
    <w:rsid w:val="0077783A"/>
    <w:rsid w:val="00777DCE"/>
    <w:rsid w:val="007803CF"/>
    <w:rsid w:val="00780566"/>
    <w:rsid w:val="00780A49"/>
    <w:rsid w:val="007812E3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1E58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B0583"/>
    <w:rsid w:val="007B0903"/>
    <w:rsid w:val="007B0E14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71C"/>
    <w:rsid w:val="007B478F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C06"/>
    <w:rsid w:val="007C1D41"/>
    <w:rsid w:val="007C1E93"/>
    <w:rsid w:val="007C22BC"/>
    <w:rsid w:val="007C2AE9"/>
    <w:rsid w:val="007C302E"/>
    <w:rsid w:val="007C30D7"/>
    <w:rsid w:val="007C3397"/>
    <w:rsid w:val="007C36E2"/>
    <w:rsid w:val="007C3E6A"/>
    <w:rsid w:val="007C40FF"/>
    <w:rsid w:val="007C43EF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486"/>
    <w:rsid w:val="007D5B65"/>
    <w:rsid w:val="007D65CD"/>
    <w:rsid w:val="007D6877"/>
    <w:rsid w:val="007D6D43"/>
    <w:rsid w:val="007D6FB0"/>
    <w:rsid w:val="007D72BF"/>
    <w:rsid w:val="007D744D"/>
    <w:rsid w:val="007D774A"/>
    <w:rsid w:val="007D7793"/>
    <w:rsid w:val="007D7824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2D6"/>
    <w:rsid w:val="007F3379"/>
    <w:rsid w:val="007F33E6"/>
    <w:rsid w:val="007F37DA"/>
    <w:rsid w:val="007F38FE"/>
    <w:rsid w:val="007F3A0C"/>
    <w:rsid w:val="007F3C46"/>
    <w:rsid w:val="007F3F02"/>
    <w:rsid w:val="007F4250"/>
    <w:rsid w:val="007F42C8"/>
    <w:rsid w:val="007F4AA7"/>
    <w:rsid w:val="007F5850"/>
    <w:rsid w:val="007F586E"/>
    <w:rsid w:val="007F59E5"/>
    <w:rsid w:val="007F5BC9"/>
    <w:rsid w:val="007F5D89"/>
    <w:rsid w:val="007F5EA8"/>
    <w:rsid w:val="007F629F"/>
    <w:rsid w:val="007F695D"/>
    <w:rsid w:val="007F6992"/>
    <w:rsid w:val="007F788E"/>
    <w:rsid w:val="007F7BC5"/>
    <w:rsid w:val="007F7F8C"/>
    <w:rsid w:val="00800907"/>
    <w:rsid w:val="008009E3"/>
    <w:rsid w:val="00800BFB"/>
    <w:rsid w:val="00800C45"/>
    <w:rsid w:val="00801BE3"/>
    <w:rsid w:val="008023D7"/>
    <w:rsid w:val="00803098"/>
    <w:rsid w:val="008030E1"/>
    <w:rsid w:val="00803552"/>
    <w:rsid w:val="0080415E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20F"/>
    <w:rsid w:val="0080762F"/>
    <w:rsid w:val="008077E1"/>
    <w:rsid w:val="008079F4"/>
    <w:rsid w:val="00807A04"/>
    <w:rsid w:val="008113CC"/>
    <w:rsid w:val="0081321C"/>
    <w:rsid w:val="0081326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1212"/>
    <w:rsid w:val="008221F0"/>
    <w:rsid w:val="008224F1"/>
    <w:rsid w:val="00822664"/>
    <w:rsid w:val="00822BAF"/>
    <w:rsid w:val="00822BF6"/>
    <w:rsid w:val="00822CAB"/>
    <w:rsid w:val="00823027"/>
    <w:rsid w:val="00823A5D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3A1C"/>
    <w:rsid w:val="00833BED"/>
    <w:rsid w:val="00833E81"/>
    <w:rsid w:val="00834041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216F"/>
    <w:rsid w:val="00842408"/>
    <w:rsid w:val="008427C0"/>
    <w:rsid w:val="008437A2"/>
    <w:rsid w:val="00843B45"/>
    <w:rsid w:val="00843D26"/>
    <w:rsid w:val="00844D48"/>
    <w:rsid w:val="0084574C"/>
    <w:rsid w:val="00845AC5"/>
    <w:rsid w:val="00845ADD"/>
    <w:rsid w:val="008462D2"/>
    <w:rsid w:val="00847580"/>
    <w:rsid w:val="00850034"/>
    <w:rsid w:val="008505BF"/>
    <w:rsid w:val="00851352"/>
    <w:rsid w:val="0085165C"/>
    <w:rsid w:val="008519CA"/>
    <w:rsid w:val="00851D34"/>
    <w:rsid w:val="008526FE"/>
    <w:rsid w:val="00853211"/>
    <w:rsid w:val="0085377D"/>
    <w:rsid w:val="00853A12"/>
    <w:rsid w:val="00853D5E"/>
    <w:rsid w:val="008546C7"/>
    <w:rsid w:val="008547F1"/>
    <w:rsid w:val="008553D5"/>
    <w:rsid w:val="00855BB2"/>
    <w:rsid w:val="00856220"/>
    <w:rsid w:val="00856A3A"/>
    <w:rsid w:val="00856D7F"/>
    <w:rsid w:val="00856E61"/>
    <w:rsid w:val="00857EBB"/>
    <w:rsid w:val="008602A5"/>
    <w:rsid w:val="00861664"/>
    <w:rsid w:val="00861CDA"/>
    <w:rsid w:val="00862729"/>
    <w:rsid w:val="00862AAE"/>
    <w:rsid w:val="00862D85"/>
    <w:rsid w:val="00862DF6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67C"/>
    <w:rsid w:val="00867B0A"/>
    <w:rsid w:val="00867DE7"/>
    <w:rsid w:val="00870067"/>
    <w:rsid w:val="0087037C"/>
    <w:rsid w:val="00870AAA"/>
    <w:rsid w:val="00870AAE"/>
    <w:rsid w:val="00870B7B"/>
    <w:rsid w:val="00870D05"/>
    <w:rsid w:val="00871A54"/>
    <w:rsid w:val="00872CCB"/>
    <w:rsid w:val="00872E9C"/>
    <w:rsid w:val="00873781"/>
    <w:rsid w:val="00874351"/>
    <w:rsid w:val="008754F5"/>
    <w:rsid w:val="00875961"/>
    <w:rsid w:val="00875D91"/>
    <w:rsid w:val="00876033"/>
    <w:rsid w:val="0087631A"/>
    <w:rsid w:val="008770EB"/>
    <w:rsid w:val="008776B8"/>
    <w:rsid w:val="00877753"/>
    <w:rsid w:val="0087775A"/>
    <w:rsid w:val="00877A46"/>
    <w:rsid w:val="00877CB1"/>
    <w:rsid w:val="00877DEB"/>
    <w:rsid w:val="008804AA"/>
    <w:rsid w:val="00880822"/>
    <w:rsid w:val="0088103E"/>
    <w:rsid w:val="00881419"/>
    <w:rsid w:val="00881505"/>
    <w:rsid w:val="00881DB3"/>
    <w:rsid w:val="00881F9C"/>
    <w:rsid w:val="00882184"/>
    <w:rsid w:val="00882BDC"/>
    <w:rsid w:val="00884371"/>
    <w:rsid w:val="00884E6C"/>
    <w:rsid w:val="00885200"/>
    <w:rsid w:val="00885DD8"/>
    <w:rsid w:val="00886067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9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25A"/>
    <w:rsid w:val="008A26F4"/>
    <w:rsid w:val="008A276D"/>
    <w:rsid w:val="008A2E48"/>
    <w:rsid w:val="008A31C5"/>
    <w:rsid w:val="008A366D"/>
    <w:rsid w:val="008A39F1"/>
    <w:rsid w:val="008A4290"/>
    <w:rsid w:val="008A42A1"/>
    <w:rsid w:val="008A494B"/>
    <w:rsid w:val="008A4C81"/>
    <w:rsid w:val="008A6B0D"/>
    <w:rsid w:val="008A710C"/>
    <w:rsid w:val="008A71F4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6C0"/>
    <w:rsid w:val="008B372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C0541"/>
    <w:rsid w:val="008C0A07"/>
    <w:rsid w:val="008C0FD4"/>
    <w:rsid w:val="008C1219"/>
    <w:rsid w:val="008C1999"/>
    <w:rsid w:val="008C1C84"/>
    <w:rsid w:val="008C1ED9"/>
    <w:rsid w:val="008C232D"/>
    <w:rsid w:val="008C29AD"/>
    <w:rsid w:val="008C2BFD"/>
    <w:rsid w:val="008C2EF9"/>
    <w:rsid w:val="008C3082"/>
    <w:rsid w:val="008C3108"/>
    <w:rsid w:val="008C3275"/>
    <w:rsid w:val="008C331D"/>
    <w:rsid w:val="008C355A"/>
    <w:rsid w:val="008C36CA"/>
    <w:rsid w:val="008C41B6"/>
    <w:rsid w:val="008C44E1"/>
    <w:rsid w:val="008C4527"/>
    <w:rsid w:val="008C49E6"/>
    <w:rsid w:val="008C50C1"/>
    <w:rsid w:val="008C55BA"/>
    <w:rsid w:val="008C5602"/>
    <w:rsid w:val="008C56E0"/>
    <w:rsid w:val="008C571A"/>
    <w:rsid w:val="008C5D60"/>
    <w:rsid w:val="008C5E50"/>
    <w:rsid w:val="008C66C4"/>
    <w:rsid w:val="008C6B2D"/>
    <w:rsid w:val="008C6C58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4DB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47C"/>
    <w:rsid w:val="008E04C5"/>
    <w:rsid w:val="008E0B07"/>
    <w:rsid w:val="008E10DD"/>
    <w:rsid w:val="008E1825"/>
    <w:rsid w:val="008E18F2"/>
    <w:rsid w:val="008E1C95"/>
    <w:rsid w:val="008E2617"/>
    <w:rsid w:val="008E2E72"/>
    <w:rsid w:val="008E3369"/>
    <w:rsid w:val="008E34B4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62A7"/>
    <w:rsid w:val="008E64BA"/>
    <w:rsid w:val="008E653D"/>
    <w:rsid w:val="008E6F50"/>
    <w:rsid w:val="008E73C2"/>
    <w:rsid w:val="008E73DF"/>
    <w:rsid w:val="008E75B4"/>
    <w:rsid w:val="008E7A7D"/>
    <w:rsid w:val="008E7B3B"/>
    <w:rsid w:val="008F01B1"/>
    <w:rsid w:val="008F0207"/>
    <w:rsid w:val="008F05B1"/>
    <w:rsid w:val="008F0875"/>
    <w:rsid w:val="008F0E64"/>
    <w:rsid w:val="008F0F25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D2B"/>
    <w:rsid w:val="008F5D9A"/>
    <w:rsid w:val="008F617D"/>
    <w:rsid w:val="008F635A"/>
    <w:rsid w:val="008F645F"/>
    <w:rsid w:val="008F6761"/>
    <w:rsid w:val="008F6835"/>
    <w:rsid w:val="008F6DEE"/>
    <w:rsid w:val="008F7156"/>
    <w:rsid w:val="008F76B5"/>
    <w:rsid w:val="008F7F25"/>
    <w:rsid w:val="0090000D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4D15"/>
    <w:rsid w:val="00905A0F"/>
    <w:rsid w:val="00905AA7"/>
    <w:rsid w:val="00905B9D"/>
    <w:rsid w:val="0090698C"/>
    <w:rsid w:val="009077BE"/>
    <w:rsid w:val="009108AD"/>
    <w:rsid w:val="009108ED"/>
    <w:rsid w:val="00910C89"/>
    <w:rsid w:val="00910D78"/>
    <w:rsid w:val="0091118B"/>
    <w:rsid w:val="00911242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338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033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A61"/>
    <w:rsid w:val="00937B90"/>
    <w:rsid w:val="009405EC"/>
    <w:rsid w:val="00940D2B"/>
    <w:rsid w:val="009416E7"/>
    <w:rsid w:val="009431A3"/>
    <w:rsid w:val="00943433"/>
    <w:rsid w:val="009439DB"/>
    <w:rsid w:val="00943AA3"/>
    <w:rsid w:val="00943D63"/>
    <w:rsid w:val="00943EB1"/>
    <w:rsid w:val="00944018"/>
    <w:rsid w:val="00944AD0"/>
    <w:rsid w:val="00945983"/>
    <w:rsid w:val="00945B48"/>
    <w:rsid w:val="00946467"/>
    <w:rsid w:val="00946D9D"/>
    <w:rsid w:val="0094752A"/>
    <w:rsid w:val="009479D6"/>
    <w:rsid w:val="00947AEA"/>
    <w:rsid w:val="00947AFF"/>
    <w:rsid w:val="00950138"/>
    <w:rsid w:val="009507CC"/>
    <w:rsid w:val="00950CDE"/>
    <w:rsid w:val="00950EBE"/>
    <w:rsid w:val="0095136A"/>
    <w:rsid w:val="0095166F"/>
    <w:rsid w:val="0095183B"/>
    <w:rsid w:val="00951C49"/>
    <w:rsid w:val="00951D45"/>
    <w:rsid w:val="00951FCA"/>
    <w:rsid w:val="009527FE"/>
    <w:rsid w:val="00952953"/>
    <w:rsid w:val="009529D0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086"/>
    <w:rsid w:val="00960403"/>
    <w:rsid w:val="009604ED"/>
    <w:rsid w:val="00960759"/>
    <w:rsid w:val="00960992"/>
    <w:rsid w:val="00961216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5E73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19D7"/>
    <w:rsid w:val="00981EBC"/>
    <w:rsid w:val="00982CDD"/>
    <w:rsid w:val="00982CED"/>
    <w:rsid w:val="00983448"/>
    <w:rsid w:val="009834EF"/>
    <w:rsid w:val="0098369E"/>
    <w:rsid w:val="009836D9"/>
    <w:rsid w:val="00983B1E"/>
    <w:rsid w:val="00983BE6"/>
    <w:rsid w:val="00983CF4"/>
    <w:rsid w:val="0098433D"/>
    <w:rsid w:val="0098507A"/>
    <w:rsid w:val="009850BB"/>
    <w:rsid w:val="009856C3"/>
    <w:rsid w:val="00985F2A"/>
    <w:rsid w:val="00986255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03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518E"/>
    <w:rsid w:val="00995727"/>
    <w:rsid w:val="00995A0B"/>
    <w:rsid w:val="00995B83"/>
    <w:rsid w:val="00996820"/>
    <w:rsid w:val="00997551"/>
    <w:rsid w:val="009A083C"/>
    <w:rsid w:val="009A09EC"/>
    <w:rsid w:val="009A0BC9"/>
    <w:rsid w:val="009A1531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2F1"/>
    <w:rsid w:val="009A670A"/>
    <w:rsid w:val="009A6A46"/>
    <w:rsid w:val="009A6C27"/>
    <w:rsid w:val="009A6CD1"/>
    <w:rsid w:val="009A6E4E"/>
    <w:rsid w:val="009A6EF3"/>
    <w:rsid w:val="009A7033"/>
    <w:rsid w:val="009A759A"/>
    <w:rsid w:val="009A79EA"/>
    <w:rsid w:val="009A7D20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3D8"/>
    <w:rsid w:val="009B4BDF"/>
    <w:rsid w:val="009B5560"/>
    <w:rsid w:val="009B5645"/>
    <w:rsid w:val="009B5691"/>
    <w:rsid w:val="009B58D9"/>
    <w:rsid w:val="009B5966"/>
    <w:rsid w:val="009B5988"/>
    <w:rsid w:val="009B5CFD"/>
    <w:rsid w:val="009B615E"/>
    <w:rsid w:val="009B63DF"/>
    <w:rsid w:val="009B667F"/>
    <w:rsid w:val="009B73B9"/>
    <w:rsid w:val="009B77F8"/>
    <w:rsid w:val="009B7AB4"/>
    <w:rsid w:val="009B7B8B"/>
    <w:rsid w:val="009B7E43"/>
    <w:rsid w:val="009C0839"/>
    <w:rsid w:val="009C0DD9"/>
    <w:rsid w:val="009C1239"/>
    <w:rsid w:val="009C17E2"/>
    <w:rsid w:val="009C2251"/>
    <w:rsid w:val="009C248C"/>
    <w:rsid w:val="009C24D2"/>
    <w:rsid w:val="009C26B0"/>
    <w:rsid w:val="009C2AC4"/>
    <w:rsid w:val="009C31B4"/>
    <w:rsid w:val="009C3FC1"/>
    <w:rsid w:val="009C4317"/>
    <w:rsid w:val="009C43E6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F07"/>
    <w:rsid w:val="009D5091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AED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607F"/>
    <w:rsid w:val="009E67F7"/>
    <w:rsid w:val="009E6ECC"/>
    <w:rsid w:val="009E7814"/>
    <w:rsid w:val="009E7EC2"/>
    <w:rsid w:val="009F0081"/>
    <w:rsid w:val="009F0850"/>
    <w:rsid w:val="009F1622"/>
    <w:rsid w:val="009F18B4"/>
    <w:rsid w:val="009F1900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6D"/>
    <w:rsid w:val="009F4280"/>
    <w:rsid w:val="009F42C3"/>
    <w:rsid w:val="009F4425"/>
    <w:rsid w:val="009F4572"/>
    <w:rsid w:val="009F486B"/>
    <w:rsid w:val="009F498A"/>
    <w:rsid w:val="009F4A73"/>
    <w:rsid w:val="009F4C96"/>
    <w:rsid w:val="009F4DE1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2376"/>
    <w:rsid w:val="00A024EF"/>
    <w:rsid w:val="00A0305E"/>
    <w:rsid w:val="00A031D3"/>
    <w:rsid w:val="00A03503"/>
    <w:rsid w:val="00A03AAB"/>
    <w:rsid w:val="00A04CBA"/>
    <w:rsid w:val="00A04E19"/>
    <w:rsid w:val="00A04EB9"/>
    <w:rsid w:val="00A0529B"/>
    <w:rsid w:val="00A055F5"/>
    <w:rsid w:val="00A05D72"/>
    <w:rsid w:val="00A05EFE"/>
    <w:rsid w:val="00A05F8D"/>
    <w:rsid w:val="00A0631C"/>
    <w:rsid w:val="00A06634"/>
    <w:rsid w:val="00A069E4"/>
    <w:rsid w:val="00A06AB5"/>
    <w:rsid w:val="00A06DAF"/>
    <w:rsid w:val="00A07199"/>
    <w:rsid w:val="00A07516"/>
    <w:rsid w:val="00A07872"/>
    <w:rsid w:val="00A07C44"/>
    <w:rsid w:val="00A07D73"/>
    <w:rsid w:val="00A07F91"/>
    <w:rsid w:val="00A10573"/>
    <w:rsid w:val="00A10820"/>
    <w:rsid w:val="00A10992"/>
    <w:rsid w:val="00A12962"/>
    <w:rsid w:val="00A13215"/>
    <w:rsid w:val="00A14314"/>
    <w:rsid w:val="00A14425"/>
    <w:rsid w:val="00A149CC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99"/>
    <w:rsid w:val="00A21451"/>
    <w:rsid w:val="00A21CE0"/>
    <w:rsid w:val="00A228E1"/>
    <w:rsid w:val="00A22B74"/>
    <w:rsid w:val="00A2415D"/>
    <w:rsid w:val="00A25011"/>
    <w:rsid w:val="00A25E58"/>
    <w:rsid w:val="00A26041"/>
    <w:rsid w:val="00A2665F"/>
    <w:rsid w:val="00A26AA3"/>
    <w:rsid w:val="00A271FC"/>
    <w:rsid w:val="00A27F81"/>
    <w:rsid w:val="00A30E6F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9CF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101"/>
    <w:rsid w:val="00A36D60"/>
    <w:rsid w:val="00A37AC0"/>
    <w:rsid w:val="00A40AAB"/>
    <w:rsid w:val="00A4106A"/>
    <w:rsid w:val="00A42131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8F8"/>
    <w:rsid w:val="00A524A9"/>
    <w:rsid w:val="00A538F2"/>
    <w:rsid w:val="00A5391C"/>
    <w:rsid w:val="00A540B9"/>
    <w:rsid w:val="00A54494"/>
    <w:rsid w:val="00A54946"/>
    <w:rsid w:val="00A55DBD"/>
    <w:rsid w:val="00A5619B"/>
    <w:rsid w:val="00A568C5"/>
    <w:rsid w:val="00A575C6"/>
    <w:rsid w:val="00A60088"/>
    <w:rsid w:val="00A6078A"/>
    <w:rsid w:val="00A60F23"/>
    <w:rsid w:val="00A60FCD"/>
    <w:rsid w:val="00A611AA"/>
    <w:rsid w:val="00A613E4"/>
    <w:rsid w:val="00A61691"/>
    <w:rsid w:val="00A618DC"/>
    <w:rsid w:val="00A61AF8"/>
    <w:rsid w:val="00A61DD3"/>
    <w:rsid w:val="00A621C1"/>
    <w:rsid w:val="00A630C4"/>
    <w:rsid w:val="00A630FF"/>
    <w:rsid w:val="00A63305"/>
    <w:rsid w:val="00A64EA8"/>
    <w:rsid w:val="00A64F1D"/>
    <w:rsid w:val="00A65B38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31A8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80392"/>
    <w:rsid w:val="00A80D33"/>
    <w:rsid w:val="00A80DBE"/>
    <w:rsid w:val="00A80FD5"/>
    <w:rsid w:val="00A81E6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3FF8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8AF"/>
    <w:rsid w:val="00AA0ABF"/>
    <w:rsid w:val="00AA0FB9"/>
    <w:rsid w:val="00AA0FC9"/>
    <w:rsid w:val="00AA12C7"/>
    <w:rsid w:val="00AA3AE4"/>
    <w:rsid w:val="00AA3C00"/>
    <w:rsid w:val="00AA43C4"/>
    <w:rsid w:val="00AA43FF"/>
    <w:rsid w:val="00AA4C3B"/>
    <w:rsid w:val="00AA4FD4"/>
    <w:rsid w:val="00AA5FC7"/>
    <w:rsid w:val="00AA635E"/>
    <w:rsid w:val="00AA683F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EDE"/>
    <w:rsid w:val="00AB7FDA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A75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49F4"/>
    <w:rsid w:val="00AE577E"/>
    <w:rsid w:val="00AE5CA1"/>
    <w:rsid w:val="00AE62EC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01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137"/>
    <w:rsid w:val="00AF7467"/>
    <w:rsid w:val="00B00AD8"/>
    <w:rsid w:val="00B0238B"/>
    <w:rsid w:val="00B029C4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17AB"/>
    <w:rsid w:val="00B12DE8"/>
    <w:rsid w:val="00B12F02"/>
    <w:rsid w:val="00B13626"/>
    <w:rsid w:val="00B145BA"/>
    <w:rsid w:val="00B14D12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963"/>
    <w:rsid w:val="00B220FB"/>
    <w:rsid w:val="00B221DD"/>
    <w:rsid w:val="00B22635"/>
    <w:rsid w:val="00B2404B"/>
    <w:rsid w:val="00B24079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76"/>
    <w:rsid w:val="00B26C84"/>
    <w:rsid w:val="00B26E9C"/>
    <w:rsid w:val="00B275DE"/>
    <w:rsid w:val="00B2765E"/>
    <w:rsid w:val="00B2768A"/>
    <w:rsid w:val="00B27E2C"/>
    <w:rsid w:val="00B303FC"/>
    <w:rsid w:val="00B306BF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F3"/>
    <w:rsid w:val="00B32F98"/>
    <w:rsid w:val="00B331A7"/>
    <w:rsid w:val="00B331AE"/>
    <w:rsid w:val="00B33373"/>
    <w:rsid w:val="00B337CF"/>
    <w:rsid w:val="00B33A60"/>
    <w:rsid w:val="00B33E9F"/>
    <w:rsid w:val="00B343D1"/>
    <w:rsid w:val="00B34472"/>
    <w:rsid w:val="00B347E5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0E10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92D"/>
    <w:rsid w:val="00B44BA0"/>
    <w:rsid w:val="00B4506F"/>
    <w:rsid w:val="00B46AC4"/>
    <w:rsid w:val="00B46DAD"/>
    <w:rsid w:val="00B46DFE"/>
    <w:rsid w:val="00B47406"/>
    <w:rsid w:val="00B4744C"/>
    <w:rsid w:val="00B47535"/>
    <w:rsid w:val="00B50476"/>
    <w:rsid w:val="00B50782"/>
    <w:rsid w:val="00B507FD"/>
    <w:rsid w:val="00B50B80"/>
    <w:rsid w:val="00B51928"/>
    <w:rsid w:val="00B51B44"/>
    <w:rsid w:val="00B51C93"/>
    <w:rsid w:val="00B5224D"/>
    <w:rsid w:val="00B52DC7"/>
    <w:rsid w:val="00B5324C"/>
    <w:rsid w:val="00B53C6D"/>
    <w:rsid w:val="00B54018"/>
    <w:rsid w:val="00B544BA"/>
    <w:rsid w:val="00B54526"/>
    <w:rsid w:val="00B55E3A"/>
    <w:rsid w:val="00B55ED5"/>
    <w:rsid w:val="00B5611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AF2"/>
    <w:rsid w:val="00B72BED"/>
    <w:rsid w:val="00B72C16"/>
    <w:rsid w:val="00B72CCE"/>
    <w:rsid w:val="00B72E61"/>
    <w:rsid w:val="00B73042"/>
    <w:rsid w:val="00B7318C"/>
    <w:rsid w:val="00B73806"/>
    <w:rsid w:val="00B738C4"/>
    <w:rsid w:val="00B73D19"/>
    <w:rsid w:val="00B73D78"/>
    <w:rsid w:val="00B73FDF"/>
    <w:rsid w:val="00B745F9"/>
    <w:rsid w:val="00B749D4"/>
    <w:rsid w:val="00B74C03"/>
    <w:rsid w:val="00B75224"/>
    <w:rsid w:val="00B75967"/>
    <w:rsid w:val="00B76437"/>
    <w:rsid w:val="00B76B56"/>
    <w:rsid w:val="00B778A2"/>
    <w:rsid w:val="00B80641"/>
    <w:rsid w:val="00B8067A"/>
    <w:rsid w:val="00B81543"/>
    <w:rsid w:val="00B81B15"/>
    <w:rsid w:val="00B81BF4"/>
    <w:rsid w:val="00B820C3"/>
    <w:rsid w:val="00B820C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B5A"/>
    <w:rsid w:val="00B87BFF"/>
    <w:rsid w:val="00B87EF3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60E6"/>
    <w:rsid w:val="00B96EE7"/>
    <w:rsid w:val="00B97054"/>
    <w:rsid w:val="00B9735A"/>
    <w:rsid w:val="00B97C72"/>
    <w:rsid w:val="00B97C7B"/>
    <w:rsid w:val="00BA0B29"/>
    <w:rsid w:val="00BA1606"/>
    <w:rsid w:val="00BA1BF2"/>
    <w:rsid w:val="00BA1C98"/>
    <w:rsid w:val="00BA215C"/>
    <w:rsid w:val="00BA21F3"/>
    <w:rsid w:val="00BA22B6"/>
    <w:rsid w:val="00BA271B"/>
    <w:rsid w:val="00BA2B63"/>
    <w:rsid w:val="00BA30A8"/>
    <w:rsid w:val="00BA354D"/>
    <w:rsid w:val="00BA3DEF"/>
    <w:rsid w:val="00BA40AE"/>
    <w:rsid w:val="00BA48A8"/>
    <w:rsid w:val="00BA4B31"/>
    <w:rsid w:val="00BA6373"/>
    <w:rsid w:val="00BA664E"/>
    <w:rsid w:val="00BA75FA"/>
    <w:rsid w:val="00BB00A3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FF6"/>
    <w:rsid w:val="00BB49F0"/>
    <w:rsid w:val="00BB51D6"/>
    <w:rsid w:val="00BB5425"/>
    <w:rsid w:val="00BB59AC"/>
    <w:rsid w:val="00BB5A42"/>
    <w:rsid w:val="00BB6623"/>
    <w:rsid w:val="00BB67ED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6A8"/>
    <w:rsid w:val="00BC2967"/>
    <w:rsid w:val="00BC2D1D"/>
    <w:rsid w:val="00BC2E31"/>
    <w:rsid w:val="00BC3262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D028D"/>
    <w:rsid w:val="00BD097D"/>
    <w:rsid w:val="00BD0997"/>
    <w:rsid w:val="00BD0CA6"/>
    <w:rsid w:val="00BD131B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083"/>
    <w:rsid w:val="00BD54E0"/>
    <w:rsid w:val="00BD550E"/>
    <w:rsid w:val="00BD5855"/>
    <w:rsid w:val="00BD5AB7"/>
    <w:rsid w:val="00BD5CCD"/>
    <w:rsid w:val="00BD61D1"/>
    <w:rsid w:val="00BD65DB"/>
    <w:rsid w:val="00BD75A5"/>
    <w:rsid w:val="00BD7AA7"/>
    <w:rsid w:val="00BE0041"/>
    <w:rsid w:val="00BE0587"/>
    <w:rsid w:val="00BE1662"/>
    <w:rsid w:val="00BE1A8F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1138"/>
    <w:rsid w:val="00BF13CC"/>
    <w:rsid w:val="00BF13E3"/>
    <w:rsid w:val="00BF189D"/>
    <w:rsid w:val="00BF194D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C8A"/>
    <w:rsid w:val="00BF7DE6"/>
    <w:rsid w:val="00C0091A"/>
    <w:rsid w:val="00C009DE"/>
    <w:rsid w:val="00C00B9E"/>
    <w:rsid w:val="00C00BD4"/>
    <w:rsid w:val="00C01D0B"/>
    <w:rsid w:val="00C02D9A"/>
    <w:rsid w:val="00C03217"/>
    <w:rsid w:val="00C03472"/>
    <w:rsid w:val="00C05612"/>
    <w:rsid w:val="00C05D0F"/>
    <w:rsid w:val="00C05D26"/>
    <w:rsid w:val="00C0615B"/>
    <w:rsid w:val="00C06728"/>
    <w:rsid w:val="00C06B86"/>
    <w:rsid w:val="00C06D05"/>
    <w:rsid w:val="00C07E77"/>
    <w:rsid w:val="00C07FCE"/>
    <w:rsid w:val="00C1005E"/>
    <w:rsid w:val="00C107C5"/>
    <w:rsid w:val="00C10FC3"/>
    <w:rsid w:val="00C116C3"/>
    <w:rsid w:val="00C11B40"/>
    <w:rsid w:val="00C12139"/>
    <w:rsid w:val="00C12AF9"/>
    <w:rsid w:val="00C12D79"/>
    <w:rsid w:val="00C12EC7"/>
    <w:rsid w:val="00C13922"/>
    <w:rsid w:val="00C13E11"/>
    <w:rsid w:val="00C14022"/>
    <w:rsid w:val="00C141E8"/>
    <w:rsid w:val="00C14795"/>
    <w:rsid w:val="00C15C90"/>
    <w:rsid w:val="00C16CF6"/>
    <w:rsid w:val="00C16DD4"/>
    <w:rsid w:val="00C16EB8"/>
    <w:rsid w:val="00C17522"/>
    <w:rsid w:val="00C17A09"/>
    <w:rsid w:val="00C17BFD"/>
    <w:rsid w:val="00C17D9A"/>
    <w:rsid w:val="00C17DA4"/>
    <w:rsid w:val="00C20924"/>
    <w:rsid w:val="00C218B8"/>
    <w:rsid w:val="00C225CC"/>
    <w:rsid w:val="00C22621"/>
    <w:rsid w:val="00C22E98"/>
    <w:rsid w:val="00C2338F"/>
    <w:rsid w:val="00C234DB"/>
    <w:rsid w:val="00C236AA"/>
    <w:rsid w:val="00C23B5A"/>
    <w:rsid w:val="00C24124"/>
    <w:rsid w:val="00C243A6"/>
    <w:rsid w:val="00C245D7"/>
    <w:rsid w:val="00C24F56"/>
    <w:rsid w:val="00C251C3"/>
    <w:rsid w:val="00C256FF"/>
    <w:rsid w:val="00C2652F"/>
    <w:rsid w:val="00C268C3"/>
    <w:rsid w:val="00C26EEC"/>
    <w:rsid w:val="00C2709E"/>
    <w:rsid w:val="00C27234"/>
    <w:rsid w:val="00C272DE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46F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6283"/>
    <w:rsid w:val="00C46753"/>
    <w:rsid w:val="00C46C8F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6E8"/>
    <w:rsid w:val="00C5471F"/>
    <w:rsid w:val="00C54903"/>
    <w:rsid w:val="00C549E0"/>
    <w:rsid w:val="00C54AC0"/>
    <w:rsid w:val="00C54B64"/>
    <w:rsid w:val="00C54C44"/>
    <w:rsid w:val="00C54D83"/>
    <w:rsid w:val="00C55611"/>
    <w:rsid w:val="00C557F0"/>
    <w:rsid w:val="00C56256"/>
    <w:rsid w:val="00C564D4"/>
    <w:rsid w:val="00C568FB"/>
    <w:rsid w:val="00C56F1C"/>
    <w:rsid w:val="00C57087"/>
    <w:rsid w:val="00C57BF9"/>
    <w:rsid w:val="00C57F3F"/>
    <w:rsid w:val="00C57FEE"/>
    <w:rsid w:val="00C6075D"/>
    <w:rsid w:val="00C61087"/>
    <w:rsid w:val="00C62670"/>
    <w:rsid w:val="00C628AA"/>
    <w:rsid w:val="00C62F7F"/>
    <w:rsid w:val="00C63426"/>
    <w:rsid w:val="00C63748"/>
    <w:rsid w:val="00C63AA7"/>
    <w:rsid w:val="00C63B66"/>
    <w:rsid w:val="00C63C67"/>
    <w:rsid w:val="00C63D55"/>
    <w:rsid w:val="00C640FE"/>
    <w:rsid w:val="00C64476"/>
    <w:rsid w:val="00C64555"/>
    <w:rsid w:val="00C645CD"/>
    <w:rsid w:val="00C647B9"/>
    <w:rsid w:val="00C64AD9"/>
    <w:rsid w:val="00C6573B"/>
    <w:rsid w:val="00C65C31"/>
    <w:rsid w:val="00C66CC2"/>
    <w:rsid w:val="00C67630"/>
    <w:rsid w:val="00C67B13"/>
    <w:rsid w:val="00C67C26"/>
    <w:rsid w:val="00C67D67"/>
    <w:rsid w:val="00C67DE5"/>
    <w:rsid w:val="00C67F7D"/>
    <w:rsid w:val="00C7026B"/>
    <w:rsid w:val="00C704A9"/>
    <w:rsid w:val="00C71CC1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6FAB"/>
    <w:rsid w:val="00C7756A"/>
    <w:rsid w:val="00C77839"/>
    <w:rsid w:val="00C80123"/>
    <w:rsid w:val="00C801CE"/>
    <w:rsid w:val="00C80522"/>
    <w:rsid w:val="00C805E3"/>
    <w:rsid w:val="00C80910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717F"/>
    <w:rsid w:val="00C87B7B"/>
    <w:rsid w:val="00C907C3"/>
    <w:rsid w:val="00C9082D"/>
    <w:rsid w:val="00C9092C"/>
    <w:rsid w:val="00C90D10"/>
    <w:rsid w:val="00C91C62"/>
    <w:rsid w:val="00C927D4"/>
    <w:rsid w:val="00C929F4"/>
    <w:rsid w:val="00C92EB8"/>
    <w:rsid w:val="00C9306C"/>
    <w:rsid w:val="00C93301"/>
    <w:rsid w:val="00C934A7"/>
    <w:rsid w:val="00C938F1"/>
    <w:rsid w:val="00C93A92"/>
    <w:rsid w:val="00C93DDF"/>
    <w:rsid w:val="00C94144"/>
    <w:rsid w:val="00C941A1"/>
    <w:rsid w:val="00C941E0"/>
    <w:rsid w:val="00C94B6C"/>
    <w:rsid w:val="00C95714"/>
    <w:rsid w:val="00C95992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457F"/>
    <w:rsid w:val="00CA49C1"/>
    <w:rsid w:val="00CA4B78"/>
    <w:rsid w:val="00CA50E4"/>
    <w:rsid w:val="00CA5810"/>
    <w:rsid w:val="00CA64A5"/>
    <w:rsid w:val="00CA6650"/>
    <w:rsid w:val="00CA667C"/>
    <w:rsid w:val="00CA6A7F"/>
    <w:rsid w:val="00CA6C91"/>
    <w:rsid w:val="00CA6FBB"/>
    <w:rsid w:val="00CA759D"/>
    <w:rsid w:val="00CA7A60"/>
    <w:rsid w:val="00CA7EB0"/>
    <w:rsid w:val="00CB03DD"/>
    <w:rsid w:val="00CB058E"/>
    <w:rsid w:val="00CB0C39"/>
    <w:rsid w:val="00CB0CD1"/>
    <w:rsid w:val="00CB0E1C"/>
    <w:rsid w:val="00CB0E30"/>
    <w:rsid w:val="00CB16A4"/>
    <w:rsid w:val="00CB1C46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7384"/>
    <w:rsid w:val="00CB7391"/>
    <w:rsid w:val="00CB77A3"/>
    <w:rsid w:val="00CB7F32"/>
    <w:rsid w:val="00CC089A"/>
    <w:rsid w:val="00CC094E"/>
    <w:rsid w:val="00CC0D13"/>
    <w:rsid w:val="00CC1BF8"/>
    <w:rsid w:val="00CC1DFD"/>
    <w:rsid w:val="00CC21C7"/>
    <w:rsid w:val="00CC24F1"/>
    <w:rsid w:val="00CC254E"/>
    <w:rsid w:val="00CC2DFB"/>
    <w:rsid w:val="00CC2E56"/>
    <w:rsid w:val="00CC2F8F"/>
    <w:rsid w:val="00CC4222"/>
    <w:rsid w:val="00CC43E2"/>
    <w:rsid w:val="00CC4641"/>
    <w:rsid w:val="00CC4AB8"/>
    <w:rsid w:val="00CC4AF6"/>
    <w:rsid w:val="00CC4B30"/>
    <w:rsid w:val="00CC53F5"/>
    <w:rsid w:val="00CC5818"/>
    <w:rsid w:val="00CC5B20"/>
    <w:rsid w:val="00CC5DA7"/>
    <w:rsid w:val="00CC5F95"/>
    <w:rsid w:val="00CC6179"/>
    <w:rsid w:val="00CC651B"/>
    <w:rsid w:val="00CC6DAA"/>
    <w:rsid w:val="00CC7C74"/>
    <w:rsid w:val="00CD02CC"/>
    <w:rsid w:val="00CD0B73"/>
    <w:rsid w:val="00CD0DB1"/>
    <w:rsid w:val="00CD0FF7"/>
    <w:rsid w:val="00CD1458"/>
    <w:rsid w:val="00CD173E"/>
    <w:rsid w:val="00CD1C47"/>
    <w:rsid w:val="00CD2042"/>
    <w:rsid w:val="00CD24DF"/>
    <w:rsid w:val="00CD2AAE"/>
    <w:rsid w:val="00CD2C52"/>
    <w:rsid w:val="00CD2E47"/>
    <w:rsid w:val="00CD30A2"/>
    <w:rsid w:val="00CD36EF"/>
    <w:rsid w:val="00CD3EE6"/>
    <w:rsid w:val="00CD4424"/>
    <w:rsid w:val="00CD4685"/>
    <w:rsid w:val="00CD5656"/>
    <w:rsid w:val="00CD5AF7"/>
    <w:rsid w:val="00CD61DC"/>
    <w:rsid w:val="00CD644A"/>
    <w:rsid w:val="00CD64AD"/>
    <w:rsid w:val="00CD655C"/>
    <w:rsid w:val="00CD6F1D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1E7"/>
    <w:rsid w:val="00CE295D"/>
    <w:rsid w:val="00CE2B86"/>
    <w:rsid w:val="00CE3352"/>
    <w:rsid w:val="00CE3D8B"/>
    <w:rsid w:val="00CE4FD5"/>
    <w:rsid w:val="00CE56DD"/>
    <w:rsid w:val="00CE5746"/>
    <w:rsid w:val="00CE57DF"/>
    <w:rsid w:val="00CE5991"/>
    <w:rsid w:val="00CE5EBE"/>
    <w:rsid w:val="00CE6156"/>
    <w:rsid w:val="00CE637B"/>
    <w:rsid w:val="00CE6450"/>
    <w:rsid w:val="00CE678A"/>
    <w:rsid w:val="00CE6ED7"/>
    <w:rsid w:val="00CF06EC"/>
    <w:rsid w:val="00CF07B1"/>
    <w:rsid w:val="00CF0986"/>
    <w:rsid w:val="00CF0EDA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5E17"/>
    <w:rsid w:val="00CF62DC"/>
    <w:rsid w:val="00CF6ADB"/>
    <w:rsid w:val="00CF6F72"/>
    <w:rsid w:val="00CF75F1"/>
    <w:rsid w:val="00CF777C"/>
    <w:rsid w:val="00D00188"/>
    <w:rsid w:val="00D007AC"/>
    <w:rsid w:val="00D00AA7"/>
    <w:rsid w:val="00D01B83"/>
    <w:rsid w:val="00D020A8"/>
    <w:rsid w:val="00D02292"/>
    <w:rsid w:val="00D02620"/>
    <w:rsid w:val="00D0262A"/>
    <w:rsid w:val="00D0280F"/>
    <w:rsid w:val="00D030FA"/>
    <w:rsid w:val="00D031D4"/>
    <w:rsid w:val="00D035E2"/>
    <w:rsid w:val="00D04262"/>
    <w:rsid w:val="00D04960"/>
    <w:rsid w:val="00D04C5A"/>
    <w:rsid w:val="00D05158"/>
    <w:rsid w:val="00D0579F"/>
    <w:rsid w:val="00D061DE"/>
    <w:rsid w:val="00D07037"/>
    <w:rsid w:val="00D07255"/>
    <w:rsid w:val="00D103AF"/>
    <w:rsid w:val="00D109DC"/>
    <w:rsid w:val="00D10BA4"/>
    <w:rsid w:val="00D10C24"/>
    <w:rsid w:val="00D11481"/>
    <w:rsid w:val="00D114CE"/>
    <w:rsid w:val="00D117DB"/>
    <w:rsid w:val="00D12BB6"/>
    <w:rsid w:val="00D12FA3"/>
    <w:rsid w:val="00D13233"/>
    <w:rsid w:val="00D1350D"/>
    <w:rsid w:val="00D13E83"/>
    <w:rsid w:val="00D14076"/>
    <w:rsid w:val="00D14A56"/>
    <w:rsid w:val="00D15192"/>
    <w:rsid w:val="00D153E7"/>
    <w:rsid w:val="00D15949"/>
    <w:rsid w:val="00D15CEF"/>
    <w:rsid w:val="00D15F5C"/>
    <w:rsid w:val="00D16AB2"/>
    <w:rsid w:val="00D16B06"/>
    <w:rsid w:val="00D17221"/>
    <w:rsid w:val="00D17B28"/>
    <w:rsid w:val="00D202C2"/>
    <w:rsid w:val="00D2043A"/>
    <w:rsid w:val="00D20624"/>
    <w:rsid w:val="00D2095E"/>
    <w:rsid w:val="00D21069"/>
    <w:rsid w:val="00D21601"/>
    <w:rsid w:val="00D21BFB"/>
    <w:rsid w:val="00D21E17"/>
    <w:rsid w:val="00D22556"/>
    <w:rsid w:val="00D229D4"/>
    <w:rsid w:val="00D2398F"/>
    <w:rsid w:val="00D23D63"/>
    <w:rsid w:val="00D23DCC"/>
    <w:rsid w:val="00D23DCD"/>
    <w:rsid w:val="00D23E37"/>
    <w:rsid w:val="00D24146"/>
    <w:rsid w:val="00D24EF6"/>
    <w:rsid w:val="00D250A1"/>
    <w:rsid w:val="00D254D6"/>
    <w:rsid w:val="00D25C70"/>
    <w:rsid w:val="00D25D38"/>
    <w:rsid w:val="00D2660C"/>
    <w:rsid w:val="00D26881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49A5"/>
    <w:rsid w:val="00D455D9"/>
    <w:rsid w:val="00D46143"/>
    <w:rsid w:val="00D46DFD"/>
    <w:rsid w:val="00D478D5"/>
    <w:rsid w:val="00D47F68"/>
    <w:rsid w:val="00D50285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CB5"/>
    <w:rsid w:val="00D53F49"/>
    <w:rsid w:val="00D540F9"/>
    <w:rsid w:val="00D5422E"/>
    <w:rsid w:val="00D54632"/>
    <w:rsid w:val="00D54685"/>
    <w:rsid w:val="00D546DD"/>
    <w:rsid w:val="00D54721"/>
    <w:rsid w:val="00D54A42"/>
    <w:rsid w:val="00D54CC3"/>
    <w:rsid w:val="00D54D28"/>
    <w:rsid w:val="00D55187"/>
    <w:rsid w:val="00D55CEB"/>
    <w:rsid w:val="00D56456"/>
    <w:rsid w:val="00D56A39"/>
    <w:rsid w:val="00D56DF3"/>
    <w:rsid w:val="00D56EF1"/>
    <w:rsid w:val="00D56F13"/>
    <w:rsid w:val="00D600A4"/>
    <w:rsid w:val="00D601F0"/>
    <w:rsid w:val="00D605BE"/>
    <w:rsid w:val="00D60850"/>
    <w:rsid w:val="00D60EC9"/>
    <w:rsid w:val="00D61E98"/>
    <w:rsid w:val="00D62746"/>
    <w:rsid w:val="00D62B23"/>
    <w:rsid w:val="00D631FF"/>
    <w:rsid w:val="00D633D9"/>
    <w:rsid w:val="00D63807"/>
    <w:rsid w:val="00D63A16"/>
    <w:rsid w:val="00D647A7"/>
    <w:rsid w:val="00D64D72"/>
    <w:rsid w:val="00D652EA"/>
    <w:rsid w:val="00D658E5"/>
    <w:rsid w:val="00D65B61"/>
    <w:rsid w:val="00D6639B"/>
    <w:rsid w:val="00D6689C"/>
    <w:rsid w:val="00D66BB8"/>
    <w:rsid w:val="00D66BBF"/>
    <w:rsid w:val="00D66D4A"/>
    <w:rsid w:val="00D670CA"/>
    <w:rsid w:val="00D67AC4"/>
    <w:rsid w:val="00D700E4"/>
    <w:rsid w:val="00D70761"/>
    <w:rsid w:val="00D71887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DE6"/>
    <w:rsid w:val="00D84525"/>
    <w:rsid w:val="00D846EB"/>
    <w:rsid w:val="00D85582"/>
    <w:rsid w:val="00D8569F"/>
    <w:rsid w:val="00D86233"/>
    <w:rsid w:val="00D86716"/>
    <w:rsid w:val="00D86C7A"/>
    <w:rsid w:val="00D871E5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C67"/>
    <w:rsid w:val="00D92DAA"/>
    <w:rsid w:val="00D930C8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67"/>
    <w:rsid w:val="00D96DDA"/>
    <w:rsid w:val="00D9751F"/>
    <w:rsid w:val="00D97AF2"/>
    <w:rsid w:val="00D97B5B"/>
    <w:rsid w:val="00D97D89"/>
    <w:rsid w:val="00DA082E"/>
    <w:rsid w:val="00DA118C"/>
    <w:rsid w:val="00DA1216"/>
    <w:rsid w:val="00DA15F7"/>
    <w:rsid w:val="00DA16AD"/>
    <w:rsid w:val="00DA1D3F"/>
    <w:rsid w:val="00DA2199"/>
    <w:rsid w:val="00DA27F1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ACC"/>
    <w:rsid w:val="00DA78B5"/>
    <w:rsid w:val="00DA7FAB"/>
    <w:rsid w:val="00DA7FCC"/>
    <w:rsid w:val="00DB1048"/>
    <w:rsid w:val="00DB1191"/>
    <w:rsid w:val="00DB13BC"/>
    <w:rsid w:val="00DB1895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DC"/>
    <w:rsid w:val="00DC05D6"/>
    <w:rsid w:val="00DC09DE"/>
    <w:rsid w:val="00DC0AD2"/>
    <w:rsid w:val="00DC0BBC"/>
    <w:rsid w:val="00DC0BC8"/>
    <w:rsid w:val="00DC0D19"/>
    <w:rsid w:val="00DC0D80"/>
    <w:rsid w:val="00DC1133"/>
    <w:rsid w:val="00DC1234"/>
    <w:rsid w:val="00DC12BD"/>
    <w:rsid w:val="00DC19D8"/>
    <w:rsid w:val="00DC1B6E"/>
    <w:rsid w:val="00DC2115"/>
    <w:rsid w:val="00DC2151"/>
    <w:rsid w:val="00DC22A8"/>
    <w:rsid w:val="00DC22CA"/>
    <w:rsid w:val="00DC293D"/>
    <w:rsid w:val="00DC29BA"/>
    <w:rsid w:val="00DC2CB4"/>
    <w:rsid w:val="00DC3109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B48"/>
    <w:rsid w:val="00DC76D6"/>
    <w:rsid w:val="00DD00AA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625"/>
    <w:rsid w:val="00DD4818"/>
    <w:rsid w:val="00DD4B33"/>
    <w:rsid w:val="00DD5381"/>
    <w:rsid w:val="00DD5723"/>
    <w:rsid w:val="00DD5DD9"/>
    <w:rsid w:val="00DD62F1"/>
    <w:rsid w:val="00DD6441"/>
    <w:rsid w:val="00DD6952"/>
    <w:rsid w:val="00DD6B5A"/>
    <w:rsid w:val="00DD7879"/>
    <w:rsid w:val="00DD7EFD"/>
    <w:rsid w:val="00DE01E7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464"/>
    <w:rsid w:val="00DE3941"/>
    <w:rsid w:val="00DE3F36"/>
    <w:rsid w:val="00DE40C3"/>
    <w:rsid w:val="00DE4316"/>
    <w:rsid w:val="00DE49AF"/>
    <w:rsid w:val="00DE49BB"/>
    <w:rsid w:val="00DE5D22"/>
    <w:rsid w:val="00DE6264"/>
    <w:rsid w:val="00DE6621"/>
    <w:rsid w:val="00DE76BD"/>
    <w:rsid w:val="00DE7742"/>
    <w:rsid w:val="00DE7818"/>
    <w:rsid w:val="00DE781E"/>
    <w:rsid w:val="00DE79BE"/>
    <w:rsid w:val="00DE7BE5"/>
    <w:rsid w:val="00DF0124"/>
    <w:rsid w:val="00DF08D0"/>
    <w:rsid w:val="00DF1506"/>
    <w:rsid w:val="00DF1571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6D15"/>
    <w:rsid w:val="00DF6FB4"/>
    <w:rsid w:val="00DF71BF"/>
    <w:rsid w:val="00DF74B2"/>
    <w:rsid w:val="00DF77FC"/>
    <w:rsid w:val="00DF7FB3"/>
    <w:rsid w:val="00E002E0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99B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877"/>
    <w:rsid w:val="00E15909"/>
    <w:rsid w:val="00E15CCF"/>
    <w:rsid w:val="00E15E33"/>
    <w:rsid w:val="00E16677"/>
    <w:rsid w:val="00E1690B"/>
    <w:rsid w:val="00E17355"/>
    <w:rsid w:val="00E20178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BBD"/>
    <w:rsid w:val="00E25D48"/>
    <w:rsid w:val="00E26442"/>
    <w:rsid w:val="00E2661B"/>
    <w:rsid w:val="00E26B88"/>
    <w:rsid w:val="00E275D1"/>
    <w:rsid w:val="00E279C7"/>
    <w:rsid w:val="00E27A47"/>
    <w:rsid w:val="00E27ACC"/>
    <w:rsid w:val="00E27CB7"/>
    <w:rsid w:val="00E30096"/>
    <w:rsid w:val="00E3083F"/>
    <w:rsid w:val="00E30895"/>
    <w:rsid w:val="00E30DB7"/>
    <w:rsid w:val="00E313D4"/>
    <w:rsid w:val="00E31457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2E7"/>
    <w:rsid w:val="00E409A5"/>
    <w:rsid w:val="00E40D8C"/>
    <w:rsid w:val="00E417F8"/>
    <w:rsid w:val="00E418F5"/>
    <w:rsid w:val="00E419BC"/>
    <w:rsid w:val="00E41A4E"/>
    <w:rsid w:val="00E425A6"/>
    <w:rsid w:val="00E432F4"/>
    <w:rsid w:val="00E43616"/>
    <w:rsid w:val="00E437FB"/>
    <w:rsid w:val="00E43B25"/>
    <w:rsid w:val="00E43DE6"/>
    <w:rsid w:val="00E43F21"/>
    <w:rsid w:val="00E441EC"/>
    <w:rsid w:val="00E44350"/>
    <w:rsid w:val="00E44E4B"/>
    <w:rsid w:val="00E455AC"/>
    <w:rsid w:val="00E4580C"/>
    <w:rsid w:val="00E45A60"/>
    <w:rsid w:val="00E45B2D"/>
    <w:rsid w:val="00E45F66"/>
    <w:rsid w:val="00E479B7"/>
    <w:rsid w:val="00E47E07"/>
    <w:rsid w:val="00E51643"/>
    <w:rsid w:val="00E51747"/>
    <w:rsid w:val="00E519F7"/>
    <w:rsid w:val="00E5397C"/>
    <w:rsid w:val="00E54B80"/>
    <w:rsid w:val="00E55A0E"/>
    <w:rsid w:val="00E55BFE"/>
    <w:rsid w:val="00E55C81"/>
    <w:rsid w:val="00E56026"/>
    <w:rsid w:val="00E5674D"/>
    <w:rsid w:val="00E56DF9"/>
    <w:rsid w:val="00E56E99"/>
    <w:rsid w:val="00E5700B"/>
    <w:rsid w:val="00E5765D"/>
    <w:rsid w:val="00E57709"/>
    <w:rsid w:val="00E604A5"/>
    <w:rsid w:val="00E607E6"/>
    <w:rsid w:val="00E60990"/>
    <w:rsid w:val="00E60AA9"/>
    <w:rsid w:val="00E61786"/>
    <w:rsid w:val="00E61D8D"/>
    <w:rsid w:val="00E62E49"/>
    <w:rsid w:val="00E62F28"/>
    <w:rsid w:val="00E636E8"/>
    <w:rsid w:val="00E6382E"/>
    <w:rsid w:val="00E65105"/>
    <w:rsid w:val="00E65988"/>
    <w:rsid w:val="00E65C1F"/>
    <w:rsid w:val="00E66020"/>
    <w:rsid w:val="00E665BD"/>
    <w:rsid w:val="00E667BF"/>
    <w:rsid w:val="00E66D5C"/>
    <w:rsid w:val="00E66F39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736B"/>
    <w:rsid w:val="00E776EC"/>
    <w:rsid w:val="00E77C35"/>
    <w:rsid w:val="00E80118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BF4"/>
    <w:rsid w:val="00E8421B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64F7"/>
    <w:rsid w:val="00E86623"/>
    <w:rsid w:val="00E87D68"/>
    <w:rsid w:val="00E9020A"/>
    <w:rsid w:val="00E911DA"/>
    <w:rsid w:val="00E91F05"/>
    <w:rsid w:val="00E92416"/>
    <w:rsid w:val="00E92423"/>
    <w:rsid w:val="00E9271F"/>
    <w:rsid w:val="00E928EA"/>
    <w:rsid w:val="00E9387B"/>
    <w:rsid w:val="00E93E96"/>
    <w:rsid w:val="00E94437"/>
    <w:rsid w:val="00E94650"/>
    <w:rsid w:val="00E9491E"/>
    <w:rsid w:val="00E95286"/>
    <w:rsid w:val="00E95565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4306"/>
    <w:rsid w:val="00EA4C5A"/>
    <w:rsid w:val="00EA4EF5"/>
    <w:rsid w:val="00EA5034"/>
    <w:rsid w:val="00EA5263"/>
    <w:rsid w:val="00EA542F"/>
    <w:rsid w:val="00EA55AE"/>
    <w:rsid w:val="00EA5CC7"/>
    <w:rsid w:val="00EA5F42"/>
    <w:rsid w:val="00EA65C7"/>
    <w:rsid w:val="00EA68E6"/>
    <w:rsid w:val="00EA69E9"/>
    <w:rsid w:val="00EA6CCD"/>
    <w:rsid w:val="00EA7A16"/>
    <w:rsid w:val="00EA7D1F"/>
    <w:rsid w:val="00EA7EF6"/>
    <w:rsid w:val="00EB0AED"/>
    <w:rsid w:val="00EB0F64"/>
    <w:rsid w:val="00EB10AB"/>
    <w:rsid w:val="00EB118A"/>
    <w:rsid w:val="00EB1719"/>
    <w:rsid w:val="00EB1959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3BE"/>
    <w:rsid w:val="00EB7AD1"/>
    <w:rsid w:val="00EB7D7E"/>
    <w:rsid w:val="00EB7EBA"/>
    <w:rsid w:val="00EC0038"/>
    <w:rsid w:val="00EC01C6"/>
    <w:rsid w:val="00EC03D7"/>
    <w:rsid w:val="00EC0609"/>
    <w:rsid w:val="00EC161B"/>
    <w:rsid w:val="00EC241F"/>
    <w:rsid w:val="00EC2483"/>
    <w:rsid w:val="00EC2629"/>
    <w:rsid w:val="00EC2824"/>
    <w:rsid w:val="00EC285B"/>
    <w:rsid w:val="00EC2C7F"/>
    <w:rsid w:val="00EC371D"/>
    <w:rsid w:val="00EC374E"/>
    <w:rsid w:val="00EC39FE"/>
    <w:rsid w:val="00EC4B4E"/>
    <w:rsid w:val="00EC504C"/>
    <w:rsid w:val="00EC58FA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B19"/>
    <w:rsid w:val="00ED1E9D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95"/>
    <w:rsid w:val="00ED6F4F"/>
    <w:rsid w:val="00ED72CD"/>
    <w:rsid w:val="00ED7308"/>
    <w:rsid w:val="00ED730B"/>
    <w:rsid w:val="00ED769F"/>
    <w:rsid w:val="00ED776A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109"/>
    <w:rsid w:val="00EE4E3D"/>
    <w:rsid w:val="00EE531B"/>
    <w:rsid w:val="00EE55DC"/>
    <w:rsid w:val="00EE5D3C"/>
    <w:rsid w:val="00EE61A9"/>
    <w:rsid w:val="00EE61B5"/>
    <w:rsid w:val="00EE64A3"/>
    <w:rsid w:val="00EE6BB7"/>
    <w:rsid w:val="00EE6C74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0ADE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9AA"/>
    <w:rsid w:val="00F02F34"/>
    <w:rsid w:val="00F030B9"/>
    <w:rsid w:val="00F0313F"/>
    <w:rsid w:val="00F033EB"/>
    <w:rsid w:val="00F04518"/>
    <w:rsid w:val="00F0474E"/>
    <w:rsid w:val="00F05816"/>
    <w:rsid w:val="00F0596C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290"/>
    <w:rsid w:val="00F108AF"/>
    <w:rsid w:val="00F11154"/>
    <w:rsid w:val="00F11346"/>
    <w:rsid w:val="00F115BE"/>
    <w:rsid w:val="00F11DE0"/>
    <w:rsid w:val="00F11FCF"/>
    <w:rsid w:val="00F124CB"/>
    <w:rsid w:val="00F12D88"/>
    <w:rsid w:val="00F13052"/>
    <w:rsid w:val="00F13191"/>
    <w:rsid w:val="00F13DB8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2F2E"/>
    <w:rsid w:val="00F231EF"/>
    <w:rsid w:val="00F23298"/>
    <w:rsid w:val="00F23765"/>
    <w:rsid w:val="00F23821"/>
    <w:rsid w:val="00F23833"/>
    <w:rsid w:val="00F2440A"/>
    <w:rsid w:val="00F24AA5"/>
    <w:rsid w:val="00F24BF9"/>
    <w:rsid w:val="00F24E2E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DD8"/>
    <w:rsid w:val="00F35515"/>
    <w:rsid w:val="00F355A3"/>
    <w:rsid w:val="00F35B18"/>
    <w:rsid w:val="00F3606F"/>
    <w:rsid w:val="00F360B5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11C5"/>
    <w:rsid w:val="00F412B5"/>
    <w:rsid w:val="00F413DA"/>
    <w:rsid w:val="00F41D84"/>
    <w:rsid w:val="00F435CB"/>
    <w:rsid w:val="00F43BF7"/>
    <w:rsid w:val="00F441BA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09FF"/>
    <w:rsid w:val="00F613B4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4486"/>
    <w:rsid w:val="00F649AD"/>
    <w:rsid w:val="00F64A2C"/>
    <w:rsid w:val="00F652EF"/>
    <w:rsid w:val="00F65AA0"/>
    <w:rsid w:val="00F65E7E"/>
    <w:rsid w:val="00F663A5"/>
    <w:rsid w:val="00F66DEF"/>
    <w:rsid w:val="00F67203"/>
    <w:rsid w:val="00F6741D"/>
    <w:rsid w:val="00F6746D"/>
    <w:rsid w:val="00F677A2"/>
    <w:rsid w:val="00F67981"/>
    <w:rsid w:val="00F67A51"/>
    <w:rsid w:val="00F67F2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23E"/>
    <w:rsid w:val="00F7341A"/>
    <w:rsid w:val="00F7346E"/>
    <w:rsid w:val="00F74677"/>
    <w:rsid w:val="00F7491F"/>
    <w:rsid w:val="00F74C53"/>
    <w:rsid w:val="00F74DCB"/>
    <w:rsid w:val="00F75282"/>
    <w:rsid w:val="00F7584E"/>
    <w:rsid w:val="00F75C68"/>
    <w:rsid w:val="00F75CDE"/>
    <w:rsid w:val="00F75F73"/>
    <w:rsid w:val="00F7617C"/>
    <w:rsid w:val="00F76215"/>
    <w:rsid w:val="00F76662"/>
    <w:rsid w:val="00F769AC"/>
    <w:rsid w:val="00F76DE5"/>
    <w:rsid w:val="00F7707C"/>
    <w:rsid w:val="00F7715B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7ED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ACB"/>
    <w:rsid w:val="00F86BB3"/>
    <w:rsid w:val="00F86C13"/>
    <w:rsid w:val="00F871DC"/>
    <w:rsid w:val="00F8749D"/>
    <w:rsid w:val="00F876C8"/>
    <w:rsid w:val="00F876E0"/>
    <w:rsid w:val="00F87A42"/>
    <w:rsid w:val="00F87AE0"/>
    <w:rsid w:val="00F90176"/>
    <w:rsid w:val="00F90534"/>
    <w:rsid w:val="00F905A1"/>
    <w:rsid w:val="00F912A5"/>
    <w:rsid w:val="00F914D0"/>
    <w:rsid w:val="00F91D27"/>
    <w:rsid w:val="00F9213A"/>
    <w:rsid w:val="00F921E0"/>
    <w:rsid w:val="00F93E2E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722D"/>
    <w:rsid w:val="00FA734A"/>
    <w:rsid w:val="00FA74D3"/>
    <w:rsid w:val="00FA7651"/>
    <w:rsid w:val="00FB02EA"/>
    <w:rsid w:val="00FB0E46"/>
    <w:rsid w:val="00FB10D8"/>
    <w:rsid w:val="00FB1A68"/>
    <w:rsid w:val="00FB1B15"/>
    <w:rsid w:val="00FB226B"/>
    <w:rsid w:val="00FB2C44"/>
    <w:rsid w:val="00FB36F1"/>
    <w:rsid w:val="00FB3D97"/>
    <w:rsid w:val="00FB403B"/>
    <w:rsid w:val="00FB4083"/>
    <w:rsid w:val="00FB425D"/>
    <w:rsid w:val="00FB45EB"/>
    <w:rsid w:val="00FB48BE"/>
    <w:rsid w:val="00FB4FB6"/>
    <w:rsid w:val="00FB55B6"/>
    <w:rsid w:val="00FB5896"/>
    <w:rsid w:val="00FB5FBB"/>
    <w:rsid w:val="00FB6090"/>
    <w:rsid w:val="00FB60BB"/>
    <w:rsid w:val="00FB6BF9"/>
    <w:rsid w:val="00FB727E"/>
    <w:rsid w:val="00FB728E"/>
    <w:rsid w:val="00FB769C"/>
    <w:rsid w:val="00FB7719"/>
    <w:rsid w:val="00FB7A80"/>
    <w:rsid w:val="00FC017F"/>
    <w:rsid w:val="00FC1430"/>
    <w:rsid w:val="00FC18A9"/>
    <w:rsid w:val="00FC1944"/>
    <w:rsid w:val="00FC1A80"/>
    <w:rsid w:val="00FC2480"/>
    <w:rsid w:val="00FC24D2"/>
    <w:rsid w:val="00FC25ED"/>
    <w:rsid w:val="00FC26F1"/>
    <w:rsid w:val="00FC2C5D"/>
    <w:rsid w:val="00FC34F5"/>
    <w:rsid w:val="00FC3506"/>
    <w:rsid w:val="00FC395C"/>
    <w:rsid w:val="00FC3A37"/>
    <w:rsid w:val="00FC44CF"/>
    <w:rsid w:val="00FC4C7B"/>
    <w:rsid w:val="00FC51E1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55E1"/>
    <w:rsid w:val="00FD5FD2"/>
    <w:rsid w:val="00FD6629"/>
    <w:rsid w:val="00FD6A01"/>
    <w:rsid w:val="00FD78B5"/>
    <w:rsid w:val="00FD7D01"/>
    <w:rsid w:val="00FD7F11"/>
    <w:rsid w:val="00FE0113"/>
    <w:rsid w:val="00FE01CE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D36"/>
    <w:rsid w:val="00FE4ECB"/>
    <w:rsid w:val="00FE5157"/>
    <w:rsid w:val="00FE525D"/>
    <w:rsid w:val="00FE548A"/>
    <w:rsid w:val="00FE5A06"/>
    <w:rsid w:val="00FE6575"/>
    <w:rsid w:val="00FE6752"/>
    <w:rsid w:val="00FE68C7"/>
    <w:rsid w:val="00FE695E"/>
    <w:rsid w:val="00FE70A6"/>
    <w:rsid w:val="00FE7925"/>
    <w:rsid w:val="00FF01FF"/>
    <w:rsid w:val="00FF0379"/>
    <w:rsid w:val="00FF0706"/>
    <w:rsid w:val="00FF10BB"/>
    <w:rsid w:val="00FF127A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A287A8C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42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link w:val="Heading1Char"/>
    <w:qFormat/>
    <w:rsid w:val="003F084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F0842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3F0842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3F0842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3F0842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3F0842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3F0842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3F0842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3F0842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3F0842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link w:val="HeaderChar"/>
    <w:rsid w:val="003F08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F084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F0842"/>
  </w:style>
  <w:style w:type="paragraph" w:styleId="BlockText">
    <w:name w:val="Block Text"/>
    <w:basedOn w:val="Normal"/>
    <w:rsid w:val="003F0842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3F0842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3F0842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3F0842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347E5"/>
    <w:rPr>
      <w:color w:val="0000FF"/>
      <w:u w:val="single"/>
    </w:rPr>
  </w:style>
  <w:style w:type="character" w:styleId="FollowedHyperlink">
    <w:name w:val="FollowedHyperlink"/>
    <w:rsid w:val="00B347E5"/>
    <w:rPr>
      <w:color w:val="800080"/>
      <w:u w:val="single"/>
    </w:rPr>
  </w:style>
  <w:style w:type="character" w:customStyle="1" w:styleId="Heading7Char">
    <w:name w:val="Heading 7 Char"/>
    <w:link w:val="Heading7"/>
    <w:rsid w:val="00B347E5"/>
    <w:rPr>
      <w:rFonts w:ascii="Helvetica-R" w:hAnsi="Helvetica-R"/>
      <w:b/>
      <w:bCs/>
      <w:noProof/>
      <w:sz w:val="28"/>
      <w:szCs w:val="24"/>
      <w:lang w:val="ro-RO"/>
    </w:rPr>
  </w:style>
  <w:style w:type="character" w:customStyle="1" w:styleId="Heading8Char">
    <w:name w:val="Heading 8 Char"/>
    <w:link w:val="Heading8"/>
    <w:rsid w:val="00B347E5"/>
    <w:rPr>
      <w:rFonts w:ascii="Helvetica-R" w:hAnsi="Helvetica-R"/>
      <w:b/>
      <w:bCs/>
      <w:i/>
      <w:iCs/>
      <w:noProof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B347E5"/>
    <w:rPr>
      <w:b/>
      <w:bCs/>
      <w:i/>
      <w:iCs/>
      <w:noProof/>
      <w:szCs w:val="24"/>
      <w:lang w:val="ro-RO"/>
    </w:rPr>
  </w:style>
  <w:style w:type="character" w:customStyle="1" w:styleId="Heading1Char">
    <w:name w:val="Heading 1 Char"/>
    <w:aliases w:val="BAR Char"/>
    <w:link w:val="Heading1"/>
    <w:rsid w:val="00B347E5"/>
    <w:rPr>
      <w:b/>
      <w:bCs/>
      <w:noProof/>
      <w:sz w:val="24"/>
      <w:szCs w:val="24"/>
      <w:lang w:val="ro-RO"/>
    </w:rPr>
  </w:style>
  <w:style w:type="character" w:customStyle="1" w:styleId="HeaderChar">
    <w:name w:val="Header Char"/>
    <w:link w:val="Header"/>
    <w:rsid w:val="00B347E5"/>
    <w:rPr>
      <w:noProof/>
      <w:sz w:val="24"/>
      <w:szCs w:val="24"/>
      <w:lang w:val="ro-RO"/>
    </w:rPr>
  </w:style>
  <w:style w:type="character" w:customStyle="1" w:styleId="FooterChar">
    <w:name w:val="Footer Char"/>
    <w:link w:val="Footer"/>
    <w:rsid w:val="00B347E5"/>
    <w:rPr>
      <w:noProof/>
      <w:sz w:val="24"/>
      <w:szCs w:val="24"/>
      <w:lang w:val="ro-RO"/>
    </w:rPr>
  </w:style>
  <w:style w:type="character" w:customStyle="1" w:styleId="BodyTextChar">
    <w:name w:val="Body Text Char"/>
    <w:link w:val="BodyText"/>
    <w:rsid w:val="00B347E5"/>
    <w:rPr>
      <w:rFonts w:ascii="Helvetica-R" w:hAnsi="Helvetica-R"/>
      <w:b/>
      <w:bCs/>
      <w:noProof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7E5"/>
    <w:rPr>
      <w:rFonts w:ascii="Tahoma" w:hAnsi="Tahoma" w:cs="Tahoma"/>
      <w:noProof w:val="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B347E5"/>
    <w:rPr>
      <w:rFonts w:ascii="Tahoma" w:hAnsi="Tahoma" w:cs="Tahoma"/>
      <w:sz w:val="16"/>
      <w:szCs w:val="16"/>
      <w:lang w:val="en-GB"/>
    </w:rPr>
  </w:style>
  <w:style w:type="character" w:customStyle="1" w:styleId="Heading2Char">
    <w:name w:val="Heading 2 Char"/>
    <w:link w:val="Heading2"/>
    <w:rsid w:val="00B347E5"/>
    <w:rPr>
      <w:rFonts w:ascii="Helvetica-R" w:hAnsi="Helvetica-R"/>
      <w:b/>
      <w:bCs/>
      <w:noProof/>
      <w:szCs w:val="24"/>
      <w:lang w:val="ro-RO"/>
    </w:rPr>
  </w:style>
  <w:style w:type="paragraph" w:customStyle="1" w:styleId="Style1">
    <w:name w:val="Style1"/>
    <w:basedOn w:val="Normal"/>
    <w:rsid w:val="00B347E5"/>
    <w:pPr>
      <w:numPr>
        <w:numId w:val="3"/>
      </w:numPr>
      <w:tabs>
        <w:tab w:val="clear" w:pos="96"/>
        <w:tab w:val="num" w:pos="720"/>
        <w:tab w:val="num" w:pos="1102"/>
      </w:tabs>
      <w:ind w:left="0" w:firstLine="742"/>
    </w:pPr>
    <w:rPr>
      <w:noProof w:val="0"/>
      <w:lang w:val="en-GB"/>
    </w:rPr>
  </w:style>
  <w:style w:type="paragraph" w:styleId="ListBullet">
    <w:name w:val="List Bullet"/>
    <w:basedOn w:val="Normal"/>
    <w:uiPriority w:val="99"/>
    <w:unhideWhenUsed/>
    <w:rsid w:val="0056634D"/>
    <w:pPr>
      <w:numPr>
        <w:numId w:val="30"/>
      </w:numPr>
      <w:tabs>
        <w:tab w:val="clear" w:pos="360"/>
      </w:tabs>
      <w:ind w:left="0" w:firstLine="0"/>
      <w:contextualSpacing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2</TotalTime>
  <Pages>1</Pages>
  <Words>15177</Words>
  <Characters>86514</Characters>
  <Application>Microsoft Office Word</Application>
  <DocSecurity>0</DocSecurity>
  <Lines>720</Lines>
  <Paragraphs>202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101489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2012-08-09T06:05:00Z</cp:lastPrinted>
  <dcterms:created xsi:type="dcterms:W3CDTF">2026-07-13T06:32:00Z</dcterms:created>
  <dcterms:modified xsi:type="dcterms:W3CDTF">2026-07-13T08:09:00Z</dcterms:modified>
</cp:coreProperties>
</file>