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0522" w14:textId="77777777" w:rsidR="00084093" w:rsidRPr="00B26C8D" w:rsidRDefault="00084093" w:rsidP="007D1695">
      <w:pPr>
        <w:framePr w:w="3969" w:h="567" w:hRule="exact" w:hSpace="181" w:wrap="around" w:vAnchor="page" w:hAnchor="text" w:xAlign="right" w:y="852"/>
        <w:shd w:val="solid" w:color="FFFFFF" w:fill="FFFFFF"/>
        <w:spacing w:line="192" w:lineRule="auto"/>
        <w:jc w:val="center"/>
        <w:rPr>
          <w:b/>
          <w:spacing w:val="-8"/>
          <w:sz w:val="16"/>
          <w:szCs w:val="16"/>
        </w:rPr>
      </w:pPr>
      <w:r w:rsidRPr="00B26C8D">
        <w:rPr>
          <w:b/>
          <w:spacing w:val="-8"/>
          <w:sz w:val="16"/>
          <w:szCs w:val="16"/>
        </w:rPr>
        <w:t>C.N.C.F. "C.F.R." S.A. -  D I R E C Ţ I A  L I N I I</w:t>
      </w:r>
    </w:p>
    <w:p w14:paraId="312208A3" w14:textId="1AA8CE62" w:rsidR="00084093" w:rsidRPr="00B26C8D" w:rsidRDefault="00084093" w:rsidP="007D1695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b/>
          <w:sz w:val="16"/>
          <w:szCs w:val="16"/>
        </w:rPr>
      </w:pPr>
      <w:r w:rsidRPr="00B26C8D">
        <w:rPr>
          <w:b/>
          <w:sz w:val="16"/>
          <w:szCs w:val="16"/>
        </w:rPr>
        <w:t xml:space="preserve"> (de la pagina 1 la pagina )</w:t>
      </w:r>
    </w:p>
    <w:p w14:paraId="01B22C5C" w14:textId="77777777" w:rsidR="00084093" w:rsidRDefault="00084093">
      <w:pPr>
        <w:framePr w:w="3969" w:h="567" w:hRule="exact" w:hSpace="181" w:wrap="around" w:vAnchor="page" w:hAnchor="text" w:xAlign="right" w:y="852"/>
        <w:shd w:val="solid" w:color="FFFFFF" w:fill="FFFFFF"/>
        <w:spacing w:before="120"/>
        <w:jc w:val="center"/>
        <w:rPr>
          <w:spacing w:val="-8"/>
          <w:sz w:val="18"/>
        </w:rPr>
      </w:pPr>
    </w:p>
    <w:p w14:paraId="2B5C826A" w14:textId="77777777" w:rsidR="00084093" w:rsidRDefault="00084093">
      <w:pPr>
        <w:framePr w:w="3969" w:h="567" w:hRule="exact" w:hSpace="181" w:wrap="around" w:vAnchor="page" w:hAnchor="text" w:xAlign="right" w:y="852"/>
        <w:shd w:val="solid" w:color="FFFFFF" w:fill="FFFFFF"/>
        <w:jc w:val="center"/>
        <w:rPr>
          <w:spacing w:val="-8"/>
          <w:sz w:val="18"/>
        </w:rPr>
      </w:pPr>
    </w:p>
    <w:p w14:paraId="1703F0CF" w14:textId="77777777" w:rsidR="00084093" w:rsidRDefault="00084093">
      <w:pPr>
        <w:jc w:val="center"/>
        <w:rPr>
          <w:sz w:val="28"/>
        </w:rPr>
      </w:pPr>
    </w:p>
    <w:p w14:paraId="0D39E695" w14:textId="77777777" w:rsidR="00084093" w:rsidRDefault="00084093">
      <w:pPr>
        <w:jc w:val="center"/>
        <w:rPr>
          <w:sz w:val="28"/>
        </w:rPr>
      </w:pPr>
    </w:p>
    <w:p w14:paraId="014F8A25" w14:textId="77777777" w:rsidR="00084093" w:rsidRDefault="00084093">
      <w:pPr>
        <w:jc w:val="center"/>
        <w:rPr>
          <w:sz w:val="28"/>
        </w:rPr>
      </w:pPr>
    </w:p>
    <w:p w14:paraId="5C54294D" w14:textId="77777777" w:rsidR="00084093" w:rsidRDefault="00084093">
      <w:pPr>
        <w:jc w:val="center"/>
        <w:rPr>
          <w:sz w:val="28"/>
        </w:rPr>
      </w:pPr>
    </w:p>
    <w:p w14:paraId="23C15C12" w14:textId="77777777" w:rsidR="00084093" w:rsidRDefault="00084093">
      <w:pPr>
        <w:jc w:val="center"/>
        <w:rPr>
          <w:b/>
          <w:bCs/>
          <w:spacing w:val="80"/>
          <w:sz w:val="32"/>
          <w:lang w:val="en-US"/>
        </w:rPr>
      </w:pPr>
      <w:r>
        <w:rPr>
          <w:b/>
          <w:bCs/>
          <w:spacing w:val="80"/>
          <w:sz w:val="32"/>
          <w:lang w:val="en-US"/>
        </w:rPr>
        <w:t>B.A.R.</w:t>
      </w:r>
      <w:r>
        <w:rPr>
          <w:b/>
          <w:bCs/>
          <w:spacing w:val="80"/>
          <w:sz w:val="32"/>
        </w:rPr>
        <w:t>IAȘI</w:t>
      </w:r>
    </w:p>
    <w:p w14:paraId="4BF5E3FF" w14:textId="77777777" w:rsidR="00084093" w:rsidRDefault="00000000">
      <w:pPr>
        <w:rPr>
          <w:b/>
          <w:bCs/>
          <w:spacing w:val="40"/>
        </w:rPr>
      </w:pPr>
      <w:r>
        <w:rPr>
          <w:b/>
          <w:bCs/>
          <w:spacing w:val="80"/>
          <w:sz w:val="32"/>
          <w:lang w:val="en-US"/>
        </w:rPr>
        <w:pict w14:anchorId="53AF9AA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2050" type="#_x0000_t136" style="position:absolute;margin-left:.5pt;margin-top:2.2pt;width:511.65pt;height:28.65pt;z-index:1" fillcolor="black">
            <v:shadow color="#868686"/>
            <v:textpath style="font-family:&quot;Times New Roman&quot;;font-size:16pt;font-weight:bold;v-text-kern:t" trim="t" fitpath="t" string="B U L E T I N  D E  A V I Z A R E  A  R E S T R I C Ţ I I L O R   D E  V I T E Z Ă"/>
          </v:shape>
        </w:pict>
      </w:r>
    </w:p>
    <w:p w14:paraId="33389616" w14:textId="77777777" w:rsidR="00084093" w:rsidRDefault="0008409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10"/>
        </w:rPr>
      </w:pPr>
    </w:p>
    <w:p w14:paraId="1CE2ABC7" w14:textId="77777777" w:rsidR="00084093" w:rsidRDefault="00084093">
      <w:pPr>
        <w:pStyle w:val="Heading8"/>
        <w:framePr w:w="8282" w:h="357" w:hRule="exact" w:wrap="notBeside" w:vAnchor="page" w:hAnchor="page" w:x="1742" w:y="3552"/>
        <w:jc w:val="center"/>
        <w:rPr>
          <w:rFonts w:ascii="Times New Roman" w:hAnsi="Times New Roman"/>
          <w:caps/>
          <w:sz w:val="24"/>
        </w:rPr>
      </w:pPr>
      <w:r>
        <w:rPr>
          <w:rFonts w:ascii="Times New Roman" w:hAnsi="Times New Roman"/>
          <w:caps/>
          <w:sz w:val="24"/>
        </w:rPr>
        <w:t>decada 1-10 august 2026</w:t>
      </w:r>
    </w:p>
    <w:p w14:paraId="3EE4A658" w14:textId="77777777" w:rsidR="00084093" w:rsidRDefault="00084093">
      <w:pPr>
        <w:rPr>
          <w:b/>
          <w:bCs/>
          <w:spacing w:val="40"/>
        </w:rPr>
      </w:pPr>
    </w:p>
    <w:tbl>
      <w:tblPr>
        <w:tblW w:w="10206" w:type="dxa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847"/>
        <w:gridCol w:w="714"/>
        <w:gridCol w:w="2267"/>
        <w:gridCol w:w="804"/>
        <w:gridCol w:w="736"/>
        <w:gridCol w:w="959"/>
        <w:gridCol w:w="736"/>
        <w:gridCol w:w="2434"/>
      </w:tblGrid>
      <w:tr w:rsidR="00084093" w14:paraId="593BC8D4" w14:textId="77777777">
        <w:trPr>
          <w:cantSplit/>
          <w:jc w:val="center"/>
        </w:trPr>
        <w:tc>
          <w:tcPr>
            <w:tcW w:w="709" w:type="dxa"/>
            <w:vMerge w:val="restart"/>
            <w:tcMar>
              <w:left w:w="0" w:type="dxa"/>
              <w:right w:w="0" w:type="dxa"/>
            </w:tcMar>
            <w:textDirection w:val="btLr"/>
            <w:vAlign w:val="center"/>
          </w:tcPr>
          <w:p w14:paraId="64CE4885" w14:textId="77777777" w:rsidR="00084093" w:rsidRDefault="00084093" w:rsidP="00FC1F7F">
            <w:pPr>
              <w:spacing w:line="192" w:lineRule="auto"/>
              <w:ind w:left="113" w:right="113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Numărul curent</w:t>
            </w:r>
          </w:p>
        </w:tc>
        <w:tc>
          <w:tcPr>
            <w:tcW w:w="1561" w:type="dxa"/>
            <w:gridSpan w:val="2"/>
            <w:tcMar>
              <w:left w:w="0" w:type="dxa"/>
              <w:right w:w="0" w:type="dxa"/>
            </w:tcMar>
          </w:tcPr>
          <w:p w14:paraId="58C10C41" w14:textId="77777777" w:rsidR="00084093" w:rsidRDefault="00084093" w:rsidP="00FC1F7F">
            <w:pPr>
              <w:spacing w:before="120" w:after="4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</w:t>
            </w:r>
          </w:p>
          <w:p w14:paraId="00FFEFB6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759BC147" w14:textId="77777777" w:rsidR="00084093" w:rsidRDefault="00084093" w:rsidP="00FC1F7F">
            <w:pPr>
              <w:spacing w:after="4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LINIA SIMPLĂ</w:t>
            </w:r>
          </w:p>
          <w:p w14:paraId="7352A86B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4513FE57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staţii, aferente firului I, respectiv liniei simple</w:t>
            </w:r>
          </w:p>
        </w:tc>
        <w:tc>
          <w:tcPr>
            <w:tcW w:w="2267" w:type="dxa"/>
            <w:vMerge w:val="restart"/>
            <w:tcMar>
              <w:left w:w="0" w:type="dxa"/>
              <w:right w:w="0" w:type="dxa"/>
            </w:tcMar>
            <w:vAlign w:val="center"/>
          </w:tcPr>
          <w:p w14:paraId="2B1137FB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STAŢIA</w:t>
            </w:r>
          </w:p>
          <w:p w14:paraId="4E9D72FF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sau</w:t>
            </w:r>
          </w:p>
          <w:p w14:paraId="0951802D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DISTANŢA</w:t>
            </w:r>
          </w:p>
        </w:tc>
        <w:tc>
          <w:tcPr>
            <w:tcW w:w="1540" w:type="dxa"/>
            <w:gridSpan w:val="2"/>
            <w:tcMar>
              <w:left w:w="0" w:type="dxa"/>
              <w:right w:w="0" w:type="dxa"/>
            </w:tcMar>
            <w:vAlign w:val="center"/>
          </w:tcPr>
          <w:p w14:paraId="16AEE22B" w14:textId="77777777" w:rsidR="00084093" w:rsidRDefault="0008409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APARATE DE CALE ÎN ABATERE</w:t>
            </w:r>
          </w:p>
          <w:p w14:paraId="4E27385A" w14:textId="77777777" w:rsidR="00084093" w:rsidRDefault="0008409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şi</w:t>
            </w:r>
          </w:p>
          <w:p w14:paraId="51A9BF64" w14:textId="77777777" w:rsidR="00084093" w:rsidRDefault="00084093" w:rsidP="00E046C7">
            <w:pPr>
              <w:spacing w:before="80"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LINII </w:t>
            </w:r>
          </w:p>
          <w:p w14:paraId="78205257" w14:textId="77777777" w:rsidR="00084093" w:rsidRDefault="0008409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ABĂTUTE</w:t>
            </w:r>
          </w:p>
          <w:p w14:paraId="0B03CCD8" w14:textId="77777777" w:rsidR="00084093" w:rsidRDefault="0008409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 xml:space="preserve">DIN </w:t>
            </w:r>
          </w:p>
          <w:p w14:paraId="2BD62A0D" w14:textId="77777777" w:rsidR="00084093" w:rsidRDefault="00084093" w:rsidP="00E046C7">
            <w:pPr>
              <w:spacing w:line="192" w:lineRule="auto"/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STAŢII</w:t>
            </w:r>
          </w:p>
        </w:tc>
        <w:tc>
          <w:tcPr>
            <w:tcW w:w="1695" w:type="dxa"/>
            <w:gridSpan w:val="2"/>
            <w:tcMar>
              <w:left w:w="0" w:type="dxa"/>
              <w:right w:w="0" w:type="dxa"/>
            </w:tcMar>
          </w:tcPr>
          <w:p w14:paraId="5217F54F" w14:textId="77777777" w:rsidR="00084093" w:rsidRDefault="00084093" w:rsidP="00FC1F7F">
            <w:pPr>
              <w:spacing w:before="120" w:line="192" w:lineRule="auto"/>
              <w:jc w:val="center"/>
              <w:rPr>
                <w:b/>
                <w:bCs/>
                <w:spacing w:val="40"/>
                <w:sz w:val="22"/>
              </w:rPr>
            </w:pPr>
            <w:r>
              <w:rPr>
                <w:b/>
                <w:bCs/>
                <w:spacing w:val="40"/>
                <w:sz w:val="22"/>
              </w:rPr>
              <w:t>FIRUL II</w:t>
            </w:r>
          </w:p>
          <w:p w14:paraId="7C2AC790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1036E6C9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</w:rPr>
            </w:pPr>
          </w:p>
          <w:p w14:paraId="25407015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34189EE9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22"/>
              </w:rPr>
            </w:pPr>
          </w:p>
          <w:p w14:paraId="2F951CD9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Linia curentă şi</w:t>
            </w:r>
          </w:p>
          <w:p w14:paraId="06808043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 linia directă din </w:t>
            </w:r>
          </w:p>
          <w:p w14:paraId="0AC52C23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 xml:space="preserve">staţii aferente </w:t>
            </w:r>
          </w:p>
          <w:p w14:paraId="493AEB1E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17"/>
              </w:rPr>
            </w:pPr>
            <w:r>
              <w:rPr>
                <w:b/>
                <w:bCs/>
                <w:sz w:val="17"/>
              </w:rPr>
              <w:t>firului II</w:t>
            </w:r>
          </w:p>
        </w:tc>
        <w:tc>
          <w:tcPr>
            <w:tcW w:w="2434" w:type="dxa"/>
            <w:vMerge w:val="restart"/>
            <w:tcMar>
              <w:left w:w="0" w:type="dxa"/>
              <w:right w:w="0" w:type="dxa"/>
            </w:tcMar>
            <w:vAlign w:val="center"/>
          </w:tcPr>
          <w:p w14:paraId="745AC4C6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i/>
                <w:iCs/>
                <w:spacing w:val="40"/>
              </w:rPr>
            </w:pPr>
            <w:r>
              <w:rPr>
                <w:b/>
                <w:bCs/>
                <w:i/>
                <w:iCs/>
                <w:spacing w:val="40"/>
              </w:rPr>
              <w:t>OBSERVAŢII</w:t>
            </w:r>
          </w:p>
        </w:tc>
      </w:tr>
      <w:tr w:rsidR="00084093" w14:paraId="2F6988BF" w14:textId="77777777">
        <w:trPr>
          <w:cantSplit/>
          <w:trHeight w:val="509"/>
          <w:jc w:val="center"/>
        </w:trPr>
        <w:tc>
          <w:tcPr>
            <w:tcW w:w="709" w:type="dxa"/>
            <w:vMerge/>
            <w:tcMar>
              <w:left w:w="0" w:type="dxa"/>
              <w:right w:w="0" w:type="dxa"/>
            </w:tcMar>
          </w:tcPr>
          <w:p w14:paraId="6594523E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47" w:type="dxa"/>
            <w:tcMar>
              <w:left w:w="0" w:type="dxa"/>
              <w:right w:w="0" w:type="dxa"/>
            </w:tcMar>
          </w:tcPr>
          <w:p w14:paraId="0623FD94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14" w:type="dxa"/>
            <w:tcMar>
              <w:left w:w="0" w:type="dxa"/>
              <w:right w:w="0" w:type="dxa"/>
            </w:tcMar>
          </w:tcPr>
          <w:p w14:paraId="2DC3BD35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267" w:type="dxa"/>
            <w:vMerge/>
            <w:tcMar>
              <w:left w:w="0" w:type="dxa"/>
              <w:right w:w="0" w:type="dxa"/>
            </w:tcMar>
          </w:tcPr>
          <w:p w14:paraId="493E54B3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  <w:tc>
          <w:tcPr>
            <w:tcW w:w="804" w:type="dxa"/>
            <w:tcMar>
              <w:left w:w="0" w:type="dxa"/>
              <w:right w:w="0" w:type="dxa"/>
            </w:tcMar>
          </w:tcPr>
          <w:p w14:paraId="77442493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km. la 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0C3C1B89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959" w:type="dxa"/>
            <w:tcMar>
              <w:left w:w="0" w:type="dxa"/>
              <w:right w:w="0" w:type="dxa"/>
            </w:tcMar>
          </w:tcPr>
          <w:p w14:paraId="78F8FB42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2CBFE6E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km. la </w:t>
            </w:r>
          </w:p>
          <w:p w14:paraId="66EC615B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km.</w:t>
            </w:r>
          </w:p>
        </w:tc>
        <w:tc>
          <w:tcPr>
            <w:tcW w:w="736" w:type="dxa"/>
            <w:tcMar>
              <w:left w:w="0" w:type="dxa"/>
              <w:right w:w="0" w:type="dxa"/>
            </w:tcMar>
          </w:tcPr>
          <w:p w14:paraId="155FBE06" w14:textId="77777777" w:rsidR="00084093" w:rsidRDefault="00084093" w:rsidP="00FC1F7F">
            <w:pPr>
              <w:spacing w:before="40" w:line="192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Viteza redusă</w:t>
            </w:r>
          </w:p>
        </w:tc>
        <w:tc>
          <w:tcPr>
            <w:tcW w:w="2434" w:type="dxa"/>
            <w:vMerge/>
            <w:tcMar>
              <w:left w:w="0" w:type="dxa"/>
              <w:right w:w="0" w:type="dxa"/>
            </w:tcMar>
          </w:tcPr>
          <w:p w14:paraId="1509AE1F" w14:textId="77777777" w:rsidR="00084093" w:rsidRDefault="00084093" w:rsidP="00FC1F7F">
            <w:pPr>
              <w:spacing w:line="192" w:lineRule="auto"/>
              <w:jc w:val="center"/>
              <w:rPr>
                <w:b/>
                <w:bCs/>
              </w:rPr>
            </w:pPr>
          </w:p>
        </w:tc>
      </w:tr>
    </w:tbl>
    <w:p w14:paraId="7EAFC4AD" w14:textId="77777777" w:rsidR="00084093" w:rsidRDefault="00084093">
      <w:pPr>
        <w:spacing w:line="192" w:lineRule="auto"/>
        <w:jc w:val="center"/>
      </w:pPr>
    </w:p>
    <w:p w14:paraId="38191104" w14:textId="77777777" w:rsidR="00084093" w:rsidRDefault="00084093">
      <w:pPr>
        <w:spacing w:line="192" w:lineRule="auto"/>
        <w:ind w:left="-57" w:right="-57"/>
        <w:jc w:val="center"/>
        <w:rPr>
          <w:b/>
          <w:bCs/>
        </w:rPr>
      </w:pPr>
      <w:r>
        <w:rPr>
          <w:b/>
          <w:bCs/>
        </w:rPr>
        <w:t>TOATE RESTRICŢIILE ŞI LIMITĂRILE DE VITEZĂ SE VOR RESPECTA CU TOT TRENUL !</w:t>
      </w:r>
    </w:p>
    <w:p w14:paraId="34AE9D25" w14:textId="77777777" w:rsidR="00084093" w:rsidRPr="006310EB" w:rsidRDefault="00084093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29CF745A" w14:textId="77777777" w:rsidR="00084093" w:rsidRPr="006310EB" w:rsidRDefault="00084093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16AF675B" w14:textId="77777777" w:rsidR="00084093" w:rsidRPr="006310EB" w:rsidRDefault="00084093">
      <w:pPr>
        <w:spacing w:line="192" w:lineRule="auto"/>
        <w:ind w:left="-57" w:right="-57"/>
        <w:jc w:val="center"/>
        <w:rPr>
          <w:b/>
          <w:bCs/>
          <w:sz w:val="20"/>
          <w:szCs w:val="20"/>
        </w:rPr>
      </w:pPr>
    </w:p>
    <w:p w14:paraId="43994ACA" w14:textId="77777777" w:rsidR="00084093" w:rsidRPr="00A8307A" w:rsidRDefault="00084093" w:rsidP="00516DD3">
      <w:pPr>
        <w:pStyle w:val="Heading1"/>
        <w:spacing w:line="360" w:lineRule="auto"/>
      </w:pPr>
      <w:r w:rsidRPr="00A8307A">
        <w:t>LINIA 100</w:t>
      </w:r>
    </w:p>
    <w:p w14:paraId="6AD70664" w14:textId="77777777" w:rsidR="00084093" w:rsidRPr="00A8307A" w:rsidRDefault="00084093" w:rsidP="00E207A1">
      <w:pPr>
        <w:pStyle w:val="Heading1"/>
        <w:spacing w:line="360" w:lineRule="auto"/>
        <w:rPr>
          <w:sz w:val="8"/>
        </w:rPr>
      </w:pPr>
      <w:r w:rsidRPr="00A8307A">
        <w:t>BUCUREŞTI NORD - CRAIOVA - STREHAIA - ORŞOVA - TIMIŞOARA NORD – JIMBOLIA</w:t>
      </w:r>
    </w:p>
    <w:tbl>
      <w:tblPr>
        <w:tblW w:w="101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5"/>
        <w:gridCol w:w="923"/>
        <w:gridCol w:w="701"/>
        <w:gridCol w:w="2194"/>
        <w:gridCol w:w="870"/>
        <w:gridCol w:w="765"/>
        <w:gridCol w:w="867"/>
        <w:gridCol w:w="744"/>
        <w:gridCol w:w="2464"/>
      </w:tblGrid>
      <w:tr w:rsidR="00084093" w:rsidRPr="00AB76B4" w14:paraId="2F19766B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D107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D222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E4479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9AB39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7FE84B9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A8F8B6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65A2693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6A1A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F5669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E0C6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DF42F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16E8713E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0BB8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780B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1AF6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92710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4A073AB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44D29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CF0C6BB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04CD8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E56F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C0DA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4FFD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6355F41E" w14:textId="77777777" w:rsidTr="00927588">
        <w:trPr>
          <w:cantSplit/>
          <w:trHeight w:val="4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D149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BC01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A6220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744C4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99FCCB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7D386F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</w:t>
            </w:r>
          </w:p>
          <w:p w14:paraId="58EADDC1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A106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6315D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4A4A6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141A3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3EABE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Acces la liniile 11 şi 12.</w:t>
            </w:r>
          </w:p>
        </w:tc>
      </w:tr>
      <w:tr w:rsidR="00084093" w:rsidRPr="00AB76B4" w14:paraId="1148128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010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A88F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F51A1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4F78EB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82B0DE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5,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1F1D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67E6E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10FF6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419E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0328F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793E877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AB93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0C22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55B7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D1A889" w14:textId="77777777" w:rsidR="00084093" w:rsidRPr="00AB76B4" w:rsidRDefault="0008409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203B693C" w14:textId="77777777" w:rsidR="00084093" w:rsidRPr="00AB76B4" w:rsidRDefault="0008409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grupa 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0F7FE" w14:textId="77777777" w:rsidR="00084093" w:rsidRPr="00AB76B4" w:rsidRDefault="0008409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TDJ </w:t>
            </w:r>
          </w:p>
          <w:p w14:paraId="317692E8" w14:textId="77777777" w:rsidR="00084093" w:rsidRPr="00AB76B4" w:rsidRDefault="0008409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38</w:t>
            </w:r>
            <w:r w:rsidRPr="00AB76B4">
              <w:rPr>
                <w:b/>
                <w:bCs/>
                <w:sz w:val="20"/>
              </w:rPr>
              <w:t xml:space="preserve"> și </w:t>
            </w:r>
          </w:p>
          <w:p w14:paraId="2CEE9AA2" w14:textId="77777777" w:rsidR="00084093" w:rsidRPr="00AB76B4" w:rsidRDefault="0008409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58AF1636" w14:textId="77777777" w:rsidR="00084093" w:rsidRPr="00AB76B4" w:rsidRDefault="00084093" w:rsidP="0029297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6 / </w:t>
            </w:r>
            <w:r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3FBE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1357B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89A9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F528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7D38E9F6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FF2D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4F44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CB581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FEB169" w14:textId="77777777" w:rsidR="00084093" w:rsidRPr="00AB76B4" w:rsidRDefault="00084093" w:rsidP="0040129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 Nord</w:t>
            </w:r>
          </w:p>
          <w:p w14:paraId="35E8E130" w14:textId="77777777" w:rsidR="00084093" w:rsidRPr="00AB76B4" w:rsidRDefault="00084093" w:rsidP="0029297A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13B253" w14:textId="77777777" w:rsidR="00084093" w:rsidRPr="00AB76B4" w:rsidRDefault="0008409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</w:t>
            </w:r>
            <w:r w:rsidRPr="00AB76B4">
              <w:rPr>
                <w:b/>
                <w:bCs/>
                <w:sz w:val="20"/>
              </w:rPr>
              <w:t xml:space="preserve">ntre </w:t>
            </w:r>
            <w:r>
              <w:rPr>
                <w:b/>
                <w:bCs/>
                <w:sz w:val="20"/>
              </w:rPr>
              <w:t>sch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08ACE35C" w14:textId="77777777" w:rsidR="00084093" w:rsidRPr="00AB76B4" w:rsidRDefault="00084093" w:rsidP="0040129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</w:t>
            </w:r>
            <w:r>
              <w:rPr>
                <w:b/>
                <w:bCs/>
                <w:sz w:val="20"/>
              </w:rPr>
              <w:t xml:space="preserve">A </w:t>
            </w:r>
            <w:r w:rsidRPr="00AB76B4">
              <w:rPr>
                <w:b/>
                <w:bCs/>
                <w:sz w:val="20"/>
              </w:rPr>
              <w:t>și</w:t>
            </w:r>
            <w:r>
              <w:rPr>
                <w:b/>
                <w:bCs/>
                <w:sz w:val="20"/>
              </w:rPr>
              <w:t xml:space="preserve"> 6B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9B05A7" w14:textId="77777777" w:rsidR="00084093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34D19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8E29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FACF04" w14:textId="77777777" w:rsidR="00084093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E4C3D0" w14:textId="77777777" w:rsidR="00084093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 fir I și II </w:t>
            </w:r>
            <w:r w:rsidRPr="00AB76B4">
              <w:rPr>
                <w:b/>
                <w:bCs/>
                <w:i/>
                <w:iCs/>
                <w:sz w:val="20"/>
              </w:rPr>
              <w:t>București Nord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40129F">
              <w:rPr>
                <w:b/>
                <w:bCs/>
                <w:i/>
                <w:iCs/>
                <w:sz w:val="20"/>
              </w:rPr>
              <w:t>- Bucureştii Noi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</w:t>
            </w:r>
          </w:p>
        </w:tc>
      </w:tr>
      <w:tr w:rsidR="00084093" w:rsidRPr="00AB76B4" w14:paraId="2CFE1CD4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475A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3830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6963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CC5F7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 Nord -</w:t>
            </w:r>
          </w:p>
          <w:p w14:paraId="357742A1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Post 5 - </w:t>
            </w:r>
          </w:p>
          <w:p w14:paraId="3B43F1A1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Bucureştii Noi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990D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5682C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E359F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1+650</w:t>
            </w:r>
          </w:p>
          <w:p w14:paraId="7FFE49F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2+900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96E3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B5FED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Cap București Nord semnalizată numai cu paleta cu diagonală.</w:t>
            </w:r>
          </w:p>
        </w:tc>
      </w:tr>
      <w:tr w:rsidR="00084093" w:rsidRPr="00AB76B4" w14:paraId="1D36D8C8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4B6A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FEE82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161CD35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4B32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B8E2D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69E4051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+ </w:t>
            </w:r>
          </w:p>
          <w:p w14:paraId="6BA3FDC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zonă aparate de cale, Cap X</w:t>
            </w:r>
            <w:r>
              <w:rPr>
                <w:b/>
                <w:bCs/>
                <w:sz w:val="20"/>
              </w:rPr>
              <w:t xml:space="preserve"> 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C6F0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4C130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82787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552CC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482B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2EF177C2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73CA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DF3B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C47D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DABF291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5885961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17DCD6E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cale, Cap X </w:t>
            </w:r>
            <w:r>
              <w:rPr>
                <w:b/>
                <w:bCs/>
                <w:sz w:val="20"/>
              </w:rPr>
              <w:t>și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2CA21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52840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0B5B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5+280</w:t>
            </w:r>
          </w:p>
          <w:p w14:paraId="716758B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6+</w:t>
            </w:r>
            <w:r>
              <w:rPr>
                <w:b/>
                <w:bCs/>
                <w:sz w:val="20"/>
              </w:rPr>
              <w:t>75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413C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38110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94B17B3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C14E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9FFE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B775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0F41C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445C463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E0A4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10, 12, 8, 14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C903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95930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374A5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2BC5A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1C0A3A6B" w14:textId="77777777" w:rsidTr="00927588">
        <w:trPr>
          <w:cantSplit/>
          <w:trHeight w:val="27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8FB0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24176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A3E4F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932022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Bucureştii Noi </w:t>
            </w:r>
          </w:p>
          <w:p w14:paraId="4F449AB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F0E4B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5583A9E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/ 22</w:t>
            </w:r>
          </w:p>
          <w:p w14:paraId="371915A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86147C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0B13B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FFB0A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84BA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EB625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7289C8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spre Chiajna firele I și II.</w:t>
            </w:r>
          </w:p>
        </w:tc>
      </w:tr>
      <w:tr w:rsidR="00084093" w:rsidRPr="00AB76B4" w14:paraId="5C84D8D0" w14:textId="77777777" w:rsidTr="00927588">
        <w:trPr>
          <w:cantSplit/>
          <w:trHeight w:val="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FDE0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A4C2F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8B8E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D3A45B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Bucureştii Noi</w:t>
            </w:r>
          </w:p>
          <w:p w14:paraId="2F91688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4D8B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35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DAC91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20EE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E2F56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EC8A4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8222F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084093" w:rsidRPr="00AB76B4" w14:paraId="293F5EF4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E976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831D3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4F0495E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6BCD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B777B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0278B22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directă + </w:t>
            </w:r>
          </w:p>
          <w:p w14:paraId="6B58243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zona aparate de cale nr. 7,  9, 13.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230D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C8976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640D9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6A8A9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46F5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346E9A9B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A790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71D8D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854B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F7F66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3AB4D783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+ </w:t>
            </w:r>
          </w:p>
          <w:p w14:paraId="46BC8D5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zona aparate de cale nr. </w:t>
            </w:r>
            <w:r>
              <w:rPr>
                <w:b/>
                <w:bCs/>
                <w:sz w:val="20"/>
              </w:rPr>
              <w:t xml:space="preserve">15, </w:t>
            </w:r>
            <w:r w:rsidRPr="00AB76B4">
              <w:rPr>
                <w:b/>
                <w:bCs/>
                <w:sz w:val="20"/>
              </w:rPr>
              <w:t>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87FB4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FD27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A333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8+410</w:t>
            </w:r>
          </w:p>
          <w:p w14:paraId="738B94D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A612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CE465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6E1B663C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DFBF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27C31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732D9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EA86EC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Chiajna</w:t>
            </w:r>
          </w:p>
          <w:p w14:paraId="5EAE3389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C02E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E086CF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5, 9 </w:t>
            </w:r>
          </w:p>
          <w:p w14:paraId="54488AF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</w:t>
            </w:r>
          </w:p>
          <w:p w14:paraId="7E089DD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B449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299B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0B57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6D522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F521B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1 - 5.</w:t>
            </w:r>
          </w:p>
        </w:tc>
      </w:tr>
      <w:tr w:rsidR="00084093" w:rsidRPr="00AB76B4" w14:paraId="37AA4E06" w14:textId="77777777" w:rsidTr="00927588">
        <w:trPr>
          <w:cantSplit/>
          <w:trHeight w:val="2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F63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AB34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ECD9AB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B44CB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F10A10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Chiajna -</w:t>
            </w:r>
          </w:p>
          <w:p w14:paraId="4D1BD703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1467B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DB478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39F1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A42A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B63E5" w14:textId="77777777" w:rsidR="00084093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5242B9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4B369C1F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1F2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83FB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0FE7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5ECA6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0088EEC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3DE63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5D19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5FAF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E8950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AB144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21275014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103C7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D381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8E8CE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C1122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69E2228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3965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BC819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C572B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E10D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6A1EA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2E382272" w14:textId="77777777" w:rsidTr="00927588">
        <w:trPr>
          <w:cantSplit/>
          <w:trHeight w:val="2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7CD7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D1D23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9E07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A6262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22137579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8E76BA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15 /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D9A4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3A3E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3AB2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7A205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5B3E89A6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E2BB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30873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114F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4F020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Grădinari</w:t>
            </w:r>
          </w:p>
          <w:p w14:paraId="5B0EAC40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F2F315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 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452A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C4C62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3E55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B24CF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2CBB4598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3385D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1549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7823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8A815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- </w:t>
            </w:r>
          </w:p>
          <w:p w14:paraId="1891DEC0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1B2752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C037C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288F9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4B19FDA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3FEE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6AF98" w14:textId="77777777" w:rsidR="00084093" w:rsidRPr="00AB76B4" w:rsidRDefault="00084093" w:rsidP="0051497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12E57F6D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996D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D4A1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169F475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80B44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F915300" w14:textId="77777777" w:rsidR="00084093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</w:t>
            </w:r>
            <w:r w:rsidRPr="00AB76B4">
              <w:rPr>
                <w:b/>
                <w:bCs/>
                <w:sz w:val="20"/>
              </w:rPr>
              <w:t>inia 3 directă Grădinari</w:t>
            </w:r>
            <w:r>
              <w:rPr>
                <w:b/>
                <w:bCs/>
                <w:sz w:val="20"/>
              </w:rPr>
              <w:t xml:space="preserve"> și sch. 3, 5,</w:t>
            </w:r>
          </w:p>
          <w:p w14:paraId="2529F1DB" w14:textId="77777777" w:rsidR="00084093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9, 2, 6, 18 și </w:t>
            </w:r>
          </w:p>
          <w:p w14:paraId="553023A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4368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D8F4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D3D6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A5AC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18AE5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3D1967A1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62C1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E5A69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42EC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F3EFF9" w14:textId="77777777" w:rsidR="00084093" w:rsidRPr="00AB76B4" w:rsidRDefault="0008409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Chiajna </w:t>
            </w:r>
            <w:r>
              <w:rPr>
                <w:b/>
                <w:bCs/>
                <w:sz w:val="20"/>
              </w:rPr>
              <w:t xml:space="preserve">– </w:t>
            </w: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>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9EF3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AB69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BC61A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23+800</w:t>
            </w:r>
          </w:p>
          <w:p w14:paraId="4A1BA7F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07846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E21F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3195ED4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6B1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7E6F3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7DF96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D5F5DA" w14:textId="77777777" w:rsidR="00084093" w:rsidRPr="00AB76B4" w:rsidRDefault="00084093" w:rsidP="00FC745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</w:t>
            </w:r>
            <w:r>
              <w:rPr>
                <w:b/>
                <w:bCs/>
                <w:sz w:val="20"/>
              </w:rPr>
              <w:t xml:space="preserve">i - </w:t>
            </w: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459BC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5738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D431B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26+100</w:t>
            </w:r>
          </w:p>
          <w:p w14:paraId="4B642678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4A441" w14:textId="77777777" w:rsidR="00084093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E499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6ACA7F55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96F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48A66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3A6B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06FD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Grădinari </w:t>
            </w:r>
          </w:p>
          <w:p w14:paraId="6F90249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D95EC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39158D3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0AD6AB0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B182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8AABB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A8EF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7C04A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017F632A" w14:textId="77777777" w:rsidTr="00927588">
        <w:trPr>
          <w:cantSplit/>
          <w:trHeight w:val="67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3E0D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552D0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26+700</w:t>
            </w:r>
          </w:p>
          <w:p w14:paraId="61AC99A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8F025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A59B4A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Grădinari -</w:t>
            </w:r>
          </w:p>
          <w:p w14:paraId="6E7507F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C08F7D" w14:textId="77777777" w:rsidR="00084093" w:rsidRPr="00AB76B4" w:rsidRDefault="00084093" w:rsidP="00927588">
            <w:pPr>
              <w:spacing w:before="2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4D7DC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E630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9DE6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7088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28E926C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EB3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C911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66C4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554813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H. Vadu Lat</w:t>
            </w:r>
          </w:p>
          <w:p w14:paraId="6DBAB7A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</w:t>
            </w:r>
            <w:r>
              <w:rPr>
                <w:b/>
                <w:bCs/>
                <w:sz w:val="20"/>
              </w:rPr>
              <w:t>ile</w:t>
            </w:r>
            <w:r w:rsidRPr="00AB76B4">
              <w:rPr>
                <w:b/>
                <w:bCs/>
                <w:sz w:val="20"/>
              </w:rPr>
              <w:t xml:space="preserve"> 2 </w:t>
            </w:r>
            <w:r>
              <w:rPr>
                <w:b/>
                <w:bCs/>
                <w:sz w:val="20"/>
              </w:rPr>
              <w:t xml:space="preserve">și 5 </w:t>
            </w:r>
            <w:r w:rsidRPr="00AB76B4">
              <w:rPr>
                <w:b/>
                <w:bCs/>
                <w:sz w:val="20"/>
              </w:rPr>
              <w:t>abătut</w:t>
            </w:r>
            <w:r>
              <w:rPr>
                <w:b/>
                <w:bCs/>
                <w:sz w:val="20"/>
              </w:rPr>
              <w:t>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25393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210FD6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5122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670E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64F1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D52B4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2EBBD7E3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0CD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37EC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94717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D29B5B" w14:textId="77777777" w:rsidR="00084093" w:rsidRPr="00AB76B4" w:rsidRDefault="00084093" w:rsidP="00AE02A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Vadu Lat</w:t>
            </w:r>
            <w:r>
              <w:rPr>
                <w:b/>
                <w:bCs/>
                <w:sz w:val="20"/>
              </w:rPr>
              <w:t xml:space="preserve"> – </w:t>
            </w:r>
            <w:r w:rsidRPr="00AB76B4">
              <w:rPr>
                <w:b/>
                <w:bCs/>
                <w:sz w:val="20"/>
              </w:rPr>
              <w:t>Zăvestreni</w:t>
            </w:r>
            <w:r>
              <w:rPr>
                <w:b/>
                <w:bCs/>
                <w:sz w:val="20"/>
              </w:rPr>
              <w:br/>
              <w:t xml:space="preserve">+ linia 3 directă </w:t>
            </w:r>
            <w:r>
              <w:rPr>
                <w:b/>
                <w:bCs/>
                <w:sz w:val="20"/>
              </w:rPr>
              <w:br/>
              <w:t>Videle linia 3 directă – R1 Videle - 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ECEE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74030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5FE17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  <w:p w14:paraId="0F116F35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3F63C" w14:textId="77777777" w:rsidR="00084093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A153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7EBAAD81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E63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CF7F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2671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FE9064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Zăvestreni 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31C2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  <w:p w14:paraId="217CB54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+ </w:t>
            </w:r>
          </w:p>
          <w:p w14:paraId="484330D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54B5B65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  <w:p w14:paraId="5A20383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21185F7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12D31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7D23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87A9A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404D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1701A8BB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F224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3C84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45+000</w:t>
            </w:r>
          </w:p>
          <w:p w14:paraId="1458142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90DE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664D0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Zăvestreni -</w:t>
            </w:r>
          </w:p>
          <w:p w14:paraId="6FA6BD2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</w:t>
            </w:r>
            <w:r>
              <w:rPr>
                <w:b/>
                <w:bCs/>
                <w:sz w:val="20"/>
              </w:rPr>
              <w:t xml:space="preserve"> + linia 4 directă - 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4057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42B59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3C67D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9BAF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357CC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21D7784D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2C2C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6687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435F5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ADAE4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14049911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0D38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13, 21, 23  și TDJ  </w:t>
            </w:r>
          </w:p>
          <w:p w14:paraId="766FBE4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/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E39AA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027F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FA3D3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0C5FC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C3DAA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A7B50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084093" w:rsidRPr="00AB76B4" w14:paraId="2AB1CB5C" w14:textId="77777777" w:rsidTr="00927588">
        <w:trPr>
          <w:cantSplit/>
          <w:trHeight w:val="7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ED76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A2B1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23CC5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62641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7CA7B62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4D01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58B0B47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7069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951A9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9C1C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FB247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18FA3A5D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346C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4E857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635C9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E49B7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5F2E3445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9832E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E4A63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9B34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0353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373BB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78172B4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9DD0A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BADA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22B97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31C81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Videle</w:t>
            </w:r>
          </w:p>
          <w:p w14:paraId="12D7287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379FC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zonă sch. 18, 26, 30  și TDJ </w:t>
            </w:r>
          </w:p>
          <w:p w14:paraId="67F9E45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B8F2C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5D59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EF47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55C7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707FB0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836C45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6 - 8.</w:t>
            </w:r>
          </w:p>
        </w:tc>
      </w:tr>
      <w:tr w:rsidR="00084093" w:rsidRPr="00AB76B4" w14:paraId="7FD14FBA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FFD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36BC7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52+500</w:t>
            </w:r>
          </w:p>
          <w:p w14:paraId="4DE9A66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52+600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A2AB7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97F3F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</w:p>
          <w:p w14:paraId="1E76B2A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R1 Videle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18B4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3953B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CCE3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1270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92C66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3186BDC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804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1878B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52+600</w:t>
            </w:r>
          </w:p>
          <w:p w14:paraId="64B9CD5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7676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160035" w14:textId="77777777" w:rsidR="00084093" w:rsidRPr="00AB76B4" w:rsidRDefault="00084093" w:rsidP="00684E2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Videle -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Ciolpani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12B06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06D76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390A5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50E32F" w14:textId="77777777" w:rsidR="00084093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8425C" w14:textId="77777777" w:rsidR="00084093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062E9FD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B6CE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FD020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57+880</w:t>
            </w:r>
          </w:p>
          <w:p w14:paraId="52439DE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59+150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0DC58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6602D6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22BB96D3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</w:t>
            </w:r>
          </w:p>
          <w:p w14:paraId="1195E98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CC7D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A8CB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F548F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FDB2B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BE78D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71F2285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B66C0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BCEA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1351F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3BD87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Ciolpani</w:t>
            </w:r>
          </w:p>
          <w:p w14:paraId="21EBD0A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1645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62981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0D52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58+950</w:t>
            </w:r>
          </w:p>
          <w:p w14:paraId="16AE71F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56018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606E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C41B8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10.</w:t>
            </w:r>
          </w:p>
          <w:p w14:paraId="0D6189D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11CA10CE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1872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A302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5BA9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D4AAD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0EABE97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28DD8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C8BAE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B6DE7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59+500</w:t>
            </w:r>
          </w:p>
          <w:p w14:paraId="6380B3E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825B6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8E73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27F71E28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365B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0C2E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60+600</w:t>
            </w:r>
          </w:p>
          <w:p w14:paraId="57926AC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64+750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16C04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DB9D9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Ciolpani -</w:t>
            </w:r>
          </w:p>
          <w:p w14:paraId="3A3A7BDC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Gălăteni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E690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FF538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337DB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6AA71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87CC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C872849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CABC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67344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66+025</w:t>
            </w:r>
          </w:p>
          <w:p w14:paraId="084C939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66+085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6793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262F9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04FD900D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BF96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C6EA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5D4B3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B5B5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8B003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093933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882C9D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5, Cap X.</w:t>
            </w:r>
          </w:p>
        </w:tc>
      </w:tr>
      <w:tr w:rsidR="00084093" w:rsidRPr="00AB76B4" w14:paraId="42D5933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13BC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002C04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67+170</w:t>
            </w:r>
          </w:p>
          <w:p w14:paraId="67A5A20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456A5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0E55BC" w14:textId="77777777" w:rsidR="00084093" w:rsidRPr="00AB76B4" w:rsidRDefault="0008409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12FC1957" w14:textId="77777777" w:rsidR="00084093" w:rsidRPr="00AB76B4" w:rsidRDefault="00084093" w:rsidP="00207F4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4E4D0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AAE0F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85690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B10C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F76F6" w14:textId="77777777" w:rsidR="00084093" w:rsidRPr="00AB76B4" w:rsidRDefault="0008409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2639EF3" w14:textId="77777777" w:rsidR="00084093" w:rsidRPr="00AB76B4" w:rsidRDefault="00084093" w:rsidP="00207F4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</w:t>
            </w:r>
            <w:r>
              <w:rPr>
                <w:b/>
                <w:bCs/>
                <w:i/>
                <w:iCs/>
                <w:sz w:val="20"/>
              </w:rPr>
              <w:t>4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, Cap </w:t>
            </w:r>
            <w:r>
              <w:rPr>
                <w:b/>
                <w:bCs/>
                <w:i/>
                <w:iCs/>
                <w:sz w:val="20"/>
              </w:rPr>
              <w:t>Y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084093" w:rsidRPr="00AB76B4" w14:paraId="2665E435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C7A2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6C8E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5987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25D0B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4EC4AFA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939C3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3BDBEDA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2 - 4 </w:t>
            </w:r>
          </w:p>
          <w:p w14:paraId="7F39D29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68502B3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97BB4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8266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6EDB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39DE8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81A5CC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084093" w:rsidRPr="00AB76B4" w14:paraId="0AE16B40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09BC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95B31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3FB8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D54E2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Gălăteni </w:t>
            </w:r>
          </w:p>
          <w:p w14:paraId="7D23EC0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3D6A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7EE074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</w:t>
            </w:r>
          </w:p>
          <w:p w14:paraId="519AF7E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24439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1AAF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484E3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CC22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1 și 2 </w:t>
            </w:r>
          </w:p>
        </w:tc>
      </w:tr>
      <w:tr w:rsidR="00084093" w:rsidRPr="00AB76B4" w14:paraId="7B9BE11C" w14:textId="77777777" w:rsidTr="00927588">
        <w:trPr>
          <w:cantSplit/>
          <w:trHeight w:val="2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C2D5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C3900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97CA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B065F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Gălăteni - Olteni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44974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BB9B6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C042F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68+300</w:t>
            </w:r>
          </w:p>
          <w:p w14:paraId="6AD62BB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68+800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57DC7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B2275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205C2F55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7EB5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ABCE9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21E90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F5676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148D3E5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DCB4E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58D2331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9 - 13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8BB69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883A5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0EFAA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39F5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F53E1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1 Cap X. </w:t>
            </w:r>
          </w:p>
        </w:tc>
      </w:tr>
      <w:tr w:rsidR="00084093" w:rsidRPr="00AB76B4" w14:paraId="272C7E83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0991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4DA63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ED29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12BF2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Olteni</w:t>
            </w:r>
          </w:p>
          <w:p w14:paraId="593D2200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4E2F1F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77278EC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95EC9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A17A06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D321F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CB5FF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circulația pe linia 1</w:t>
            </w:r>
          </w:p>
        </w:tc>
      </w:tr>
      <w:tr w:rsidR="00084093" w:rsidRPr="00AB76B4" w14:paraId="351645F9" w14:textId="77777777" w:rsidTr="00927588">
        <w:trPr>
          <w:cantSplit/>
          <w:trHeight w:val="38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E38E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D93960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7AFAB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BF0BBA2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6D5B136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58481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93A6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017C31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74+200</w:t>
            </w:r>
          </w:p>
          <w:p w14:paraId="3D0665A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84+280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76894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CC82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6CF02240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72CD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CFDD3F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6762A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404CF3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Olteni -</w:t>
            </w:r>
          </w:p>
          <w:p w14:paraId="79D4ED9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Rădoieşti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C195D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5FEB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18BA85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75+600</w:t>
            </w:r>
          </w:p>
          <w:p w14:paraId="3AB861A6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80+600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6F54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C3B5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7AFD92A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084093" w:rsidRPr="00AB76B4" w14:paraId="0C74CA4D" w14:textId="77777777" w:rsidTr="00927588">
        <w:trPr>
          <w:cantSplit/>
          <w:trHeight w:val="96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5EEEC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FA458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4B4AC0C2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1B59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30E110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0B36EFE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EBA53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EE59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A6064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70BF5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8118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Semnalizată ca limitare de viteză.</w:t>
            </w:r>
          </w:p>
        </w:tc>
      </w:tr>
      <w:tr w:rsidR="00084093" w:rsidRPr="00AB76B4" w14:paraId="7091A95C" w14:textId="77777777" w:rsidTr="00927588">
        <w:trPr>
          <w:cantSplit/>
          <w:trHeight w:hRule="exact"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19B2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2AF7D2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72117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415352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3CA53671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267102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CA190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F8121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85+880</w:t>
            </w:r>
          </w:p>
          <w:p w14:paraId="5F79A96D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659DA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5DEE7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084093" w:rsidRPr="00AB76B4" w14:paraId="0A3E7F98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B2AB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30898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ADA60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EC8443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Rădoieşti -</w:t>
            </w:r>
          </w:p>
          <w:p w14:paraId="43EE101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Atârnaţi </w:t>
            </w:r>
          </w:p>
          <w:p w14:paraId="1EEBB32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  <w:r>
              <w:rPr>
                <w:b/>
                <w:bCs/>
                <w:sz w:val="20"/>
              </w:rPr>
              <w:t>S</w:t>
            </w:r>
            <w:r w:rsidRPr="00AB76B4">
              <w:rPr>
                <w:b/>
                <w:bCs/>
                <w:sz w:val="20"/>
              </w:rPr>
              <w:t>t. Atârnaţi</w:t>
            </w:r>
          </w:p>
          <w:p w14:paraId="5344712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B5AF6D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179C4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D3F62F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90+000</w:t>
            </w:r>
          </w:p>
          <w:p w14:paraId="3E985C8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22F07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6F4F3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084093" w:rsidRPr="00AB76B4" w14:paraId="5A88FD19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1ADC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658B88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92+040</w:t>
            </w:r>
          </w:p>
          <w:p w14:paraId="2BA6B620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5BBAC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1D8B5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3277DBAE" w14:textId="77777777" w:rsidR="00084093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</w:t>
            </w:r>
            <w:r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br/>
            </w:r>
            <w:r w:rsidRPr="00AB76B4">
              <w:rPr>
                <w:b/>
                <w:bCs/>
                <w:sz w:val="20"/>
              </w:rPr>
              <w:t>Atârnaţi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și linia 4 directă </w:t>
            </w:r>
          </w:p>
          <w:p w14:paraId="3B336FD6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Roşiori Nord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  <w:p w14:paraId="3F56457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B41FE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38BEC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FCAF3E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B9F3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78A61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Fără inductori.</w:t>
            </w:r>
          </w:p>
        </w:tc>
      </w:tr>
      <w:tr w:rsidR="00084093" w:rsidRPr="00AB76B4" w14:paraId="79B2D2E6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2972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C87CE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02DA3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7ACE9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4E5469C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B8304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28DE402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1 - 5 </w:t>
            </w:r>
          </w:p>
          <w:p w14:paraId="6870D300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4B5BA2A2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7 - 9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7AEF7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40FD60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45033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9A6AA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8F9FED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084093" w:rsidRPr="00AB76B4" w14:paraId="49969D0E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1BC5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40A89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04FFF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EDB6FA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535849B7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10D3B5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0996CBFB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791C0E28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10 și 11 </w:t>
            </w:r>
          </w:p>
          <w:p w14:paraId="44581AA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0357E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00D9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6171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500DB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0E2C03B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la linia 1.</w:t>
            </w:r>
          </w:p>
        </w:tc>
      </w:tr>
      <w:tr w:rsidR="00084093" w:rsidRPr="00AB76B4" w14:paraId="61DAB5FB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F05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6F8D1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B435E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84BFCD" w14:textId="77777777" w:rsidR="00084093" w:rsidRPr="00AB76B4" w:rsidRDefault="0008409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Atârnaţi</w:t>
            </w:r>
          </w:p>
          <w:p w14:paraId="35BEEFFE" w14:textId="77777777" w:rsidR="00084093" w:rsidRPr="00AB76B4" w:rsidRDefault="00084093" w:rsidP="001817A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9B8EA" w14:textId="77777777" w:rsidR="00084093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0507DA74" w14:textId="77777777" w:rsidR="00084093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195447EB" w14:textId="77777777" w:rsidR="00084093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– 8</w:t>
            </w:r>
          </w:p>
          <w:p w14:paraId="5157C98D" w14:textId="77777777" w:rsidR="00084093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FDC157E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31528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36B62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F755E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7674B" w14:textId="77777777" w:rsidR="00084093" w:rsidRPr="00AB76B4" w:rsidRDefault="0008409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 xml:space="preserve">Afectează intrări - ieşiri </w:t>
            </w:r>
          </w:p>
          <w:p w14:paraId="3932830F" w14:textId="77777777" w:rsidR="00084093" w:rsidRPr="00AB76B4" w:rsidRDefault="0008409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din firul I în firul II</w:t>
            </w:r>
            <w:r>
              <w:rPr>
                <w:b/>
                <w:bCs/>
                <w:i/>
                <w:iCs/>
                <w:color w:val="000000"/>
                <w:sz w:val="20"/>
              </w:rPr>
              <w:t xml:space="preserve"> și invers.</w:t>
            </w:r>
          </w:p>
        </w:tc>
      </w:tr>
      <w:tr w:rsidR="00084093" w:rsidRPr="00AB76B4" w14:paraId="13D62C77" w14:textId="77777777" w:rsidTr="00927588">
        <w:trPr>
          <w:cantSplit/>
          <w:trHeight w:val="3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44EB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D08A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D24C7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CBF129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 Roşiori Nord, linia 3 directă  Roşiori Nord și Roşiori Nord</w:t>
            </w:r>
            <w:r>
              <w:rPr>
                <w:b/>
                <w:bCs/>
                <w:sz w:val="20"/>
              </w:rPr>
              <w:t xml:space="preserve"> -</w:t>
            </w:r>
            <w:r w:rsidRPr="00AB76B4">
              <w:rPr>
                <w:b/>
                <w:bCs/>
                <w:sz w:val="20"/>
              </w:rPr>
              <w:t xml:space="preserve">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EF5E6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56B3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ECFA2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</w:t>
            </w:r>
            <w:r>
              <w:rPr>
                <w:b/>
                <w:bCs/>
                <w:sz w:val="20"/>
              </w:rPr>
              <w:t>8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78A04B99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107+465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8123F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CBC0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Semnalizată ca limitare de viteză.</w:t>
            </w:r>
          </w:p>
        </w:tc>
      </w:tr>
      <w:tr w:rsidR="00084093" w:rsidRPr="00AB76B4" w14:paraId="3CC21D9B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4957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97C876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2077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16688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Atârnaţi -</w:t>
            </w:r>
          </w:p>
          <w:p w14:paraId="50B5EC1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Roşiori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0479C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8308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A3A1A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94+800</w:t>
            </w:r>
          </w:p>
          <w:p w14:paraId="4083E4D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97+700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EEED7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7B9A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5C3A1EF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color w:val="000000"/>
                <w:sz w:val="20"/>
              </w:rPr>
              <w:t>Nesemnalizată pe teren.</w:t>
            </w:r>
          </w:p>
        </w:tc>
      </w:tr>
      <w:tr w:rsidR="00084093" w:rsidRPr="00AB76B4" w14:paraId="0620EAF4" w14:textId="77777777" w:rsidTr="00927588">
        <w:trPr>
          <w:cantSplit/>
          <w:trHeight w:val="38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6882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2B0AF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D12C7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A40463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1449090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D35A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73114A6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TDJ </w:t>
            </w:r>
          </w:p>
          <w:p w14:paraId="70F2063C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15 / 17 </w:t>
            </w:r>
          </w:p>
          <w:p w14:paraId="0FE61526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C6154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AAFF7" w14:textId="77777777" w:rsidR="00084093" w:rsidRPr="00AB76B4" w:rsidRDefault="00084093" w:rsidP="00927588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AD5D8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EA438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2EA94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color w:val="000000"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 I în fir II și invers.</w:t>
            </w:r>
          </w:p>
        </w:tc>
      </w:tr>
      <w:tr w:rsidR="00084093" w:rsidRPr="00AB76B4" w14:paraId="75F77EDE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E2442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5E01E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CFF4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159E4FE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40B29F8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9F64F9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40F1774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0A78C77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87F0D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2EA00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DEA0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C9202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5E38F2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și 6 Cap X.</w:t>
            </w:r>
          </w:p>
        </w:tc>
      </w:tr>
      <w:tr w:rsidR="00084093" w:rsidRPr="00AB76B4" w14:paraId="303FDFE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F13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950B2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A6D4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A00668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2A2278AF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C8E3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5067C59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381513B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12 - 16 </w:t>
            </w:r>
          </w:p>
          <w:p w14:paraId="1BA3359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5F4BCC5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20 - 30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A909F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B295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2E832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ACCC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D6E1E9B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EF2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4B4D4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1896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960BC4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Roşiori Nord</w:t>
            </w:r>
          </w:p>
          <w:p w14:paraId="4F243022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3A576C9B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E517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FB9512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AFAB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221FF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322C5E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CC49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AF6AE40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90D0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95B4E3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101+330</w:t>
            </w:r>
          </w:p>
          <w:p w14:paraId="60493F2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8C17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F1D2B5" w14:textId="77777777" w:rsidR="00084093" w:rsidRPr="00AB76B4" w:rsidRDefault="0008409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2D4EA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05CD3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65EEE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B1577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3789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47CE0BBA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77BD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A759A6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106+000</w:t>
            </w:r>
          </w:p>
          <w:p w14:paraId="1B270E06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51B20E" w14:textId="77777777" w:rsidR="00084093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288D91" w14:textId="77777777" w:rsidR="00084093" w:rsidRPr="00AB76B4" w:rsidRDefault="00084093" w:rsidP="00673BD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Roșiori Nord – Măldăeni</w:t>
            </w:r>
            <w:r>
              <w:rPr>
                <w:b/>
                <w:bCs/>
                <w:sz w:val="20"/>
              </w:rPr>
              <w:t xml:space="preserve"> și linia 2 directă St. </w:t>
            </w:r>
            <w:r w:rsidRPr="00AB76B4">
              <w:rPr>
                <w:b/>
                <w:bCs/>
                <w:sz w:val="20"/>
              </w:rPr>
              <w:t>Măldăeni</w:t>
            </w:r>
            <w:r>
              <w:rPr>
                <w:b/>
                <w:bCs/>
                <w:sz w:val="20"/>
              </w:rPr>
              <w:t xml:space="preserve">  Cap X + Y.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CBBC47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02F06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C3AA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F3508B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65B49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2CDE25F9" w14:textId="77777777" w:rsidTr="00927588">
        <w:trPr>
          <w:cantSplit/>
          <w:trHeight w:val="60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4B69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E68E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BEEF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DA58CA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0D8CEA91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F847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8596DC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5-9 și sch. 11 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D5F72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7C7B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36BAF0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AE46C8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firul 1 in firul 2 si invers și intrari- ieșiri la linia 1 primiri - expedieri</w:t>
            </w:r>
          </w:p>
        </w:tc>
      </w:tr>
      <w:tr w:rsidR="00084093" w:rsidRPr="00AB76B4" w14:paraId="5F18C69D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879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55864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0DCE4D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B03EC2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Măldăeni</w:t>
            </w:r>
          </w:p>
          <w:p w14:paraId="166469B4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2537CDF9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58A0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8EDB7D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B37A64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6B37C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6B06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E9DEE5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5921BC46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8638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0155B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  <w:p w14:paraId="74200492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5C3DF1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C1056A" w14:textId="77777777" w:rsidR="00084093" w:rsidRPr="00AB76B4" w:rsidRDefault="0008409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43F99C8F" w14:textId="77777777" w:rsidR="00084093" w:rsidRPr="00AB76B4" w:rsidRDefault="0008409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59F7E6E6" w14:textId="77777777" w:rsidR="00084093" w:rsidRPr="00AB76B4" w:rsidRDefault="0008409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Mihăeşti</w:t>
            </w:r>
            <w:r>
              <w:rPr>
                <w:b/>
                <w:bCs/>
                <w:sz w:val="20"/>
              </w:rPr>
              <w:t xml:space="preserve"> - 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61F44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5F348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B2EBAB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7E925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80B2F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033F1A28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0BE1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97171" w14:textId="77777777" w:rsidR="00084093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11C3E9" w14:textId="77777777" w:rsidR="00084093" w:rsidRDefault="0008409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957C8A" w14:textId="77777777" w:rsidR="00084093" w:rsidRPr="00AB76B4" w:rsidRDefault="0008409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Măldăeni –</w:t>
            </w:r>
          </w:p>
          <w:p w14:paraId="7CD78B20" w14:textId="77777777" w:rsidR="00084093" w:rsidRPr="00AB76B4" w:rsidRDefault="0008409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Mihăeşti și</w:t>
            </w:r>
          </w:p>
          <w:p w14:paraId="74015863" w14:textId="77777777" w:rsidR="00084093" w:rsidRPr="00AB76B4" w:rsidRDefault="0008409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directă Mihăeşti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8C147" w14:textId="77777777" w:rsidR="00084093" w:rsidRPr="00AB76B4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0BAF9C" w14:textId="77777777" w:rsidR="00084093" w:rsidRPr="00AB76B4" w:rsidRDefault="0008409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CE664" w14:textId="77777777" w:rsidR="00084093" w:rsidRPr="00AB76B4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09</w:t>
            </w:r>
            <w:r w:rsidRPr="00AB76B4">
              <w:rPr>
                <w:b/>
                <w:bCs/>
                <w:sz w:val="20"/>
              </w:rPr>
              <w:t>+200</w:t>
            </w:r>
          </w:p>
          <w:p w14:paraId="1CFF4154" w14:textId="77777777" w:rsidR="00084093" w:rsidRPr="00AB76B4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118+400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9F36F" w14:textId="77777777" w:rsidR="00084093" w:rsidRPr="00AB76B4" w:rsidRDefault="0008409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7C9A7A" w14:textId="77777777" w:rsidR="00084093" w:rsidRDefault="0008409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027E5BA0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B304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89D31" w14:textId="77777777" w:rsidR="00084093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33984" w14:textId="77777777" w:rsidR="00084093" w:rsidRDefault="0008409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925931" w14:textId="77777777" w:rsidR="00084093" w:rsidRPr="00AB76B4" w:rsidRDefault="0008409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Mihăeşti</w:t>
            </w:r>
          </w:p>
          <w:p w14:paraId="33747748" w14:textId="77777777" w:rsidR="00084093" w:rsidRDefault="00084093" w:rsidP="000F68F2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0CDC4" w14:textId="77777777" w:rsidR="00084093" w:rsidRPr="00AB76B4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DB28C0E" w14:textId="77777777" w:rsidR="00084093" w:rsidRPr="00AB76B4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3C33C" w14:textId="77777777" w:rsidR="00084093" w:rsidRPr="00AB76B4" w:rsidRDefault="0008409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55BFF2" w14:textId="77777777" w:rsidR="00084093" w:rsidRPr="00AB76B4" w:rsidRDefault="00084093" w:rsidP="000F68F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17703" w14:textId="77777777" w:rsidR="00084093" w:rsidRPr="00AB76B4" w:rsidRDefault="00084093" w:rsidP="000F68F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F8E98" w14:textId="77777777" w:rsidR="00084093" w:rsidRDefault="00084093" w:rsidP="000F68F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7CD6D4FC" w14:textId="77777777" w:rsidTr="00927588">
        <w:trPr>
          <w:cantSplit/>
          <w:trHeight w:val="3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CD1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01952C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119+530</w:t>
            </w:r>
          </w:p>
          <w:p w14:paraId="4AC46ABD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121+000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3F9F83" w14:textId="77777777" w:rsidR="00084093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D75009" w14:textId="77777777" w:rsidR="00084093" w:rsidRPr="00AB76B4" w:rsidRDefault="00084093" w:rsidP="00F704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Mihăeşti </w:t>
            </w:r>
            <w:r>
              <w:rPr>
                <w:b/>
                <w:bCs/>
                <w:sz w:val="20"/>
              </w:rPr>
              <w:t xml:space="preserve">- </w:t>
            </w:r>
            <w:r w:rsidRPr="00AB76B4">
              <w:rPr>
                <w:b/>
                <w:bCs/>
                <w:sz w:val="20"/>
              </w:rPr>
              <w:t>Radomirești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265564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6BB4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6BD72E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ADCB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618277" w14:textId="77777777" w:rsidR="00084093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4F45895C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5CBD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AFB75" w14:textId="77777777" w:rsidR="00084093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2A6DA25A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A3149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418825" w14:textId="77777777" w:rsidR="00084093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1C10F059" w14:textId="77777777" w:rsidR="00084093" w:rsidRPr="00AB76B4" w:rsidRDefault="00084093" w:rsidP="0092758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E15861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8571A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286CC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F9E772" w14:textId="77777777" w:rsidR="00084093" w:rsidRPr="00AB76B4" w:rsidRDefault="00084093" w:rsidP="00927588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30E81D" w14:textId="77777777" w:rsidR="00084093" w:rsidRPr="00AB76B4" w:rsidRDefault="00084093" w:rsidP="0092758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27E3FA41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36CA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D3C6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E2480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5F218DE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Radomirești</w:t>
            </w:r>
            <w:r>
              <w:rPr>
                <w:b/>
                <w:bCs/>
                <w:sz w:val="20"/>
              </w:rPr>
              <w:t>, 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B1052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01AA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BAFA4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124+650</w:t>
            </w:r>
          </w:p>
          <w:p w14:paraId="787E162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126+528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4751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ADB42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5855112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4662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CFDE8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97C9E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29E1C3" w14:textId="77777777" w:rsidR="00084093" w:rsidRPr="00AB76B4" w:rsidRDefault="0008409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5BC6C1D1" w14:textId="77777777" w:rsidR="00084093" w:rsidRDefault="00084093" w:rsidP="00F7240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64FCE" w14:textId="77777777" w:rsidR="00084093" w:rsidRPr="00AB76B4" w:rsidRDefault="0008409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54308CB8" w14:textId="77777777" w:rsidR="00084093" w:rsidRDefault="0008409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</w:t>
            </w:r>
            <w:r>
              <w:rPr>
                <w:b/>
                <w:bCs/>
                <w:sz w:val="20"/>
              </w:rPr>
              <w:t>–</w:t>
            </w:r>
            <w:r w:rsidRPr="00AB76B4">
              <w:rPr>
                <w:b/>
                <w:bCs/>
                <w:sz w:val="20"/>
              </w:rPr>
              <w:t xml:space="preserve"> 5</w:t>
            </w:r>
          </w:p>
          <w:p w14:paraId="6593447C" w14:textId="77777777" w:rsidR="00084093" w:rsidRDefault="0008409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DB73A7D" w14:textId="77777777" w:rsidR="00084093" w:rsidRPr="00AB76B4" w:rsidRDefault="00084093" w:rsidP="00F7240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4BA76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1D3AA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1F1E8" w14:textId="77777777" w:rsidR="00084093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AA2042" w14:textId="77777777" w:rsidR="00084093" w:rsidRPr="00AB76B4" w:rsidRDefault="0008409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A448B0" w14:textId="77777777" w:rsidR="00084093" w:rsidRDefault="00084093" w:rsidP="00F7240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084093" w:rsidRPr="00AB76B4" w14:paraId="44DDCE0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3DDC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0FF8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B6BF4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D497F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28D635F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E1632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2DA4C26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4 - 8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1D17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8D8DF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CC88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F59D9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AA71D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din firul I în firul II și invers.</w:t>
            </w:r>
          </w:p>
        </w:tc>
      </w:tr>
      <w:tr w:rsidR="00084093" w:rsidRPr="00AB76B4" w14:paraId="60B7CF56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5874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92C8F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348B5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8D259C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Radomirești</w:t>
            </w:r>
          </w:p>
          <w:p w14:paraId="48CA1016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D8071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1C93E04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și 12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0F4F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27F6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2E339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7ED36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781918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084093" w:rsidRPr="00AB76B4" w14:paraId="2B00CC29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A0F6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4DB13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574A9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A948C3" w14:textId="77777777" w:rsidR="00084093" w:rsidRDefault="0008409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 </w:t>
            </w:r>
          </w:p>
          <w:p w14:paraId="4B596B15" w14:textId="77777777" w:rsidR="00084093" w:rsidRPr="00AB76B4" w:rsidRDefault="00084093" w:rsidP="00053578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6DE36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BA2AB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061DE0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136+746</w:t>
            </w:r>
          </w:p>
          <w:p w14:paraId="44B5015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144+100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0BD05" w14:textId="77777777" w:rsidR="00084093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6049E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42BD1478" w14:textId="77777777" w:rsidTr="00927588">
        <w:trPr>
          <w:cantSplit/>
          <w:trHeight w:val="80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50A2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842C8D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129+900</w:t>
            </w:r>
          </w:p>
          <w:p w14:paraId="3FADECA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143+750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C647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986D9A3" w14:textId="77777777" w:rsidR="00084093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Radomirești -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155802BB" w14:textId="77777777" w:rsidR="00084093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 </w:t>
            </w:r>
          </w:p>
          <w:p w14:paraId="6C6D8278" w14:textId="77777777" w:rsidR="00084093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40331AD2" w14:textId="77777777" w:rsidR="00084093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  <w:r w:rsidRPr="00AB76B4">
              <w:rPr>
                <w:b/>
                <w:bCs/>
                <w:sz w:val="20"/>
              </w:rPr>
              <w:t>Drăgăneşti Olt</w:t>
            </w:r>
            <w:r>
              <w:rPr>
                <w:b/>
                <w:bCs/>
                <w:sz w:val="20"/>
              </w:rPr>
              <w:t xml:space="preserve"> - </w:t>
            </w:r>
            <w:r w:rsidRPr="00AB76B4">
              <w:rPr>
                <w:b/>
                <w:bCs/>
                <w:sz w:val="20"/>
              </w:rPr>
              <w:t>Fărcașele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8D36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F35D4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4E497B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65C19D" w14:textId="77777777" w:rsidR="00084093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153E9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33846B81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71F2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01FF2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A6E7D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1A01FF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09CB5F05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5A08EBF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0BEC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</w:t>
            </w:r>
          </w:p>
          <w:p w14:paraId="6BB337D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  <w:p w14:paraId="5572671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20E9762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axa staţiei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66BB1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44408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52EF9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DC03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B00FA1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D060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7E514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00025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6672B6F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Drăgăneşti Olt</w:t>
            </w:r>
          </w:p>
          <w:p w14:paraId="4EFA1B2A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0EBE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1497E2D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1E6937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6 - 12, </w:t>
            </w:r>
          </w:p>
          <w:p w14:paraId="25B541D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8 - 10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C5CC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701F8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77353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418CB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DC1485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 directe.</w:t>
            </w:r>
          </w:p>
        </w:tc>
      </w:tr>
      <w:tr w:rsidR="00084093" w:rsidRPr="00AB76B4" w14:paraId="3DADE403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6041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7BCC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0D5C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46572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3E8AA35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A8827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2DF5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FA01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380</w:t>
            </w:r>
          </w:p>
          <w:p w14:paraId="7C8E749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148+</w:t>
            </w:r>
            <w:r>
              <w:rPr>
                <w:b/>
                <w:bCs/>
                <w:sz w:val="20"/>
              </w:rPr>
              <w:t>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CA37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7225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093F953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11EF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E5F7F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146+830</w:t>
            </w:r>
          </w:p>
          <w:p w14:paraId="38025C9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153+900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A6AAF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DFA1369" w14:textId="77777777" w:rsidR="00084093" w:rsidRPr="00AB76B4" w:rsidRDefault="0008409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4DC76DC6" w14:textId="77777777" w:rsidR="00084093" w:rsidRDefault="0008409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și </w:t>
            </w:r>
          </w:p>
          <w:p w14:paraId="76CB1B78" w14:textId="77777777" w:rsidR="00084093" w:rsidRPr="00AB76B4" w:rsidRDefault="0008409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Fărcașele - Caracal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E9C2E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E7F382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5B44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91803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0FDA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66C5CC2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BEC2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00642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D0D9D" w14:textId="77777777" w:rsidR="00084093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62FE845" w14:textId="77777777" w:rsidR="00084093" w:rsidRPr="00AB76B4" w:rsidRDefault="0008409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56EE8DA9" w14:textId="77777777" w:rsidR="00084093" w:rsidRPr="00AB76B4" w:rsidRDefault="00084093" w:rsidP="00844E2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D6A2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D56B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15A04C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147+380</w:t>
            </w:r>
          </w:p>
          <w:p w14:paraId="08B3655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42A8D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541B0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1AFC0ED9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345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255DA6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8668B1" w14:textId="77777777" w:rsidR="00084093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6B41C4" w14:textId="77777777" w:rsidR="00084093" w:rsidRPr="00AB76B4" w:rsidRDefault="0008409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Fărcașele</w:t>
            </w:r>
          </w:p>
          <w:p w14:paraId="25C6D299" w14:textId="77777777" w:rsidR="00084093" w:rsidRPr="00AB76B4" w:rsidRDefault="00084093" w:rsidP="00FB5F7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 xml:space="preserve"> directă</w:t>
            </w:r>
            <w:r>
              <w:rPr>
                <w:b/>
                <w:bCs/>
                <w:sz w:val="20"/>
              </w:rPr>
              <w:t xml:space="preserve">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9FB9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86B38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2987D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148+200</w:t>
            </w:r>
          </w:p>
          <w:p w14:paraId="15C0C7B5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148+792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BA2B7F" w14:textId="77777777" w:rsidR="00084093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35837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71D75E9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25EA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5A22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153+900</w:t>
            </w:r>
          </w:p>
          <w:p w14:paraId="00AB881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8FC76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E24C8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Fărcașele - </w:t>
            </w:r>
          </w:p>
          <w:p w14:paraId="599DE71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Caracal și </w:t>
            </w:r>
          </w:p>
          <w:p w14:paraId="19B79C0D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3EA5CC4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F58DF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541081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9DB2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2A8E5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A45C07" w14:textId="77777777" w:rsidR="00084093" w:rsidRPr="00AB76B4" w:rsidRDefault="0008409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Fără inductori.</w:t>
            </w:r>
          </w:p>
          <w:p w14:paraId="436B5501" w14:textId="77777777" w:rsidR="00084093" w:rsidRPr="00AB76B4" w:rsidRDefault="0008409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07A8E6C0" w14:textId="77777777" w:rsidR="00084093" w:rsidRPr="00AB76B4" w:rsidRDefault="0008409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peste sch. 7, 11, 17, 23 și 27.</w:t>
            </w:r>
          </w:p>
          <w:p w14:paraId="75A90FFD" w14:textId="77777777" w:rsidR="00084093" w:rsidRPr="00AB76B4" w:rsidRDefault="00084093" w:rsidP="000B5F91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3411F4E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570B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1376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474310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7E46BB8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1054072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61DA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155+330</w:t>
            </w:r>
          </w:p>
          <w:p w14:paraId="012C20A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156+310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E6F9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3C503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DE618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514150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4438F84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Între călcâi sch. 27 și </w:t>
            </w:r>
          </w:p>
          <w:p w14:paraId="2EE576F9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vf. sch. 22.</w:t>
            </w:r>
          </w:p>
        </w:tc>
      </w:tr>
      <w:tr w:rsidR="00084093" w:rsidRPr="00AB76B4" w14:paraId="24038E98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C9EC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40AD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1A092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29C42C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 Cap Y</w:t>
            </w:r>
          </w:p>
          <w:p w14:paraId="0057C29A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D13B4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BE88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73CA0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1A1941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479A9F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4 și 5</w:t>
            </w:r>
          </w:p>
        </w:tc>
      </w:tr>
      <w:tr w:rsidR="00084093" w:rsidRPr="00AB76B4" w14:paraId="388494F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225F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F7A99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28B95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2198A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3FEA7AD0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Y,</w:t>
            </w:r>
          </w:p>
          <w:p w14:paraId="21765B3A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6, 32 și 34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96757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6502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E62F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156+150</w:t>
            </w:r>
          </w:p>
          <w:p w14:paraId="2987029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156+480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BD7B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048ED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20CA68B8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200C4D" w14:textId="77777777" w:rsidR="00084093" w:rsidRPr="00AB76B4" w:rsidRDefault="00084093" w:rsidP="000B5F91">
            <w:pPr>
              <w:spacing w:before="40" w:after="40" w:line="276" w:lineRule="auto"/>
              <w:ind w:left="83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2, Cap Y.</w:t>
            </w:r>
          </w:p>
        </w:tc>
      </w:tr>
      <w:tr w:rsidR="00084093" w:rsidRPr="00AB76B4" w14:paraId="1AE82BD4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32A3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871DB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8C46A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806072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800CA16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556B3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74FEB97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11 - 19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1D71E0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A69D6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0679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C294B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CF5B2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084093" w:rsidRPr="00AB76B4" w14:paraId="5B303664" w14:textId="77777777" w:rsidTr="00927588">
        <w:trPr>
          <w:cantSplit/>
          <w:trHeight w:val="11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61CE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EF052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A4CCE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56AFAA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29DC122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070DE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6EADD5A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13 - 17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EB1781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F1789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AD2D8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B9402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3DE1DF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și 3.</w:t>
            </w:r>
          </w:p>
        </w:tc>
      </w:tr>
      <w:tr w:rsidR="00084093" w:rsidRPr="00AB76B4" w14:paraId="06AAC64B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373D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0E7D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9DA1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5FD7A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4E01554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F093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7304FD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3 - 9 </w:t>
            </w:r>
          </w:p>
          <w:p w14:paraId="4373463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385A844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21 - 33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163C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D5D7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E6D94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B0E4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CE9EB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1 - 7.</w:t>
            </w:r>
          </w:p>
        </w:tc>
      </w:tr>
      <w:tr w:rsidR="00084093" w:rsidRPr="00AB76B4" w14:paraId="361BD60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5E49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9E66C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DA4499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868D08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5ADD318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C164F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004BA45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23 - 29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ED39A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C9D2E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BB25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E6959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1E04B83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3 - 9.</w:t>
            </w:r>
          </w:p>
        </w:tc>
      </w:tr>
      <w:tr w:rsidR="00084093" w:rsidRPr="00AB76B4" w14:paraId="5D6D3AF2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F497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E1985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F34F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BF3036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2A94A9B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FDE9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31 și 37</w:t>
            </w:r>
          </w:p>
          <w:p w14:paraId="172C4A1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 directă și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23140C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C4D2F8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DE604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0DBD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39D87B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6 - 9.</w:t>
            </w:r>
          </w:p>
        </w:tc>
      </w:tr>
      <w:tr w:rsidR="00084093" w:rsidRPr="00AB76B4" w14:paraId="3638E4A5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B353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B5A75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1BA6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B9D12C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B9A5C3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CFFAD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D74D5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BFF6C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AEBD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E7404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39996C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Cap Y.</w:t>
            </w:r>
          </w:p>
        </w:tc>
      </w:tr>
      <w:tr w:rsidR="00084093" w:rsidRPr="00AB76B4" w14:paraId="0C5135CC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85DD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23E68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4FAD7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8BDD78A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6029CE8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4A269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26, 28, 30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B7D63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2920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C9661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5E864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liniile 6 și 7.</w:t>
            </w:r>
          </w:p>
        </w:tc>
      </w:tr>
      <w:tr w:rsidR="00084093" w:rsidRPr="00AB76B4" w14:paraId="67ECAE24" w14:textId="77777777" w:rsidTr="00927588">
        <w:trPr>
          <w:cantSplit/>
          <w:trHeight w:val="132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7FF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00058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E1904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687AB0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E3780B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50B61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66FF4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D107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E11A1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072A4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Cu acces la linia 1.</w:t>
            </w:r>
          </w:p>
        </w:tc>
      </w:tr>
      <w:tr w:rsidR="00084093" w:rsidRPr="00AB76B4" w14:paraId="7B7C124B" w14:textId="77777777" w:rsidTr="00927588">
        <w:trPr>
          <w:cantSplit/>
          <w:trHeight w:val="66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1939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E6EF2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717E1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3FFFB4C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1E58678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8791F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BF84D6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48 și 52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D847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F973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98FB9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FB652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6464C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1, 4 și 5.</w:t>
            </w:r>
          </w:p>
        </w:tc>
      </w:tr>
      <w:tr w:rsidR="00084093" w:rsidRPr="00AB76B4" w14:paraId="41A6CB09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6B0D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A3F9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76020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39C580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0C5AA75B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liniile 5 și 6 </w:t>
            </w:r>
          </w:p>
          <w:p w14:paraId="0CD2F81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8486B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31C83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AD1B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ACAE0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9E0EB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87C17E6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7E23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E894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24A009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F1C6B2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Caracal</w:t>
            </w:r>
          </w:p>
          <w:p w14:paraId="4047E155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7 </w:t>
            </w:r>
          </w:p>
          <w:p w14:paraId="209C40C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6D4C3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27A01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DF5AE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AED7A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356F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2E3E929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A83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A779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156+450</w:t>
            </w:r>
          </w:p>
          <w:p w14:paraId="026B4F4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60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CDF63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6B937F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43062EC0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C5DC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5A56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8518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C05A6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E1A33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62416121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AE4D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796C6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160+500</w:t>
            </w:r>
          </w:p>
          <w:p w14:paraId="2540D85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B8D73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25A07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2F88D6C2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3A3C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CFA25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416F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2958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FC0B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52FB59E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2CB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860BD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162+200</w:t>
            </w:r>
          </w:p>
          <w:p w14:paraId="394420F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B12455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7CB95BC" w14:textId="77777777" w:rsidR="00084093" w:rsidRPr="00AB76B4" w:rsidRDefault="0008409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583C4ABA" w14:textId="77777777" w:rsidR="00084093" w:rsidRPr="00AB76B4" w:rsidRDefault="0008409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0B9E1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D582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EBFB6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1793F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3B7B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Interzis circulația locomotivelor cuplate.</w:t>
            </w:r>
          </w:p>
        </w:tc>
      </w:tr>
      <w:tr w:rsidR="00084093" w:rsidRPr="00AB76B4" w14:paraId="3E09847A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6AE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D40F24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162+300</w:t>
            </w:r>
          </w:p>
          <w:p w14:paraId="0B55BA63" w14:textId="77777777" w:rsidR="00084093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165+000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C276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E17B09" w14:textId="77777777" w:rsidR="00084093" w:rsidRPr="00AB76B4" w:rsidRDefault="0008409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1F39B441" w14:textId="77777777" w:rsidR="00084093" w:rsidRPr="00AB76B4" w:rsidRDefault="00084093" w:rsidP="00105F53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4ECF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4B2C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0B425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FD4A2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131495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78C4161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08F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610B5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FC6B50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9AD8EB6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Caracal -</w:t>
            </w:r>
          </w:p>
          <w:p w14:paraId="1248D43B" w14:textId="77777777" w:rsidR="00084093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și linia 2 directă </w:t>
            </w:r>
            <w:r w:rsidRPr="00AB76B4">
              <w:rPr>
                <w:b/>
                <w:bCs/>
                <w:sz w:val="20"/>
              </w:rPr>
              <w:t>Grozăvești</w:t>
            </w:r>
            <w:r>
              <w:rPr>
                <w:b/>
                <w:bCs/>
                <w:sz w:val="20"/>
              </w:rPr>
              <w:t xml:space="preserve"> </w:t>
            </w:r>
          </w:p>
          <w:p w14:paraId="0F029582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2E46E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642D32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26A01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57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660</w:t>
            </w:r>
          </w:p>
          <w:p w14:paraId="59D7A24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78C85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ABAAC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655E818E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17E2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15E6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AEA2A2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A1C9D6" w14:textId="77777777" w:rsidR="00084093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</w:t>
            </w:r>
          </w:p>
          <w:p w14:paraId="45C8FE4B" w14:textId="77777777" w:rsidR="00084093" w:rsidRPr="00AB76B4" w:rsidRDefault="00084093" w:rsidP="00E43BF7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>Grozăvești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D05E2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B824D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AAB9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16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45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04469FD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</w:t>
            </w:r>
            <w:r>
              <w:rPr>
                <w:b/>
                <w:bCs/>
                <w:sz w:val="20"/>
              </w:rPr>
              <w:t>69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378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6FEED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29F30F" w14:textId="77777777" w:rsidR="00084093" w:rsidRPr="00AB76B4" w:rsidRDefault="00084093" w:rsidP="00053578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8B1A98D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D0F3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5D504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170+200</w:t>
            </w:r>
          </w:p>
          <w:p w14:paraId="07DE711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A648E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5472720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Grozăvești -</w:t>
            </w:r>
          </w:p>
          <w:p w14:paraId="05B4B77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EE221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EEDD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6A23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596F12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6D8A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6FD580B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252D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22E3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1CE4FCD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C437F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A3EE9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750544B0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28FD5C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CA22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5124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09EC8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C4CC1E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DD76E24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CA953B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3, 5, 4 și 6.</w:t>
            </w:r>
          </w:p>
        </w:tc>
      </w:tr>
      <w:tr w:rsidR="00084093" w:rsidRPr="00AB76B4" w14:paraId="7D74D7D3" w14:textId="77777777" w:rsidTr="00927588">
        <w:trPr>
          <w:cantSplit/>
          <w:trHeight w:val="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7593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5734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75749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079FDA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108C287E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 </w:t>
            </w:r>
            <w:r w:rsidRPr="00AB76B4">
              <w:rPr>
                <w:b/>
                <w:bCs/>
                <w:sz w:val="20"/>
              </w:rPr>
              <w:br/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FA296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29CF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1CC66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176+200</w:t>
            </w:r>
          </w:p>
          <w:p w14:paraId="0AF48EC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177+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16199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0C9FD" w14:textId="77777777" w:rsidR="00084093" w:rsidRDefault="00084093" w:rsidP="001A298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07B1CCB9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4B079891" w14:textId="77777777" w:rsidR="00084093" w:rsidRPr="00AB76B4" w:rsidRDefault="00084093" w:rsidP="000D628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– ieşiri. Peste sch. 1, 7, 11, 2, 8 și 10.</w:t>
            </w:r>
          </w:p>
        </w:tc>
      </w:tr>
      <w:tr w:rsidR="00084093" w:rsidRPr="00AB76B4" w14:paraId="59C45805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8C21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8B0A1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0E88A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9DD51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Jianca</w:t>
            </w:r>
          </w:p>
          <w:p w14:paraId="06040249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2D86FD4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6F288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0D30F1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F5D9D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B2DEB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1671D0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90AE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6D3E890A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1ADA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0BB5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181+000</w:t>
            </w:r>
          </w:p>
          <w:p w14:paraId="52BFA4E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182+500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257FB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A174DC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Jianca - Leu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0CEC8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B7B6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1A996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7CD77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62ED8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5EBFFEA9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C254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CF6E0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C32AB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F0B231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4FF10D77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X</w:t>
            </w:r>
            <w:r>
              <w:rPr>
                <w:b/>
                <w:bCs/>
                <w:sz w:val="20"/>
              </w:rPr>
              <w:t xml:space="preserve"> și Y, peste sch. 1, 7, 11, 10, 8, 2 și 16.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9E7E3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5E25ED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E1FCC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2AABCFC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F3C45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7EC4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5115C97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99934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4DF1E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184+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51E05C30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18</w:t>
            </w:r>
            <w:r>
              <w:rPr>
                <w:b/>
                <w:bCs/>
                <w:sz w:val="20"/>
              </w:rPr>
              <w:t>6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500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3D728F" w14:textId="77777777" w:rsidR="00084093" w:rsidRPr="00AB76B4" w:rsidRDefault="0008409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60989C" w14:textId="77777777" w:rsidR="00084093" w:rsidRPr="00AB76B4" w:rsidRDefault="0008409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43CB8F82" w14:textId="77777777" w:rsidR="00084093" w:rsidRPr="00AB76B4" w:rsidRDefault="0008409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734D4B5C" w14:textId="77777777" w:rsidR="00084093" w:rsidRDefault="0008409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Y</w:t>
            </w:r>
            <w:r>
              <w:rPr>
                <w:b/>
                <w:bCs/>
                <w:sz w:val="20"/>
              </w:rPr>
              <w:t xml:space="preserve">, </w:t>
            </w:r>
          </w:p>
          <w:p w14:paraId="77510027" w14:textId="77777777" w:rsidR="00084093" w:rsidRPr="0068517F" w:rsidRDefault="0008409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68517F">
              <w:rPr>
                <w:b/>
                <w:bCs/>
                <w:sz w:val="20"/>
              </w:rPr>
              <w:t>peste sch. 3, 5, 4 și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FE28F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2374AC" w14:textId="77777777" w:rsidR="00084093" w:rsidRPr="00AB76B4" w:rsidRDefault="0008409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3FB389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D792CC" w14:textId="77777777" w:rsidR="00084093" w:rsidRPr="00AB76B4" w:rsidRDefault="0008409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2751AF" w14:textId="77777777" w:rsidR="00084093" w:rsidRDefault="0008409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B757B8A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30182671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9BF4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CC105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9C8625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D3026B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810BFEE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</w:t>
            </w:r>
            <w:r>
              <w:rPr>
                <w:b/>
                <w:bCs/>
                <w:sz w:val="20"/>
              </w:rPr>
              <w:t>X</w:t>
            </w: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FC714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6DA53E4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2245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930F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E93ED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1C8B4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084093" w:rsidRPr="00AB76B4" w14:paraId="3E6020E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79C5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86510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E08BE9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642CDC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2819A4C7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D32A4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</w:t>
            </w:r>
          </w:p>
          <w:p w14:paraId="1208CFC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6-8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839A4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850CB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084A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1D5C05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 w:rsidRPr="00AB76B4">
              <w:rPr>
                <w:b/>
                <w:bCs/>
                <w:i/>
                <w:iCs/>
                <w:sz w:val="20"/>
              </w:rPr>
              <w:br/>
              <w:t>din fir I în fir II.</w:t>
            </w:r>
          </w:p>
        </w:tc>
      </w:tr>
      <w:tr w:rsidR="00084093" w:rsidRPr="00AB76B4" w14:paraId="00DA28F0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20A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C95FA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72A1B0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4B1BF2B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Leu</w:t>
            </w:r>
          </w:p>
          <w:p w14:paraId="11FFB37C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prim. - exp.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954DE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FD95C3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2D17E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B94C3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26A2FA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73C1F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73836CFE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1311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A51826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196+000</w:t>
            </w:r>
          </w:p>
          <w:p w14:paraId="239C321D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197+700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3B40E0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E34B003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512661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3A0F0F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6098A7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CD0F37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D94F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6D77A80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706BDF73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94D1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EB508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3D9A8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01F57F" w14:textId="77777777" w:rsidR="00084093" w:rsidRPr="00AB76B4" w:rsidRDefault="00084093" w:rsidP="000B5F91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Leu - Malu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33DF88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32871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034E32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196+100</w:t>
            </w:r>
          </w:p>
          <w:p w14:paraId="09DB9129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5C7FD3" w14:textId="77777777" w:rsidR="00084093" w:rsidRPr="00AB76B4" w:rsidRDefault="00084093" w:rsidP="000B5F91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A0A8C1" w14:textId="77777777" w:rsidR="00084093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876CB8E" w14:textId="77777777" w:rsidR="00084093" w:rsidRPr="00AB76B4" w:rsidRDefault="00084093" w:rsidP="000B5F91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46F8D18B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828F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F7DAF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97930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F0BCA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25821A3A" w14:textId="77777777" w:rsidR="00084093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+ linia 5 directă </w:t>
            </w:r>
          </w:p>
          <w:p w14:paraId="0B34E87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  <w:r>
              <w:rPr>
                <w:b/>
                <w:bCs/>
                <w:sz w:val="20"/>
              </w:rPr>
              <w:t xml:space="preserve"> Cap. X peste sch. 1, 7,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C68BA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E738A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75ACCC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199+800</w:t>
            </w:r>
          </w:p>
          <w:p w14:paraId="7072DC2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203+350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5DB4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6920E9" w14:textId="77777777" w:rsidR="00084093" w:rsidRDefault="0008409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9204B62" w14:textId="77777777" w:rsidR="00084093" w:rsidRPr="00AB76B4" w:rsidRDefault="00084093" w:rsidP="001817A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61E946B6" w14:textId="77777777" w:rsidTr="00927588">
        <w:trPr>
          <w:cantSplit/>
          <w:trHeight w:val="1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BA90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E10C3F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200+200</w:t>
            </w:r>
          </w:p>
          <w:p w14:paraId="1E9FB36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200+400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1C96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87AE70" w14:textId="77777777" w:rsidR="00084093" w:rsidRPr="00AB76B4" w:rsidRDefault="0008409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Malu Mare -</w:t>
            </w:r>
          </w:p>
          <w:p w14:paraId="7A3BBFA6" w14:textId="77777777" w:rsidR="00084093" w:rsidRPr="00AB76B4" w:rsidRDefault="00084093" w:rsidP="008C449B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Banu Mărăcine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342FA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4E65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4AAA8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3EB30" w14:textId="77777777" w:rsidR="00084093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826988" w14:textId="77777777" w:rsidR="00084093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C1738C2" w14:textId="77777777" w:rsidR="00084093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3A620562" w14:textId="77777777" w:rsidTr="00927588">
        <w:trPr>
          <w:cantSplit/>
          <w:trHeight w:val="3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AA4F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A739F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67DFA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FC97A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5D520D0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FC9949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6356A0C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și 11 în abatere</w:t>
            </w:r>
          </w:p>
          <w:p w14:paraId="0D62BB0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</w:t>
            </w:r>
          </w:p>
          <w:p w14:paraId="1FAEA38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09C39E8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9 - 11</w:t>
            </w:r>
          </w:p>
          <w:p w14:paraId="30A45A0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și sch. </w:t>
            </w:r>
          </w:p>
          <w:p w14:paraId="2C1ED45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14 și 18 în abatere și diag. 14 - 18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5C451D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783745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91367B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7F2BE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1 - 4 Cap X + Cap Y.</w:t>
            </w:r>
          </w:p>
          <w:p w14:paraId="61C414E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6D1AF26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54DE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83B685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1DE8D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87AF61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703FDD1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10DA0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7</w:t>
            </w:r>
          </w:p>
          <w:p w14:paraId="6A88F3F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- 100 m din călcâi sch. </w:t>
            </w:r>
          </w:p>
          <w:p w14:paraId="2304382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26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EA04F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3CD02F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AF7C78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EAE3B0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53734D6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22D1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319875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5697A8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8E852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4897098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554A4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14101FA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99BF01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5562D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CBDA17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1E7C6C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3C12F0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X şi CEREALCOM.</w:t>
            </w:r>
          </w:p>
        </w:tc>
      </w:tr>
      <w:tr w:rsidR="00084093" w:rsidRPr="00AB76B4" w14:paraId="15F89764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2ACD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5DC94C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A459C9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B956A6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1E20D76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CF545C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17, 21 şi 23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883446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EE3099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6F3C33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094FB6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E7DAA3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CEREALCOM.</w:t>
            </w:r>
          </w:p>
        </w:tc>
      </w:tr>
      <w:tr w:rsidR="00084093" w:rsidRPr="00AB76B4" w14:paraId="0872ACE2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497C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CF1C2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E772DC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23F49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Banu Mărăcine</w:t>
            </w:r>
          </w:p>
          <w:p w14:paraId="076A8E9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DEDBD0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79A4E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B76F2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D30317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CE582B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D43E9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4 Cap Y.</w:t>
            </w:r>
          </w:p>
        </w:tc>
      </w:tr>
      <w:tr w:rsidR="00084093" w:rsidRPr="00AB76B4" w14:paraId="12C51E17" w14:textId="77777777" w:rsidTr="00927588">
        <w:trPr>
          <w:cantSplit/>
          <w:trHeight w:val="9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F152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4BB0B6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249+150</w:t>
            </w:r>
          </w:p>
          <w:p w14:paraId="16B0410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250+300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2BBC3F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59E8C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C449C9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3A + 3B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37824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F8EA81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ED2D48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92FB04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58A9C5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Numai pentru trenurile de marfă în tranzit .</w:t>
            </w:r>
          </w:p>
          <w:p w14:paraId="319B80F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5AEECF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Stație paralelogram.</w:t>
            </w:r>
          </w:p>
        </w:tc>
      </w:tr>
      <w:tr w:rsidR="00084093" w:rsidRPr="00AB76B4" w14:paraId="15FB6378" w14:textId="77777777" w:rsidTr="00927588">
        <w:trPr>
          <w:cantSplit/>
          <w:trHeight w:val="10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01CD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DFF3EB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14FD4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445FCC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BFFA35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92AA91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4A662D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73 - 77 - - 83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E2B0A3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43351E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FD9925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8CFC66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 A la liniile 26 și 27.</w:t>
            </w:r>
          </w:p>
        </w:tc>
      </w:tr>
      <w:tr w:rsidR="00084093" w:rsidRPr="00AB76B4" w14:paraId="442FFBA8" w14:textId="77777777" w:rsidTr="00927588">
        <w:trPr>
          <w:cantSplit/>
          <w:trHeight w:val="6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A45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64B53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487B78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98554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00CC7E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655DE8D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EB99C7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79 - 85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11B3D1A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3A7EC06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A7BC8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CF87F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linia 28 A la liniile 1 - 4 B.</w:t>
            </w:r>
          </w:p>
        </w:tc>
      </w:tr>
      <w:tr w:rsidR="00084093" w:rsidRPr="00AB76B4" w14:paraId="1802B508" w14:textId="77777777" w:rsidTr="00927588">
        <w:trPr>
          <w:cantSplit/>
          <w:trHeight w:val="54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62A4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561FF1B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2895EF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B0DD16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2C27067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02F662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656EFA7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75 / 79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D8AF99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7964B0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BC953D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5A2221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linia 28A la liniile 1 - 4 B, 26 și 27.</w:t>
            </w:r>
          </w:p>
        </w:tc>
      </w:tr>
      <w:tr w:rsidR="00084093" w:rsidRPr="00AB76B4" w14:paraId="5147B5D0" w14:textId="77777777" w:rsidTr="00927588">
        <w:trPr>
          <w:cantSplit/>
          <w:trHeight w:val="86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7C43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685FDA7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04D92B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02AE9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30F048C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0D2481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4C90FC4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83 / 87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12B35D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21BD513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76E1C28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noWrap/>
            <w:tcMar>
              <w:left w:w="0" w:type="dxa"/>
              <w:right w:w="0" w:type="dxa"/>
            </w:tcMar>
            <w:vAlign w:val="center"/>
          </w:tcPr>
          <w:p w14:paraId="4DF1D36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din  liniile 1A, 2A și 28A la liniile 26 și 27.</w:t>
            </w:r>
          </w:p>
        </w:tc>
      </w:tr>
      <w:tr w:rsidR="00084093" w:rsidRPr="00AB76B4" w14:paraId="65984021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6CA8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447F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2A1EB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4E9CEC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8ADFF1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1FA636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73860CD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23,  33,  35,  </w:t>
            </w:r>
          </w:p>
          <w:p w14:paraId="08E663A1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0988D216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43 / 49, </w:t>
            </w:r>
          </w:p>
          <w:p w14:paraId="60F04B1D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45 / 51, sch. 55,  57, 59,  </w:t>
            </w:r>
          </w:p>
          <w:p w14:paraId="7D7E8F6B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65,  67,  69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50EDA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BB4F7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4F3B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6722C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FAEF27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4A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084093" w:rsidRPr="00AB76B4" w14:paraId="40830881" w14:textId="77777777" w:rsidTr="00927588">
        <w:trPr>
          <w:cantSplit/>
          <w:trHeight w:val="18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112B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9809C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C684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6F8E96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661EB43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F36FE0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1017C76F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 </w:t>
            </w:r>
            <w:r>
              <w:rPr>
                <w:b/>
                <w:bCs/>
                <w:spacing w:val="-10"/>
                <w:sz w:val="20"/>
              </w:rPr>
              <w:t>145, 147, 149, 151, 157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4AA5B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C5619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3E739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E6351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C8E774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084093" w:rsidRPr="00AB76B4" w14:paraId="12296AC6" w14:textId="77777777" w:rsidTr="00927588">
        <w:trPr>
          <w:cantSplit/>
          <w:trHeight w:val="94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A26A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DA0D8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455EF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259E82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E2CDF2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12-16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924EC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toată </w:t>
            </w:r>
            <w:r w:rsidRPr="00AB76B4">
              <w:rPr>
                <w:b/>
                <w:bCs/>
                <w:spacing w:val="-10"/>
                <w:sz w:val="20"/>
              </w:rPr>
              <w:br/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8A381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6B9B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EDEB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9318C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03B117A5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1EC6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7B17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F1D7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89F07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4FD9D7D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A6D88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388E21C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12</w:t>
            </w:r>
          </w:p>
          <w:p w14:paraId="55570EA2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07D93B1D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22 / 26</w:t>
            </w:r>
          </w:p>
          <w:p w14:paraId="33BD8E58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  <w:p w14:paraId="0A0A9266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529F1105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32 / 38</w:t>
            </w:r>
          </w:p>
          <w:p w14:paraId="3B5CCEF9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sch.: 40</w:t>
            </w:r>
          </w:p>
          <w:p w14:paraId="727CFE58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50, 52, 54, 56, 58, 60, 62, 64, 66</w:t>
            </w:r>
          </w:p>
          <w:p w14:paraId="403678A5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F236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BD77D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AA412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923FC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1A64BA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</w:t>
            </w:r>
            <w:r>
              <w:rPr>
                <w:b/>
                <w:bCs/>
                <w:i/>
                <w:iCs/>
                <w:sz w:val="20"/>
              </w:rPr>
              <w:t>1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084093" w:rsidRPr="00AB76B4" w14:paraId="5C7669D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4BD7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45D56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983D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0E4001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Craiova</w:t>
            </w:r>
          </w:p>
          <w:p w14:paraId="15E4275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5AB76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 peste </w:t>
            </w:r>
          </w:p>
          <w:p w14:paraId="764FC7EC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</w:t>
            </w:r>
            <w:r>
              <w:rPr>
                <w:b/>
                <w:bCs/>
                <w:spacing w:val="-10"/>
                <w:sz w:val="20"/>
              </w:rPr>
              <w:t xml:space="preserve"> </w:t>
            </w:r>
            <w:r w:rsidRPr="00AB76B4">
              <w:rPr>
                <w:b/>
                <w:bCs/>
                <w:spacing w:val="-10"/>
                <w:sz w:val="20"/>
              </w:rPr>
              <w:t xml:space="preserve">76, 78, 80, 82, 84 </w:t>
            </w:r>
          </w:p>
          <w:p w14:paraId="6DB5A4E3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397E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67EB2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B5672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43F6A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C5B0FB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</w:t>
            </w:r>
            <w:r>
              <w:rPr>
                <w:b/>
                <w:bCs/>
                <w:i/>
                <w:iCs/>
                <w:sz w:val="20"/>
              </w:rPr>
              <w:t>12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 - 1</w:t>
            </w:r>
            <w:r>
              <w:rPr>
                <w:b/>
                <w:bCs/>
                <w:i/>
                <w:iCs/>
                <w:sz w:val="20"/>
              </w:rPr>
              <w:t>6</w:t>
            </w:r>
            <w:r w:rsidRPr="00AB76B4"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084093" w:rsidRPr="00AB76B4" w14:paraId="72DB5192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679A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36BA4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94831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74FE2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5F46722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Y, L 13 directă, peste sch. 9, 15, 21, 28, 20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975D73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E8DF9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D6836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6D7B5D8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BF175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E8F9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4065AE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69FE041D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54A9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A98A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255+140</w:t>
            </w:r>
          </w:p>
          <w:p w14:paraId="64E03CA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256+540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83ACA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  <w:r w:rsidRPr="00AB76B4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8388A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01DCCB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X+Y, L 12 directă</w:t>
            </w:r>
          </w:p>
          <w:p w14:paraId="3243CA8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7, 13, 17, 22, 18 și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E2191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AA72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8C014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8CBE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3BDC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06A4592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:rsidRPr="00AB76B4" w14:paraId="151080BF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0B48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4ACA1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83B9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D52B1C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687BC3E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16C124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6FC6E93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TDJ </w:t>
            </w:r>
          </w:p>
          <w:p w14:paraId="2D2AD7D8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23 / 27 </w:t>
            </w:r>
          </w:p>
          <w:p w14:paraId="5FA73629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și </w:t>
            </w:r>
          </w:p>
          <w:p w14:paraId="2CD5A1AE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A8617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AEB54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CD8A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06E8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5D5EF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7 - 11.</w:t>
            </w:r>
          </w:p>
        </w:tc>
      </w:tr>
      <w:tr w:rsidR="00084093" w:rsidRPr="00AB76B4" w14:paraId="02F8355A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7EB8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82EF6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275B6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EB14A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283288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B673D2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0E8622A6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4AEBE83C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29 și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392CE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7C4AF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55F18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1EA5A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C6A01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14 - 18.</w:t>
            </w:r>
          </w:p>
        </w:tc>
      </w:tr>
      <w:tr w:rsidR="00084093" w:rsidRPr="00AB76B4" w14:paraId="5D1D1D86" w14:textId="77777777" w:rsidTr="00927588">
        <w:trPr>
          <w:cantSplit/>
          <w:trHeight w:val="79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36A9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BC820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5950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C35C0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BAF3A3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58FB25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CA75F88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sch.  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08BAE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5EE6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C6D24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7D11B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către Triaj Grupa A.</w:t>
            </w:r>
          </w:p>
        </w:tc>
      </w:tr>
      <w:tr w:rsidR="00084093" w:rsidRPr="00AB76B4" w14:paraId="72CF4BDC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2968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6057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BD40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CA22D2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4AAB00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307A66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T.D.J. </w:t>
            </w:r>
          </w:p>
          <w:p w14:paraId="25D4842E" w14:textId="77777777" w:rsidR="00084093" w:rsidRPr="00AB76B4" w:rsidRDefault="00084093" w:rsidP="00C7433E">
            <w:pPr>
              <w:spacing w:before="40" w:after="40" w:line="276" w:lineRule="auto"/>
              <w:ind w:left="28" w:right="28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33 /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DFAC8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BA73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7BBF5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7D03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9AB612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7 - 10 .</w:t>
            </w:r>
          </w:p>
          <w:p w14:paraId="7EBB4EE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:rsidRPr="00AB76B4" w14:paraId="1D190C9F" w14:textId="77777777" w:rsidTr="00927588">
        <w:trPr>
          <w:cantSplit/>
          <w:trHeight w:val="181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E23A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CA39F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1FC94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17A448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2AA483D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6235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toţi schim-bătorii </w:t>
            </w:r>
          </w:p>
          <w:p w14:paraId="469C258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care dau acces la liniile 15 - 18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5861E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13ED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C4F9F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5C76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1B08CD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X.</w:t>
            </w:r>
          </w:p>
        </w:tc>
      </w:tr>
      <w:tr w:rsidR="00084093" w:rsidRPr="00AB76B4" w14:paraId="57402EB1" w14:textId="77777777" w:rsidTr="00927588">
        <w:trPr>
          <w:cantSplit/>
          <w:trHeight w:val="89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5FFD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357B6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CD030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F9013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1AB1BD7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DF6D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5B264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30, 38 </w:t>
            </w:r>
          </w:p>
          <w:p w14:paraId="47B616E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54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A5CC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5767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FD791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1BF98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liniile 7, 8 și 10 Cap Y.</w:t>
            </w:r>
          </w:p>
        </w:tc>
      </w:tr>
      <w:tr w:rsidR="00084093" w:rsidRPr="00AB76B4" w14:paraId="663F4FF7" w14:textId="77777777" w:rsidTr="00927588">
        <w:trPr>
          <w:cantSplit/>
          <w:trHeight w:val="8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C322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2D446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5364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1EF62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Cernele</w:t>
            </w:r>
          </w:p>
          <w:p w14:paraId="74D5821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ECA35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3A432B8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44, 52, 56, 58, 60 şi </w:t>
            </w:r>
          </w:p>
          <w:p w14:paraId="3DE9BB9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ACEC97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58 - 60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33E0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4093E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6BF4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5407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9D6F34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15 - 18 Cap Y.</w:t>
            </w:r>
          </w:p>
        </w:tc>
      </w:tr>
      <w:tr w:rsidR="00084093" w:rsidRPr="00AB76B4" w14:paraId="2CBCF5CA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BB5E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D824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257+900</w:t>
            </w:r>
          </w:p>
          <w:p w14:paraId="416CD70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258+100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83236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CF309A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Cernele -</w:t>
            </w:r>
          </w:p>
          <w:p w14:paraId="22C62B9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Işalniţa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82936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5E7B1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4E79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5460B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0F51C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15C11E8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386E113E" w14:textId="77777777" w:rsidTr="00927588">
        <w:trPr>
          <w:cantSplit/>
          <w:trHeight w:val="23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E0A9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5841C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DF643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A14DA1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3D006A9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directă, </w:t>
            </w:r>
          </w:p>
          <w:p w14:paraId="54061DD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  <w:p w14:paraId="09B2912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  <w:r>
              <w:rPr>
                <w:b/>
                <w:bCs/>
                <w:sz w:val="20"/>
              </w:rPr>
              <w:t xml:space="preserve"> </w:t>
            </w:r>
            <w:r w:rsidRPr="00AB76B4">
              <w:rPr>
                <w:b/>
                <w:bCs/>
                <w:sz w:val="20"/>
              </w:rPr>
              <w:t>8 și 4.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78324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EB4B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D7131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</w:t>
            </w:r>
            <w:r>
              <w:rPr>
                <w:b/>
                <w:bCs/>
                <w:sz w:val="20"/>
              </w:rPr>
              <w:t>2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</w:t>
            </w:r>
            <w:r w:rsidRPr="00AB76B4">
              <w:rPr>
                <w:b/>
                <w:bCs/>
                <w:sz w:val="20"/>
              </w:rPr>
              <w:t>00</w:t>
            </w:r>
          </w:p>
          <w:p w14:paraId="0005228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262+850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09F9C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BFCFE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Fără inductori.</w:t>
            </w:r>
          </w:p>
          <w:p w14:paraId="4E98011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color w:val="000000"/>
                <w:sz w:val="20"/>
              </w:rPr>
            </w:pPr>
            <w:r w:rsidRPr="00AB76B4">
              <w:rPr>
                <w:b/>
                <w:bCs/>
                <w:i/>
                <w:color w:val="000000"/>
                <w:sz w:val="20"/>
              </w:rPr>
              <w:t>Semnalizată ca limitare de viteză.</w:t>
            </w:r>
          </w:p>
        </w:tc>
      </w:tr>
      <w:tr w:rsidR="00084093" w:rsidRPr="00AB76B4" w14:paraId="210C3A31" w14:textId="77777777" w:rsidTr="00927588">
        <w:trPr>
          <w:cantSplit/>
          <w:trHeight w:val="162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83B1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2074D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303E7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D84E2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763A93C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Y, liniile 4  - 13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4AEF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25F9C41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toţi </w:t>
            </w:r>
          </w:p>
          <w:p w14:paraId="79E4E90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5DCC3AE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şi </w:t>
            </w:r>
          </w:p>
          <w:p w14:paraId="7EFCCB3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430DF81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F474A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B4D9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4D1C9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4E61D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D7831B2" w14:textId="77777777" w:rsidTr="00927588">
        <w:trPr>
          <w:cantSplit/>
          <w:trHeight w:val="116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2F8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2A5EE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87E21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F9773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2D5EE07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11 </w:t>
            </w:r>
          </w:p>
          <w:p w14:paraId="2BD6996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primiri - expedieri, </w:t>
            </w:r>
          </w:p>
          <w:p w14:paraId="62C7487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343E2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100 m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41ED4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7DD8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3B960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79E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61BEF7BD" w14:textId="77777777" w:rsidTr="00927588">
        <w:trPr>
          <w:cantSplit/>
          <w:trHeight w:val="44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737A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BDFDA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87AD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4D19B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Işalniţa</w:t>
            </w:r>
          </w:p>
          <w:p w14:paraId="13DF6CC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BC63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D0C66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78EA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0913A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42FBB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095AF3B9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2F53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5F38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287+640</w:t>
            </w:r>
          </w:p>
          <w:p w14:paraId="458B827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color w:val="000000"/>
                <w:sz w:val="20"/>
              </w:rPr>
              <w:t>287+690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17F61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6482C9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49E46A9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D9D78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2E4A7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EC34D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287+640</w:t>
            </w:r>
          </w:p>
          <w:p w14:paraId="24B4D69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287+690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98D2F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E145F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pentru trenurile care au în componență  două locomotive cuplate.</w:t>
            </w:r>
          </w:p>
          <w:p w14:paraId="4245C3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4C41BBA0" w14:textId="77777777" w:rsidTr="00927588">
        <w:trPr>
          <w:cantSplit/>
          <w:trHeight w:val="8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4BEE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D3ED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40DFE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4D97FE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670C672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D4F4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364A8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5F5A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290+550</w:t>
            </w:r>
          </w:p>
          <w:p w14:paraId="663F0FD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290+750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4FB72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31F2F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AB76B4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084093" w:rsidRPr="00AB76B4" w14:paraId="38656BB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7CC2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0DF7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BADC5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5A48B5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Gura Motrului</w:t>
            </w:r>
          </w:p>
          <w:p w14:paraId="648355B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1D7CFD2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09155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sch. 10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857A3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E32E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36DE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FC3AB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F2439D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291F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0690F1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290+000</w:t>
            </w:r>
          </w:p>
          <w:p w14:paraId="16F329B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292+000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944C3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3CAF5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Filiaşi -</w:t>
            </w:r>
          </w:p>
          <w:p w14:paraId="481F90B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si St. </w:t>
            </w:r>
            <w:r w:rsidRPr="00AB76B4">
              <w:rPr>
                <w:b/>
                <w:bCs/>
                <w:sz w:val="20"/>
              </w:rPr>
              <w:t>Gura Motrului</w:t>
            </w:r>
            <w:r>
              <w:rPr>
                <w:b/>
                <w:bCs/>
                <w:sz w:val="20"/>
              </w:rPr>
              <w:t xml:space="preserve"> Cap X peste pod Jiu </w:t>
            </w:r>
            <w:r>
              <w:rPr>
                <w:b/>
                <w:bCs/>
                <w:sz w:val="20"/>
              </w:rPr>
              <w:br/>
              <w:t>și sch 5 și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FE8FC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DF169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719EF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EBCE2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50B45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4182BBBC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BAFB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0EBA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FE30C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A20F7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Gura Motrului -</w:t>
            </w:r>
          </w:p>
          <w:p w14:paraId="6F384BE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C3D60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F765F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0C71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292+000</w:t>
            </w:r>
          </w:p>
          <w:p w14:paraId="70B2CD4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293+300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7A8D8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94B22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7B20581A" w14:textId="77777777" w:rsidTr="00927588">
        <w:trPr>
          <w:cantSplit/>
          <w:trHeight w:val="52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8FF0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0C805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375E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EFB80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Butoieşti</w:t>
            </w:r>
          </w:p>
          <w:p w14:paraId="187491F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4B111A0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217D0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7402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3F4B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013D8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1F42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753F7434" w14:textId="77777777" w:rsidTr="00927588">
        <w:trPr>
          <w:cantSplit/>
          <w:trHeight w:val="27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0D8C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9238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302+500</w:t>
            </w:r>
          </w:p>
          <w:p w14:paraId="5904FF0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302+700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B9B67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298FEA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Butoieşti -</w:t>
            </w:r>
          </w:p>
          <w:p w14:paraId="426DC18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Strehaia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A5493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F7455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BB3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82FBE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7D39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locomotivelor cuplate.</w:t>
            </w:r>
          </w:p>
          <w:p w14:paraId="094D4AE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666FCE4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9EB8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AC43A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AD03D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179076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0B1CD78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850DD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17</w:t>
            </w:r>
          </w:p>
          <w:p w14:paraId="4771BD7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in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7F34F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1F7EF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5662D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A597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E662F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084093" w:rsidRPr="00AB76B4" w14:paraId="46A9F9B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B81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CACC0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011C0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9E08D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1BC558E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F140A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</w:t>
            </w:r>
          </w:p>
          <w:p w14:paraId="4E4A4E9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B5BD8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342F7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CEE9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2B2B2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D23EF8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2 - 5  înspre și dinspre st. Jirov.</w:t>
            </w:r>
          </w:p>
        </w:tc>
      </w:tr>
      <w:tr w:rsidR="00084093" w:rsidRPr="00AB76B4" w14:paraId="46A40DF8" w14:textId="77777777" w:rsidTr="00927588">
        <w:trPr>
          <w:cantSplit/>
          <w:trHeight w:val="114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EE21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44DB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5682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52888E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7F1850A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DA9E2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7F26B0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26 / 30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00C71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E32F7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A0240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93AF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B19B6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084093" w:rsidRPr="00AB76B4" w14:paraId="03DB174F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8C27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09A4E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08F36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6FD34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Strehaia</w:t>
            </w:r>
          </w:p>
          <w:p w14:paraId="7108F81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23B95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28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8A370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6D6A5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94BA2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B67FB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24ECB5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1.</w:t>
            </w:r>
          </w:p>
        </w:tc>
      </w:tr>
      <w:tr w:rsidR="00084093" w:rsidRPr="00AB76B4" w14:paraId="790C3466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9D13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7D236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C4AF4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785878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Ciochiuţa</w:t>
            </w:r>
          </w:p>
          <w:p w14:paraId="68ADBB4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BF6A68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0508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</w:t>
            </w:r>
          </w:p>
          <w:p w14:paraId="39FF2FA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ax stație până la Cap Y călcâi 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D2F77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6BC6F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BC3FC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E6A3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5049BDE0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314F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88B89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+0</w:t>
            </w:r>
            <w:r>
              <w:rPr>
                <w:b/>
                <w:bCs/>
                <w:sz w:val="20"/>
              </w:rPr>
              <w:t>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241FAAF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322+350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EF963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634BF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Ciochiuţa -</w:t>
            </w:r>
          </w:p>
          <w:p w14:paraId="4B6650B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Tâmna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3384B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6A96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4DE79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B9E8B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21872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371D73C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61FE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02BF7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788E0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EC784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23D02E2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7D56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din calcâi</w:t>
            </w:r>
          </w:p>
          <w:p w14:paraId="6A12A99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</w:t>
            </w:r>
          </w:p>
          <w:p w14:paraId="690098C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până</w:t>
            </w:r>
          </w:p>
          <w:p w14:paraId="56F33BA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la axa</w:t>
            </w:r>
          </w:p>
          <w:p w14:paraId="4C454D1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stației Tâmna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A4A4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FB1F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8A874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756E8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6DA3918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E769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9A4D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46190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3B400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Tâmna</w:t>
            </w:r>
          </w:p>
          <w:p w14:paraId="4E13B9E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65CF0A9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D6F80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54FC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03349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5DC9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EBCB1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746B6650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D397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226B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325+100</w:t>
            </w:r>
          </w:p>
          <w:p w14:paraId="4B8B0B0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325+220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299D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04534A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Tâmna </w:t>
            </w:r>
          </w:p>
          <w:p w14:paraId="1A010F0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A7A2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1BFDC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E2D70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60731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2D59F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EE0E2D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2 și 4.</w:t>
            </w:r>
          </w:p>
        </w:tc>
      </w:tr>
      <w:tr w:rsidR="00084093" w:rsidRPr="00AB76B4" w14:paraId="12A5D691" w14:textId="77777777" w:rsidTr="00927588">
        <w:trPr>
          <w:cantSplit/>
          <w:trHeight w:val="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0EFD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3DF0C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329+400</w:t>
            </w:r>
          </w:p>
          <w:p w14:paraId="704B152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329+600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7539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BCF446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Igiroasa, linia 2 directă Cap X</w:t>
            </w:r>
          </w:p>
          <w:p w14:paraId="5981627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AA564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DAC3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85084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9AA7F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2B70D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Peste sch. 1. </w:t>
            </w:r>
          </w:p>
          <w:p w14:paraId="0A9509C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6F2413E0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52B0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F087C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95CE3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314BD3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Igiroasa</w:t>
            </w:r>
          </w:p>
          <w:p w14:paraId="2DAAD6E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</w:t>
            </w:r>
          </w:p>
          <w:p w14:paraId="0E02DDB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009D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și peste sch. 3 </w:t>
            </w:r>
          </w:p>
          <w:p w14:paraId="7597F6A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DEBA2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97BD9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50FA6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A35C9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37F4B66C" w14:textId="77777777" w:rsidTr="00927588">
        <w:trPr>
          <w:cantSplit/>
          <w:trHeight w:val="65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1B5E5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FF84C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5973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8D6F96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2A2B289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</w:t>
            </w:r>
          </w:p>
          <w:p w14:paraId="54C0A42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659B8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E0D129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8FF94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5A4C3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2AC1C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57F8E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643889A5" w14:textId="77777777" w:rsidTr="00927588">
        <w:trPr>
          <w:cantSplit/>
          <w:trHeight w:val="10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7146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A715C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FB430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46D47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Prunişor</w:t>
            </w:r>
          </w:p>
          <w:p w14:paraId="2A525F5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352001E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F562A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0BD60D1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2DC1DB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16CE9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FFC81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AC5A1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094F6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29A78D7E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56D9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4ADE6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335+120</w:t>
            </w:r>
          </w:p>
          <w:p w14:paraId="5A41E78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335+170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5B4FE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314229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Prunișor -</w:t>
            </w:r>
          </w:p>
          <w:p w14:paraId="567EAE2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BDE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CBF66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9E60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B97A9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A0147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*Valabil inclusiv pentru trenurile care au în componență două locomotive cuplate.</w:t>
            </w:r>
          </w:p>
          <w:p w14:paraId="4A3D385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3911B645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BE87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4251A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382D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FFE9D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43B9E41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705F8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6B0CE28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5C43B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9FA81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F581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E2270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1FFB00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 X.</w:t>
            </w:r>
          </w:p>
        </w:tc>
      </w:tr>
      <w:tr w:rsidR="00084093" w:rsidRPr="00AB76B4" w14:paraId="23850607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A3CD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D2B2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7C197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E9652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Gârniţa</w:t>
            </w:r>
          </w:p>
          <w:p w14:paraId="1FD9BC1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10B58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3F112F0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46B6F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E56F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E3343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564B8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09BC94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1, CapY.</w:t>
            </w:r>
          </w:p>
        </w:tc>
      </w:tr>
      <w:tr w:rsidR="00084093" w:rsidRPr="00AB76B4" w14:paraId="39362DD4" w14:textId="77777777" w:rsidTr="00927588">
        <w:trPr>
          <w:cantSplit/>
          <w:trHeight w:val="5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5099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8DD7E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342+430</w:t>
            </w:r>
          </w:p>
          <w:p w14:paraId="2CA0579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342+630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C145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B43B9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Gârniţa -</w:t>
            </w:r>
          </w:p>
          <w:p w14:paraId="085E293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5F8F9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13D28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80032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06741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9F9C2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40BA9A1D" w14:textId="77777777" w:rsidTr="00927588">
        <w:trPr>
          <w:cantSplit/>
          <w:trHeight w:val="46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8F78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8DDEC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A72F6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0D2A9D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CC93BC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</w:t>
            </w:r>
          </w:p>
          <w:p w14:paraId="3F07D38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4AE64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67025A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2446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7D6A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1877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57148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8657D40" w14:textId="77777777" w:rsidTr="00927588">
        <w:trPr>
          <w:cantSplit/>
          <w:trHeight w:val="68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311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E3F28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DD4DA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EF9340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94D85C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10D9B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15 </w:t>
            </w:r>
          </w:p>
          <w:p w14:paraId="077DE9F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85C5C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0158B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B4E36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5DE5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AF47E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3.</w:t>
            </w:r>
          </w:p>
        </w:tc>
      </w:tr>
      <w:tr w:rsidR="00084093" w:rsidRPr="00AB76B4" w14:paraId="403E3548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2B30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1BD96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7042E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C33C6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31F14D3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2C960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684F40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 /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923D5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48A84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6D361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C0D8F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502F9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şi 4.</w:t>
            </w:r>
          </w:p>
        </w:tc>
      </w:tr>
      <w:tr w:rsidR="00084093" w:rsidRPr="00AB76B4" w14:paraId="134CD4BA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ECFF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CC20A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0D60C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047E39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F3753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diag.  dintre sch. </w:t>
            </w:r>
          </w:p>
          <w:p w14:paraId="66E3C88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17 -</w:t>
            </w:r>
          </w:p>
          <w:p w14:paraId="4B90697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7E2BABB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19 /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7540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0ECA5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5179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6C73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zonă parcurs </w:t>
            </w:r>
          </w:p>
          <w:p w14:paraId="30E6187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st. Balota liniile 1 - 3 </w:t>
            </w:r>
          </w:p>
          <w:p w14:paraId="0644AA7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în abatere.</w:t>
            </w:r>
          </w:p>
        </w:tc>
      </w:tr>
      <w:tr w:rsidR="00084093" w:rsidRPr="00AB76B4" w14:paraId="05B40617" w14:textId="77777777" w:rsidTr="00927588">
        <w:trPr>
          <w:cantSplit/>
          <w:trHeight w:val="112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9A53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93C09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502EA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E19C52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6DAD743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3 </w:t>
            </w:r>
          </w:p>
          <w:p w14:paraId="3251006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8A65A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</w:t>
            </w:r>
          </w:p>
          <w:p w14:paraId="206BCFB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la </w:t>
            </w:r>
          </w:p>
          <w:p w14:paraId="630CF4A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127B9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1C304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557F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C311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51C161B" w14:textId="77777777" w:rsidTr="00927588">
        <w:trPr>
          <w:cantSplit/>
          <w:trHeight w:val="201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A65D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00C50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2E5D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89776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1BB75B2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4 </w:t>
            </w:r>
          </w:p>
          <w:p w14:paraId="6430B6B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DF6D1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de la axa staţiei până la călcâi macaz 12 </w:t>
            </w:r>
          </w:p>
          <w:p w14:paraId="0569E66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9A4D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F66DC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E4DA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56AC4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2B914E87" w14:textId="77777777" w:rsidTr="00927588">
        <w:trPr>
          <w:cantSplit/>
          <w:trHeight w:val="113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8DC6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7B558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8CB8D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9AFA2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97C586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225943C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89547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107A8E7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B8ED6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79929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FA825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669C9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588F975A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619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72C1D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207E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75146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Balota</w:t>
            </w:r>
          </w:p>
          <w:p w14:paraId="2D9B699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2D861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T.D.J.</w:t>
            </w:r>
          </w:p>
          <w:p w14:paraId="737EE75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 /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DE88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4E102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CEA03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E4C44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84ACC6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3 - 5.</w:t>
            </w:r>
          </w:p>
        </w:tc>
      </w:tr>
      <w:tr w:rsidR="00084093" w:rsidRPr="00AB76B4" w14:paraId="70B79038" w14:textId="77777777" w:rsidTr="00927588">
        <w:trPr>
          <w:cantSplit/>
          <w:trHeight w:val="9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E4A0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B1C2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345+652</w:t>
            </w:r>
          </w:p>
          <w:p w14:paraId="0653D8B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355+537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ACAD9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8BF83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24BDE33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Turnu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3A12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09668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AE0B7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FB0C0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9580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Cs/>
                <w:color w:val="000000"/>
                <w:sz w:val="20"/>
              </w:rPr>
            </w:pPr>
            <w:r w:rsidRPr="00AB76B4">
              <w:rPr>
                <w:b/>
                <w:bCs/>
                <w:iCs/>
                <w:color w:val="000000"/>
                <w:sz w:val="20"/>
              </w:rPr>
              <w:t>*Interzis circulația trenurilor care au în componență mai mult de două locomotive cuplate.</w:t>
            </w:r>
          </w:p>
          <w:p w14:paraId="1C8335E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AB76B4" w14:paraId="3E84DCD2" w14:textId="77777777" w:rsidTr="00927588">
        <w:trPr>
          <w:cantSplit/>
          <w:trHeight w:val="129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4A21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C106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345+200</w:t>
            </w:r>
          </w:p>
          <w:p w14:paraId="79BEC98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353+200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7477A5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2D647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Balota –</w:t>
            </w:r>
          </w:p>
          <w:p w14:paraId="747556D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</w:t>
            </w:r>
          </w:p>
          <w:p w14:paraId="549270D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1 directă </w:t>
            </w:r>
          </w:p>
          <w:p w14:paraId="1100D5F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și</w:t>
            </w:r>
          </w:p>
          <w:p w14:paraId="681DD62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Valea Albă -</w:t>
            </w:r>
          </w:p>
          <w:p w14:paraId="5BAD531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59405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054EA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A70D6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B8D1E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593CF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46337818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83F4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3F67B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AE62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DBED4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Post Macazuri -</w:t>
            </w:r>
          </w:p>
          <w:p w14:paraId="6F2AED2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Drobeta Tr. Severin Mărfuri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CD9A14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0DEB9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144A9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354+400</w:t>
            </w:r>
          </w:p>
          <w:p w14:paraId="367F307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354+700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723CD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95ADA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53B941ED" w14:textId="77777777" w:rsidTr="00927588">
        <w:trPr>
          <w:cantSplit/>
          <w:trHeight w:val="45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312C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45136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05EA1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F39EB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0B1C010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Mărfuri </w:t>
            </w:r>
          </w:p>
          <w:p w14:paraId="4C607F1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Y, 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F8D13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7E79A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0ECE1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356+930</w:t>
            </w:r>
          </w:p>
          <w:p w14:paraId="260640C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357+170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F09B2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7D77E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656E4E2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Peste sch. 10, 8 și 6A.</w:t>
            </w:r>
          </w:p>
        </w:tc>
      </w:tr>
      <w:tr w:rsidR="00084093" w:rsidRPr="00AB76B4" w14:paraId="4DA6CF78" w14:textId="77777777" w:rsidTr="00927588">
        <w:trPr>
          <w:cantSplit/>
          <w:trHeight w:val="281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3026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10DE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20206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186F69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1ADDD8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18A7D7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diag.</w:t>
            </w:r>
          </w:p>
          <w:p w14:paraId="4AEB9921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1 - 3 </w:t>
            </w:r>
          </w:p>
          <w:p w14:paraId="4B5E5F67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7E7ED924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635D3B67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1 şi 3 </w:t>
            </w:r>
          </w:p>
          <w:p w14:paraId="0ABCCC0B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EC6B8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525D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E91A6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A7640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B4016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1 - 3.</w:t>
            </w:r>
          </w:p>
        </w:tc>
      </w:tr>
      <w:tr w:rsidR="00084093" w:rsidRPr="00AB76B4" w14:paraId="5C23CD69" w14:textId="77777777" w:rsidTr="00927588">
        <w:trPr>
          <w:cantSplit/>
          <w:trHeight w:val="77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2080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AA8CA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E368B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C342FB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1711B1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50E6C2B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9 </w:t>
            </w:r>
          </w:p>
          <w:p w14:paraId="4558A8A7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4AF26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4203D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99AEA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CE70A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C44F5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și 2.</w:t>
            </w:r>
          </w:p>
        </w:tc>
      </w:tr>
      <w:tr w:rsidR="00084093" w:rsidRPr="00AB76B4" w14:paraId="19B01555" w14:textId="77777777" w:rsidTr="00927588">
        <w:trPr>
          <w:cantSplit/>
          <w:trHeight w:val="208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C201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B70DB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96ABC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249D4D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75769E8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 +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ABC4BB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72A71C29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7 </w:t>
            </w:r>
          </w:p>
          <w:p w14:paraId="0FF0561F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  <w:p w14:paraId="1224953E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şi</w:t>
            </w:r>
          </w:p>
          <w:p w14:paraId="207E24EC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225B2A75" w14:textId="77777777" w:rsidR="00084093" w:rsidRPr="00AB76B4" w:rsidRDefault="00084093" w:rsidP="00C7433E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12 /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78913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68969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6713D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714D9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7BB5B7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şi 2.</w:t>
            </w:r>
          </w:p>
        </w:tc>
      </w:tr>
      <w:tr w:rsidR="00084093" w:rsidRPr="00AB76B4" w14:paraId="136054A9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2D7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EF913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A3795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72266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5038925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Cap X, liniile 6 - 10 </w:t>
            </w:r>
          </w:p>
          <w:p w14:paraId="2553DC2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32240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279DFD0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nr. 15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0114D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895C6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A2B8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55245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BE1848D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9C813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158F5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29DD2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B159FA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279B4B0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5 </w:t>
            </w:r>
          </w:p>
          <w:p w14:paraId="0B9AF9B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B43C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de la Cap X la axa stației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137EF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A652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07757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31359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2B990762" w14:textId="77777777" w:rsidTr="00927588">
        <w:trPr>
          <w:cantSplit/>
          <w:trHeight w:val="166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6CC8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00E61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8860D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F7F97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 Mărfuri</w:t>
            </w:r>
          </w:p>
          <w:p w14:paraId="122915A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308AF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5A4F599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22 / 24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2D542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02CCB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73585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10409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89E16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5 - 10, Cap Y.</w:t>
            </w:r>
          </w:p>
        </w:tc>
      </w:tr>
      <w:tr w:rsidR="00084093" w:rsidRPr="00AB76B4" w14:paraId="3E9B172A" w14:textId="77777777" w:rsidTr="00927588">
        <w:trPr>
          <w:cantSplit/>
          <w:trHeight w:val="74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D01B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F7650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EC9DE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73973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5B7C039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A1F0E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 </w:t>
            </w:r>
          </w:p>
          <w:p w14:paraId="42A380D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93B24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2AD0F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9E792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9AB19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 primiri - expedieri.</w:t>
            </w:r>
          </w:p>
        </w:tc>
      </w:tr>
      <w:tr w:rsidR="00084093" w:rsidRPr="00AB76B4" w14:paraId="5F219C71" w14:textId="77777777" w:rsidTr="00927588">
        <w:trPr>
          <w:cantSplit/>
          <w:trHeight w:val="1230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47A1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D1B1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E57E4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D2933D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Turnu Severin Est</w:t>
            </w:r>
          </w:p>
          <w:p w14:paraId="60B7A49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31FF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2 </w:t>
            </w:r>
          </w:p>
          <w:p w14:paraId="192BAE3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6C68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B9FAE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DAD97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D48B0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E5A61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abatere.</w:t>
            </w:r>
          </w:p>
        </w:tc>
      </w:tr>
      <w:tr w:rsidR="00084093" w:rsidRPr="00AB76B4" w14:paraId="0EA51382" w14:textId="77777777" w:rsidTr="00927588">
        <w:trPr>
          <w:cantSplit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B7DF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9BF0D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73B4A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5E68C9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18AC447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CC3BC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6D1D853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208BDBC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11, 13, 15, 17,  21, 23, </w:t>
            </w:r>
          </w:p>
          <w:p w14:paraId="307C456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25 și 27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804D6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2623F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3F63E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E830D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DA784F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084093" w:rsidRPr="00AB76B4" w14:paraId="081EB0AF" w14:textId="77777777" w:rsidTr="00927588">
        <w:trPr>
          <w:cantSplit/>
          <w:trHeight w:val="230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A2DE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EFE24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C915F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5C597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Drobeta Tr. Severin</w:t>
            </w:r>
          </w:p>
          <w:p w14:paraId="46E198B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ACF7A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1A4B01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 xml:space="preserve">sch. 12, 18,  20, 22,  24, 26,  28, 30,  32, </w:t>
            </w:r>
          </w:p>
          <w:p w14:paraId="4603F23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 w:rsidRPr="00AB76B4">
              <w:rPr>
                <w:b/>
                <w:bCs/>
                <w:spacing w:val="-10"/>
                <w:sz w:val="20"/>
              </w:rPr>
              <w:t>34 şi 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70FB7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6C780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46407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23385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3472A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5 - 14.</w:t>
            </w:r>
          </w:p>
        </w:tc>
      </w:tr>
      <w:tr w:rsidR="00084093" w:rsidRPr="00AB76B4" w14:paraId="44816DDB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CD86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6D56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380+600</w:t>
            </w:r>
          </w:p>
          <w:p w14:paraId="7F260FD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384+200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3B484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50D89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Vârciorova  </w:t>
            </w:r>
          </w:p>
          <w:p w14:paraId="2391B1A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linia 2 directă, Cap Y și </w:t>
            </w:r>
          </w:p>
          <w:p w14:paraId="2759589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Vârciorova -</w:t>
            </w:r>
          </w:p>
          <w:p w14:paraId="29A87B8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Orșova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98191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06D3B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F5810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62D58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7B2C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18FCB150" w14:textId="77777777" w:rsidTr="00927588">
        <w:trPr>
          <w:cantSplit/>
          <w:trHeight w:val="287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38E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75028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EE45B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0F4529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7810788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EC32C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călcâi </w:t>
            </w:r>
          </w:p>
          <w:p w14:paraId="4263BEA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 3 </w:t>
            </w:r>
          </w:p>
          <w:p w14:paraId="0795CA6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sz w:val="20"/>
              </w:rPr>
              <w:t>și opritor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2EB6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8D65F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8CD01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8518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01AC81DB" w14:textId="77777777" w:rsidTr="00927588">
        <w:trPr>
          <w:cantSplit/>
          <w:trHeight w:val="1372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B1AE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B436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8CA55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B0CEC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Orşova </w:t>
            </w:r>
          </w:p>
          <w:p w14:paraId="1CF99B0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BC791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peste </w:t>
            </w:r>
          </w:p>
          <w:p w14:paraId="0F7E274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9,</w:t>
            </w:r>
          </w:p>
          <w:p w14:paraId="75B5599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13,</w:t>
            </w:r>
          </w:p>
          <w:p w14:paraId="493A88F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S 17,</w:t>
            </w:r>
          </w:p>
          <w:p w14:paraId="65A52B7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 xml:space="preserve">S 19 </w:t>
            </w:r>
          </w:p>
          <w:p w14:paraId="0C8270B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şi</w:t>
            </w:r>
          </w:p>
          <w:p w14:paraId="032B048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  <w:lang w:val="en-US"/>
              </w:rPr>
            </w:pPr>
            <w:r w:rsidRPr="00AB76B4">
              <w:rPr>
                <w:b/>
                <w:bCs/>
                <w:iCs/>
                <w:sz w:val="20"/>
                <w:lang w:val="en-US"/>
              </w:rPr>
              <w:t>S 21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5AA0E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B147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DB8B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94B60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118DB9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 -  7 abătute.</w:t>
            </w:r>
          </w:p>
        </w:tc>
      </w:tr>
      <w:tr w:rsidR="00084093" w:rsidRPr="00AB76B4" w14:paraId="789FBFCD" w14:textId="77777777" w:rsidTr="00927588">
        <w:trPr>
          <w:cantSplit/>
          <w:trHeight w:val="35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E4DC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FBA7D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63937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F1D0F5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48E1CDD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liniile 3 și 4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A2F0D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AFE87B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8DA2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C7161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A7421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3B7A4D25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E0BF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CE8C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2A038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2D68D4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Orşova</w:t>
            </w:r>
          </w:p>
          <w:p w14:paraId="6BF726A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92952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peste sch. 14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971EEB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DE9BC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AB98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7B0A5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477C5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 8 abatere.</w:t>
            </w:r>
          </w:p>
        </w:tc>
      </w:tr>
      <w:tr w:rsidR="00084093" w:rsidRPr="00AB76B4" w14:paraId="6314C893" w14:textId="77777777" w:rsidTr="00927588">
        <w:trPr>
          <w:cantSplit/>
          <w:trHeight w:val="28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E4866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5C679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EF35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C9D7C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Cernei</w:t>
            </w:r>
          </w:p>
          <w:p w14:paraId="556897B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91CCF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iCs/>
                <w:sz w:val="20"/>
              </w:rPr>
            </w:pPr>
            <w:r w:rsidRPr="00AB76B4">
              <w:rPr>
                <w:b/>
                <w:bCs/>
                <w:iCs/>
                <w:sz w:val="20"/>
              </w:rPr>
              <w:t>toată linia inclusiv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1902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B4E3C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92B2B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DFE30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972AD69" w14:textId="77777777" w:rsidTr="00927588">
        <w:trPr>
          <w:cantSplit/>
          <w:trHeight w:val="3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F8B3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6B9DD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92D5B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1D7F2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Topleţ </w:t>
            </w:r>
          </w:p>
          <w:p w14:paraId="00A40BC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64C0D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47A38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59045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093A3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B2A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4C29F0C1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3637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BADF2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F099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FEF074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6FF7BF9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7E84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6B6071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A05E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01F40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FC248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11793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6566E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linia 3 abătută. </w:t>
            </w:r>
          </w:p>
        </w:tc>
      </w:tr>
      <w:tr w:rsidR="00084093" w:rsidRPr="00AB76B4" w14:paraId="52A8CFFB" w14:textId="77777777" w:rsidTr="00927588">
        <w:trPr>
          <w:cantSplit/>
          <w:trHeight w:val="20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FC7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B3781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11C9F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7CF8A9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Mehadia Nouă</w:t>
            </w:r>
          </w:p>
          <w:p w14:paraId="665C52A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DCF82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292F0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D522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45170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9058B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la liniile 2 și 3 abătute, Cap Y. </w:t>
            </w:r>
          </w:p>
        </w:tc>
      </w:tr>
      <w:tr w:rsidR="00084093" w:rsidRPr="00AB76B4" w14:paraId="1B863630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FA60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220B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D8D6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65A2F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Crușovăț</w:t>
            </w:r>
          </w:p>
          <w:p w14:paraId="6729F10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10EA8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701BAA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22CF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642EE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68948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E180BB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1 abătută.</w:t>
            </w:r>
          </w:p>
        </w:tc>
      </w:tr>
      <w:tr w:rsidR="00084093" w:rsidRPr="00AB76B4" w14:paraId="12904DDF" w14:textId="77777777" w:rsidTr="00927588">
        <w:trPr>
          <w:cantSplit/>
          <w:trHeight w:val="11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9869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0CF65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428+850</w:t>
            </w:r>
          </w:p>
          <w:p w14:paraId="26535D3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429+100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2CF41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29D8ED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Crușovăț - </w:t>
            </w:r>
          </w:p>
          <w:p w14:paraId="317CCE0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Domașnea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F9B8A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2E39D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6D85A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E543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4E2241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07E94F10" w14:textId="77777777" w:rsidTr="00927588">
        <w:trPr>
          <w:cantSplit/>
          <w:trHeight w:val="14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8159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320B5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E8EFC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74283F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Domașnea</w:t>
            </w:r>
          </w:p>
          <w:p w14:paraId="7DCDBE8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12F71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3 </w:t>
            </w:r>
          </w:p>
          <w:p w14:paraId="479D1FA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4AA7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9BFAF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F85D1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189A3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9E02B4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și 4 Cap X.</w:t>
            </w:r>
          </w:p>
        </w:tc>
      </w:tr>
      <w:tr w:rsidR="00084093" w:rsidRPr="00AB76B4" w14:paraId="21F457B9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ACD7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FA027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93E333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2400C4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Poarta </w:t>
            </w:r>
          </w:p>
          <w:p w14:paraId="4E24530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2919C0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TDJ </w:t>
            </w:r>
          </w:p>
          <w:p w14:paraId="071B1DF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/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58943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3C0BB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9ACC6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A0E36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5420CD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abătută.</w:t>
            </w:r>
          </w:p>
        </w:tc>
      </w:tr>
      <w:tr w:rsidR="00084093" w:rsidRPr="00AB76B4" w14:paraId="3ACC9FF5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61B1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1DA14B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5AE9F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CE3E8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1B41E22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98D46E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4BE7201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6 și 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C6969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98D5F8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968AF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5F210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4582824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liniile 3 și 4, Cap Y.</w:t>
            </w:r>
          </w:p>
        </w:tc>
      </w:tr>
      <w:tr w:rsidR="00084093" w:rsidRPr="00AB76B4" w14:paraId="4FDD1D77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13C6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69F9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462+050</w:t>
            </w:r>
          </w:p>
          <w:p w14:paraId="4BF661B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462+100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E8F5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79E578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Vălișoara</w:t>
            </w:r>
          </w:p>
          <w:p w14:paraId="5091664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0CC7F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61493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41C89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BA643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A34D65" w14:textId="77777777" w:rsidR="00084093" w:rsidRPr="00AB76B4" w:rsidRDefault="0008409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3D57F2C5" w14:textId="77777777" w:rsidTr="00927588">
        <w:trPr>
          <w:cantSplit/>
          <w:trHeight w:val="78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04F2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A9346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4B437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C68A22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Valea Timișului</w:t>
            </w:r>
          </w:p>
          <w:p w14:paraId="152144D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A354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BA005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AAE70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D31E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21817B" w14:textId="77777777" w:rsidR="00084093" w:rsidRPr="00AB76B4" w:rsidRDefault="0008409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Afectează intrări - ieşiri </w:t>
            </w:r>
          </w:p>
          <w:p w14:paraId="707115A3" w14:textId="77777777" w:rsidR="00084093" w:rsidRPr="00AB76B4" w:rsidRDefault="00084093" w:rsidP="00C7433E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 la linia 3 abătută Cap Y.</w:t>
            </w:r>
          </w:p>
        </w:tc>
      </w:tr>
      <w:tr w:rsidR="00084093" w:rsidRPr="00AB76B4" w14:paraId="5B6132A3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09406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8FBF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E754C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AD120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5899F41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5368DE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 inclusiv peste</w:t>
            </w:r>
          </w:p>
          <w:p w14:paraId="38EF4F9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sch. </w:t>
            </w:r>
          </w:p>
          <w:p w14:paraId="4FCDC1F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1, 8 și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97776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CC6D4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8315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DA224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7E409A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0904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0CA1D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9234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ABB056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Balta Sărată </w:t>
            </w:r>
          </w:p>
          <w:p w14:paraId="43CC0E0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41E2F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toată linia inclusiv în aba-terea </w:t>
            </w:r>
          </w:p>
          <w:p w14:paraId="28AC730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5727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C5FFE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F7EAC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F5EF2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55B6101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4044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349D6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87B6E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67FF1F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35725FD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D4273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8F0DD2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60939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0B7FD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354A5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715AD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X.</w:t>
            </w:r>
          </w:p>
        </w:tc>
      </w:tr>
      <w:tr w:rsidR="00084093" w:rsidRPr="00AB76B4" w14:paraId="22FF4D89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522F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6B564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DA38B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6BD8FA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513DD496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C11582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TDJ</w:t>
            </w:r>
          </w:p>
          <w:p w14:paraId="5070C6C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11 / 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7D4D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FCBCD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E5F05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2A1E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49383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3 - 8, Cap X.</w:t>
            </w:r>
          </w:p>
        </w:tc>
      </w:tr>
      <w:tr w:rsidR="00084093" w:rsidRPr="00AB76B4" w14:paraId="37C22E25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E3E4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8553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AA82A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164740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Caransebeş</w:t>
            </w:r>
          </w:p>
          <w:p w14:paraId="45C30AB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7F5C8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3F0DBAE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0CC70BA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/ 36,</w:t>
            </w:r>
          </w:p>
          <w:p w14:paraId="4B17BFB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T.D.J.</w:t>
            </w:r>
          </w:p>
          <w:p w14:paraId="6921CCF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42 / 46</w:t>
            </w:r>
          </w:p>
          <w:p w14:paraId="50C09CC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</w:t>
            </w:r>
          </w:p>
          <w:p w14:paraId="084C87D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7B0335D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36 - 42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36506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B84A3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046AB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7F9C1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93161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3 - 7, Cap Y.</w:t>
            </w:r>
          </w:p>
        </w:tc>
      </w:tr>
      <w:tr w:rsidR="00084093" w:rsidRPr="00AB76B4" w14:paraId="6E955250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1079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3C6CD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28572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9A49EA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5B684A6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FC5A4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1FC9A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87FB8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C997E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D455C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3EC62C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X.</w:t>
            </w:r>
          </w:p>
        </w:tc>
      </w:tr>
      <w:tr w:rsidR="00084093" w:rsidRPr="00AB76B4" w14:paraId="4FB2518E" w14:textId="77777777" w:rsidTr="00927588">
        <w:trPr>
          <w:cantSplit/>
          <w:trHeight w:val="666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83BCD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0BF5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FE9B68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40C939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Jena</w:t>
            </w:r>
          </w:p>
          <w:p w14:paraId="1187D2D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AF5B2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 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493FC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20E09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554707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6AA7B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DB123A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linia 2 abătută, Cap Y.</w:t>
            </w:r>
          </w:p>
        </w:tc>
      </w:tr>
      <w:tr w:rsidR="00084093" w:rsidRPr="00AB76B4" w14:paraId="7658B5EA" w14:textId="77777777" w:rsidTr="00927588">
        <w:trPr>
          <w:cantSplit/>
          <w:trHeight w:val="254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6EF86C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E128A7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56A89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F8F370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Găvojdia</w:t>
            </w:r>
          </w:p>
          <w:p w14:paraId="443FA10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812337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CF12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B993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C0BF9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831F6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</w:tr>
      <w:tr w:rsidR="00084093" w:rsidRPr="00AB76B4" w14:paraId="3E376751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447C9BE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13620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A5795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A2DF38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Tapia</w:t>
            </w:r>
          </w:p>
          <w:p w14:paraId="4FE4367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0B5F5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2C5423E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  <w:p w14:paraId="32F141D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inclusiv </w:t>
            </w:r>
          </w:p>
          <w:p w14:paraId="6C777E9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4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3FCF1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F7929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BECB3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88126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9091ED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E835D19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977DA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BBFCA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CD79696" w14:textId="77777777" w:rsidR="00084093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Tapia - Lugoj și </w:t>
            </w:r>
          </w:p>
          <w:p w14:paraId="55B8DA1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Lugoj linia 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 xml:space="preserve"> directă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94CB1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40773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2B545A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514+400</w:t>
            </w:r>
          </w:p>
          <w:p w14:paraId="174FB77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515+250</w:t>
            </w: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3E47F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5BB29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30DFE96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</w:t>
            </w:r>
          </w:p>
        </w:tc>
      </w:tr>
      <w:tr w:rsidR="00084093" w:rsidRPr="00AB76B4" w14:paraId="661DF7A5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DF191A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6C675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C541A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E73B33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AE93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4D414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CF1B6A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5B6F53" w14:textId="77777777" w:rsidR="00084093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CA975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Inclusiv peste S 11, S 13, </w:t>
            </w:r>
            <w:r>
              <w:rPr>
                <w:b/>
                <w:bCs/>
                <w:i/>
                <w:iCs/>
                <w:sz w:val="20"/>
              </w:rPr>
              <w:br/>
              <w:t>S 15 și S 40</w:t>
            </w:r>
          </w:p>
        </w:tc>
      </w:tr>
      <w:tr w:rsidR="00084093" w:rsidRPr="00AB76B4" w14:paraId="56E0D952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26B25081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C73D5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89936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FE83A2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B0C718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6CA6F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4DC718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DB9F4A" w14:textId="77777777" w:rsidR="00084093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A9CD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23,  și S 34</w:t>
            </w:r>
          </w:p>
        </w:tc>
      </w:tr>
      <w:tr w:rsidR="00084093" w:rsidRPr="00AB76B4" w14:paraId="0E60193B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AFE157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8AB85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CFE03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5D87CCF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Lugoj, </w:t>
            </w:r>
            <w:r>
              <w:rPr>
                <w:b/>
                <w:bCs/>
                <w:sz w:val="20"/>
              </w:rPr>
              <w:br/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38F64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D4CDCE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C38554" w14:textId="77777777" w:rsidR="00084093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EA136" w14:textId="77777777" w:rsidR="00084093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DB693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 25,  și S 34</w:t>
            </w:r>
          </w:p>
        </w:tc>
      </w:tr>
      <w:tr w:rsidR="00084093" w:rsidRPr="00AB76B4" w14:paraId="11B0FEAC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7B4B36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A52DDB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0FAB6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C2ED7D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St. Topolovăț, linia </w:t>
            </w:r>
            <w:r>
              <w:rPr>
                <w:b/>
                <w:bCs/>
                <w:sz w:val="20"/>
              </w:rPr>
              <w:t>4</w:t>
            </w:r>
            <w:r w:rsidRPr="00AB76B4">
              <w:rPr>
                <w:b/>
                <w:bCs/>
                <w:sz w:val="20"/>
              </w:rPr>
              <w:t xml:space="preserve">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1C56D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563D0F7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86FE0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CC3C6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36A1A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0E5245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</w:t>
            </w:r>
            <w:r w:rsidRPr="00AB76B4">
              <w:rPr>
                <w:b/>
                <w:bCs/>
                <w:i/>
                <w:iCs/>
                <w:sz w:val="20"/>
              </w:rPr>
              <w:t xml:space="preserve">3 și </w:t>
            </w:r>
            <w:r>
              <w:rPr>
                <w:b/>
                <w:bCs/>
                <w:i/>
                <w:iCs/>
                <w:sz w:val="20"/>
              </w:rPr>
              <w:t>S10</w:t>
            </w:r>
          </w:p>
        </w:tc>
      </w:tr>
      <w:tr w:rsidR="00084093" w:rsidRPr="00AB76B4" w14:paraId="7393108A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E26BBC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EFE1948" w14:textId="77777777" w:rsidR="00084093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1CB925" w14:textId="77777777" w:rsidR="00084093" w:rsidRDefault="0008409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9F7A00D" w14:textId="77777777" w:rsidR="00084093" w:rsidRPr="00AB76B4" w:rsidRDefault="00084093" w:rsidP="0068517F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AB76B4">
              <w:rPr>
                <w:b/>
                <w:bCs/>
                <w:sz w:val="20"/>
              </w:rPr>
              <w:t xml:space="preserve">Recaș </w:t>
            </w:r>
            <w:r>
              <w:rPr>
                <w:b/>
                <w:bCs/>
                <w:sz w:val="20"/>
              </w:rPr>
              <w:t xml:space="preserve"> 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BC3E3DF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509B0FC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D79E9F" w14:textId="77777777" w:rsidR="00084093" w:rsidRDefault="0008409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ED02E5" w14:textId="77777777" w:rsidR="00084093" w:rsidRPr="00AB76B4" w:rsidRDefault="00084093" w:rsidP="0068517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94C974" w14:textId="77777777" w:rsidR="00084093" w:rsidRPr="00AB76B4" w:rsidRDefault="00084093" w:rsidP="0068517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01652B" w14:textId="77777777" w:rsidR="00084093" w:rsidRDefault="00084093" w:rsidP="0068517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Inclusiv peste  </w:t>
            </w:r>
            <w:r>
              <w:rPr>
                <w:b/>
                <w:bCs/>
                <w:i/>
                <w:iCs/>
                <w:sz w:val="20"/>
              </w:rPr>
              <w:t>S11</w:t>
            </w:r>
          </w:p>
        </w:tc>
      </w:tr>
      <w:tr w:rsidR="00084093" w:rsidRPr="00AB76B4" w14:paraId="0C445F06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BEE69F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4639E2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B79A1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9EF5E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F4BF2CA" w14:textId="77777777" w:rsidR="00084093" w:rsidRPr="00AB76B4" w:rsidRDefault="0008409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3FADE362" w14:textId="77777777" w:rsidR="00084093" w:rsidRPr="00AB76B4" w:rsidRDefault="0008409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F902B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7E8FCD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38BB5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6EBE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19E4643E" w14:textId="77777777" w:rsidTr="00927588">
        <w:trPr>
          <w:cantSplit/>
          <w:trHeight w:val="379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5FE30D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367E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D6595E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02F519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 </w:t>
            </w:r>
            <w:r w:rsidRPr="00AB76B4">
              <w:rPr>
                <w:b/>
                <w:bCs/>
                <w:sz w:val="20"/>
              </w:rPr>
              <w:t>Remetea Mare</w:t>
            </w:r>
            <w:r>
              <w:rPr>
                <w:b/>
                <w:bCs/>
                <w:sz w:val="20"/>
              </w:rPr>
              <w:t>,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5959DC" w14:textId="77777777" w:rsidR="00084093" w:rsidRPr="00AB76B4" w:rsidRDefault="0008409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08D8FE27" w14:textId="77777777" w:rsidR="00084093" w:rsidRPr="00AB76B4" w:rsidRDefault="00084093" w:rsidP="000E270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9ADE9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5AC23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DA878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D6EE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Inclusiv peste S16</w:t>
            </w:r>
          </w:p>
        </w:tc>
      </w:tr>
      <w:tr w:rsidR="00084093" w:rsidRPr="00AB76B4" w14:paraId="1F60EF5A" w14:textId="77777777" w:rsidTr="00927588">
        <w:trPr>
          <w:cantSplit/>
          <w:trHeight w:val="663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66D9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8066C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1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70</w:t>
            </w:r>
            <w:r w:rsidRPr="00AB76B4">
              <w:rPr>
                <w:b/>
                <w:bCs/>
                <w:sz w:val="20"/>
              </w:rPr>
              <w:t>0</w:t>
            </w:r>
          </w:p>
          <w:p w14:paraId="396D26A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57</w:t>
            </w:r>
            <w:r>
              <w:rPr>
                <w:b/>
                <w:bCs/>
                <w:sz w:val="20"/>
              </w:rPr>
              <w:t>3</w:t>
            </w:r>
            <w:r w:rsidRPr="00AB76B4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10</w:t>
            </w:r>
            <w:r w:rsidRPr="00AB76B4">
              <w:rPr>
                <w:b/>
                <w:bCs/>
                <w:sz w:val="20"/>
              </w:rPr>
              <w:t>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70203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790D87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Est -</w:t>
            </w:r>
          </w:p>
          <w:p w14:paraId="5ACE0C9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C5431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AB7B1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49EAC0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3A4DA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C0DF18" w14:textId="77777777" w:rsidR="00084093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33B921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Lucrări Coridor IV.</w:t>
            </w:r>
          </w:p>
        </w:tc>
      </w:tr>
      <w:tr w:rsidR="00084093" w:rsidRPr="00AB76B4" w14:paraId="16C80218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057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9EB3A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5ED15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A915E2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5D6DC7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D454D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42C86C8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F8C43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B8B98B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6F7E0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43881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AB76B4" w14:paraId="7CD73943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5073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F3C78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3A5AC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DB84BA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23BC9C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B76A1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11, 51, 97 </w:t>
            </w:r>
          </w:p>
          <w:p w14:paraId="796D0B8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113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604CD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470348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D401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EB0B32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BD5E89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5848A14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755FF21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1 </w:t>
            </w:r>
            <w:r w:rsidRPr="00AB76B4">
              <w:rPr>
                <w:b/>
                <w:bCs/>
                <w:i/>
                <w:iCs/>
                <w:sz w:val="20"/>
                <w:lang w:val="en-US"/>
              </w:rPr>
              <w:t>Lugoj.</w:t>
            </w:r>
          </w:p>
        </w:tc>
      </w:tr>
      <w:tr w:rsidR="00084093" w:rsidRPr="00AB76B4" w14:paraId="456547B9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CC888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065F9B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2A12C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01E938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200EE0B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D070B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58806C2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7,  15, 25, 35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1C1E80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EE9EB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4CCF3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CB5616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671ED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015DC5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2 Peron, 1 Tehnică și </w:t>
            </w:r>
          </w:p>
          <w:p w14:paraId="01B2DA1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 Lugoj.</w:t>
            </w:r>
          </w:p>
        </w:tc>
      </w:tr>
      <w:tr w:rsidR="00084093" w:rsidRPr="00AB76B4" w14:paraId="214D813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D53DB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806ECA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B0777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8E3D2B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716AEA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C3670F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</w:t>
            </w:r>
          </w:p>
          <w:p w14:paraId="0F9988B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55 și 71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F3A3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09000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2372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199DC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BC64B9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5 - 12, Cap X.</w:t>
            </w:r>
          </w:p>
        </w:tc>
      </w:tr>
      <w:tr w:rsidR="00084093" w:rsidRPr="00AB76B4" w14:paraId="18D175D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40EA0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A91E79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A6D7E8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459C5E4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1ADABEF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DBC68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13, 17, 29, 43, 59, 63, 69, 73, 75, 79, 115 și 119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5C95A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E68C6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5FA2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79973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4ABAB2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5 - 13, Cap X.</w:t>
            </w:r>
          </w:p>
        </w:tc>
      </w:tr>
      <w:tr w:rsidR="00084093" w:rsidRPr="00AB76B4" w14:paraId="4423CF7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1C8CA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A0BC8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C6C99D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D57E75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052BAAA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CFDF3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110, 126 și 146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B39B4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2579E4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609E5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A7CD3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79A89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4 și 5 Reșița și </w:t>
            </w:r>
          </w:p>
          <w:p w14:paraId="1145F71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8 - 11 Cap Y.</w:t>
            </w:r>
          </w:p>
        </w:tc>
      </w:tr>
      <w:tr w:rsidR="00084093" w:rsidRPr="00AB76B4" w14:paraId="651BF43C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BF4D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4C63F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4241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088D8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3D291B80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10D99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120, 132 și 136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A78326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03243E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363CE6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6F15AC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4350BB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la liniile abătute 1 Peron, </w:t>
            </w:r>
          </w:p>
          <w:p w14:paraId="2210446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2 Peron, 1 - 3 Reșița.</w:t>
            </w:r>
          </w:p>
        </w:tc>
      </w:tr>
      <w:tr w:rsidR="00084093" w:rsidRPr="00AB76B4" w14:paraId="351051F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5881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F2186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99FA0B5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BE4FF72" w14:textId="77777777" w:rsidR="00084093" w:rsidRPr="00AB76B4" w:rsidRDefault="0008409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B287B06" w14:textId="77777777" w:rsidR="00084093" w:rsidRPr="00AB76B4" w:rsidRDefault="00084093" w:rsidP="00912B4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048160" w14:textId="77777777" w:rsidR="00084093" w:rsidRPr="00AB76B4" w:rsidRDefault="0008409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36E424CE" w14:textId="77777777" w:rsidR="00084093" w:rsidRPr="00AB76B4" w:rsidRDefault="0008409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6964C003" w14:textId="77777777" w:rsidR="00084093" w:rsidRPr="00AB76B4" w:rsidRDefault="00084093" w:rsidP="00912B4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134</w:t>
            </w:r>
            <w:r w:rsidRPr="00AB76B4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138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27106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AAC122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4270B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EAD59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12B4E">
              <w:rPr>
                <w:b/>
                <w:bCs/>
                <w:i/>
                <w:iCs/>
                <w:sz w:val="20"/>
              </w:rPr>
              <w:t xml:space="preserve">Afectează intrări - ieşiri   liniile </w:t>
            </w:r>
            <w:r>
              <w:rPr>
                <w:b/>
                <w:bCs/>
                <w:i/>
                <w:iCs/>
                <w:sz w:val="20"/>
              </w:rPr>
              <w:t>2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 - 6 Reșița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912B4E">
              <w:rPr>
                <w:b/>
                <w:bCs/>
                <w:i/>
                <w:iCs/>
                <w:sz w:val="20"/>
              </w:rPr>
              <w:t xml:space="preserve">Cap. Y </w:t>
            </w:r>
            <w:r>
              <w:rPr>
                <w:b/>
                <w:bCs/>
                <w:i/>
                <w:iCs/>
                <w:sz w:val="20"/>
              </w:rPr>
              <w:br/>
            </w:r>
            <w:r w:rsidRPr="00912B4E">
              <w:rPr>
                <w:b/>
                <w:bCs/>
                <w:i/>
                <w:iCs/>
                <w:sz w:val="20"/>
              </w:rPr>
              <w:t>Timișoara Nord.</w:t>
            </w:r>
          </w:p>
        </w:tc>
      </w:tr>
      <w:tr w:rsidR="00084093" w:rsidRPr="00AB76B4" w14:paraId="45242EB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5BB1C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88127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392B4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73E510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A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CB68A2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21DDC3A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diag.</w:t>
            </w:r>
          </w:p>
          <w:p w14:paraId="53A7587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36 - 44 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FAEBE2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381E9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FA200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ABADF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36 și 44.</w:t>
            </w:r>
          </w:p>
          <w:p w14:paraId="1C3CEAF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în direcția Timișoara Nord - Timișoara Sud, Timișoara Nord - Timișoara Vest și liniile 1 - 6 Reșița, liniile </w:t>
            </w:r>
          </w:p>
          <w:p w14:paraId="680FE72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1- 12 Cap. Y Timișoara Nord.</w:t>
            </w:r>
          </w:p>
        </w:tc>
      </w:tr>
      <w:tr w:rsidR="00084093" w:rsidRPr="00AB76B4" w14:paraId="35264CEE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0BDD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D2DD2C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FC370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3D7981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50F2FCC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D753C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30, 46, 62, și 82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3B4CC3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A0AF6D3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1ABFA3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AB93C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A5049A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1 - 13, Cap Y și liniile 1R - 6R.</w:t>
            </w:r>
          </w:p>
        </w:tc>
      </w:tr>
      <w:tr w:rsidR="00084093" w:rsidRPr="00AB76B4" w14:paraId="1F165725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2285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5B18DC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9A04A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1AB08AC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C9AD0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31005F4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7654104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34 - 40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201F48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00D91A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39A0551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6CAD74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34 și 40.</w:t>
            </w:r>
          </w:p>
          <w:p w14:paraId="3EB0C8D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084093" w:rsidRPr="00AB76B4" w14:paraId="2F3FCCEA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9FB4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AC9047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BE36B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78467F9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398E37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</w:t>
            </w:r>
          </w:p>
          <w:p w14:paraId="5B5C68D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sch. 38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2FA51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DCABF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DBEB37A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F7FA0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Afectează intrări - ieşiri la linia 100 Timișoara Nord - Cărpiniș, linia 133 Timișoara Nord - Ronaț Triaj și liniile 1 - 6 Reșița, liniile 1- 12 Cap. Y Timișoara Nord.</w:t>
            </w:r>
          </w:p>
        </w:tc>
      </w:tr>
      <w:tr w:rsidR="00084093" w:rsidRPr="00AB76B4" w14:paraId="2EED113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4F5D7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C7801D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2EC3D1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BEFC7F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 linia Grupa B Cap.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8D6FBD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</w:t>
            </w:r>
          </w:p>
          <w:p w14:paraId="0A8827E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diag. </w:t>
            </w:r>
          </w:p>
          <w:p w14:paraId="247040C8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</w:t>
            </w:r>
            <w:r w:rsidRPr="00AB76B4">
              <w:rPr>
                <w:b/>
                <w:bCs/>
                <w:sz w:val="20"/>
              </w:rPr>
              <w:t xml:space="preserve"> - 4</w:t>
            </w:r>
            <w:r>
              <w:rPr>
                <w:b/>
                <w:bCs/>
                <w:sz w:val="20"/>
              </w:rPr>
              <w:t>2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720D6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78EC9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D19B50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E428DCB" w14:textId="77777777" w:rsidR="00084093" w:rsidRPr="007B5A25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Inclusiv peste sch. 40 și 42.</w:t>
            </w:r>
          </w:p>
          <w:p w14:paraId="6A46887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7B5A25">
              <w:rPr>
                <w:b/>
                <w:bCs/>
                <w:i/>
                <w:iCs/>
                <w:sz w:val="20"/>
              </w:rPr>
              <w:t>Afectează intrări - ieşiri la linia 218 Timișoara Nord - Arad și liniile 1 - 6 Reșița, liniile 1- 12 Cap. Y Timișoara Nord.</w:t>
            </w:r>
          </w:p>
        </w:tc>
      </w:tr>
      <w:tr w:rsidR="00084093" w:rsidRPr="00AB76B4" w14:paraId="5B3B4AF2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833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2EB4C2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D4CA4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96117C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7CD931A8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53057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peste sch. 52, 66, 68, 70, 86 </w:t>
            </w:r>
          </w:p>
          <w:p w14:paraId="1305CE2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și 96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C23D7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6BC6715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4CB3F3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445B9E4" w14:textId="77777777" w:rsidR="00084093" w:rsidRPr="00AB76B4" w:rsidRDefault="0008409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F9122E" w14:textId="77777777" w:rsidR="00084093" w:rsidRPr="00AB76B4" w:rsidRDefault="00084093" w:rsidP="00C7433E">
            <w:pPr>
              <w:spacing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084093" w:rsidRPr="00AB76B4" w14:paraId="12D451A6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16C2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F0D91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C4D4D8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A26309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0624088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68B2F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54, TDJ 90/94, TDJ 92/104, TDJ 108/118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A6418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B2C16A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6D08B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2F503DD" w14:textId="77777777" w:rsidR="00084093" w:rsidRPr="00AB76B4" w:rsidRDefault="0008409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A220E2" w14:textId="77777777" w:rsidR="00084093" w:rsidRPr="00AB76B4" w:rsidRDefault="00084093" w:rsidP="00C7433E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 Cap Y și liniile 1R - 6R.</w:t>
            </w:r>
          </w:p>
        </w:tc>
      </w:tr>
      <w:tr w:rsidR="00084093" w:rsidRPr="00AB76B4" w14:paraId="1B5D539B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D1515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62EC74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B9FEA59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50EE4653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00CD0DE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6B5B202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32,   76, 78, și 88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37ADD00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B7D46E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0150593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83982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071733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084093" w:rsidRPr="00AB76B4" w14:paraId="3F95AD7F" w14:textId="77777777" w:rsidTr="00927588">
        <w:trPr>
          <w:cantSplit/>
          <w:trHeight w:val="27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D203F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DAB0C69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07C92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33BC88B4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Timişoara Nord</w:t>
            </w:r>
          </w:p>
          <w:p w14:paraId="62D52952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Grupa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69F170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peste sch. 106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042C15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BFF9B4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7F555A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E4A7FD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40D5C2A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la liniile 1- 13, Cap Y și liniile 1R - 6R.</w:t>
            </w:r>
          </w:p>
        </w:tc>
      </w:tr>
      <w:tr w:rsidR="00084093" w:rsidRPr="00AB76B4" w14:paraId="7441C25F" w14:textId="77777777" w:rsidTr="00927588">
        <w:trPr>
          <w:cantSplit/>
          <w:trHeight w:val="598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DACE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F4E72C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582+250</w:t>
            </w:r>
          </w:p>
          <w:p w14:paraId="6F9729DE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586+300</w:t>
            </w: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52E0C1B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2293355D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Timişoara Nord -</w:t>
            </w:r>
          </w:p>
          <w:p w14:paraId="0472E431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Cărpiniş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6A8D02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545D29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2ACB8B4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36C707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B7E3847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:rsidRPr="00AB76B4" w14:paraId="5ACC3272" w14:textId="77777777" w:rsidTr="00927588">
        <w:trPr>
          <w:cantSplit/>
          <w:trHeight w:val="525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BAC3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16B953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7495386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03161A05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Cărpiniş</w:t>
            </w:r>
          </w:p>
          <w:p w14:paraId="01F0D93C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CA74BF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toată</w:t>
            </w:r>
          </w:p>
          <w:p w14:paraId="64ED725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927B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85FF5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A05364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1ABE711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Inclusiv peste sch. 5, 9 și 10, până la limita cu LFI.</w:t>
            </w:r>
          </w:p>
        </w:tc>
      </w:tr>
      <w:tr w:rsidR="00084093" w:rsidRPr="00AB76B4" w14:paraId="67603698" w14:textId="77777777" w:rsidTr="00927588">
        <w:trPr>
          <w:cantSplit/>
          <w:trHeight w:val="121"/>
          <w:jc w:val="center"/>
        </w:trPr>
        <w:tc>
          <w:tcPr>
            <w:tcW w:w="64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81864" w14:textId="77777777" w:rsidR="00084093" w:rsidRPr="00AB76B4" w:rsidRDefault="00084093" w:rsidP="00084093">
            <w:pPr>
              <w:numPr>
                <w:ilvl w:val="0"/>
                <w:numId w:val="1"/>
              </w:numPr>
              <w:tabs>
                <w:tab w:val="clear" w:pos="153"/>
              </w:tabs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8C95BC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592C3C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top w:w="28" w:type="dxa"/>
              <w:left w:w="0" w:type="dxa"/>
              <w:right w:w="0" w:type="dxa"/>
            </w:tcMar>
            <w:vAlign w:val="center"/>
          </w:tcPr>
          <w:p w14:paraId="6B02B297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St. Jimbolia</w:t>
            </w:r>
          </w:p>
          <w:p w14:paraId="618A3EEB" w14:textId="77777777" w:rsidR="00084093" w:rsidRPr="00AB76B4" w:rsidRDefault="00084093" w:rsidP="00C7433E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F9CA526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AB76B4">
              <w:rPr>
                <w:b/>
                <w:bCs/>
                <w:sz w:val="20"/>
              </w:rPr>
              <w:t xml:space="preserve">între sch. 19 și Ax St. </w:t>
            </w:r>
            <w:r w:rsidRPr="00AB76B4">
              <w:rPr>
                <w:b/>
                <w:bCs/>
                <w:sz w:val="18"/>
                <w:szCs w:val="18"/>
              </w:rPr>
              <w:t>Jimbolia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7786C3D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AB76B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D13F0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952A55F" w14:textId="77777777" w:rsidR="00084093" w:rsidRPr="00AB76B4" w:rsidRDefault="00084093" w:rsidP="00C7433E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6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29EF66B" w14:textId="77777777" w:rsidR="00084093" w:rsidRPr="00AB76B4" w:rsidRDefault="00084093" w:rsidP="00C7433E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AB76B4">
              <w:rPr>
                <w:b/>
                <w:bCs/>
                <w:i/>
                <w:iCs/>
                <w:sz w:val="20"/>
              </w:rPr>
              <w:t>Restul liniei este închisă</w:t>
            </w:r>
          </w:p>
        </w:tc>
      </w:tr>
    </w:tbl>
    <w:p w14:paraId="711B493F" w14:textId="77777777" w:rsidR="00084093" w:rsidRPr="00A8307A" w:rsidRDefault="00084093" w:rsidP="008B25EE">
      <w:pPr>
        <w:spacing w:before="40" w:after="40" w:line="192" w:lineRule="auto"/>
        <w:ind w:right="57"/>
        <w:rPr>
          <w:sz w:val="20"/>
        </w:rPr>
      </w:pPr>
    </w:p>
    <w:p w14:paraId="7C0C4123" w14:textId="77777777" w:rsidR="00084093" w:rsidRDefault="00084093" w:rsidP="0095691E">
      <w:pPr>
        <w:pStyle w:val="Heading1"/>
        <w:spacing w:line="360" w:lineRule="auto"/>
      </w:pPr>
      <w:r>
        <w:t>LINIA 300</w:t>
      </w:r>
    </w:p>
    <w:p w14:paraId="7D2BC7D5" w14:textId="77777777" w:rsidR="00084093" w:rsidRDefault="00084093" w:rsidP="0095691E">
      <w:pPr>
        <w:pStyle w:val="Heading1"/>
        <w:spacing w:line="360" w:lineRule="auto"/>
        <w:rPr>
          <w:b w:val="0"/>
          <w:bCs w:val="0"/>
          <w:sz w:val="8"/>
        </w:rPr>
      </w:pPr>
      <w:bookmarkStart w:id="0" w:name="_Hlk184980371"/>
      <w:r>
        <w:t xml:space="preserve">BUCUREŞTI NORD - BRAŞOV - </w:t>
      </w:r>
      <w:bookmarkStart w:id="1" w:name="_Hlk229641781"/>
      <w:r>
        <w:t>TEIUŞ - CLUJ NAPOCA - OŞORHEI - EPISCOPIA BIHOR</w:t>
      </w:r>
      <w:bookmarkEnd w:id="1"/>
    </w:p>
    <w:bookmarkEnd w:id="0"/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5"/>
        <w:gridCol w:w="922"/>
        <w:gridCol w:w="805"/>
        <w:gridCol w:w="2092"/>
        <w:gridCol w:w="840"/>
        <w:gridCol w:w="743"/>
        <w:gridCol w:w="883"/>
        <w:gridCol w:w="729"/>
        <w:gridCol w:w="2509"/>
      </w:tblGrid>
      <w:tr w:rsidR="00084093" w14:paraId="77575E33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E3AC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1BCA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E729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FA9C1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8103E3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F631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B85A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5367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7D8B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28C26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6D869D54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5C6E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CA03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AB059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5C2EC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C7B9097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66B3D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E27C8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8F3F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54B33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CD079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11C95906" w14:textId="77777777" w:rsidTr="00E4222D">
        <w:trPr>
          <w:cantSplit/>
          <w:trHeight w:val="11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E848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EB67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A608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06097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FB658F9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134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971A92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2DC69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E9E89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4A0F2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F4013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67A02C8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Acces la liniile 11 şi 12.</w:t>
            </w:r>
          </w:p>
        </w:tc>
      </w:tr>
      <w:tr w:rsidR="00084093" w14:paraId="7DC01E42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8EEA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874B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1F6EF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AE4B3" w14:textId="77777777" w:rsidR="00084093" w:rsidRDefault="0008409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7947182" w14:textId="77777777" w:rsidR="00084093" w:rsidRDefault="0008409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350D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0D598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EF65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E5F4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AB6B6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9F86268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5C86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bookmarkStart w:id="2" w:name="_Hlk220053686"/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51B9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337D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70386" w14:textId="77777777" w:rsidR="00084093" w:rsidRDefault="0008409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EFF9A" w14:textId="77777777" w:rsidR="00084093" w:rsidRPr="00E4222D" w:rsidRDefault="0008409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39907B35" w14:textId="77777777" w:rsidR="00084093" w:rsidRPr="00E4222D" w:rsidRDefault="0008409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76D365EF" w14:textId="77777777" w:rsidR="00084093" w:rsidRPr="00E4222D" w:rsidRDefault="0008409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26FA7F2E" w14:textId="77777777" w:rsidR="00084093" w:rsidRDefault="0008409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DD34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BF76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EBFE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59F9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AF0F989" w14:textId="77777777" w:rsidTr="00E4222D">
        <w:trPr>
          <w:cantSplit/>
          <w:trHeight w:val="81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427F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E160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10370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85D3" w14:textId="77777777" w:rsidR="00084093" w:rsidRPr="00E4222D" w:rsidRDefault="00084093" w:rsidP="00344535">
            <w:pPr>
              <w:spacing w:before="2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Buftea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3DAF4" w14:textId="77777777" w:rsidR="00084093" w:rsidRPr="00E4222D" w:rsidRDefault="00084093" w:rsidP="00E4222D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37A51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8275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16+200</w:t>
            </w:r>
          </w:p>
          <w:p w14:paraId="19E99A4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1858B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CEBDA" w14:textId="77777777" w:rsidR="00084093" w:rsidRPr="00E4222D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bookmarkEnd w:id="2"/>
      <w:tr w:rsidR="00084093" w14:paraId="7F37342B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1F9D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9F3A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481D8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5F5D7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0AE4FFB1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1EC5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2C44052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</w:t>
            </w:r>
            <w:r>
              <w:rPr>
                <w:b/>
                <w:bCs/>
                <w:sz w:val="20"/>
                <w:lang w:val="en-US"/>
              </w:rPr>
              <w:t xml:space="preserve"> / 2</w:t>
            </w:r>
            <w:r>
              <w:rPr>
                <w:b/>
                <w:bCs/>
                <w:sz w:val="20"/>
              </w:rPr>
              <w:t>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5A46F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2059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C2F31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B486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5 - 7 Cap X.</w:t>
            </w:r>
          </w:p>
          <w:p w14:paraId="65A4D2C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07EBFC6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D95CF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F653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9C1E5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057C3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Buftea </w:t>
            </w:r>
          </w:p>
          <w:p w14:paraId="1E73D16C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5E03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9E6AE5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</w:t>
            </w:r>
            <w:r>
              <w:rPr>
                <w:b/>
                <w:bCs/>
                <w:sz w:val="20"/>
                <w:lang w:val="en-US"/>
              </w:rPr>
              <w:t xml:space="preserve">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B00B8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766C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E3177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C67EA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D3B5301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6 și 7 Cap X.</w:t>
            </w:r>
          </w:p>
        </w:tc>
      </w:tr>
      <w:tr w:rsidR="00084093" w14:paraId="3D6F481F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F716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E892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FBBD6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5F37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 - Crivina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9ACD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9809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EBD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33650F5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94E19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5ED59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75EEE09C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EB07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4B1F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39+250</w:t>
            </w:r>
          </w:p>
          <w:p w14:paraId="2B9BA6B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6D854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5C3F0" w14:textId="77777777" w:rsidR="00084093" w:rsidRDefault="0008409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Crivina peste </w:t>
            </w:r>
          </w:p>
          <w:p w14:paraId="732ABB94" w14:textId="77777777" w:rsidR="00084093" w:rsidRDefault="0008409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B247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29AE9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DA08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44A9D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F2E4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3A2A2F07" w14:textId="77777777" w:rsidTr="00E4222D">
        <w:trPr>
          <w:cantSplit/>
          <w:trHeight w:val="83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BAED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625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49+850</w:t>
            </w:r>
          </w:p>
          <w:p w14:paraId="64706CD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49+950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C530A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A85CB" w14:textId="77777777" w:rsidR="00084093" w:rsidRDefault="00084093" w:rsidP="00422F8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Crivina - Brazi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8A7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B1F1D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5845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39BAF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84F6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34AA127D" w14:textId="77777777" w:rsidTr="00E4222D">
        <w:trPr>
          <w:cantSplit/>
          <w:trHeight w:val="20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B03D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642B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F9DA9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046A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3DB2F126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9 - 13  Grupa 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DA040B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9C72E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AF77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57710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575EF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2B8351E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415E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85C1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A1DD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B8E7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Brazi</w:t>
            </w:r>
          </w:p>
          <w:p w14:paraId="5694B2A9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 ş</w:t>
            </w:r>
            <w:r>
              <w:rPr>
                <w:b/>
                <w:bCs/>
                <w:sz w:val="20"/>
                <w:lang w:val="en-US"/>
              </w:rPr>
              <w:t>i 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6D1E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31FFD3A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39, 41 şi TDJ </w:t>
            </w:r>
          </w:p>
          <w:p w14:paraId="3E6778B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/ 37,</w:t>
            </w:r>
          </w:p>
          <w:p w14:paraId="2290116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 / 56,</w:t>
            </w:r>
          </w:p>
          <w:p w14:paraId="0BF76F7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 / 62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CB932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9822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263CA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B058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Afectează intrări - ieşiri </w:t>
            </w:r>
          </w:p>
          <w:p w14:paraId="3B2F6E39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9 - 13.</w:t>
            </w:r>
          </w:p>
          <w:p w14:paraId="25A44F4F" w14:textId="77777777" w:rsidR="00084093" w:rsidRPr="004870EE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Numai pentru trenurile de marfă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.</w:t>
            </w:r>
          </w:p>
        </w:tc>
      </w:tr>
      <w:tr w:rsidR="00084093" w14:paraId="7FE4403F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AF53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D61E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  <w:p w14:paraId="51325DA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59+500</w:t>
            </w:r>
          </w:p>
          <w:p w14:paraId="143F64A7" w14:textId="77777777" w:rsidR="00084093" w:rsidRDefault="00084093" w:rsidP="00A34530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(ax st. Ploiești Sud)</w:t>
            </w:r>
          </w:p>
          <w:p w14:paraId="5F0508B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D7C6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B30CB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Ploiești Sud linia 4 directă,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BDBB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092B57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067F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26EBD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1EFB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4C5BDDF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1B28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A2EB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F2EA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3E50A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zona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809A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72B5A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6F3C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56143D6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4F6F4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2DA9D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9898910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ram. Ploiești Triaj.</w:t>
            </w:r>
          </w:p>
        </w:tc>
      </w:tr>
      <w:tr w:rsidR="00084093" w14:paraId="34B3507D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00F1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F0F6A" w14:textId="77777777" w:rsidR="00084093" w:rsidRDefault="0008409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 -</w:t>
            </w:r>
          </w:p>
          <w:p w14:paraId="3B6F224F" w14:textId="77777777" w:rsidR="00084093" w:rsidRDefault="00084093" w:rsidP="00344535">
            <w:pPr>
              <w:spacing w:before="40" w:line="276" w:lineRule="auto"/>
              <w:ind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41182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075C7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32D0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46327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0CACA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5D10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3FE1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CB77293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ieșirile spre  Ploiești Vest.</w:t>
            </w:r>
          </w:p>
        </w:tc>
      </w:tr>
      <w:tr w:rsidR="00084093" w14:paraId="64CED8D6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3922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A5AE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E1201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B5922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Numai zonă aparate de cale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470D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A4C1D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6C41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60+000 -</w:t>
            </w:r>
          </w:p>
          <w:p w14:paraId="2E3E47C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Ploiești Sud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40761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BD5EB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B3A40A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intrările dinspre Ploiești Vest.</w:t>
            </w:r>
          </w:p>
        </w:tc>
      </w:tr>
      <w:tr w:rsidR="00084093" w14:paraId="2CA0769E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1841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5A4A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B426A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F8D83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Ploiesti Vest peste sch. 20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4AC7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9FF57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594D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63+250</w:t>
            </w:r>
          </w:p>
          <w:p w14:paraId="5DBB7C4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B163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412C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4CEBE57B" w14:textId="77777777" w:rsidTr="00E4222D">
        <w:trPr>
          <w:cantSplit/>
          <w:trHeight w:val="137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3529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3E70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6FB313F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2DB4E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405B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3 directă Cap.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46A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1FEA2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26CC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033B8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E5BFE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7187C806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F811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2E4B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AC0C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EFB1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Buda linia 4 directă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0675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51F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87D2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69+920</w:t>
            </w:r>
          </w:p>
          <w:p w14:paraId="4C77039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D15BF9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22810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35D897B3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82B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AB8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80+750</w:t>
            </w:r>
          </w:p>
          <w:p w14:paraId="14F40AC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80+800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D2946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5497F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14DF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841B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CD1A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4EAC2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EF98D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0F4E2D3D" w14:textId="77777777" w:rsidTr="00E4222D">
        <w:trPr>
          <w:cantSplit/>
          <w:trHeight w:val="70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0831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12999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5A72D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B45F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Florești Prahova peste sch 6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B55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40B85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AA33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82+500</w:t>
            </w:r>
          </w:p>
          <w:p w14:paraId="2743594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82+550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4E7C3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FE0D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5FF5009D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A41F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0B10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3A099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4E59F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Predeal</w:t>
            </w:r>
          </w:p>
          <w:p w14:paraId="3A59FA7A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ADB8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54F3E51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 /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700A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BF5B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D5AC4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01EBF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8C83D81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64EC7FF0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9 directă.</w:t>
            </w:r>
          </w:p>
        </w:tc>
      </w:tr>
      <w:tr w:rsidR="00084093" w14:paraId="4A30CA15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56C7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FCF01" w14:textId="77777777" w:rsidR="00084093" w:rsidRDefault="0008409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347519CD" w14:textId="77777777" w:rsidR="00084093" w:rsidRDefault="0008409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BAF68" w14:textId="77777777" w:rsidR="00084093" w:rsidRPr="00600D25" w:rsidRDefault="0008409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4EBC5" w14:textId="77777777" w:rsidR="00084093" w:rsidRDefault="0008409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Predeal –</w:t>
            </w:r>
          </w:p>
          <w:p w14:paraId="3245A6E1" w14:textId="77777777" w:rsidR="00084093" w:rsidRDefault="00084093" w:rsidP="00D4378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Timişu de Sus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D610" w14:textId="77777777" w:rsidR="00084093" w:rsidRDefault="0008409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3F2DD" w14:textId="77777777" w:rsidR="00084093" w:rsidRDefault="0008409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8D3F7" w14:textId="77777777" w:rsidR="00084093" w:rsidRDefault="0008409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150+700</w:t>
            </w:r>
          </w:p>
          <w:p w14:paraId="5A986FBD" w14:textId="77777777" w:rsidR="00084093" w:rsidRDefault="00084093" w:rsidP="00D4378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150+750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8AAA" w14:textId="77777777" w:rsidR="00084093" w:rsidRPr="00600D25" w:rsidRDefault="00084093" w:rsidP="00D4378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B6FE8" w14:textId="77777777" w:rsidR="00084093" w:rsidRDefault="00084093" w:rsidP="00D4378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Fără inductori </w:t>
            </w:r>
            <w:r w:rsidRPr="00D43781">
              <w:rPr>
                <w:b/>
                <w:bCs/>
                <w:i/>
                <w:iCs/>
                <w:sz w:val="20"/>
                <w:szCs w:val="20"/>
              </w:rPr>
              <w:t>(protecție tablier metalic - lipsa portal gabarit)</w:t>
            </w:r>
          </w:p>
        </w:tc>
      </w:tr>
      <w:tr w:rsidR="00084093" w14:paraId="3A4C834D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5675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9402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FEF90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52C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Timişu de Sus</w:t>
            </w:r>
          </w:p>
          <w:p w14:paraId="67B1C899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9738B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27842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C50D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74D23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6EE30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4BD82D21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5EEF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DA3A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CAF75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421A1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4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AD65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5C17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FC1F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163+500</w:t>
            </w:r>
          </w:p>
          <w:p w14:paraId="484FD70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8DBEB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9EF0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40F32B7D" w14:textId="77777777" w:rsidR="00084093" w:rsidRPr="00D344C9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084093" w14:paraId="2A725220" w14:textId="77777777" w:rsidTr="00E4222D">
        <w:trPr>
          <w:cantSplit/>
          <w:trHeight w:val="84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8393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878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163+360</w:t>
            </w:r>
          </w:p>
          <w:p w14:paraId="11A67D9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164+500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CCAE5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0802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Dârste, linia 5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0D3D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FB0AF6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059E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4F6C2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B7193" w14:textId="77777777" w:rsidR="00084093" w:rsidRDefault="0008409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CA11368" w14:textId="77777777" w:rsidR="00084093" w:rsidRPr="00D344C9" w:rsidRDefault="00084093" w:rsidP="00011144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Fără inductori. </w:t>
            </w:r>
          </w:p>
        </w:tc>
      </w:tr>
      <w:tr w:rsidR="00084093" w14:paraId="7771A6AF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C56B3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E214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113F589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6550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8594" w14:textId="77777777" w:rsidR="00084093" w:rsidRDefault="0008409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04AF5E9A" w14:textId="77777777" w:rsidR="00084093" w:rsidRDefault="00084093" w:rsidP="00A34530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CF9A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091A4D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43, 45, 61, 63 T.D.J.</w:t>
            </w:r>
          </w:p>
          <w:p w14:paraId="3E6D1ED9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 / 51, 55 / 59, 65 / 67,</w:t>
            </w:r>
          </w:p>
          <w:p w14:paraId="7B454FC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</w:t>
            </w:r>
          </w:p>
          <w:p w14:paraId="2D11B90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1BF3ABE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69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610B5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BE98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169+400</w:t>
            </w:r>
          </w:p>
          <w:p w14:paraId="158A26E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22282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2CBD7" w14:textId="77777777" w:rsidR="00084093" w:rsidRDefault="0008409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982BF43" w14:textId="77777777" w:rsidR="00084093" w:rsidRDefault="0008409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17F0441C" w14:textId="77777777" w:rsidR="00084093" w:rsidRPr="00D344C9" w:rsidRDefault="0008409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1 - 8 și 21 – 23 Cap X.</w:t>
            </w:r>
          </w:p>
        </w:tc>
      </w:tr>
      <w:tr w:rsidR="00084093" w14:paraId="7B89A993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14707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BB72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F6F2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6EB6C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28B2956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A845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2538AA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AA6A4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7E57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A60F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7BF8D" w14:textId="77777777" w:rsidR="00084093" w:rsidRDefault="0008409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73C3E71" w14:textId="77777777" w:rsidR="00084093" w:rsidRDefault="0008409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1D345410" w14:textId="77777777" w:rsidR="00084093" w:rsidRDefault="00084093" w:rsidP="00344535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X.</w:t>
            </w:r>
          </w:p>
        </w:tc>
      </w:tr>
      <w:tr w:rsidR="00084093" w14:paraId="2188A4F0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5C5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52843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63F1D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D02A4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53F2D19D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05C7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 </w:t>
            </w:r>
          </w:p>
          <w:p w14:paraId="7CC8E2D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C5F0A">
              <w:rPr>
                <w:b/>
                <w:bCs/>
                <w:sz w:val="19"/>
                <w:szCs w:val="19"/>
              </w:rPr>
              <w:t>3T, 9T, 11T,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 xml:space="preserve">3T </w:t>
            </w:r>
            <w:r>
              <w:rPr>
                <w:b/>
                <w:bCs/>
                <w:sz w:val="19"/>
                <w:szCs w:val="19"/>
              </w:rPr>
              <w:t>1</w:t>
            </w:r>
            <w:r w:rsidRPr="005C5F0A">
              <w:rPr>
                <w:b/>
                <w:bCs/>
                <w:sz w:val="19"/>
                <w:szCs w:val="19"/>
              </w:rPr>
              <w:t>7T,19T23T</w:t>
            </w:r>
            <w:r>
              <w:rPr>
                <w:b/>
                <w:bCs/>
                <w:sz w:val="19"/>
                <w:szCs w:val="19"/>
              </w:rPr>
              <w:t>,25T2</w:t>
            </w:r>
            <w:r w:rsidRPr="005C5F0A">
              <w:rPr>
                <w:b/>
                <w:bCs/>
                <w:sz w:val="19"/>
                <w:szCs w:val="19"/>
              </w:rPr>
              <w:t>7T,</w:t>
            </w:r>
            <w:r>
              <w:rPr>
                <w:b/>
                <w:bCs/>
                <w:sz w:val="19"/>
                <w:szCs w:val="19"/>
              </w:rPr>
              <w:t>3</w:t>
            </w:r>
            <w:r w:rsidRPr="005C5F0A">
              <w:rPr>
                <w:b/>
                <w:bCs/>
                <w:sz w:val="19"/>
                <w:szCs w:val="19"/>
              </w:rPr>
              <w:t>5T</w:t>
            </w:r>
            <w:r>
              <w:rPr>
                <w:b/>
                <w:bCs/>
                <w:sz w:val="19"/>
                <w:szCs w:val="19"/>
              </w:rPr>
              <w:t>37T,3</w:t>
            </w:r>
            <w:r w:rsidRPr="005C5F0A">
              <w:rPr>
                <w:b/>
                <w:bCs/>
                <w:sz w:val="19"/>
                <w:szCs w:val="19"/>
              </w:rPr>
              <w:t>9T</w:t>
            </w:r>
            <w:r>
              <w:rPr>
                <w:b/>
                <w:bCs/>
                <w:sz w:val="19"/>
                <w:szCs w:val="19"/>
              </w:rPr>
              <w:t>41T,4</w:t>
            </w:r>
            <w:r w:rsidRPr="005C5F0A">
              <w:rPr>
                <w:b/>
                <w:bCs/>
                <w:sz w:val="19"/>
                <w:szCs w:val="19"/>
              </w:rPr>
              <w:t>3T45T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BA6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6D885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0F88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9842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7AF0CBE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2-12 Grupa Tehnică.</w:t>
            </w:r>
          </w:p>
        </w:tc>
      </w:tr>
      <w:tr w:rsidR="00084093" w14:paraId="709D04C5" w14:textId="77777777" w:rsidTr="00E4222D">
        <w:trPr>
          <w:cantSplit/>
          <w:trHeight w:val="164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C472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1A2D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0000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CCABD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</w:t>
            </w:r>
            <w:r w:rsidRPr="007575CA">
              <w:rPr>
                <w:b/>
                <w:bCs/>
                <w:sz w:val="20"/>
              </w:rPr>
              <w:t xml:space="preserve"> Brașov, linia 4 directă, între vârf aparat de cale 18 și călcăi aparat cale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8EE2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658D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A184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170+290</w:t>
            </w:r>
          </w:p>
          <w:p w14:paraId="2FD31BA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170+370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90C7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11F6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8DEA64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28CE283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CEEC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03F40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74BA0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F6A4" w14:textId="77777777" w:rsidR="00084093" w:rsidRDefault="00084093" w:rsidP="008D53B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ED049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 18/24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7123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625D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709B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D86EE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49A10AA5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8771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E0D1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913BC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6C7D3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209CA9CB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A96C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8304E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20784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70AFF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DD3BF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1235B9FA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247F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8BE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3F256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A9C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09921DA6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8B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88216D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72E50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8732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57813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C6EDB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67160F20" w14:textId="77777777" w:rsidTr="00E4222D">
        <w:trPr>
          <w:cantSplit/>
          <w:trHeight w:val="111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C6D6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D1FF7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03EF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D5E49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Brașov</w:t>
            </w:r>
          </w:p>
          <w:p w14:paraId="7E86B8FC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38AA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89B9AE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40</w:t>
            </w:r>
          </w:p>
          <w:p w14:paraId="2492BFDA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CD6D48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 / 46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51491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2D55F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570E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8A11B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9F97B60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62FEE14C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linia 8B, Cap Y.</w:t>
            </w:r>
          </w:p>
        </w:tc>
      </w:tr>
      <w:tr w:rsidR="00084093" w14:paraId="0F7ADBFB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F3BC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441F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46FCF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23D6E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</w:t>
            </w:r>
          </w:p>
          <w:p w14:paraId="6C0B67A5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181C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86DA4B1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56 şi 58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3EED3" w14:textId="77777777" w:rsidR="00084093" w:rsidRPr="00600D25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DC3EE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272E7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EE1E8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CFD60E4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13 - 15.</w:t>
            </w:r>
          </w:p>
        </w:tc>
      </w:tr>
      <w:tr w:rsidR="00084093" w14:paraId="51C8EE0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D4C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15AD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4D5DBD">
              <w:rPr>
                <w:b/>
                <w:bCs/>
                <w:sz w:val="20"/>
              </w:rPr>
              <w:t>173+350 km pr - 176+450 km ex. = 176+478 km pr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F37F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B145F" w14:textId="77777777" w:rsidR="00084093" w:rsidRDefault="0008409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6939540E" w14:textId="77777777" w:rsidR="00084093" w:rsidRDefault="0008409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8B3B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C30B9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5FE53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A9D2D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CBE2F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i/>
                <w:iCs/>
                <w:sz w:val="20"/>
                <w:szCs w:val="20"/>
              </w:rPr>
              <w:t xml:space="preserve">Semnalizată ca limitare de viteză în capătul dinspre Brașov. Fără inductori.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Valabilă pentru toate trenurile de călători.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84093" w14:paraId="7B535C7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19F4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72002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8911CF">
              <w:rPr>
                <w:b/>
                <w:bCs/>
                <w:sz w:val="20"/>
              </w:rPr>
              <w:t xml:space="preserve">169+ km ex. = 171+041 km pr. - 176+450 km ex. = 176+478 km pr. 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3CAB1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3933D" w14:textId="77777777" w:rsidR="00084093" w:rsidRDefault="0008409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Brașov</w:t>
            </w:r>
          </w:p>
          <w:p w14:paraId="16B441B6" w14:textId="77777777" w:rsidR="00084093" w:rsidRDefault="00084093" w:rsidP="004D5DBD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99F96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C075F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3A518" w14:textId="77777777" w:rsidR="00084093" w:rsidRDefault="00084093" w:rsidP="0034453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184E7" w14:textId="77777777" w:rsidR="00084093" w:rsidRDefault="00084093" w:rsidP="0034453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45D12" w14:textId="77777777" w:rsidR="00084093" w:rsidRDefault="00084093" w:rsidP="0034453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8911C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 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Valabilă pentru toate trenurile de </w:t>
            </w: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marfă</w:t>
            </w:r>
            <w:r w:rsidRPr="004D5DBD">
              <w:rPr>
                <w:b/>
                <w:bCs/>
                <w:i/>
                <w:iCs/>
                <w:sz w:val="20"/>
                <w:szCs w:val="20"/>
                <w:u w:val="single"/>
              </w:rPr>
              <w:t>.</w:t>
            </w:r>
            <w:r w:rsidRPr="004D5DBD"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084093" w14:paraId="57049D1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4FA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CB7EB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951A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D5FD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Brașov</w:t>
            </w:r>
          </w:p>
          <w:p w14:paraId="4662603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134A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CF5D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0A594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350</w:t>
            </w:r>
            <w:r w:rsidRPr="00E731A9">
              <w:rPr>
                <w:b/>
                <w:bCs/>
                <w:sz w:val="16"/>
                <w:szCs w:val="16"/>
              </w:rPr>
              <w:t xml:space="preserve"> Km </w:t>
            </w:r>
            <w:r>
              <w:rPr>
                <w:b/>
                <w:bCs/>
                <w:sz w:val="16"/>
                <w:szCs w:val="16"/>
              </w:rPr>
              <w:t>pr</w:t>
            </w:r>
            <w:r w:rsidRPr="00E731A9">
              <w:rPr>
                <w:b/>
                <w:bCs/>
                <w:sz w:val="16"/>
                <w:szCs w:val="16"/>
              </w:rPr>
              <w:t>.</w:t>
            </w:r>
          </w:p>
          <w:p w14:paraId="4DAD027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014592E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1C72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18964" w14:textId="77777777" w:rsidR="00084093" w:rsidRDefault="0008409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bookmarkStart w:id="3" w:name="_Hlk184113336"/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 în capătul dinspre</w:t>
            </w:r>
          </w:p>
          <w:p w14:paraId="7660BA69" w14:textId="77777777" w:rsidR="00084093" w:rsidRDefault="0008409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Brașov. Fără inductori.</w:t>
            </w:r>
          </w:p>
          <w:bookmarkEnd w:id="3"/>
          <w:p w14:paraId="77DC3C5C" w14:textId="77777777" w:rsidR="00084093" w:rsidRPr="001D4392" w:rsidRDefault="00084093" w:rsidP="00FF6B4A">
            <w:pPr>
              <w:rPr>
                <w:b/>
                <w:bCs/>
                <w:i/>
                <w:iCs/>
                <w:sz w:val="20"/>
                <w:szCs w:val="20"/>
                <w:u w:val="single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084093" w14:paraId="2A9525A3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5FF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9646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EE5E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6476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Brașov</w:t>
            </w:r>
          </w:p>
          <w:p w14:paraId="6BCEF42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F73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1202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B0E92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169+864 Km ex.</w:t>
            </w:r>
          </w:p>
          <w:p w14:paraId="20DADCCB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171+041 Km pr.</w:t>
            </w:r>
          </w:p>
          <w:p w14:paraId="075524D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-176+450</w:t>
            </w:r>
            <w:r>
              <w:rPr>
                <w:b/>
                <w:bCs/>
                <w:sz w:val="16"/>
                <w:szCs w:val="16"/>
              </w:rPr>
              <w:t xml:space="preserve"> Km ex.</w:t>
            </w:r>
          </w:p>
          <w:p w14:paraId="68736F2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6"/>
                <w:szCs w:val="16"/>
              </w:rPr>
              <w:t>-176+478 Km pr.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BE83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9210F" w14:textId="77777777" w:rsidR="00084093" w:rsidRPr="00616BAF" w:rsidRDefault="0008409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AC61F6F" w14:textId="77777777" w:rsidR="00084093" w:rsidRDefault="0008409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6DB096C6" w14:textId="77777777" w:rsidR="00084093" w:rsidRPr="003B726B" w:rsidRDefault="00084093" w:rsidP="00FF6B4A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marfă </w:t>
            </w:r>
          </w:p>
        </w:tc>
      </w:tr>
      <w:tr w:rsidR="00084093" w14:paraId="7FE0DFEF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1B3D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EDCA0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B3BF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9388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282A177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aparatele de cale 5 și 9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2FF3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558F7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2C4E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176+030</w:t>
            </w:r>
          </w:p>
          <w:p w14:paraId="35C9F06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176+110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932C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EA7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24D7A4F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2F6A9DD8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BE136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BCB8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BDE1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34530" w14:textId="77777777" w:rsidR="00084093" w:rsidRDefault="00084093" w:rsidP="0040109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Stupini</w:t>
            </w:r>
          </w:p>
          <w:p w14:paraId="5CC2047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18A9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EA26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A08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26E7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4EA3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2EB4B8C5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63B1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5B01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1D1F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1394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Stupini -</w:t>
            </w:r>
          </w:p>
          <w:p w14:paraId="5C2095A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9DD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995E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8935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76+450</w:t>
            </w:r>
          </w:p>
          <w:p w14:paraId="688A2575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K</w:t>
            </w:r>
            <w:r w:rsidRPr="00E731A9">
              <w:rPr>
                <w:b/>
                <w:bCs/>
                <w:sz w:val="16"/>
                <w:szCs w:val="16"/>
              </w:rPr>
              <w:t>m ex.</w:t>
            </w:r>
          </w:p>
          <w:p w14:paraId="16CBEF12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289F38CB" w14:textId="77777777" w:rsidR="00084093" w:rsidRPr="001D4392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528082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90758" w14:textId="77777777" w:rsidR="00084093" w:rsidRDefault="0008409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A3B8839" w14:textId="77777777" w:rsidR="00084093" w:rsidRDefault="0008409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48E5B099" w14:textId="77777777" w:rsidR="00084093" w:rsidRPr="003B726B" w:rsidRDefault="0008409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 xml:space="preserve">Valabil pentru toate trenurile de călători </w:t>
            </w:r>
          </w:p>
        </w:tc>
      </w:tr>
      <w:tr w:rsidR="00084093" w14:paraId="7EA6AA9C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1399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ABEB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2D45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9A68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Stupini - </w:t>
            </w:r>
          </w:p>
          <w:p w14:paraId="7FF5C84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349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7B5F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479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</w:t>
            </w:r>
            <w:r>
              <w:rPr>
                <w:b/>
                <w:bCs/>
                <w:sz w:val="16"/>
                <w:szCs w:val="16"/>
              </w:rPr>
              <w:t>76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450</w:t>
            </w:r>
          </w:p>
          <w:p w14:paraId="3BA2CEDC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Km ex.</w:t>
            </w:r>
          </w:p>
          <w:p w14:paraId="6FE69C72" w14:textId="77777777" w:rsidR="00084093" w:rsidRPr="00E731A9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17</w:t>
            </w:r>
            <w:r>
              <w:rPr>
                <w:b/>
                <w:bCs/>
                <w:sz w:val="16"/>
                <w:szCs w:val="16"/>
              </w:rPr>
              <w:t>6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478</w:t>
            </w:r>
            <w:r w:rsidRPr="00E731A9">
              <w:rPr>
                <w:b/>
                <w:bCs/>
                <w:sz w:val="16"/>
                <w:szCs w:val="16"/>
              </w:rPr>
              <w:t xml:space="preserve"> Km pr.</w:t>
            </w:r>
          </w:p>
          <w:p w14:paraId="7D0CA909" w14:textId="77777777" w:rsidR="00084093" w:rsidRPr="001D4392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16"/>
                <w:szCs w:val="16"/>
              </w:rPr>
            </w:pPr>
            <w:r w:rsidRPr="00E731A9">
              <w:rPr>
                <w:b/>
                <w:bCs/>
                <w:sz w:val="16"/>
                <w:szCs w:val="16"/>
              </w:rPr>
              <w:t>-1</w:t>
            </w:r>
            <w:r>
              <w:rPr>
                <w:b/>
                <w:bCs/>
                <w:sz w:val="16"/>
                <w:szCs w:val="16"/>
              </w:rPr>
              <w:t>83</w:t>
            </w:r>
            <w:r w:rsidRPr="00E731A9">
              <w:rPr>
                <w:b/>
                <w:bCs/>
                <w:sz w:val="16"/>
                <w:szCs w:val="16"/>
              </w:rPr>
              <w:t>+</w:t>
            </w:r>
            <w:r>
              <w:rPr>
                <w:b/>
                <w:bCs/>
                <w:sz w:val="16"/>
                <w:szCs w:val="16"/>
              </w:rPr>
              <w:t>045 Km ex.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DC69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60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76BBD" w14:textId="77777777" w:rsidR="00084093" w:rsidRPr="00616BAF" w:rsidRDefault="0008409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06CFAF0" w14:textId="77777777" w:rsidR="00084093" w:rsidRDefault="00084093" w:rsidP="00FF6B4A">
            <w:pPr>
              <w:ind w:firstLine="91"/>
              <w:rPr>
                <w:b/>
                <w:bCs/>
                <w:i/>
                <w:iCs/>
                <w:sz w:val="20"/>
                <w:szCs w:val="20"/>
              </w:rPr>
            </w:pPr>
            <w:r w:rsidRPr="00616BAF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1FE3BBC1" w14:textId="77777777" w:rsidR="00084093" w:rsidRPr="003B726B" w:rsidRDefault="00084093" w:rsidP="00FF6B4A">
            <w:pPr>
              <w:ind w:left="82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  <w:u w:val="single"/>
              </w:rPr>
              <w:t>Valabil pentru toate trenurile de mafă</w:t>
            </w:r>
          </w:p>
        </w:tc>
      </w:tr>
      <w:tr w:rsidR="00084093" w14:paraId="218BED0E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182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AF8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62862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81CF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Stupini -</w:t>
            </w:r>
          </w:p>
          <w:p w14:paraId="754C99C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B55EC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1A1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371A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178+800</w:t>
            </w:r>
          </w:p>
          <w:p w14:paraId="6C3BC01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179+300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5744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A583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066944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0A52B23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provozoriu.</w:t>
            </w:r>
          </w:p>
        </w:tc>
      </w:tr>
      <w:tr w:rsidR="00084093" w14:paraId="71AB3F90" w14:textId="77777777" w:rsidTr="00E4222D">
        <w:trPr>
          <w:cantSplit/>
          <w:trHeight w:val="8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1FC5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A6FA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AD9B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E750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Stupini – Bod și </w:t>
            </w:r>
          </w:p>
          <w:p w14:paraId="4B4D696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73D2AEE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BB94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F4324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F830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182+100</w:t>
            </w:r>
          </w:p>
          <w:p w14:paraId="49E2CAA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183+900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484F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CCE1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</w:t>
            </w:r>
          </w:p>
        </w:tc>
      </w:tr>
      <w:tr w:rsidR="00084093" w14:paraId="22C92F98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2772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756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285C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F3F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Bod </w:t>
            </w:r>
          </w:p>
          <w:p w14:paraId="1912690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3EA6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22, 24 și 26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4B92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D71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7EB0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0B12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2F8184E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și 6 abătute.</w:t>
            </w:r>
          </w:p>
        </w:tc>
      </w:tr>
      <w:tr w:rsidR="00084093" w14:paraId="0B70490A" w14:textId="77777777" w:rsidTr="00E4222D">
        <w:trPr>
          <w:cantSplit/>
          <w:trHeight w:val="103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3AA1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1265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184+000</w:t>
            </w:r>
          </w:p>
          <w:p w14:paraId="34F7FC3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2CCE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C73D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Bod și linia 2 directă  și</w:t>
            </w:r>
          </w:p>
          <w:p w14:paraId="1885E85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EF92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19BCD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F46B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ECE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2E3F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2F13AF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1B80C862" w14:textId="77777777" w:rsidTr="00E4222D">
        <w:trPr>
          <w:cantSplit/>
          <w:trHeight w:val="10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EAB4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E51F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31CB0BA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015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26F5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–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6962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A3FF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3ACC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6EC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0F20E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</w:t>
            </w:r>
          </w:p>
          <w:p w14:paraId="6FC2B403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4327D1D6" w14:textId="77777777" w:rsidTr="00E4222D">
        <w:trPr>
          <w:cantSplit/>
          <w:trHeight w:val="39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423A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8A58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AFB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D59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 - Feldioara</w:t>
            </w:r>
          </w:p>
          <w:p w14:paraId="0A3D370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linia 3 directă </w:t>
            </w:r>
          </w:p>
          <w:p w14:paraId="6973E99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Feldioara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549F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2F86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023F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186+900</w:t>
            </w:r>
          </w:p>
          <w:p w14:paraId="2CF09C8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12914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1B5C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084093" w14:paraId="37DA90E3" w14:textId="77777777" w:rsidTr="00E4222D">
        <w:trPr>
          <w:cantSplit/>
          <w:trHeight w:val="54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9D53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5439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FFDC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7C56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      </w:t>
            </w:r>
          </w:p>
          <w:p w14:paraId="64FC37B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3202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C258ED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16 - 18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5FF6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349A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ADCA4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62FF5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04429D58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527D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7032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FEB8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B21A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Feldioara </w:t>
            </w:r>
          </w:p>
          <w:p w14:paraId="4AD824A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2A14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1609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2F46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192+300</w:t>
            </w:r>
          </w:p>
          <w:p w14:paraId="593780D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192+500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78FE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76C4D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7E9CCEDB" w14:textId="77777777" w:rsidTr="00E4222D">
        <w:trPr>
          <w:cantSplit/>
          <w:trHeight w:val="54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AE48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CF0C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E83F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9B46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 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AE88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D7488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53EF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194+500</w:t>
            </w:r>
          </w:p>
          <w:p w14:paraId="514CD20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198+900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364D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13CD6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Semnalizată ca limitare de viteză.   </w:t>
            </w:r>
          </w:p>
          <w:p w14:paraId="46E7D3A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46B0904E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</w:t>
            </w:r>
            <w:r w:rsidRPr="009F1867">
              <w:rPr>
                <w:b/>
                <w:bCs/>
                <w:i/>
                <w:iCs/>
                <w:sz w:val="20"/>
                <w:szCs w:val="20"/>
              </w:rPr>
              <w:t>și lipsă vizibilitate trecere la nivel km 194+630</w:t>
            </w:r>
          </w:p>
        </w:tc>
      </w:tr>
      <w:tr w:rsidR="00084093" w14:paraId="597EB4DB" w14:textId="77777777" w:rsidTr="00E4222D">
        <w:trPr>
          <w:cantSplit/>
          <w:trHeight w:val="4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B58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99DC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737B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1E99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Feldioara –</w:t>
            </w:r>
          </w:p>
          <w:p w14:paraId="4B5BD5F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D66B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399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276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201+000</w:t>
            </w:r>
          </w:p>
          <w:p w14:paraId="4D58A5D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205+500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FC40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0625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6578771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3F425E85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D122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EE8F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B3FF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2AFF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Apaţa</w:t>
            </w:r>
          </w:p>
          <w:p w14:paraId="0255758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8A1A2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41B064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1 - 7 </w:t>
            </w:r>
          </w:p>
          <w:p w14:paraId="1BCD42D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2C89F28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2AA06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95EF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C529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93B2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din firul I în firul II.</w:t>
            </w:r>
          </w:p>
          <w:p w14:paraId="2B0022C3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2A73DC56" w14:textId="77777777" w:rsidTr="00E4222D">
        <w:trPr>
          <w:cantSplit/>
          <w:trHeight w:val="8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0D95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2A2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414A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A0A0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Apaţa - Augustin și </w:t>
            </w:r>
          </w:p>
          <w:p w14:paraId="4E6EF4C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Augustin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B1280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A1F3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C461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211+600</w:t>
            </w:r>
          </w:p>
          <w:p w14:paraId="74C8BFC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220+200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2520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498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788BE8E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4AB455A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89C0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732C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4D66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16DB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2A0B69A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06FB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72B006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 / 27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BFE8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FA1C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F613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1146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5C7BD4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084093" w14:paraId="60368D32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6FAA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A73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B108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5B4D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Augustin </w:t>
            </w:r>
          </w:p>
          <w:p w14:paraId="2B07F6A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EF86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66DC720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/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FD5C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82B1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9493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A067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BC5D98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5 - 8 abătute.</w:t>
            </w:r>
          </w:p>
        </w:tc>
      </w:tr>
      <w:tr w:rsidR="00084093" w14:paraId="30171328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394C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E5E9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0B7ED23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282D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207D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Augustin – 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36A2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BD94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FF0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229+600</w:t>
            </w:r>
          </w:p>
          <w:p w14:paraId="0F55F2D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26A1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CC67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3598199D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46C166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60DB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234+050</w:t>
            </w:r>
          </w:p>
          <w:p w14:paraId="0CF81C8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234+150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B452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94626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 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F5D7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053A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4F4F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6B1C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DDCB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18E8C9F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Pod provizoriu.</w:t>
            </w:r>
          </w:p>
        </w:tc>
      </w:tr>
      <w:tr w:rsidR="00084093" w14:paraId="557ADB8A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B679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0DCB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178A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DB23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5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BFB1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364CAA4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2C2D9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EF47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72E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6544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2BFDD35C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5112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EEA3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C27E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3C6A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6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8A03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246B2D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0A8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36D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34AC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9174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004E29F9" w14:textId="77777777" w:rsidTr="00E4222D">
        <w:trPr>
          <w:cantSplit/>
          <w:trHeight w:val="68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2337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DE55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393B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6C94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Racoş linia 7 abătută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4243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2C3E757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D89F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590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AF1F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0EF0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3AE16A0E" w14:textId="77777777" w:rsidTr="00E4222D">
        <w:trPr>
          <w:cantSplit/>
          <w:trHeight w:val="89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EDC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C21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13C1D4C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DC4C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7C8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Racoş -</w:t>
            </w:r>
          </w:p>
          <w:p w14:paraId="2EB115E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A1E8E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FCEC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CE71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243+900</w:t>
            </w:r>
          </w:p>
          <w:p w14:paraId="031915D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FE4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65765" w14:textId="77777777" w:rsidR="00084093" w:rsidRPr="0019324E" w:rsidRDefault="0008409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5C3877E" w14:textId="77777777" w:rsidR="00084093" w:rsidRPr="000160B5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243+941.</w:t>
            </w:r>
          </w:p>
          <w:p w14:paraId="6931E9C0" w14:textId="77777777" w:rsidR="00084093" w:rsidRPr="006B78FD" w:rsidRDefault="0008409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E469909" w14:textId="77777777" w:rsidTr="00E4222D">
        <w:trPr>
          <w:cantSplit/>
          <w:trHeight w:val="51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E65D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6B3C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B3003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D935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19EA6FE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4086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15 </w:t>
            </w:r>
          </w:p>
          <w:p w14:paraId="4E53FBB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C653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3984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545C3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23A9B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5CBF344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-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8 abătute.</w:t>
            </w:r>
          </w:p>
        </w:tc>
      </w:tr>
      <w:tr w:rsidR="00084093" w14:paraId="316276BB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9BC0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E0A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ABE7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9938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018C7F2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 și 2 abătute,</w:t>
            </w:r>
          </w:p>
          <w:p w14:paraId="05F6B2F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inclusiv peste sch. 23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D7A1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2869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1C6C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0F5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14B88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1B4B9E3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F01568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la liniile 1 şi 2 abătute.</w:t>
            </w:r>
          </w:p>
        </w:tc>
      </w:tr>
      <w:tr w:rsidR="00084093" w14:paraId="65ADBCC2" w14:textId="77777777" w:rsidTr="00E4222D">
        <w:trPr>
          <w:cantSplit/>
          <w:trHeight w:val="32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1A20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2967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AFC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EB57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50D3A0F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319B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A8F6B1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2 - 8</w:t>
            </w:r>
          </w:p>
          <w:p w14:paraId="6B0BF56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4D20BC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A439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F7BC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B5FA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22B0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6EA0BA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BCDEA99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II.</w:t>
            </w:r>
          </w:p>
        </w:tc>
      </w:tr>
      <w:tr w:rsidR="00084093" w14:paraId="3ADAEE55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2F3BC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872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1987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2068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271092F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2596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12 </w:t>
            </w:r>
          </w:p>
          <w:p w14:paraId="238DB30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1A7DE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D80C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32FE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1C5A6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11386081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5 - 8.</w:t>
            </w:r>
          </w:p>
        </w:tc>
      </w:tr>
      <w:tr w:rsidR="00084093" w14:paraId="39102536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618E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74B7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85CD9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D2C1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2D0243F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5C54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 și 24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EF6C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D5DD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7155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A8EE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65EFBC1A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la liniile </w:t>
            </w:r>
            <w:r>
              <w:rPr>
                <w:b/>
                <w:bCs/>
                <w:i/>
                <w:iCs/>
                <w:sz w:val="20"/>
                <w:szCs w:val="20"/>
              </w:rPr>
              <w:t>6,7 și 8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.</w:t>
            </w:r>
          </w:p>
        </w:tc>
      </w:tr>
      <w:tr w:rsidR="00084093" w14:paraId="1FEB058F" w14:textId="77777777" w:rsidTr="00E4222D">
        <w:trPr>
          <w:cantSplit/>
          <w:trHeight w:val="57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0547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46C5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DE22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AF9F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0854713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  <w:p w14:paraId="2A8827D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446C58C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70B6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C8BD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C82E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6B7A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146E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3ADA8A1B" w14:textId="77777777" w:rsidTr="00E4222D">
        <w:trPr>
          <w:cantSplit/>
          <w:trHeight w:val="4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1046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2F23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3A33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9506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Rupea</w:t>
            </w:r>
          </w:p>
          <w:p w14:paraId="5FCDFD3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  <w:p w14:paraId="7C79297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peste </w:t>
            </w:r>
          </w:p>
          <w:p w14:paraId="4F3869F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 și 28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5D0F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6E825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A87E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8BF23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8379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7D383B2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1024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0464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40C5543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D430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2784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2B0E2AD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8F5B0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3968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265F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245+000</w:t>
            </w:r>
          </w:p>
          <w:p w14:paraId="0B9FE73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76F5E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E06E" w14:textId="77777777" w:rsidR="00084093" w:rsidRPr="0019324E" w:rsidRDefault="00084093" w:rsidP="00FF6B4A">
            <w:pPr>
              <w:spacing w:before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24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19324E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7B85A311" w14:textId="77777777" w:rsidR="00084093" w:rsidRPr="000160B5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160B5">
              <w:rPr>
                <w:b/>
                <w:bCs/>
                <w:i/>
                <w:iCs/>
                <w:sz w:val="20"/>
              </w:rPr>
              <w:t>Pod km 245+050.</w:t>
            </w:r>
          </w:p>
          <w:p w14:paraId="50CDAB7A" w14:textId="77777777" w:rsidR="00084093" w:rsidRPr="005C2BB7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716E4C8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9DE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0E3F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251+100</w:t>
            </w:r>
          </w:p>
          <w:p w14:paraId="542638F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251+200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5664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285B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3BA1A7D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0801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F4A9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DB1A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597A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CEA5" w14:textId="77777777" w:rsidR="00084093" w:rsidRPr="00DE4F3A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0CDC610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7D829E7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1705DDB3" w14:textId="77777777" w:rsidR="00084093" w:rsidRPr="00DE4F3A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084093" w14:paraId="2D29EAD9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3B4C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C2F1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252+400</w:t>
            </w:r>
          </w:p>
          <w:p w14:paraId="17B80AB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F8AD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D04D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Rupea -</w:t>
            </w:r>
          </w:p>
          <w:p w14:paraId="5AB047B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și</w:t>
            </w:r>
          </w:p>
          <w:p w14:paraId="37BBD82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st. Cața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00B2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815A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4977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48A1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2CC4D" w14:textId="77777777" w:rsidR="00084093" w:rsidRPr="00DE4F3A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Semnalizată ca limitare de viteză.</w:t>
            </w:r>
          </w:p>
          <w:p w14:paraId="6C04A36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DE4F3A">
              <w:rPr>
                <w:b/>
                <w:bCs/>
                <w:i/>
                <w:sz w:val="20"/>
              </w:rPr>
              <w:t>Podeț  provizoriu.</w:t>
            </w:r>
          </w:p>
          <w:p w14:paraId="08FD82C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Protecție muncitori.</w:t>
            </w:r>
          </w:p>
          <w:p w14:paraId="008FF155" w14:textId="77777777" w:rsidR="00084093" w:rsidRPr="00DE4F3A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Lucrări în firul II.</w:t>
            </w:r>
          </w:p>
        </w:tc>
      </w:tr>
      <w:tr w:rsidR="00084093" w14:paraId="543EAF84" w14:textId="77777777" w:rsidTr="00E4222D">
        <w:trPr>
          <w:cantSplit/>
          <w:trHeight w:val="56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35DA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D88D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7206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3052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Cața </w:t>
            </w:r>
          </w:p>
          <w:p w14:paraId="7A98AA9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2AF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2F2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CDAC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329C4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613B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7390573B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02D9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22DD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255+400</w:t>
            </w:r>
          </w:p>
          <w:p w14:paraId="67E529C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257+400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FC81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C520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6152D1E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C113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E4E7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4138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CF62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C428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B2BA8DC" w14:textId="77777777" w:rsidTr="00E4222D">
        <w:trPr>
          <w:cantSplit/>
          <w:trHeight w:val="107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F62C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C446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260+650</w:t>
            </w:r>
          </w:p>
          <w:p w14:paraId="344814E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263+100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6CFB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A70C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Caţa -</w:t>
            </w:r>
          </w:p>
          <w:p w14:paraId="4374391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Beia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FCC5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6E3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A7C4B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2A747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481FD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3FB4FA8" w14:textId="77777777" w:rsidR="00084093" w:rsidRPr="00CB2A72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1E907290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F9EF0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43AC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F6E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0CDF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533B78B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91FBF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BE82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60D9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32EA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147E8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02D2D89A" w14:textId="77777777" w:rsidTr="00E4222D">
        <w:trPr>
          <w:cantSplit/>
          <w:trHeight w:val="5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7CBA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C177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BFAC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F9A8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Beia</w:t>
            </w:r>
          </w:p>
          <w:p w14:paraId="2AA6F8F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AEF9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 </w:t>
            </w:r>
          </w:p>
          <w:p w14:paraId="52B6E42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B73A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08C1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E73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45A7F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44966E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EFE74C6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084093" w14:paraId="0DD7D74F" w14:textId="77777777" w:rsidTr="00E4222D">
        <w:trPr>
          <w:cantSplit/>
          <w:trHeight w:val="541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C4B6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5CF3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B5A4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2515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Beia - </w:t>
            </w:r>
          </w:p>
          <w:p w14:paraId="06568B3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84B8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7100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EB20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273+700</w:t>
            </w:r>
          </w:p>
          <w:p w14:paraId="43E0E6C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274+600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1C2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F2FC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 Fără inductori.</w:t>
            </w:r>
          </w:p>
        </w:tc>
      </w:tr>
      <w:tr w:rsidR="00084093" w14:paraId="75F08EC4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6B9D2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8EED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033E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417C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62913EF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28F4A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333F691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0567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511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E109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E2E0B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 pe teren.</w:t>
            </w:r>
          </w:p>
          <w:p w14:paraId="31E92BA5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Cu acces de pe firul I </w:t>
            </w:r>
          </w:p>
          <w:p w14:paraId="593C3600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084093" w14:paraId="1BB00FF3" w14:textId="77777777" w:rsidTr="00E4222D">
        <w:trPr>
          <w:cantSplit/>
          <w:trHeight w:val="4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1DD3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FF23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C68D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F152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3A5AC46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E1B8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EE20D8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2 - 6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D38C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EA2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DEAE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95D8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B8529E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2EA56F6A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 pe firul I pe firul II și invers.</w:t>
            </w:r>
          </w:p>
        </w:tc>
      </w:tr>
      <w:tr w:rsidR="00084093" w14:paraId="148431D6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099F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F9DE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891F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4605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154F9DA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FD92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3A1B4E1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12 - 16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FB1C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40EE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DD96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A0C1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5C8D445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linia 4 abătută.</w:t>
            </w:r>
          </w:p>
        </w:tc>
      </w:tr>
      <w:tr w:rsidR="00084093" w14:paraId="3B0405CB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89F4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698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6ABD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A59F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Mureni</w:t>
            </w:r>
          </w:p>
          <w:p w14:paraId="37EA98C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3AC5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48263E5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4 - 8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9D0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D93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87AA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54B0D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E8D2663" w14:textId="77777777" w:rsidR="00084093" w:rsidRPr="00D344C9" w:rsidRDefault="00084093" w:rsidP="00FF6B4A">
            <w:pPr>
              <w:spacing w:before="40" w:line="276" w:lineRule="auto"/>
              <w:ind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 Cu acces de pe firul I </w:t>
            </w:r>
          </w:p>
          <w:p w14:paraId="480676A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pe firul II şi invers.</w:t>
            </w:r>
          </w:p>
        </w:tc>
      </w:tr>
      <w:tr w:rsidR="00084093" w14:paraId="5531D0A9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5F1E0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DD5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F9D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2E09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Mureni -</w:t>
            </w:r>
          </w:p>
          <w:p w14:paraId="51FF62B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9E59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A6C2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5311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284+300</w:t>
            </w:r>
          </w:p>
          <w:p w14:paraId="78F966B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286+100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77EF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F5C0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407AEB5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Variantă provizorie.</w:t>
            </w:r>
          </w:p>
          <w:p w14:paraId="46A22352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Lucrări Coridor IV.</w:t>
            </w:r>
          </w:p>
        </w:tc>
      </w:tr>
      <w:tr w:rsidR="00084093" w14:paraId="12D22D6F" w14:textId="77777777" w:rsidTr="00E4222D">
        <w:trPr>
          <w:cantSplit/>
          <w:trHeight w:val="35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ED55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C0ED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19DC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AF1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EE10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0EC098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7R - 5R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5A80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AF7D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3E0C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2358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DDCB87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79E669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la linia 319 </w:t>
            </w:r>
            <w:r w:rsidRPr="00643A5A">
              <w:rPr>
                <w:b/>
                <w:bCs/>
                <w:i/>
                <w:iCs/>
                <w:sz w:val="20"/>
              </w:rPr>
              <w:t>Vânători - Odorhei.</w:t>
            </w:r>
          </w:p>
        </w:tc>
      </w:tr>
      <w:tr w:rsidR="00084093" w14:paraId="48406298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5C3E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A5BA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BC9F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126C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Vânători</w:t>
            </w:r>
          </w:p>
          <w:p w14:paraId="11B9BD4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EC82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  <w:p w14:paraId="6F71299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5E3F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67D1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2AA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6201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4BAAB09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linia 4 abătută. </w:t>
            </w:r>
          </w:p>
        </w:tc>
      </w:tr>
      <w:tr w:rsidR="00084093" w14:paraId="2CBADB97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3316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AB0C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DA2C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9B0B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Vânători -</w:t>
            </w:r>
          </w:p>
          <w:p w14:paraId="201E085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Albeşti Tîrnava și linia 3 directă </w:t>
            </w:r>
          </w:p>
          <w:p w14:paraId="3B32EEF6" w14:textId="77777777" w:rsidR="00084093" w:rsidRDefault="00084093" w:rsidP="004712B9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Albeşti Tîrnava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628C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7838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EC4F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288+300</w:t>
            </w:r>
          </w:p>
          <w:p w14:paraId="01B609A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294+500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9DE73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BB4F9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7E9504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2E487BED" w14:textId="77777777" w:rsidTr="00E4222D">
        <w:trPr>
          <w:cantSplit/>
          <w:trHeight w:val="115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6F11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CEDC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9E77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2B99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</w:t>
            </w:r>
          </w:p>
          <w:p w14:paraId="6BA5E5F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Sighișoara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4ED7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681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217F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297+700</w:t>
            </w:r>
          </w:p>
          <w:p w14:paraId="3C8E737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299+200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0651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1DF9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9CAA5D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37E1E9A0" w14:textId="77777777" w:rsidTr="00E4222D">
        <w:trPr>
          <w:cantSplit/>
          <w:trHeight w:val="35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F8A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D27E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0CCF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3155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27C671A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25B8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0C7EE1D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7 - 9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A3EE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D3B2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2CD6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E2BC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BC3336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7A98181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1 și 2</w:t>
            </w:r>
          </w:p>
        </w:tc>
      </w:tr>
      <w:tr w:rsidR="00084093" w14:paraId="35A497D9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C77E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12F3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D175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52DA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61858A0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16D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690566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FB51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F18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49EC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C2BF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C702768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călători.</w:t>
            </w:r>
          </w:p>
        </w:tc>
      </w:tr>
      <w:tr w:rsidR="00084093" w14:paraId="663FA40C" w14:textId="77777777" w:rsidTr="00E4222D">
        <w:trPr>
          <w:cantSplit/>
          <w:trHeight w:val="333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23C3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D08C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35E13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D62D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689649A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5045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7D4EBB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4222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EF50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A021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F780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0D2BD965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Valabil pentru toate trenurile de marfă.</w:t>
            </w:r>
          </w:p>
        </w:tc>
      </w:tr>
      <w:tr w:rsidR="00084093" w14:paraId="70824A4C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54E9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4650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4682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D6DC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2C482BB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linia 11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160C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00AA513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staţie la macaz 39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B6BA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E8F8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546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6089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3D5B9C44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9405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637D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2E287AE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00DA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833F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368EF12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5941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F486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18FED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5682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94A6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084093" w14:paraId="2583D5D5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6AF3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C10D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F5B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5B07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Teiuş</w:t>
            </w:r>
          </w:p>
          <w:p w14:paraId="350ED10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756AD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13CA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1D95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399+195</w:t>
            </w:r>
          </w:p>
          <w:p w14:paraId="228BE1C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277B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6DC07" w14:textId="77777777" w:rsidR="00084093" w:rsidRPr="00FF6B4A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FF6B4A"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  <w:r w:rsidRPr="00FF6B4A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084093" w14:paraId="6FD28867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AF055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1CC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50D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F31A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1B76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46BAE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DBFE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411+700</w:t>
            </w:r>
          </w:p>
          <w:p w14:paraId="22380EE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BC3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4CF7" w14:textId="77777777" w:rsidR="00084093" w:rsidRPr="00FF6B4A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 Protecție lucrări în linia 4</w:t>
            </w:r>
          </w:p>
        </w:tc>
      </w:tr>
      <w:tr w:rsidR="00084093" w14:paraId="3F926612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C7CE1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AB0D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411+750</w:t>
            </w:r>
          </w:p>
          <w:p w14:paraId="0C9FB3A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413+825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BCBFD3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7E28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Teiuș - Aiud, </w:t>
            </w:r>
            <w:r>
              <w:rPr>
                <w:b/>
                <w:bCs/>
                <w:sz w:val="20"/>
              </w:rPr>
              <w:br/>
              <w:t xml:space="preserve">linia 4 directă Aiud </w:t>
            </w:r>
            <w:r>
              <w:rPr>
                <w:b/>
                <w:bCs/>
                <w:sz w:val="20"/>
              </w:rPr>
              <w:br/>
              <w:t>și 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A764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8CA8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E681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D474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341DC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260A0166" w14:textId="77777777" w:rsidTr="00E4222D">
        <w:trPr>
          <w:cantSplit/>
          <w:trHeight w:val="59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28F8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87FA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665F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79F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 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DCC4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  <w:r>
              <w:rPr>
                <w:b/>
                <w:bCs/>
                <w:sz w:val="20"/>
              </w:rPr>
              <w:br/>
              <w:t>1-5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287A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ACC8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6814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B9B1A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2774C24D" w14:textId="77777777" w:rsidTr="00E4222D">
        <w:trPr>
          <w:cantSplit/>
          <w:trHeight w:val="3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46E6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D840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DA82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8A3D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Teiuş</w:t>
            </w:r>
          </w:p>
          <w:p w14:paraId="1111D6A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5A2C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7A23B19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28 - 32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1F31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844A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D849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48639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EDE0BB9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Cu acces la liniile 9 şi 10.</w:t>
            </w:r>
          </w:p>
        </w:tc>
      </w:tr>
      <w:tr w:rsidR="00084093" w14:paraId="26A7AF7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ED4D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755C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1A24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C786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7794011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FB1BB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361EF4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 17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637E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CB94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5A9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A609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5247C6E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2 abătută.</w:t>
            </w:r>
          </w:p>
        </w:tc>
      </w:tr>
      <w:tr w:rsidR="00084093" w14:paraId="36542E88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25C1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4AB1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412+799</w:t>
            </w:r>
          </w:p>
          <w:p w14:paraId="3D75449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417A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C95F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Aiud</w:t>
            </w:r>
          </w:p>
          <w:p w14:paraId="0F313FC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981F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C19E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9A04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6D84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4DC4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Nesemnalizată pe teren. </w:t>
            </w:r>
          </w:p>
          <w:p w14:paraId="4F52CB75" w14:textId="77777777" w:rsidR="00084093" w:rsidRPr="00F1027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10273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084093" w14:paraId="6500E706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9E7E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17FB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417+141</w:t>
            </w:r>
          </w:p>
          <w:p w14:paraId="7FDDC60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420+500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2007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9731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0C4F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13DD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EB34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097E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FCB4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310697F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6C3AF044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BBA8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FB5B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B243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A348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 Unirea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E800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35E8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EE2F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425+640</w:t>
            </w:r>
          </w:p>
          <w:p w14:paraId="1FA53FD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427+317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F2AD2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7C9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 Protecție lucrări în linia 3</w:t>
            </w:r>
          </w:p>
        </w:tc>
      </w:tr>
      <w:tr w:rsidR="00084093" w14:paraId="40C05781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0561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9488A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425+650</w:t>
            </w:r>
          </w:p>
          <w:p w14:paraId="304B3AA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427+300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5ACF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9AEE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Aiud - Unirea și linia 3 directă Unirea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D8146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3CBF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4E26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E662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C79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1854CD75" w14:textId="77777777" w:rsidTr="00E4222D">
        <w:trPr>
          <w:cantSplit/>
          <w:trHeight w:val="60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9D3A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A1ED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D2A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54773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Aiud</w:t>
            </w:r>
          </w:p>
          <w:p w14:paraId="0E6F0A7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176F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4E6E6FC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5A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2CAA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6678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1F6D42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F391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32D34F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Cu acces la linia 5 abătută.</w:t>
            </w:r>
          </w:p>
        </w:tc>
      </w:tr>
      <w:tr w:rsidR="00084093" w14:paraId="6CDD36CB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B50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B2B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55ED7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42CB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Unirea</w:t>
            </w:r>
          </w:p>
          <w:p w14:paraId="1CB3E3F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E184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64E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A27E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A4414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287B7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63CD1237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BF63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282F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426+712</w:t>
            </w:r>
          </w:p>
          <w:p w14:paraId="2D16FA8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433+160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4BFF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95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3AC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Unirea</w:t>
            </w:r>
          </w:p>
          <w:p w14:paraId="75FD9CA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02FE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B6ED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7FC7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DD48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7EEA5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6F15816" w14:textId="77777777" w:rsidR="00084093" w:rsidRPr="00056F61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056F61">
              <w:rPr>
                <w:b/>
                <w:bCs/>
                <w:sz w:val="20"/>
                <w:szCs w:val="20"/>
              </w:rPr>
              <w:t>Valabilă numai pentru trenurile cu tracțiune electrică.</w:t>
            </w:r>
          </w:p>
        </w:tc>
      </w:tr>
      <w:tr w:rsidR="00084093" w14:paraId="24279780" w14:textId="77777777" w:rsidTr="00E4222D">
        <w:trPr>
          <w:cantSplit/>
          <w:trHeight w:val="12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0BA1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1D0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7A95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F666" w14:textId="77777777" w:rsidR="00084093" w:rsidRDefault="0008409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Unirea -</w:t>
            </w:r>
          </w:p>
          <w:p w14:paraId="6A047CB2" w14:textId="77777777" w:rsidR="00084093" w:rsidRDefault="00084093" w:rsidP="008911C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Războieni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0AA1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AA7C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41CB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431+940</w:t>
            </w:r>
          </w:p>
          <w:p w14:paraId="11CE8FF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432+750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6D24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6CA5F6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084093" w14:paraId="1569CEC0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BC7C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81D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20F6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59C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2D8E31C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98CD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63E031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F03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1137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3CF5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D92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C96B51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6CAF1FF4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și 8.</w:t>
            </w:r>
          </w:p>
        </w:tc>
      </w:tr>
      <w:tr w:rsidR="00084093" w14:paraId="5554B107" w14:textId="77777777" w:rsidTr="00E4222D">
        <w:trPr>
          <w:cantSplit/>
          <w:trHeight w:val="50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600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918C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3AE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9452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Războieni - </w:t>
            </w:r>
          </w:p>
          <w:p w14:paraId="082EC5B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Călărași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370B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0782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E1F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434+050</w:t>
            </w:r>
          </w:p>
          <w:p w14:paraId="1ED59A9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435+600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95E7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AB90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  <w:p w14:paraId="55281BC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  <w:p w14:paraId="7EBF696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Protecție muncitori și terasament - lucrări în </w:t>
            </w:r>
          </w:p>
          <w:p w14:paraId="103B7DC5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firul I.</w:t>
            </w:r>
          </w:p>
        </w:tc>
      </w:tr>
      <w:tr w:rsidR="00084093" w14:paraId="61E015A4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37C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1A0A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1CA65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7487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Călăraşi Turda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4527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CEA3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1F5E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493E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B336E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</w:t>
            </w:r>
          </w:p>
          <w:p w14:paraId="2440B803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 la linia 2 Cap Y. </w:t>
            </w:r>
          </w:p>
        </w:tc>
      </w:tr>
      <w:tr w:rsidR="00084093" w14:paraId="3227E44F" w14:textId="77777777" w:rsidTr="00E4222D">
        <w:trPr>
          <w:cantSplit/>
          <w:trHeight w:val="147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B2A8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AE00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1FAF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577A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Călăraşi Turda – </w:t>
            </w:r>
          </w:p>
          <w:p w14:paraId="598CE63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79E1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8023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C9A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448+500</w:t>
            </w:r>
          </w:p>
          <w:p w14:paraId="058BBEF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9DA4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 /50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A7B9C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50 km/h -  Protectie muncitori intre orele</w:t>
            </w:r>
          </w:p>
          <w:p w14:paraId="228DBA1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4D5DBD">
              <w:rPr>
                <w:b/>
                <w:bCs/>
                <w:i/>
                <w:iCs/>
                <w:sz w:val="20"/>
                <w:szCs w:val="20"/>
              </w:rPr>
              <w:t>7.00-19.00</w:t>
            </w:r>
          </w:p>
        </w:tc>
      </w:tr>
      <w:tr w:rsidR="00084093" w14:paraId="7E8590E5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6E852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672C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DCE5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223E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5C28C45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0180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5A61AF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50A1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1BD99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35FD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16D7C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00E223D7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Turda. </w:t>
            </w:r>
          </w:p>
        </w:tc>
      </w:tr>
      <w:tr w:rsidR="00084093" w14:paraId="0847EB18" w14:textId="77777777" w:rsidTr="00E4222D">
        <w:trPr>
          <w:cantSplit/>
          <w:trHeight w:val="94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9E5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AA23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D8CB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D256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3661764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632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3545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87BA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B57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D783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D344C9"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spre </w:t>
            </w:r>
            <w:r>
              <w:rPr>
                <w:b/>
                <w:bCs/>
                <w:i/>
                <w:iCs/>
                <w:sz w:val="20"/>
                <w:szCs w:val="20"/>
              </w:rPr>
              <w:t xml:space="preserve">Grupa de linii </w:t>
            </w:r>
          </w:p>
          <w:p w14:paraId="278A861E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st. </w:t>
            </w:r>
            <w:r w:rsidRPr="00D344C9">
              <w:rPr>
                <w:b/>
                <w:bCs/>
                <w:i/>
                <w:iCs/>
                <w:sz w:val="20"/>
                <w:szCs w:val="20"/>
              </w:rPr>
              <w:t>Turda.</w:t>
            </w:r>
          </w:p>
        </w:tc>
      </w:tr>
      <w:tr w:rsidR="00084093" w14:paraId="4B94AFE7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2A20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FBE9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A06A7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16AD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C8DA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37 / 41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30773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1A11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CDE4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8CA46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5 - 9.</w:t>
            </w:r>
          </w:p>
        </w:tc>
      </w:tr>
      <w:tr w:rsidR="00084093" w14:paraId="24063A6F" w14:textId="77777777" w:rsidTr="00E4222D">
        <w:trPr>
          <w:cantSplit/>
          <w:trHeight w:val="56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D0DE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B40B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E989A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129E8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17A9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07985CA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/ 33</w:t>
            </w:r>
          </w:p>
          <w:p w14:paraId="7B283BA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1864C1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2821EC1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49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111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C487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41F20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BCB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35369AD3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C68A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803A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12793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8050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0D86849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A3A0C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43B1D55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 și 53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27BE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7BB6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C8B7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77D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7 - 10.</w:t>
            </w:r>
          </w:p>
        </w:tc>
      </w:tr>
      <w:tr w:rsidR="00084093" w14:paraId="60D11386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E715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C9A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ED3DB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2428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  <w:p w14:paraId="36AE802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6 și 7 </w:t>
            </w:r>
          </w:p>
          <w:p w14:paraId="5F76DC2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81C9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E43B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9BD5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1B368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C7FD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4D3AF78F" w14:textId="77777777" w:rsidTr="00E4222D">
        <w:trPr>
          <w:cantSplit/>
          <w:trHeight w:val="74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6F34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F4DA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299E4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6AFB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F20C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 12-18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90EF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20EFA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5C6A9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30CB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632515E1" w14:textId="77777777" w:rsidTr="00E4222D">
        <w:trPr>
          <w:cantSplit/>
          <w:trHeight w:val="58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7FC3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2DC71" w14:textId="77777777" w:rsidR="00084093" w:rsidRDefault="0008409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F7919" w14:textId="77777777" w:rsidR="00084093" w:rsidRDefault="0008409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87B4" w14:textId="77777777" w:rsidR="00084093" w:rsidRDefault="0008409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Câmpia Turzii – </w:t>
            </w:r>
          </w:p>
          <w:p w14:paraId="4823DEA4" w14:textId="77777777" w:rsidR="00084093" w:rsidRDefault="0008409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Valea Florilor (cuprinde linia III </w:t>
            </w:r>
          </w:p>
          <w:p w14:paraId="23211E6F" w14:textId="77777777" w:rsidR="00084093" w:rsidRDefault="00084093" w:rsidP="009035DB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Câmpia Turzii  și linia II Valea Florilor)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994E88" w14:textId="77777777" w:rsidR="00084093" w:rsidRDefault="0008409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698D0" w14:textId="77777777" w:rsidR="00084093" w:rsidRDefault="0008409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1427F" w14:textId="77777777" w:rsidR="00084093" w:rsidRDefault="0008409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450+050</w:t>
            </w:r>
          </w:p>
          <w:p w14:paraId="1660E14C" w14:textId="77777777" w:rsidR="00084093" w:rsidRDefault="00084093" w:rsidP="009035DB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465+737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FEE50" w14:textId="77777777" w:rsidR="00084093" w:rsidRDefault="00084093" w:rsidP="009035DB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63467" w14:textId="77777777" w:rsidR="00084093" w:rsidRDefault="00084093" w:rsidP="009035DB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479A3DA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5370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BCD4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EBAD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29DB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Valea Florilor</w:t>
            </w:r>
          </w:p>
          <w:p w14:paraId="34D9B75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A9AF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77E7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CB1A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7C2C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95E0F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7BD555F6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B8E6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2C66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16397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26550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Cojocna</w:t>
            </w:r>
          </w:p>
          <w:p w14:paraId="06979CD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9CF8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34A866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13</w:t>
            </w:r>
          </w:p>
          <w:p w14:paraId="6D1388B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vârf sch. 16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FE11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B13A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F02B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97D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4351E695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B62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CC74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583A0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757A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B8C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22C04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F761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3582F62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9F1C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E828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561FBE1F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B9D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26E6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1001A5A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3CE1C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DFDD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FC83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0DF4A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2F6A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CECD6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69FDE" w14:textId="77777777" w:rsidR="00084093" w:rsidRPr="00373561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RV protec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ție muncitori între orele 7,00-18,00. Nesemnalizată pe teren.</w:t>
            </w:r>
          </w:p>
        </w:tc>
      </w:tr>
      <w:tr w:rsidR="00084093" w14:paraId="7FBE43E4" w14:textId="77777777" w:rsidTr="00E4222D">
        <w:trPr>
          <w:cantSplit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D872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5BBA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484+604</w:t>
            </w:r>
          </w:p>
          <w:p w14:paraId="11BBE3A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489+558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89703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6542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Hm </w:t>
            </w:r>
            <w:r w:rsidRPr="003C5F64">
              <w:rPr>
                <w:b/>
                <w:bCs/>
                <w:sz w:val="20"/>
              </w:rPr>
              <w:t>Cojocna</w:t>
            </w:r>
            <w:r>
              <w:rPr>
                <w:b/>
                <w:bCs/>
                <w:sz w:val="20"/>
              </w:rPr>
              <w:br/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–</w:t>
            </w:r>
            <w:r w:rsidRPr="003C5F64">
              <w:rPr>
                <w:b/>
                <w:bCs/>
                <w:sz w:val="20"/>
              </w:rPr>
              <w:t xml:space="preserve"> </w:t>
            </w:r>
            <w:r>
              <w:rPr>
                <w:b/>
                <w:bCs/>
                <w:sz w:val="20"/>
              </w:rPr>
              <w:t>Ax Hm</w:t>
            </w:r>
            <w:r w:rsidRPr="003C5F64">
              <w:rPr>
                <w:b/>
                <w:bCs/>
                <w:sz w:val="20"/>
              </w:rPr>
              <w:t xml:space="preserve">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69AE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1882D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214A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EBFCE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10EB7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0148FE2D" w14:textId="77777777" w:rsidTr="00E4222D">
        <w:trPr>
          <w:cantSplit/>
          <w:trHeight w:val="39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F719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6BAE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F71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06959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716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călcâi</w:t>
            </w:r>
          </w:p>
          <w:p w14:paraId="6299F9E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814D93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24 / 26 și </w:t>
            </w:r>
          </w:p>
          <w:p w14:paraId="62DD61E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 489+700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1B5B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5A677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013C6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3662D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circulația la </w:t>
            </w:r>
          </w:p>
          <w:p w14:paraId="52E39E9E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linia 1.</w:t>
            </w:r>
          </w:p>
        </w:tc>
      </w:tr>
      <w:tr w:rsidR="00084093" w14:paraId="2AD0F541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BB19A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9560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75F15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7761A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Apahida -</w:t>
            </w:r>
          </w:p>
          <w:p w14:paraId="2AEABC9B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Cluj Napoca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52552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8D67E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4AC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490+600</w:t>
            </w:r>
          </w:p>
          <w:p w14:paraId="0766BE8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490+650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86C7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00D25"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674F0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2D13CA3E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D7ED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7580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495+307</w:t>
            </w:r>
          </w:p>
          <w:p w14:paraId="3E596D5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501+929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4B099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79914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 Cluj Napoca Est Ax St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504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CC6F3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94E9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8C96D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43AE2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038ABE89" w14:textId="77777777" w:rsidTr="00E4222D">
        <w:trPr>
          <w:cantSplit/>
          <w:trHeight w:val="269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273B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5DAFA8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8B63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E260DF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Cluj Napoca Est - Cluj Napoca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B3A95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2B5C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6254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499+350</w:t>
            </w:r>
          </w:p>
          <w:p w14:paraId="11701EB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501+121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7F38F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75F95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Semnalizată ca limitare de viteză.</w:t>
            </w:r>
          </w:p>
        </w:tc>
      </w:tr>
      <w:tr w:rsidR="00084093" w14:paraId="586AD937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BC345B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3175C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1254C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096B2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20C7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1444CD3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42B92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84F9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31021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E9084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1DD57C71" w14:textId="77777777" w:rsidTr="00E4222D">
        <w:trPr>
          <w:cantSplit/>
          <w:trHeight w:val="985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BF4D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C981F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4CA0F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87165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  <w:p w14:paraId="61E328A0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A628E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3D905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9833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A9144" w14:textId="77777777" w:rsidR="00084093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3CCD3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26EB9F76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C0F6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E62E6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500F8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32E31" w14:textId="77777777" w:rsidR="00084093" w:rsidRDefault="00084093" w:rsidP="00FF6B4A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Cluj Napoca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FF0A1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18, 28, 76, diag. </w:t>
            </w:r>
          </w:p>
          <w:p w14:paraId="450F40BB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18 - 28 și </w:t>
            </w:r>
          </w:p>
          <w:p w14:paraId="753323AA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45EC39E0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linie cuprin-să </w:t>
            </w:r>
          </w:p>
          <w:p w14:paraId="12752FCD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18 și vârf sch. 200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794C1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27C52" w14:textId="77777777" w:rsidR="00084093" w:rsidRDefault="00084093" w:rsidP="00FF6B4A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7FEDB" w14:textId="77777777" w:rsidR="00084093" w:rsidRPr="00600D25" w:rsidRDefault="00084093" w:rsidP="00FF6B4A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8B95A" w14:textId="77777777" w:rsidR="00084093" w:rsidRPr="00D344C9" w:rsidRDefault="00084093" w:rsidP="00FF6B4A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</w:tc>
      </w:tr>
      <w:tr w:rsidR="00084093" w14:paraId="761A5507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481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36A3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4C43C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91467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Cluj Napoca, </w:t>
            </w:r>
          </w:p>
          <w:p w14:paraId="5B208EC1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16C11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porți-unea </w:t>
            </w:r>
          </w:p>
          <w:p w14:paraId="366B7582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cuprin-să </w:t>
            </w:r>
          </w:p>
          <w:p w14:paraId="5387D1F2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C8E02F7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0F146D3D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32/34</w:t>
            </w:r>
          </w:p>
          <w:p w14:paraId="1DAF76C8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6F6CA448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R28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3EE4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4777D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8B4E7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C820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7CBAF22C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F2D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D0158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93B59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6AFE1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Aleşd </w:t>
            </w:r>
          </w:p>
          <w:p w14:paraId="64662FF7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5, 6 și 7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4AFFC8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6875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B3150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F979D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83BCD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5B8A04D5" w14:textId="77777777" w:rsidTr="00E4222D">
        <w:trPr>
          <w:cantSplit/>
          <w:trHeight w:val="54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985DC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116C5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37935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DA079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Aleşd 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220F7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B5789DC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diag </w:t>
            </w:r>
          </w:p>
          <w:p w14:paraId="08508681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24 - 30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4C494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620B5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18969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149D3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liinile 5 – 7 Cap Y.</w:t>
            </w:r>
          </w:p>
        </w:tc>
      </w:tr>
      <w:tr w:rsidR="00084093" w14:paraId="2A31B73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84FC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92416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622+468</w:t>
            </w:r>
          </w:p>
          <w:p w14:paraId="07FA52F0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622+568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C66BA" w14:textId="77777777" w:rsidR="00084093" w:rsidRPr="00600D25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DC77B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Aleşd-</w:t>
            </w:r>
          </w:p>
          <w:p w14:paraId="72AAB8AF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0D49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658CD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97B8E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5AA36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FB939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224BB79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EAE5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447F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AABA2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241E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 linia 1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6A91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20415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7770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9ED69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85BA60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27F6C8E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DDC1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822557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6E85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9FBE27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ED634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11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7C626E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8F220" w14:textId="77777777" w:rsidR="00084093" w:rsidRDefault="00084093" w:rsidP="00A00A4F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D7922" w14:textId="77777777" w:rsidR="00084093" w:rsidRDefault="00084093" w:rsidP="00A00A4F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D0072" w14:textId="77777777" w:rsidR="00084093" w:rsidRDefault="00084093" w:rsidP="00A00A4F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liinile 1 și 2 Cap X. Nesemnalizată pe teren.</w:t>
            </w:r>
          </w:p>
        </w:tc>
      </w:tr>
      <w:tr w:rsidR="00084093" w14:paraId="522DCB17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85A48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49BE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D480E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220CD6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Tileagd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536016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14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9E6AA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2C3DA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04F99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A6C69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– ieşiri</w:t>
            </w:r>
            <w:r>
              <w:rPr>
                <w:b/>
                <w:bCs/>
                <w:i/>
                <w:iCs/>
                <w:sz w:val="20"/>
                <w:szCs w:val="20"/>
              </w:rPr>
              <w:br/>
              <w:t xml:space="preserve"> la linia  2 Cap Y. Nesemnalizată pe teren.</w:t>
            </w:r>
          </w:p>
        </w:tc>
      </w:tr>
      <w:tr w:rsidR="00084093" w14:paraId="27FBD7E0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50E1E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B69CB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633+700</w:t>
            </w:r>
          </w:p>
          <w:p w14:paraId="706662D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634+000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EBBB7D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45FF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19631B85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23700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E2EB7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2D85B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E58A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CA7B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5829BAB2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57A8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A51D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636+190</w:t>
            </w:r>
          </w:p>
          <w:p w14:paraId="0D72021E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636+290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7F30A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3C50A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0F6AD485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7BB86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1C8E9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58C8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DEB72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E2F4E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49F2AD54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C2610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2721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638+000</w:t>
            </w:r>
          </w:p>
          <w:p w14:paraId="4D52E55E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638+100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632D3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7CCE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Tileagd -</w:t>
            </w:r>
          </w:p>
          <w:p w14:paraId="09E8AE80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B2730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B293E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E9F7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19CA5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33FC8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26337FE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048E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9BA83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D8FC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64E12A" w14:textId="77777777" w:rsidR="00084093" w:rsidRDefault="0008409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linia 3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EC2C7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320D0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EA134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644+700</w:t>
            </w:r>
          </w:p>
          <w:p w14:paraId="536B3955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645+050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4C04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0822FF" w14:textId="77777777" w:rsidR="00084093" w:rsidRDefault="0008409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5F87C1BC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B71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826543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A3DD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623E08" w14:textId="77777777" w:rsidR="00084093" w:rsidRDefault="0008409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Oșorhei -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2B690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27D3F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B7F93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647+700</w:t>
            </w:r>
          </w:p>
          <w:p w14:paraId="237A1242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647+800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B2666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CE847" w14:textId="77777777" w:rsidR="00084093" w:rsidRDefault="0008409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176AAB38" w14:textId="77777777" w:rsidTr="00E4222D">
        <w:trPr>
          <w:cantSplit/>
          <w:trHeight w:val="596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0303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D0C1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05D4C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47F6A4" w14:textId="77777777" w:rsidR="00084093" w:rsidRDefault="00084093" w:rsidP="001A54D1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Est linia 2 directă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DB6BD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83D3D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21911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649+550</w:t>
            </w:r>
          </w:p>
          <w:p w14:paraId="3A0854BA" w14:textId="77777777" w:rsidR="00084093" w:rsidRDefault="00084093" w:rsidP="001A54D1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649+650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3C35" w14:textId="77777777" w:rsidR="00084093" w:rsidRDefault="00084093" w:rsidP="001A54D1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DB8E2" w14:textId="77777777" w:rsidR="00084093" w:rsidRDefault="00084093" w:rsidP="001A54D1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Fără inductori.</w:t>
            </w:r>
          </w:p>
        </w:tc>
      </w:tr>
      <w:tr w:rsidR="00084093" w14:paraId="608AF977" w14:textId="77777777" w:rsidTr="00E4222D">
        <w:trPr>
          <w:cantSplit/>
          <w:trHeight w:val="72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73325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20E4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B5D31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E3A4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3BEF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63316F3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 / 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4128D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8A44F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4328F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452D7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084093" w14:paraId="61FEBABC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131A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9E0CE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20737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BB4A7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 Est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E452F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76C0DFBB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13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5409F5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EF41E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7DCE5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2074D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4 - 7 Tranzit Cap X.</w:t>
            </w:r>
          </w:p>
        </w:tc>
      </w:tr>
      <w:tr w:rsidR="00084093" w14:paraId="14FD0649" w14:textId="77777777" w:rsidTr="00E4222D">
        <w:trPr>
          <w:cantSplit/>
          <w:trHeight w:val="692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EAD1F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242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  <w:p w14:paraId="0BFCA8BE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653+000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450E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2797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Oradea Est - Oradea 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BAF4A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5EC9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101A3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651+950</w:t>
            </w:r>
          </w:p>
          <w:p w14:paraId="3DE8A208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652+000</w:t>
            </w: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CF00A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16F06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13B39A77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E6CE79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DB63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C403B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8D40E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441BCE8A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F5979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872E4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C5917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8D0B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98F9F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3 A, 4 A, 7 A, 1 B, </w:t>
            </w:r>
          </w:p>
          <w:p w14:paraId="1237C28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2 B, 3 B,  Cap Y.</w:t>
            </w:r>
          </w:p>
          <w:p w14:paraId="002F2B09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2C92B843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084093" w14:paraId="5B01E98B" w14:textId="77777777" w:rsidTr="00E4222D">
        <w:trPr>
          <w:cantSplit/>
          <w:trHeight w:val="828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98AF7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5075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84856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BE515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5160284D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6EB5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01D03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C7D8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07571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6774B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 A, 1B - 3B, </w:t>
            </w:r>
          </w:p>
          <w:p w14:paraId="2C1B7334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 Cap Y.</w:t>
            </w:r>
          </w:p>
          <w:p w14:paraId="341F6E94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4E1F1B1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084093" w14:paraId="576EBCA5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955F4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13776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7F3A6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AAE340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35DCCDB7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CB98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7286C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D674C0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49C876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C211E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la liniile 7A, 1B - 3B și </w:t>
            </w:r>
          </w:p>
          <w:p w14:paraId="19AF7C54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Depou Cap Y.</w:t>
            </w:r>
          </w:p>
          <w:p w14:paraId="7C4162E0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737B2CB3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Stație paralelogram.</w:t>
            </w:r>
          </w:p>
        </w:tc>
      </w:tr>
      <w:tr w:rsidR="00084093" w14:paraId="5014EF0F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7FC4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51C2F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7175B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7E78F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B2932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8519B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F9D79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8EFAA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7F3C3F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1 A, Cap Y.</w:t>
            </w:r>
          </w:p>
          <w:p w14:paraId="383747E1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BCD5A7B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084093" w14:paraId="0F2163BA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3EC23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6E4D0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4E132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008A4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70B84E5F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387B3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9BB2A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0BA1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01035E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B0BD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A, Cap Y.</w:t>
            </w:r>
          </w:p>
          <w:p w14:paraId="6632C12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4429B569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084093" w14:paraId="6EAE1DBC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B7D3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003625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A10FE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BB29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Oradea</w:t>
            </w:r>
          </w:p>
          <w:p w14:paraId="0A4AFA66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4E11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40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E902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3B2B2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AF649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71B06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Afectează intrări - ieşiri la liniile 3 A, 4 A și Depoul Oradea.</w:t>
            </w:r>
          </w:p>
          <w:p w14:paraId="2844911E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698000DD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Staţ</w:t>
            </w:r>
            <w:r>
              <w:rPr>
                <w:b/>
                <w:bCs/>
                <w:i/>
                <w:iCs/>
                <w:sz w:val="20"/>
                <w:szCs w:val="20"/>
                <w:lang w:val="en-US"/>
              </w:rPr>
              <w:t>ie paralelogram.</w:t>
            </w:r>
          </w:p>
        </w:tc>
      </w:tr>
      <w:tr w:rsidR="00084093" w14:paraId="4E795B5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7B461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FA31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656+150</w:t>
            </w:r>
          </w:p>
          <w:p w14:paraId="63715A03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656+300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71410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95DA9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–</w:t>
            </w:r>
          </w:p>
          <w:p w14:paraId="17BB10E9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847F6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96F0F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7308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7D8EA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96F22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0EA61A38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3143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A7CF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657+600</w:t>
            </w:r>
          </w:p>
          <w:p w14:paraId="4039999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657+750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587EC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5BAD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Oradea –</w:t>
            </w:r>
          </w:p>
          <w:p w14:paraId="2C55C7E7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2AA67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B0282E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42CE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9A75D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5C0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7DC7433E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8925D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3C038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91F44B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B3D1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Episcopia Bihor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03935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bretea Cap X</w:t>
            </w:r>
          </w:p>
          <w:p w14:paraId="12FF8FC2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19, 21, 31, 27 / 29</w:t>
            </w: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AAF5C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64AD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2F699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B1E3B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Nesemnalizată pe teren.</w:t>
            </w:r>
          </w:p>
          <w:p w14:paraId="36537E53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 xml:space="preserve">Afectează intrări - ieşiri </w:t>
            </w:r>
          </w:p>
          <w:p w14:paraId="3C21F52B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la liniile 7 - 17, Cap X.</w:t>
            </w:r>
          </w:p>
        </w:tc>
      </w:tr>
      <w:tr w:rsidR="00084093" w14:paraId="0E42D0F2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8C72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7D30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3+772</w:t>
            </w:r>
          </w:p>
          <w:p w14:paraId="766840D5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3+872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C248A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29108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2C40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67457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11DC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0042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2CDEC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14:paraId="578E5096" w14:textId="77777777" w:rsidTr="00E4222D">
        <w:trPr>
          <w:cantSplit/>
          <w:trHeight w:val="264"/>
          <w:jc w:val="center"/>
        </w:trPr>
        <w:tc>
          <w:tcPr>
            <w:tcW w:w="68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9148" w14:textId="77777777" w:rsidR="00084093" w:rsidRDefault="00084093" w:rsidP="00084093">
            <w:pPr>
              <w:numPr>
                <w:ilvl w:val="0"/>
                <w:numId w:val="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92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047ED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4+884</w:t>
            </w:r>
          </w:p>
          <w:p w14:paraId="23A447F6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4+984</w:t>
            </w:r>
          </w:p>
        </w:tc>
        <w:tc>
          <w:tcPr>
            <w:tcW w:w="8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95B64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0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3FFEB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Episcopia Bihor - Frontieră</w:t>
            </w:r>
          </w:p>
        </w:tc>
        <w:tc>
          <w:tcPr>
            <w:tcW w:w="84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DA621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AE59B" w14:textId="77777777" w:rsidR="00084093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8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725D4" w14:textId="77777777" w:rsidR="00084093" w:rsidRDefault="00084093" w:rsidP="00603A07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2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30A88" w14:textId="77777777" w:rsidR="00084093" w:rsidRPr="00600D25" w:rsidRDefault="00084093" w:rsidP="00603A07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50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7FF6A" w14:textId="77777777" w:rsidR="00084093" w:rsidRDefault="00084093" w:rsidP="00603A07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</w:tbl>
    <w:p w14:paraId="09B6647C" w14:textId="77777777" w:rsidR="00084093" w:rsidRPr="00836022" w:rsidRDefault="00084093" w:rsidP="0095691E">
      <w:pPr>
        <w:spacing w:before="40" w:line="192" w:lineRule="auto"/>
        <w:ind w:right="57"/>
        <w:rPr>
          <w:sz w:val="20"/>
          <w:lang w:val="en-US"/>
        </w:rPr>
      </w:pPr>
    </w:p>
    <w:p w14:paraId="3539A24B" w14:textId="77777777" w:rsidR="00084093" w:rsidRPr="00DE2227" w:rsidRDefault="00084093" w:rsidP="0095691E"/>
    <w:p w14:paraId="7F13E864" w14:textId="77777777" w:rsidR="00084093" w:rsidRPr="0095691E" w:rsidRDefault="00084093" w:rsidP="0095691E"/>
    <w:p w14:paraId="197F7E20" w14:textId="77777777" w:rsidR="00084093" w:rsidRDefault="00084093" w:rsidP="00956F37">
      <w:pPr>
        <w:pStyle w:val="Heading1"/>
        <w:spacing w:line="360" w:lineRule="auto"/>
      </w:pPr>
      <w:r>
        <w:t>LINIA 301 N</w:t>
      </w:r>
    </w:p>
    <w:p w14:paraId="4B164939" w14:textId="77777777" w:rsidR="00084093" w:rsidRDefault="00084093" w:rsidP="004F46F4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CHITILA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084093" w14:paraId="540C894B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E101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BC04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C204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1E744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B6045C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29A5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154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733C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B53D5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BDEB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BFCA205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BE885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4343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341F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7B9C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C8E5DC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0A9B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C503E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EFDD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039C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D33DF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84098E4" w14:textId="77777777">
        <w:trPr>
          <w:cantSplit/>
          <w:trHeight w:val="1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04E43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7663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FC6A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A5489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6DDEF9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4D6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D1DF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2B48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F3FC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1137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9D3AA7F" w14:textId="77777777" w:rsidR="00084093" w:rsidRPr="00474FB0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  <w:lang w:val="en-US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şi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12.</w:t>
            </w:r>
          </w:p>
        </w:tc>
      </w:tr>
      <w:tr w:rsidR="00084093" w14:paraId="44C323DA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612A2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5A65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B617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4130" w14:textId="77777777" w:rsidR="00084093" w:rsidRDefault="00084093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C6CC44E" w14:textId="77777777" w:rsidR="00084093" w:rsidRDefault="00084093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grupa 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38D2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BAA99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C92B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535E0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0791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0D49915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345A1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2E663" w14:textId="77777777" w:rsidR="00084093" w:rsidRDefault="0008409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D46F1" w14:textId="77777777" w:rsidR="00084093" w:rsidRDefault="0008409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89BB" w14:textId="77777777" w:rsidR="00084093" w:rsidRDefault="00084093" w:rsidP="000E39C8">
            <w:pPr>
              <w:spacing w:before="20" w:line="360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A047" w14:textId="77777777" w:rsidR="00084093" w:rsidRPr="00E4222D" w:rsidRDefault="0008409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4EF0995C" w14:textId="77777777" w:rsidR="00084093" w:rsidRPr="00E4222D" w:rsidRDefault="0008409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7F3848E4" w14:textId="77777777" w:rsidR="00084093" w:rsidRPr="00E4222D" w:rsidRDefault="00084093" w:rsidP="000E39C8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2D51574E" w14:textId="77777777" w:rsidR="00084093" w:rsidRDefault="0008409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F0435" w14:textId="77777777" w:rsidR="00084093" w:rsidRDefault="0008409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139ED" w14:textId="77777777" w:rsidR="00084093" w:rsidRDefault="00084093" w:rsidP="000E39C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7F650" w14:textId="77777777" w:rsidR="00084093" w:rsidRPr="0022092F" w:rsidRDefault="00084093" w:rsidP="000E39C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14442" w14:textId="77777777" w:rsidR="00084093" w:rsidRDefault="00084093" w:rsidP="000E39C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7DD5840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16CE9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BD58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C50D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576E2" w14:textId="77777777" w:rsidR="00084093" w:rsidRDefault="00084093" w:rsidP="006F3F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E99D6" w14:textId="77777777" w:rsidR="00084093" w:rsidRDefault="00084093" w:rsidP="006F3F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sch. 6A și 6B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897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B66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DBBD9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C6EA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BAA5011" w14:textId="77777777">
        <w:trPr>
          <w:cantSplit/>
          <w:trHeight w:val="8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F84D0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6F92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2+950</w:t>
            </w:r>
          </w:p>
          <w:p w14:paraId="0CF2167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2C1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8A20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68BBD6A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Chitila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B4A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9D2D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A651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4D4CF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DE8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F0FA3F3" w14:textId="77777777">
        <w:trPr>
          <w:cantSplit/>
          <w:trHeight w:val="1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604A" w14:textId="77777777" w:rsidR="00084093" w:rsidRDefault="00084093" w:rsidP="00084093">
            <w:pPr>
              <w:numPr>
                <w:ilvl w:val="0"/>
                <w:numId w:val="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0BC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535E2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1170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11EE2FB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E2E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572030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EAA7AB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EFE3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BA5E6" w14:textId="77777777" w:rsidR="00084093" w:rsidRPr="0022092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86D8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06116012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0CE63E90" w14:textId="77777777" w:rsidR="00084093" w:rsidRDefault="00084093" w:rsidP="003260D9">
      <w:pPr>
        <w:pStyle w:val="Heading1"/>
        <w:spacing w:line="360" w:lineRule="auto"/>
      </w:pPr>
      <w:r>
        <w:t>LINIA 301 P</w:t>
      </w:r>
    </w:p>
    <w:p w14:paraId="77FAD5F4" w14:textId="77777777" w:rsidR="00084093" w:rsidRDefault="00084093" w:rsidP="0037613D">
      <w:pPr>
        <w:pStyle w:val="Heading1"/>
        <w:spacing w:line="360" w:lineRule="auto"/>
        <w:rPr>
          <w:b w:val="0"/>
          <w:bCs w:val="0"/>
          <w:sz w:val="8"/>
        </w:rPr>
      </w:pPr>
      <w:r>
        <w:t xml:space="preserve">BUCUREŞTI NORD - BUCUREŞTI GRIVIŢA - BUCUREŞTI BĂNEASA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084093" w14:paraId="2373D19B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EE1F5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F58A2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81698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7939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0E1607E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A39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B81FD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B7B9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01D13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5852F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B383471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CF529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5F52C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B5335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E3D0E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DD1EDA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1C2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CEC3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FEBD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6EDAC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8A82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E92C586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409D28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9D3A9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C2DA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4F17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0855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891BB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B8A1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CDE42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75E4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D871C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şi 12.</w:t>
            </w:r>
          </w:p>
        </w:tc>
      </w:tr>
      <w:tr w:rsidR="00084093" w:rsidRPr="00A8307A" w14:paraId="599149B8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08FC8" w14:textId="77777777" w:rsidR="00084093" w:rsidRPr="00A75A00" w:rsidRDefault="00084093" w:rsidP="00084093">
            <w:pPr>
              <w:numPr>
                <w:ilvl w:val="0"/>
                <w:numId w:val="7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8A6EE" w14:textId="77777777" w:rsidR="00084093" w:rsidRPr="00A8307A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89F93" w14:textId="77777777" w:rsidR="00084093" w:rsidRPr="00A8307A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8E9D3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Fir III București Nord - </w:t>
            </w:r>
          </w:p>
          <w:p w14:paraId="3C317C5A" w14:textId="77777777" w:rsidR="00084093" w:rsidRPr="00A8307A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Grivița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7C65D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X3G și Y3G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B6DC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E42A1" w14:textId="77777777" w:rsidR="00084093" w:rsidRPr="00A8307A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EF932" w14:textId="77777777" w:rsidR="00084093" w:rsidRPr="00A8307A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AE3C8" w14:textId="77777777" w:rsidR="00084093" w:rsidRPr="00A8307A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0FAD715" w14:textId="77777777">
        <w:trPr>
          <w:cantSplit/>
          <w:trHeight w:val="1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C5FE6C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E4244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D3B1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5EE7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Nord -</w:t>
            </w:r>
          </w:p>
          <w:p w14:paraId="075B0C4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Bucureşti Griviţa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3A61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1G, 6G și linia cuprin-să între sch. </w:t>
            </w:r>
          </w:p>
          <w:p w14:paraId="00386C9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1G - 6G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AD6B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B051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0164F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64D2E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B29DA2A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A1645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4682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EC338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3F49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01B160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27F35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9AF155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G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19BF2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584C6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731A7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8BCA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4AT - 7AT.</w:t>
            </w:r>
          </w:p>
        </w:tc>
      </w:tr>
      <w:tr w:rsidR="00084093" w14:paraId="50A26E98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3707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2E31C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5B4D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E604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1F71672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0173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ED6979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1EE5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271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EFD869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DF09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F1480E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- 6AT.</w:t>
            </w:r>
          </w:p>
        </w:tc>
      </w:tr>
      <w:tr w:rsidR="00084093" w14:paraId="3B9111EC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9921E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734A9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DBEDDF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1508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0BA40E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91D4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19C54FE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AT / 18 AT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7881E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4DC50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BBCF6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FE1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B0D62B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1AT - 3AT, Cap Y.</w:t>
            </w:r>
          </w:p>
        </w:tc>
      </w:tr>
      <w:tr w:rsidR="00084093" w14:paraId="5325ACB4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65D9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50AE0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F136E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95DE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6964DD0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156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5DB771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5965D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626C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B8F71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ABD6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3E068E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X.</w:t>
            </w:r>
          </w:p>
        </w:tc>
      </w:tr>
      <w:tr w:rsidR="00084093" w14:paraId="35B6BDC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F4B1B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14338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C9135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BA49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E5675A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C22A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EF9D66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2D/3F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30BAE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3D90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9613E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046BD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EAA6C5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B0B909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1D Cap Y, 1F-6F Cap X și intrare Depou.</w:t>
            </w:r>
          </w:p>
        </w:tc>
      </w:tr>
      <w:tr w:rsidR="00084093" w14:paraId="0A8BA581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C76A8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0D750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0C817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904C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D58374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9C0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120B2D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10 D/ </w:t>
            </w:r>
          </w:p>
          <w:p w14:paraId="51D41FF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AD1D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B03AA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62E6B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FA95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340731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- 6D, Cap Y.</w:t>
            </w:r>
          </w:p>
        </w:tc>
      </w:tr>
      <w:tr w:rsidR="00084093" w14:paraId="4EBEC5BF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8F43F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ED913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FA6C9E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5C48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AF0AAA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EE8E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5CA073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48BC5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F2F1E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66BE7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5FF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52CB23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1D - 5D, Cap Y.</w:t>
            </w:r>
          </w:p>
        </w:tc>
      </w:tr>
      <w:tr w:rsidR="00084093" w14:paraId="4386E4C0" w14:textId="77777777">
        <w:trPr>
          <w:cantSplit/>
          <w:trHeight w:val="9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51D69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603A2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64A6D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D1F2A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37565C8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7ECC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TDJ</w:t>
            </w:r>
          </w:p>
          <w:p w14:paraId="21B24F7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8D / 9F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ED67A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6EF2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613CB3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28C5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1AF0CB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la liniile 1D - 4D, Cap Y.</w:t>
            </w:r>
          </w:p>
        </w:tc>
      </w:tr>
      <w:tr w:rsidR="00084093" w14:paraId="1C4A1A84" w14:textId="77777777">
        <w:trPr>
          <w:cantSplit/>
          <w:trHeight w:val="6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27CA8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7509E1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8D634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E5E1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203C39A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linia 1D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B7B7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3CD4A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7FD7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47BED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312E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0C782B8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7FC90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10C83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9BC28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417B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EDE580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56F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CE8373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A0BE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739C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FEB6C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7523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F19185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 1D - 5D și 1F - 5F.</w:t>
            </w:r>
          </w:p>
        </w:tc>
      </w:tr>
      <w:tr w:rsidR="00084093" w14:paraId="0ADC73B8" w14:textId="77777777">
        <w:trPr>
          <w:cantSplit/>
          <w:trHeight w:val="84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EA0C4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A4377" w14:textId="77777777" w:rsidR="00084093" w:rsidRDefault="00084093">
            <w:pPr>
              <w:spacing w:before="40" w:after="40" w:line="360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AF1EB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F750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1F8566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8236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C13332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 F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D94D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3CEC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8300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17C6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1D65F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1F - 2F Cap Y.</w:t>
            </w:r>
          </w:p>
        </w:tc>
      </w:tr>
      <w:tr w:rsidR="00084093" w14:paraId="091693F0" w14:textId="77777777">
        <w:trPr>
          <w:cantSplit/>
          <w:trHeight w:val="103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5010EA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5CE4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66702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A97F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E738E5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290D6E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</w:t>
            </w:r>
          </w:p>
          <w:p w14:paraId="6BF4FCD1" w14:textId="77777777" w:rsidR="00084093" w:rsidRDefault="00084093">
            <w:pPr>
              <w:spacing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sch. </w:t>
            </w:r>
          </w:p>
          <w:p w14:paraId="3093BF2F" w14:textId="77777777" w:rsidR="00084093" w:rsidRDefault="00084093">
            <w:pPr>
              <w:spacing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20E bis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A3F39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3CA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CA48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91BA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BDEC2FE" w14:textId="77777777">
        <w:trPr>
          <w:cantSplit/>
          <w:trHeight w:val="9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60F7E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D1C2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2EEE86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14E0B" w14:textId="77777777" w:rsidR="00084093" w:rsidRDefault="0008409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Bucureşti Griviţa</w:t>
            </w:r>
          </w:p>
          <w:p w14:paraId="299BBAC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E, </w:t>
            </w:r>
          </w:p>
          <w:p w14:paraId="5659931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1E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D1D5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60C7F9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874834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9BAE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B3D262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AE8B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CBFFEFE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B768C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F9E7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F319E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7F53F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5CC4115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2F şi 3F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A8A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30044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7045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8F82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40DDD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4A52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9E87250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6107E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D390C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62EC8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D9E9A" w14:textId="77777777" w:rsidR="00084093" w:rsidRDefault="0008409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E5A3BCE" w14:textId="77777777" w:rsidR="00084093" w:rsidRDefault="00084093" w:rsidP="003020F1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4F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B54113" w14:textId="77777777" w:rsidR="00084093" w:rsidRDefault="0008409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28E5DD4" w14:textId="77777777" w:rsidR="00084093" w:rsidRDefault="00084093" w:rsidP="003020F1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26562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8327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206F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7043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84B648C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64ED7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B578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9FCE9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3DE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433B96C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B55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57DFBB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F446C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0B70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97E0D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4586A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F36A679" w14:textId="77777777">
        <w:trPr>
          <w:cantSplit/>
          <w:trHeight w:val="83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D2B52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3C82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32297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2D63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769FFFB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6F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33C7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9D2B73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4559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019A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62ACF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5381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9B38E1A" w14:textId="77777777">
        <w:trPr>
          <w:cantSplit/>
          <w:trHeight w:val="104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D460D" w14:textId="77777777" w:rsidR="00084093" w:rsidRDefault="00084093" w:rsidP="00084093">
            <w:pPr>
              <w:numPr>
                <w:ilvl w:val="0"/>
                <w:numId w:val="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52F4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26B84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23627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Griviţa</w:t>
            </w:r>
          </w:p>
          <w:p w14:paraId="0B84A8C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H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C7DD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408471E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19763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B37B8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971D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9D94" w14:textId="77777777" w:rsidR="00084093" w:rsidRPr="001B37B8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6E10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385F5D01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5A052FC4" w14:textId="77777777" w:rsidR="000565E3" w:rsidRDefault="000565E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1410C6D" w14:textId="77777777" w:rsidR="000565E3" w:rsidRDefault="000565E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103EE139" w14:textId="1406503E" w:rsidR="00084093" w:rsidRDefault="00084093" w:rsidP="00DE67EC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304</w:t>
      </w:r>
    </w:p>
    <w:p w14:paraId="5752FC28" w14:textId="77777777" w:rsidR="00084093" w:rsidRDefault="00084093" w:rsidP="00D03CA4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COMPLEX PLOIEŞTI TRIAJ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4093" w14:paraId="5CF9259F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06A11" w14:textId="77777777" w:rsidR="00084093" w:rsidRDefault="00084093" w:rsidP="0008409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11D85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5EE27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E38D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BC869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527C81D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E116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sch. </w:t>
            </w:r>
          </w:p>
          <w:p w14:paraId="1E3ED01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83 A </w:t>
            </w:r>
          </w:p>
          <w:p w14:paraId="6AC2189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3336139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ABE02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94E5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81C0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44ED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C2DE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8CBC79B" w14:textId="77777777">
        <w:trPr>
          <w:cantSplit/>
          <w:trHeight w:val="762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51B87" w14:textId="77777777" w:rsidR="00084093" w:rsidRDefault="00084093" w:rsidP="0008409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F0E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305046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44C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B6FC2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297DAA6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5EF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A8431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E259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3F662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1FC4C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7F0DBC0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54539" w14:textId="77777777" w:rsidR="00084093" w:rsidRDefault="00084093" w:rsidP="0008409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D733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318B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B613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2C0C310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</w:t>
            </w:r>
          </w:p>
          <w:p w14:paraId="6AC2858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  - 5 </w:t>
            </w:r>
          </w:p>
          <w:p w14:paraId="438A7D8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7 şi 8 abătute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DFE2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154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BFDB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2174D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49E1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D417CA7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B2BF8" w14:textId="77777777" w:rsidR="00084093" w:rsidRDefault="00084093" w:rsidP="0008409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8D0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A2243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1257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0FB6A71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A, Cap X + </w:t>
            </w:r>
          </w:p>
          <w:p w14:paraId="6D33D51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20B1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2FF030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7FCB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5F3B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345B0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5502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83211EF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F667" w14:textId="77777777" w:rsidR="00084093" w:rsidRDefault="00084093" w:rsidP="0008409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477E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8B263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02EC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7BC00FB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28B86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liniile 1, 3, 4, 5, 6 și sch. 101, 15, 21, 25, 37/41, 23, 29, 31, 43, 63, 67, 73, 53, 75, 85, 87, 51, 65, 83, 69, 89 </w:t>
            </w:r>
          </w:p>
          <w:p w14:paraId="3F36185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F7BF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2C65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8EA4E9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3AD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ADE7F55" w14:textId="77777777">
        <w:trPr>
          <w:cantSplit/>
          <w:trHeight w:val="28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E6C587" w14:textId="77777777" w:rsidR="00084093" w:rsidRDefault="00084093" w:rsidP="00084093">
            <w:pPr>
              <w:numPr>
                <w:ilvl w:val="0"/>
                <w:numId w:val="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4C5B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249CF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670E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Triaj</w:t>
            </w:r>
          </w:p>
          <w:p w14:paraId="16C70F1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D, Cap X + </w:t>
            </w:r>
          </w:p>
          <w:p w14:paraId="6D999FE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8E2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zona apa-ratelor de cale Cap X </w:t>
            </w:r>
          </w:p>
          <w:p w14:paraId="393CB45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+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EDE2B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E07C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DA700" w14:textId="77777777" w:rsidR="00084093" w:rsidRPr="00594E5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C83F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14C79E26" w14:textId="77777777" w:rsidR="00084093" w:rsidRDefault="00084093">
      <w:pPr>
        <w:spacing w:before="40" w:after="40" w:line="192" w:lineRule="auto"/>
        <w:ind w:right="57"/>
        <w:rPr>
          <w:sz w:val="20"/>
          <w:lang w:val="en-US"/>
        </w:rPr>
      </w:pPr>
    </w:p>
    <w:p w14:paraId="77FB276B" w14:textId="77777777" w:rsidR="00084093" w:rsidRDefault="00084093" w:rsidP="003A5387">
      <w:pPr>
        <w:pStyle w:val="Heading1"/>
        <w:spacing w:line="360" w:lineRule="auto"/>
      </w:pPr>
      <w:r>
        <w:t>LINIA 316</w:t>
      </w:r>
    </w:p>
    <w:p w14:paraId="79242D2D" w14:textId="77777777" w:rsidR="00084093" w:rsidRDefault="00084093" w:rsidP="00BD47F2">
      <w:pPr>
        <w:pStyle w:val="Heading1"/>
        <w:spacing w:line="360" w:lineRule="auto"/>
        <w:rPr>
          <w:b w:val="0"/>
          <w:bCs w:val="0"/>
          <w:sz w:val="8"/>
        </w:rPr>
      </w:pPr>
      <w:r>
        <w:t>BRAŞOV - DEDA - RĂZBOIENI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62D70F09" w14:textId="77777777">
        <w:trPr>
          <w:cantSplit/>
          <w:trHeight w:val="142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61A8B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548C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8F2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EAB3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Braşov Călători </w:t>
            </w:r>
          </w:p>
          <w:p w14:paraId="457BA4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8EA7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6E55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910D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8314B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7E9A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1BAA81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70CF7C0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3 Cap X, staţia Braşov Călători. </w:t>
            </w:r>
          </w:p>
        </w:tc>
      </w:tr>
      <w:tr w:rsidR="00084093" w14:paraId="571EDFD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8B70A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2F49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F2025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127F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1750F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BC</w:t>
            </w:r>
          </w:p>
          <w:p w14:paraId="48895DC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T.D.J.</w:t>
            </w:r>
          </w:p>
          <w:p w14:paraId="58DFA3E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 / 57,</w:t>
            </w:r>
          </w:p>
          <w:p w14:paraId="169F1A5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59,</w:t>
            </w:r>
          </w:p>
          <w:p w14:paraId="70C1BA5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 / 67</w:t>
            </w:r>
          </w:p>
          <w:p w14:paraId="531693C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 69 și T.D.J.</w:t>
            </w:r>
          </w:p>
          <w:p w14:paraId="243093B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 / 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F7319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F78F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FC74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D208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AC588D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3 - 8 Cap X.</w:t>
            </w:r>
          </w:p>
        </w:tc>
      </w:tr>
      <w:tr w:rsidR="00084093" w14:paraId="0C080F31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D349C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1CC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53C3C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F4B53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Braşov</w:t>
            </w:r>
          </w:p>
          <w:p w14:paraId="39D9F7A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FE52E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2CBF393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83 / 87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2CFF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1208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9C72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A743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BA959A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E0C59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8B.</w:t>
            </w:r>
          </w:p>
        </w:tc>
      </w:tr>
      <w:tr w:rsidR="00084093" w14:paraId="7F14FCBA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B712A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1321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BBAC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857A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39277DD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17E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8528D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3EB6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FB8645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DE7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382E05E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5DAF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86F4F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175C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F8A3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Sfântu Gheorghe</w:t>
            </w:r>
          </w:p>
          <w:p w14:paraId="27271C2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D84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5947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CE14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A86E2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B540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BFD9689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67155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6950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36+000</w:t>
            </w:r>
          </w:p>
          <w:p w14:paraId="00E034D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8DDC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0C67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Sfântu Gheorghe -</w:t>
            </w:r>
          </w:p>
          <w:p w14:paraId="600A271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Bodoc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AA8E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7D551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64AA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A617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A4E6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7976E05" w14:textId="77777777">
        <w:trPr>
          <w:cantSplit/>
          <w:trHeight w:val="98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4E18F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CDF1F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90B8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B9EE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Malnaș Băi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C80C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0613BD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FF64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7D99D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40B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029543E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4A04B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6236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78+300</w:t>
            </w:r>
          </w:p>
          <w:p w14:paraId="2B681AA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41E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119B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Tușnad Sat –</w:t>
            </w:r>
          </w:p>
          <w:p w14:paraId="0C73DF9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Sânsimion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65FF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ACE0C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D56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3E46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F396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4578828B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1C116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95EDA" w14:textId="77777777" w:rsidR="00084093" w:rsidRDefault="0008409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92+000</w:t>
            </w:r>
          </w:p>
          <w:p w14:paraId="42A8C6C2" w14:textId="77777777" w:rsidR="00084093" w:rsidRDefault="0008409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92+500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DDA2A" w14:textId="77777777" w:rsidR="00084093" w:rsidRDefault="0008409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7675B" w14:textId="77777777" w:rsidR="00084093" w:rsidRDefault="0008409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Sâncrăieni -</w:t>
            </w:r>
          </w:p>
          <w:p w14:paraId="0014EFB2" w14:textId="77777777" w:rsidR="00084093" w:rsidRDefault="00084093" w:rsidP="00CC26A2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Miercurea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3C26C7" w14:textId="77777777" w:rsidR="00084093" w:rsidRDefault="0008409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87318" w14:textId="77777777" w:rsidR="00084093" w:rsidRDefault="0008409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415D1" w14:textId="77777777" w:rsidR="00084093" w:rsidRDefault="00084093" w:rsidP="00CC26A2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5D24F" w14:textId="77777777" w:rsidR="00084093" w:rsidRPr="00F6236C" w:rsidRDefault="00084093" w:rsidP="00CC26A2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20362" w14:textId="77777777" w:rsidR="00084093" w:rsidRDefault="00084093" w:rsidP="00CC26A2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CB0266D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4F453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8DE83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2A4E7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D15C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Miercurea Ciuc</w:t>
            </w:r>
          </w:p>
          <w:p w14:paraId="2A4A11D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6F8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60190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6B1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B14D1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A36A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59CCB7B" w14:textId="77777777">
        <w:trPr>
          <w:cantSplit/>
          <w:trHeight w:val="29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EDC95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10C1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8D8C1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04DE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 grupa D, linia 3D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85FC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B3FCB4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sch.17</w:t>
            </w:r>
          </w:p>
          <w:p w14:paraId="19666F8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9D0ACB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257E9DD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9B472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C388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8474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3CF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1E7CCC8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71708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7B769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10288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ACB0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6A5CEC5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şi D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4BDE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2755DBA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</w:t>
            </w:r>
            <w:r>
              <w:rPr>
                <w:b/>
                <w:bCs/>
                <w:sz w:val="18"/>
                <w:szCs w:val="18"/>
              </w:rPr>
              <w:t>ele</w:t>
            </w:r>
          </w:p>
          <w:p w14:paraId="23D93B6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>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82000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</w:t>
            </w:r>
            <w:r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947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B70DE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5C8D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  <w:tr w:rsidR="00084093" w14:paraId="2D0E2735" w14:textId="77777777">
        <w:trPr>
          <w:cantSplit/>
          <w:trHeight w:val="225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7F038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76CD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105+100</w:t>
            </w:r>
          </w:p>
          <w:p w14:paraId="0CD7151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050B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676D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Siculeni -</w:t>
            </w:r>
          </w:p>
          <w:p w14:paraId="1A7B076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Mădăraş Ciuc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C632" w14:textId="77777777" w:rsidR="00084093" w:rsidRPr="00273EC0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8780F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28FB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6F7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212F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0CE392D8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2ECCE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3586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3347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FF10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Mădăraş Ciuc</w:t>
            </w:r>
          </w:p>
          <w:p w14:paraId="2FDD6E6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16AB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7CDA4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8DA4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4ABD7E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54739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9BEFE7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852F47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3833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7DDFAD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AABA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51978A7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7F9E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B0ABA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76C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71F9C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247C3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FE81C92" w14:textId="77777777">
        <w:trPr>
          <w:cantSplit/>
          <w:trHeight w:val="18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C7AB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C939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69845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C3A2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Oltului</w:t>
            </w:r>
          </w:p>
          <w:p w14:paraId="03AFAEA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C17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5099C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E55D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05E2B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972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B383953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CDABD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806C5D" w14:textId="77777777" w:rsidR="00084093" w:rsidRDefault="00084093" w:rsidP="002C0CC6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  <w:p w14:paraId="7BC9EE3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130+900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5C526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909C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Oltului  -</w:t>
            </w:r>
          </w:p>
          <w:p w14:paraId="3368583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Izvoru Mureșului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C9EF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3BBFBB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713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0C955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8BD6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F210188" w14:textId="77777777">
        <w:trPr>
          <w:cantSplit/>
          <w:trHeight w:val="2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CB25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AD017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D0BF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0DA4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7BA182B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0B2E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7BEFB4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7B79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3BD91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496F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7B7239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44C367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9302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8BA3C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D4B8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Izvoru Mureşului</w:t>
            </w:r>
          </w:p>
          <w:p w14:paraId="4E26D7E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4984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EE75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9FDD9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4B096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7565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49F667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D1A3E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493D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131+311</w:t>
            </w:r>
          </w:p>
          <w:p w14:paraId="39E783D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141+440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A349D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12C8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830247">
              <w:rPr>
                <w:b/>
                <w:bCs/>
                <w:sz w:val="19"/>
                <w:szCs w:val="19"/>
              </w:rPr>
              <w:t xml:space="preserve">Ax st. Izvoru Mureşului- </w:t>
            </w:r>
            <w:r w:rsidRPr="00FD4385">
              <w:rPr>
                <w:b/>
                <w:bCs/>
                <w:sz w:val="20"/>
                <w:szCs w:val="20"/>
              </w:rPr>
              <w:t>Ax st. Voșlobeni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5E11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8A94A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33A7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61AF3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D4DFE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FEF8D4F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B5F49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F3753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  <w:p w14:paraId="0AE4CF5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423D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EB428" w14:textId="77777777" w:rsidR="00084093" w:rsidRPr="00830247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19"/>
                <w:szCs w:val="19"/>
              </w:rPr>
              <w:t xml:space="preserve">St. </w:t>
            </w:r>
            <w:r w:rsidRPr="00BB201D">
              <w:rPr>
                <w:b/>
                <w:bCs/>
                <w:sz w:val="19"/>
                <w:szCs w:val="19"/>
              </w:rPr>
              <w:t>Voșlăbeni, linia 3 directă cap Y, peste schimbatării de cale nr. 12 si 24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25B5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604C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EB4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D0533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D44A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FC0D147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D1D51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A6B9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146+300</w:t>
            </w:r>
          </w:p>
          <w:p w14:paraId="446E5E6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146+600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28EB3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72B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FD4385">
              <w:rPr>
                <w:b/>
                <w:bCs/>
                <w:sz w:val="20"/>
                <w:szCs w:val="20"/>
              </w:rPr>
              <w:t>Voșlobeni</w:t>
            </w:r>
            <w:r>
              <w:rPr>
                <w:b/>
                <w:bCs/>
                <w:sz w:val="20"/>
                <w:szCs w:val="20"/>
              </w:rPr>
              <w:t xml:space="preserve"> -</w:t>
            </w:r>
          </w:p>
          <w:p w14:paraId="77E5C8D9" w14:textId="77777777" w:rsidR="00084093" w:rsidRPr="00830247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19"/>
                <w:szCs w:val="19"/>
              </w:rPr>
            </w:pPr>
            <w:r>
              <w:rPr>
                <w:b/>
                <w:bCs/>
                <w:sz w:val="20"/>
              </w:rPr>
              <w:t>Gheorgheni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7274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A2E0D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5741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3D8F2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8B0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70BB8F44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9780B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F23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CEA8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CF50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36C2220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F6D6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42D75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0A7B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EED285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0F3D9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AF43C6C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41ECF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CED5D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C55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84B3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Gheorgheni</w:t>
            </w:r>
          </w:p>
          <w:p w14:paraId="712B123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6A48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2426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7968B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225E5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482A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944C4C2" w14:textId="77777777">
        <w:trPr>
          <w:cantSplit/>
          <w:trHeight w:val="2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EBE38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4530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155+200</w:t>
            </w:r>
          </w:p>
          <w:p w14:paraId="4B41B72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155+400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1BAF2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A50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Lăzarea, linia 3 directă, cap. Y , peste schimbătorii de cale nr. 2 si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95752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B57FD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7F6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40509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0209F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49438920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D2EA0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29C8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C7A54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DCFD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Lăzarea</w:t>
            </w:r>
          </w:p>
          <w:p w14:paraId="6B7B578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9A98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8EDEB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166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54D6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85C2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052463A" w14:textId="77777777">
        <w:trPr>
          <w:cantSplit/>
          <w:trHeight w:val="54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0655F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DB1B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161+750</w:t>
            </w:r>
          </w:p>
          <w:p w14:paraId="3646DEB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161+950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DBFA23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7E5C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</w:t>
            </w:r>
            <w:r w:rsidRPr="00BB201D">
              <w:rPr>
                <w:b/>
                <w:bCs/>
                <w:sz w:val="20"/>
              </w:rPr>
              <w:t>Ditrău, linia 3 directă, cap. X , peste schimbătorii de cale nr. 1 si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238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E135E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9B36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41703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3A87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CB8876C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D01FA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1A4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0D97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108B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Ditrău</w:t>
            </w:r>
          </w:p>
          <w:p w14:paraId="3F070F9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D206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079B1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93B3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1847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F4E9C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86A2766" w14:textId="77777777">
        <w:trPr>
          <w:cantSplit/>
          <w:trHeight w:val="3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0332A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7D90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EBF3D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B2F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Subcetate Mureș</w:t>
            </w:r>
          </w:p>
          <w:p w14:paraId="052483A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AF3B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6260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FEE28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27B8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E984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D4E536" w14:textId="77777777" w:rsidR="00084093" w:rsidRPr="000D7AA7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0D7AA7">
              <w:rPr>
                <w:b/>
                <w:bCs/>
                <w:iCs/>
                <w:sz w:val="20"/>
              </w:rPr>
              <w:t>Se interzice circulația t</w:t>
            </w:r>
            <w:r>
              <w:rPr>
                <w:b/>
                <w:bCs/>
                <w:iCs/>
                <w:sz w:val="20"/>
              </w:rPr>
              <w:t>r</w:t>
            </w:r>
            <w:r w:rsidRPr="000D7AA7">
              <w:rPr>
                <w:b/>
                <w:bCs/>
                <w:iCs/>
                <w:sz w:val="20"/>
              </w:rPr>
              <w:t>enurilor de marfă.</w:t>
            </w:r>
          </w:p>
        </w:tc>
      </w:tr>
      <w:tr w:rsidR="00084093" w14:paraId="255BDA47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66BA3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C488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6FD58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1E97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Topliţa</w:t>
            </w:r>
          </w:p>
          <w:p w14:paraId="6215710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E501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72884C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3A9A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EFF734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B850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70C0A42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A31E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BA11F" w14:textId="77777777" w:rsidR="00084093" w:rsidRDefault="0008409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0F955" w14:textId="77777777" w:rsidR="00084093" w:rsidRPr="00F6236C" w:rsidRDefault="0008409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9E7E6" w14:textId="77777777" w:rsidR="00084093" w:rsidRDefault="0008409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Topliţa</w:t>
            </w:r>
          </w:p>
          <w:p w14:paraId="4A826155" w14:textId="77777777" w:rsidR="00084093" w:rsidRDefault="00084093" w:rsidP="00AE2CA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CE09C" w14:textId="77777777" w:rsidR="00084093" w:rsidRDefault="0008409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A17545" w14:textId="77777777" w:rsidR="00084093" w:rsidRDefault="0008409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CC589" w14:textId="77777777" w:rsidR="00084093" w:rsidRDefault="00084093" w:rsidP="00AE2CA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30112" w14:textId="77777777" w:rsidR="00084093" w:rsidRPr="00F6236C" w:rsidRDefault="00084093" w:rsidP="00AE2CA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DCE363" w14:textId="77777777" w:rsidR="00084093" w:rsidRDefault="00084093" w:rsidP="00AE2CA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4F0371F" w14:textId="77777777">
        <w:trPr>
          <w:cantSplit/>
          <w:trHeight w:val="4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4FC9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B824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184+340</w:t>
            </w:r>
          </w:p>
          <w:p w14:paraId="52F1905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193+435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C574B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D965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Toplița –</w:t>
            </w:r>
          </w:p>
          <w:p w14:paraId="7EAE378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 Stânceni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4929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8FB14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55261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291D3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12D3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631891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F9D8B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ABF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4392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1E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Aluniş Mureş</w:t>
            </w:r>
          </w:p>
          <w:p w14:paraId="6FF5617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8B5D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A541DE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C980A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17F0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E38071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358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C67528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CCB6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E330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245+050</w:t>
            </w:r>
          </w:p>
          <w:p w14:paraId="16C8E71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245+100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5484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1874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Aluniş Mureş -</w:t>
            </w:r>
          </w:p>
          <w:p w14:paraId="096EB7C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Reghin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E48F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A0CB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251C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991F4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2DA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Cu inductori de </w:t>
            </w:r>
          </w:p>
          <w:p w14:paraId="5E9B71B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2000 Hz. Valabilă doar pentru trenurile tip automotor</w:t>
            </w:r>
          </w:p>
        </w:tc>
      </w:tr>
      <w:tr w:rsidR="00084093" w14:paraId="32ACA113" w14:textId="77777777">
        <w:trPr>
          <w:cantSplit/>
          <w:trHeight w:val="2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5C9F9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259D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2DFEE6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89D5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1FD7E5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4694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7AC5F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A1B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49DD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68B32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B664A47" w14:textId="77777777">
        <w:trPr>
          <w:cantSplit/>
          <w:trHeight w:val="12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C3690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5F1E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EF31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11CC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0909497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4585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CDA99D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0EC1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DF22A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601DD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01F47C2" w14:textId="77777777">
        <w:trPr>
          <w:cantSplit/>
          <w:trHeight w:val="13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C58F6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2DC70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6CCE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FC7B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Reghin</w:t>
            </w:r>
          </w:p>
          <w:p w14:paraId="016DB01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A334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F3151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3F10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18184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269B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</w:t>
            </w:r>
          </w:p>
        </w:tc>
      </w:tr>
      <w:tr w:rsidR="00084093" w14:paraId="24724F9C" w14:textId="77777777">
        <w:trPr>
          <w:cantSplit/>
          <w:trHeight w:val="29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10BDFD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5449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518BE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2FA3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Dumbrăvioara</w:t>
            </w:r>
          </w:p>
          <w:p w14:paraId="5B466E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069A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28CE6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514DA4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4543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4A60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5058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084093" w14:paraId="2592BEB6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4D5C2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9554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8A064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DE6E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F3B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4A131F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5B91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F58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D1DE6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0E2E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9.</w:t>
            </w:r>
          </w:p>
          <w:p w14:paraId="43AED79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C5B6F3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B1EB1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5263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81BD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0FDB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243E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1374AAE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 şi 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CFE3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05FF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E4932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ABB1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şi 7.</w:t>
            </w:r>
          </w:p>
          <w:p w14:paraId="09271BA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4A2837B" w14:textId="77777777">
        <w:trPr>
          <w:cantSplit/>
          <w:trHeight w:val="2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C568C5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51095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0E651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0675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</w:t>
            </w:r>
          </w:p>
          <w:p w14:paraId="18BA9F5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EF7A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3EF02C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B6378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3A2C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857E8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1EE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21B193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7 .</w:t>
            </w:r>
          </w:p>
        </w:tc>
      </w:tr>
      <w:tr w:rsidR="00084093" w14:paraId="4F331D81" w14:textId="77777777">
        <w:trPr>
          <w:cantSplit/>
          <w:trHeight w:val="143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AEA3D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8F70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C8E131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3E9F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Mureş Sud</w:t>
            </w:r>
          </w:p>
          <w:p w14:paraId="55E4A34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85A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</w:t>
            </w:r>
          </w:p>
          <w:p w14:paraId="3B91983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cale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9F5B6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41EA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80CAF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4B7BA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0D2924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41750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084093" w14:paraId="5903415C" w14:textId="77777777">
        <w:trPr>
          <w:cantSplit/>
          <w:trHeight w:val="196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FB74A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776B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2F705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B43C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 Mureş Sud</w:t>
            </w:r>
          </w:p>
          <w:p w14:paraId="50F4BFC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EFB6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toate apara-tele de cale </w:t>
            </w:r>
          </w:p>
          <w:p w14:paraId="34AEA5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6B9D5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13E69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1E9E6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F6FB7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1AC99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B3B3B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2 - 12.</w:t>
            </w:r>
          </w:p>
        </w:tc>
      </w:tr>
      <w:tr w:rsidR="00084093" w14:paraId="76FEDCF7" w14:textId="77777777">
        <w:trPr>
          <w:cantSplit/>
          <w:trHeight w:val="3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4F3E" w14:textId="77777777" w:rsidR="00084093" w:rsidRDefault="00084093" w:rsidP="00084093">
            <w:pPr>
              <w:numPr>
                <w:ilvl w:val="0"/>
                <w:numId w:val="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0022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1F32C2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B3D3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Războieni</w:t>
            </w:r>
          </w:p>
          <w:p w14:paraId="4E97CFF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28CB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FAD8C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 şi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0BE56" w14:textId="77777777" w:rsidR="00084093" w:rsidRPr="00514DA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514DA4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2BE7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09651" w14:textId="77777777" w:rsidR="00084093" w:rsidRPr="00F6236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63942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37067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și  8.</w:t>
            </w:r>
          </w:p>
        </w:tc>
      </w:tr>
    </w:tbl>
    <w:p w14:paraId="2A6FDE40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0D4745A8" w14:textId="77777777" w:rsidR="00084093" w:rsidRDefault="00084093" w:rsidP="00503CFC">
      <w:pPr>
        <w:pStyle w:val="Heading1"/>
        <w:spacing w:line="360" w:lineRule="auto"/>
      </w:pPr>
      <w:r>
        <w:t>LINIA 412</w:t>
      </w:r>
    </w:p>
    <w:p w14:paraId="0247FE06" w14:textId="77777777" w:rsidR="00084093" w:rsidRDefault="00084093" w:rsidP="00C75722">
      <w:pPr>
        <w:pStyle w:val="Heading1"/>
        <w:spacing w:line="360" w:lineRule="auto"/>
        <w:rPr>
          <w:b w:val="0"/>
          <w:bCs w:val="0"/>
          <w:sz w:val="8"/>
        </w:rPr>
      </w:pPr>
      <w:r>
        <w:t>APAHIDA - DEJ CĂLĂTORI - CĂŞEIU - ILEANDA - BAIA MARE</w:t>
      </w:r>
    </w:p>
    <w:tbl>
      <w:tblPr>
        <w:tblW w:w="10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6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4093" w14:paraId="597E330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8E44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B39A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0EC01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DABEB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Apahida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4A42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călcâi TDJ </w:t>
            </w:r>
          </w:p>
          <w:p w14:paraId="28AAC5F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 și km 489+700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A2F96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05B9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5ADDA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2B7ED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la </w:t>
            </w:r>
          </w:p>
          <w:p w14:paraId="36AE58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linia 1.</w:t>
            </w:r>
          </w:p>
        </w:tc>
      </w:tr>
      <w:tr w:rsidR="00084093" w14:paraId="10B2D45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96997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4A6F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614CA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8790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Apahida R21A, R13A, TDJ 13/19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7CDE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2A78D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2B2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0+100</w:t>
            </w:r>
          </w:p>
          <w:p w14:paraId="3446B00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694A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62FB9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259F90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Parcurs 2</w:t>
            </w:r>
          </w:p>
        </w:tc>
      </w:tr>
      <w:tr w:rsidR="00084093" w14:paraId="47D7AD4F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B95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9747D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C0720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9A58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Apahida</w:t>
            </w:r>
          </w:p>
          <w:p w14:paraId="694C916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2DE5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C91CE8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66AD9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A1DAA3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8+978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789F3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13E8D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B8697B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0948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FD1C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503A2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3C91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</w:t>
            </w:r>
          </w:p>
          <w:p w14:paraId="3ED6C99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0D0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05CED6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D576B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FA87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FD718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8E1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F7961A7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72A64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1E8D0" w14:textId="77777777" w:rsidR="00084093" w:rsidRDefault="0008409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296D4D07" w14:textId="77777777" w:rsidR="00084093" w:rsidRDefault="0008409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DABC" w14:textId="77777777" w:rsidR="00084093" w:rsidRDefault="0008409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44C4B" w14:textId="77777777" w:rsidR="00084093" w:rsidRDefault="0008409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Jucu Cap Y</w:t>
            </w:r>
          </w:p>
          <w:p w14:paraId="192FA59A" w14:textId="77777777" w:rsidR="00084093" w:rsidRDefault="00084093" w:rsidP="001B125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8+556 )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0BBF1" w14:textId="77777777" w:rsidR="00084093" w:rsidRDefault="0008409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6F2D4" w14:textId="77777777" w:rsidR="00084093" w:rsidRPr="00396332" w:rsidRDefault="0008409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E8688" w14:textId="77777777" w:rsidR="00084093" w:rsidRDefault="0008409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8+480</w:t>
            </w:r>
          </w:p>
          <w:p w14:paraId="35FBEF3E" w14:textId="77777777" w:rsidR="00084093" w:rsidRDefault="00084093" w:rsidP="001B125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5DD37" w14:textId="77777777" w:rsidR="00084093" w:rsidRDefault="00084093" w:rsidP="001B125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D44997" w14:textId="77777777" w:rsidR="00084093" w:rsidRDefault="0008409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6D18120D" w14:textId="77777777" w:rsidR="00084093" w:rsidRDefault="00084093" w:rsidP="001B125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04867BF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410EA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EB9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12+880</w:t>
            </w:r>
          </w:p>
          <w:p w14:paraId="1E41347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67CE4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2117E" w14:textId="77777777" w:rsidR="00084093" w:rsidRDefault="0008409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2315E05F" w14:textId="77777777" w:rsidR="00084093" w:rsidRDefault="0008409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4D6EE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5992C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1F85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1D74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CDAA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89CBE9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 (zona TN km 12+908)</w:t>
            </w:r>
          </w:p>
        </w:tc>
      </w:tr>
      <w:tr w:rsidR="00084093" w14:paraId="0FAD0B90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0C98D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104C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14+650</w:t>
            </w:r>
          </w:p>
          <w:p w14:paraId="69214F5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D788C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3678B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Jucu -</w:t>
            </w:r>
          </w:p>
          <w:p w14:paraId="76C0CC0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Bonţida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F3AE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4539E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88CC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C45A4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87EA4" w14:textId="77777777" w:rsidR="00084093" w:rsidRDefault="0008409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00DF4029" w14:textId="77777777" w:rsidR="00084093" w:rsidRDefault="00084093" w:rsidP="00EF5BBB">
            <w:pPr>
              <w:spacing w:before="40" w:after="40" w:line="360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14+685)</w:t>
            </w:r>
          </w:p>
        </w:tc>
      </w:tr>
      <w:tr w:rsidR="00084093" w14:paraId="136522B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13C4C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322A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596F8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D7F4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4329E40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D8A5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D51862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9519E7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0F9D8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1BA341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2D29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3BB741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109F1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71F0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DCCB2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2A64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Bonţida</w:t>
            </w:r>
          </w:p>
          <w:p w14:paraId="0260BA1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F0FB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999DA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  <w:p w14:paraId="2E57087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5BECAC0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1913B0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10,  11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14564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1FF7B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F71B6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A368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E90B7CA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2AC3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69E5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16+254</w:t>
            </w:r>
          </w:p>
          <w:p w14:paraId="16A544F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52F3D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18FF1" w14:textId="77777777" w:rsidR="00084093" w:rsidRPr="007239CA" w:rsidRDefault="0008409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  <w:r w:rsidRPr="007239CA">
              <w:rPr>
                <w:b/>
                <w:bCs/>
                <w:sz w:val="20"/>
              </w:rPr>
              <w:t>St.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 xml:space="preserve">Bonțida </w:t>
            </w:r>
            <w:r>
              <w:rPr>
                <w:b/>
                <w:bCs/>
                <w:sz w:val="20"/>
              </w:rPr>
              <w:t xml:space="preserve">-semnal intrare St. </w:t>
            </w:r>
            <w:r w:rsidRPr="007239CA">
              <w:rPr>
                <w:b/>
                <w:bCs/>
                <w:sz w:val="20"/>
              </w:rPr>
              <w:t>Bonțida</w:t>
            </w:r>
          </w:p>
          <w:p w14:paraId="03DBEEAA" w14:textId="77777777" w:rsidR="00084093" w:rsidRPr="007239CA" w:rsidRDefault="0008409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</w:t>
            </w:r>
            <w:r w:rsidRPr="007239CA">
              <w:rPr>
                <w:b/>
                <w:bCs/>
                <w:sz w:val="20"/>
              </w:rPr>
              <w:t>inclusiv linia 2 directă și schimbătoarele</w:t>
            </w:r>
          </w:p>
          <w:p w14:paraId="275FA8A1" w14:textId="77777777" w:rsidR="00084093" w:rsidRDefault="0008409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7239CA">
              <w:rPr>
                <w:b/>
                <w:bCs/>
                <w:sz w:val="20"/>
              </w:rPr>
              <w:t>13,</w:t>
            </w:r>
            <w:r>
              <w:rPr>
                <w:b/>
                <w:bCs/>
                <w:sz w:val="20"/>
              </w:rPr>
              <w:t xml:space="preserve"> </w:t>
            </w:r>
            <w:r w:rsidRPr="007239CA">
              <w:rPr>
                <w:b/>
                <w:bCs/>
                <w:sz w:val="20"/>
              </w:rPr>
              <w:t>1 și 3A</w:t>
            </w:r>
            <w:r>
              <w:rPr>
                <w:b/>
                <w:bCs/>
                <w:sz w:val="20"/>
              </w:rPr>
              <w:t>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D4FD2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0CB1C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CDA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D2494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0F4D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4CCC43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68241E33" w14:textId="77777777">
        <w:trPr>
          <w:cantSplit/>
          <w:trHeight w:val="33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7AE9A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22B4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16+450</w:t>
            </w:r>
          </w:p>
          <w:p w14:paraId="20E31AC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667C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74AC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480D85B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(trecere la nivel)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CED4B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C3E653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7B03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DFA19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8055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C0287E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53B1A28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A78BB4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A757E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4E94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61BE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Bonțida</w:t>
            </w:r>
          </w:p>
          <w:p w14:paraId="30F8BE3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linia 3 directă și sh. 2A, 4, 8, 9, 3, 1A 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6FDC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2BBE9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F982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15+280</w:t>
            </w:r>
          </w:p>
          <w:p w14:paraId="430C3CE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0B37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D22E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F90132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249B056D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2E59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9E08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54D8615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BBBA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99B4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68C5D3F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0C1C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F5F6F6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F9C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  <w:p w14:paraId="4CEE53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D078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15DBB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 (zonă pod km 21+537)</w:t>
            </w:r>
          </w:p>
        </w:tc>
      </w:tr>
      <w:tr w:rsidR="00084093" w14:paraId="2B097EF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2BE96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7221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22+190</w:t>
            </w:r>
          </w:p>
          <w:p w14:paraId="73D298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22+240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C8F89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73ED" w14:textId="77777777" w:rsidR="00084093" w:rsidRDefault="0008409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Bonțida -</w:t>
            </w:r>
          </w:p>
          <w:p w14:paraId="61EB405C" w14:textId="77777777" w:rsidR="00084093" w:rsidRDefault="00084093" w:rsidP="007239C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ED8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5214B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B1E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DEFB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810EF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</w:t>
            </w:r>
          </w:p>
          <w:p w14:paraId="32275C3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(zonă pod km 22+212)</w:t>
            </w:r>
          </w:p>
        </w:tc>
      </w:tr>
      <w:tr w:rsidR="00084093" w14:paraId="5C8EB3FC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095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33D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E818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BBC2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  (inclusiv linia 3 directă Iclod și sch. 2A TDJ 8/10, sch. 3 și 1A St. Iclod.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E39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0BDCA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6DC3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21+900</w:t>
            </w:r>
          </w:p>
          <w:p w14:paraId="06F1EC8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BC785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1EFF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459B7203" w14:textId="77777777">
        <w:trPr>
          <w:cantSplit/>
          <w:trHeight w:val="137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BB6AB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A78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76F2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F844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Iclod linia 4 abătută</w:t>
            </w:r>
          </w:p>
          <w:p w14:paraId="47528D9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(inclusiv sch. 7 și 10 în abatere)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0E554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51EAA84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6DF66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50E9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D9C15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9BAA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DE4A4BA" w14:textId="77777777" w:rsidTr="00EB7918">
        <w:trPr>
          <w:cantSplit/>
          <w:trHeight w:val="65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1BDE5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EEE1B" w14:textId="77777777" w:rsidR="00084093" w:rsidRDefault="0008409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22+704</w:t>
            </w:r>
          </w:p>
          <w:p w14:paraId="43515BA6" w14:textId="77777777" w:rsidR="00084093" w:rsidRDefault="0008409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32+659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5C0FB" w14:textId="77777777" w:rsidR="00084093" w:rsidRDefault="0008409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91035" w14:textId="77777777" w:rsidR="00084093" w:rsidRDefault="00084093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Iclod -</w:t>
            </w:r>
          </w:p>
          <w:p w14:paraId="082FB5D9" w14:textId="77777777" w:rsidR="00084093" w:rsidRDefault="00084093" w:rsidP="00EB7918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Gherla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5FEB39" w14:textId="77777777" w:rsidR="00084093" w:rsidRDefault="0008409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FB5AF" w14:textId="77777777" w:rsidR="00084093" w:rsidRPr="00396332" w:rsidRDefault="0008409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9DB75" w14:textId="77777777" w:rsidR="00084093" w:rsidRDefault="00084093" w:rsidP="00EB7918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4EC05" w14:textId="77777777" w:rsidR="00084093" w:rsidRPr="00396332" w:rsidRDefault="00084093" w:rsidP="00EB7918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F77D2" w14:textId="77777777" w:rsidR="00084093" w:rsidRDefault="00084093" w:rsidP="00EB7918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</w:tc>
      </w:tr>
      <w:tr w:rsidR="00084093" w14:paraId="0E9FF748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9073EC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046C" w14:textId="77777777" w:rsidR="00084093" w:rsidRDefault="0008409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24+820</w:t>
            </w:r>
          </w:p>
          <w:p w14:paraId="470254FD" w14:textId="77777777" w:rsidR="00084093" w:rsidRDefault="0008409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338C4" w14:textId="77777777" w:rsidR="00084093" w:rsidRDefault="0008409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57C4A" w14:textId="77777777" w:rsidR="00084093" w:rsidRDefault="00084093" w:rsidP="00F9641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1DE87E" w14:textId="77777777" w:rsidR="00084093" w:rsidRDefault="0008409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F9CC" w14:textId="77777777" w:rsidR="00084093" w:rsidRPr="00396332" w:rsidRDefault="0008409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B7E0A5" w14:textId="77777777" w:rsidR="00084093" w:rsidRDefault="00084093" w:rsidP="00F9641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1C78" w14:textId="77777777" w:rsidR="00084093" w:rsidRDefault="00084093" w:rsidP="00F9641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AEB41" w14:textId="77777777" w:rsidR="00084093" w:rsidRDefault="00084093" w:rsidP="00F9641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  <w:r>
              <w:rPr>
                <w:b/>
                <w:bCs/>
                <w:i/>
                <w:iCs/>
                <w:sz w:val="20"/>
              </w:rPr>
              <w:br/>
              <w:t>(zonă pod km 24+848)</w:t>
            </w:r>
          </w:p>
        </w:tc>
      </w:tr>
      <w:tr w:rsidR="00084093" w14:paraId="334B1846" w14:textId="77777777">
        <w:trPr>
          <w:cantSplit/>
          <w:trHeight w:val="466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3064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33EC0" w14:textId="77777777" w:rsidR="00084093" w:rsidRDefault="0008409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B1E18" w14:textId="77777777" w:rsidR="00084093" w:rsidRDefault="0008409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E7076" w14:textId="77777777" w:rsidR="00084093" w:rsidRDefault="00084093" w:rsidP="00FB5E00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Iclod - Gherla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AD2E5D" w14:textId="77777777" w:rsidR="00084093" w:rsidRDefault="0008409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89B46" w14:textId="77777777" w:rsidR="00084093" w:rsidRPr="00396332" w:rsidRDefault="0008409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99F13" w14:textId="77777777" w:rsidR="00084093" w:rsidRDefault="0008409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25+790</w:t>
            </w:r>
          </w:p>
          <w:p w14:paraId="5EE88327" w14:textId="77777777" w:rsidR="00084093" w:rsidRDefault="00084093" w:rsidP="00FB5E00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25+840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C54B3" w14:textId="77777777" w:rsidR="00084093" w:rsidRPr="00396332" w:rsidRDefault="00084093" w:rsidP="00FB5E00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A0F3A" w14:textId="77777777" w:rsidR="00084093" w:rsidRDefault="0008409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</w:t>
            </w:r>
          </w:p>
          <w:p w14:paraId="6B36E063" w14:textId="77777777" w:rsidR="00084093" w:rsidRDefault="00084093" w:rsidP="00FB5E00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25+811)</w:t>
            </w:r>
          </w:p>
        </w:tc>
      </w:tr>
      <w:tr w:rsidR="00084093" w14:paraId="15548D7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EF4E4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35C94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76E18A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7289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7A9C672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DC4D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FE45FC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AB3E0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371C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003A6E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E59B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B34BA77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3A26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847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9C5EB0" w14:textId="77777777" w:rsidR="00084093" w:rsidRPr="005C35B0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E97762" w14:textId="77777777" w:rsidR="00084093" w:rsidRDefault="00084093" w:rsidP="00031B6A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Gherla</w:t>
            </w:r>
          </w:p>
          <w:p w14:paraId="50959E3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3F6AF" w14:textId="77777777" w:rsidR="00084093" w:rsidRDefault="0008409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427B425C" w14:textId="77777777" w:rsidR="00084093" w:rsidRDefault="0008409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0DAD9266" w14:textId="77777777" w:rsidR="00084093" w:rsidRDefault="00084093" w:rsidP="00031B6A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5 - 9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617C3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835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D3883" w14:textId="77777777" w:rsidR="00084093" w:rsidRPr="00396332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AAF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871E0D6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676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6DF12" w14:textId="77777777" w:rsidR="00084093" w:rsidRDefault="0008409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895E5" w14:textId="77777777" w:rsidR="00084093" w:rsidRPr="005C35B0" w:rsidRDefault="0008409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2B62A8" w14:textId="77777777" w:rsidR="00084093" w:rsidRDefault="00084093" w:rsidP="00006E3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3E5B67">
              <w:rPr>
                <w:b/>
                <w:bCs/>
                <w:sz w:val="20"/>
              </w:rPr>
              <w:t>Gherla-Dej Calatori (inclusiv linia 4 directa Gherla si schimbatoarele 4, 14, 18, 7, 5, 3 din st. Gherla)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4B985" w14:textId="77777777" w:rsidR="00084093" w:rsidRDefault="0008409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1222" w14:textId="77777777" w:rsidR="00084093" w:rsidRDefault="0008409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A94FF" w14:textId="77777777" w:rsidR="00084093" w:rsidRDefault="0008409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31+750</w:t>
            </w:r>
          </w:p>
          <w:p w14:paraId="2402AAAB" w14:textId="77777777" w:rsidR="00084093" w:rsidRDefault="00084093" w:rsidP="00006E3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A2629" w14:textId="77777777" w:rsidR="00084093" w:rsidRPr="00396332" w:rsidRDefault="00084093" w:rsidP="00006E3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76A3AC" w14:textId="77777777" w:rsidR="00084093" w:rsidRDefault="00084093" w:rsidP="00006E3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 Fără inductori.</w:t>
            </w:r>
          </w:p>
        </w:tc>
      </w:tr>
      <w:tr w:rsidR="00084093" w14:paraId="7A6D351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CB6C66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A6C2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50E411F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25652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71F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ED2F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3D73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24390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6BC89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BA9B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84A921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</w:t>
            </w:r>
          </w:p>
          <w:p w14:paraId="6FD2860B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(zonă pod km 42+327)</w:t>
            </w:r>
          </w:p>
        </w:tc>
      </w:tr>
      <w:tr w:rsidR="00084093" w14:paraId="31AD8EE8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B0FD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CA75E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42+350</w:t>
            </w:r>
          </w:p>
          <w:p w14:paraId="156D945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45+801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FD918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98364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Gherla - Dej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66087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0C26A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EFA8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ED36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CEE763" w14:textId="77777777" w:rsidR="00084093" w:rsidRDefault="00084093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18FB8B3" w14:textId="77777777" w:rsidR="00084093" w:rsidRDefault="00084093" w:rsidP="005956D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RV protecție muncitori între orele 7.00 – 18.00.</w:t>
            </w:r>
          </w:p>
        </w:tc>
      </w:tr>
      <w:tr w:rsidR="00084093" w14:paraId="6C7B899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03910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A126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44+985</w:t>
            </w:r>
          </w:p>
          <w:p w14:paraId="7190A8F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02596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DB8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Cap X </w:t>
            </w:r>
            <w:r w:rsidRPr="00EF5BBB">
              <w:rPr>
                <w:b/>
                <w:bCs/>
                <w:sz w:val="20"/>
              </w:rPr>
              <w:t xml:space="preserve">(zona TN km </w:t>
            </w:r>
            <w:r>
              <w:rPr>
                <w:b/>
                <w:bCs/>
                <w:sz w:val="20"/>
              </w:rPr>
              <w:t>45</w:t>
            </w:r>
            <w:r w:rsidRPr="00EF5BBB">
              <w:rPr>
                <w:b/>
                <w:bCs/>
                <w:sz w:val="20"/>
              </w:rPr>
              <w:t>+</w:t>
            </w:r>
            <w:r>
              <w:rPr>
                <w:b/>
                <w:bCs/>
                <w:sz w:val="20"/>
              </w:rPr>
              <w:t>035</w:t>
            </w:r>
            <w:r w:rsidRPr="00EF5BBB">
              <w:rPr>
                <w:b/>
                <w:bCs/>
                <w:sz w:val="20"/>
              </w:rPr>
              <w:t>)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7F94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2AD4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D3A4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1A151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66D01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5D08B4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9809B2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5B4B0A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5A93F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BB363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DC79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Dej Călători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EB18B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3B1DD220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</w:t>
            </w:r>
          </w:p>
          <w:p w14:paraId="0212EB0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7-15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E189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C04C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F7BF6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E3856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4BD9F869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C000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8F6F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80C79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3392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6A5453AC" w14:textId="77777777" w:rsidR="00084093" w:rsidRDefault="0008409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15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EAC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3AD2FA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9FA54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D52821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15BFE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0F98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246DC2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BA4D9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FBDF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47+071</w:t>
            </w:r>
          </w:p>
          <w:p w14:paraId="2C78BD1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47+510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A48C9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71A6A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 w:rsidRPr="00B85537">
              <w:rPr>
                <w:b/>
                <w:bCs/>
                <w:sz w:val="20"/>
              </w:rPr>
              <w:t>Dej Călători - 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D34B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EC3304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DCE7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64C93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476BA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54B7073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Fără inductori. </w:t>
            </w:r>
          </w:p>
          <w:p w14:paraId="0A25AC1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(inclusiv zonă pod Km 47 + 488)</w:t>
            </w:r>
          </w:p>
        </w:tc>
      </w:tr>
      <w:tr w:rsidR="00084093" w14:paraId="4FDC61DC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94F36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0B28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48+800</w:t>
            </w:r>
          </w:p>
          <w:p w14:paraId="1A2E55D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0D154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8B7FBE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Călători -</w:t>
            </w:r>
          </w:p>
          <w:p w14:paraId="54B0A28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7A3F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39A71A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53A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22B4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FA3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7D58B9C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48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58391F6F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08EA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9EA9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9D781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D6D98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St. Cășeiu – </w:t>
            </w:r>
          </w:p>
          <w:p w14:paraId="5142321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8970D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A5D3D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97E07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52+889</w:t>
            </w:r>
          </w:p>
          <w:p w14:paraId="0F8B70C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69+955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24E91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D0D6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6AF79AB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C370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16F8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5171B2E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99F6A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95684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Cășeiu -</w:t>
            </w:r>
          </w:p>
          <w:p w14:paraId="60CDF2D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9D86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0C1E3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AF7B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DB737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A985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9240A6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58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526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337D27AE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B58B6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6EB7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3707F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F8A3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Gâlgău</w:t>
            </w:r>
          </w:p>
          <w:p w14:paraId="1A4502F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St. 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EB78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3D065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E936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69+955</w:t>
            </w:r>
          </w:p>
          <w:p w14:paraId="3B6A832E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86+072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37599A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50CE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D2163DD" w14:textId="77777777">
        <w:trPr>
          <w:cantSplit/>
          <w:trHeight w:val="624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808B0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36E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74+000</w:t>
            </w:r>
          </w:p>
          <w:p w14:paraId="20A13C7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9AA249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0B5AB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0256313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B11D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B03E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DEF0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885D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355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3EF4471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B99C986" w14:textId="77777777">
        <w:trPr>
          <w:cantSplit/>
          <w:trHeight w:val="8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0F3B1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91C86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77+425</w:t>
            </w:r>
          </w:p>
          <w:p w14:paraId="23C2285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203BE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A6791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Gâlgău -</w:t>
            </w:r>
          </w:p>
          <w:p w14:paraId="537F9AB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ECC4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F6DF4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9D8E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3A0D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D258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399671D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77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450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082478D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50F05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DF78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DBF2D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BDF9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Ileanda</w:t>
            </w:r>
          </w:p>
          <w:p w14:paraId="6CDE61B3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56FDF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918B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6CCC0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99D2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F560A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C562420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2385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BA29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91+450</w:t>
            </w:r>
          </w:p>
          <w:p w14:paraId="5509960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D91A3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9072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Ileanda - Ră</w:t>
            </w:r>
            <w:r>
              <w:rPr>
                <w:b/>
                <w:bCs/>
                <w:sz w:val="20"/>
                <w:lang w:val="en-US"/>
              </w:rPr>
              <w:t>stoci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48DE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5BBBB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FA75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457A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281D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08C2AE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E74E8">
              <w:rPr>
                <w:b/>
                <w:bCs/>
                <w:i/>
                <w:iCs/>
                <w:sz w:val="20"/>
              </w:rPr>
              <w:t>Fără inductori.                              (zona pod km 91+469)</w:t>
            </w:r>
          </w:p>
        </w:tc>
      </w:tr>
      <w:tr w:rsidR="00084093" w14:paraId="6940EFBA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BB69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6988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93+360</w:t>
            </w:r>
          </w:p>
          <w:p w14:paraId="3D96C77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93+410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EF832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4797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>St. Ră</w:t>
            </w:r>
            <w:r>
              <w:rPr>
                <w:b/>
                <w:bCs/>
                <w:sz w:val="20"/>
                <w:lang w:val="en-US"/>
              </w:rPr>
              <w:t xml:space="preserve">stoci </w:t>
            </w:r>
          </w:p>
          <w:p w14:paraId="0023D7B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provizoriu 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858E1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6AD2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E356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3375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DC6C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CBB36B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9AE93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B2ED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95+002</w:t>
            </w:r>
          </w:p>
          <w:p w14:paraId="4F70EE9B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95+070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E9DEE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D835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2445D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9853DF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67B2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3EC17D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8EB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41D903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D32B0F3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95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041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32ECB65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FD00C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D189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98+590</w:t>
            </w:r>
          </w:p>
          <w:p w14:paraId="36B5A74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DF5F1A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06281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Ră</w:t>
            </w:r>
            <w:r>
              <w:rPr>
                <w:b/>
                <w:bCs/>
                <w:sz w:val="20"/>
                <w:lang w:val="en-US"/>
              </w:rPr>
              <w:t xml:space="preserve">stoci  - </w:t>
            </w:r>
            <w:r>
              <w:rPr>
                <w:b/>
                <w:bCs/>
                <w:sz w:val="20"/>
              </w:rPr>
              <w:t>Letca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FC4A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83A0B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7B01B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9BDC2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A27B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3B2D6B3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3EE3597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98</w:t>
            </w:r>
            <w:r w:rsidRPr="00EF5BBB">
              <w:rPr>
                <w:b/>
                <w:bCs/>
                <w:i/>
                <w:iCs/>
                <w:sz w:val="20"/>
              </w:rPr>
              <w:t>+6</w:t>
            </w:r>
            <w:r>
              <w:rPr>
                <w:b/>
                <w:bCs/>
                <w:i/>
                <w:iCs/>
                <w:sz w:val="20"/>
              </w:rPr>
              <w:t>14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47AA38CE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1B648C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ED12E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105+320</w:t>
            </w:r>
          </w:p>
          <w:p w14:paraId="10FAB25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105+370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4A3B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4B41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275DBD8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(pod km 105+343</w:t>
            </w:r>
          </w:p>
          <w:p w14:paraId="523CE8E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F4E8B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34EA9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7556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342802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FBB8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44FA0BF9" w14:textId="77777777" w:rsidR="00084093" w:rsidRDefault="00084093" w:rsidP="00EF5BB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7FF4B94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21F8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FB4E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C440E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BBF20" w14:textId="77777777" w:rsidR="00084093" w:rsidRDefault="00084093" w:rsidP="00EF5BB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Cuciulat </w:t>
            </w:r>
          </w:p>
          <w:p w14:paraId="14901A2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47F061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DDAB8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94DDA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C83C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946F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50098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7468111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40459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7AF6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111+200</w:t>
            </w:r>
          </w:p>
          <w:p w14:paraId="10712A4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EFB05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0CEE1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602D3BF8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6275B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4A67B6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98B7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8C9C4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16D8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63246BC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F8F01E3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21443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012D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111+700</w:t>
            </w:r>
          </w:p>
          <w:p w14:paraId="64BF033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111+920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C2C28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6AAB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Băbuțeni – </w:t>
            </w:r>
          </w:p>
          <w:p w14:paraId="1EAFDA1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7341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A868B7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6281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D050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77F8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5A3C2F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167C748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111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810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3B5589F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826B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1749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113+820</w:t>
            </w:r>
          </w:p>
          <w:p w14:paraId="7DE1F341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113+870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E0C3B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82AF2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Băbuțeni -</w:t>
            </w:r>
          </w:p>
          <w:p w14:paraId="024454E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9738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23E44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2B8BF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A59E0F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AD6DA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113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844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50DCA41D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9EBBE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5C84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0B64B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09B3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37098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61175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887E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36172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E1DD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 și 2 Cap X. Nesemnalizată pe teren.</w:t>
            </w:r>
          </w:p>
        </w:tc>
      </w:tr>
      <w:tr w:rsidR="00084093" w14:paraId="78B1233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0DE0D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A379AE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116+200</w:t>
            </w:r>
          </w:p>
          <w:p w14:paraId="7D7FE3B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116+250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F1B8D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0BBA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Surduc Sălaj</w:t>
            </w:r>
          </w:p>
          <w:p w14:paraId="678CB25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(pod km 116+224 </w:t>
            </w:r>
          </w:p>
          <w:p w14:paraId="1BA1986E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186F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42EEA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897C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A628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F9FF7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1ACAFF4E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1B82072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09A38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93AD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3E627A6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DD140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1615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530F047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313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C82C5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18D5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84847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9A76E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2739066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F5BBB">
              <w:rPr>
                <w:b/>
                <w:bCs/>
                <w:i/>
                <w:iCs/>
                <w:sz w:val="20"/>
              </w:rPr>
              <w:t xml:space="preserve">(zonă pod km </w:t>
            </w:r>
            <w:r>
              <w:rPr>
                <w:b/>
                <w:bCs/>
                <w:i/>
                <w:iCs/>
                <w:sz w:val="20"/>
              </w:rPr>
              <w:t>118</w:t>
            </w:r>
            <w:r w:rsidRPr="00EF5BBB">
              <w:rPr>
                <w:b/>
                <w:bCs/>
                <w:i/>
                <w:iCs/>
                <w:sz w:val="20"/>
              </w:rPr>
              <w:t>+</w:t>
            </w:r>
            <w:r>
              <w:rPr>
                <w:b/>
                <w:bCs/>
                <w:i/>
                <w:iCs/>
                <w:sz w:val="20"/>
              </w:rPr>
              <w:t>532</w:t>
            </w:r>
            <w:r w:rsidRPr="00EF5BBB">
              <w:rPr>
                <w:b/>
                <w:bCs/>
                <w:i/>
                <w:iCs/>
                <w:sz w:val="20"/>
              </w:rPr>
              <w:t>)</w:t>
            </w:r>
          </w:p>
        </w:tc>
      </w:tr>
      <w:tr w:rsidR="00084093" w14:paraId="5F54369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18CA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3CE6C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119+700</w:t>
            </w:r>
          </w:p>
          <w:p w14:paraId="3E6F89B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3D8C6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FF7DA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Surduc Sălaj -</w:t>
            </w:r>
          </w:p>
          <w:p w14:paraId="61F42A7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Jibou </w:t>
            </w:r>
          </w:p>
          <w:p w14:paraId="6F0D902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(inclusiv tabier metalic Cap X  St. Jibou)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1586D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A4975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0CAB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DDE0B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C26B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086D2D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42AC7E4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EEB37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5264D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F34701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F79C00" w14:textId="77777777" w:rsidR="00084093" w:rsidRDefault="00084093" w:rsidP="005956D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03288409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5E01E8" w14:textId="77777777" w:rsidR="00084093" w:rsidRDefault="0008409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57BFF0E" w14:textId="77777777" w:rsidR="00084093" w:rsidRDefault="00084093" w:rsidP="005956D9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4A61C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5AD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A9558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FD0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5EED10B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34134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95DC0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FE843E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3EAC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27F3C817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FD95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 </w:t>
            </w:r>
          </w:p>
          <w:p w14:paraId="6852E22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4EBA1D4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3/7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1E7FC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D9B6B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02ECB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FC9D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CE79DC3" w14:textId="77777777">
        <w:trPr>
          <w:cantSplit/>
          <w:trHeight w:val="395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64341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EC73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C6D95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AB3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  <w:p w14:paraId="613A599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1 - 4 </w:t>
            </w:r>
          </w:p>
          <w:p w14:paraId="168CD20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2F36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62140A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B99536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E3D52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31A46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3E51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6DE0D87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BFA8F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82D0C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14EAD2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13C61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Jibou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610A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36 / 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9D872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1636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060E1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1837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9 şi 10 abătute.</w:t>
            </w:r>
          </w:p>
        </w:tc>
      </w:tr>
      <w:tr w:rsidR="00084093" w14:paraId="484B4C05" w14:textId="77777777">
        <w:trPr>
          <w:cantSplit/>
          <w:trHeight w:val="172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B9D9F2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AF3F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122+835</w:t>
            </w:r>
          </w:p>
          <w:p w14:paraId="6B9DA5B7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132+151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B41AA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2C4B0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St. Jibou</w:t>
            </w:r>
          </w:p>
          <w:p w14:paraId="29807B0A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Ax. Hm Someș Odorhei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D061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EDFC4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B4C61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DE77B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FCA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B24A315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0BB0271F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7FD998C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9C776FD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542CC09E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 Sălaj</w:t>
            </w:r>
          </w:p>
          <w:p w14:paraId="53E65F2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7DCB79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97B77E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0B3387A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396332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68A614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5C2F381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304685D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0D759DF" w14:textId="77777777">
        <w:trPr>
          <w:cantSplit/>
          <w:trHeight w:val="60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13AAB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4640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169+000</w:t>
            </w:r>
          </w:p>
          <w:p w14:paraId="16FE12F9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A974D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B2B5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56BA24D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4E2C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C40B0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A5E5A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2884C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3B124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  <w:p w14:paraId="5BCF6A4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Cu inductori de 2000 Hz </w:t>
            </w:r>
          </w:p>
          <w:p w14:paraId="3F2CE21C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paleta de 70 / 375 </w:t>
            </w:r>
          </w:p>
          <w:p w14:paraId="37EB2E7B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km 16</w:t>
            </w:r>
            <w:r w:rsidRPr="0094672B">
              <w:rPr>
                <w:b/>
                <w:bCs/>
                <w:i/>
                <w:iCs/>
                <w:sz w:val="20"/>
              </w:rPr>
              <w:t xml:space="preserve">8+625 </w:t>
            </w:r>
          </w:p>
          <w:p w14:paraId="5462E426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4672B">
              <w:rPr>
                <w:b/>
                <w:bCs/>
                <w:i/>
                <w:iCs/>
                <w:sz w:val="20"/>
              </w:rPr>
              <w:t>dinspre</w:t>
            </w:r>
            <w:r w:rsidRPr="0094672B">
              <w:rPr>
                <w:b/>
                <w:bCs/>
                <w:i/>
                <w:sz w:val="20"/>
              </w:rPr>
              <w:t xml:space="preserve"> Satulung pe Someş.</w:t>
            </w:r>
          </w:p>
        </w:tc>
      </w:tr>
      <w:tr w:rsidR="00084093" w14:paraId="7EB37F2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FB893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89CEB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172+530</w:t>
            </w:r>
          </w:p>
          <w:p w14:paraId="6028C214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172+680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AA69E3" w14:textId="77777777" w:rsidR="00084093" w:rsidRPr="005C35B0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CDD2B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5CAD7AD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E30C6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1C4EB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C2C8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644D7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B7B5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E0AB6B8" w14:textId="77777777">
        <w:trPr>
          <w:cantSplit/>
          <w:trHeight w:val="289"/>
          <w:jc w:val="center"/>
        </w:trPr>
        <w:tc>
          <w:tcPr>
            <w:tcW w:w="636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0AA8" w14:textId="77777777" w:rsidR="00084093" w:rsidRDefault="00084093" w:rsidP="00084093">
            <w:pPr>
              <w:numPr>
                <w:ilvl w:val="0"/>
                <w:numId w:val="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FA2DF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175+445</w:t>
            </w:r>
          </w:p>
          <w:p w14:paraId="0D184F08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175+495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CAFDB" w14:textId="77777777" w:rsidR="00084093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36F7A" w14:textId="77777777" w:rsidR="00084093" w:rsidRDefault="0008409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Satulung pe Someş -</w:t>
            </w:r>
          </w:p>
          <w:p w14:paraId="3AA86C2B" w14:textId="77777777" w:rsidR="00084093" w:rsidRDefault="00084093" w:rsidP="006832CF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Baia Mare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A8715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D2C2F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4F513" w14:textId="77777777" w:rsidR="00084093" w:rsidRDefault="00084093" w:rsidP="00C9473E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3A7FE4" w14:textId="77777777" w:rsidR="00084093" w:rsidRPr="00396332" w:rsidRDefault="00084093" w:rsidP="00C9473E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92B2F" w14:textId="77777777" w:rsidR="00084093" w:rsidRDefault="00084093" w:rsidP="00C9473E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1C106213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61C35BB1" w14:textId="77777777" w:rsidR="00084093" w:rsidRDefault="00084093" w:rsidP="0002281B">
      <w:pPr>
        <w:pStyle w:val="Heading1"/>
        <w:spacing w:line="360" w:lineRule="auto"/>
      </w:pPr>
      <w:r>
        <w:t>LINIA 416</w:t>
      </w:r>
    </w:p>
    <w:p w14:paraId="1EA17908" w14:textId="77777777" w:rsidR="00084093" w:rsidRDefault="00084093" w:rsidP="00116541">
      <w:pPr>
        <w:pStyle w:val="Heading1"/>
        <w:spacing w:line="360" w:lineRule="auto"/>
        <w:rPr>
          <w:b w:val="0"/>
          <w:bCs w:val="0"/>
          <w:sz w:val="8"/>
        </w:rPr>
      </w:pPr>
      <w:r>
        <w:t>DEJ CĂLĂTORI - DEJ TRIAJ -  BECLEAN PE SOMEŞ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0FFCB48C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CF8AE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FDB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DE212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693C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Călători</w:t>
            </w:r>
          </w:p>
          <w:p w14:paraId="49A0C8F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1Th, 2Th, </w:t>
            </w:r>
          </w:p>
          <w:p w14:paraId="384B3726" w14:textId="77777777" w:rsidR="00084093" w:rsidRDefault="00084093">
            <w:pPr>
              <w:spacing w:before="40" w:after="40" w:line="360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F913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6C287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06803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2F19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9FD2C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2755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7652B0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710D6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DC1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52ABC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542F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6AD6E14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B, </w:t>
            </w:r>
          </w:p>
          <w:p w14:paraId="508E7CE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2B - 26B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A5E4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toate liniile</w:t>
            </w:r>
          </w:p>
          <w:p w14:paraId="76E03BC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2B-26B</w:t>
            </w:r>
          </w:p>
          <w:p w14:paraId="136368D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7BAB91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015B297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1B-85B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22447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46892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FFA4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3FD9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E0AC2FA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F9D55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382C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D996F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4228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6A0E2C0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Grupa A+D, </w:t>
            </w:r>
          </w:p>
          <w:p w14:paraId="3CBADF5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liniile 1A - 10A şi </w:t>
            </w:r>
          </w:p>
          <w:p w14:paraId="68177A5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BDB5C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toate liniile </w:t>
            </w:r>
          </w:p>
          <w:p w14:paraId="73F42A8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1A-10A,</w:t>
            </w:r>
          </w:p>
          <w:p w14:paraId="79113C1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1D - 4D</w:t>
            </w:r>
          </w:p>
          <w:p w14:paraId="253B025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3D4AD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71178DE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1A-55A</w:t>
            </w:r>
          </w:p>
          <w:p w14:paraId="2FACB3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0F65D60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8A-40A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179DA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C84D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C06A52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BB933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AB707A1" w14:textId="77777777">
        <w:trPr>
          <w:cantSplit/>
          <w:trHeight w:val="18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6B42E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B2DD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B595E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03C1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Dej Triaj</w:t>
            </w:r>
          </w:p>
          <w:p w14:paraId="426D5EF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 3 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1479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 sch. </w:t>
            </w:r>
          </w:p>
          <w:p w14:paraId="7584D44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25T</w:t>
            </w:r>
          </w:p>
          <w:p w14:paraId="03D0B96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vârf</w:t>
            </w:r>
          </w:p>
          <w:p w14:paraId="7964956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22C38D9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BD4AA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A4C6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30D87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AA74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2F0CB6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1C, 3C spre Grupa A, între sch. 25 T - 31 T - 33 T - 43 T - 51 T - 9A.</w:t>
            </w:r>
          </w:p>
        </w:tc>
      </w:tr>
      <w:tr w:rsidR="00084093" w14:paraId="1CDC18DB" w14:textId="77777777">
        <w:trPr>
          <w:cantSplit/>
          <w:trHeight w:val="6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C78BC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A0CEE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EC258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E293E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Dej Triaj - Reteag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721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1CBE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7E23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7+600</w:t>
            </w:r>
          </w:p>
          <w:p w14:paraId="13BF140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0308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278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475EE040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5037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C32D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701F3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2A8A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Reteag</w:t>
            </w:r>
          </w:p>
          <w:p w14:paraId="68DE208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91FA6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11403A">
              <w:rPr>
                <w:b/>
                <w:bCs/>
                <w:sz w:val="20"/>
              </w:rPr>
              <w:t>de la calcai sch. R10 pana la km 12+300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3F75AA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91E27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A98B53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F3C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12+300 pana la varf R9</w:t>
            </w:r>
          </w:p>
        </w:tc>
      </w:tr>
      <w:tr w:rsidR="00084093" w14:paraId="1C96516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CDD19E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F501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1982B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7A7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Reteag- Coldău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2270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13FA5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3649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13+000</w:t>
            </w:r>
          </w:p>
          <w:p w14:paraId="174627C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FF479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2AC3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493DA983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D29C4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8262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06DBCFB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BEEDA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6FF7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6242F24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6 / 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6B39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33869C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FECB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E8B405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EFC9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F035071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F34F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F0D0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35B0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C80D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46C7CB7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 /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65F4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179EA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EC12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24+070</w:t>
            </w:r>
          </w:p>
          <w:p w14:paraId="7EC3CE8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6EC15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BAFC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D10C372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1CF27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E4C54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2661A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3DDC4" w14:textId="77777777" w:rsidR="00084093" w:rsidRDefault="0008409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251F9EBE" w14:textId="77777777" w:rsidR="00084093" w:rsidRDefault="00084093" w:rsidP="00D754DC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19A04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26F25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D2F42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ABD7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414F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65162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50727AF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B2FE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DBE8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25+030</w:t>
            </w:r>
          </w:p>
          <w:p w14:paraId="7E72E51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25+080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B3EA2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2E84D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3BAA606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 /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42244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62969" w14:textId="77777777" w:rsidR="00084093" w:rsidRPr="00C4423F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1F596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62128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2D9B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D0CA889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8A3520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4CA37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E85A9" w14:textId="77777777" w:rsidR="00084093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A6A86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5AA5977B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 /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12CD1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10D51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38A986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C765B" w14:textId="77777777" w:rsidR="00084093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58ADB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circulația </w:t>
            </w:r>
            <w:r>
              <w:rPr>
                <w:b/>
                <w:bCs/>
                <w:i/>
                <w:iCs/>
                <w:sz w:val="20"/>
              </w:rPr>
              <w:br/>
              <w:t>în abatere la liniile 5 - 12</w:t>
            </w:r>
          </w:p>
        </w:tc>
      </w:tr>
      <w:tr w:rsidR="00084093" w14:paraId="22367D6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A535B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C9DC0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4CCAD4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E1F6D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Beclean pe Someş</w:t>
            </w:r>
          </w:p>
          <w:p w14:paraId="55D86E8A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58B15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28 la călcâi sch.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5947F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EAD53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ECD1" w14:textId="77777777" w:rsidR="00084093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8F973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FF5F82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76B7D5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73C2C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C3D01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FABF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Năsăud</w:t>
            </w:r>
          </w:p>
          <w:p w14:paraId="26BC51BF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8E1F5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121381E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 /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28EA4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72F2E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39B1A1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6056FC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– ieşiri la liniile 1 şi 2.</w:t>
            </w:r>
          </w:p>
        </w:tc>
      </w:tr>
      <w:tr w:rsidR="00084093" w14:paraId="462C94CE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E04F9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BA9F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30+150</w:t>
            </w:r>
          </w:p>
          <w:p w14:paraId="32712A79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772D16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989A0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Rebrișoara - </w:t>
            </w:r>
          </w:p>
          <w:p w14:paraId="4DF1706D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Feldru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2F35E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F3AF5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B2BA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66EB9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22914A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0FCF76D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58345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BF23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69016" w14:textId="77777777" w:rsidR="00084093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264D3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1DB2BB69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CC6CEE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575A50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575A50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575A50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575A50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BD2BB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03BE8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70362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E980C0" w14:textId="77777777" w:rsidR="00084093" w:rsidRPr="00620605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3A099901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ACFAD9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02009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9E4DD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DEC32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746B01F1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67B34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14F15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3C6A0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B47B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389AD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325BE7C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– 12.</w:t>
            </w:r>
          </w:p>
        </w:tc>
      </w:tr>
      <w:tr w:rsidR="00084093" w14:paraId="3D91D438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F7BCE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D4968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5DDC5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990E1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6FC7D80F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8ACDC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 R23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C660A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3599C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41968E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99A1B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6D9D374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084093" w14:paraId="5F64DE5B" w14:textId="77777777">
        <w:trPr>
          <w:cantSplit/>
          <w:trHeight w:val="77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874256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967D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820A8F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BDEEC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B03EECE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D4454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59632F25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4762F" w14:textId="77777777" w:rsidR="00084093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6B774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B89078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8B0F53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D7EB25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– 10.</w:t>
            </w:r>
          </w:p>
        </w:tc>
      </w:tr>
      <w:tr w:rsidR="00084093" w14:paraId="3C7999F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322E6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4EA33A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8C175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29A17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05E5678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282C02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D3093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442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D6E2A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8175A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4A639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BA4D544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A0F4" w14:textId="77777777" w:rsidR="00084093" w:rsidRDefault="00084093" w:rsidP="00084093">
            <w:pPr>
              <w:numPr>
                <w:ilvl w:val="0"/>
                <w:numId w:val="1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6F6CA8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855D4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175F7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D47574D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0542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F781C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FC0C8" w14:textId="77777777" w:rsidR="00084093" w:rsidRDefault="00084093" w:rsidP="00AB4D1B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F3A71A" w14:textId="77777777" w:rsidR="00084093" w:rsidRPr="00C4423F" w:rsidRDefault="00084093" w:rsidP="00AB4D1B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E6066" w14:textId="77777777" w:rsidR="00084093" w:rsidRDefault="00084093" w:rsidP="00AB4D1B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1403A">
              <w:rPr>
                <w:b/>
                <w:bCs/>
                <w:i/>
                <w:iCs/>
                <w:sz w:val="20"/>
              </w:rPr>
              <w:t>Linie inchisa intre km 43+</w:t>
            </w:r>
            <w:r>
              <w:rPr>
                <w:b/>
                <w:bCs/>
                <w:i/>
                <w:iCs/>
                <w:sz w:val="20"/>
              </w:rPr>
              <w:t>00</w:t>
            </w:r>
            <w:r w:rsidRPr="0011403A">
              <w:rPr>
                <w:b/>
                <w:bCs/>
                <w:i/>
                <w:iCs/>
                <w:sz w:val="20"/>
              </w:rPr>
              <w:t>0 pana la calcai R14</w:t>
            </w:r>
          </w:p>
        </w:tc>
      </w:tr>
    </w:tbl>
    <w:p w14:paraId="1D964BA0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51C7EF63" w14:textId="77777777" w:rsidR="00084093" w:rsidRDefault="00084093" w:rsidP="00380064">
      <w:pPr>
        <w:pStyle w:val="Heading1"/>
        <w:spacing w:line="360" w:lineRule="auto"/>
      </w:pPr>
      <w:r>
        <w:t>LINIA 500</w:t>
      </w:r>
    </w:p>
    <w:p w14:paraId="7E377F5B" w14:textId="77777777" w:rsidR="00084093" w:rsidRPr="00071303" w:rsidRDefault="00084093" w:rsidP="00CE2DE0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PLOIEŞTI  SUD - ADJUD - VICŞANI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8"/>
        <w:gridCol w:w="870"/>
        <w:gridCol w:w="761"/>
        <w:gridCol w:w="2197"/>
        <w:gridCol w:w="870"/>
        <w:gridCol w:w="754"/>
        <w:gridCol w:w="870"/>
        <w:gridCol w:w="754"/>
        <w:gridCol w:w="2492"/>
      </w:tblGrid>
      <w:tr w:rsidR="00084093" w14:paraId="708852A5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DB075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74FA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7504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2047E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2E73500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A abătută, </w:t>
            </w:r>
          </w:p>
          <w:p w14:paraId="18D1A74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A67D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303E8D4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50 pe lungi-mea de 320 m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EC564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A77D0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75088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514B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2807B9B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D77D8D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F85C9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4186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9905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Ploieşti Est</w:t>
            </w:r>
          </w:p>
          <w:p w14:paraId="09945BB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</w:t>
            </w:r>
          </w:p>
          <w:p w14:paraId="1B8F2EB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09F1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17, 19, 25, 31, 33 </w:t>
            </w:r>
          </w:p>
          <w:p w14:paraId="35E30E9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B29DC6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BB19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B9911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06DC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03CB8B4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2BD01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9A51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296EE8A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68+200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10AB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4EE7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D18D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F6A4A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D85D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F40C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E66EF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90452AA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8E4F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E3A06" w14:textId="77777777" w:rsidR="00084093" w:rsidRDefault="0008409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E368" w14:textId="77777777" w:rsidR="00084093" w:rsidRPr="00D33E71" w:rsidRDefault="0008409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4BD7C" w14:textId="77777777" w:rsidR="00084093" w:rsidRDefault="00084093" w:rsidP="0029005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Ploieşti Est - </w:t>
            </w:r>
            <w:r w:rsidRPr="0008670B">
              <w:rPr>
                <w:b/>
                <w:bCs/>
                <w:sz w:val="19"/>
                <w:szCs w:val="19"/>
              </w:rPr>
              <w:t>Valea Călugărească</w:t>
            </w: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61A6F" w14:textId="77777777" w:rsidR="00084093" w:rsidRDefault="0008409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0ECBD" w14:textId="77777777" w:rsidR="00084093" w:rsidRDefault="0008409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6F564" w14:textId="77777777" w:rsidR="00084093" w:rsidRDefault="0008409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67+200</w:t>
            </w:r>
          </w:p>
          <w:p w14:paraId="4AB0B1ED" w14:textId="77777777" w:rsidR="00084093" w:rsidRDefault="00084093" w:rsidP="0029005F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A6BE91" w14:textId="77777777" w:rsidR="00084093" w:rsidRPr="00D33E71" w:rsidRDefault="00084093" w:rsidP="0029005F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A8FA" w14:textId="77777777" w:rsidR="00084093" w:rsidRDefault="00084093" w:rsidP="0029005F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3E4D452" w14:textId="77777777" w:rsidTr="004727FB">
        <w:trPr>
          <w:cantSplit/>
          <w:trHeight w:val="32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2769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8D74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71+100</w:t>
            </w:r>
          </w:p>
          <w:p w14:paraId="3FF8EEA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96227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73CF2" w14:textId="77777777" w:rsidR="00084093" w:rsidRPr="0008670B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19"/>
                <w:szCs w:val="19"/>
              </w:rPr>
            </w:pPr>
            <w:r w:rsidRPr="0008670B">
              <w:rPr>
                <w:b/>
                <w:bCs/>
                <w:sz w:val="19"/>
                <w:szCs w:val="19"/>
              </w:rPr>
              <w:t>Hm Valea Călugărească</w:t>
            </w:r>
          </w:p>
          <w:p w14:paraId="3A99F46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inclusiv zona aparatelor de cale</w:t>
            </w:r>
          </w:p>
          <w:p w14:paraId="3F41906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E4EE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112A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042A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6A356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F420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:rsidRPr="00456545" w14:paraId="0562B573" w14:textId="77777777" w:rsidTr="004727FB">
        <w:trPr>
          <w:cantSplit/>
          <w:trHeight w:val="106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2163F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C3B29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690A6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81AB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46954288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63EC2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2932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36674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479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CF7FF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:rsidRPr="00456545" w14:paraId="5F83C6B4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7BF04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7C5D0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C695F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2CD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Valea Călugărească</w:t>
            </w:r>
          </w:p>
          <w:p w14:paraId="08BB1676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959C1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4ED0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95C397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7D4B7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55612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:rsidRPr="00456545" w14:paraId="4936E812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AE33F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CCB6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62339D8F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055C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58BE6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758CD43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7D0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E6513A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6EAF2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2DB1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5A8BB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084093" w:rsidRPr="00456545" w14:paraId="11A61053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71E815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15CE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06B5B348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B8ED4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2FAE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0CB18B3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35FE5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6B2F2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FC424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4686B112" w14:textId="77777777" w:rsidR="00084093" w:rsidRPr="00456545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3EA50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80D2AF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91F5254" w14:textId="77777777" w:rsidR="00084093" w:rsidRPr="00A3090B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 w:rsidRPr="00A3090B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:rsidRPr="00456545" w14:paraId="192B248F" w14:textId="77777777">
        <w:trPr>
          <w:cantSplit/>
          <w:trHeight w:val="15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CEF49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0480A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B5A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C99F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Călugărească -</w:t>
            </w:r>
          </w:p>
          <w:p w14:paraId="63DC30B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Cricov,</w:t>
            </w:r>
          </w:p>
          <w:p w14:paraId="1146947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Cricov </w:t>
            </w:r>
          </w:p>
          <w:p w14:paraId="5BBB1A0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2 directă și  Cricov - Inotești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E1AB1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6CC46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78EB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74+500</w:t>
            </w:r>
          </w:p>
          <w:p w14:paraId="52EAE08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40039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93D22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:rsidRPr="00456545" w14:paraId="087902BD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26484F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B0C7A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934E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F61D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Cricov </w:t>
            </w:r>
          </w:p>
          <w:p w14:paraId="1878DFA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9CBA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E75F34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19938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FD14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DA6FB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BB89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551E52" w14:textId="77777777" w:rsidR="00084093" w:rsidRPr="005F21B7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F21B7"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084093" w:rsidRPr="00456545" w14:paraId="12A17CF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C30F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EB5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6611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8C3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Inotești </w:t>
            </w:r>
          </w:p>
          <w:p w14:paraId="002A0FA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A7BAE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5BA416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CF772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DAC2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A12E0E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08E2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0B2BF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X.</w:t>
            </w:r>
          </w:p>
        </w:tc>
      </w:tr>
      <w:tr w:rsidR="00084093" w:rsidRPr="00456545" w14:paraId="512155ED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44D7D7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93C7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116D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5203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Mizil</w:t>
            </w:r>
          </w:p>
          <w:p w14:paraId="03F3064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583B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0EDB428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 / 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4D5B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8AE8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CE02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F902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EA288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și 5 Cap Y.</w:t>
            </w:r>
          </w:p>
        </w:tc>
      </w:tr>
      <w:tr w:rsidR="00084093" w:rsidRPr="00456545" w14:paraId="6C308981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A3640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2FDDD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F2BFE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279EC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  <w:p w14:paraId="5A02A9D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A280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peste TDJ </w:t>
            </w:r>
          </w:p>
          <w:p w14:paraId="591F1BC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90C0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EB8D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4E8B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0969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C8CE33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și 5 st. Ulmeni, </w:t>
            </w:r>
          </w:p>
          <w:p w14:paraId="13F6553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X.</w:t>
            </w:r>
          </w:p>
        </w:tc>
      </w:tr>
      <w:tr w:rsidR="00084093" w:rsidRPr="00456545" w14:paraId="334D0A4E" w14:textId="77777777" w:rsidTr="004727FB">
        <w:trPr>
          <w:cantSplit/>
          <w:trHeight w:val="10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18083C" w14:textId="77777777" w:rsidR="00084093" w:rsidRPr="00456545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0AEB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AFF1D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9DF9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Ulmeni, zonă aparate cale Cap. Y, peste sch.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283F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D366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C020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113+050</w:t>
            </w:r>
          </w:p>
          <w:p w14:paraId="20F78C4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C8A28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F3A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  <w:r>
              <w:rPr>
                <w:b/>
                <w:bCs/>
                <w:sz w:val="20"/>
              </w:rPr>
              <w:t xml:space="preserve">peste sch. 4 Cap. Y </w:t>
            </w:r>
          </w:p>
          <w:p w14:paraId="7F7B2BD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sz w:val="20"/>
              </w:rPr>
              <w:t>St. Ulmeni</w:t>
            </w:r>
          </w:p>
        </w:tc>
      </w:tr>
      <w:tr w:rsidR="00084093" w14:paraId="50AD95B9" w14:textId="77777777" w:rsidTr="004727FB">
        <w:trPr>
          <w:cantSplit/>
          <w:trHeight w:val="132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912548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017E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2674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06DD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EF2147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8DB5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 </w:t>
            </w:r>
          </w:p>
          <w:p w14:paraId="26D3BA4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239EF51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2C3F8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FA4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C766A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943D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36BA99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45567E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0B7F302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2966328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şi diagonala 54 - 70. </w:t>
            </w:r>
          </w:p>
        </w:tc>
      </w:tr>
      <w:tr w:rsidR="00084093" w14:paraId="6F5764B0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BFE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AF2D9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52106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09FD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2E820CC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31BF5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6585F5D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56 / 60</w:t>
            </w:r>
          </w:p>
          <w:p w14:paraId="5F34603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CF40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A91A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8276B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11AD3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D2EE32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1ACE519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</w:t>
            </w:r>
          </w:p>
          <w:p w14:paraId="781C438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6 - 15. </w:t>
            </w:r>
          </w:p>
        </w:tc>
      </w:tr>
      <w:tr w:rsidR="00084093" w14:paraId="3961C588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E9B4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745C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128+750</w:t>
            </w:r>
          </w:p>
          <w:p w14:paraId="041C1D5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D46E0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4DDC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Buzău,</w:t>
            </w:r>
          </w:p>
          <w:p w14:paraId="5EAD3CC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Cap Y,</w:t>
            </w:r>
          </w:p>
          <w:p w14:paraId="3700EF6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EC8E0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2171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D623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DB80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2C3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4F89A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30, 18, 14, 12, 10 Cap Y.</w:t>
            </w:r>
          </w:p>
        </w:tc>
      </w:tr>
      <w:tr w:rsidR="00084093" w14:paraId="23788482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3CCC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37DA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7E6852A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37822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B49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82873E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1, 7, 11.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F259D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794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197F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0BBF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80AF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 </w:t>
            </w:r>
          </w:p>
          <w:p w14:paraId="0DCA42F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3 directă Hm. Boboc </w:t>
            </w:r>
          </w:p>
        </w:tc>
      </w:tr>
      <w:tr w:rsidR="00084093" w14:paraId="6B6B9CAF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0233A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4429" w14:textId="77777777" w:rsidR="00084093" w:rsidRDefault="0008409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47956F" w14:textId="77777777" w:rsidR="00084093" w:rsidRDefault="0008409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3CBA88" w14:textId="77777777" w:rsidR="00084093" w:rsidRDefault="0008409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Boboc, zonă aparate de cale Cap X</w:t>
            </w:r>
          </w:p>
          <w:p w14:paraId="06CCF33D" w14:textId="77777777" w:rsidR="00084093" w:rsidRDefault="00084093" w:rsidP="00AC57D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3, 5, 9.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C1A23" w14:textId="77777777" w:rsidR="00084093" w:rsidRDefault="0008409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3ACA6" w14:textId="77777777" w:rsidR="00084093" w:rsidRDefault="0008409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32090" w14:textId="77777777" w:rsidR="00084093" w:rsidRDefault="0008409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138+950</w:t>
            </w:r>
          </w:p>
          <w:p w14:paraId="6AA5205B" w14:textId="77777777" w:rsidR="00084093" w:rsidRDefault="00084093" w:rsidP="00AC57D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4090" w14:textId="77777777" w:rsidR="00084093" w:rsidRPr="00D33E71" w:rsidRDefault="00084093" w:rsidP="00AC57D7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4B7AA" w14:textId="77777777" w:rsidR="00084093" w:rsidRDefault="0008409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fir II </w:t>
            </w:r>
          </w:p>
          <w:p w14:paraId="5A96EF6A" w14:textId="77777777" w:rsidR="00084093" w:rsidRDefault="00084093" w:rsidP="00AC57D7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Buzău – Boboc și linia 2 directă Hm. Boboc </w:t>
            </w:r>
          </w:p>
        </w:tc>
      </w:tr>
      <w:tr w:rsidR="00084093" w14:paraId="2D1E37A4" w14:textId="77777777" w:rsidTr="004727FB">
        <w:trPr>
          <w:cantSplit/>
          <w:trHeight w:val="16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6C3FD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796F4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157+200</w:t>
            </w:r>
          </w:p>
          <w:p w14:paraId="14AF546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158+900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6E53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D34B7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6403C73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Râmnicu Sărat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E436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D7A2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3DDA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AD49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B649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9B2BACA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9590E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A688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6B9F89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1722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4DA5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513A3BB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0AC3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E605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4031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768D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CDD24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35C5EEF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C8EF902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4813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D1C4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C2A3B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F67B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Zoiţa -</w:t>
            </w:r>
          </w:p>
          <w:p w14:paraId="120BA9B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A5BB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1E83CE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3525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159+220</w:t>
            </w:r>
          </w:p>
          <w:p w14:paraId="006BECD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159+340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6AB8C5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F3947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8854AAF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F1C4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1ECFEE6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3AEF8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8C59D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FE07B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391D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Râmnicu Sărat</w:t>
            </w:r>
          </w:p>
          <w:p w14:paraId="436DF58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prim. - 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1773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F748C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AFE55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F1048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0586D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51D10F47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BAB5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6D0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ABE2F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2ED867" w14:textId="77777777" w:rsidR="00084093" w:rsidRDefault="0008409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4030A383" w14:textId="77777777" w:rsidR="00084093" w:rsidRDefault="00084093" w:rsidP="009F551F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DA5F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5CD1A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A316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167+650</w:t>
            </w:r>
          </w:p>
          <w:p w14:paraId="57B5A61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1956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D4A1D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62C41684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0157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44BA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53B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7F5BF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Râmnicu Sărat -</w:t>
            </w:r>
          </w:p>
          <w:p w14:paraId="24F88C3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28FB1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68A8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C8A8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170+000</w:t>
            </w:r>
          </w:p>
          <w:p w14:paraId="470BF73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821C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54BA8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4137ACD9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A09F6C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0A11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FFD0D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FA618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507D3B9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3B4F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17E6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A40C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30D1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94707" w14:textId="77777777" w:rsidR="00084093" w:rsidRPr="00534A5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52D6A924" w14:textId="77777777" w:rsidR="00084093" w:rsidRPr="00534A5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0239C81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084093" w14:paraId="4609183D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ECC37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1D031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D650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969D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Sihlea</w:t>
            </w:r>
          </w:p>
          <w:p w14:paraId="088DAAE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454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 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453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1D35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62B9D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412E7" w14:textId="77777777" w:rsidR="00084093" w:rsidRPr="00534A5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Nesemnalizată pe teren.</w:t>
            </w:r>
          </w:p>
          <w:p w14:paraId="5B962546" w14:textId="77777777" w:rsidR="00084093" w:rsidRPr="00534A5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A20C3ED" w14:textId="77777777" w:rsidR="00084093" w:rsidRPr="00534A55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A55">
              <w:rPr>
                <w:b/>
                <w:bCs/>
                <w:i/>
                <w:sz w:val="20"/>
              </w:rPr>
              <w:t>la linia 5 prim</w:t>
            </w:r>
            <w:r>
              <w:rPr>
                <w:b/>
                <w:bCs/>
                <w:i/>
                <w:sz w:val="20"/>
              </w:rPr>
              <w:t>iri</w:t>
            </w:r>
            <w:r w:rsidRPr="00534A55">
              <w:rPr>
                <w:b/>
                <w:bCs/>
                <w:i/>
                <w:sz w:val="20"/>
              </w:rPr>
              <w:t xml:space="preserve"> - exped</w:t>
            </w:r>
            <w:r>
              <w:rPr>
                <w:b/>
                <w:bCs/>
                <w:i/>
                <w:sz w:val="20"/>
              </w:rPr>
              <w:t>.</w:t>
            </w:r>
          </w:p>
        </w:tc>
      </w:tr>
      <w:tr w:rsidR="00084093" w14:paraId="43C5B4E3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3BE6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DBE13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AC6A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2E05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Sihlea -</w:t>
            </w:r>
          </w:p>
          <w:p w14:paraId="10E41E0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0B88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3DF8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F3C2C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177+180</w:t>
            </w:r>
          </w:p>
          <w:p w14:paraId="1C84C3C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182+620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7A7E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1E186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57801DB0" w14:textId="77777777" w:rsidTr="004727FB">
        <w:trPr>
          <w:cantSplit/>
          <w:trHeight w:val="107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2ED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61DA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BA68B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10267" w14:textId="77777777" w:rsidR="00084093" w:rsidRPr="000C4604" w:rsidRDefault="00084093" w:rsidP="004727FB">
            <w:pPr>
              <w:spacing w:before="40" w:after="40" w:line="276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>Hm Gugești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6166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6B7AB8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</w:t>
            </w:r>
          </w:p>
          <w:p w14:paraId="1F3CB9D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2CF89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0B7D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8F9A2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DAFD7" w14:textId="77777777" w:rsidR="00084093" w:rsidRPr="000C4604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Nesemnalizată pe teren.</w:t>
            </w:r>
          </w:p>
          <w:p w14:paraId="3C4FABD7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0C4604">
              <w:rPr>
                <w:b/>
                <w:bCs/>
                <w:i/>
                <w:sz w:val="20"/>
              </w:rPr>
              <w:t>Afectează intrări - ieşiri la și de la linia 4 primiri/ expedieri Cap X Gugești</w:t>
            </w:r>
          </w:p>
        </w:tc>
      </w:tr>
      <w:tr w:rsidR="00084093" w14:paraId="6FB4008A" w14:textId="77777777" w:rsidTr="004727FB">
        <w:trPr>
          <w:cantSplit/>
          <w:trHeight w:val="3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FC6D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B56F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4BC38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56C7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</w:t>
            </w:r>
          </w:p>
          <w:p w14:paraId="0ACDD21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01883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D2460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50A9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186+450</w:t>
            </w:r>
          </w:p>
          <w:p w14:paraId="3703A4C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189+600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D6795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98D7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0ACE414A" w14:textId="77777777" w:rsidTr="004727FB">
        <w:trPr>
          <w:cantSplit/>
          <w:trHeight w:val="69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59BD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7EAD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187+000</w:t>
            </w:r>
          </w:p>
          <w:p w14:paraId="29B9C16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190+400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D7132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C70C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Gugești - Cotești și</w:t>
            </w:r>
          </w:p>
          <w:p w14:paraId="59EEF4B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Cotești</w:t>
            </w:r>
          </w:p>
          <w:p w14:paraId="3F2F887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2C7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4072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073B3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88D9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DCD26A" w14:textId="77777777" w:rsidR="00084093" w:rsidRPr="00BB30B6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A81104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 xml:space="preserve">peste sch. 1 și 7 </w:t>
            </w:r>
          </w:p>
          <w:p w14:paraId="445BA4C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BB30B6">
              <w:rPr>
                <w:b/>
                <w:bCs/>
                <w:i/>
                <w:sz w:val="20"/>
              </w:rPr>
              <w:t>Hm Cotești</w:t>
            </w:r>
            <w:r>
              <w:rPr>
                <w:b/>
                <w:bCs/>
                <w:i/>
                <w:sz w:val="20"/>
              </w:rPr>
              <w:t xml:space="preserve">, </w:t>
            </w:r>
            <w:r w:rsidRPr="00BB30B6">
              <w:rPr>
                <w:b/>
                <w:bCs/>
                <w:i/>
                <w:sz w:val="20"/>
              </w:rPr>
              <w:t>Cap X.</w:t>
            </w:r>
          </w:p>
        </w:tc>
      </w:tr>
      <w:tr w:rsidR="00084093" w14:paraId="1EDACEB4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AB6E2E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E9A5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634429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AA2D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Focşani</w:t>
            </w:r>
          </w:p>
          <w:p w14:paraId="6C86436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3FDA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72E5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7A63E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75EA5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6D5F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BBE0486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3899F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6A87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998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4FB86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Focşani -</w:t>
            </w:r>
          </w:p>
          <w:p w14:paraId="5A61959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Putna Seacă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4A3B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95F7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1780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199+300</w:t>
            </w:r>
          </w:p>
          <w:p w14:paraId="1BF5BBA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2C776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D17F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164815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C06AC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C8BC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4D1A984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0868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44CAD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95D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C4839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B9AE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38FB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ADCD" w14:textId="77777777" w:rsidR="00084093" w:rsidRPr="000C4604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>Afectează intrări - ieşiri peste sch. 3,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7,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0C4604">
              <w:rPr>
                <w:b/>
                <w:bCs/>
                <w:i/>
                <w:iCs/>
                <w:sz w:val="20"/>
              </w:rPr>
              <w:t>11 Cap X  Putna Seacă</w:t>
            </w:r>
          </w:p>
        </w:tc>
      </w:tr>
      <w:tr w:rsidR="00084093" w14:paraId="2F6CC937" w14:textId="77777777" w:rsidTr="004727FB">
        <w:trPr>
          <w:cantSplit/>
          <w:trHeight w:val="59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2C7B7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747A8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DEFC6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4717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Putna Seacă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2E4A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3A105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1AC4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209+600</w:t>
            </w:r>
          </w:p>
          <w:p w14:paraId="7589FA8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209+900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BE5E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EB96F" w14:textId="77777777" w:rsidR="00084093" w:rsidRPr="000C4604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C4604">
              <w:rPr>
                <w:b/>
                <w:bCs/>
                <w:i/>
                <w:iCs/>
                <w:sz w:val="20"/>
              </w:rPr>
              <w:t xml:space="preserve">Afectează intrări - ieşiri peste sch. </w:t>
            </w:r>
            <w:r>
              <w:rPr>
                <w:b/>
                <w:bCs/>
                <w:i/>
                <w:iCs/>
                <w:sz w:val="20"/>
              </w:rPr>
              <w:t>1, 5, 9</w:t>
            </w:r>
            <w:r w:rsidRPr="000C4604">
              <w:rPr>
                <w:b/>
                <w:bCs/>
                <w:i/>
                <w:iCs/>
                <w:sz w:val="20"/>
              </w:rPr>
              <w:t xml:space="preserve"> Cap X  Putna Seacă</w:t>
            </w:r>
          </w:p>
        </w:tc>
      </w:tr>
      <w:tr w:rsidR="00084093" w14:paraId="66665C1E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70206A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986FC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4E0412A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CA52E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6989A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Putna Seacă  -</w:t>
            </w:r>
          </w:p>
          <w:p w14:paraId="7BD2075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2EE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C44AD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78AF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214+600</w:t>
            </w:r>
          </w:p>
          <w:p w14:paraId="5F1B31C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214+690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13F1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D2341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86E314E" w14:textId="77777777" w:rsidR="00084093" w:rsidRPr="006C1F61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C1F61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589F02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E27B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584F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BC4F0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EFBA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  <w:p w14:paraId="18595F6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X, peste sch.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CF60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7A365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114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216+700</w:t>
            </w:r>
          </w:p>
          <w:p w14:paraId="5148152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16E3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EDC8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6C593B">
              <w:rPr>
                <w:b/>
                <w:bCs/>
                <w:i/>
                <w:sz w:val="20"/>
              </w:rPr>
              <w:t>Nesemnalizată pe teren</w:t>
            </w:r>
            <w:r>
              <w:rPr>
                <w:b/>
                <w:bCs/>
                <w:iCs/>
                <w:sz w:val="20"/>
              </w:rPr>
              <w:t xml:space="preserve">, </w:t>
            </w:r>
          </w:p>
          <w:p w14:paraId="3BEFBE2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st. paralelogram.</w:t>
            </w:r>
          </w:p>
          <w:p w14:paraId="775EA918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 xml:space="preserve">Afectează intrări - ieşiri din / pe  linia 500 fir 2 </w:t>
            </w:r>
            <w:r>
              <w:rPr>
                <w:b/>
                <w:bCs/>
                <w:sz w:val="20"/>
              </w:rPr>
              <w:t>Mărăşeşti – Putna Seacă.</w:t>
            </w:r>
          </w:p>
        </w:tc>
      </w:tr>
      <w:tr w:rsidR="00084093" w14:paraId="0D57480F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E3048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EEB28" w14:textId="77777777" w:rsidR="00084093" w:rsidRDefault="0008409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055CB" w14:textId="77777777" w:rsidR="00084093" w:rsidRDefault="0008409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814AD" w14:textId="77777777" w:rsidR="00084093" w:rsidRDefault="00084093" w:rsidP="002B7A9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E1912" w14:textId="77777777" w:rsidR="00084093" w:rsidRDefault="0008409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B4BAC8" w14:textId="77777777" w:rsidR="00084093" w:rsidRDefault="0008409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E4C12" w14:textId="77777777" w:rsidR="00084093" w:rsidRDefault="00084093" w:rsidP="002B7A96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6917F7" w14:textId="77777777" w:rsidR="00084093" w:rsidRDefault="00084093" w:rsidP="002B7A96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95F3C" w14:textId="77777777" w:rsidR="00084093" w:rsidRPr="004143AF" w:rsidRDefault="00084093" w:rsidP="002B7A96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64F03A13" w14:textId="77777777" w:rsidTr="004727FB">
        <w:trPr>
          <w:cantSplit/>
          <w:trHeight w:val="88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410F5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78F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CA67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C3F4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Mărăşeşti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3C12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70BBB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9CEB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CFF4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A1FBD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210D1988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0CF61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50AC5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5CF0088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4001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4D63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Pădureni Putna -</w:t>
            </w:r>
          </w:p>
          <w:p w14:paraId="029ABDB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C149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F47F8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8AE6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231+570</w:t>
            </w:r>
          </w:p>
          <w:p w14:paraId="0D2794A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231+610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E83C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1B96B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143AF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382EEBA" w14:textId="77777777" w:rsidR="00084093" w:rsidRPr="00D84BDE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A223282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94695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5833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4F8B57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559AA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BA48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0683CC6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453A8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3F05D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9020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F324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9FF4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40FC5B6C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F89386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03D8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85CA5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1864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56798E5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556D3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B2B1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040C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232+300</w:t>
            </w:r>
          </w:p>
          <w:p w14:paraId="088314E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C685C4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767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4F5A426A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C190D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9C0E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DB5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019EC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Pufești</w:t>
            </w:r>
          </w:p>
          <w:p w14:paraId="12344AC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46C2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F56348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97AB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5218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54072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612A2" w14:textId="77777777" w:rsidR="00084093" w:rsidRPr="00534C0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Nesemnalizată pe teren.</w:t>
            </w:r>
          </w:p>
          <w:p w14:paraId="01F593B1" w14:textId="77777777" w:rsidR="00084093" w:rsidRPr="00534C0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452FA1A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534C03">
              <w:rPr>
                <w:b/>
                <w:bCs/>
                <w:i/>
                <w:sz w:val="20"/>
              </w:rPr>
              <w:t>la linia 2 primiri - expedieri, Cap X.</w:t>
            </w:r>
          </w:p>
        </w:tc>
      </w:tr>
      <w:tr w:rsidR="00084093" w14:paraId="22AC1DF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2C1CF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C2123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7841B70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17425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9B3E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Pufeşti -</w:t>
            </w:r>
          </w:p>
          <w:p w14:paraId="5356FDF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59687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94325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1B8D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240+650</w:t>
            </w:r>
          </w:p>
          <w:p w14:paraId="45FCADC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A38270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CFBFAD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CF94A82" w14:textId="77777777" w:rsidR="00084093" w:rsidRPr="00D84BDE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61208F7" w14:textId="77777777" w:rsidTr="004727FB">
        <w:trPr>
          <w:cantSplit/>
          <w:trHeight w:val="6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6642C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DC4D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242+100</w:t>
            </w:r>
          </w:p>
          <w:p w14:paraId="6CB5A30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242+150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3B45F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F7DE1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130FC52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Tranzit, </w:t>
            </w:r>
          </w:p>
          <w:p w14:paraId="5F0BA7B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DC79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4E907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A2B2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6814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9B81D" w14:textId="77777777" w:rsidR="00084093" w:rsidRPr="001F07B1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2F59030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 xml:space="preserve">peste sch. 5 st. Adjud, </w:t>
            </w:r>
          </w:p>
          <w:p w14:paraId="04D6233A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1F07B1">
              <w:rPr>
                <w:b/>
                <w:bCs/>
                <w:i/>
                <w:sz w:val="20"/>
              </w:rPr>
              <w:t>Gr. Tranzit, Cap X.</w:t>
            </w:r>
          </w:p>
        </w:tc>
      </w:tr>
      <w:tr w:rsidR="00084093" w14:paraId="4CF36B02" w14:textId="77777777" w:rsidTr="004727FB">
        <w:trPr>
          <w:cantSplit/>
          <w:trHeight w:val="125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BB9B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FF4E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730C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17C7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A7174D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B529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0ABD1EF7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9999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D22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841B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1EABE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11 - 38  </w:t>
            </w:r>
          </w:p>
          <w:p w14:paraId="46B5984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şi </w:t>
            </w:r>
          </w:p>
          <w:p w14:paraId="3F9EDF9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intrări - ieşiri din Bucla III Pufeşti în Grupa B.</w:t>
            </w:r>
          </w:p>
        </w:tc>
      </w:tr>
      <w:tr w:rsidR="00084093" w14:paraId="1B1CC918" w14:textId="77777777" w:rsidTr="004727FB">
        <w:trPr>
          <w:cantSplit/>
          <w:trHeight w:val="124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D017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D447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838B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5644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094EBC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6386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114E1AE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45 / 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6B4611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6BE9D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5E9A4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115F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3837E7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25 - 28  </w:t>
            </w:r>
          </w:p>
          <w:p w14:paraId="269772D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084093" w14:paraId="521E9D3F" w14:textId="77777777" w:rsidTr="004727FB">
        <w:trPr>
          <w:cantSplit/>
          <w:trHeight w:val="59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5B594A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2ED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BE35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CB77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3DA7925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124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47486A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nr. 47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FA219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A473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EBC4C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9DDE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9F3340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15 - 24 Gr. B.</w:t>
            </w:r>
          </w:p>
        </w:tc>
      </w:tr>
      <w:tr w:rsidR="00084093" w14:paraId="77E2AF4F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34B08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E2673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FA0B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6968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6D299C6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1C95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57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64281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E253B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48E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3B35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22E56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14 - 18 </w:t>
            </w:r>
          </w:p>
          <w:p w14:paraId="54C72BA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3FB9B97E" w14:textId="77777777" w:rsidTr="004727FB">
        <w:trPr>
          <w:cantSplit/>
          <w:trHeight w:val="7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C5D6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78A3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D2A8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734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4AE636A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BFE7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EB60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9585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1E3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6A2D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5E28FF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27 și 28 Cap X.</w:t>
            </w:r>
          </w:p>
        </w:tc>
      </w:tr>
      <w:tr w:rsidR="00084093" w14:paraId="4737C392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EA8B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BB32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E001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F363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0BC0C4F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Gr. B, 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51D71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7B50AC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 /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6C7A7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239A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BD959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1DFEF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2 Tragere, liniile 3 - 6  </w:t>
            </w:r>
          </w:p>
          <w:p w14:paraId="26CAA56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 Grupa D şi intrări - ieşiri la toate liniile din Grupa B Cap X.</w:t>
            </w:r>
          </w:p>
        </w:tc>
      </w:tr>
      <w:tr w:rsidR="00084093" w14:paraId="6CFB5FE5" w14:textId="77777777" w:rsidTr="004727FB">
        <w:trPr>
          <w:cantSplit/>
          <w:trHeight w:val="38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69480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8BD1E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FADB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7D41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7950604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B642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D8F1C7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2EBD4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DD02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71B1F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83B8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A002D30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– 6 </w:t>
            </w:r>
          </w:p>
          <w:p w14:paraId="73D27C6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084093" w14:paraId="23015866" w14:textId="77777777" w:rsidTr="004727FB">
        <w:trPr>
          <w:cantSplit/>
          <w:trHeight w:val="101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AC45D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BD41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53C71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CBF10" w14:textId="77777777" w:rsidR="00084093" w:rsidRPr="00AD0C48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AD0C48">
              <w:rPr>
                <w:rFonts w:ascii="Times New Roman" w:hAnsi="Times New Roman"/>
                <w:spacing w:val="-4"/>
              </w:rPr>
              <w:t>St. Adjud Grupa Tranzit</w:t>
            </w:r>
          </w:p>
          <w:p w14:paraId="3F9ABBD4" w14:textId="77777777" w:rsidR="00084093" w:rsidRPr="00AD0C48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2486E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4A57884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59 / 89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1324F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EF60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0FE2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13CE7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0E4044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684938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10 - 13 </w:t>
            </w:r>
          </w:p>
          <w:p w14:paraId="471C47F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595CF1AE" w14:textId="77777777" w:rsidTr="004727FB">
        <w:trPr>
          <w:cantSplit/>
          <w:trHeight w:val="140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90518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1A7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465D7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D7F12" w14:textId="77777777" w:rsidR="00084093" w:rsidRDefault="0008409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07809648" w14:textId="77777777" w:rsidR="00084093" w:rsidRDefault="0008409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liniile 13 şi 14</w:t>
            </w:r>
          </w:p>
          <w:p w14:paraId="6B11F93B" w14:textId="77777777" w:rsidR="00084093" w:rsidRDefault="0008409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primiri - expedieri</w:t>
            </w:r>
          </w:p>
          <w:p w14:paraId="2B934BAA" w14:textId="77777777" w:rsidR="00084093" w:rsidRPr="002532C4" w:rsidRDefault="00084093" w:rsidP="004727FB">
            <w:pPr>
              <w:pStyle w:val="Heading2"/>
              <w:spacing w:line="240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CA7CB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6F0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2D3E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92561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BE4D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0E7B7F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13 şi 14 </w:t>
            </w:r>
          </w:p>
          <w:p w14:paraId="74897C1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X</w:t>
            </w:r>
          </w:p>
          <w:p w14:paraId="596A2D6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ambele poziţii ale schimbătorului numărul 61.</w:t>
            </w:r>
          </w:p>
        </w:tc>
      </w:tr>
      <w:tr w:rsidR="00084093" w14:paraId="5BC3F1C3" w14:textId="77777777" w:rsidTr="004727FB">
        <w:trPr>
          <w:cantSplit/>
          <w:trHeight w:val="43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B08690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720C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20DD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7917B7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718FAD0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D044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82 / 86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475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0119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11F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71EBB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B6D301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11 - 13  </w:t>
            </w:r>
          </w:p>
          <w:p w14:paraId="16DA9CF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21D0B4A7" w14:textId="77777777" w:rsidTr="004727FB">
        <w:trPr>
          <w:cantSplit/>
          <w:trHeight w:val="25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EBDBB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1540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140A5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79EB4F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14508B8" w14:textId="77777777" w:rsidR="00084093" w:rsidRPr="0037264C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7264C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C5E9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70 /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4FE2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7D6D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9F5C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6E746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2835EB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8 - 14</w:t>
            </w:r>
          </w:p>
          <w:p w14:paraId="34D67198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706A82D0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F3BBD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3B00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D4EBBC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47A6B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6BB91CA8" w14:textId="77777777" w:rsidR="00084093" w:rsidRPr="003A070D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3A070D"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D454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886F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DC1E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5EDB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4DD4C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7E9D3A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7 - 9  St. Adjud Grupa Tranzit Cap Y.</w:t>
            </w:r>
          </w:p>
        </w:tc>
      </w:tr>
      <w:tr w:rsidR="00084093" w14:paraId="67E9F1CD" w14:textId="77777777" w:rsidTr="004727FB">
        <w:trPr>
          <w:cantSplit/>
          <w:trHeight w:val="96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9662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40413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133937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6E998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6BC3461" w14:textId="77777777" w:rsidR="00084093" w:rsidRPr="00F401CD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C</w:t>
            </w:r>
            <w:r w:rsidRPr="00F401CD">
              <w:rPr>
                <w:rFonts w:ascii="Times New Roman" w:hAnsi="Times New Roman"/>
                <w:bCs w:val="0"/>
              </w:rPr>
              <w:t>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21DA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46 </w:t>
            </w:r>
          </w:p>
          <w:p w14:paraId="16A8037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48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9620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2FED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0826F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BEB4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0D23C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8 - 13 </w:t>
            </w:r>
          </w:p>
          <w:p w14:paraId="4C22A39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5B7CCD7E" w14:textId="77777777" w:rsidTr="004727FB">
        <w:trPr>
          <w:cantSplit/>
          <w:trHeight w:val="407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E368B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F29A5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D6CCC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A37705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1E19DB67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 xml:space="preserve">linia 7 </w:t>
            </w:r>
          </w:p>
          <w:p w14:paraId="6102B710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35C6F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DD521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63B1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4BA1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4DA8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A31424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7</w:t>
            </w:r>
          </w:p>
          <w:p w14:paraId="7EC80BE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4F5F2D04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4464B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99E3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6635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7DDA85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St. Adjud Grupa Tranzit</w:t>
            </w:r>
          </w:p>
          <w:p w14:paraId="4F34F8F5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linia 13</w:t>
            </w:r>
          </w:p>
          <w:p w14:paraId="3E3FA446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primiri - expedieri</w:t>
            </w:r>
          </w:p>
          <w:p w14:paraId="2A8DE008" w14:textId="77777777" w:rsidR="00084093" w:rsidRPr="002532C4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bCs w:val="0"/>
              </w:rPr>
            </w:pPr>
            <w:r>
              <w:rPr>
                <w:rFonts w:ascii="Times New Roman" w:hAnsi="Times New Roman"/>
                <w:bCs w:val="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85B2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Ax Staţie până la T.D.J. 90 / 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D2B7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8BD8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BF3AF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803BE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B877AD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13</w:t>
            </w:r>
          </w:p>
          <w:p w14:paraId="577F72A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expedieri, Cap Y.</w:t>
            </w:r>
          </w:p>
        </w:tc>
      </w:tr>
      <w:tr w:rsidR="00084093" w14:paraId="33EFF642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EC7F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726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  <w:p w14:paraId="0087551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244+750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D8A54D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A7987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40250D54" w14:textId="77777777" w:rsidR="00084093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Grupa Tranzit,</w:t>
            </w:r>
          </w:p>
          <w:p w14:paraId="687D2ED3" w14:textId="77777777" w:rsidR="00084093" w:rsidRDefault="00084093" w:rsidP="004727FB">
            <w:pPr>
              <w:rPr>
                <w:spacing w:val="-4"/>
              </w:rPr>
            </w:pPr>
            <w:r>
              <w:t xml:space="preserve"> </w:t>
            </w:r>
            <w:r w:rsidRPr="0010350B">
              <w:rPr>
                <w:b/>
                <w:bCs/>
                <w:sz w:val="20"/>
                <w:szCs w:val="20"/>
              </w:rPr>
              <w:t>linia 3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A304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B6657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B2012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18E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266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AD7CD6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10 din </w:t>
            </w: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>
              <w:rPr>
                <w:b/>
                <w:bCs/>
                <w:i/>
                <w:iCs/>
                <w:sz w:val="20"/>
              </w:rPr>
              <w:t xml:space="preserve"> Cap Y.</w:t>
            </w:r>
          </w:p>
        </w:tc>
      </w:tr>
      <w:tr w:rsidR="00084093" w14:paraId="4965A613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715E6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DCD0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E7039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24EAB" w14:textId="77777777" w:rsidR="00084093" w:rsidRPr="002D1130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 xml:space="preserve">St. Adjud </w:t>
            </w:r>
          </w:p>
          <w:p w14:paraId="1510A52E" w14:textId="77777777" w:rsidR="00084093" w:rsidRPr="002D1130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  <w:spacing w:val="-4"/>
              </w:rPr>
              <w:t>Grupa Tranzit,</w:t>
            </w:r>
          </w:p>
          <w:p w14:paraId="3A9D8BE2" w14:textId="77777777" w:rsidR="00084093" w:rsidRPr="002D1130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 w:rsidRPr="002D1130">
              <w:rPr>
                <w:rFonts w:ascii="Times New Roman" w:hAnsi="Times New Roman"/>
              </w:rPr>
              <w:t xml:space="preserve"> </w:t>
            </w:r>
            <w:r w:rsidRPr="002D1130">
              <w:rPr>
                <w:rFonts w:ascii="Times New Roman" w:hAnsi="Times New Roman"/>
                <w:szCs w:val="20"/>
              </w:rPr>
              <w:t>linia 2 directă,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C437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4979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9B0D6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244+650</w:t>
            </w:r>
          </w:p>
          <w:p w14:paraId="09C1E82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49F1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7737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C668FA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14 și</w:t>
            </w:r>
          </w:p>
          <w:p w14:paraId="25A1BC35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intrări - ieșiri la liniile </w:t>
            </w:r>
          </w:p>
          <w:p w14:paraId="48BDFC1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</w:rPr>
              <w:t>1 - 13 primiri - expedieri</w:t>
            </w:r>
          </w:p>
          <w:p w14:paraId="3B7DF3F3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650BF">
              <w:rPr>
                <w:b/>
                <w:bCs/>
                <w:i/>
                <w:iCs/>
                <w:spacing w:val="-4"/>
                <w:sz w:val="20"/>
                <w:szCs w:val="20"/>
              </w:rPr>
              <w:t>St. Adjud</w:t>
            </w:r>
            <w:r w:rsidRPr="00EA1999">
              <w:rPr>
                <w:b/>
                <w:bCs/>
                <w:i/>
                <w:iCs/>
                <w:spacing w:val="-4"/>
                <w:sz w:val="20"/>
                <w:szCs w:val="20"/>
              </w:rPr>
              <w:t xml:space="preserve"> Grupa Tranzit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</w:p>
          <w:p w14:paraId="6A047E1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084093" w14:paraId="6B4BEDC2" w14:textId="77777777" w:rsidTr="004727FB">
        <w:trPr>
          <w:cantSplit/>
          <w:trHeight w:val="10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0F47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EDFE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91FC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D4E0F" w14:textId="77777777" w:rsidR="00084093" w:rsidRPr="002D1130" w:rsidRDefault="00084093" w:rsidP="004727FB">
            <w:pPr>
              <w:pStyle w:val="Heading2"/>
              <w:spacing w:line="276" w:lineRule="auto"/>
              <w:rPr>
                <w:rFonts w:ascii="Times New Roman" w:hAnsi="Times New Roman"/>
                <w:spacing w:val="-4"/>
              </w:rPr>
            </w:pPr>
            <w:r>
              <w:rPr>
                <w:rFonts w:ascii="Times New Roman" w:hAnsi="Times New Roman"/>
                <w:spacing w:val="-4"/>
              </w:rPr>
              <w:t>St. Valea Seacă linia 2 directă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8634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6503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1617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292+100</w:t>
            </w:r>
          </w:p>
          <w:p w14:paraId="4455179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292+200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75513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7837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084093" w14:paraId="4C2F9A76" w14:textId="77777777" w:rsidTr="004727FB">
        <w:trPr>
          <w:cantSplit/>
          <w:trHeight w:val="63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D10DA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C724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8198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7474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23A71BDB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473F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13/17-19-33/35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137D9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8625D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25E28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D2EC3D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accesul</w:t>
            </w:r>
          </w:p>
          <w:p w14:paraId="6BBDB37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linia 2 directă</w:t>
            </w:r>
          </w:p>
          <w:p w14:paraId="679B4EE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1 - 12 Marfă. </w:t>
            </w:r>
          </w:p>
        </w:tc>
      </w:tr>
      <w:tr w:rsidR="00084093" w14:paraId="3BF97A5A" w14:textId="77777777" w:rsidTr="004727FB">
        <w:trPr>
          <w:cantSplit/>
          <w:trHeight w:val="47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57BD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AC617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4BA59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DBC2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02F8EE0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662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563F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C521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69786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AE9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6C9AD36A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sch.76,  </w:t>
            </w:r>
          </w:p>
          <w:p w14:paraId="0AAD78A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084093" w14:paraId="6FA33A1C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D79B9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817D1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36766E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A3B1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6268E49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6B139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9CA46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AEEE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AF97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ECE024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545F85F7" w14:textId="77777777" w:rsidR="00084093" w:rsidRPr="00CB3447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 .</w:t>
            </w:r>
          </w:p>
        </w:tc>
      </w:tr>
      <w:tr w:rsidR="00084093" w14:paraId="129F649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2BCC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2130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714FFB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638DC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Bacău -</w:t>
            </w:r>
          </w:p>
          <w:p w14:paraId="4A902052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4BFCF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F2FC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7EADC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308+677</w:t>
            </w:r>
          </w:p>
          <w:p w14:paraId="1F89DB68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308+893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2EFCA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A5C50B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143AF">
              <w:rPr>
                <w:b/>
                <w:bCs/>
                <w:iCs/>
                <w:sz w:val="20"/>
              </w:rPr>
              <w:t xml:space="preserve">*Valabil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0784F45E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84BDE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E648902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E1947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8B2BA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D7732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9262BF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Galbeni, 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3325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11</w:t>
            </w:r>
          </w:p>
          <w:p w14:paraId="3C0E541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ax stația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C200B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5EFE2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0792F" w14:textId="77777777" w:rsidR="00084093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5CFE0" w14:textId="77777777" w:rsidR="00084093" w:rsidRPr="004143AF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0CBE4FE0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8FA41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55214" w14:textId="77777777" w:rsidR="00084093" w:rsidRDefault="0008409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BA8129" w14:textId="77777777" w:rsidR="00084093" w:rsidRPr="00D33E71" w:rsidRDefault="0008409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F9EF11" w14:textId="77777777" w:rsidR="00084093" w:rsidRDefault="0008409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6F55429A" w14:textId="77777777" w:rsidR="00084093" w:rsidRDefault="00084093" w:rsidP="00D302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90F93" w14:textId="77777777" w:rsidR="00084093" w:rsidRDefault="0008409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7372B" w14:textId="77777777" w:rsidR="00084093" w:rsidRDefault="0008409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C525F" w14:textId="77777777" w:rsidR="00084093" w:rsidRDefault="00084093" w:rsidP="00D302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0FA1F" w14:textId="77777777" w:rsidR="00084093" w:rsidRDefault="00084093" w:rsidP="00D302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81F5" w14:textId="77777777" w:rsidR="00084093" w:rsidRPr="004143AF" w:rsidRDefault="00084093" w:rsidP="00D3024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Nesemnalizată pe teren.</w:t>
            </w:r>
          </w:p>
        </w:tc>
      </w:tr>
      <w:tr w:rsidR="00084093" w14:paraId="00A41277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0AFCDE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93CF34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80CFC9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04051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Săcuieni Roman</w:t>
            </w:r>
          </w:p>
          <w:p w14:paraId="51A02549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354C3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977E40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D34D0B" w14:textId="77777777" w:rsidR="00084093" w:rsidRDefault="00084093" w:rsidP="004727FB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3F7923" w14:textId="77777777" w:rsidR="00084093" w:rsidRPr="00D33E71" w:rsidRDefault="00084093" w:rsidP="004727FB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6FAE7" w14:textId="77777777" w:rsidR="00084093" w:rsidRDefault="00084093" w:rsidP="004727FB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084093" w14:paraId="77267FBB" w14:textId="77777777" w:rsidTr="004727FB">
        <w:trPr>
          <w:cantSplit/>
          <w:trHeight w:val="77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0898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76CE4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354+300</w:t>
            </w:r>
          </w:p>
          <w:p w14:paraId="13E91241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360+800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6DF1E8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652DE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directă Cap Y St. Săbăoani, </w:t>
            </w:r>
          </w:p>
          <w:p w14:paraId="0A06015E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Săbăoani – Mircești și linia 3 directă Cap X St. Mircești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F2A26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B0B3B7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EB715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8B641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4C1AB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084093" w14:paraId="32918E8E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FF152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A77EB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373F8C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DBB25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Paşcani Triaj</w:t>
            </w:r>
          </w:p>
          <w:p w14:paraId="685159C0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6B - 12B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CF664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5136D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B6FFC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07F6A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4EFD4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4C1C1FA" w14:textId="77777777" w:rsidTr="004727FB">
        <w:trPr>
          <w:cantSplit/>
          <w:trHeight w:val="83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69EB4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D30CF3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405+400</w:t>
            </w:r>
          </w:p>
          <w:p w14:paraId="7EA48A89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409+200</w:t>
            </w: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395D2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74A11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Lespezi – Dolhasca, linia 2 directă Dolhasca și Dolhasca - Liteni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615189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1A2B4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B9422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7E8D6D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048DD4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sz w:val="20"/>
              </w:rPr>
              <w:t xml:space="preserve">Cu inductori de 1000Hz </w:t>
            </w:r>
            <w:r>
              <w:rPr>
                <w:b/>
                <w:bCs/>
                <w:i/>
                <w:sz w:val="20"/>
              </w:rPr>
              <w:br/>
              <w:t>la paletele galbene</w:t>
            </w:r>
          </w:p>
        </w:tc>
      </w:tr>
      <w:tr w:rsidR="00084093" w14:paraId="7AA62606" w14:textId="77777777" w:rsidTr="004727FB">
        <w:trPr>
          <w:cantSplit/>
          <w:trHeight w:val="5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B63FF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7EEC1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0F0FAB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8FDBF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Dolhasca</w:t>
            </w:r>
          </w:p>
          <w:p w14:paraId="6C8B4E11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EDF88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239E7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441010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28F1AF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C9613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5D6C5EE" w14:textId="77777777" w:rsidTr="004727FB">
        <w:trPr>
          <w:cantSplit/>
          <w:trHeight w:val="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DAD30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B9F1C3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7CB230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A7F1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Liteni</w:t>
            </w:r>
          </w:p>
          <w:p w14:paraId="66538D7C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7AC15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5A4179E5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E1EFC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76663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FD0AF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5B8FF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CF23919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43D9C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C7724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38860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3C516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681C9A5B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A8C32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8C12CA9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B28B6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59561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3053C0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9B85B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850A72F" w14:textId="77777777" w:rsidTr="004727FB">
        <w:trPr>
          <w:cantSplit/>
          <w:trHeight w:val="39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55D35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58E06" w14:textId="77777777" w:rsidR="00084093" w:rsidRDefault="0008409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658DD" w14:textId="77777777" w:rsidR="00084093" w:rsidRPr="00D33E71" w:rsidRDefault="0008409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C0A94" w14:textId="77777777" w:rsidR="00084093" w:rsidRDefault="0008409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0E2E7FA6" w14:textId="77777777" w:rsidR="00084093" w:rsidRDefault="00084093" w:rsidP="00EB056A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3B968" w14:textId="77777777" w:rsidR="00084093" w:rsidRDefault="0008409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434C83CD" w14:textId="77777777" w:rsidR="00084093" w:rsidRDefault="0008409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93213" w14:textId="77777777" w:rsidR="00084093" w:rsidRPr="00D33E71" w:rsidRDefault="0008409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3049B" w14:textId="77777777" w:rsidR="00084093" w:rsidRDefault="00084093" w:rsidP="00EB056A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471E6" w14:textId="77777777" w:rsidR="00084093" w:rsidRPr="00D33E71" w:rsidRDefault="00084093" w:rsidP="00EB056A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231E3" w14:textId="77777777" w:rsidR="00084093" w:rsidRDefault="00084093" w:rsidP="00EB056A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93B31F6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A881F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4E321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A48F9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E4616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CE3745D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3DA5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20D260A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D78F199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33D95B9E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49C8F7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9BF78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3519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EA09E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34AA28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570BBCA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</w:t>
            </w:r>
          </w:p>
          <w:p w14:paraId="70E10680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numai la parcursuri peste sch. nr. 1, 3, 5 şi 7 </w:t>
            </w:r>
          </w:p>
          <w:p w14:paraId="03C35FB4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poziţie abătută.</w:t>
            </w:r>
          </w:p>
        </w:tc>
      </w:tr>
      <w:tr w:rsidR="00084093" w14:paraId="7B44BC11" w14:textId="77777777" w:rsidTr="004727FB">
        <w:trPr>
          <w:cantSplit/>
          <w:trHeight w:val="1116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8A5B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F99D44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13206E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FF6ED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740A934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81830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E3A5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E1499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8FB62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0DB95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084093" w14:paraId="4A39DAF2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FC952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B0D0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0A9C1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D1885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1228421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33A95A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CF4A07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DA2A0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4DA2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2A22D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46A2C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BF5F441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16243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370D7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CD368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6F475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BDCDE69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4D1493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</w:t>
            </w:r>
          </w:p>
          <w:p w14:paraId="2F1B083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13 la </w:t>
            </w:r>
          </w:p>
          <w:p w14:paraId="3B181F3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</w:t>
            </w:r>
          </w:p>
          <w:p w14:paraId="27737CDE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A2758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141484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3D29D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938F88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A5F4E4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81CA9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037F7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4FDDE4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0041AD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62E47F7C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B98A0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91B3780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642CE943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29FD9F49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D4753C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A23DB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274551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B141D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46F0B6A" w14:textId="77777777" w:rsidTr="004727FB">
        <w:trPr>
          <w:cantSplit/>
          <w:trHeight w:val="34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B37BC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A612BE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9EF00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27CBC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Milisăuţi</w:t>
            </w:r>
          </w:p>
          <w:p w14:paraId="5A3818CE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C6EE1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D671A0" w14:textId="77777777" w:rsidR="00084093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1D055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2121D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DB614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30B0872" w14:textId="77777777" w:rsidTr="004727FB">
        <w:trPr>
          <w:cantSplit/>
          <w:trHeight w:val="2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59595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8582E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BE1DD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48639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166DEF42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07372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64D9A64B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7 - </w:t>
            </w:r>
          </w:p>
          <w:p w14:paraId="0CCD68D6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3F3B8833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9 - 11 - </w:t>
            </w:r>
          </w:p>
          <w:p w14:paraId="69E4D7AE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0F2C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9C01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BC3B1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7F4F1D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5C574AE" w14:textId="77777777" w:rsidTr="004727FB">
        <w:trPr>
          <w:cantSplit/>
          <w:trHeight w:val="3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FA905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41A14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396C5F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FF630E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Dorneşti</w:t>
            </w:r>
          </w:p>
          <w:p w14:paraId="0F881BAE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7 cale largă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AA4F8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EB7B83B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365E8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</w:t>
            </w:r>
            <w:r w:rsidRPr="00D33E71">
              <w:rPr>
                <w:b/>
                <w:bCs/>
                <w:sz w:val="36"/>
                <w:szCs w:val="36"/>
              </w:rPr>
              <w:t>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095125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AC671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BBA44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6849B95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A16F7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0072D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503684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4858BF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6F81555A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CL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43FDA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487+100</w:t>
            </w:r>
          </w:p>
          <w:p w14:paraId="5102663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487+980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18F60B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33E71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3F391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3C6E9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2AC30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43E1DB8C" w14:textId="77777777" w:rsidTr="004727FB">
        <w:trPr>
          <w:cantSplit/>
          <w:trHeight w:val="40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17D91" w14:textId="77777777" w:rsidR="00084093" w:rsidRDefault="00084093" w:rsidP="00084093">
            <w:pPr>
              <w:numPr>
                <w:ilvl w:val="0"/>
                <w:numId w:val="1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B06BC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E12B8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1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30EE11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Vicşani</w:t>
            </w:r>
          </w:p>
          <w:p w14:paraId="7429D81E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CL</w:t>
            </w:r>
          </w:p>
          <w:p w14:paraId="0454DDDB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FBDDA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31CE1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79E8F" w14:textId="77777777" w:rsidR="00084093" w:rsidRDefault="00084093" w:rsidP="00B1607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A9DFB" w14:textId="77777777" w:rsidR="00084093" w:rsidRPr="00D33E71" w:rsidRDefault="00084093" w:rsidP="00B1607D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B6B58" w14:textId="77777777" w:rsidR="00084093" w:rsidRDefault="00084093" w:rsidP="00B1607D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4AB055C3" w14:textId="77777777" w:rsidR="00084093" w:rsidRPr="00BA7DAE" w:rsidRDefault="00084093" w:rsidP="000A5D7E">
      <w:pPr>
        <w:tabs>
          <w:tab w:val="left" w:pos="2748"/>
        </w:tabs>
        <w:rPr>
          <w:sz w:val="20"/>
        </w:rPr>
      </w:pPr>
    </w:p>
    <w:p w14:paraId="55B356E5" w14:textId="77777777" w:rsidR="00084093" w:rsidRDefault="00084093" w:rsidP="00E7698F">
      <w:pPr>
        <w:pStyle w:val="Heading1"/>
        <w:spacing w:line="360" w:lineRule="auto"/>
      </w:pPr>
      <w:r>
        <w:t>LINIA 504</w:t>
      </w:r>
    </w:p>
    <w:p w14:paraId="5C196954" w14:textId="77777777" w:rsidR="00084093" w:rsidRPr="00A16A49" w:rsidRDefault="00084093" w:rsidP="00946FA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ADJUD - GHIMEŞ - SICULENI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79B5A35C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EAA90F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493B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2+500</w:t>
            </w:r>
          </w:p>
          <w:p w14:paraId="7B83C99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D8A3B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D1D1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Adjud</w:t>
            </w:r>
          </w:p>
          <w:p w14:paraId="2D22AA8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Nord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460A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C79D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4B66D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59E0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D1EE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356547">
              <w:rPr>
                <w:b/>
                <w:bCs/>
                <w:i/>
                <w:iCs/>
                <w:sz w:val="20"/>
              </w:rPr>
              <w:t xml:space="preserve">Afectează </w:t>
            </w:r>
            <w:r>
              <w:rPr>
                <w:b/>
                <w:bCs/>
                <w:i/>
                <w:iCs/>
                <w:sz w:val="20"/>
              </w:rPr>
              <w:t xml:space="preserve">firul II </w:t>
            </w:r>
          </w:p>
          <w:p w14:paraId="781871D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Adjud - Urechești.</w:t>
            </w:r>
          </w:p>
          <w:p w14:paraId="5CD53095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peste sch. 5 N.</w:t>
            </w:r>
          </w:p>
        </w:tc>
      </w:tr>
      <w:tr w:rsidR="00084093" w14:paraId="62C44EB9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8FB74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E374D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5B075FC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2748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CC54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Adjud -</w:t>
            </w:r>
          </w:p>
          <w:p w14:paraId="7BD8AF5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AD30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0E7F4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6529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4+000</w:t>
            </w:r>
          </w:p>
          <w:p w14:paraId="540B258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AB682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6D41E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75F3CF13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0D0885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C8CB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F1D6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96BE0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2403BC7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6249D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6CB4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1B31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9+600</w:t>
            </w:r>
          </w:p>
          <w:p w14:paraId="6C60780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AB73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34B7E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760B66C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C15D9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EE8B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2EF3A2B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B6B46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2BBE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6C5FCF3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CFDD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410C7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4880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11+640</w:t>
            </w:r>
          </w:p>
          <w:p w14:paraId="7DA4017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E23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A0880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C4194">
              <w:rPr>
                <w:b/>
                <w:bCs/>
                <w:iCs/>
                <w:sz w:val="20"/>
              </w:rPr>
              <w:t>*Valabil pentru trenurile remorcate cu două locomotive cuplate.</w:t>
            </w:r>
          </w:p>
          <w:p w14:paraId="5CD51820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8E4C799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71DFDE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614E6" w14:textId="77777777" w:rsidR="00084093" w:rsidRDefault="0008409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18+650</w:t>
            </w:r>
          </w:p>
          <w:p w14:paraId="3B7C9FCF" w14:textId="77777777" w:rsidR="00084093" w:rsidRDefault="00084093" w:rsidP="00B7678D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18+850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BA36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7E8FA" w14:textId="77777777" w:rsidR="00084093" w:rsidRDefault="0008409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Urecheşti –</w:t>
            </w:r>
          </w:p>
          <w:p w14:paraId="7D019AC1" w14:textId="77777777" w:rsidR="00084093" w:rsidRDefault="00084093" w:rsidP="00B7678D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Căiuţi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9AD97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4C3A7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22C45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251E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E16FD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6103BD25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EA56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FB01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83742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C5B3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1714B68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13 </w:t>
            </w:r>
          </w:p>
          <w:p w14:paraId="10AB5FE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B6C0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CF29C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B413E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6B63F9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71B0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C6E466B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C0EE1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3B0C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23A88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C44A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6861AA6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424E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8EE8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2F8B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0BAE17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2271A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084093" w14:paraId="6E03D3B4" w14:textId="77777777">
        <w:trPr>
          <w:cantSplit/>
          <w:trHeight w:val="2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0464B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599C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48CB0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A252D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7A50E6E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651C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C2BDD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B9EB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3CB3C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89BF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5 - 12 Cap X.</w:t>
            </w:r>
          </w:p>
        </w:tc>
      </w:tr>
      <w:tr w:rsidR="00084093" w14:paraId="62103292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D8818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AC32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E99F9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C5AC4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3B6E792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9CB5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57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9C49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A7600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1B7C21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5CF7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9 - 12</w:t>
            </w:r>
          </w:p>
          <w:p w14:paraId="61A3C02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0B66C0F5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0FC08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1957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F2EBF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14AA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4F59A67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B74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78BD5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C6C4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C4F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8801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10 - 12 Cap X.</w:t>
            </w:r>
          </w:p>
        </w:tc>
      </w:tr>
      <w:tr w:rsidR="00084093" w14:paraId="14FFBDC4" w14:textId="77777777">
        <w:trPr>
          <w:cantSplit/>
          <w:trHeight w:val="9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53F3D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57BE8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354A2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6AFE0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7BA04B6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987B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71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8FE8F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A5D7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4379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9370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11 și 12 Cap X.</w:t>
            </w:r>
          </w:p>
        </w:tc>
      </w:tr>
      <w:tr w:rsidR="00084093" w14:paraId="3CE9486A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1FB59C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6FE5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D8DD59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0759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549B64D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951AB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13EEFBB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66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7F8DE9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3E73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7A9621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DE45B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0E2502C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11 -  13 Cap Y.</w:t>
            </w:r>
          </w:p>
        </w:tc>
      </w:tr>
      <w:tr w:rsidR="00084093" w14:paraId="3638C03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F175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055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C9EE9E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D40CD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Borzeşti</w:t>
            </w:r>
          </w:p>
          <w:p w14:paraId="0EFCC3E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F57408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1070FFF8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76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18954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228F0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57354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6467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3ABB159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11 și 12 Cap Y.</w:t>
            </w:r>
          </w:p>
        </w:tc>
      </w:tr>
      <w:tr w:rsidR="00084093" w14:paraId="51EA5ABB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33B156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70D8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3ED35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EFF5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- </w:t>
            </w:r>
          </w:p>
          <w:p w14:paraId="55D63F5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8AFD2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8DBC2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79B6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31+400</w:t>
            </w:r>
          </w:p>
          <w:p w14:paraId="29918E9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81E55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076C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5B17744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7A3FB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4AAB2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32+200</w:t>
            </w:r>
          </w:p>
          <w:p w14:paraId="3395B2C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7E5BE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56A0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Borzeşti BC - </w:t>
            </w:r>
          </w:p>
          <w:p w14:paraId="4930D39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18A1D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8C60F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0A2E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609C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0ED6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50847CD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395189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B97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6CD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44C3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65FBCB7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98201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2BD17CF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749E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BC7F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63116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002A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493614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6 - 8, Cap X.</w:t>
            </w:r>
          </w:p>
        </w:tc>
      </w:tr>
      <w:tr w:rsidR="00084093" w14:paraId="5489DA73" w14:textId="77777777">
        <w:trPr>
          <w:cantSplit/>
          <w:trHeight w:val="6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B736E0" w14:textId="77777777" w:rsidR="00084093" w:rsidRDefault="00084093" w:rsidP="00084093">
            <w:pPr>
              <w:pStyle w:val="Style1"/>
              <w:numPr>
                <w:ilvl w:val="0"/>
                <w:numId w:val="12"/>
              </w:numPr>
              <w:tabs>
                <w:tab w:val="clear" w:pos="1102"/>
              </w:tabs>
              <w:spacing w:before="120" w:after="120"/>
              <w:ind w:left="227" w:firstLine="0"/>
              <w:jc w:val="center"/>
              <w:rPr>
                <w:sz w:val="20"/>
                <w:lang w:val="ro-RO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C0FA1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46AEC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ABD62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1F4318B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80510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</w:t>
            </w:r>
          </w:p>
          <w:p w14:paraId="708715D2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CFF6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BF758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C84B8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C8E6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9FF5C6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7, Cap X.</w:t>
            </w:r>
          </w:p>
        </w:tc>
      </w:tr>
      <w:tr w:rsidR="00084093" w14:paraId="52760861" w14:textId="77777777">
        <w:trPr>
          <w:cantSplit/>
          <w:trHeight w:val="4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E5C99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325D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03F51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99CA7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Oneşti</w:t>
            </w:r>
          </w:p>
          <w:p w14:paraId="1CF8E80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9782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371C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D0473F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215BB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8C67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2792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6 - 8 </w:t>
            </w:r>
          </w:p>
          <w:p w14:paraId="529FAB2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primiri – expedieri.</w:t>
            </w:r>
          </w:p>
        </w:tc>
      </w:tr>
      <w:tr w:rsidR="00084093" w14:paraId="588627E0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C4BD4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5CEA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42+300</w:t>
            </w:r>
          </w:p>
          <w:p w14:paraId="5FB5667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43+700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9750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B0FB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Oneşti -</w:t>
            </w:r>
          </w:p>
          <w:p w14:paraId="6E16C39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5A1EB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A435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6B5E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2409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92610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14319AA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4A427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359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51+500</w:t>
            </w:r>
          </w:p>
          <w:p w14:paraId="50B708B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51+850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6686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6F8D3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768A068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29005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F1CB1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C7B4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24FD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E17B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1592EEF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7EA10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AB5463" w14:textId="77777777" w:rsidR="00084093" w:rsidRDefault="0008409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54+190</w:t>
            </w:r>
          </w:p>
          <w:p w14:paraId="67D11502" w14:textId="77777777" w:rsidR="00084093" w:rsidRDefault="0008409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FCCA9" w14:textId="77777777" w:rsidR="00084093" w:rsidRDefault="0008409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FB4E8D" w14:textId="77777777" w:rsidR="00084093" w:rsidRDefault="0008409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5D016B49" w14:textId="77777777" w:rsidR="00084093" w:rsidRDefault="00084093" w:rsidP="003A64C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7DB74C" w14:textId="77777777" w:rsidR="00084093" w:rsidRDefault="0008409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DA80A" w14:textId="77777777" w:rsidR="00084093" w:rsidRPr="00D0473F" w:rsidRDefault="0008409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461C6" w14:textId="77777777" w:rsidR="00084093" w:rsidRDefault="00084093" w:rsidP="003A64C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7B01C" w14:textId="77777777" w:rsidR="00084093" w:rsidRPr="00D0473F" w:rsidRDefault="00084093" w:rsidP="003A64C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6C1171" w14:textId="77777777" w:rsidR="00084093" w:rsidRPr="004C4194" w:rsidRDefault="0008409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EE5EBC6" w14:textId="77777777" w:rsidR="00084093" w:rsidRDefault="00084093" w:rsidP="003A64C4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C22523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E619A6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72DDA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54+650</w:t>
            </w:r>
          </w:p>
          <w:p w14:paraId="0FAF370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54+720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EC0B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93F6A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5A6A847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99A1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9F0D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A8A18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9677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1365F9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723BD333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37B7572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A2B81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CE0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55+060</w:t>
            </w:r>
          </w:p>
          <w:p w14:paraId="38A2C38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55+170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49AC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220E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7056082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82A04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B5F97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F0C9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6D9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077E1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2083986E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D4E974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558D2C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5CD7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60+400</w:t>
            </w:r>
          </w:p>
          <w:p w14:paraId="6A77369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60+500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58D0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B0276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Târgu Ocna -</w:t>
            </w:r>
          </w:p>
          <w:p w14:paraId="22E4569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DA8CD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AC1FE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009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0A07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88F28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CC8C587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E28C226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0E19FE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07FCA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3F17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39D4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Dofteana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4887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47D3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A3CEF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6BCF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CC353" w14:textId="77777777" w:rsidR="00084093" w:rsidRPr="00E03C2B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696E0E5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E03C2B">
              <w:rPr>
                <w:b/>
                <w:bCs/>
                <w:i/>
                <w:sz w:val="20"/>
              </w:rPr>
              <w:t>la liniile 2 - 4 st. Dofteana, Cap Y.</w:t>
            </w:r>
          </w:p>
        </w:tc>
      </w:tr>
      <w:tr w:rsidR="00084093" w14:paraId="62E861F6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CFB87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3A4E1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65+570</w:t>
            </w:r>
          </w:p>
          <w:p w14:paraId="7ED1F52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65+710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B7F47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29BAA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Dofteana -</w:t>
            </w:r>
          </w:p>
          <w:p w14:paraId="26EAF24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CBA6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7AE8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F31D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487CF8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F0AD7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87F9E4A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BCAFE26" w14:textId="77777777">
        <w:trPr>
          <w:cantSplit/>
          <w:trHeight w:val="48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2F57C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9044B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66+600</w:t>
            </w:r>
          </w:p>
          <w:p w14:paraId="5DA973A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66+750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C5BC3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30DF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Valea Uzului</w:t>
            </w:r>
          </w:p>
          <w:p w14:paraId="0FCC3B4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A547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6BB3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7DA2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581EF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8069B" w14:textId="77777777" w:rsidR="00084093" w:rsidRPr="00E4349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77120FDE" w14:textId="77777777" w:rsidR="00084093" w:rsidRPr="00E4349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E4349C">
              <w:rPr>
                <w:b/>
                <w:bCs/>
                <w:i/>
                <w:sz w:val="20"/>
              </w:rPr>
              <w:t xml:space="preserve">peste sch.  9 și 11, </w:t>
            </w:r>
          </w:p>
          <w:p w14:paraId="0AF7B442" w14:textId="77777777" w:rsidR="00084093" w:rsidRPr="00E4349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349C">
              <w:rPr>
                <w:b/>
                <w:bCs/>
                <w:i/>
                <w:iCs/>
                <w:sz w:val="20"/>
              </w:rPr>
              <w:t>Hm Valea Uzului, Cap X.</w:t>
            </w:r>
          </w:p>
        </w:tc>
      </w:tr>
      <w:tr w:rsidR="00084093" w14:paraId="106CF576" w14:textId="77777777">
        <w:trPr>
          <w:cantSplit/>
          <w:trHeight w:val="60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4DE29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B830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69+220</w:t>
            </w:r>
          </w:p>
          <w:p w14:paraId="5CEE0C2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69+400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58DB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9580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Valea Uzului - Comăneşti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22DC2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63EB3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43F90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B60732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EC7BA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4C811E1C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4273DA7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168D0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EECF34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75+120</w:t>
            </w:r>
          </w:p>
          <w:p w14:paraId="798FB6FC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75+238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BCB20" w14:textId="77777777" w:rsidR="00084093" w:rsidRPr="00D0473F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C3B8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0865818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267102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A1B38" w14:textId="77777777" w:rsidR="00084093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2DD60" w14:textId="77777777" w:rsidR="00084093" w:rsidRDefault="0008409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3A842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B388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A965427" w14:textId="77777777" w:rsidR="00084093" w:rsidRPr="00D0576C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A0D03C4" w14:textId="77777777">
        <w:trPr>
          <w:cantSplit/>
          <w:trHeight w:val="4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4EF35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99F4C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76+050</w:t>
            </w:r>
          </w:p>
          <w:p w14:paraId="6930CE52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803F9" w14:textId="77777777" w:rsidR="00084093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6D20C8" w14:textId="77777777" w:rsidR="00084093" w:rsidRDefault="0008409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Comăneşti -</w:t>
            </w:r>
          </w:p>
          <w:p w14:paraId="528F4A68" w14:textId="77777777" w:rsidR="00084093" w:rsidRDefault="00084093" w:rsidP="002A5562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2668FF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6F58D" w14:textId="77777777" w:rsidR="00084093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6DFD0" w14:textId="77777777" w:rsidR="00084093" w:rsidRDefault="0008409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5143E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6BA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linia curentă Comănești - Asău</w:t>
            </w:r>
          </w:p>
        </w:tc>
      </w:tr>
      <w:tr w:rsidR="00084093" w14:paraId="7F44939A" w14:textId="77777777">
        <w:trPr>
          <w:cantSplit/>
          <w:trHeight w:val="4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65A16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B65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84+260</w:t>
            </w:r>
          </w:p>
          <w:p w14:paraId="1AC1F1D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85EFD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D02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Asău -</w:t>
            </w:r>
          </w:p>
          <w:p w14:paraId="480D28A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Goioasa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DD5E05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CA701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FAC41" w14:textId="77777777" w:rsidR="00084093" w:rsidRDefault="0008409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8FF9C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6D272B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484A1EB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96673B2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DF75FB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DDB8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97+960</w:t>
            </w:r>
          </w:p>
          <w:p w14:paraId="0D9C810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98+060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0D8922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52B6A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Simbrea - </w:t>
            </w:r>
          </w:p>
          <w:p w14:paraId="6236856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A7AA1C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5E62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B11E" w14:textId="77777777" w:rsidR="00084093" w:rsidRDefault="0008409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9B505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A27B05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5D5678D5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F39B65D" w14:textId="77777777">
        <w:trPr>
          <w:cantSplit/>
          <w:trHeight w:val="93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15838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522D0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  <w:p w14:paraId="6096CA8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4541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BC9C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8D10D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8BFE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67EFFE" w14:textId="77777777" w:rsidR="00084093" w:rsidRDefault="00084093">
            <w:pPr>
              <w:spacing w:before="40" w:after="40" w:line="276" w:lineRule="auto"/>
              <w:ind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6EB7A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87FCA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Afectează intrări – ieşiri</w:t>
            </w:r>
          </w:p>
          <w:p w14:paraId="12F43FA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sz w:val="20"/>
              </w:rPr>
              <w:t>St. Palanca Cap Y</w:t>
            </w:r>
            <w:r>
              <w:rPr>
                <w:b/>
                <w:bCs/>
                <w:iCs/>
                <w:sz w:val="20"/>
              </w:rPr>
              <w:t xml:space="preserve"> </w:t>
            </w:r>
          </w:p>
        </w:tc>
      </w:tr>
      <w:tr w:rsidR="00084093" w14:paraId="167C38EB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5F470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F40A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105+720</w:t>
            </w:r>
          </w:p>
          <w:p w14:paraId="707144C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105+930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69546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7A48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Palanca -</w:t>
            </w:r>
          </w:p>
          <w:p w14:paraId="46CE750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6B6B2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FB5F9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8EC6D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F460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DD5FAC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18ABEBA8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AA73677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03B48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0EFD9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2774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76D5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363B389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6CE5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570FD6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0766F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63D50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6B249E" w14:textId="77777777" w:rsidR="00084093" w:rsidRPr="00423757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Nesemnalizată pe teren.</w:t>
            </w:r>
          </w:p>
          <w:p w14:paraId="3C689338" w14:textId="77777777" w:rsidR="00084093" w:rsidRPr="00423757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 xml:space="preserve">Afectează intrări - ieşiri </w:t>
            </w:r>
          </w:p>
          <w:p w14:paraId="12E4B2A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423757">
              <w:rPr>
                <w:b/>
                <w:bCs/>
                <w:i/>
                <w:sz w:val="20"/>
              </w:rPr>
              <w:t>peste sch. 10 la liniile 4 și 5 Cap Y.</w:t>
            </w:r>
          </w:p>
        </w:tc>
      </w:tr>
      <w:tr w:rsidR="00084093" w14:paraId="5DD9AF02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E16619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6920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C817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70A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Ghimeş</w:t>
            </w:r>
          </w:p>
          <w:p w14:paraId="1A5F811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89DA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42BDD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993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59F4AD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C69F1" w14:textId="77777777" w:rsidR="00084093" w:rsidRPr="00F94F88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D48F4E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 xml:space="preserve">la și de la liniile 4 și 5 </w:t>
            </w:r>
          </w:p>
          <w:p w14:paraId="42E81E2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 w:rsidRPr="00F94F88">
              <w:rPr>
                <w:b/>
                <w:bCs/>
                <w:i/>
                <w:iCs/>
                <w:sz w:val="20"/>
              </w:rPr>
              <w:t>st. Ghimeș, Cap Y.</w:t>
            </w:r>
          </w:p>
        </w:tc>
      </w:tr>
      <w:tr w:rsidR="00084093" w14:paraId="091DEEA2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BCEB3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D55CE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109+050</w:t>
            </w:r>
          </w:p>
          <w:p w14:paraId="0058F1E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4939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FDB6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0AF1FAA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AB86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052E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956C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744B2F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517C6" w14:textId="77777777" w:rsidR="00084093" w:rsidRPr="00F94F88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6FF74A9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87F50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8FE5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109+070</w:t>
            </w:r>
          </w:p>
          <w:p w14:paraId="3BE17CF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3B5C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E2111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Ghimeş -</w:t>
            </w:r>
          </w:p>
          <w:p w14:paraId="0AB5E81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Lunca de Mijloc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5F5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A68E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37D0D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52CCDA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898264" w14:textId="77777777" w:rsidR="00084093" w:rsidRPr="004C419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4C4194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6F5BFCD5" w14:textId="77777777" w:rsidR="00084093" w:rsidRPr="00D0576C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D0576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85B705A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B45D9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23502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5C19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11E9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Siculeni grupa D, linia 3D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708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7CD09CD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 sch. 72</w:t>
            </w:r>
          </w:p>
          <w:p w14:paraId="6A1D460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00158D9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55E568B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E26CB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530EB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85B93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DC8C2" w14:textId="77777777" w:rsidR="00084093" w:rsidRPr="006E4685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A5E021D" w14:textId="77777777">
        <w:trPr>
          <w:cantSplit/>
          <w:trHeight w:val="62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F1F72C" w14:textId="77777777" w:rsidR="00084093" w:rsidRDefault="00084093" w:rsidP="00084093">
            <w:pPr>
              <w:numPr>
                <w:ilvl w:val="0"/>
                <w:numId w:val="1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441F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307D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12AB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Siculeni</w:t>
            </w:r>
          </w:p>
          <w:p w14:paraId="1B604CE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Grupele B și D,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30A0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273EC0">
              <w:rPr>
                <w:b/>
                <w:bCs/>
                <w:sz w:val="18"/>
                <w:szCs w:val="18"/>
              </w:rPr>
              <w:t xml:space="preserve">Începând </w:t>
            </w:r>
            <w:r>
              <w:rPr>
                <w:b/>
                <w:bCs/>
                <w:sz w:val="20"/>
              </w:rPr>
              <w:t xml:space="preserve"> de la călcâi sch. 40 </w:t>
            </w:r>
          </w:p>
          <w:p w14:paraId="50541BF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călcâi sch. 44 și peste toate ap. de cale cap </w:t>
            </w:r>
            <w:r w:rsidRPr="00273EC0">
              <w:rPr>
                <w:b/>
                <w:bCs/>
                <w:sz w:val="18"/>
                <w:szCs w:val="18"/>
              </w:rPr>
              <w:t>Y, grupa B și 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1846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1740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CD201C" w14:textId="77777777" w:rsidR="00084093" w:rsidRPr="00D0473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5BDC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peste toate aparatele de cale din cap Y şi liniile de legătură, 1D - 4D şi liniile 5B - 11B.</w:t>
            </w:r>
          </w:p>
        </w:tc>
      </w:tr>
    </w:tbl>
    <w:p w14:paraId="7383DA50" w14:textId="77777777" w:rsidR="00084093" w:rsidRDefault="00084093" w:rsidP="00F340A3">
      <w:pPr>
        <w:spacing w:before="40" w:after="40" w:line="192" w:lineRule="auto"/>
        <w:ind w:right="57"/>
        <w:rPr>
          <w:sz w:val="20"/>
          <w:szCs w:val="20"/>
        </w:rPr>
      </w:pPr>
    </w:p>
    <w:p w14:paraId="40D3E2D9" w14:textId="77777777" w:rsidR="00084093" w:rsidRDefault="00084093" w:rsidP="00EE4C95">
      <w:pPr>
        <w:pStyle w:val="Heading1"/>
        <w:spacing w:line="360" w:lineRule="auto"/>
      </w:pPr>
      <w:r>
        <w:t>LINIA 507</w:t>
      </w:r>
    </w:p>
    <w:p w14:paraId="1BB27EE5" w14:textId="77777777" w:rsidR="00084093" w:rsidRPr="006A4B24" w:rsidRDefault="00084093" w:rsidP="00822D2B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BACĂU - BICAZ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0B735C11" w14:textId="77777777">
        <w:trPr>
          <w:cantSplit/>
          <w:trHeight w:val="30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BAC56D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49CD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1F7CA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BDAD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3C468D5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A947C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6E32885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52130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F6EF1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3F88EA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747C5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102, </w:t>
            </w:r>
          </w:p>
          <w:p w14:paraId="7BD398E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sch. 76,  </w:t>
            </w:r>
          </w:p>
          <w:p w14:paraId="7F9ED58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călcâi sch. 70.</w:t>
            </w:r>
          </w:p>
        </w:tc>
      </w:tr>
      <w:tr w:rsidR="00084093" w14:paraId="17208AFF" w14:textId="77777777">
        <w:trPr>
          <w:cantSplit/>
          <w:trHeight w:val="1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FA38F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2854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0F1CE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D9380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847A70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0B29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A30BB1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85AEC8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8EF14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AA9E6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4C17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vârful sch. 98, </w:t>
            </w:r>
          </w:p>
          <w:p w14:paraId="16DF7F3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peste TDJ 78 </w:t>
            </w:r>
            <w:r>
              <w:rPr>
                <w:b/>
                <w:bCs/>
                <w:i/>
                <w:iCs/>
                <w:sz w:val="20"/>
                <w:lang w:val="en-US"/>
              </w:rPr>
              <w:t xml:space="preserve">/ </w:t>
            </w:r>
            <w:r>
              <w:rPr>
                <w:b/>
                <w:bCs/>
                <w:i/>
                <w:iCs/>
                <w:sz w:val="20"/>
              </w:rPr>
              <w:t xml:space="preserve">80, sch. 74, 72, 58 până la TDJ 30 </w:t>
            </w:r>
            <w:r>
              <w:rPr>
                <w:b/>
                <w:bCs/>
                <w:i/>
                <w:iCs/>
                <w:sz w:val="20"/>
                <w:lang w:val="en-US"/>
              </w:rPr>
              <w:t>/ 40.</w:t>
            </w:r>
          </w:p>
        </w:tc>
      </w:tr>
      <w:tr w:rsidR="00084093" w14:paraId="0577DDF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1195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C5CC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FAAAA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2FEF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Bacău</w:t>
            </w:r>
          </w:p>
          <w:p w14:paraId="598C474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Y, </w:t>
            </w:r>
          </w:p>
          <w:p w14:paraId="75988C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zonă aparate de cale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0925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52/46-30/40-26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B6E52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0421B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793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CC357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92C59A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spre staţia Gârleni.</w:t>
            </w:r>
          </w:p>
        </w:tc>
      </w:tr>
      <w:tr w:rsidR="00084093" w14:paraId="488887A1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C24F3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269A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BEA5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8ACD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Buhuși</w:t>
            </w:r>
          </w:p>
          <w:p w14:paraId="42BBB3A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7390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2851A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8F09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2A8E5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C65A7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6ED9218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7F884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95AF4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B73048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681639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31+802</w:t>
            </w:r>
          </w:p>
          <w:p w14:paraId="3CD5982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31+810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3BE2C4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77730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5077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7B7ED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D396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FC23E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DB833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7046964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EFFD07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EDE400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0A57EB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BAAD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C36A79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7C92F3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33+974</w:t>
            </w:r>
          </w:p>
          <w:p w14:paraId="1C26250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33+980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667C2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556A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Buhuși - Podoleni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B36B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FCF3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D7A0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F1A90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AACCD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00806B3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99D9EB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BE79871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4BFDCC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47B7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1113D8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D73225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43+047</w:t>
            </w:r>
          </w:p>
          <w:p w14:paraId="54F92E7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43+093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7829F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EE3B3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Podoleni - Roznov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3D65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22F4EA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A940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D4396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674B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19 t și 20,5 t și vagoane cu sarcina pe osie cuprinsă între 19 t și 20 t.</w:t>
            </w:r>
          </w:p>
          <w:p w14:paraId="1BB82BD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0376495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225C2B3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D01619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C780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662B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4DD5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516D3A6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6B11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5F07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5F46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D9C4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E07A7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C66BE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linia 9 abătută.</w:t>
            </w:r>
          </w:p>
        </w:tc>
      </w:tr>
      <w:tr w:rsidR="00084093" w14:paraId="3FA34B06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AB21B3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88D3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F6CBA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ACFF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77184F7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ADEFF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DC695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223D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E6DFD4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59C3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călcâi sch. 13, </w:t>
            </w:r>
          </w:p>
          <w:p w14:paraId="1AE789E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până la vârf sch. 14.</w:t>
            </w:r>
          </w:p>
        </w:tc>
      </w:tr>
      <w:tr w:rsidR="00084093" w14:paraId="08FB9ABD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82092B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B30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2DF4EC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9C73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4CFB8B4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19F80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4D265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3E25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F198A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3BF9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7A9D27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 la liniile 3 - 5 abătute Cap Y.</w:t>
            </w:r>
          </w:p>
        </w:tc>
      </w:tr>
      <w:tr w:rsidR="00084093" w14:paraId="7897B0B5" w14:textId="77777777">
        <w:trPr>
          <w:cantSplit/>
          <w:trHeight w:val="3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BFC08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B0A1A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6B9AB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7DB6D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Roznov</w:t>
            </w:r>
          </w:p>
          <w:p w14:paraId="06DBB77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19F88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0BBB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D754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907EC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1CE7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AB5E8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de la liniile 5, 6 abătute </w:t>
            </w:r>
          </w:p>
          <w:p w14:paraId="1D559DE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Y.</w:t>
            </w:r>
          </w:p>
        </w:tc>
      </w:tr>
      <w:tr w:rsidR="00084093" w14:paraId="22BFB7DB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631161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E995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46E90F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20BC9AE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72+300</w:t>
            </w:r>
          </w:p>
          <w:p w14:paraId="7E8EEF0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72+326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749CFC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B7474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Bistrița Neamț -</w:t>
            </w:r>
          </w:p>
          <w:p w14:paraId="0236B04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ADA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573CDC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6963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C6490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B9D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3A28123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2E4EDEA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8FF97B1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FD1F95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1547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A035CE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E10292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74+658</w:t>
            </w:r>
          </w:p>
          <w:p w14:paraId="5D07236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74+668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5A0F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C5A2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42FB55E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C0AB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D3C900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2D98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98F6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BE07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216E4F6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FE9020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45DFCDB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3047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7D88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75+000</w:t>
            </w:r>
          </w:p>
          <w:p w14:paraId="42A995F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C15E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11169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Pângărați - </w:t>
            </w:r>
          </w:p>
          <w:p w14:paraId="249C400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1F81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8054A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FCDC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67310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8D48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44F05B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A5824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D43D3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83D1C2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0B6EE93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76+339</w:t>
            </w:r>
          </w:p>
          <w:p w14:paraId="38F5373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76+349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45C8D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F54B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F11622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EFF13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05FD3B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D0C55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3016E4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EAF2B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F6DE75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650C98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71CE57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A6177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105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007181B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1D8943F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76+891</w:t>
            </w:r>
          </w:p>
          <w:p w14:paraId="3600F3F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76+895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CD1B1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254BD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05DC51F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0A9F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89DA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377E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3B3DDF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C157E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F55DBC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7BDC8D1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977C1F3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B34A3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F0C1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30C05F2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5F0FDC1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77+421</w:t>
            </w:r>
          </w:p>
          <w:p w14:paraId="7E7B7F0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77+423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C40D9F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4B78E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6869540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ABB1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8FE16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84E7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6CEBF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652F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4B9EF4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C1D41F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9F0B112" w14:textId="77777777">
        <w:trPr>
          <w:cantSplit/>
          <w:trHeight w:val="8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58435E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1D60E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651BBCE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742B108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78+250</w:t>
            </w:r>
          </w:p>
          <w:p w14:paraId="3327169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78+262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A743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689E1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Pângărați -</w:t>
            </w:r>
          </w:p>
          <w:p w14:paraId="2D85E95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Tarcău Neamț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59AA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ACFA9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9D5BD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D8171A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FB007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064C80D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3FF660E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125D977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5E4FE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EBBD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9F415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5D1E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Tarcău</w:t>
            </w:r>
          </w:p>
          <w:p w14:paraId="7553342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4D22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FD4B4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FB46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08203E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C9C20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306BD08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149049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032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49B4F52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3E2EF10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81+105</w:t>
            </w:r>
          </w:p>
          <w:p w14:paraId="29E0808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81+265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B00B6C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2E72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3A5BAB5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C954C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6B2F4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C383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5A6AA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27BE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54BC2AD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51C58ED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65D3FD3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8EA257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6B38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5953212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652BDBF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81+619</w:t>
            </w:r>
          </w:p>
          <w:p w14:paraId="5EA263C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81+683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DB9DD8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43304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6A0C2B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41B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5331F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6E8B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17D0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D642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7D17DA9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172AF74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7274AB8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6641C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1B539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Pod</w:t>
            </w:r>
          </w:p>
          <w:p w14:paraId="2C61FA3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km</w:t>
            </w:r>
          </w:p>
          <w:p w14:paraId="45C97C6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81+821</w:t>
            </w:r>
          </w:p>
          <w:p w14:paraId="5DB571F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81+941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33EE6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F0A94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Tarcău - </w:t>
            </w:r>
          </w:p>
          <w:p w14:paraId="679C3EE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Bicaz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D97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158BBD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ED14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CEDE11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A0D2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Pentru locomotive cu sarcina pe osie cuprinsă între 18 t și 20,5 t și vagoane cu sarcina pe osie cuprinsă între 18 t și 20 t.</w:t>
            </w:r>
          </w:p>
          <w:p w14:paraId="6646E52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Circulația locomotivelor cu sarcina pe osie mai mare de 20,5 t și a vagoanelor cu sarcina pe osie mai mare de 20 t este INTERZISĂ.</w:t>
            </w:r>
          </w:p>
          <w:p w14:paraId="48D3246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C0960FD" w14:textId="77777777">
        <w:trPr>
          <w:cantSplit/>
          <w:trHeight w:val="3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A587F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D1F04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CB6F5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38795" w14:textId="77777777" w:rsidR="00084093" w:rsidRDefault="0008409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6F7529E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58DC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AC3BA5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8FFA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3C9C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90047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0A28BE5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DAB6A2" w14:textId="77777777" w:rsidR="00084093" w:rsidRDefault="00084093" w:rsidP="00084093">
            <w:pPr>
              <w:numPr>
                <w:ilvl w:val="0"/>
                <w:numId w:val="1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D2DE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6FAF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05CB58" w14:textId="77777777" w:rsidR="00084093" w:rsidRDefault="00084093">
            <w:pPr>
              <w:pStyle w:val="Heading3"/>
              <w:spacing w:line="36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St. Bicaz</w:t>
            </w:r>
          </w:p>
          <w:p w14:paraId="4A568FA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1418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77CC6FD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EAD514" w14:textId="77777777" w:rsidR="00084093" w:rsidRPr="00E1695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1695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FD61F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A42AC2" w14:textId="77777777" w:rsidR="00084093" w:rsidRPr="002761C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0908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6DD7C40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0396B867" w14:textId="77777777" w:rsidR="00084093" w:rsidRDefault="00084093" w:rsidP="00D430CA">
      <w:pPr>
        <w:pStyle w:val="Heading1"/>
        <w:spacing w:line="360" w:lineRule="auto"/>
      </w:pPr>
      <w:r>
        <w:t>LINIA 510</w:t>
      </w:r>
    </w:p>
    <w:p w14:paraId="482CFF77" w14:textId="77777777" w:rsidR="00084093" w:rsidRDefault="00084093" w:rsidP="006B5BFC">
      <w:pPr>
        <w:pStyle w:val="Heading1"/>
        <w:spacing w:line="360" w:lineRule="auto"/>
        <w:rPr>
          <w:b w:val="0"/>
          <w:bCs w:val="0"/>
          <w:sz w:val="8"/>
        </w:rPr>
      </w:pPr>
      <w:r>
        <w:t>LEORDA - DOROHOI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4"/>
        <w:gridCol w:w="870"/>
        <w:gridCol w:w="754"/>
        <w:gridCol w:w="2493"/>
      </w:tblGrid>
      <w:tr w:rsidR="00084093" w14:paraId="464A48C6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14CFB" w14:textId="77777777" w:rsidR="00084093" w:rsidRDefault="00084093" w:rsidP="0008409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2D70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0+000</w:t>
            </w:r>
          </w:p>
          <w:p w14:paraId="32FF267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72A3AB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FD947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Leorda - Dorohoi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4E041" w14:textId="77777777" w:rsidR="00084093" w:rsidRDefault="00084093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C42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FE76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8D23DA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515F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Ax. St. </w:t>
            </w:r>
            <w:r w:rsidRPr="00C8117C">
              <w:rPr>
                <w:b/>
                <w:bCs/>
                <w:i/>
                <w:iCs/>
                <w:sz w:val="20"/>
              </w:rPr>
              <w:t>Leorda</w:t>
            </w:r>
          </w:p>
          <w:p w14:paraId="0248B8A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Ax. St.</w:t>
            </w:r>
            <w:r w:rsidRPr="00C8117C">
              <w:rPr>
                <w:b/>
                <w:bCs/>
                <w:i/>
                <w:iCs/>
                <w:sz w:val="20"/>
              </w:rPr>
              <w:t xml:space="preserve"> Dorohoi</w:t>
            </w:r>
          </w:p>
          <w:p w14:paraId="3AE0347C" w14:textId="77777777" w:rsidR="00084093" w:rsidRPr="00C8117C" w:rsidRDefault="00084093">
            <w:pPr>
              <w:spacing w:before="40" w:after="40" w:line="360" w:lineRule="auto"/>
              <w:ind w:left="57" w:right="57"/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5901807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D6A89A" w14:textId="77777777" w:rsidR="00084093" w:rsidRDefault="00084093" w:rsidP="0008409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ED92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ADE318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EDEA7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43486312" w14:textId="77777777" w:rsidR="00084093" w:rsidRPr="00673810" w:rsidRDefault="00084093">
            <w:pPr>
              <w:spacing w:before="40" w:after="40" w:line="360" w:lineRule="auto"/>
              <w:ind w:left="57" w:right="57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D77FD" w14:textId="77777777" w:rsidR="00084093" w:rsidRPr="00673810" w:rsidRDefault="00084093">
            <w:pPr>
              <w:spacing w:before="40" w:after="40" w:line="360" w:lineRule="auto"/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10591" w14:textId="77777777" w:rsidR="00084093" w:rsidRPr="00673810" w:rsidRDefault="00084093">
            <w:pPr>
              <w:spacing w:before="120" w:after="40" w:line="360" w:lineRule="auto"/>
              <w:ind w:left="57" w:right="57"/>
              <w:jc w:val="center"/>
              <w:rPr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71A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7F5AD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58B7C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1.</w:t>
            </w:r>
          </w:p>
        </w:tc>
      </w:tr>
      <w:tr w:rsidR="00084093" w14:paraId="65025C97" w14:textId="77777777">
        <w:trPr>
          <w:cantSplit/>
          <w:trHeight w:val="1093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F6953D" w14:textId="77777777" w:rsidR="00084093" w:rsidRDefault="00084093" w:rsidP="00084093">
            <w:pPr>
              <w:numPr>
                <w:ilvl w:val="0"/>
                <w:numId w:val="1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C8370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4CB28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2AA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0AFE67D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26AE3" w14:textId="77777777" w:rsidR="00084093" w:rsidRDefault="00084093">
            <w:pPr>
              <w:spacing w:before="40" w:after="40" w:line="360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B60C0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2BA13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D53B76" w14:textId="77777777" w:rsidR="00084093" w:rsidRPr="003459D6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6EE5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26A6F6A8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579C2232" w14:textId="77777777" w:rsidR="00084093" w:rsidRDefault="00084093" w:rsidP="007E1810">
      <w:pPr>
        <w:pStyle w:val="Heading1"/>
        <w:spacing w:line="360" w:lineRule="auto"/>
      </w:pPr>
      <w:r>
        <w:t>LINIA 511</w:t>
      </w:r>
    </w:p>
    <w:p w14:paraId="1BD8CFAD" w14:textId="77777777" w:rsidR="00084093" w:rsidRPr="009B4FEF" w:rsidRDefault="00084093" w:rsidP="00791B14">
      <w:pPr>
        <w:pStyle w:val="Heading1"/>
        <w:spacing w:line="360" w:lineRule="auto"/>
        <w:rPr>
          <w:b w:val="0"/>
          <w:bCs w:val="0"/>
          <w:sz w:val="20"/>
          <w:szCs w:val="20"/>
        </w:rPr>
      </w:pPr>
      <w:r>
        <w:t>DĂRMĂNEŞTI - ILVA MICĂ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16A5B977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A3EED2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0DD95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88DEB" w14:textId="77777777" w:rsidR="00084093" w:rsidRPr="00D33E71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92EA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Dărmănești</w:t>
            </w:r>
          </w:p>
          <w:p w14:paraId="038EFAE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B778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4764940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</w:t>
            </w:r>
          </w:p>
          <w:p w14:paraId="789006F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17 - sch. 19 - linia 5 - vârf </w:t>
            </w:r>
          </w:p>
          <w:p w14:paraId="4869236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80EED5" w14:textId="77777777" w:rsidR="00084093" w:rsidRPr="00D33E71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719E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887E90" w14:textId="77777777" w:rsidR="00084093" w:rsidRPr="00D33E71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C527F" w14:textId="77777777" w:rsidR="00084093" w:rsidRPr="009E7CE7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9E7CE7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084093" w14:paraId="17872971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8D036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E89A7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7B4C0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19A1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Cacica </w:t>
            </w:r>
          </w:p>
          <w:p w14:paraId="3321388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15FA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vârful sch. 5 </w:t>
            </w:r>
          </w:p>
          <w:p w14:paraId="2A3FDC7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şi </w:t>
            </w:r>
          </w:p>
          <w:p w14:paraId="6EF8B32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vârful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4379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647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6E8F43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7AC93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A3030DE" w14:textId="77777777">
        <w:trPr>
          <w:cantSplit/>
          <w:trHeight w:val="5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D8654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2719C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22+030</w:t>
            </w:r>
          </w:p>
          <w:p w14:paraId="5B15029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22+062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1255F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9CF0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Cacica -</w:t>
            </w:r>
          </w:p>
          <w:p w14:paraId="5E07627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Vârfu Dealului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59F1F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25B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478B9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1E1FE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7819D" w14:textId="77777777" w:rsidR="00084093" w:rsidRPr="00193954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93954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193954">
              <w:rPr>
                <w:b/>
                <w:bCs/>
                <w:iCs/>
                <w:sz w:val="20"/>
              </w:rPr>
              <w:t>două locomotive cuplate.</w:t>
            </w:r>
          </w:p>
          <w:p w14:paraId="200425F0" w14:textId="77777777" w:rsidR="00084093" w:rsidRPr="00176852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176852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D97FF5C" w14:textId="77777777">
        <w:trPr>
          <w:cantSplit/>
          <w:trHeight w:val="12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CF95D6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3D66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53F4E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A5FE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30CE5FE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7842478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C0119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606FA33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35D4B11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AD031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31C5E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25AE1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E53E6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EFFBD30" w14:textId="77777777">
        <w:trPr>
          <w:cantSplit/>
          <w:trHeight w:val="9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2C559E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D8F7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D6FA24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470C6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Pojorâta</w:t>
            </w:r>
          </w:p>
          <w:p w14:paraId="6EB460C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282F3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de la Cap Y </w:t>
            </w:r>
          </w:p>
          <w:p w14:paraId="2A965C1A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la </w:t>
            </w:r>
          </w:p>
          <w:p w14:paraId="65581148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 xml:space="preserve">ax </w:t>
            </w:r>
          </w:p>
          <w:p w14:paraId="7E9BEE10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pacing w:val="4"/>
                <w:sz w:val="20"/>
              </w:rPr>
            </w:pPr>
            <w:r>
              <w:rPr>
                <w:b/>
                <w:bCs/>
                <w:spacing w:val="4"/>
                <w:sz w:val="20"/>
              </w:rPr>
              <w:t>staţie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08E621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7165D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BD6FF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3C6D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373D1CE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098BD2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459F4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FD26A9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C10B9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Iacobeni</w:t>
            </w:r>
          </w:p>
          <w:p w14:paraId="2CE5A25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2271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01F299B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0AF38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EC83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64323C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8077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9F6E991" w14:textId="77777777">
        <w:trPr>
          <w:cantSplit/>
          <w:trHeight w:val="69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47054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60B9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7D88E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B8F9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Argestru</w:t>
            </w:r>
          </w:p>
          <w:p w14:paraId="68D12D3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C04CC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4E582A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99365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C6CE2B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E03FA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E9C570E" w14:textId="77777777">
        <w:trPr>
          <w:cantSplit/>
          <w:trHeight w:val="12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6B6234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3288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783E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6B6D1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Larion</w:t>
            </w:r>
          </w:p>
          <w:p w14:paraId="1443E83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  <w:p w14:paraId="0C31357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DBFC4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Cap X la Km</w:t>
            </w:r>
          </w:p>
          <w:p w14:paraId="5069190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5CC9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882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A00D4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EBBE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C1F1767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C47366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C138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D70008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91DC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Mare</w:t>
            </w:r>
          </w:p>
          <w:p w14:paraId="48675B3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4231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638485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DFC79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F9E86B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6198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CCB03DF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1BACF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882B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BBBFC9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B94DE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Măgura Ilvei, linia 3 primiri-expedieri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EF30A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A28F2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1A12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156AD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6F32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BF11D74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60A5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8839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D160A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363D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Leşu Ilvei</w:t>
            </w:r>
          </w:p>
          <w:p w14:paraId="7769D94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  <w:p w14:paraId="32C1CFE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520A5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7664812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8BAA5A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7B72E43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la </w:t>
            </w:r>
          </w:p>
          <w:p w14:paraId="01A91FC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691D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E6A7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17DA08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144D9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35225C6" w14:textId="77777777">
        <w:trPr>
          <w:cantSplit/>
          <w:trHeight w:val="8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3BA32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AB57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E0F4B1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80F4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5E0FF77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9602D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774874">
              <w:rPr>
                <w:b/>
                <w:bCs/>
                <w:sz w:val="20"/>
              </w:rPr>
              <w:t>c</w:t>
            </w:r>
            <w:r>
              <w:rPr>
                <w:b/>
                <w:bCs/>
                <w:sz w:val="20"/>
              </w:rPr>
              <w:t>ă</w:t>
            </w:r>
            <w:r w:rsidRPr="00774874">
              <w:rPr>
                <w:b/>
                <w:bCs/>
                <w:sz w:val="20"/>
              </w:rPr>
              <w:t>lc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 xml:space="preserve">i sch. R28 </w:t>
            </w:r>
            <w:r>
              <w:rPr>
                <w:b/>
                <w:bCs/>
                <w:sz w:val="20"/>
              </w:rPr>
              <w:t>ș</w:t>
            </w:r>
            <w:r w:rsidRPr="00774874">
              <w:rPr>
                <w:b/>
                <w:bCs/>
                <w:sz w:val="20"/>
              </w:rPr>
              <w:t>i v</w:t>
            </w:r>
            <w:r>
              <w:rPr>
                <w:b/>
                <w:bCs/>
                <w:sz w:val="20"/>
              </w:rPr>
              <w:t>â</w:t>
            </w:r>
            <w:r w:rsidRPr="00774874">
              <w:rPr>
                <w:b/>
                <w:bCs/>
                <w:sz w:val="20"/>
              </w:rPr>
              <w:t>rf sch. R19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F81E85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7861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9F2B64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5086D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897A480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FE8D4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140D4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ECEE3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63AFB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8598DE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A578C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 11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1794C0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292D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B93813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8FA2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92A94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774D83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5 – 12.</w:t>
            </w:r>
          </w:p>
        </w:tc>
      </w:tr>
      <w:tr w:rsidR="00084093" w14:paraId="3FA72521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E9944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AAC9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DB92A9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9668F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604674A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F6BE5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59F0802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 23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1E1C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EFD8F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64ADF0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1C16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11577F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6 și 7.</w:t>
            </w:r>
          </w:p>
        </w:tc>
      </w:tr>
      <w:tr w:rsidR="00084093" w14:paraId="10B1B31B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82EE5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BBAB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77E3AA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5C60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Ilva Mică </w:t>
            </w:r>
          </w:p>
          <w:p w14:paraId="296AC92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358A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B5D9C3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 /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EF31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00FAE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A603D8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E81F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AFC840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461A2D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– 10.</w:t>
            </w:r>
          </w:p>
        </w:tc>
      </w:tr>
      <w:tr w:rsidR="00084093" w14:paraId="25A85C49" w14:textId="77777777">
        <w:trPr>
          <w:cantSplit/>
          <w:trHeight w:val="5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30DCD7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94E94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C5A247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F700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44AAC97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FEAD4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călcâi sch. 15 la km 43+000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4B0DC2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B9A7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4118DA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32C5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FE5BDD8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91C79" w14:textId="77777777" w:rsidR="00084093" w:rsidRDefault="00084093" w:rsidP="00084093">
            <w:pPr>
              <w:numPr>
                <w:ilvl w:val="0"/>
                <w:numId w:val="24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15C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AE3DEC" w14:textId="77777777" w:rsidR="00084093" w:rsidRPr="002108A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8A5D4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Ilva Mică</w:t>
            </w:r>
          </w:p>
          <w:p w14:paraId="38293EC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59B41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F2D8E" w14:textId="77777777" w:rsidR="00084093" w:rsidRPr="00F02EF7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02EF7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63477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B9D136" w14:textId="77777777" w:rsidR="00084093" w:rsidRPr="00BE2D76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BDFC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2BB109C5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05C50B70" w14:textId="77777777" w:rsidR="00084093" w:rsidRDefault="00084093" w:rsidP="00B86D21">
      <w:pPr>
        <w:pStyle w:val="Heading1"/>
        <w:spacing w:line="360" w:lineRule="auto"/>
      </w:pPr>
      <w:r>
        <w:t>LINIA 515</w:t>
      </w:r>
    </w:p>
    <w:p w14:paraId="73548A98" w14:textId="77777777" w:rsidR="00084093" w:rsidRDefault="00084093" w:rsidP="00862BF9">
      <w:pPr>
        <w:pStyle w:val="Heading1"/>
        <w:spacing w:line="360" w:lineRule="auto"/>
        <w:rPr>
          <w:b w:val="0"/>
          <w:bCs w:val="0"/>
          <w:sz w:val="8"/>
        </w:rPr>
      </w:pPr>
      <w:r>
        <w:t>DORNEŞTI - NISIPITU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0"/>
        <w:gridCol w:w="2207"/>
        <w:gridCol w:w="871"/>
        <w:gridCol w:w="750"/>
        <w:gridCol w:w="871"/>
        <w:gridCol w:w="750"/>
        <w:gridCol w:w="2497"/>
      </w:tblGrid>
      <w:tr w:rsidR="00084093" w14:paraId="41A10DC7" w14:textId="77777777">
        <w:trPr>
          <w:cantSplit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55F14B" w14:textId="77777777" w:rsidR="00084093" w:rsidRDefault="00084093" w:rsidP="00084093">
            <w:pPr>
              <w:numPr>
                <w:ilvl w:val="0"/>
                <w:numId w:val="2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6785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0+200</w:t>
            </w:r>
          </w:p>
          <w:p w14:paraId="3A12FD3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0+700</w:t>
            </w: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8100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AA99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Dornești - Rădăuți</w:t>
            </w: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9CF2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D640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943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ABF21F" w14:textId="77777777" w:rsidR="00084093" w:rsidRPr="00412AB5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744C5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5A9A6E46" w14:textId="77777777" w:rsidR="00084093" w:rsidRDefault="00084093">
      <w:pPr>
        <w:spacing w:before="40" w:after="40" w:line="192" w:lineRule="auto"/>
        <w:ind w:right="57"/>
        <w:rPr>
          <w:sz w:val="20"/>
          <w:szCs w:val="20"/>
        </w:rPr>
      </w:pPr>
    </w:p>
    <w:p w14:paraId="7385BBFE" w14:textId="77777777" w:rsidR="00084093" w:rsidRDefault="00084093" w:rsidP="00072BF3">
      <w:pPr>
        <w:pStyle w:val="Heading1"/>
        <w:spacing w:line="360" w:lineRule="auto"/>
      </w:pPr>
      <w:bookmarkStart w:id="4" w:name="_Hlk182558800"/>
      <w:r>
        <w:t>LINIA 517</w:t>
      </w:r>
    </w:p>
    <w:p w14:paraId="6C8A067B" w14:textId="77777777" w:rsidR="00084093" w:rsidRDefault="00084093" w:rsidP="00F07F75">
      <w:pPr>
        <w:pStyle w:val="Heading1"/>
        <w:spacing w:line="360" w:lineRule="auto"/>
        <w:rPr>
          <w:b w:val="0"/>
          <w:bCs w:val="0"/>
          <w:sz w:val="8"/>
        </w:rPr>
      </w:pPr>
      <w:r>
        <w:t>SUCEAVA - GURA HUMORULUI</w:t>
      </w:r>
    </w:p>
    <w:bookmarkEnd w:id="4"/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4"/>
        <w:gridCol w:w="870"/>
        <w:gridCol w:w="755"/>
        <w:gridCol w:w="870"/>
        <w:gridCol w:w="755"/>
        <w:gridCol w:w="2491"/>
      </w:tblGrid>
      <w:tr w:rsidR="00084093" w14:paraId="15D49323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78104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8D325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052A6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FF827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E3E13F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1s şi 2s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855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57D3D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791C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0B75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7C7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C323EF0" w14:textId="77777777">
        <w:trPr>
          <w:cantSplit/>
          <w:trHeight w:val="13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D5825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CB4048" w14:textId="77777777" w:rsidR="00084093" w:rsidRDefault="0008409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6DF6E1" w14:textId="77777777" w:rsidR="00084093" w:rsidRDefault="0008409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4DEB8" w14:textId="77777777" w:rsidR="00084093" w:rsidRDefault="0008409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</w:t>
            </w:r>
          </w:p>
          <w:p w14:paraId="48010F89" w14:textId="77777777" w:rsidR="00084093" w:rsidRDefault="00084093" w:rsidP="004616D5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DDAAD" w14:textId="77777777" w:rsidR="00084093" w:rsidRDefault="0008409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7B0BDE" w14:textId="77777777" w:rsidR="00084093" w:rsidRDefault="0008409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32894" w14:textId="77777777" w:rsidR="00084093" w:rsidRDefault="00084093" w:rsidP="004616D5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88304" w14:textId="77777777" w:rsidR="00084093" w:rsidRDefault="00084093" w:rsidP="004616D5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714B4" w14:textId="77777777" w:rsidR="00084093" w:rsidRDefault="00084093" w:rsidP="004616D5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788EBCB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57FA4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1E733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361CF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29E8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5388769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B292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39A64E8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3C20567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1 - 7</w:t>
            </w:r>
          </w:p>
          <w:p w14:paraId="3FA19B2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35CACA9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9DF8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20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907F5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1921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DFDE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7603662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1 - 6, Cap X, numai la parcursuri peste sch. nr. 1, 3, 5 şi 7 </w:t>
            </w:r>
          </w:p>
          <w:p w14:paraId="7B73E0E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în poziţii abătute.</w:t>
            </w:r>
          </w:p>
        </w:tc>
      </w:tr>
      <w:tr w:rsidR="00084093" w14:paraId="72A1191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AA2C9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D3E34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29746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321DA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06A8D64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2363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sch. 15 până la sch. 62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5D70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82B7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79BD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16DE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Numai pentru locomotive izolate.</w:t>
            </w:r>
          </w:p>
        </w:tc>
      </w:tr>
      <w:tr w:rsidR="00084093" w14:paraId="195A7142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D7F92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23DEA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20911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6C027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Suceava Nord</w:t>
            </w:r>
          </w:p>
          <w:p w14:paraId="7AA67B0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CA643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3F72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DEB86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59B8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CDF9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A56125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B7BCE1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D5DDA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12+500</w:t>
            </w:r>
          </w:p>
          <w:p w14:paraId="43A5284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0833F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E7FB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Suceava Vest - Stroiești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3597E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1109E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6ABD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EBB37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0E46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inductori la paletele galbene</w:t>
            </w:r>
          </w:p>
        </w:tc>
      </w:tr>
      <w:tr w:rsidR="00084093" w14:paraId="4A8539A0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0B4B4E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54E12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E6BA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4175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Ciprian Porumbescu</w:t>
            </w:r>
          </w:p>
          <w:p w14:paraId="5F81521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7B14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99822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21DC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DE3E4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09015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20B659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0092DA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EAC5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F60B8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4FAE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Berchișești, 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B61D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A545B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0DB7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1525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04D8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739647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467156" w14:textId="77777777" w:rsidR="00084093" w:rsidRDefault="00084093" w:rsidP="00084093">
            <w:pPr>
              <w:numPr>
                <w:ilvl w:val="0"/>
                <w:numId w:val="2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76AB4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5EE7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B74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Gura Humorului</w:t>
            </w:r>
          </w:p>
          <w:p w14:paraId="6D29D2A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 prim.-exped.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3F82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Cap X la </w:t>
            </w:r>
          </w:p>
          <w:p w14:paraId="79D50BE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7D3654E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stație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37CA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2EE9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76CB7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69C86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6FD015A6" w14:textId="77777777" w:rsidR="00084093" w:rsidRDefault="00084093" w:rsidP="00F232A2">
      <w:pPr>
        <w:spacing w:before="40" w:after="40" w:line="192" w:lineRule="auto"/>
        <w:ind w:right="57"/>
        <w:rPr>
          <w:sz w:val="20"/>
        </w:rPr>
      </w:pPr>
    </w:p>
    <w:p w14:paraId="274BFC61" w14:textId="77777777" w:rsidR="00084093" w:rsidRDefault="00084093" w:rsidP="00F04622">
      <w:pPr>
        <w:pStyle w:val="Heading1"/>
        <w:spacing w:line="360" w:lineRule="auto"/>
      </w:pPr>
      <w:r>
        <w:t>LINIA 600</w:t>
      </w:r>
    </w:p>
    <w:p w14:paraId="291DDD9F" w14:textId="77777777" w:rsidR="00084093" w:rsidRDefault="00084093" w:rsidP="00CE4CB2">
      <w:pPr>
        <w:pStyle w:val="Heading1"/>
        <w:spacing w:line="360" w:lineRule="auto"/>
        <w:rPr>
          <w:b w:val="0"/>
          <w:bCs w:val="0"/>
          <w:sz w:val="8"/>
        </w:rPr>
      </w:pPr>
      <w:r>
        <w:t>FĂUREI - TECUCI - IAŞI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1372B2B8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CBE211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CA70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1+300</w:t>
            </w:r>
          </w:p>
          <w:p w14:paraId="039187C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11850E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A1553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2180BD37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E79E7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B71541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754D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3EFACC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284884" w14:textId="77777777" w:rsidR="00084093" w:rsidRPr="009E2C90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DB4744D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EEA40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AD75F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6+700</w:t>
            </w:r>
          </w:p>
          <w:p w14:paraId="4392461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6+890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989CC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35AC1" w14:textId="77777777" w:rsidR="00084093" w:rsidRDefault="0008409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</w:t>
            </w:r>
          </w:p>
          <w:p w14:paraId="5B7D7D7F" w14:textId="77777777" w:rsidR="00084093" w:rsidRDefault="00084093" w:rsidP="00786FE9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Jirlău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53B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4D7B5C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2627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78A28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4BD2BD" w14:textId="77777777" w:rsidR="00084093" w:rsidRPr="005D499E" w:rsidRDefault="00084093" w:rsidP="00786FE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53E04499" w14:textId="77777777" w:rsidR="00084093" w:rsidRPr="009E2C90" w:rsidRDefault="00084093" w:rsidP="00786FE9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DAE33F0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E9C31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E50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35+500</w:t>
            </w:r>
          </w:p>
          <w:p w14:paraId="3BD2419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2B59A3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A6787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Balta Albă – </w:t>
            </w:r>
          </w:p>
          <w:p w14:paraId="6E02916A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Ciorăști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91749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279AE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72E44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D1A85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F0ACC" w14:textId="77777777" w:rsidR="00084093" w:rsidRPr="00DD03D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DD03D3">
              <w:rPr>
                <w:b/>
                <w:bCs/>
                <w:i/>
                <w:sz w:val="20"/>
              </w:rPr>
              <w:t>Fără inductori.</w:t>
            </w:r>
          </w:p>
        </w:tc>
      </w:tr>
      <w:tr w:rsidR="00084093" w14:paraId="57F58B91" w14:textId="77777777">
        <w:trPr>
          <w:cantSplit/>
          <w:trHeight w:val="42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0B5388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05DF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203E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D9F92" w14:textId="77777777" w:rsidR="00084093" w:rsidRDefault="00084093" w:rsidP="00CB56E5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Ciorăști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F834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BE919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3A47A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C0798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C2CF5" w14:textId="77777777" w:rsidR="00084093" w:rsidRPr="00DD03D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084093" w14:paraId="5B2C9FB6" w14:textId="77777777">
        <w:trPr>
          <w:cantSplit/>
          <w:trHeight w:val="119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F82E58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6925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51+300</w:t>
            </w:r>
          </w:p>
          <w:p w14:paraId="61F8685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C8FCC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5FFDC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23858326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515A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1D9BFC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6025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49DBF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E46F91" w14:textId="77777777" w:rsidR="00084093" w:rsidRPr="005D499E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F98FCF1" w14:textId="77777777" w:rsidR="00084093" w:rsidRPr="009E2C90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3620EBC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7F430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FC4E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55+974</w:t>
            </w:r>
          </w:p>
          <w:p w14:paraId="2D12C31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70+552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3210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A6AA97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35EB1A4E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5CE5B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E4C2D1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2AE0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A53A7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7E7BD" w14:textId="77777777" w:rsidR="00084093" w:rsidRPr="005D20EA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sz w:val="20"/>
              </w:rPr>
            </w:pPr>
            <w:r w:rsidRPr="005D20EA"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084093" w14:paraId="42EBE1D6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0A4E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41B2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67+030</w:t>
            </w:r>
          </w:p>
          <w:p w14:paraId="2613096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67+120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B9007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12274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Tătăranu -</w:t>
            </w:r>
          </w:p>
          <w:p w14:paraId="688381AC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1292E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9A8595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35A8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B5C09F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4EBB" w14:textId="77777777" w:rsidR="00084093" w:rsidRPr="005D499E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6EF833E6" w14:textId="77777777" w:rsidR="00084093" w:rsidRPr="009E2C90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05BB32B" w14:textId="77777777">
        <w:trPr>
          <w:cantSplit/>
          <w:trHeight w:val="54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439C24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CA034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73+300</w:t>
            </w:r>
          </w:p>
          <w:p w14:paraId="0AEC410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73+720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ECDA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93C16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Hm. Suraia –</w:t>
            </w:r>
          </w:p>
          <w:p w14:paraId="19C3107B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BF52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DB65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57FD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64641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1FBB6" w14:textId="77777777" w:rsidR="00084093" w:rsidRPr="005D499E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1EC255A1" w14:textId="77777777" w:rsidR="00084093" w:rsidRPr="009E2C90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F303820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F53C81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1F106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253+125</w:t>
            </w:r>
          </w:p>
          <w:p w14:paraId="09C637A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253+175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1C7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CE5AF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Frunzeasca -</w:t>
            </w:r>
          </w:p>
          <w:p w14:paraId="17C41AC2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Berheci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3301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88AE5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1530E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030E13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3FDE9F" w14:textId="77777777" w:rsidR="00084093" w:rsidRPr="005D499E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5D499E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sz w:val="20"/>
              </w:rPr>
              <w:t>care au în componență</w:t>
            </w:r>
            <w:r w:rsidRPr="004143AF">
              <w:rPr>
                <w:b/>
                <w:bCs/>
                <w:iCs/>
                <w:sz w:val="20"/>
              </w:rPr>
              <w:t xml:space="preserve"> </w:t>
            </w:r>
            <w:r w:rsidRPr="005D499E">
              <w:rPr>
                <w:b/>
                <w:bCs/>
                <w:iCs/>
                <w:sz w:val="20"/>
              </w:rPr>
              <w:t>două locomotive cuplate.</w:t>
            </w:r>
          </w:p>
          <w:p w14:paraId="294C4CEF" w14:textId="77777777" w:rsidR="00084093" w:rsidRPr="009E2C90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E2C90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8367C4E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E61285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14B9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268+200</w:t>
            </w:r>
          </w:p>
          <w:p w14:paraId="6F9CA59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268+900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2FE6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F849E" w14:textId="77777777" w:rsidR="00084093" w:rsidRDefault="00084093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Ghidigeni - Tutova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F50C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9CE28" w14:textId="77777777" w:rsidR="00084093" w:rsidRPr="002F6CED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6D0C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83A8F9" w14:textId="77777777" w:rsidR="00084093" w:rsidRPr="00C1413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634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Cu inductori la paletele galbene.</w:t>
            </w:r>
          </w:p>
        </w:tc>
      </w:tr>
      <w:tr w:rsidR="00084093" w14:paraId="76816521" w14:textId="77777777">
        <w:trPr>
          <w:cantSplit/>
          <w:trHeight w:val="79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BAA08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6CBC0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339+950</w:t>
            </w:r>
          </w:p>
          <w:p w14:paraId="77834C3B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363+500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05837" w14:textId="77777777" w:rsidR="00084093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14F54C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Vaslui </w:t>
            </w:r>
            <w:r>
              <w:rPr>
                <w:b/>
                <w:bCs/>
                <w:sz w:val="20"/>
              </w:rPr>
              <w:br w:type="page"/>
              <w:t xml:space="preserve">– Buhăești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32ABF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5BAC76" w14:textId="77777777" w:rsidR="00084093" w:rsidRPr="002F6CED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42B38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2AE2F5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7BCB" w14:textId="77777777" w:rsidR="00084093" w:rsidRDefault="00084093" w:rsidP="00E11BA9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</w:t>
            </w:r>
            <w:r>
              <w:rPr>
                <w:b/>
                <w:bCs/>
                <w:sz w:val="20"/>
              </w:rPr>
              <w:t>Vaslui</w:t>
            </w:r>
          </w:p>
          <w:p w14:paraId="3806C35C" w14:textId="77777777" w:rsidR="00084093" w:rsidRDefault="00084093" w:rsidP="00E11BA9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Ax St. Buhăiești Nesemnalizată pe teren.</w:t>
            </w:r>
          </w:p>
        </w:tc>
      </w:tr>
      <w:tr w:rsidR="00084093" w14:paraId="6EFB2E89" w14:textId="77777777">
        <w:trPr>
          <w:cantSplit/>
          <w:trHeight w:val="7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1927B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D5D51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619DBB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ECD657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04E7A56B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1BD3B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staţie </w:t>
            </w:r>
          </w:p>
          <w:p w14:paraId="34856596" w14:textId="77777777" w:rsidR="00084093" w:rsidRDefault="00084093" w:rsidP="00084093">
            <w:pPr>
              <w:numPr>
                <w:ilvl w:val="0"/>
                <w:numId w:val="4"/>
              </w:numPr>
              <w:spacing w:before="40" w:after="40" w:line="360" w:lineRule="auto"/>
              <w:ind w:left="57" w:right="57" w:firstLine="0"/>
              <w:jc w:val="center"/>
              <w:rPr>
                <w:b/>
                <w:bCs/>
                <w:sz w:val="20"/>
              </w:rPr>
            </w:pPr>
          </w:p>
          <w:p w14:paraId="7C970D92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49F09153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03FD96" w14:textId="77777777" w:rsidR="00084093" w:rsidRPr="002F6CED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243491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0166AF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1067" w14:textId="77777777" w:rsidR="00084093" w:rsidRDefault="0008409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49D3D6C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3525FF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FF7496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288D3D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BF2279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4A9A301B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linie cuprinsă între </w:t>
            </w:r>
          </w:p>
          <w:p w14:paraId="183465D6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schimbătorii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770B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2A6AB298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27, 35 </w:t>
            </w:r>
          </w:p>
          <w:p w14:paraId="5A5243A3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F9BCED" w14:textId="77777777" w:rsidR="00084093" w:rsidRPr="002F6CED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F6CED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D19B7A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666D2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3556A" w14:textId="77777777" w:rsidR="00084093" w:rsidRDefault="0008409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linile 12, 13 şi 16 din Grupa Mărfuri, Cap X şi intrări - ieşiri </w:t>
            </w:r>
          </w:p>
          <w:p w14:paraId="3E509627" w14:textId="77777777" w:rsidR="00084093" w:rsidRDefault="0008409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Depou Cap X.</w:t>
            </w:r>
          </w:p>
        </w:tc>
      </w:tr>
      <w:tr w:rsidR="00084093" w14:paraId="1FBFB1FF" w14:textId="77777777">
        <w:trPr>
          <w:cantSplit/>
          <w:trHeight w:val="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4A1741" w14:textId="77777777" w:rsidR="00084093" w:rsidRDefault="00084093" w:rsidP="00084093">
            <w:pPr>
              <w:numPr>
                <w:ilvl w:val="0"/>
                <w:numId w:val="2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6AC2E0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2CFF0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AFE562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44FFA71C" w14:textId="77777777" w:rsidR="00084093" w:rsidRDefault="00084093" w:rsidP="00E02B0C">
            <w:pPr>
              <w:spacing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BAB417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B9BA4CD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34 -38 - 44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E537F" w14:textId="77777777" w:rsidR="00084093" w:rsidRPr="002F6CED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EEE7" w14:textId="77777777" w:rsidR="00084093" w:rsidRDefault="00084093" w:rsidP="00E02B0C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ADD7E" w14:textId="77777777" w:rsidR="00084093" w:rsidRPr="00C14131" w:rsidRDefault="00084093" w:rsidP="00E02B0C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03936" w14:textId="77777777" w:rsidR="00084093" w:rsidRDefault="00084093" w:rsidP="00E02B0C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</w:t>
            </w:r>
            <w:r>
              <w:rPr>
                <w:b/>
                <w:bCs/>
                <w:i/>
                <w:iCs/>
                <w:sz w:val="20"/>
                <w:lang w:val="en-US"/>
              </w:rPr>
              <w:t>i Nord.</w:t>
            </w:r>
          </w:p>
        </w:tc>
      </w:tr>
    </w:tbl>
    <w:p w14:paraId="181C5443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58B7F6B7" w14:textId="77777777" w:rsidR="00084093" w:rsidRDefault="00084093" w:rsidP="003C645F">
      <w:pPr>
        <w:pStyle w:val="Heading1"/>
        <w:spacing w:line="360" w:lineRule="auto"/>
      </w:pPr>
      <w:r>
        <w:lastRenderedPageBreak/>
        <w:t>LINIA 602</w:t>
      </w:r>
    </w:p>
    <w:p w14:paraId="2480BB1A" w14:textId="77777777" w:rsidR="00084093" w:rsidRDefault="00084093" w:rsidP="000F0D44">
      <w:pPr>
        <w:pStyle w:val="Heading1"/>
        <w:spacing w:line="360" w:lineRule="auto"/>
        <w:rPr>
          <w:b w:val="0"/>
          <w:bCs w:val="0"/>
          <w:sz w:val="8"/>
        </w:rPr>
      </w:pPr>
      <w:r>
        <w:t>MĂRĂŞEŞTI - TECUCI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24AB4D4B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68825" w14:textId="77777777" w:rsidR="00084093" w:rsidRDefault="00084093" w:rsidP="0008409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1DA0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3F45BEE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A13B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922A5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2470337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405FE" w14:textId="77777777" w:rsidR="00084093" w:rsidRPr="00406474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16DB55" w14:textId="77777777" w:rsidR="00084093" w:rsidRPr="00DA41E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921A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226+560</w:t>
            </w:r>
          </w:p>
          <w:p w14:paraId="7EBD9C7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226+688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29AC3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C1CD5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5DEE93DC" w14:textId="77777777" w:rsidR="00084093" w:rsidRPr="0007619C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913278B" w14:textId="77777777">
        <w:trPr>
          <w:cantSplit/>
          <w:trHeight w:val="114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0FF13" w14:textId="77777777" w:rsidR="00084093" w:rsidRDefault="00084093" w:rsidP="00084093">
            <w:pPr>
              <w:numPr>
                <w:ilvl w:val="0"/>
                <w:numId w:val="15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066B0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464486F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FA9E0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C51E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G-ral Eremia Grigorescu -</w:t>
            </w:r>
          </w:p>
          <w:p w14:paraId="7C2EAD9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Cosmești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C71756" w14:textId="77777777" w:rsidR="00084093" w:rsidRPr="00406474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6F3D0" w14:textId="77777777" w:rsidR="00084093" w:rsidRPr="00DA41E4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546DE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227+200</w:t>
            </w:r>
          </w:p>
          <w:p w14:paraId="5808C34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879DF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A83C4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 Valabil pentru trenurile care au în componență două locomotive cuplate.</w:t>
            </w:r>
          </w:p>
          <w:p w14:paraId="391C2DB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 w:rsidRPr="0007619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EE0B359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433B8729" w14:textId="77777777" w:rsidR="00084093" w:rsidRDefault="00084093" w:rsidP="00857B52">
      <w:pPr>
        <w:pStyle w:val="Heading1"/>
        <w:spacing w:line="360" w:lineRule="auto"/>
      </w:pPr>
      <w:r>
        <w:t>LINIA 605</w:t>
      </w:r>
    </w:p>
    <w:p w14:paraId="5DBCF7AD" w14:textId="77777777" w:rsidR="00084093" w:rsidRDefault="00084093" w:rsidP="00C73ABA">
      <w:pPr>
        <w:pStyle w:val="Heading1"/>
        <w:spacing w:line="360" w:lineRule="auto"/>
        <w:rPr>
          <w:b w:val="0"/>
          <w:bCs w:val="0"/>
          <w:sz w:val="8"/>
        </w:rPr>
      </w:pPr>
      <w:r>
        <w:t>SOCOLA - UNGHENI PRUT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4"/>
        <w:gridCol w:w="870"/>
        <w:gridCol w:w="754"/>
        <w:gridCol w:w="870"/>
        <w:gridCol w:w="754"/>
        <w:gridCol w:w="2491"/>
      </w:tblGrid>
      <w:tr w:rsidR="00084093" w14:paraId="45B2A170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768223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6B4DD6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95CB69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A92541" w14:textId="77777777" w:rsidR="00084093" w:rsidRDefault="0008409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1 CL</w:t>
            </w:r>
          </w:p>
          <w:p w14:paraId="2A070B9A" w14:textId="77777777" w:rsidR="00084093" w:rsidRDefault="00084093" w:rsidP="00BB05C5">
            <w:pPr>
              <w:spacing w:before="40" w:line="276" w:lineRule="auto"/>
              <w:ind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54D661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0B1335C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90C2E76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31 CL </w:t>
            </w:r>
          </w:p>
          <w:p w14:paraId="035F16C6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4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F95C5B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8F244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2E110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0EBCC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350A177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82598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F7253E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C7A16" w14:textId="77777777" w:rsidR="00084093" w:rsidRPr="002C1631" w:rsidRDefault="00084093" w:rsidP="00BB05C5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C49188" w14:textId="77777777" w:rsidR="00084093" w:rsidRDefault="0008409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Linia 2 CL</w:t>
            </w:r>
          </w:p>
          <w:p w14:paraId="160FEBB2" w14:textId="77777777" w:rsidR="00084093" w:rsidRDefault="0008409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D1C49B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970704F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2991663C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43 CL </w:t>
            </w:r>
          </w:p>
          <w:p w14:paraId="4A0BD5FA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sch 10 CL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1CAAEA" w14:textId="77777777" w:rsidR="00084093" w:rsidRDefault="00084093" w:rsidP="00BB05C5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5BDB5" w14:textId="77777777" w:rsidR="00084093" w:rsidRDefault="00084093" w:rsidP="00BB05C5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B9568" w14:textId="77777777" w:rsidR="00084093" w:rsidRPr="002C1631" w:rsidRDefault="00084093" w:rsidP="00BB05C5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FF89A7" w14:textId="77777777" w:rsidR="00084093" w:rsidRDefault="00084093" w:rsidP="00BB05C5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EF435CA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F04E2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B23D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1B3332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7C635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21CB85D8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expediere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77D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3334AB81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06A44E61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nr. 33 </w:t>
            </w:r>
          </w:p>
          <w:p w14:paraId="685FA2E5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din </w:t>
            </w:r>
          </w:p>
          <w:p w14:paraId="37F92C38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Socola şi </w:t>
            </w:r>
          </w:p>
          <w:p w14:paraId="6D2231F0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trav.</w:t>
            </w:r>
          </w:p>
          <w:p w14:paraId="53E2BCF9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 / L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86ECE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3FA036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22D7A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796E1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24DDEBB" w14:textId="77777777">
        <w:trPr>
          <w:cantSplit/>
          <w:trHeight w:val="198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C0707C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A80050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20F0E8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C6A0B7" w14:textId="77777777" w:rsidR="00084093" w:rsidRDefault="0008409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37105B4E" w14:textId="77777777" w:rsidR="00084093" w:rsidRDefault="00084093" w:rsidP="00BB05C5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B9C7A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TDJ 82/72</w:t>
            </w:r>
          </w:p>
          <w:p w14:paraId="4BFE9F54" w14:textId="77777777" w:rsidR="00084093" w:rsidRDefault="00084093" w:rsidP="00BB05C5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 sch.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33D66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C72A68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7BAD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3F668C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E25B773" w14:textId="77777777">
        <w:trPr>
          <w:cantSplit/>
          <w:trHeight w:val="85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66658E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2C637" w14:textId="77777777" w:rsidR="00084093" w:rsidRDefault="00084093">
            <w:pPr>
              <w:spacing w:before="40" w:line="276" w:lineRule="auto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AE659" w14:textId="77777777" w:rsidR="00084093" w:rsidRPr="002C1631" w:rsidRDefault="00084093">
            <w:pPr>
              <w:spacing w:before="120" w:line="276" w:lineRule="auto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3D148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5D706EAD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 Vechi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2D38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D8A362B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sch.10</w:t>
            </w:r>
          </w:p>
          <w:p w14:paraId="2A4CCBB7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și </w:t>
            </w:r>
          </w:p>
          <w:p w14:paraId="5F2FF8E1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6BC1EE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FB9A69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F648B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0FD63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775ED34" w14:textId="77777777">
        <w:trPr>
          <w:cantSplit/>
          <w:trHeight w:val="88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FB939D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AC9E6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04A8E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3906CB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57C69873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Legătura  131 - intrare remiză marfă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35388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5E388DD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</w:t>
            </w:r>
          </w:p>
          <w:p w14:paraId="3AA6D15E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 și intrare remiză marfă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ACF94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BA1EBC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39CE18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A4203F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8D6DDAA" w14:textId="77777777">
        <w:trPr>
          <w:cantSplit/>
          <w:trHeight w:val="6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98EF9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8ED14E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077ED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0589BA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</w:t>
            </w:r>
          </w:p>
          <w:p w14:paraId="77817B1C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Varianta Cântar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5CD982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E111F47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125 și</w:t>
            </w:r>
          </w:p>
          <w:p w14:paraId="61E9B278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090F7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7638BC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B5871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2CC037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A06FEA5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29ADF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FC4E3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1F297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47DCC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12EAC704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de centură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9801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0913702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7F6A2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D7374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02F160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2A740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C97E335" w14:textId="77777777">
        <w:trPr>
          <w:cantSplit/>
          <w:trHeight w:val="95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63C2DA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3706E7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10A05D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4DE75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18372412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6F79CB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4DA01D83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</w:t>
            </w:r>
          </w:p>
          <w:p w14:paraId="12991058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12-</w:t>
            </w:r>
          </w:p>
          <w:p w14:paraId="1514CD13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A0C01DB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 / 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B011FE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EF22D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D64F7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72F8C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8C6AB4B" w14:textId="77777777">
        <w:trPr>
          <w:cantSplit/>
          <w:trHeight w:val="2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F41776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4CDF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CECDEE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BF02B3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Socola Mărfuri</w:t>
            </w:r>
          </w:p>
          <w:p w14:paraId="0AD73B56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0C0F75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2FB9E4B4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4-sch. 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87A822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9D28E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F5FE4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E5A30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0C375B8F" w14:textId="77777777">
        <w:trPr>
          <w:cantSplit/>
          <w:trHeight w:val="6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A63D80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24EDB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E83553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27E1A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Socola Mărfuri</w:t>
            </w:r>
          </w:p>
          <w:p w14:paraId="4DBC9A30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40F1C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între </w:t>
            </w:r>
          </w:p>
          <w:p w14:paraId="1A747FB0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2-sch. 6 şi între </w:t>
            </w:r>
          </w:p>
          <w:p w14:paraId="0253469A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7-</w:t>
            </w:r>
          </w:p>
          <w:p w14:paraId="4FC8363F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4ED5E07C" w14:textId="77777777" w:rsidR="00084093" w:rsidRPr="00026A53" w:rsidRDefault="00084093">
            <w:pPr>
              <w:spacing w:before="40" w:line="276" w:lineRule="auto"/>
              <w:jc w:val="center"/>
              <w:rPr>
                <w:b/>
                <w:bCs/>
                <w:sz w:val="20"/>
                <w:lang w:val="en-US"/>
              </w:rPr>
            </w:pPr>
            <w:r>
              <w:rPr>
                <w:b/>
                <w:bCs/>
                <w:sz w:val="20"/>
              </w:rPr>
              <w:t xml:space="preserve">11 </w:t>
            </w:r>
            <w:r>
              <w:rPr>
                <w:b/>
                <w:bCs/>
                <w:sz w:val="20"/>
                <w:lang w:val="en-US"/>
              </w:rPr>
              <w:t>/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11DE78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0913E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09D83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787F4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DB4E2A6" w14:textId="77777777">
        <w:trPr>
          <w:cantSplit/>
          <w:trHeight w:val="83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02E1A" w14:textId="77777777" w:rsidR="00084093" w:rsidRDefault="00084093" w:rsidP="00084093">
            <w:pPr>
              <w:numPr>
                <w:ilvl w:val="0"/>
                <w:numId w:val="16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57B47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4738D9" w14:textId="77777777" w:rsidR="00084093" w:rsidRPr="002C1631" w:rsidRDefault="00084093">
            <w:pPr>
              <w:spacing w:before="12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5C9F71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Socola Mărfuri </w:t>
            </w:r>
          </w:p>
          <w:p w14:paraId="215D9E40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CBBD1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T.D.J.</w:t>
            </w:r>
          </w:p>
          <w:p w14:paraId="750E0E19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 / 26- T.D.J.</w:t>
            </w:r>
          </w:p>
          <w:p w14:paraId="373FD8BB" w14:textId="77777777" w:rsidR="00084093" w:rsidRDefault="00084093">
            <w:pPr>
              <w:spacing w:before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/ 27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6A5D52" w14:textId="77777777" w:rsidR="00084093" w:rsidRDefault="00084093">
            <w:pPr>
              <w:spacing w:before="120" w:line="276" w:lineRule="auto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ACF08" w14:textId="77777777" w:rsidR="00084093" w:rsidRDefault="00084093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5413F" w14:textId="77777777" w:rsidR="00084093" w:rsidRPr="002C1631" w:rsidRDefault="00084093">
            <w:pPr>
              <w:spacing w:before="12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14D179" w14:textId="77777777" w:rsidR="00084093" w:rsidRDefault="00084093">
            <w:pPr>
              <w:spacing w:before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F67F663" w14:textId="77777777" w:rsidR="00084093" w:rsidRDefault="00084093">
      <w:pPr>
        <w:spacing w:before="40" w:line="192" w:lineRule="auto"/>
        <w:ind w:right="57"/>
        <w:rPr>
          <w:sz w:val="20"/>
        </w:rPr>
      </w:pPr>
    </w:p>
    <w:p w14:paraId="1F6A9B8A" w14:textId="77777777" w:rsidR="00084093" w:rsidRDefault="00084093" w:rsidP="00870AF0">
      <w:pPr>
        <w:pStyle w:val="Heading1"/>
        <w:spacing w:line="360" w:lineRule="auto"/>
      </w:pPr>
      <w:r>
        <w:t>LINIA 609</w:t>
      </w:r>
    </w:p>
    <w:p w14:paraId="57DDC0DE" w14:textId="77777777" w:rsidR="00084093" w:rsidRDefault="00084093" w:rsidP="008A16BE">
      <w:pPr>
        <w:pStyle w:val="Heading1"/>
        <w:spacing w:line="360" w:lineRule="auto"/>
        <w:rPr>
          <w:b w:val="0"/>
          <w:bCs w:val="0"/>
          <w:sz w:val="8"/>
        </w:rPr>
      </w:pPr>
      <w:r>
        <w:t>BUHĂIEŞTI - ROMAN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084093" w14:paraId="1EC2A7A7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CE647" w14:textId="77777777" w:rsidR="00084093" w:rsidRDefault="00084093" w:rsidP="0008409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B25A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F8ACB" w14:textId="77777777" w:rsidR="00084093" w:rsidRPr="002409E9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C90D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Negreşti</w:t>
            </w:r>
          </w:p>
          <w:p w14:paraId="648E900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9492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B7E509" w14:textId="77777777" w:rsidR="00084093" w:rsidRPr="002409E9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DA66E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A9B30E" w14:textId="77777777" w:rsidR="00084093" w:rsidRPr="002409E9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4720D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56861A6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66E36" w14:textId="77777777" w:rsidR="00084093" w:rsidRDefault="00084093" w:rsidP="0008409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DEDE78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954B3" w14:textId="77777777" w:rsidR="00084093" w:rsidRPr="002409E9" w:rsidRDefault="0008409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0305DB" w14:textId="77777777" w:rsidR="00084093" w:rsidRDefault="0008409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Mareşal Constantin Prezan</w:t>
            </w:r>
          </w:p>
          <w:p w14:paraId="5804908D" w14:textId="77777777" w:rsidR="00084093" w:rsidRDefault="00084093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2A63F0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48CB8C" w14:textId="77777777" w:rsidR="00084093" w:rsidRPr="002409E9" w:rsidRDefault="0008409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2409E9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B5A023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D364F" w14:textId="77777777" w:rsidR="00084093" w:rsidRPr="002409E9" w:rsidRDefault="0008409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A93524" w14:textId="77777777" w:rsidR="00084093" w:rsidRDefault="0008409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5182708" w14:textId="77777777">
        <w:trPr>
          <w:cantSplit/>
          <w:trHeight w:val="6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6E04A" w14:textId="77777777" w:rsidR="00084093" w:rsidRDefault="00084093" w:rsidP="00084093">
            <w:pPr>
              <w:numPr>
                <w:ilvl w:val="0"/>
                <w:numId w:val="1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875F8F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15+500</w:t>
            </w:r>
          </w:p>
          <w:p w14:paraId="2369C146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17+500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28697B" w14:textId="77777777" w:rsidR="00084093" w:rsidRPr="002409E9" w:rsidRDefault="0008409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35F5C" w14:textId="77777777" w:rsidR="00084093" w:rsidRDefault="00084093" w:rsidP="002D67AB">
            <w:pPr>
              <w:spacing w:before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Negreşti- Mareşal Constantin Prezan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4E37CC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BF4BBF" w14:textId="77777777" w:rsidR="00084093" w:rsidRPr="002409E9" w:rsidRDefault="0008409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9D8E6" w14:textId="77777777" w:rsidR="00084093" w:rsidRDefault="00084093">
            <w:pPr>
              <w:spacing w:before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92A26E" w14:textId="77777777" w:rsidR="00084093" w:rsidRPr="002409E9" w:rsidRDefault="00084093">
            <w:pPr>
              <w:spacing w:before="12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6E3C9C" w14:textId="77777777" w:rsidR="00084093" w:rsidRDefault="00084093">
            <w:pPr>
              <w:spacing w:before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</w:tbl>
    <w:p w14:paraId="4A9E2922" w14:textId="77777777" w:rsidR="00084093" w:rsidRDefault="00084093">
      <w:pPr>
        <w:spacing w:before="40" w:line="192" w:lineRule="auto"/>
        <w:ind w:right="57"/>
        <w:rPr>
          <w:sz w:val="20"/>
        </w:rPr>
      </w:pPr>
    </w:p>
    <w:p w14:paraId="2C7776CA" w14:textId="77777777" w:rsidR="00084093" w:rsidRDefault="00084093" w:rsidP="00DE3370">
      <w:pPr>
        <w:pStyle w:val="Heading1"/>
        <w:spacing w:line="360" w:lineRule="auto"/>
      </w:pPr>
      <w:r>
        <w:t>LINIA 610</w:t>
      </w:r>
    </w:p>
    <w:p w14:paraId="7E14FBA5" w14:textId="77777777" w:rsidR="00084093" w:rsidRDefault="00084093" w:rsidP="00824360">
      <w:pPr>
        <w:pStyle w:val="Heading1"/>
        <w:spacing w:line="360" w:lineRule="auto"/>
        <w:rPr>
          <w:b w:val="0"/>
          <w:bCs w:val="0"/>
          <w:sz w:val="8"/>
        </w:rPr>
      </w:pPr>
      <w:r>
        <w:t>IAŞI - PAŞCANI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084093" w14:paraId="6DB363F5" w14:textId="77777777" w:rsidTr="00F54A4F">
        <w:trPr>
          <w:cantSplit/>
          <w:trHeight w:val="846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6E819" w14:textId="77777777" w:rsidR="00084093" w:rsidRDefault="00084093" w:rsidP="0008409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2C3FF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260153" w14:textId="77777777" w:rsidR="00084093" w:rsidRPr="00F81D6F" w:rsidRDefault="0008409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0DB86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296711F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17 marfă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2826F0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</w:t>
            </w:r>
          </w:p>
          <w:p w14:paraId="096AAB3E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staţie </w:t>
            </w:r>
          </w:p>
          <w:p w14:paraId="5C382C48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- </w:t>
            </w:r>
          </w:p>
          <w:p w14:paraId="7207C049" w14:textId="77777777" w:rsidR="00084093" w:rsidRDefault="00084093">
            <w:pPr>
              <w:spacing w:before="40" w:after="40" w:line="276" w:lineRule="auto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68B392" w14:textId="77777777" w:rsidR="00084093" w:rsidRPr="00F81D6F" w:rsidRDefault="00084093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BDB60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D7AD7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E88D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72EBF59" w14:textId="77777777" w:rsidTr="00F54A4F">
        <w:trPr>
          <w:cantSplit/>
          <w:trHeight w:val="67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0EAA63" w14:textId="77777777" w:rsidR="00084093" w:rsidRDefault="00084093" w:rsidP="0008409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AB5F8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7C5D11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B104C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Iaşi</w:t>
            </w:r>
          </w:p>
          <w:p w14:paraId="117CF327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88D3D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7933D38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34 –</w:t>
            </w:r>
          </w:p>
          <w:p w14:paraId="54475FA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38 –</w:t>
            </w:r>
          </w:p>
          <w:p w14:paraId="512E4FA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3AC43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81D6F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46F5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F3C56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0A74C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din Grupa Iaşi Nord.</w:t>
            </w:r>
          </w:p>
        </w:tc>
      </w:tr>
      <w:tr w:rsidR="00084093" w14:paraId="4C6CF8CA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6F96FE" w14:textId="77777777" w:rsidR="00084093" w:rsidRDefault="00084093" w:rsidP="0008409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006A0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1AED8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D75C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Iaşi </w:t>
            </w:r>
          </w:p>
          <w:p w14:paraId="342D1171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porţiunea de line cuprinsă între </w:t>
            </w:r>
          </w:p>
          <w:p w14:paraId="4002D8F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nr. 5 şi 43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4A6F6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27, 35 şi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14717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313AC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90D68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74273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liniile 12 , 13 şi 16 din Grupa Mărfuri, </w:t>
            </w:r>
          </w:p>
          <w:p w14:paraId="2E108FE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Cap X şi intrări - ieşiri Depou Cap X.</w:t>
            </w:r>
          </w:p>
        </w:tc>
      </w:tr>
      <w:tr w:rsidR="00084093" w14:paraId="6EE060E2" w14:textId="77777777" w:rsidTr="00F54A4F">
        <w:trPr>
          <w:cantSplit/>
          <w:trHeight w:val="81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914ADB" w14:textId="77777777" w:rsidR="00084093" w:rsidRDefault="00084093" w:rsidP="00084093">
            <w:pPr>
              <w:numPr>
                <w:ilvl w:val="0"/>
                <w:numId w:val="1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1757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355CFB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3CECD7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Târgu Frumos</w:t>
            </w:r>
          </w:p>
          <w:p w14:paraId="2356BDE9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C06A4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între semnal ieșire X6</w:t>
            </w:r>
          </w:p>
          <w:p w14:paraId="5DB9654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</w:t>
            </w:r>
          </w:p>
          <w:p w14:paraId="2C6F45F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stație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AC64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6681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323D4" w14:textId="77777777" w:rsidR="00084093" w:rsidRPr="00F81D6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232B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</w:tbl>
    <w:p w14:paraId="30F1A61A" w14:textId="77777777" w:rsidR="00084093" w:rsidRPr="00F54A4F" w:rsidRDefault="00084093" w:rsidP="00F54A4F">
      <w:pPr>
        <w:tabs>
          <w:tab w:val="left" w:pos="3768"/>
        </w:tabs>
        <w:rPr>
          <w:sz w:val="20"/>
          <w:szCs w:val="20"/>
          <w:lang w:val="en-US"/>
        </w:rPr>
      </w:pPr>
    </w:p>
    <w:p w14:paraId="417E11C8" w14:textId="77777777" w:rsidR="00084093" w:rsidRPr="00C60E02" w:rsidRDefault="00084093">
      <w:pPr>
        <w:tabs>
          <w:tab w:val="left" w:pos="3768"/>
        </w:tabs>
        <w:rPr>
          <w:sz w:val="20"/>
          <w:szCs w:val="20"/>
        </w:rPr>
      </w:pPr>
    </w:p>
    <w:p w14:paraId="1CB027E8" w14:textId="77777777" w:rsidR="00084093" w:rsidRDefault="00084093" w:rsidP="00BC435D">
      <w:pPr>
        <w:pStyle w:val="Heading1"/>
        <w:spacing w:line="360" w:lineRule="auto"/>
      </w:pPr>
      <w:r>
        <w:t>LINIA 613</w:t>
      </w:r>
    </w:p>
    <w:p w14:paraId="2CF7B32B" w14:textId="77777777" w:rsidR="00084093" w:rsidRDefault="00084093" w:rsidP="005E6C8C">
      <w:pPr>
        <w:pStyle w:val="Heading1"/>
        <w:spacing w:line="360" w:lineRule="auto"/>
        <w:rPr>
          <w:b w:val="0"/>
          <w:bCs w:val="0"/>
          <w:sz w:val="8"/>
        </w:rPr>
      </w:pPr>
      <w:r>
        <w:t>LEŢCANI - DOROHOI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1"/>
        <w:gridCol w:w="754"/>
        <w:gridCol w:w="2203"/>
        <w:gridCol w:w="870"/>
        <w:gridCol w:w="754"/>
        <w:gridCol w:w="870"/>
        <w:gridCol w:w="754"/>
        <w:gridCol w:w="2491"/>
      </w:tblGrid>
      <w:tr w:rsidR="00084093" w14:paraId="75AB1BF8" w14:textId="77777777">
        <w:trPr>
          <w:cantSplit/>
          <w:trHeight w:val="40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A141D4" w14:textId="77777777" w:rsidR="00084093" w:rsidRDefault="00084093" w:rsidP="0008409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7274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8+140</w:t>
            </w:r>
          </w:p>
          <w:p w14:paraId="3E5995C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9+106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47AE5" w14:textId="77777777" w:rsidR="00084093" w:rsidRPr="0062546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571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Leţcani -</w:t>
            </w:r>
          </w:p>
          <w:p w14:paraId="35C9EF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Larga Jijia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3537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066629" w14:textId="77777777" w:rsidR="00084093" w:rsidRPr="00D8119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89E98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D056C1" w14:textId="77777777" w:rsidR="00084093" w:rsidRPr="00D8119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EFD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1ABE12F2" w14:textId="77777777">
        <w:trPr>
          <w:cantSplit/>
          <w:trHeight w:val="3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CF0C1" w14:textId="77777777" w:rsidR="00084093" w:rsidRDefault="00084093" w:rsidP="00084093">
            <w:pPr>
              <w:numPr>
                <w:ilvl w:val="0"/>
                <w:numId w:val="19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8CF91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D1DE1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02CD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Dorohoi</w:t>
            </w:r>
          </w:p>
          <w:p w14:paraId="13B5D1E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3 - 5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19C6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 w:rsidRPr="00946438">
              <w:rPr>
                <w:b/>
                <w:bCs/>
                <w:sz w:val="20"/>
                <w:szCs w:val="20"/>
              </w:rPr>
              <w:t xml:space="preserve">toată </w:t>
            </w:r>
          </w:p>
          <w:p w14:paraId="0D19D1F8" w14:textId="77777777" w:rsidR="00084093" w:rsidRPr="00946438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8D390" w14:textId="77777777" w:rsidR="00084093" w:rsidRPr="00D8119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F9053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90664" w14:textId="77777777" w:rsidR="00084093" w:rsidRPr="00D8119C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86D8C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terminus.</w:t>
            </w:r>
          </w:p>
          <w:p w14:paraId="4F37622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3 - 5.</w:t>
            </w:r>
          </w:p>
        </w:tc>
      </w:tr>
    </w:tbl>
    <w:p w14:paraId="08E9830B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0C9B721F" w14:textId="77777777" w:rsidR="00084093" w:rsidRDefault="00084093" w:rsidP="004F6534">
      <w:pPr>
        <w:pStyle w:val="Heading1"/>
        <w:spacing w:line="360" w:lineRule="auto"/>
      </w:pPr>
      <w:r>
        <w:t>LINIA 700</w:t>
      </w:r>
    </w:p>
    <w:p w14:paraId="4275C8BB" w14:textId="77777777" w:rsidR="00084093" w:rsidRDefault="00084093" w:rsidP="008B1A69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ARMĂŞEŞTI - URZICENI - FĂUREI - GALAŢI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5"/>
        <w:gridCol w:w="2203"/>
        <w:gridCol w:w="870"/>
        <w:gridCol w:w="755"/>
        <w:gridCol w:w="870"/>
        <w:gridCol w:w="755"/>
        <w:gridCol w:w="2489"/>
      </w:tblGrid>
      <w:tr w:rsidR="00084093" w14:paraId="366F990D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A293FD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4138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DC18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5A38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8CEF27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9A91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1783C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26851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D88F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0D61D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15EEAD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F4BAE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748B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4EAF0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CE7F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2A7B114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536E0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1893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AE2E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031A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4DBD2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296716AB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653518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2A98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1E17F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9ADC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38DD7A3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Gr.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A6B40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542EE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92C8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857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5107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E54E1C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11 şi 12.</w:t>
            </w:r>
          </w:p>
        </w:tc>
      </w:tr>
      <w:tr w:rsidR="00084093" w14:paraId="68602606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DD6380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3F2D59" w14:textId="77777777" w:rsidR="00084093" w:rsidRDefault="0008409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BB6EF2" w14:textId="77777777" w:rsidR="00084093" w:rsidRDefault="0008409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C1BEB" w14:textId="77777777" w:rsidR="00084093" w:rsidRDefault="00084093" w:rsidP="00C505C9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St. Bucureşti Nord</w:t>
            </w:r>
            <w:r>
              <w:rPr>
                <w:b/>
                <w:bCs/>
                <w:sz w:val="20"/>
              </w:rPr>
              <w:t xml:space="preserve"> </w:t>
            </w:r>
            <w:r w:rsidRPr="00E4222D"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E7F6B0" w14:textId="77777777" w:rsidR="00084093" w:rsidRPr="00E4222D" w:rsidRDefault="0008409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între TDJ </w:t>
            </w:r>
          </w:p>
          <w:p w14:paraId="25EFA291" w14:textId="77777777" w:rsidR="00084093" w:rsidRPr="00E4222D" w:rsidRDefault="0008409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36 / 38 și </w:t>
            </w:r>
          </w:p>
          <w:p w14:paraId="753C6C57" w14:textId="77777777" w:rsidR="00084093" w:rsidRPr="00E4222D" w:rsidRDefault="00084093" w:rsidP="00C505C9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 xml:space="preserve">TDJ </w:t>
            </w:r>
          </w:p>
          <w:p w14:paraId="2A153361" w14:textId="77777777" w:rsidR="00084093" w:rsidRDefault="0008409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E4222D">
              <w:rPr>
                <w:b/>
                <w:bCs/>
                <w:sz w:val="20"/>
              </w:rPr>
              <w:t>46 / 49</w:t>
            </w:r>
            <w:r w:rsidRPr="00E4222D">
              <w:rPr>
                <w:b/>
                <w:bCs/>
                <w:sz w:val="20"/>
              </w:rPr>
              <w:tab/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60C7C4" w14:textId="77777777" w:rsidR="00084093" w:rsidRDefault="0008409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DC4E2B" w14:textId="77777777" w:rsidR="00084093" w:rsidRDefault="00084093" w:rsidP="00C505C9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FA8A7" w14:textId="77777777" w:rsidR="00084093" w:rsidRDefault="00084093" w:rsidP="00C505C9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E5F120" w14:textId="77777777" w:rsidR="00084093" w:rsidRDefault="00084093" w:rsidP="00C505C9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4222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EF7E52F" w14:textId="77777777">
        <w:trPr>
          <w:cantSplit/>
          <w:trHeight w:val="87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FA65F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E5D7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142E4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3FBB9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50CAEB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970C3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37BCE8E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40E6D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409D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5B3BA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B48E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E9668E8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20293F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DB226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C31B4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F9B76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DFCB62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E45BD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4DA536D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 și 25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3635E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BF415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3AF06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24E5F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243A41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346A7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FA3B4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BFE42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FDD0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7BEFD00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C8A7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5 </w:t>
            </w:r>
          </w:p>
          <w:p w14:paraId="0E28BCB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B946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87BB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029C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0680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107C2C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77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BE924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2BE68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81B8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4799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1383E4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BA607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A13AF4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13 și 21 </w:t>
            </w:r>
          </w:p>
          <w:p w14:paraId="30387FA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6E8D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A0380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926B4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29F0C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BCA82D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06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787F5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7B47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94349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B2777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519F198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A33A7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1, </w:t>
            </w:r>
          </w:p>
          <w:p w14:paraId="1405D83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 şi 27 </w:t>
            </w:r>
          </w:p>
          <w:p w14:paraId="3F43B32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3CD9D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7D5AC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0F758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1DA18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0DA564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0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996C5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9CD5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88C2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4A6E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6FA4C33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E2DFA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A606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0663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9E4B4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BB05C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6EB99A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2C9C50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757D9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5F9E3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464D3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120D4CF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F521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22</w:t>
            </w:r>
          </w:p>
          <w:p w14:paraId="350DF1F6" w14:textId="77777777" w:rsidR="00084093" w:rsidRPr="00B401EA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308328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87157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E9D7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AC88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3D8753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2F88F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B64BB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833CB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BD09C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2C2CF43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A151B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14</w:t>
            </w:r>
          </w:p>
          <w:p w14:paraId="6EC8F01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AF599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C57A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BC08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6564C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E71A73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16BFE4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C44A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73793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FD1D3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156038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2D96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72EBA34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pe directă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2D61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3C3CB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F15AA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30427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084093" w14:paraId="4643F89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9C639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6443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948F3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47B7A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375E61C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D9174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4</w:t>
            </w:r>
          </w:p>
          <w:p w14:paraId="355E24B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10 în abatere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E70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B31A9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FCFE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86BF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liniile 2 - 9 Cap Y.</w:t>
            </w:r>
          </w:p>
        </w:tc>
      </w:tr>
      <w:tr w:rsidR="00084093" w14:paraId="636F1A9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59D37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D1C5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471B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B8A5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Mogoşoaia</w:t>
            </w:r>
          </w:p>
          <w:p w14:paraId="0DC6239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50FDE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  <w:p w14:paraId="0F284AE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inclu-</w:t>
            </w:r>
          </w:p>
          <w:p w14:paraId="17CF23B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siv sch. 35 și 32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8FC9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1FFF8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ADED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F30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250590B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B5ABC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4B64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C10B9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E7A01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Ax Mogoșoaia - </w:t>
            </w:r>
          </w:p>
          <w:p w14:paraId="4EF5573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1FB00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198C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DAFC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13+071</w:t>
            </w:r>
          </w:p>
          <w:p w14:paraId="648E323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8A97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B0DE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3A4DCC3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4A87B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7033F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86C7A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51BB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222620F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CB6E8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5B55B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3CA7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14+200</w:t>
            </w:r>
          </w:p>
          <w:p w14:paraId="6BABC6B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277B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E7E51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1E31BD74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5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9F96C5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67E00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A4BE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0FA5B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Mogoșoaia - </w:t>
            </w:r>
          </w:p>
          <w:p w14:paraId="4B54C5B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 Balotești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325A8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C7740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A6CC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19+000</w:t>
            </w:r>
          </w:p>
          <w:p w14:paraId="6CED133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22+120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082DC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D0253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6F87165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3DBD6A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98872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853ED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8212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Fierbinţi</w:t>
            </w:r>
          </w:p>
          <w:p w14:paraId="14ADDD9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9E72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6B1F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A5497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0F93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533F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D9CEB5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10DBB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2877C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  <w:p w14:paraId="1388EE8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2AE7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5B0E40" w14:textId="77777777" w:rsidR="00084093" w:rsidRDefault="00084093" w:rsidP="00217FCE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463E87FD" w14:textId="77777777" w:rsidR="00084093" w:rsidRDefault="00084093" w:rsidP="00217FCE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F3CD7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1E8FA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8997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A4F1E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10C2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2BB9A73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D765F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2E77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58+500</w:t>
            </w:r>
          </w:p>
          <w:p w14:paraId="0766889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62+200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3B45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7A6E7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 w:rsidRPr="008A1A04">
              <w:rPr>
                <w:b/>
                <w:bCs/>
                <w:spacing w:val="-4"/>
                <w:sz w:val="20"/>
                <w:szCs w:val="20"/>
              </w:rPr>
              <w:t>H</w:t>
            </w:r>
            <w:r>
              <w:rPr>
                <w:b/>
                <w:bCs/>
                <w:spacing w:val="-4"/>
                <w:sz w:val="20"/>
                <w:szCs w:val="20"/>
              </w:rPr>
              <w:t>m</w:t>
            </w:r>
            <w:r w:rsidRPr="008A1A04">
              <w:rPr>
                <w:b/>
                <w:bCs/>
                <w:spacing w:val="-4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4"/>
                <w:sz w:val="20"/>
                <w:szCs w:val="20"/>
              </w:rPr>
              <w:t>Dridu –</w:t>
            </w:r>
          </w:p>
          <w:p w14:paraId="77ED4EB4" w14:textId="77777777" w:rsidR="00084093" w:rsidRPr="008A1A04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Hm Armășești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1506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6EA9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38FC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2ECFB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412F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523E4B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25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50B603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633A1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63+720</w:t>
            </w:r>
          </w:p>
          <w:p w14:paraId="6CB7D27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70+600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11870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75FE1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pacing w:val="-4"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 xml:space="preserve">Ax. </w:t>
            </w:r>
            <w:r>
              <w:rPr>
                <w:b/>
                <w:bCs/>
                <w:spacing w:val="-4"/>
                <w:sz w:val="20"/>
                <w:szCs w:val="20"/>
              </w:rPr>
              <w:t>Hm Armășești –</w:t>
            </w:r>
          </w:p>
          <w:p w14:paraId="73A2B84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4"/>
                <w:sz w:val="20"/>
                <w:szCs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4BE3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82C50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EB24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9B3CB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75254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804 se va citi poziția Km 48+170 – 55+000</w:t>
            </w:r>
          </w:p>
        </w:tc>
      </w:tr>
      <w:tr w:rsidR="00084093" w14:paraId="4CA7F4B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1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0B1F98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7EA8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135+550</w:t>
            </w:r>
          </w:p>
          <w:p w14:paraId="367C1A1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135+610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01221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86C33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Ruşeţu -</w:t>
            </w:r>
          </w:p>
          <w:p w14:paraId="1CFC31E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126C3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E4DE6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8F5B2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A9B96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3A2ED4" w14:textId="77777777" w:rsidR="00084093" w:rsidRPr="00C20CA5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6B2384BB" w14:textId="77777777" w:rsidR="00084093" w:rsidRPr="00EB107D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30B9496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64EBC5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5E11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89519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B57E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4138418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361D7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5149CF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D6A7E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4A35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2AE03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E8F4A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DFE6D8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4BBC89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4 - 8 st. Făurei, Cap X.</w:t>
            </w:r>
          </w:p>
        </w:tc>
      </w:tr>
      <w:tr w:rsidR="00084093" w14:paraId="6B3E30B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5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5013C3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EE7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5E522D4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A000E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4F0D9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DC8F66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(zonă aparate de cale Cap X aferente </w:t>
            </w:r>
          </w:p>
          <w:p w14:paraId="51A1AF2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liniei 3 directe)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C8331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C083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3F52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D1BF5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5B64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13, 19, 25 </w:t>
            </w:r>
          </w:p>
          <w:p w14:paraId="754ECDE8" w14:textId="77777777" w:rsidR="00084093" w:rsidRPr="00C401D9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35 Cap X. </w:t>
            </w:r>
          </w:p>
        </w:tc>
      </w:tr>
      <w:tr w:rsidR="00084093" w14:paraId="6417BC3F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E0E5C7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DBEDC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3D565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251A4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Brăila</w:t>
            </w:r>
          </w:p>
          <w:p w14:paraId="176EAA4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</w:t>
            </w:r>
          </w:p>
          <w:p w14:paraId="0B87496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primiri – expedieri </w:t>
            </w:r>
          </w:p>
          <w:p w14:paraId="6016AAB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FE2D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70CEC41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 / 88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46CDE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6CFE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72530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E79D9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Afectrează intrări – ieşiri la liniile 5 – 7 </w:t>
            </w:r>
          </w:p>
          <w:p w14:paraId="6B95923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– expedieri.</w:t>
            </w:r>
          </w:p>
        </w:tc>
      </w:tr>
      <w:tr w:rsidR="00084093" w14:paraId="40C0E33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9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9D9C6B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6A56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4A6C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E0C6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Brăila-Baldovinești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DF66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51947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A9AE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230+200</w:t>
            </w:r>
          </w:p>
          <w:p w14:paraId="49D4CCA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234+000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BB385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D6B7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FA784D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2D8874C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CB46C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7F84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AD3C9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Vădeni</w:t>
            </w:r>
          </w:p>
          <w:p w14:paraId="1FF9996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7E377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1622BB8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1 - 5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1081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1FBF8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039D3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B26A5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749E07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8A127FE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8811F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241+300</w:t>
            </w:r>
          </w:p>
          <w:p w14:paraId="142610A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92A3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70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624A6" w14:textId="77777777" w:rsidR="00084093" w:rsidRDefault="0008409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0CA8E0E1" w14:textId="77777777" w:rsidR="00084093" w:rsidRDefault="00084093" w:rsidP="00E376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C7D2C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EE219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B7D0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47D02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094FD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626E8EA1" w14:textId="77777777">
        <w:tblPrEx>
          <w:tblCellMar>
            <w:left w:w="108" w:type="dxa"/>
            <w:right w:w="108" w:type="dxa"/>
          </w:tblCellMar>
        </w:tblPrEx>
        <w:trPr>
          <w:cantSplit/>
          <w:trHeight w:val="64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48356037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90B2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EDA39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A9E28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Vădeni -</w:t>
            </w:r>
          </w:p>
          <w:p w14:paraId="1264F70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Barboşi Călători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52C5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3084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1839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246+100</w:t>
            </w:r>
          </w:p>
          <w:p w14:paraId="186295C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246+370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96756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30</w:t>
            </w: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9E18DE" w14:textId="77777777" w:rsidR="00084093" w:rsidRPr="00C20CA5" w:rsidRDefault="00084093">
            <w:pPr>
              <w:spacing w:before="40" w:after="40"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C20CA5">
              <w:rPr>
                <w:b/>
                <w:bCs/>
                <w:iCs/>
                <w:sz w:val="20"/>
              </w:rPr>
              <w:t xml:space="preserve">Valabil pentru trenurile </w:t>
            </w:r>
            <w:r>
              <w:rPr>
                <w:b/>
                <w:bCs/>
                <w:iCs/>
                <w:color w:val="000000"/>
                <w:sz w:val="20"/>
              </w:rPr>
              <w:t>care au în componență</w:t>
            </w:r>
            <w:r w:rsidRPr="00C20CA5">
              <w:rPr>
                <w:b/>
                <w:bCs/>
                <w:iCs/>
                <w:sz w:val="20"/>
              </w:rPr>
              <w:t xml:space="preserve"> două locomotive cuplate.</w:t>
            </w:r>
          </w:p>
          <w:p w14:paraId="122CF98F" w14:textId="77777777" w:rsidR="00084093" w:rsidRPr="00EB107D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EB107D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3C02F49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3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2B2B8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F1CD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B1BEA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EB7A5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35C015A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B38D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3A8FE75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AAFC0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26E7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A44BE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00CF1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16381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A73B3A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 6 - 8.</w:t>
            </w:r>
          </w:p>
        </w:tc>
      </w:tr>
      <w:tr w:rsidR="00084093" w14:paraId="510C82EE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E2FC01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EA8F3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4736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4B915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6F1320C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E37D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2711AF3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7C997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18501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4239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96576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pe teren. Afectează intrări - ieşiri </w:t>
            </w:r>
          </w:p>
          <w:p w14:paraId="4BA3414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084093" w14:paraId="4268FAF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7D680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BCD7E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B26B0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04C9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314762B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A4191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24629FA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20 / 24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93BAE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55B8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45F5F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A7C2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7968B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7B3F79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</w:t>
            </w:r>
          </w:p>
          <w:p w14:paraId="4E2D7ED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primiri-expedieri Cap Y.</w:t>
            </w:r>
          </w:p>
        </w:tc>
      </w:tr>
      <w:tr w:rsidR="00084093" w14:paraId="4C7B6175" w14:textId="77777777">
        <w:tblPrEx>
          <w:tblCellMar>
            <w:left w:w="108" w:type="dxa"/>
            <w:right w:w="108" w:type="dxa"/>
          </w:tblCellMar>
        </w:tblPrEx>
        <w:trPr>
          <w:cantSplit/>
          <w:trHeight w:val="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70BA49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A7533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3056E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81867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20FB0A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F916C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TDJ </w:t>
            </w:r>
          </w:p>
          <w:p w14:paraId="64EC239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14 / 16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E3A6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B2BC5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FF6F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E19BA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11DF5B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56769D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1 - 8 </w:t>
            </w:r>
          </w:p>
          <w:p w14:paraId="2B53E4C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primiri - expedieri.</w:t>
            </w:r>
          </w:p>
        </w:tc>
      </w:tr>
      <w:tr w:rsidR="00084093" w14:paraId="1D55EEA3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5698D3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31AFE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35A47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F3D6D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B855C2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2E476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38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5E31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964E7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4DD66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7ABF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7FC646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8A4256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6 - 8  </w:t>
            </w:r>
          </w:p>
          <w:p w14:paraId="6C3A8D9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084093" w14:paraId="094B5AFA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0998B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FF111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3E42B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15CC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3A0843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FD614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42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8B156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C0D41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94DDE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2C50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D1EA2D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B5B175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7 - 8  </w:t>
            </w:r>
          </w:p>
          <w:p w14:paraId="509BEFC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</w:t>
            </w:r>
            <w:r w:rsidRPr="002E6E82">
              <w:rPr>
                <w:b/>
                <w:bCs/>
                <w:i/>
                <w:sz w:val="20"/>
                <w:szCs w:val="20"/>
              </w:rPr>
              <w:t>t. Barboşi Călători Cap Y</w:t>
            </w:r>
            <w:r>
              <w:rPr>
                <w:b/>
                <w:bCs/>
                <w:i/>
                <w:sz w:val="20"/>
                <w:szCs w:val="20"/>
              </w:rPr>
              <w:t>.</w:t>
            </w:r>
          </w:p>
        </w:tc>
      </w:tr>
      <w:tr w:rsidR="00084093" w14:paraId="7731AB6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1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EDD195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8E13C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97A2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11C1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Filești</w:t>
            </w:r>
          </w:p>
          <w:p w14:paraId="7BCF7A7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923F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călcâi sch. 12 la </w:t>
            </w:r>
          </w:p>
          <w:p w14:paraId="4B053ED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călcâi sch. 26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490AA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ACA9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AACA7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26E9C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EE2BB3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B3479C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3, 4 și 6 Cap Y și peste sch. 16, 18 și TDJ 22/24.</w:t>
            </w:r>
          </w:p>
        </w:tc>
      </w:tr>
      <w:tr w:rsidR="00084093" w14:paraId="255006B7" w14:textId="77777777">
        <w:tblPrEx>
          <w:tblCellMar>
            <w:left w:w="108" w:type="dxa"/>
            <w:right w:w="108" w:type="dxa"/>
          </w:tblCellMar>
        </w:tblPrEx>
        <w:trPr>
          <w:cantSplit/>
          <w:trHeight w:val="12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8A5B66" w14:textId="77777777" w:rsidR="00084093" w:rsidRDefault="00084093" w:rsidP="00084093">
            <w:pPr>
              <w:numPr>
                <w:ilvl w:val="0"/>
                <w:numId w:val="20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E139F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A61E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A76D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Galaţi Călători</w:t>
            </w:r>
          </w:p>
          <w:p w14:paraId="2E7EF2F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C098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458BE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  <w:r>
              <w:rPr>
                <w:b/>
                <w:bCs/>
                <w:sz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15084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EBE3E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</w:rPr>
            </w:pPr>
          </w:p>
        </w:tc>
        <w:tc>
          <w:tcPr>
            <w:tcW w:w="248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924F9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D04ECD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</w:t>
            </w:r>
          </w:p>
          <w:p w14:paraId="60FEAD6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la liniile 9 - 11.</w:t>
            </w:r>
          </w:p>
        </w:tc>
      </w:tr>
    </w:tbl>
    <w:p w14:paraId="0A1E6556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0F77DB2C" w14:textId="77777777" w:rsidR="000565E3" w:rsidRDefault="000565E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7E111F3" w14:textId="77777777" w:rsidR="000565E3" w:rsidRDefault="000565E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</w:p>
    <w:p w14:paraId="528D2831" w14:textId="041FED59" w:rsidR="00084093" w:rsidRDefault="00084093" w:rsidP="00BD4423">
      <w:pPr>
        <w:spacing w:before="40" w:after="40" w:line="360" w:lineRule="auto"/>
        <w:ind w:left="57" w:right="57"/>
        <w:jc w:val="center"/>
        <w:rPr>
          <w:b/>
          <w:bCs/>
          <w:spacing w:val="40"/>
        </w:rPr>
      </w:pPr>
      <w:r>
        <w:rPr>
          <w:b/>
          <w:bCs/>
          <w:spacing w:val="40"/>
        </w:rPr>
        <w:lastRenderedPageBreak/>
        <w:t>LINIA 701</w:t>
      </w:r>
    </w:p>
    <w:p w14:paraId="0C4BC5C8" w14:textId="77777777" w:rsidR="00084093" w:rsidRDefault="00084093" w:rsidP="00AA1818">
      <w:pPr>
        <w:pStyle w:val="Heading1"/>
        <w:spacing w:before="40" w:after="40" w:line="360" w:lineRule="auto"/>
        <w:ind w:left="57" w:right="57"/>
        <w:rPr>
          <w:b w:val="0"/>
          <w:bCs w:val="0"/>
          <w:sz w:val="8"/>
        </w:rPr>
      </w:pPr>
      <w:r>
        <w:t>BUZĂU - FĂUREI - ŢĂNDĂREI</w:t>
      </w:r>
    </w:p>
    <w:tbl>
      <w:tblPr>
        <w:tblW w:w="102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2"/>
        <w:gridCol w:w="875"/>
        <w:gridCol w:w="754"/>
        <w:gridCol w:w="2201"/>
        <w:gridCol w:w="869"/>
        <w:gridCol w:w="765"/>
        <w:gridCol w:w="869"/>
        <w:gridCol w:w="755"/>
        <w:gridCol w:w="2490"/>
      </w:tblGrid>
      <w:tr w:rsidR="00084093" w14:paraId="5FAD92DB" w14:textId="77777777">
        <w:trPr>
          <w:cantSplit/>
          <w:trHeight w:val="1542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EF454C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4264E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26BCA8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20235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7DF998A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3024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505B717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64 / 70</w:t>
            </w:r>
          </w:p>
          <w:p w14:paraId="5F1D2FC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BE088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5A283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C4B119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CAE912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25C1AF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83AE9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6 - 10 </w:t>
            </w:r>
          </w:p>
          <w:p w14:paraId="30CD41B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primiri - expedieri </w:t>
            </w:r>
          </w:p>
          <w:p w14:paraId="4D5F64DF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şi diagonala 54  - 70.</w:t>
            </w:r>
          </w:p>
        </w:tc>
      </w:tr>
      <w:tr w:rsidR="00084093" w14:paraId="57A9F8A2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E7BF37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9F6AC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077A2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A812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0B89A66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C0E92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T.D.J. </w:t>
            </w:r>
          </w:p>
          <w:p w14:paraId="15BC3D3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56 / 60 </w:t>
            </w:r>
          </w:p>
          <w:p w14:paraId="7184BFC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BEA8AA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9340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E128A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A06B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231228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diagonala 52 - 60 </w:t>
            </w:r>
          </w:p>
          <w:p w14:paraId="220672C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și intrări - ieșiri la liniile </w:t>
            </w:r>
          </w:p>
          <w:p w14:paraId="6C6E1F0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6 - 15.</w:t>
            </w:r>
          </w:p>
        </w:tc>
      </w:tr>
      <w:tr w:rsidR="00084093" w14:paraId="31CF3160" w14:textId="77777777">
        <w:trPr>
          <w:cantSplit/>
          <w:trHeight w:val="175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B440A2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20624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128+950</w:t>
            </w:r>
          </w:p>
          <w:p w14:paraId="7966954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8D48C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7EFB78" w14:textId="77777777" w:rsidR="00084093" w:rsidRDefault="0008409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</w:t>
            </w:r>
          </w:p>
          <w:p w14:paraId="6781E0C4" w14:textId="77777777" w:rsidR="00084093" w:rsidRDefault="00084093" w:rsidP="006A2576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 peste sch. 2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98A58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14171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C5E95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95028C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8F9631" w14:textId="77777777" w:rsidR="00084093" w:rsidRPr="006A2576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Afectează L. 701 I </w:t>
            </w:r>
          </w:p>
          <w:p w14:paraId="5581ADC4" w14:textId="77777777" w:rsidR="00084093" w:rsidRPr="006A2576" w:rsidRDefault="00084093" w:rsidP="006A2576">
            <w:pPr>
              <w:spacing w:before="40" w:after="40" w:line="276" w:lineRule="auto"/>
              <w:ind w:right="57"/>
              <w:rPr>
                <w:i/>
                <w:iCs/>
                <w:sz w:val="20"/>
              </w:rPr>
            </w:pPr>
            <w:r w:rsidRPr="006A2576">
              <w:rPr>
                <w:b/>
                <w:bCs/>
                <w:i/>
                <w:iCs/>
                <w:sz w:val="20"/>
              </w:rPr>
              <w:t xml:space="preserve"> Buzău - Buzău Sud și linia 5 St. Buzău</w:t>
            </w:r>
            <w:r w:rsidRPr="006A2576">
              <w:rPr>
                <w:i/>
                <w:iCs/>
                <w:sz w:val="20"/>
              </w:rPr>
              <w:t xml:space="preserve"> </w:t>
            </w:r>
          </w:p>
          <w:p w14:paraId="6AF41B7B" w14:textId="77777777" w:rsidR="00084093" w:rsidRDefault="00084093" w:rsidP="006A2576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394D4FF3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5F4BB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</w:t>
            </w: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AA75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129+000</w:t>
            </w:r>
          </w:p>
          <w:p w14:paraId="36E3775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656B2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CC2291" w14:textId="77777777" w:rsidR="00084093" w:rsidRDefault="0008409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- Buzău Sud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6CA0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912E9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5E14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8FAD8B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017E0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7B1B0F1C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102F4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DB372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131+400</w:t>
            </w:r>
          </w:p>
          <w:p w14:paraId="27DF142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14FF39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00C7E" w14:textId="77777777" w:rsidR="00084093" w:rsidRDefault="00084093" w:rsidP="001904F7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Buzău Sud linia 3 directă și zonă aparate cale Cap X și 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C0EF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182295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36EB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B5258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017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4810C1F6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1F94D0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E24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133+200</w:t>
            </w:r>
          </w:p>
          <w:p w14:paraId="73A19B27" w14:textId="77777777" w:rsidR="00084093" w:rsidRDefault="00084093" w:rsidP="001904F7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A0D7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72A60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Buzău Sud - Cilibia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575B2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13C3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EE6C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6895B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439DF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49213A2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DC60B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D37F5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147+200</w:t>
            </w:r>
          </w:p>
          <w:p w14:paraId="45CA1E2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3924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40E03B" w14:textId="77777777" w:rsidR="00084093" w:rsidRPr="001904F7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1904F7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1904F7">
              <w:rPr>
                <w:b/>
                <w:bCs/>
                <w:sz w:val="20"/>
                <w:szCs w:val="20"/>
              </w:rPr>
              <w:t>m.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b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1904F7">
              <w:rPr>
                <w:b/>
                <w:bCs/>
                <w:sz w:val="20"/>
                <w:szCs w:val="20"/>
              </w:rPr>
              <w:t xml:space="preserve">a </w:t>
            </w:r>
            <w:r w:rsidRPr="001904F7">
              <w:rPr>
                <w:b/>
                <w:bCs/>
                <w:spacing w:val="4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- li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1904F7">
              <w:rPr>
                <w:b/>
                <w:bCs/>
                <w:sz w:val="20"/>
                <w:szCs w:val="20"/>
              </w:rPr>
              <w:t>ia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2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rect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ș</w:t>
            </w:r>
            <w:r w:rsidRPr="001904F7">
              <w:rPr>
                <w:b/>
                <w:bCs/>
                <w:sz w:val="20"/>
                <w:szCs w:val="20"/>
              </w:rPr>
              <w:t xml:space="preserve">i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1904F7">
              <w:rPr>
                <w:b/>
                <w:bCs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1904F7">
              <w:rPr>
                <w:b/>
                <w:bCs/>
                <w:sz w:val="20"/>
                <w:szCs w:val="20"/>
              </w:rPr>
              <w:t>e</w:t>
            </w:r>
            <w:r w:rsidRPr="001904F7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1904F7">
              <w:rPr>
                <w:b/>
                <w:bCs/>
                <w:sz w:val="20"/>
                <w:szCs w:val="20"/>
              </w:rPr>
              <w:t xml:space="preserve">e 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1904F7">
              <w:rPr>
                <w:b/>
                <w:bCs/>
                <w:sz w:val="20"/>
                <w:szCs w:val="20"/>
              </w:rPr>
              <w:t>p</w:t>
            </w:r>
            <w:r w:rsidRPr="001904F7">
              <w:rPr>
                <w:b/>
                <w:bCs/>
                <w:spacing w:val="-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X</w:t>
            </w:r>
            <w:r w:rsidRPr="001904F7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1904F7">
              <w:rPr>
                <w:b/>
                <w:bCs/>
                <w:sz w:val="20"/>
                <w:szCs w:val="20"/>
              </w:rPr>
              <w:t>i</w:t>
            </w:r>
            <w:r w:rsidRPr="001904F7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1904F7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E6F0E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B4B3F8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691A3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1FAA1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CDF73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9, 12, 8, 4 din Hm Cilibia Cap X și Y. Fără inductori. </w:t>
            </w:r>
          </w:p>
        </w:tc>
      </w:tr>
      <w:tr w:rsidR="00084093" w14:paraId="751B13B4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80419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91E92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148+350</w:t>
            </w:r>
          </w:p>
          <w:p w14:paraId="29AB691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EBB754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E4E3C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Cilibia - C.A. Rosetti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380C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70BF5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A535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0CE4E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B78FF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571838FB" w14:textId="77777777">
        <w:trPr>
          <w:cantSplit/>
          <w:trHeight w:val="1206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CFCED6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EB7B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157+950</w:t>
            </w:r>
          </w:p>
          <w:p w14:paraId="5E19D3D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E1F24C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191C36" w14:textId="77777777" w:rsidR="00084093" w:rsidRPr="00DA3842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 w:rsidRPr="00DA3842">
              <w:rPr>
                <w:b/>
                <w:bCs/>
                <w:spacing w:val="-1"/>
                <w:sz w:val="20"/>
                <w:szCs w:val="20"/>
              </w:rPr>
              <w:t>H</w:t>
            </w:r>
            <w:r w:rsidRPr="00DA3842">
              <w:rPr>
                <w:b/>
                <w:bCs/>
                <w:sz w:val="20"/>
                <w:szCs w:val="20"/>
              </w:rPr>
              <w:t>m.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1"/>
                <w:sz w:val="20"/>
                <w:szCs w:val="20"/>
              </w:rPr>
              <w:t xml:space="preserve">C.A.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R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sett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li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n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</w:t>
            </w:r>
            <w:r w:rsidRPr="00DA3842">
              <w:rPr>
                <w:b/>
                <w:bCs/>
                <w:sz w:val="20"/>
                <w:szCs w:val="20"/>
              </w:rPr>
              <w:t>a 1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d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irect</w:t>
            </w:r>
            <w:r w:rsidRPr="00DA3842">
              <w:rPr>
                <w:b/>
                <w:bCs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z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on</w:t>
            </w:r>
            <w:r w:rsidRPr="00DA3842">
              <w:rPr>
                <w:b/>
                <w:bCs/>
                <w:sz w:val="20"/>
                <w:szCs w:val="20"/>
              </w:rPr>
              <w:t xml:space="preserve">a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pacing w:val="-3"/>
                <w:sz w:val="20"/>
                <w:szCs w:val="20"/>
              </w:rPr>
              <w:t>p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arat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cal</w:t>
            </w:r>
            <w:r w:rsidRPr="00DA3842">
              <w:rPr>
                <w:b/>
                <w:bCs/>
                <w:sz w:val="20"/>
                <w:szCs w:val="20"/>
              </w:rPr>
              <w:t>e</w:t>
            </w:r>
            <w:r w:rsidRPr="00DA3842">
              <w:rPr>
                <w:b/>
                <w:bCs/>
                <w:spacing w:val="3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-2"/>
                <w:sz w:val="20"/>
                <w:szCs w:val="20"/>
              </w:rPr>
              <w:t>C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a</w:t>
            </w:r>
            <w:r w:rsidRPr="00DA3842">
              <w:rPr>
                <w:b/>
                <w:bCs/>
                <w:sz w:val="20"/>
                <w:szCs w:val="20"/>
              </w:rPr>
              <w:t>p X</w:t>
            </w:r>
            <w:r w:rsidRPr="00DA3842">
              <w:rPr>
                <w:b/>
                <w:bCs/>
                <w:spacing w:val="-5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pacing w:val="1"/>
                <w:sz w:val="20"/>
                <w:szCs w:val="20"/>
              </w:rPr>
              <w:t>s</w:t>
            </w:r>
            <w:r w:rsidRPr="00DA3842">
              <w:rPr>
                <w:b/>
                <w:bCs/>
                <w:sz w:val="20"/>
                <w:szCs w:val="20"/>
              </w:rPr>
              <w:t>i</w:t>
            </w:r>
            <w:r w:rsidRPr="00DA3842"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 w:rsidRPr="00DA3842">
              <w:rPr>
                <w:b/>
                <w:bCs/>
                <w:sz w:val="20"/>
                <w:szCs w:val="20"/>
              </w:rPr>
              <w:t>Y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5C0BD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F619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8EDA8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61771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23246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  <w:p w14:paraId="50380B82" w14:textId="77777777" w:rsidR="00084093" w:rsidRDefault="0008409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peste sch. 1, 5, 2, și 6 Cap X și Y din </w:t>
            </w:r>
            <w:r w:rsidRPr="00B56D0E">
              <w:rPr>
                <w:b/>
                <w:bCs/>
                <w:i/>
                <w:iCs/>
                <w:sz w:val="20"/>
              </w:rPr>
              <w:t>Hm C.A. Rosetti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  <w:p w14:paraId="111E6BBF" w14:textId="77777777" w:rsidR="00084093" w:rsidRDefault="00084093" w:rsidP="00784E2C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0E728C7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4ED0AC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8280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159+250</w:t>
            </w:r>
          </w:p>
          <w:p w14:paraId="1F13A02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F4DB2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893EB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C.A. Rosetti - Făurei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7C58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0A33B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A2DF3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59C6C1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2A8D11" w14:textId="77777777" w:rsidR="00084093" w:rsidRPr="00175A24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200C1440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824E32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EC62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167+350</w:t>
            </w:r>
          </w:p>
          <w:p w14:paraId="3903C46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167+800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921973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E74AE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 linia 3 directă Cap X, zona aparate de cale.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1A95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39EFCE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B18814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BE43BB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3915F4" w14:textId="77777777" w:rsidR="00084093" w:rsidRPr="00175A24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1688439" w14:textId="77777777">
        <w:trPr>
          <w:cantSplit/>
          <w:trHeight w:val="684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71903A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6C4A8" w14:textId="77777777" w:rsidR="00084093" w:rsidRDefault="0008409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A334BB" w14:textId="77777777" w:rsidR="00084093" w:rsidRDefault="0008409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2A9949" w14:textId="77777777" w:rsidR="00084093" w:rsidRDefault="0008409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00477DEF" w14:textId="77777777" w:rsidR="00084093" w:rsidRDefault="00084093" w:rsidP="00E67B44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B6E954" w14:textId="77777777" w:rsidR="00084093" w:rsidRDefault="0008409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1221B7F" w14:textId="77777777" w:rsidR="00084093" w:rsidRDefault="0008409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și 37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5D983" w14:textId="77777777" w:rsidR="00084093" w:rsidRDefault="0008409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65286" w14:textId="77777777" w:rsidR="00084093" w:rsidRDefault="00084093" w:rsidP="00E67B44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C8DA03" w14:textId="77777777" w:rsidR="00084093" w:rsidRPr="001304AF" w:rsidRDefault="00084093" w:rsidP="00E67B44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07E2E" w14:textId="77777777" w:rsidR="00084093" w:rsidRDefault="0008409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9D5836C" w14:textId="77777777" w:rsidR="00084093" w:rsidRDefault="0008409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3F1FC8D6" w14:textId="77777777" w:rsidR="00084093" w:rsidRPr="00175A24" w:rsidRDefault="00084093" w:rsidP="00E67B44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4 - 8 st. </w:t>
            </w:r>
            <w:r w:rsidRPr="00B9104F">
              <w:rPr>
                <w:b/>
                <w:bCs/>
                <w:i/>
                <w:iCs/>
                <w:sz w:val="20"/>
              </w:rPr>
              <w:t xml:space="preserve">Făurei </w:t>
            </w:r>
          </w:p>
        </w:tc>
      </w:tr>
      <w:tr w:rsidR="00084093" w14:paraId="58E28781" w14:textId="77777777">
        <w:trPr>
          <w:cantSplit/>
          <w:trHeight w:val="278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54750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DA24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374BF1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6947B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61F06E20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BDA22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0901D8C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 și 35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E62FB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289F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422A0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210FB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63E2A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9FAE2F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la liniile 1 - 3 st. </w:t>
            </w:r>
            <w:r w:rsidRPr="00B9104F">
              <w:rPr>
                <w:b/>
                <w:bCs/>
                <w:i/>
                <w:iCs/>
                <w:sz w:val="20"/>
              </w:rPr>
              <w:t>Făurei Cap X</w:t>
            </w:r>
            <w:r>
              <w:rPr>
                <w:b/>
                <w:bCs/>
                <w:i/>
                <w:iCs/>
                <w:sz w:val="20"/>
              </w:rPr>
              <w:t>.</w:t>
            </w:r>
          </w:p>
        </w:tc>
      </w:tr>
      <w:tr w:rsidR="00084093" w14:paraId="3F6C8EA6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755548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55507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FCF6F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9B46B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Făurei</w:t>
            </w:r>
          </w:p>
          <w:p w14:paraId="36F579E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528A6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3956CF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 / 59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0F7E7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312B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E0C581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597F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A4B29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64BB2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7 - 8.</w:t>
            </w:r>
          </w:p>
        </w:tc>
      </w:tr>
      <w:tr w:rsidR="00084093" w14:paraId="40810C91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95B3C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1DD9F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4002B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6126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ED0277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844B2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44BCC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000C4BA3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14+800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E5832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A67E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211D1B09" w14:textId="77777777">
        <w:trPr>
          <w:cantSplit/>
          <w:trHeight w:val="369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CBF5FC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A8A02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2+300</w:t>
            </w:r>
          </w:p>
          <w:p w14:paraId="78160A8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9EED22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70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BF03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Făurei - Cireșu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3B5708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86A63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49EA5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6FF2D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58360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393EDA28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2EB1A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22458C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D2E480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4D7C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5C266F2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38CD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56BF64EE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61 / 63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FE138" w14:textId="77777777" w:rsidR="00084093" w:rsidRPr="00CA307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CA3079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FE441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47352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E8E53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9AEFD7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7 şi 8.</w:t>
            </w:r>
          </w:p>
        </w:tc>
      </w:tr>
      <w:tr w:rsidR="00084093" w14:paraId="1A5F846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440A25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6109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57+300</w:t>
            </w:r>
          </w:p>
          <w:p w14:paraId="66F696C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57+350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03B6DA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A792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5568A3D" w14:textId="77777777" w:rsidR="00084093" w:rsidRPr="00180EA2" w:rsidRDefault="00084093">
            <w:pPr>
              <w:spacing w:before="40" w:after="40" w:line="276" w:lineRule="auto"/>
              <w:ind w:left="57" w:right="57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15 / 19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01FB0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09516E" w14:textId="77777777" w:rsidR="00084093" w:rsidRPr="00CA307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5C0C6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4167A2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31ADD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5E79C13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315B65D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din și spre Fir I Murgeanca - Țăndărei la și de la linia III Țăndărei.</w:t>
            </w:r>
          </w:p>
        </w:tc>
      </w:tr>
      <w:tr w:rsidR="00084093" w14:paraId="1B46FC69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6781AA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64892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7B05DF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D0704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822F77A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TDJ   10 / 14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CC0B0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F8F0B7" w14:textId="77777777" w:rsidR="00084093" w:rsidRPr="00CA307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7489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74E98859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20ABF4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7F98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B38966D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54EFB3E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0AD4A83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084093" w14:paraId="28535C66" w14:textId="77777777">
        <w:trPr>
          <w:cantSplit/>
          <w:trHeight w:val="725"/>
          <w:jc w:val="center"/>
        </w:trPr>
        <w:tc>
          <w:tcPr>
            <w:tcW w:w="63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E103B" w14:textId="77777777" w:rsidR="00084093" w:rsidRDefault="00084093" w:rsidP="00084093">
            <w:pPr>
              <w:numPr>
                <w:ilvl w:val="0"/>
                <w:numId w:val="27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5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D150D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183FA6" w14:textId="77777777" w:rsidR="00084093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220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4E8577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7630EFB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428A7A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peste T.D.J.</w:t>
            </w:r>
          </w:p>
          <w:p w14:paraId="79C7353F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15 / 19</w:t>
            </w:r>
          </w:p>
          <w:p w14:paraId="6A52A44D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în abatere</w:t>
            </w:r>
          </w:p>
        </w:tc>
        <w:tc>
          <w:tcPr>
            <w:tcW w:w="7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7605E5" w14:textId="77777777" w:rsidR="00084093" w:rsidRPr="00CA3079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86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CD1FEB" w14:textId="77777777" w:rsidR="00084093" w:rsidRDefault="00084093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4E72C7" w14:textId="77777777" w:rsidR="00084093" w:rsidRPr="001304AF" w:rsidRDefault="00084093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963899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062C9C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din firul I la liniile 1 - 2 </w:t>
            </w:r>
          </w:p>
          <w:p w14:paraId="5EEA2D25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st. Țăndărei și </w:t>
            </w:r>
          </w:p>
          <w:p w14:paraId="58D2C16D" w14:textId="77777777" w:rsidR="00084093" w:rsidRPr="00B71446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firul II la liniile 1 - 3 .</w:t>
            </w:r>
          </w:p>
        </w:tc>
      </w:tr>
    </w:tbl>
    <w:p w14:paraId="210C7AD1" w14:textId="77777777" w:rsidR="00084093" w:rsidRDefault="00084093">
      <w:pPr>
        <w:tabs>
          <w:tab w:val="left" w:pos="6382"/>
        </w:tabs>
        <w:rPr>
          <w:sz w:val="20"/>
        </w:rPr>
      </w:pPr>
    </w:p>
    <w:p w14:paraId="0106BC64" w14:textId="77777777" w:rsidR="00084093" w:rsidRDefault="00084093" w:rsidP="00B52218">
      <w:pPr>
        <w:pStyle w:val="Heading1"/>
        <w:spacing w:line="360" w:lineRule="auto"/>
      </w:pPr>
      <w:r>
        <w:t>LINIA 704</w:t>
      </w:r>
    </w:p>
    <w:p w14:paraId="7A760398" w14:textId="77777777" w:rsidR="00084093" w:rsidRDefault="00084093" w:rsidP="00B726D7">
      <w:pPr>
        <w:pStyle w:val="Heading1"/>
        <w:spacing w:line="360" w:lineRule="auto"/>
        <w:rPr>
          <w:b w:val="0"/>
          <w:bCs w:val="0"/>
          <w:sz w:val="8"/>
        </w:rPr>
      </w:pPr>
      <w:r>
        <w:t>TECUCI - BARBOŞI CĂLĂTORI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084093" w14:paraId="1C43AD70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74D210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AB67C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72B957C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69F56A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F8C84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Tecuci -</w:t>
            </w:r>
          </w:p>
          <w:p w14:paraId="75287E1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Barcea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7B50C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D73404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F3671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242+800</w:t>
            </w:r>
          </w:p>
          <w:p w14:paraId="24C72EC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242+870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5A7C6F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476A2" w14:textId="77777777" w:rsidR="00084093" w:rsidRPr="001467E0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327E331" w14:textId="77777777" w:rsidR="00084093" w:rsidRPr="00C00026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C0002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068C953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6164F9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82A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FB3DB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3B01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Barcea </w:t>
            </w:r>
          </w:p>
          <w:p w14:paraId="0326A8B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7D241A5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–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3B14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6008A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F63B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30EBB9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CFF14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5AA3A87F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005164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F33C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354CF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C93D0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0237E9E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3613FB2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723F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4CBEC9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3FF3F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04259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E197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090F03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3E7CD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60913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B0D555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F5079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Iveşti </w:t>
            </w:r>
          </w:p>
          <w:p w14:paraId="4E31841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4 </w:t>
            </w:r>
          </w:p>
          <w:p w14:paraId="5CA5952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583D2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FEE24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CFD28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CBDA1B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B3AF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3E94D6B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35C3E75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D4C52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9B466E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9895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Hanu Conachi</w:t>
            </w:r>
          </w:p>
          <w:p w14:paraId="6647460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 </w:t>
            </w:r>
          </w:p>
          <w:p w14:paraId="57560A9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0A4A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19B984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EED9C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25F63F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649D0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1D4B387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184BD1F9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C2F79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65A1A6F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8FFBCD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BB8A5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58B60AA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C3C8F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08D56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AD02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271+040</w:t>
            </w:r>
          </w:p>
          <w:p w14:paraId="1F50D6B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271+090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AF7AF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CEB6A" w14:textId="77777777" w:rsidR="00084093" w:rsidRPr="001467E0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1467E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38AFF848" w14:textId="77777777" w:rsidR="00084093" w:rsidRPr="008D7F2C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8D7F2C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232DE7E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67F825EC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D3AD7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278+900</w:t>
            </w:r>
          </w:p>
          <w:p w14:paraId="14B1B8A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279+100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06523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8BBBA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Hanu Conachi -</w:t>
            </w:r>
          </w:p>
          <w:p w14:paraId="0DAAC2B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Independenţa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FC017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D184DA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E28FD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B3F8A0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55F8B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1614A45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shd w:val="clear" w:color="auto" w:fill="FFFFFF"/>
            <w:tcMar>
              <w:left w:w="0" w:type="dxa"/>
              <w:right w:w="0" w:type="dxa"/>
            </w:tcMar>
            <w:vAlign w:val="center"/>
          </w:tcPr>
          <w:p w14:paraId="348E5E18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BC7BC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E5A948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9C1223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5470A08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4A P. E.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CB56BF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CBD952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5CE30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7F2F69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A7F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2F8E466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1C6DF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7190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36F37B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27B7C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05C173E8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884A5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2C99F61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19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832A40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F894D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71FF47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5B091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579212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4. </w:t>
            </w:r>
          </w:p>
        </w:tc>
      </w:tr>
      <w:tr w:rsidR="00084093" w14:paraId="0AAE7FDA" w14:textId="77777777"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F0F18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2F73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3D21A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FFB5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Independenţa</w:t>
            </w:r>
          </w:p>
          <w:p w14:paraId="6EDA5F3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84CC8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A72C62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5EA78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4DF6E2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4F3D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0BAB1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4 - 6.</w:t>
            </w:r>
          </w:p>
        </w:tc>
      </w:tr>
      <w:tr w:rsidR="00084093" w14:paraId="598B234D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6B7C20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85BEB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F2BD02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49F4F4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4D471EF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7BB9E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7197BA6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17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D6889C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3B34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2304A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43843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1034ED9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6 – 8.</w:t>
            </w:r>
          </w:p>
        </w:tc>
      </w:tr>
      <w:tr w:rsidR="00084093" w14:paraId="12C151A0" w14:textId="77777777">
        <w:tblPrEx>
          <w:tblCellMar>
            <w:left w:w="108" w:type="dxa"/>
            <w:right w:w="108" w:type="dxa"/>
          </w:tblCellMar>
        </w:tblPrEx>
        <w:trPr>
          <w:cantSplit/>
          <w:trHeight w:val="46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62753" w14:textId="77777777" w:rsidR="00084093" w:rsidRDefault="00084093" w:rsidP="00084093">
            <w:pPr>
              <w:numPr>
                <w:ilvl w:val="0"/>
                <w:numId w:val="21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AF79A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DA3DED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86938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Barboşi Călători</w:t>
            </w:r>
          </w:p>
          <w:p w14:paraId="21D6612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Cap X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92CF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 xml:space="preserve">peste </w:t>
            </w:r>
          </w:p>
          <w:p w14:paraId="501E005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pacing w:val="-10"/>
                <w:sz w:val="20"/>
              </w:rPr>
            </w:pPr>
            <w:r>
              <w:rPr>
                <w:b/>
                <w:bCs/>
                <w:spacing w:val="-10"/>
                <w:sz w:val="20"/>
              </w:rPr>
              <w:t>sch. 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05EA1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E4080B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3B097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E74FA2" w14:textId="77777777" w:rsidR="00084093" w:rsidRPr="00E4080B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6CA4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6E9CF4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liniile 7 şi 8. </w:t>
            </w:r>
          </w:p>
        </w:tc>
      </w:tr>
    </w:tbl>
    <w:p w14:paraId="1D652C83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21DF2AEF" w14:textId="77777777" w:rsidR="00084093" w:rsidRDefault="00084093" w:rsidP="00D06EF4">
      <w:pPr>
        <w:pStyle w:val="Heading1"/>
        <w:spacing w:line="360" w:lineRule="auto"/>
      </w:pPr>
      <w:r>
        <w:t>LINIA 705</w:t>
      </w:r>
    </w:p>
    <w:p w14:paraId="097ED3B7" w14:textId="77777777" w:rsidR="00084093" w:rsidRDefault="00084093" w:rsidP="00F227EA">
      <w:pPr>
        <w:pStyle w:val="Heading1"/>
        <w:spacing w:line="360" w:lineRule="auto"/>
        <w:rPr>
          <w:b w:val="0"/>
          <w:bCs w:val="0"/>
          <w:sz w:val="8"/>
        </w:rPr>
      </w:pPr>
      <w:r>
        <w:t>GALAŢI - BÂRLAD</w:t>
      </w:r>
      <w:r>
        <w:rPr>
          <w:sz w:val="20"/>
        </w:rPr>
        <w:t xml:space="preserve"> 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7"/>
        <w:gridCol w:w="870"/>
        <w:gridCol w:w="754"/>
        <w:gridCol w:w="2203"/>
        <w:gridCol w:w="870"/>
        <w:gridCol w:w="754"/>
        <w:gridCol w:w="870"/>
        <w:gridCol w:w="754"/>
        <w:gridCol w:w="2494"/>
      </w:tblGrid>
      <w:tr w:rsidR="00084093" w14:paraId="7AD948DB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8CD27E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7422C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5+000</w:t>
            </w:r>
          </w:p>
          <w:p w14:paraId="6C66576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6+400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33C5B0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3BE7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7A1F9B2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90D80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BD484F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BD38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E6077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7BC8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796B1E2F" w14:textId="77777777">
        <w:trPr>
          <w:cantSplit/>
          <w:trHeight w:val="13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CCFF61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6E15F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9+250</w:t>
            </w:r>
          </w:p>
          <w:p w14:paraId="1D4D639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2A745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07CEDE" w14:textId="77777777" w:rsidR="00084093" w:rsidRDefault="00084093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Galaţi -</w:t>
            </w:r>
          </w:p>
          <w:p w14:paraId="7A97FB74" w14:textId="77777777" w:rsidR="00084093" w:rsidRDefault="00084093" w:rsidP="001E7AF4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96850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7B43ED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  <w:lang w:val="en-US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E9ACC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95DAF5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DB73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566D35EE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1E36B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2E3A8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88A297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D2484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332AD7C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0DA5CCC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ADF1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136AC4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F3B35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3353FE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29ECC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5825CFC" w14:textId="77777777">
        <w:trPr>
          <w:cantSplit/>
          <w:trHeight w:val="64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AC8AC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146D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F6EC69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8573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2697392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8EC1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4405A3B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3 - 7 </w:t>
            </w:r>
          </w:p>
          <w:p w14:paraId="2766854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şi</w:t>
            </w:r>
          </w:p>
          <w:p w14:paraId="231336C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 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2854AB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4F3B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45C9C2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59E60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4D975A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linia 3.</w:t>
            </w:r>
          </w:p>
        </w:tc>
      </w:tr>
      <w:tr w:rsidR="00084093" w14:paraId="3AC46B6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5EB90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AE01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46220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8511D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Tuluceşti</w:t>
            </w:r>
          </w:p>
          <w:p w14:paraId="3709F8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9554E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 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E6A571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65A82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EFF026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DCCCCD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0A9BCF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3 şi 4.</w:t>
            </w:r>
          </w:p>
        </w:tc>
      </w:tr>
      <w:tr w:rsidR="00084093" w14:paraId="6C1E8E57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588C69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0F4AA6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27+300</w:t>
            </w:r>
          </w:p>
          <w:p w14:paraId="41AF861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29+450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8EF24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ADB1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Tuluceşti -</w:t>
            </w:r>
          </w:p>
          <w:p w14:paraId="757314B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Foltești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EE556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4FD8D8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3E8A5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4D39F1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B49756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3E91C82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7801C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0AB094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53+500</w:t>
            </w:r>
          </w:p>
          <w:p w14:paraId="0224E1B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53+550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F46CBE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40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FC9C8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Tg. Bujor</w:t>
            </w:r>
          </w:p>
          <w:p w14:paraId="580CC56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directă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FEA1CA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91AF41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D279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E53ABA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ACE1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0A1E490F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8AB60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9383F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66+950</w:t>
            </w:r>
          </w:p>
          <w:p w14:paraId="0239E7B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67+050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7AC9D9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E3B1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Tg. Bujor -</w:t>
            </w:r>
          </w:p>
          <w:p w14:paraId="404CAC4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78E479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E1CBE7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81D81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0CDBC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91600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48EF45DC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E58DBB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7B0B2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80+600</w:t>
            </w:r>
          </w:p>
          <w:p w14:paraId="5E670D2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84+350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FE63C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E0629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0032153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3BB5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16B779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96E0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4EF0EA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D09D7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 permanentă.</w:t>
            </w:r>
          </w:p>
        </w:tc>
      </w:tr>
      <w:tr w:rsidR="00084093" w14:paraId="10BC4E23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57F113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C82BD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98+575</w:t>
            </w:r>
          </w:p>
          <w:p w14:paraId="5045901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98+625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B5D824" w14:textId="77777777" w:rsidR="00084093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319460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Bereşti -</w:t>
            </w:r>
          </w:p>
          <w:p w14:paraId="271602AA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70FAC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51F8B8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BF5C7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A64B2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05CDF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69D08C51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0E456C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A0D42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104+943</w:t>
            </w:r>
          </w:p>
          <w:p w14:paraId="4C2B92B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104+999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A75190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F0E32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Bârlad -</w:t>
            </w:r>
          </w:p>
          <w:p w14:paraId="3B47CB0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Bălăbăneşti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43ABCC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22810E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DEF0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877319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576F95" w14:textId="77777777" w:rsidR="00084093" w:rsidRPr="00D84B80" w:rsidRDefault="00084093">
            <w:pPr>
              <w:spacing w:before="40" w:after="40" w:line="360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D84B80">
              <w:rPr>
                <w:b/>
                <w:bCs/>
                <w:iCs/>
                <w:sz w:val="20"/>
              </w:rPr>
              <w:t>Valabil pentru trenurile remorcate cu două locomotive cuplate.</w:t>
            </w:r>
          </w:p>
          <w:p w14:paraId="22607761" w14:textId="77777777" w:rsidR="00084093" w:rsidRPr="00577556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577556"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F788DD9" w14:textId="77777777">
        <w:trPr>
          <w:cantSplit/>
          <w:trHeight w:val="60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A3F598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11667E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5B1F1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81212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083A48D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3 </w:t>
            </w:r>
          </w:p>
          <w:p w14:paraId="3F0951EC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primiri - expedieri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8A133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6D12E4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AAE3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A3158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3F41B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033EE12" w14:textId="77777777">
        <w:trPr>
          <w:cantSplit/>
          <w:trHeight w:val="1258"/>
          <w:jc w:val="center"/>
        </w:trPr>
        <w:tc>
          <w:tcPr>
            <w:tcW w:w="637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E66FBB" w14:textId="77777777" w:rsidR="00084093" w:rsidRDefault="00084093" w:rsidP="00084093">
            <w:pPr>
              <w:numPr>
                <w:ilvl w:val="0"/>
                <w:numId w:val="22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59581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952746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1075C1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Bereşti </w:t>
            </w:r>
          </w:p>
          <w:p w14:paraId="7E825855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 şi Y</w:t>
            </w:r>
          </w:p>
          <w:p w14:paraId="6983B24F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5C5D3B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</w:t>
            </w:r>
          </w:p>
          <w:p w14:paraId="7E71AD25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6,  7, diag.</w:t>
            </w:r>
          </w:p>
          <w:p w14:paraId="6A0C6970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3  -  5, </w:t>
            </w:r>
          </w:p>
          <w:p w14:paraId="7935D768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5  -  7, </w:t>
            </w:r>
          </w:p>
          <w:p w14:paraId="2195BC4D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4  -  6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6591D8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6A1A91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98C3F7" w14:textId="77777777" w:rsidR="00084093" w:rsidRDefault="00084093">
            <w:pPr>
              <w:spacing w:before="40" w:after="40" w:line="360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A2B2EB" w14:textId="77777777" w:rsidR="00084093" w:rsidRPr="006A1A91" w:rsidRDefault="00084093">
            <w:pPr>
              <w:spacing w:before="120" w:after="40" w:line="360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2B6D98E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6BC503E9" w14:textId="77777777" w:rsidR="00084093" w:rsidRDefault="00084093">
            <w:pPr>
              <w:spacing w:before="40" w:after="40" w:line="360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2 - 6.</w:t>
            </w:r>
          </w:p>
        </w:tc>
      </w:tr>
    </w:tbl>
    <w:p w14:paraId="6340D5B8" w14:textId="77777777" w:rsidR="00084093" w:rsidRPr="00454E32" w:rsidRDefault="00084093">
      <w:pPr>
        <w:spacing w:before="40" w:after="40" w:line="192" w:lineRule="auto"/>
        <w:ind w:right="57"/>
        <w:rPr>
          <w:b/>
          <w:sz w:val="20"/>
        </w:rPr>
      </w:pPr>
    </w:p>
    <w:p w14:paraId="5E81C08D" w14:textId="77777777" w:rsidR="00084093" w:rsidRDefault="00084093" w:rsidP="00F0370D">
      <w:pPr>
        <w:pStyle w:val="Heading1"/>
        <w:spacing w:line="360" w:lineRule="auto"/>
      </w:pPr>
      <w:r>
        <w:t>LINIA 800</w:t>
      </w:r>
    </w:p>
    <w:p w14:paraId="32C4B85E" w14:textId="77777777" w:rsidR="00084093" w:rsidRDefault="00084093" w:rsidP="00FF431F">
      <w:pPr>
        <w:pStyle w:val="Heading1"/>
        <w:spacing w:line="360" w:lineRule="auto"/>
        <w:rPr>
          <w:b w:val="0"/>
          <w:bCs w:val="0"/>
          <w:sz w:val="8"/>
        </w:rPr>
      </w:pPr>
      <w:r>
        <w:t>BUCUREŞTI NORD - CONSTANŢA</w:t>
      </w:r>
    </w:p>
    <w:tbl>
      <w:tblPr>
        <w:tblW w:w="10206" w:type="dxa"/>
        <w:jc w:val="center"/>
        <w:tblBorders>
          <w:top w:val="single" w:sz="4" w:space="0" w:color="auto"/>
          <w:left w:val="double" w:sz="4" w:space="0" w:color="auto"/>
          <w:bottom w:val="sing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870"/>
        <w:gridCol w:w="754"/>
        <w:gridCol w:w="2204"/>
        <w:gridCol w:w="870"/>
        <w:gridCol w:w="754"/>
        <w:gridCol w:w="870"/>
        <w:gridCol w:w="754"/>
        <w:gridCol w:w="2492"/>
      </w:tblGrid>
      <w:tr w:rsidR="00084093" w14:paraId="01275D66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FE1AB24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F6F585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D9E1B9C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5962D7A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D5B7A4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6,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96E271F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DF8E61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865E8F7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28A741BF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391F316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AD821C5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E36D3B1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8640BA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1F4575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17B859DF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165C749D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8, 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3F27224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711B761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DB4D81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DD28148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FB69752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214E113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0945B81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87550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0D4EBD9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3688734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Nord</w:t>
            </w:r>
          </w:p>
          <w:p w14:paraId="5C177F2D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C76C9E9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442C9AB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E38BC6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1A12F75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FA68C91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36B9A8D" w14:textId="77777777" w:rsidR="00084093" w:rsidRDefault="00084093" w:rsidP="00897192">
            <w:pPr>
              <w:spacing w:before="40" w:after="40" w:line="276" w:lineRule="auto"/>
              <w:ind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Cu acces la liniile 11 şi 12.</w:t>
            </w:r>
          </w:p>
        </w:tc>
      </w:tr>
      <w:tr w:rsidR="00084093" w:rsidRPr="00A8307A" w14:paraId="2A2AC0CD" w14:textId="77777777" w:rsidTr="00897192">
        <w:trPr>
          <w:cantSplit/>
          <w:trHeight w:val="75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60B652D" w14:textId="77777777" w:rsidR="00084093" w:rsidRPr="00A75A00" w:rsidRDefault="00084093" w:rsidP="00084093">
            <w:pPr>
              <w:numPr>
                <w:ilvl w:val="0"/>
                <w:numId w:val="23"/>
              </w:numPr>
              <w:spacing w:before="120" w:after="12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6E354FED" w14:textId="77777777" w:rsidR="00084093" w:rsidRPr="00A8307A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E483C79" w14:textId="77777777" w:rsidR="00084093" w:rsidRPr="00A8307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444ADBA" w14:textId="77777777" w:rsidR="00084093" w:rsidRPr="00A8307A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Racordare Pajura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59C95BC9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diag. </w:t>
            </w:r>
          </w:p>
          <w:p w14:paraId="1CD31619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23 - 27 </w:t>
            </w:r>
          </w:p>
          <w:p w14:paraId="69037C05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45B9BBD6" w14:textId="77777777" w:rsidR="00084093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25 - 29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167C96D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05A7156C" w14:textId="77777777" w:rsidR="00084093" w:rsidRPr="00A8307A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75ED73E6" w14:textId="77777777" w:rsidR="00084093" w:rsidRPr="00A8307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noWrap/>
            <w:tcMar>
              <w:left w:w="0" w:type="dxa"/>
              <w:right w:w="0" w:type="dxa"/>
            </w:tcMar>
            <w:vAlign w:val="center"/>
          </w:tcPr>
          <w:p w14:paraId="31843593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8081C19" w14:textId="77777777" w:rsidR="00084093" w:rsidRPr="00A8307A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treceri în abatere la București Triaj.</w:t>
            </w:r>
          </w:p>
        </w:tc>
      </w:tr>
      <w:tr w:rsidR="00084093" w14:paraId="021A774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334A85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EA62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FA390F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6BC214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  <w:p w14:paraId="060133A3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6BAC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toată</w:t>
            </w:r>
          </w:p>
          <w:p w14:paraId="23D901F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18"/>
                <w:szCs w:val="18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E5E0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DA8DA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785E2F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22537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ADF7C5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5F1039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FE3957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EABF42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B81C2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1D8B9E" w14:textId="77777777" w:rsidR="00084093" w:rsidRDefault="00084093" w:rsidP="0070462E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TDJ </w:t>
            </w:r>
          </w:p>
          <w:p w14:paraId="3E81F8C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27/29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30BB1D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87077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359E4B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068314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26995C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B1188D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7ACFE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8468F6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B734B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Bucureşti Băneasa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42DA7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20"/>
              </w:rPr>
              <w:t>peste sch. 14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C4C9DE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14F6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CFB860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0F6D2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0744BC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9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A2E12F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EA59A6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21EC9D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F1288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 peste sch. 33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F6E0E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1E83D6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B4901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15+950</w:t>
            </w:r>
          </w:p>
          <w:p w14:paraId="4007C88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16+000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A4892F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70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2F9503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0C7B1A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8B501C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CF49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90804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966BDB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B4634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51C03C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89A0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4A15BF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312F5A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8F29059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7C987B86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084093" w14:paraId="5AB4DCDB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F80634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12AFE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2893E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87F5B9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5EAB11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9AFEE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FF03B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F7866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FABBDE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A06132E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61ABC41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4 şi 5.</w:t>
            </w:r>
          </w:p>
        </w:tc>
      </w:tr>
      <w:tr w:rsidR="00084093" w14:paraId="13C834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89B631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1F609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C8BB06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BBA3EE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Pantelimon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CB7A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C6D70FB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430B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1CB22B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EBFA7B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3F518E0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CC81B33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5.</w:t>
            </w:r>
          </w:p>
        </w:tc>
      </w:tr>
      <w:tr w:rsidR="00084093" w14:paraId="0D6276D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28BC3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085DF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0A2B1F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2512EF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Pasărea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54506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9CBFA8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7153C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767D5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74A37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06F7194B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509208A5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linia 4.</w:t>
            </w:r>
          </w:p>
        </w:tc>
      </w:tr>
      <w:tr w:rsidR="00084093" w14:paraId="6CB338B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75C1DE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9B181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F93920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14EA1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Brănești linia 5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22D5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</w:t>
            </w:r>
          </w:p>
          <w:p w14:paraId="7292149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2C77E3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01EB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A68DB3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96C93F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</w:p>
        </w:tc>
      </w:tr>
      <w:tr w:rsidR="00084093" w14:paraId="7344E47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3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93EBF2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CF7B8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05C3CBD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705F4F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52FDE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– Dragoș Vodă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0A2D2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72A196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ADB35D" w14:textId="77777777" w:rsidR="00084093" w:rsidRDefault="0008409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107+900</w:t>
            </w:r>
          </w:p>
          <w:p w14:paraId="36C6AF48" w14:textId="77777777" w:rsidR="00084093" w:rsidRDefault="00084093" w:rsidP="00B22481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108+000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3F3558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EE6928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405C005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18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FEA21F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79E4BE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D322E0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EDE789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Ciulniţa -</w:t>
            </w:r>
          </w:p>
          <w:p w14:paraId="35D8257F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Perișoru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2351D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07F46F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910CE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109+800</w:t>
            </w:r>
          </w:p>
          <w:p w14:paraId="1A46777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111+730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10444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140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D72DA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7C61E00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8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860012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BD6CA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FF4D9D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516A48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Ciulniţa</w:t>
            </w:r>
          </w:p>
          <w:p w14:paraId="0B673BBA" w14:textId="77777777" w:rsidR="00084093" w:rsidRPr="008B2519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liniile 6, 7, 8 şi 9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6B13C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30E3996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800C62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7E5E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EB30F2" w14:textId="77777777" w:rsidR="00084093" w:rsidRPr="008D08DE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C19AF0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</w:tc>
      </w:tr>
      <w:tr w:rsidR="00084093" w14:paraId="476DD60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6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DC2351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43ABE0" w14:textId="77777777" w:rsidR="00084093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2574DD" w14:textId="77777777" w:rsidR="00084093" w:rsidRPr="001161EA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00F684" w14:textId="77777777" w:rsidR="00084093" w:rsidRDefault="00084093" w:rsidP="00897192">
            <w:pPr>
              <w:spacing w:line="276" w:lineRule="auto"/>
              <w:ind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St. Feteşti</w:t>
            </w:r>
          </w:p>
          <w:p w14:paraId="27FDCA38" w14:textId="77777777" w:rsidR="00084093" w:rsidRDefault="00084093" w:rsidP="00897192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439CE3" w14:textId="77777777" w:rsidR="00084093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 </w:t>
            </w:r>
          </w:p>
          <w:p w14:paraId="12E68271" w14:textId="77777777" w:rsidR="00084093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în  abatere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26D197" w14:textId="77777777" w:rsidR="00084093" w:rsidRPr="001161EA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34B98" w14:textId="77777777" w:rsidR="00084093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B7F9D6" w14:textId="77777777" w:rsidR="00084093" w:rsidRPr="008D08DE" w:rsidRDefault="00084093" w:rsidP="00897192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844A2" w14:textId="77777777" w:rsidR="00084093" w:rsidRDefault="00084093" w:rsidP="00897192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la linia UNIFERTRANS și la liniile 2, 3, 7 - 12. </w:t>
            </w:r>
          </w:p>
        </w:tc>
      </w:tr>
      <w:tr w:rsidR="00084093" w14:paraId="0C7EDBA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8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B919A5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19AAE0" w14:textId="77777777" w:rsidR="00084093" w:rsidRDefault="0008409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BD4EB5" w14:textId="77777777" w:rsidR="00084093" w:rsidRPr="001161EA" w:rsidRDefault="0008409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814ED9" w14:textId="77777777" w:rsidR="00084093" w:rsidRDefault="00084093" w:rsidP="003E7F1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Saligny Cap 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BA8D2F" w14:textId="77777777" w:rsidR="00084093" w:rsidRDefault="0008409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C72050" w14:textId="77777777" w:rsidR="00084093" w:rsidRPr="001161EA" w:rsidRDefault="0008409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2F678B" w14:textId="77777777" w:rsidR="00084093" w:rsidRDefault="00084093" w:rsidP="003E7F1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081B" w14:textId="77777777" w:rsidR="00084093" w:rsidRDefault="00084093" w:rsidP="003E7F1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7A7A8" w14:textId="77777777" w:rsidR="00084093" w:rsidRDefault="0008409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Fără inductori.</w:t>
            </w:r>
          </w:p>
          <w:p w14:paraId="7B47CC8B" w14:textId="77777777" w:rsidR="00084093" w:rsidRDefault="00084093" w:rsidP="003E7F1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ieşiri la liniile 5 și 6 St. Saligny.</w:t>
            </w:r>
          </w:p>
        </w:tc>
      </w:tr>
      <w:tr w:rsidR="00084093" w14:paraId="0F941EE0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4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BD1930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7C34E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5920D" w14:textId="77777777" w:rsidR="00084093" w:rsidRPr="001161EA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0CF4B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25DD5088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0,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67348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de la </w:t>
            </w:r>
          </w:p>
          <w:p w14:paraId="305788B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vârf sch. 94 până la vârf </w:t>
            </w:r>
          </w:p>
          <w:p w14:paraId="2925CF7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94FE65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F02D5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07B1AE" w14:textId="77777777" w:rsidR="00084093" w:rsidRPr="001161EA" w:rsidRDefault="00084093" w:rsidP="00897192">
            <w:pPr>
              <w:spacing w:before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38229A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5771028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1424E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09766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F9BD2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D97154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Medgidia</w:t>
            </w:r>
          </w:p>
          <w:p w14:paraId="17DD532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1, Grupa B  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CC868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de la semnal</w:t>
            </w:r>
          </w:p>
          <w:p w14:paraId="615247E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XPNB,</w:t>
            </w:r>
          </w:p>
          <w:p w14:paraId="2C9C643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până la vârf sch. 72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BD9E40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36CB1E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F29F2C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D13F2A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53F487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34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7BC253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DAC19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41BD16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FB8CD" w14:textId="77777777" w:rsidR="00084093" w:rsidRDefault="0008409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F617913" w14:textId="77777777" w:rsidR="00084093" w:rsidRDefault="00084093" w:rsidP="0072664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6E974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37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AD9226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CC871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6805B4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F9DA2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Afectează intrări - ieşiri la linia 7 Grupa A</w:t>
            </w:r>
          </w:p>
        </w:tc>
      </w:tr>
      <w:tr w:rsidR="00084093" w14:paraId="009A35A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CCA7D2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4EF6E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31765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8553D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0EEEF46B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236A0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113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D752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9F43A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F31DE2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E3420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3EB2A556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667DBBCB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17 şi 18.</w:t>
            </w:r>
          </w:p>
        </w:tc>
      </w:tr>
      <w:tr w:rsidR="00084093" w14:paraId="24B7BB73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4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086E5B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7E5F1E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13E0D5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A52A89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5C5DBDD5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</w:rPr>
              <w:t>Grupa A, liniile 10, 11, 14,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487C2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 - 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CFD3F6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035E8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4D6869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B4D0C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7E51E1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9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9EE872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4823B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8E4C09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07F673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A8652F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12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28FE7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B6A1C0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A68150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FB4B96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8FB379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EB57745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0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F6EC8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09CB1E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C21D49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EA35C3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451D552D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16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59894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F4FC4E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80120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417521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376F4C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592351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4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AD88E8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69E30E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386175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FFA96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6311F34F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17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B00E5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22137D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5288F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5E1F04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88C7B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A1144D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113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0B3DC5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4D91E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E3DF07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EFF6A6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31D5EF6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linia 18</w:t>
            </w:r>
          </w:p>
          <w:p w14:paraId="774D5B77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BACE67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intrări-ieşiri 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8D2E18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2E1F1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6C97EB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0CD9ED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AF75B8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8AF3F3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4BD972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5D9AC0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685D3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St. Medgidia  </w:t>
            </w:r>
          </w:p>
          <w:p w14:paraId="7748D3D4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F3669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 178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B3DBB6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00D70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4699A4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80D77C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1D77EA6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03226E8A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18 şi 19.</w:t>
            </w:r>
          </w:p>
        </w:tc>
      </w:tr>
      <w:tr w:rsidR="00084093" w14:paraId="55422BD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7E469F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681BA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FA947E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1F54AD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Dorobanțu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0065D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17 </w:t>
            </w:r>
          </w:p>
          <w:p w14:paraId="4C4EA4C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4DD7C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819A7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0EA3F6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B503B6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7D5C33F5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liniile 1-4 Cap X</w:t>
            </w:r>
          </w:p>
        </w:tc>
      </w:tr>
      <w:tr w:rsidR="00084093" w14:paraId="31225EB7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9908C2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F1EE0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44ECBD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3AEDF7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Basarabi - </w:t>
            </w:r>
          </w:p>
          <w:p w14:paraId="71C81EBA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Valu lui Traian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4FCB6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3AA50E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AC8E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210+950</w:t>
            </w:r>
          </w:p>
          <w:p w14:paraId="01591B7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211+000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7F33E4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100</w:t>
            </w: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F68A3E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Fără inductori.</w:t>
            </w:r>
          </w:p>
        </w:tc>
      </w:tr>
      <w:tr w:rsidR="00084093" w14:paraId="15820D36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98656E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77E35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5A1551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F0968D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FCC55B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D,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006987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53DD2E0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</w:t>
            </w:r>
          </w:p>
          <w:p w14:paraId="673C393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3D / 5D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B7E99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E46CF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3591E7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2B3805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4F10B6E9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F45F119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firul I și firul II la liniile 1D - 5D și la </w:t>
            </w:r>
          </w:p>
          <w:p w14:paraId="493F1E81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B.</w:t>
            </w:r>
          </w:p>
        </w:tc>
      </w:tr>
      <w:tr w:rsidR="00084093" w14:paraId="2B47470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9419BFF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0A552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70EED8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8780C0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C632D00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liniile 11B, 15B, 22B, 24B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C23E6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DFDFD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9BE5D9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CD710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75E00D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129A3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158D5B4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CB846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B6426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1D3AC2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64152B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88CF3A8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linia 14B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6C302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700 m din </w:t>
            </w:r>
          </w:p>
          <w:p w14:paraId="2B7F0907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8A1D5F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95987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069D45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CC0E9A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671495EE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B373A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5287E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35A9D4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C0E0DD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97F56A0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B,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2B17E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peste sch. 35B </w:t>
            </w:r>
          </w:p>
          <w:p w14:paraId="4140183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</w:t>
            </w:r>
          </w:p>
          <w:p w14:paraId="52ECB02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TDJ </w:t>
            </w:r>
          </w:p>
          <w:p w14:paraId="5D2F4D7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41B/</w:t>
            </w:r>
          </w:p>
          <w:p w14:paraId="7ABAD07F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49B, 15B/17B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DDA047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5AC5A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5D1C8A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1CAC8F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98F73D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C8BD35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0F51C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9C109A0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D9AF9CB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4D6DC334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Tranzit, 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E66F4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150 m din </w:t>
            </w:r>
          </w:p>
          <w:p w14:paraId="51485C1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17D9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FCBC9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DBE81E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6472A9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8E0C8FC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5CE783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2A5A9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E23010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5AD484" w14:textId="77777777" w:rsidR="00084093" w:rsidRDefault="0008409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0497ABB7" w14:textId="77777777" w:rsidR="00084093" w:rsidRDefault="0008409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A34433" w14:textId="77777777" w:rsidR="00084093" w:rsidRPr="00F565BC" w:rsidRDefault="00084093" w:rsidP="00897192">
            <w:pPr>
              <w:spacing w:before="40" w:after="40" w:line="276" w:lineRule="auto"/>
              <w:ind w:left="57" w:right="57"/>
              <w:jc w:val="center"/>
            </w:pPr>
            <w:r w:rsidRPr="00F565BC">
              <w:t>peste</w:t>
            </w:r>
          </w:p>
          <w:p w14:paraId="177C45A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 w:rsidRPr="00F565BC">
              <w:t>sch. 56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87D096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659CC9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0A2B8D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7357546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8 Grupa A și Linia Colectoare. Afectează intrări-ieșiri Linia Colectoare și de la Constanța Oraș, Constanța Mărfuri;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3 Grupa Tranzit;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L8 Grupa A și Linia Colectoare</w:t>
            </w:r>
          </w:p>
        </w:tc>
      </w:tr>
      <w:tr w:rsidR="00084093" w14:paraId="3516D321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550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8B3B20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67EA5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967396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DD19C2" w14:textId="77777777" w:rsidR="00084093" w:rsidRDefault="0008409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A320044" w14:textId="77777777" w:rsidR="00084093" w:rsidRDefault="00084093" w:rsidP="00F565BC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4113E8" w14:textId="77777777" w:rsidR="00084093" w:rsidRDefault="0008409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1AA59801" w14:textId="77777777" w:rsidR="00084093" w:rsidRDefault="00084093" w:rsidP="00F565BC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30 pe ambele pozitii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C52758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8331A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15004E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B976FF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F565BC">
              <w:rPr>
                <w:b/>
                <w:bCs/>
                <w:i/>
                <w:iCs/>
                <w:sz w:val="20"/>
              </w:rPr>
              <w:t>Nesemnalizată pe teren. Afectează intrări-ieșiri la și de la FIR II 814 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7 Grupa Tranzit; la L1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>-</w:t>
            </w:r>
            <w:r>
              <w:rPr>
                <w:b/>
                <w:bCs/>
                <w:i/>
                <w:iCs/>
                <w:sz w:val="20"/>
              </w:rPr>
              <w:t xml:space="preserve"> </w:t>
            </w:r>
            <w:r w:rsidRPr="00F565BC">
              <w:rPr>
                <w:b/>
                <w:bCs/>
                <w:i/>
                <w:iCs/>
                <w:sz w:val="20"/>
              </w:rPr>
              <w:t xml:space="preserve">8 Grupa A și Linia Colectoare. </w:t>
            </w:r>
          </w:p>
        </w:tc>
      </w:tr>
      <w:tr w:rsidR="00084093" w14:paraId="795144EA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45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7AE5F32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86E29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AED9F9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ED049E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31D6EF1A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9F79C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0A0FD67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sec-ţiunea 071 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CA40AF2" w14:textId="77777777" w:rsidR="00084093" w:rsidRPr="001161EA" w:rsidRDefault="0008409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4ACB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301A2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82882D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2BAF2EDE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– ieşiri </w:t>
            </w:r>
          </w:p>
          <w:p w14:paraId="7AA5D2B0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7A, 9A</w:t>
            </w:r>
          </w:p>
          <w:p w14:paraId="46909430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 şi linia de legătură </w:t>
            </w:r>
          </w:p>
          <w:p w14:paraId="3391BECB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Grupa D -  Grupa A.</w:t>
            </w:r>
          </w:p>
        </w:tc>
      </w:tr>
      <w:tr w:rsidR="00084093" w14:paraId="3D543819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CDB6AD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7E5D37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6EDE35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37E835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2ED42467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A,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B85538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</w:t>
            </w:r>
          </w:p>
          <w:p w14:paraId="64E1CF75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diag.</w:t>
            </w:r>
          </w:p>
          <w:p w14:paraId="45E0B9E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112 - 118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48E387" w14:textId="77777777" w:rsidR="00084093" w:rsidRPr="001161EA" w:rsidRDefault="0008409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4DA19C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3DC945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5F2F9D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8B261D1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4E5F6937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1 A şi 2 A.</w:t>
            </w:r>
          </w:p>
        </w:tc>
      </w:tr>
      <w:tr w:rsidR="00084093" w14:paraId="579C691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80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2F8FE1B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3948A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4BEEE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3D73E6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Palas</w:t>
            </w:r>
          </w:p>
          <w:p w14:paraId="58940450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Tranzit 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1765A8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SI 054 (intre sch 16 și 30)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7BA696" w14:textId="77777777" w:rsidR="00084093" w:rsidRDefault="00084093" w:rsidP="00897192">
            <w:pPr>
              <w:spacing w:before="120" w:after="40"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B2B58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A4784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6867E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Afectează intrări - ieşiri </w:t>
            </w:r>
          </w:p>
          <w:p w14:paraId="49226D0F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din fir II L 814 la liniile </w:t>
            </w:r>
          </w:p>
          <w:p w14:paraId="48BEB7C2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1 - 7 Grupa Tranzit. </w:t>
            </w:r>
            <w:r>
              <w:rPr>
                <w:b/>
                <w:bCs/>
                <w:i/>
                <w:iCs/>
                <w:sz w:val="20"/>
              </w:rPr>
              <w:br/>
              <w:t>Și liniile 1-11 Grupa A.</w:t>
            </w:r>
          </w:p>
        </w:tc>
      </w:tr>
      <w:tr w:rsidR="00084093" w14:paraId="5F0C7378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975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795CFF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F165D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DD0D0C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4A6FAE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8AB5CD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114D2BD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</w:t>
            </w:r>
          </w:p>
          <w:p w14:paraId="66E5461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19 - 21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4BEF1B8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4BE20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2A291C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7814D4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pe teren. </w:t>
            </w:r>
          </w:p>
          <w:p w14:paraId="7BC3D404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2A996D7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 în firul II.</w:t>
            </w:r>
          </w:p>
        </w:tc>
      </w:tr>
      <w:tr w:rsidR="00084093" w14:paraId="4BC9DDE2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681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BB6B9BA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000D6E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100E5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0360E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54AA097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3ACC6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sch.</w:t>
            </w:r>
          </w:p>
          <w:p w14:paraId="5CBFD2D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35 şi 43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8A35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6F895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F499AF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A891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Nesemnalizată   pe teren. Afectează intrări - ieşiri </w:t>
            </w:r>
          </w:p>
          <w:p w14:paraId="7E277BEB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9  - 11.</w:t>
            </w:r>
          </w:p>
        </w:tc>
      </w:tr>
      <w:tr w:rsidR="00084093" w14:paraId="17B0334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51F627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55D01D8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1CA6D7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396B1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0FCEE552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Grupa Tehnică</w:t>
            </w:r>
          </w:p>
          <w:p w14:paraId="0F402D98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OT (legătură)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21D98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224+103</w:t>
            </w:r>
          </w:p>
          <w:p w14:paraId="29A35B40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224+200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F0711A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25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52FDDE4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605FF3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4DCB50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277D9454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Afectează intrări - ieșiri pe firul III în direcția Palas sau Constanța Mărfuri.</w:t>
            </w:r>
          </w:p>
        </w:tc>
      </w:tr>
      <w:tr w:rsidR="00084093" w14:paraId="18585A6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772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AD1A8A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4E00CD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259F68A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53E2D3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6D31988F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B692F9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 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311905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99C85B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82859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209747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33CABBED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920D6C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E19AB72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D30BA1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7209D0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Constanţa Oraş</w:t>
            </w:r>
          </w:p>
          <w:p w14:paraId="71EF40BC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29353C7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diag. 50/54-46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01A6EC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</w:t>
            </w:r>
            <w:r w:rsidRPr="001161EA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6D9D53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B397815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C08C14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567D170F" w14:textId="77777777" w:rsidTr="00897192">
        <w:tblPrEx>
          <w:tblCellMar>
            <w:left w:w="0" w:type="dxa"/>
            <w:right w:w="0" w:type="dxa"/>
          </w:tblCellMar>
        </w:tblPrEx>
        <w:trPr>
          <w:cantSplit/>
          <w:trHeight w:val="1029"/>
          <w:jc w:val="center"/>
        </w:trPr>
        <w:tc>
          <w:tcPr>
            <w:tcW w:w="638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39832B7" w14:textId="77777777" w:rsidR="00084093" w:rsidRDefault="00084093" w:rsidP="00084093">
            <w:pPr>
              <w:numPr>
                <w:ilvl w:val="0"/>
                <w:numId w:val="23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DE5221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015F94" w14:textId="77777777" w:rsidR="00084093" w:rsidRPr="001161EA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BC9553" w14:textId="77777777" w:rsidR="00084093" w:rsidRDefault="00084093" w:rsidP="00897192">
            <w:pPr>
              <w:spacing w:before="40" w:line="276" w:lineRule="auto"/>
              <w:ind w:left="57" w:right="57"/>
              <w:rPr>
                <w:b/>
                <w:bCs/>
                <w:sz w:val="20"/>
              </w:rPr>
            </w:pPr>
            <w:r w:rsidRPr="009A6865">
              <w:rPr>
                <w:b/>
                <w:bCs/>
                <w:sz w:val="20"/>
              </w:rPr>
              <w:t>Stația Constanța Oraș prelungire Linia II directa Cap Y si sch.: 38,34 si sch. 2 , pe directa.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B94706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E6A205" w14:textId="77777777" w:rsidR="00084093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E288CA" w14:textId="77777777" w:rsidR="00084093" w:rsidRDefault="00084093" w:rsidP="00897192">
            <w:pPr>
              <w:spacing w:before="40" w:after="40"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A6613B" w14:textId="77777777" w:rsidR="00084093" w:rsidRPr="008D08DE" w:rsidRDefault="00084093" w:rsidP="00897192">
            <w:pPr>
              <w:spacing w:before="120" w:after="40"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2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D08F3" w14:textId="77777777" w:rsidR="00084093" w:rsidRDefault="00084093" w:rsidP="00897192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 w:rsidRPr="009A6865">
              <w:rPr>
                <w:b/>
                <w:bCs/>
                <w:i/>
                <w:iCs/>
                <w:sz w:val="20"/>
              </w:rPr>
              <w:t>Semnalizată pe teren, fără inductori la paleta galbenă. Afectează intrări  L 814 A  Bucla Palas-Cta Oras - Linia  II  directă Constanța Oraș Cap Y .</w:t>
            </w:r>
          </w:p>
        </w:tc>
      </w:tr>
    </w:tbl>
    <w:p w14:paraId="17EA90EA" w14:textId="77777777" w:rsidR="00084093" w:rsidRDefault="00084093">
      <w:pPr>
        <w:spacing w:before="40" w:after="40" w:line="192" w:lineRule="auto"/>
        <w:ind w:right="57"/>
        <w:rPr>
          <w:sz w:val="20"/>
        </w:rPr>
      </w:pPr>
    </w:p>
    <w:p w14:paraId="17032D4C" w14:textId="77777777" w:rsidR="00084093" w:rsidRDefault="00084093" w:rsidP="00FF5C69">
      <w:pPr>
        <w:pStyle w:val="Heading1"/>
        <w:spacing w:line="276" w:lineRule="auto"/>
      </w:pPr>
      <w:r>
        <w:t>LINIA 804</w:t>
      </w:r>
    </w:p>
    <w:p w14:paraId="6FED8297" w14:textId="77777777" w:rsidR="00084093" w:rsidRDefault="00084093" w:rsidP="00FF5C69">
      <w:pPr>
        <w:pStyle w:val="Heading1"/>
        <w:spacing w:line="276" w:lineRule="auto"/>
        <w:rPr>
          <w:b w:val="0"/>
          <w:bCs w:val="0"/>
          <w:sz w:val="8"/>
        </w:rPr>
      </w:pPr>
      <w:r>
        <w:t>PLOIEŞTI SUD - URZICENI - ŢĂNDĂREI - FETEŞTI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9"/>
        <w:gridCol w:w="870"/>
        <w:gridCol w:w="754"/>
        <w:gridCol w:w="2203"/>
        <w:gridCol w:w="870"/>
        <w:gridCol w:w="754"/>
        <w:gridCol w:w="870"/>
        <w:gridCol w:w="755"/>
        <w:gridCol w:w="2491"/>
      </w:tblGrid>
      <w:tr w:rsidR="00084093" w14:paraId="18C0BB45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5B7CDB9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5BF737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0+844</w:t>
            </w:r>
          </w:p>
          <w:p w14:paraId="1E27DDF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7BE0B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67BF76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Ploiești Sud - </w:t>
            </w:r>
          </w:p>
          <w:p w14:paraId="10291811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Dâmbu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8D03F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DCFE22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0E201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F0EB1D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78A78D" w14:textId="77777777" w:rsidR="00084093" w:rsidRPr="00436B1D" w:rsidRDefault="0008409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 w:rsidRPr="00436B1D">
              <w:rPr>
                <w:b/>
                <w:bCs/>
                <w:i/>
                <w:sz w:val="20"/>
              </w:rPr>
              <w:t>Semnalizată ca limitare de viteză.</w:t>
            </w:r>
          </w:p>
        </w:tc>
      </w:tr>
      <w:tr w:rsidR="00084093" w14:paraId="609F0952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DD0109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7D8E3D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5+092</w:t>
            </w:r>
          </w:p>
          <w:p w14:paraId="74C67713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24+569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CD30797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D7171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Dâmbu - </w:t>
            </w:r>
          </w:p>
          <w:p w14:paraId="449D316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Drăgănești Prahova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7D4622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9F88103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D7A10D4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E46C76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C219D5E" w14:textId="77777777" w:rsidR="00084093" w:rsidRPr="00436B1D" w:rsidRDefault="0008409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  <w:r>
              <w:rPr>
                <w:b/>
                <w:bCs/>
                <w:i/>
                <w:sz w:val="20"/>
              </w:rPr>
              <w:t>Nesemnalizată pe teren.</w:t>
            </w:r>
          </w:p>
        </w:tc>
      </w:tr>
      <w:tr w:rsidR="00084093" w14:paraId="485ECE60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357777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34E08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8+000</w:t>
            </w:r>
          </w:p>
          <w:p w14:paraId="3D9776A3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9+000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AF16E4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0E1434" w14:textId="77777777" w:rsidR="00084093" w:rsidRDefault="0008409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5529CD9B" w14:textId="77777777" w:rsidR="00084093" w:rsidRDefault="0008409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FC18E6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F819A46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875D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19E00F1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96E1BC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sz w:val="20"/>
              </w:rPr>
            </w:pPr>
          </w:p>
        </w:tc>
      </w:tr>
      <w:tr w:rsidR="00084093" w14:paraId="2AEE814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2013FC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1ABA5F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11+265</w:t>
            </w:r>
          </w:p>
          <w:p w14:paraId="310A61C6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11+520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55C47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60054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25B6E655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AF228B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DCD1C43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C23A97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64E7D42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C2834FA" w14:textId="77777777" w:rsidR="00084093" w:rsidRPr="00E25A4B" w:rsidRDefault="0008409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  <w:r>
              <w:rPr>
                <w:b/>
                <w:bCs/>
                <w:iCs/>
                <w:sz w:val="20"/>
              </w:rPr>
              <w:t>*</w:t>
            </w:r>
            <w:r w:rsidRPr="00E25A4B">
              <w:rPr>
                <w:b/>
                <w:bCs/>
                <w:iCs/>
                <w:sz w:val="20"/>
              </w:rPr>
              <w:t>Valabil pentru trenurile care au în componență două locomotive cuplate.</w:t>
            </w:r>
          </w:p>
          <w:p w14:paraId="6D853927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50D00C0F" w14:textId="77777777">
        <w:trPr>
          <w:cantSplit/>
          <w:trHeight w:val="818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AE37C28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1ED6CF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12+200</w:t>
            </w:r>
          </w:p>
          <w:p w14:paraId="4E239997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13+200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C8204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68A34C2" w14:textId="77777777" w:rsidR="00084093" w:rsidRDefault="0008409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H.m. Corlățești - </w:t>
            </w:r>
          </w:p>
          <w:p w14:paraId="7F16B377" w14:textId="77777777" w:rsidR="00084093" w:rsidRDefault="00084093" w:rsidP="004D67F0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Zănoaga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EFD6E4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13A9A5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FD6FD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C77CA7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005FD3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Cs/>
                <w:sz w:val="20"/>
              </w:rPr>
            </w:pPr>
          </w:p>
        </w:tc>
      </w:tr>
      <w:tr w:rsidR="00084093" w14:paraId="01607B80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6B7690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0475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EAE4E1D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FF7A97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H.m. Ciorani</w:t>
            </w:r>
          </w:p>
          <w:p w14:paraId="3B2E236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 directă și</w:t>
            </w:r>
          </w:p>
          <w:p w14:paraId="741053EB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11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705F1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FD1E52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80FA4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32+300</w:t>
            </w:r>
          </w:p>
          <w:p w14:paraId="620DF1A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FD2DB3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CEFA2D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129B3CDB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6E873C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6E94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32+569</w:t>
            </w:r>
          </w:p>
          <w:p w14:paraId="6F7138E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43+140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A15235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B95FD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1B1609D7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 și</w:t>
            </w:r>
          </w:p>
          <w:p w14:paraId="37844B8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2 directă cu</w:t>
            </w:r>
          </w:p>
          <w:p w14:paraId="6953673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sch. 2, 8 și 10 </w:t>
            </w:r>
          </w:p>
          <w:p w14:paraId="3FAC9B80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din Hm Ciorani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D65F8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A1AC82E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07E714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DCC0E67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5150F2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062B41D3" w14:textId="77777777">
        <w:trPr>
          <w:cantSplit/>
          <w:trHeight w:val="38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7A4CC3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6DFBF5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0BB3E2C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A4CFD37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Ciorani -</w:t>
            </w:r>
          </w:p>
          <w:p w14:paraId="269B220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2874B0AC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și linia 2 directă din</w:t>
            </w:r>
          </w:p>
          <w:p w14:paraId="1FAA795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9FD1986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C9289C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27B6F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32+450</w:t>
            </w:r>
          </w:p>
          <w:p w14:paraId="23A3412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43+600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9084991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20E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  <w:tr w:rsidR="00084093" w14:paraId="1578ADB1" w14:textId="77777777">
        <w:trPr>
          <w:cantSplit/>
          <w:trHeight w:val="42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88FCB1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52DF4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B88FE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D363F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Ialomița</w:t>
            </w:r>
          </w:p>
          <w:p w14:paraId="68AE156D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linia 5 abătută și </w:t>
            </w:r>
          </w:p>
          <w:p w14:paraId="7978E09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sch. 13 și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4E0E6D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268C3D5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1A3953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6159F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4840F7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F1132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A73991B" w14:textId="77777777" w:rsidTr="004D67F0">
        <w:trPr>
          <w:cantSplit/>
          <w:trHeight w:val="669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AC0FB4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E35344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48+170</w:t>
            </w:r>
          </w:p>
          <w:p w14:paraId="3BFE409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55+000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01392D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FB360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Hm. Armășești-</w:t>
            </w:r>
          </w:p>
          <w:p w14:paraId="0954C41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Ax. Urziceni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3F2C75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D66EE2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468ADD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EE2E85A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1F8A23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 La circulația pe linia 700 se va citi poziția km. 63+720-70+600</w:t>
            </w:r>
          </w:p>
        </w:tc>
      </w:tr>
      <w:tr w:rsidR="00084093" w14:paraId="3724AE53" w14:textId="77777777">
        <w:trPr>
          <w:cantSplit/>
          <w:trHeight w:val="1131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FC57015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69B636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74+550</w:t>
            </w:r>
          </w:p>
          <w:p w14:paraId="468014A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74+650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AA42441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60F9B31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Broşteni –</w:t>
            </w:r>
          </w:p>
          <w:p w14:paraId="5FC18EE0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Sărăţuica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930CA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5A38DD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44655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9F028B2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D56250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1CD8759C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084093" w14:paraId="3C7C64F1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407907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56FB0F8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103+500</w:t>
            </w:r>
          </w:p>
          <w:p w14:paraId="08E5197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103+600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80F08B4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3CDC1BF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Andrăşeşti -</w:t>
            </w:r>
          </w:p>
          <w:p w14:paraId="178EACDB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Ramificaţie Amara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78A19AF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083D64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2817F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2C5B7C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0BE8E7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496B828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084093" w14:paraId="3475FE8B" w14:textId="77777777">
        <w:trPr>
          <w:cantSplit/>
          <w:trHeight w:val="1203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945D9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395692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118+500</w:t>
            </w:r>
          </w:p>
          <w:p w14:paraId="45BAF67B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142+000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08EA58D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71D60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Slobozia Nouă - </w:t>
            </w:r>
          </w:p>
          <w:p w14:paraId="092CD98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8A11996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Țăndărei</w:t>
            </w:r>
          </w:p>
          <w:p w14:paraId="775F3C4C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inclusiv linia 2 directă st. Slobozia Nouă </w:t>
            </w:r>
          </w:p>
          <w:p w14:paraId="1B992147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și linia 2 directă </w:t>
            </w:r>
          </w:p>
          <w:p w14:paraId="5C9E6966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Bucu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3E484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674D38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A0A222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CC1C16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E5E587F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4E83C81" w14:textId="77777777">
        <w:trPr>
          <w:cantSplit/>
          <w:trHeight w:val="33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B2DE75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20CFEAD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7931A54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165B61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Hm Bucu </w:t>
            </w:r>
          </w:p>
          <w:p w14:paraId="2606BB2A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1 abătută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46FFF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toată</w:t>
            </w:r>
          </w:p>
          <w:p w14:paraId="1DD5978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62384FE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BB1C16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D55E1BE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2C1EE85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4A8BCA27" w14:textId="77777777">
        <w:trPr>
          <w:cantSplit/>
          <w:trHeight w:val="2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66190D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3DBC8B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1AECDEB" w14:textId="77777777" w:rsidR="00084093" w:rsidRPr="00A152FB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1EA33D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Hm Bucu</w:t>
            </w:r>
          </w:p>
          <w:p w14:paraId="54692018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linia 3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00116C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toată linia 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4D2C261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77DC07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540DBBF" w14:textId="77777777" w:rsidR="00084093" w:rsidRPr="00F9444C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43B1B1B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</w:tc>
      </w:tr>
      <w:tr w:rsidR="00084093" w14:paraId="7A51581A" w14:textId="77777777">
        <w:trPr>
          <w:cantSplit/>
          <w:trHeight w:val="1120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D710DB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8AEA7D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128+250</w:t>
            </w:r>
          </w:p>
          <w:p w14:paraId="4F695D0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128+300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230720" w14:textId="77777777" w:rsidR="00084093" w:rsidRPr="00A152FB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 w:rsidRPr="00A152FB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D51CD6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14BFF8CA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3B815F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2F10CC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0A4562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8ABDAF" w14:textId="77777777" w:rsidR="00084093" w:rsidRPr="00F9444C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49BCB66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27D6E66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084093" w14:paraId="74C3714E" w14:textId="77777777">
        <w:trPr>
          <w:cantSplit/>
          <w:trHeight w:val="804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ADCC1E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7C595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135+975</w:t>
            </w:r>
          </w:p>
          <w:p w14:paraId="507B37A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136+025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135A4A" w14:textId="77777777" w:rsidR="00084093" w:rsidRPr="00A152FB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B7B811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Bucu -</w:t>
            </w:r>
          </w:p>
          <w:p w14:paraId="2C13BEF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Ţăndărei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C912C3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85A462C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42DA0D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1B41D48" w14:textId="77777777" w:rsidR="00084093" w:rsidRPr="00F9444C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5D4370A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Semnalizată ca limitare de viteză. </w:t>
            </w:r>
          </w:p>
          <w:p w14:paraId="5950330D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 respectă numai cu primul vehicul din compunerea trenului (locomotivă sau vagon).</w:t>
            </w:r>
          </w:p>
        </w:tc>
      </w:tr>
      <w:tr w:rsidR="00084093" w14:paraId="07FE7BAA" w14:textId="77777777">
        <w:trPr>
          <w:cantSplit/>
          <w:trHeight w:val="1117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8DEB9A5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384AF9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519DC7" w14:textId="77777777" w:rsidR="00084093" w:rsidRPr="00A152FB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A1EDEA4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D502375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X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66CE5F1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2ABE2F5C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61 / 63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2BA9F9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F248F38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8974869" w14:textId="77777777" w:rsidR="00084093" w:rsidRPr="00F9444C" w:rsidRDefault="00084093">
            <w:pPr>
              <w:spacing w:line="276" w:lineRule="auto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EC1C1BC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pe teren.</w:t>
            </w:r>
          </w:p>
          <w:p w14:paraId="3A31F7C1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29FA7245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la liniile 7 şi 8.</w:t>
            </w:r>
          </w:p>
        </w:tc>
      </w:tr>
      <w:tr w:rsidR="00084093" w14:paraId="45822308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DADDE2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F7EF8A0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514DD95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C854D3B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00F0C1C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TDJ 10 / 14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F47A87F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B17CD80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B33AA24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58+400</w:t>
            </w:r>
          </w:p>
          <w:p w14:paraId="5812E1E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58+450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6770FE95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30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4E385A6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pe teren.</w:t>
            </w:r>
          </w:p>
          <w:p w14:paraId="578B243E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Stație în paralelogram.</w:t>
            </w:r>
          </w:p>
          <w:p w14:paraId="0FFA50F1" w14:textId="77777777" w:rsidR="00084093" w:rsidRDefault="00084093">
            <w:pPr>
              <w:spacing w:before="40" w:after="40"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 xml:space="preserve">Afectează intrări - ieşiri </w:t>
            </w:r>
          </w:p>
          <w:p w14:paraId="10FFEF0B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din firul II Movila - Țăndărei la linia 3 Țăndărei.</w:t>
            </w:r>
          </w:p>
        </w:tc>
      </w:tr>
      <w:tr w:rsidR="00084093" w14:paraId="24E26EAB" w14:textId="77777777">
        <w:trPr>
          <w:cantSplit/>
          <w:trHeight w:val="1175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86BFED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87DAEA7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8A2286B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FF54BFE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St. Ţăndărei</w:t>
            </w:r>
          </w:p>
          <w:p w14:paraId="20710ED1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Cap Y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C521C9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peste T.D.J.</w:t>
            </w:r>
          </w:p>
          <w:p w14:paraId="65200E05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22 / 24</w:t>
            </w: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9C6BA00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 w:rsidRPr="00F9444C">
              <w:rPr>
                <w:b/>
                <w:bCs/>
                <w:sz w:val="36"/>
                <w:szCs w:val="36"/>
              </w:rPr>
              <w:t>5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7DA3FDA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0AD094B2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EE525EF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Nesemnalizată   pe teren.</w:t>
            </w:r>
          </w:p>
          <w:p w14:paraId="37ED47A6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Cu acces la liniile 7 şi 8.</w:t>
            </w:r>
          </w:p>
        </w:tc>
      </w:tr>
      <w:tr w:rsidR="00084093" w14:paraId="4630AC06" w14:textId="77777777">
        <w:trPr>
          <w:cantSplit/>
          <w:trHeight w:val="752"/>
          <w:jc w:val="center"/>
        </w:trPr>
        <w:tc>
          <w:tcPr>
            <w:tcW w:w="639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DBC54EA" w14:textId="77777777" w:rsidR="00084093" w:rsidRDefault="00084093" w:rsidP="00084093">
            <w:pPr>
              <w:numPr>
                <w:ilvl w:val="0"/>
                <w:numId w:val="28"/>
              </w:numPr>
              <w:spacing w:before="120" w:after="120"/>
              <w:ind w:left="227" w:firstLine="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D1250B9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22AFC07F" w14:textId="77777777" w:rsidR="00084093" w:rsidRPr="00A152FB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2203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4B788235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Movila –</w:t>
            </w:r>
          </w:p>
          <w:p w14:paraId="6927FC53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Feteşti</w:t>
            </w: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3E07EA86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50BCDF82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</w:p>
        </w:tc>
        <w:tc>
          <w:tcPr>
            <w:tcW w:w="8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8D76D58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72+500</w:t>
            </w:r>
          </w:p>
          <w:p w14:paraId="7B8AB11E" w14:textId="77777777" w:rsidR="00084093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84+700</w:t>
            </w:r>
          </w:p>
        </w:tc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12B9B853" w14:textId="77777777" w:rsidR="00084093" w:rsidRPr="00F9444C" w:rsidRDefault="00084093">
            <w:pPr>
              <w:spacing w:line="276" w:lineRule="auto"/>
              <w:ind w:left="57" w:right="57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50</w:t>
            </w:r>
          </w:p>
        </w:tc>
        <w:tc>
          <w:tcPr>
            <w:tcW w:w="2491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double" w:sz="6" w:space="0" w:color="auto"/>
            </w:tcBorders>
            <w:tcMar>
              <w:left w:w="0" w:type="dxa"/>
              <w:right w:w="0" w:type="dxa"/>
            </w:tcMar>
            <w:vAlign w:val="center"/>
          </w:tcPr>
          <w:p w14:paraId="79E0F555" w14:textId="77777777" w:rsidR="00084093" w:rsidRDefault="00084093">
            <w:pPr>
              <w:spacing w:line="276" w:lineRule="auto"/>
              <w:ind w:left="57" w:right="57"/>
              <w:rPr>
                <w:b/>
                <w:bCs/>
                <w:i/>
                <w:iCs/>
                <w:sz w:val="20"/>
              </w:rPr>
            </w:pPr>
            <w:r>
              <w:rPr>
                <w:b/>
                <w:bCs/>
                <w:i/>
                <w:iCs/>
                <w:sz w:val="20"/>
              </w:rPr>
              <w:t>Semnalizată ca limitare de viteză.</w:t>
            </w:r>
          </w:p>
        </w:tc>
      </w:tr>
    </w:tbl>
    <w:p w14:paraId="54443C9E" w14:textId="77777777" w:rsidR="00084093" w:rsidRDefault="00084093" w:rsidP="00802827">
      <w:pPr>
        <w:spacing w:line="276" w:lineRule="auto"/>
        <w:ind w:right="57"/>
        <w:rPr>
          <w:sz w:val="20"/>
        </w:rPr>
      </w:pPr>
    </w:p>
    <w:p w14:paraId="0CF668B9" w14:textId="77777777" w:rsidR="00084093" w:rsidRDefault="0008409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23D9A301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A25B8AB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96B7B74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FE9F880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C985A3E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36B52F9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11CED92C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7309CEA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A4AD394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4F89FBA0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8B42AF0" w14:textId="77777777" w:rsidR="000565E3" w:rsidRDefault="000565E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54860DBA" w14:textId="77777777" w:rsidR="00C85D67" w:rsidRDefault="00C85D6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0F395529" w14:textId="77777777" w:rsidR="00C85D67" w:rsidRDefault="00C85D67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</w:p>
    <w:p w14:paraId="641C3B46" w14:textId="35C9867E" w:rsidR="00084093" w:rsidRPr="00C21F42" w:rsidRDefault="0008409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>CONDIŢII  SPECIALE  DE  CIRCULAŢIE</w:t>
      </w:r>
    </w:p>
    <w:p w14:paraId="2A1AE3DE" w14:textId="77777777" w:rsidR="00084093" w:rsidRPr="00C21F42" w:rsidRDefault="00084093" w:rsidP="009257A1">
      <w:pPr>
        <w:pStyle w:val="BARSTYLE"/>
        <w:spacing w:line="480" w:lineRule="auto"/>
        <w:jc w:val="center"/>
        <w:rPr>
          <w:rFonts w:ascii="Times New Roman" w:hAnsi="Times New Roman"/>
          <w:b/>
          <w:spacing w:val="40"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CÂND UN FIR  AL  LINIEI  DUBLE</w:t>
      </w:r>
    </w:p>
    <w:p w14:paraId="64A483A7" w14:textId="77777777" w:rsidR="00084093" w:rsidRPr="00C21F42" w:rsidRDefault="00084093" w:rsidP="009257A1">
      <w:pPr>
        <w:pStyle w:val="BARSTYLE"/>
        <w:spacing w:line="480" w:lineRule="auto"/>
        <w:jc w:val="center"/>
        <w:rPr>
          <w:rFonts w:ascii="Times New Roman" w:hAnsi="Times New Roman"/>
          <w:b/>
          <w:sz w:val="20"/>
        </w:rPr>
      </w:pPr>
      <w:r w:rsidRPr="00C21F42">
        <w:rPr>
          <w:rFonts w:ascii="Times New Roman" w:hAnsi="Times New Roman"/>
          <w:b/>
          <w:spacing w:val="40"/>
          <w:sz w:val="20"/>
        </w:rPr>
        <w:t xml:space="preserve"> ESTE ÎNCHIS PENTRU EXECUTAREA LUCRĂRILOR</w:t>
      </w:r>
    </w:p>
    <w:p w14:paraId="165B8CDD" w14:textId="77777777" w:rsidR="00084093" w:rsidRDefault="00084093" w:rsidP="009257A1">
      <w:pPr>
        <w:tabs>
          <w:tab w:val="left" w:pos="851"/>
        </w:tabs>
        <w:spacing w:line="480" w:lineRule="auto"/>
        <w:jc w:val="both"/>
        <w:rPr>
          <w:b/>
        </w:rPr>
      </w:pPr>
    </w:p>
    <w:p w14:paraId="5137C30A" w14:textId="77777777" w:rsidR="00084093" w:rsidRPr="00C21F42" w:rsidRDefault="00084093" w:rsidP="009257A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>Dacă una dintre liniile căii duble este închisă pentru circulaţie, indiferent de sensul de mers, trenurile vor păstra semnalizare pentru circulaţia pe linie simplă, conform  Regulamentului de Semnalizare nr. 004 / 2006, art. 170.</w:t>
      </w:r>
    </w:p>
    <w:p w14:paraId="63423EC8" w14:textId="77777777" w:rsidR="00084093" w:rsidRPr="00C21F42" w:rsidRDefault="00084093" w:rsidP="00EB2AB1">
      <w:pPr>
        <w:tabs>
          <w:tab w:val="left" w:pos="851"/>
        </w:tabs>
        <w:spacing w:line="480" w:lineRule="auto"/>
        <w:jc w:val="both"/>
        <w:rPr>
          <w:b/>
        </w:rPr>
      </w:pPr>
      <w:r w:rsidRPr="00C21F42">
        <w:rPr>
          <w:b/>
        </w:rPr>
        <w:tab/>
        <w:t xml:space="preserve">În cazul primirii trenului cu semnalul de intrare sau de ieşire, în baza indicaţiei de chemare sau a ordinului de circulaţie, mecanicul va conduce trenul cu viteza de cel mult 20 km/h, cu deosebită atenţie, conform Regulamentului de Semnalizare nr. 004 / 2006, art. 73, pct. (3) şi art. 78 respectiv 79 din acelaşi Regulament. </w:t>
      </w:r>
    </w:p>
    <w:p w14:paraId="7F6F6AED" w14:textId="77777777" w:rsidR="00084093" w:rsidRPr="00C21F42" w:rsidRDefault="00084093" w:rsidP="00EB2AB1">
      <w:pPr>
        <w:spacing w:line="480" w:lineRule="auto"/>
        <w:ind w:firstLine="851"/>
        <w:jc w:val="both"/>
        <w:rPr>
          <w:b/>
        </w:rPr>
      </w:pPr>
      <w:r w:rsidRPr="00C21F42">
        <w:rPr>
          <w:b/>
        </w:rPr>
        <w:t>* Condiții de circulație pentru strict două locomotive cuplate pentru podurile cu capacitate portantă depășită.</w:t>
      </w:r>
    </w:p>
    <w:p w14:paraId="7065F1FE" w14:textId="77777777" w:rsidR="00084093" w:rsidRPr="00C21F42" w:rsidRDefault="00084093" w:rsidP="009257A1">
      <w:pPr>
        <w:pStyle w:val="BARSTYLE"/>
        <w:tabs>
          <w:tab w:val="left" w:pos="851"/>
        </w:tabs>
        <w:spacing w:line="480" w:lineRule="auto"/>
        <w:jc w:val="both"/>
        <w:rPr>
          <w:rFonts w:ascii="Times New Roman" w:hAnsi="Times New Roman"/>
          <w:b/>
          <w:sz w:val="20"/>
        </w:rPr>
      </w:pPr>
    </w:p>
    <w:p w14:paraId="6F43BD54" w14:textId="77777777" w:rsidR="001513BB" w:rsidRPr="00244CAB" w:rsidRDefault="001513BB" w:rsidP="00244CAB"/>
    <w:sectPr w:rsidR="001513BB" w:rsidRPr="00244CAB" w:rsidSect="003135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851" w:right="851" w:bottom="851" w:left="851" w:header="87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9C969" w14:textId="77777777" w:rsidR="003F4F1A" w:rsidRDefault="003F4F1A">
      <w:r>
        <w:separator/>
      </w:r>
    </w:p>
  </w:endnote>
  <w:endnote w:type="continuationSeparator" w:id="0">
    <w:p w14:paraId="730B0C0F" w14:textId="77777777" w:rsidR="003F4F1A" w:rsidRDefault="003F4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-Roman-R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Helvetica-R">
    <w:altName w:val="Arial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FC07" w14:textId="77777777" w:rsidR="000774AC" w:rsidRDefault="000774A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2BCF8B" w14:textId="77777777" w:rsidR="000774AC" w:rsidRDefault="000774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B55EE" w14:textId="77777777" w:rsidR="000774AC" w:rsidRDefault="000774A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97BD4C" w14:textId="77777777" w:rsidR="003F4F1A" w:rsidRDefault="003F4F1A">
      <w:r>
        <w:separator/>
      </w:r>
    </w:p>
  </w:footnote>
  <w:footnote w:type="continuationSeparator" w:id="0">
    <w:p w14:paraId="4B63A4E0" w14:textId="77777777" w:rsidR="003F4F1A" w:rsidRDefault="003F4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1EBE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23506">
      <w:rPr>
        <w:rStyle w:val="PageNumber"/>
      </w:rPr>
      <w:t>2</w:t>
    </w:r>
    <w:r>
      <w:rPr>
        <w:rStyle w:val="PageNumber"/>
      </w:rPr>
      <w:fldChar w:fldCharType="end"/>
    </w:r>
  </w:p>
  <w:p w14:paraId="0123CFCB" w14:textId="106A371E" w:rsidR="00615117" w:rsidRDefault="00E6382E" w:rsidP="003135CD">
    <w:pPr>
      <w:framePr w:w="7337" w:h="340" w:hRule="exact" w:wrap="around" w:vAnchor="page" w:hAnchor="page" w:x="1254" w:y="891"/>
      <w:rPr>
        <w:b/>
        <w:bCs/>
        <w:i/>
        <w:iCs/>
        <w:sz w:val="22"/>
      </w:rPr>
    </w:pPr>
    <w:r>
      <w:rPr>
        <w:b/>
        <w:bCs/>
        <w:i/>
        <w:iCs/>
        <w:sz w:val="22"/>
      </w:rPr>
      <w:t xml:space="preserve">                                                                 </w:t>
    </w:r>
    <w:r w:rsidR="00ED2F1F">
      <w:rPr>
        <w:b/>
        <w:bCs/>
        <w:i/>
        <w:iCs/>
        <w:sz w:val="22"/>
      </w:rPr>
      <w:t>decada 1-10 august 2026</w:t>
    </w:r>
  </w:p>
  <w:p w14:paraId="55E74E2D" w14:textId="77777777" w:rsidR="00615117" w:rsidRDefault="00615117">
    <w:pPr>
      <w:pStyle w:val="Header"/>
      <w:ind w:firstLine="357"/>
      <w:jc w:val="right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3"/>
      <w:gridCol w:w="799"/>
      <w:gridCol w:w="799"/>
      <w:gridCol w:w="2224"/>
      <w:gridCol w:w="827"/>
      <w:gridCol w:w="827"/>
      <w:gridCol w:w="799"/>
      <w:gridCol w:w="799"/>
      <w:gridCol w:w="2449"/>
    </w:tblGrid>
    <w:tr w:rsidR="00615117" w14:paraId="2F2E98BB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25AEED5E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2D4E5FF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7C883FF9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20B3995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53ACC200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259B4EAC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staţii, aferente </w:t>
          </w:r>
        </w:p>
        <w:p w14:paraId="5225D9B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111D913B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365938C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17E535C4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822" w:type="dxa"/>
          <w:gridSpan w:val="2"/>
          <w:tcMar>
            <w:left w:w="0" w:type="dxa"/>
            <w:right w:w="0" w:type="dxa"/>
          </w:tcMar>
          <w:vAlign w:val="center"/>
        </w:tcPr>
        <w:p w14:paraId="4F4C6E81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42381D9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7DD3CB58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412CF697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74FCD000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21C48557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0B3C1F78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1C8FEF4D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8DC12F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0DD1990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3CE96E73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23F0CBD" w14:textId="77777777" w:rsidR="0077304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27D89C22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3BEA864A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615117" w14:paraId="72A92BA8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9A5FB3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5FA3A9E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B8CCFE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09D053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822" w:type="dxa"/>
          <w:tcMar>
            <w:left w:w="0" w:type="dxa"/>
            <w:right w:w="0" w:type="dxa"/>
          </w:tcMar>
        </w:tcPr>
        <w:p w14:paraId="02DDD9C3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822" w:type="dxa"/>
          <w:tcMar>
            <w:left w:w="0" w:type="dxa"/>
            <w:right w:w="0" w:type="dxa"/>
          </w:tcMar>
        </w:tcPr>
        <w:p w14:paraId="13F7CBF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24583FBD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6891F5F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42953F46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5EFCB3F5" w14:textId="77777777" w:rsidR="00615117" w:rsidRDefault="00615117">
    <w:pPr>
      <w:pStyle w:val="Header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C20F48" w14:textId="77777777" w:rsidR="00615117" w:rsidRDefault="00E44E4B">
    <w:pPr>
      <w:pStyle w:val="Head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 w:rsidR="0061511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29CF">
      <w:rPr>
        <w:rStyle w:val="PageNumber"/>
      </w:rPr>
      <w:t>3</w:t>
    </w:r>
    <w:r>
      <w:rPr>
        <w:rStyle w:val="PageNumber"/>
      </w:rPr>
      <w:fldChar w:fldCharType="end"/>
    </w:r>
  </w:p>
  <w:p w14:paraId="17D100F8" w14:textId="5672DA47" w:rsidR="00D66BBF" w:rsidRPr="00A048AC" w:rsidRDefault="00E6382E" w:rsidP="003B1950">
    <w:pPr>
      <w:framePr w:w="7524" w:h="340" w:hRule="exact" w:wrap="around" w:vAnchor="page" w:hAnchor="page" w:x="3193" w:y="891"/>
      <w:rPr>
        <w:b/>
        <w:sz w:val="20"/>
        <w:szCs w:val="20"/>
      </w:rPr>
    </w:pPr>
    <w:r>
      <w:rPr>
        <w:b/>
        <w:bCs/>
        <w:i/>
        <w:iCs/>
        <w:sz w:val="22"/>
      </w:rPr>
      <w:t xml:space="preserve">                               </w:t>
    </w:r>
    <w:r w:rsidR="00ED2F1F">
      <w:rPr>
        <w:b/>
        <w:bCs/>
        <w:i/>
        <w:iCs/>
        <w:sz w:val="22"/>
      </w:rPr>
      <w:t>decada 1-10 august 2026</w:t>
    </w:r>
  </w:p>
  <w:p w14:paraId="481EEC55" w14:textId="77777777" w:rsidR="00B049BC" w:rsidRPr="0098517A" w:rsidRDefault="00B049BC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655D423B" w14:textId="77777777" w:rsidR="00CC094E" w:rsidRPr="00583208" w:rsidRDefault="00CC094E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45C2CAF8" w14:textId="77777777" w:rsidR="00695368" w:rsidRPr="00C77A46" w:rsidRDefault="00695368" w:rsidP="003B1950">
    <w:pPr>
      <w:framePr w:w="7524" w:h="340" w:hRule="exact" w:wrap="around" w:vAnchor="page" w:hAnchor="page" w:x="3193" w:y="891"/>
      <w:rPr>
        <w:b/>
        <w:sz w:val="28"/>
      </w:rPr>
    </w:pPr>
  </w:p>
  <w:p w14:paraId="5CF15765" w14:textId="77777777" w:rsidR="0062578A" w:rsidRPr="00165349" w:rsidRDefault="0062578A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31B2AC96" w14:textId="77777777" w:rsidR="00957FC7" w:rsidRPr="00165349" w:rsidRDefault="00957FC7" w:rsidP="003B1950">
    <w:pPr>
      <w:framePr w:w="7524" w:h="340" w:hRule="exact" w:wrap="around" w:vAnchor="page" w:hAnchor="page" w:x="3193" w:y="891"/>
      <w:rPr>
        <w:b/>
        <w:sz w:val="20"/>
        <w:szCs w:val="20"/>
      </w:rPr>
    </w:pPr>
  </w:p>
  <w:p w14:paraId="2E93C9BD" w14:textId="77777777" w:rsidR="00615117" w:rsidRDefault="00615117" w:rsidP="003B1950">
    <w:pPr>
      <w:framePr w:w="7524" w:h="340" w:hRule="exact" w:wrap="around" w:vAnchor="page" w:hAnchor="page" w:x="3193" w:y="891"/>
      <w:shd w:val="clear" w:color="FFFFFF" w:fill="FFFFFF"/>
      <w:rPr>
        <w:b/>
        <w:bCs/>
        <w:i/>
        <w:iCs/>
        <w:sz w:val="22"/>
      </w:rPr>
    </w:pPr>
  </w:p>
  <w:p w14:paraId="76AF29EE" w14:textId="77777777" w:rsidR="00615117" w:rsidRDefault="00615117">
    <w:pPr>
      <w:pStyle w:val="Header"/>
      <w:rPr>
        <w:rStyle w:val="PageNumber"/>
        <w:b/>
        <w:bCs/>
      </w:rPr>
    </w:pPr>
    <w:r>
      <w:rPr>
        <w:rStyle w:val="PageNumber"/>
        <w:b/>
        <w:bCs/>
      </w:rPr>
      <w:t xml:space="preserve">B.A.R. </w:t>
    </w:r>
    <w:r w:rsidR="005B7C65">
      <w:rPr>
        <w:rStyle w:val="PageNumber"/>
        <w:b/>
        <w:bCs/>
      </w:rPr>
      <w:t>IAȘI</w:t>
    </w:r>
  </w:p>
  <w:tbl>
    <w:tblPr>
      <w:tblW w:w="10206" w:type="dxa"/>
      <w:tblBorders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  <w:insideH w:val="double" w:sz="6" w:space="0" w:color="auto"/>
        <w:insideV w:val="double" w:sz="6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89"/>
      <w:gridCol w:w="803"/>
      <w:gridCol w:w="803"/>
      <w:gridCol w:w="2237"/>
      <w:gridCol w:w="803"/>
      <w:gridCol w:w="803"/>
      <w:gridCol w:w="803"/>
      <w:gridCol w:w="803"/>
      <w:gridCol w:w="2462"/>
    </w:tblGrid>
    <w:tr w:rsidR="004E6072" w14:paraId="6A788316" w14:textId="77777777">
      <w:trPr>
        <w:cantSplit/>
      </w:trPr>
      <w:tc>
        <w:tcPr>
          <w:tcW w:w="680" w:type="dxa"/>
          <w:vMerge w:val="restart"/>
          <w:tcMar>
            <w:left w:w="0" w:type="dxa"/>
            <w:right w:w="0" w:type="dxa"/>
          </w:tcMar>
          <w:textDirection w:val="btLr"/>
          <w:vAlign w:val="center"/>
        </w:tcPr>
        <w:p w14:paraId="38E87A3C" w14:textId="77777777" w:rsidR="00615117" w:rsidRDefault="00615117">
          <w:pPr>
            <w:spacing w:line="192" w:lineRule="auto"/>
            <w:ind w:left="113" w:right="113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Numărul curent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49A6237E" w14:textId="77777777" w:rsidR="00615117" w:rsidRDefault="00615117">
          <w:pPr>
            <w:spacing w:before="120" w:after="4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</w:t>
          </w:r>
        </w:p>
        <w:p w14:paraId="05AC6E7F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4317A9D2" w14:textId="77777777" w:rsidR="00615117" w:rsidRDefault="00615117">
          <w:pPr>
            <w:spacing w:after="4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LINIA SIMPLĂ</w:t>
          </w:r>
        </w:p>
        <w:p w14:paraId="7DDAB327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4A17E584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</w:t>
          </w:r>
        </w:p>
        <w:p w14:paraId="11CCC6A8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din staţii, aferente firului I, respectiv liniei simple</w:t>
          </w:r>
        </w:p>
      </w:tc>
      <w:tc>
        <w:tcPr>
          <w:tcW w:w="2211" w:type="dxa"/>
          <w:vMerge w:val="restart"/>
          <w:tcMar>
            <w:left w:w="0" w:type="dxa"/>
            <w:right w:w="0" w:type="dxa"/>
          </w:tcMar>
          <w:vAlign w:val="center"/>
        </w:tcPr>
        <w:p w14:paraId="77EDDC5E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STAŢIA</w:t>
          </w:r>
        </w:p>
        <w:p w14:paraId="7B2BEAF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sau</w:t>
          </w:r>
        </w:p>
        <w:p w14:paraId="5EE230C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  <w:r>
            <w:rPr>
              <w:b/>
              <w:bCs/>
              <w:sz w:val="22"/>
            </w:rPr>
            <w:t>DISTANŢA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  <w:vAlign w:val="center"/>
        </w:tcPr>
        <w:p w14:paraId="2676A999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APARATE DE CALE ÎN ABATERE</w:t>
          </w:r>
        </w:p>
        <w:p w14:paraId="315521DB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şi</w:t>
          </w:r>
        </w:p>
        <w:p w14:paraId="2A00AF25" w14:textId="77777777" w:rsidR="000774AC" w:rsidRDefault="000774AC" w:rsidP="000774AC">
          <w:pPr>
            <w:spacing w:before="80"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LINII </w:t>
          </w:r>
        </w:p>
        <w:p w14:paraId="774BD716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ABĂTUTE</w:t>
          </w:r>
        </w:p>
        <w:p w14:paraId="33874D1F" w14:textId="77777777" w:rsidR="000774AC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 xml:space="preserve">DIN </w:t>
          </w:r>
        </w:p>
        <w:p w14:paraId="68A667EA" w14:textId="77777777" w:rsidR="00615117" w:rsidRDefault="000774AC" w:rsidP="000774AC">
          <w:pPr>
            <w:spacing w:line="192" w:lineRule="auto"/>
            <w:jc w:val="center"/>
            <w:rPr>
              <w:b/>
              <w:bCs/>
              <w:sz w:val="22"/>
            </w:rPr>
          </w:pPr>
          <w:r>
            <w:rPr>
              <w:b/>
              <w:bCs/>
              <w:sz w:val="22"/>
            </w:rPr>
            <w:t>STAŢII</w:t>
          </w:r>
        </w:p>
      </w:tc>
      <w:tc>
        <w:tcPr>
          <w:tcW w:w="794" w:type="dxa"/>
          <w:gridSpan w:val="2"/>
          <w:tcMar>
            <w:left w:w="0" w:type="dxa"/>
            <w:right w:w="0" w:type="dxa"/>
          </w:tcMar>
        </w:tcPr>
        <w:p w14:paraId="52ED6B0D" w14:textId="77777777" w:rsidR="00615117" w:rsidRDefault="00615117">
          <w:pPr>
            <w:spacing w:before="120" w:line="192" w:lineRule="auto"/>
            <w:jc w:val="center"/>
            <w:rPr>
              <w:b/>
              <w:bCs/>
              <w:spacing w:val="40"/>
              <w:sz w:val="22"/>
            </w:rPr>
          </w:pPr>
          <w:r>
            <w:rPr>
              <w:b/>
              <w:bCs/>
              <w:spacing w:val="40"/>
              <w:sz w:val="22"/>
            </w:rPr>
            <w:t>FIRUL II</w:t>
          </w:r>
        </w:p>
        <w:p w14:paraId="7930B2E7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5C4C384F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  <w:p w14:paraId="73191A38" w14:textId="77777777" w:rsidR="00615117" w:rsidRDefault="00615117">
          <w:pPr>
            <w:spacing w:line="192" w:lineRule="auto"/>
            <w:jc w:val="center"/>
            <w:rPr>
              <w:b/>
              <w:bCs/>
              <w:sz w:val="22"/>
            </w:rPr>
          </w:pPr>
        </w:p>
        <w:p w14:paraId="250FC949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Linia curentă şi</w:t>
          </w:r>
        </w:p>
        <w:p w14:paraId="69A9C192" w14:textId="77777777" w:rsidR="004E6072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 xml:space="preserve"> linia directă din staţii aferente </w:t>
          </w:r>
        </w:p>
        <w:p w14:paraId="3073E5E4" w14:textId="77777777" w:rsidR="00615117" w:rsidRDefault="00615117">
          <w:pPr>
            <w:spacing w:line="192" w:lineRule="auto"/>
            <w:jc w:val="center"/>
            <w:rPr>
              <w:b/>
              <w:bCs/>
              <w:sz w:val="17"/>
            </w:rPr>
          </w:pPr>
          <w:r>
            <w:rPr>
              <w:b/>
              <w:bCs/>
              <w:sz w:val="17"/>
            </w:rPr>
            <w:t>firului II</w:t>
          </w:r>
        </w:p>
      </w:tc>
      <w:tc>
        <w:tcPr>
          <w:tcW w:w="2434" w:type="dxa"/>
          <w:vMerge w:val="restart"/>
          <w:tcMar>
            <w:left w:w="0" w:type="dxa"/>
            <w:right w:w="0" w:type="dxa"/>
          </w:tcMar>
          <w:vAlign w:val="center"/>
        </w:tcPr>
        <w:p w14:paraId="69472C39" w14:textId="77777777" w:rsidR="00615117" w:rsidRDefault="00615117">
          <w:pPr>
            <w:spacing w:line="192" w:lineRule="auto"/>
            <w:jc w:val="center"/>
            <w:rPr>
              <w:b/>
              <w:bCs/>
              <w:i/>
              <w:iCs/>
              <w:spacing w:val="40"/>
            </w:rPr>
          </w:pPr>
          <w:r>
            <w:rPr>
              <w:b/>
              <w:bCs/>
              <w:i/>
              <w:iCs/>
              <w:spacing w:val="40"/>
            </w:rPr>
            <w:t>OBSERVAŢII</w:t>
          </w:r>
        </w:p>
      </w:tc>
    </w:tr>
    <w:tr w:rsidR="004E6072" w14:paraId="4A3F1017" w14:textId="77777777">
      <w:trPr>
        <w:cantSplit/>
        <w:trHeight w:val="509"/>
      </w:trPr>
      <w:tc>
        <w:tcPr>
          <w:tcW w:w="680" w:type="dxa"/>
          <w:vMerge/>
          <w:tcMar>
            <w:left w:w="0" w:type="dxa"/>
            <w:right w:w="0" w:type="dxa"/>
          </w:tcMar>
        </w:tcPr>
        <w:p w14:paraId="2C49D0EA" w14:textId="77777777" w:rsidR="00615117" w:rsidRDefault="00615117">
          <w:pPr>
            <w:spacing w:line="192" w:lineRule="auto"/>
            <w:jc w:val="center"/>
            <w:rPr>
              <w:b/>
              <w:bCs/>
              <w:sz w:val="20"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26E0666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09C4EBD0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211" w:type="dxa"/>
          <w:vMerge/>
          <w:tcMar>
            <w:left w:w="0" w:type="dxa"/>
            <w:right w:w="0" w:type="dxa"/>
          </w:tcMar>
        </w:tcPr>
        <w:p w14:paraId="62974A1A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  <w:tc>
        <w:tcPr>
          <w:tcW w:w="794" w:type="dxa"/>
          <w:tcMar>
            <w:left w:w="0" w:type="dxa"/>
            <w:right w:w="0" w:type="dxa"/>
          </w:tcMar>
        </w:tcPr>
        <w:p w14:paraId="6102A27B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3D203D1F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18D5B272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De la km. la km.</w:t>
          </w:r>
        </w:p>
      </w:tc>
      <w:tc>
        <w:tcPr>
          <w:tcW w:w="794" w:type="dxa"/>
          <w:tcMar>
            <w:left w:w="0" w:type="dxa"/>
            <w:right w:w="0" w:type="dxa"/>
          </w:tcMar>
        </w:tcPr>
        <w:p w14:paraId="592B6D45" w14:textId="77777777" w:rsidR="00615117" w:rsidRDefault="00615117">
          <w:pPr>
            <w:spacing w:before="40" w:line="192" w:lineRule="auto"/>
            <w:jc w:val="center"/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Viteza redusă</w:t>
          </w:r>
        </w:p>
      </w:tc>
      <w:tc>
        <w:tcPr>
          <w:tcW w:w="2434" w:type="dxa"/>
          <w:vMerge/>
          <w:tcMar>
            <w:left w:w="0" w:type="dxa"/>
            <w:right w:w="0" w:type="dxa"/>
          </w:tcMar>
        </w:tcPr>
        <w:p w14:paraId="720BD032" w14:textId="77777777" w:rsidR="00615117" w:rsidRDefault="00615117">
          <w:pPr>
            <w:spacing w:line="192" w:lineRule="auto"/>
            <w:jc w:val="center"/>
            <w:rPr>
              <w:b/>
              <w:bCs/>
            </w:rPr>
          </w:pPr>
        </w:p>
      </w:tc>
    </w:tr>
  </w:tbl>
  <w:p w14:paraId="70591AFE" w14:textId="77777777" w:rsidR="00615117" w:rsidRDefault="00615117">
    <w:pPr>
      <w:pStyle w:val="Header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EBE954" w14:textId="77777777" w:rsidR="00615117" w:rsidRDefault="00615117">
    <w:pPr>
      <w:pStyle w:val="Header"/>
      <w:ind w:right="360"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3116A5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DC7242"/>
    <w:multiLevelType w:val="hybridMultilevel"/>
    <w:tmpl w:val="A09CFCFA"/>
    <w:lvl w:ilvl="0" w:tplc="335808C4">
      <w:numFmt w:val="bullet"/>
      <w:lvlText w:val="-"/>
      <w:lvlJc w:val="left"/>
      <w:pPr>
        <w:ind w:left="41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" w15:restartNumberingAfterBreak="0">
    <w:nsid w:val="05FF2E43"/>
    <w:multiLevelType w:val="hybridMultilevel"/>
    <w:tmpl w:val="B77454AE"/>
    <w:lvl w:ilvl="0" w:tplc="52AAD6A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13C64"/>
    <w:multiLevelType w:val="hybridMultilevel"/>
    <w:tmpl w:val="6B702C6C"/>
    <w:lvl w:ilvl="0" w:tplc="B1CC90D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EB56854"/>
    <w:multiLevelType w:val="hybridMultilevel"/>
    <w:tmpl w:val="637C19BA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5" w15:restartNumberingAfterBreak="0">
    <w:nsid w:val="10357A3E"/>
    <w:multiLevelType w:val="hybridMultilevel"/>
    <w:tmpl w:val="BBB48DD0"/>
    <w:lvl w:ilvl="0" w:tplc="750E02FA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6" w15:restartNumberingAfterBreak="0">
    <w:nsid w:val="11AF2524"/>
    <w:multiLevelType w:val="hybridMultilevel"/>
    <w:tmpl w:val="0B2E289C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7" w15:restartNumberingAfterBreak="0">
    <w:nsid w:val="183C5DD4"/>
    <w:multiLevelType w:val="hybridMultilevel"/>
    <w:tmpl w:val="B6DA6276"/>
    <w:lvl w:ilvl="0" w:tplc="688A0B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5C0CBD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A4A3011"/>
    <w:multiLevelType w:val="hybridMultilevel"/>
    <w:tmpl w:val="0548EBE0"/>
    <w:lvl w:ilvl="0" w:tplc="DAB2719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CE7A63"/>
    <w:multiLevelType w:val="hybridMultilevel"/>
    <w:tmpl w:val="843A3630"/>
    <w:lvl w:ilvl="0" w:tplc="DC80B96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A134477"/>
    <w:multiLevelType w:val="hybridMultilevel"/>
    <w:tmpl w:val="32020126"/>
    <w:lvl w:ilvl="0" w:tplc="4558C6F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1" w15:restartNumberingAfterBreak="0">
    <w:nsid w:val="36C96AF2"/>
    <w:multiLevelType w:val="hybridMultilevel"/>
    <w:tmpl w:val="39D6254C"/>
    <w:lvl w:ilvl="0" w:tplc="AE0CA3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E573DF"/>
    <w:multiLevelType w:val="hybridMultilevel"/>
    <w:tmpl w:val="6262DB42"/>
    <w:lvl w:ilvl="0" w:tplc="38BE533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10A5E32"/>
    <w:multiLevelType w:val="hybridMultilevel"/>
    <w:tmpl w:val="FFA8657C"/>
    <w:lvl w:ilvl="0" w:tplc="C10C70FE">
      <w:start w:val="1"/>
      <w:numFmt w:val="decimal"/>
      <w:lvlRestart w:val="0"/>
      <w:suff w:val="nothing"/>
      <w:lvlText w:val="%1"/>
      <w:lvlJc w:val="right"/>
      <w:pPr>
        <w:ind w:left="-57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383" w:hanging="360"/>
      </w:pPr>
    </w:lvl>
    <w:lvl w:ilvl="2" w:tplc="0409001B" w:tentative="1">
      <w:start w:val="1"/>
      <w:numFmt w:val="lowerRoman"/>
      <w:lvlText w:val="%3."/>
      <w:lvlJc w:val="right"/>
      <w:pPr>
        <w:ind w:left="2103" w:hanging="180"/>
      </w:pPr>
    </w:lvl>
    <w:lvl w:ilvl="3" w:tplc="0409000F" w:tentative="1">
      <w:start w:val="1"/>
      <w:numFmt w:val="decimal"/>
      <w:lvlText w:val="%4."/>
      <w:lvlJc w:val="left"/>
      <w:pPr>
        <w:ind w:left="2823" w:hanging="360"/>
      </w:pPr>
    </w:lvl>
    <w:lvl w:ilvl="4" w:tplc="04090019" w:tentative="1">
      <w:start w:val="1"/>
      <w:numFmt w:val="lowerLetter"/>
      <w:lvlText w:val="%5."/>
      <w:lvlJc w:val="left"/>
      <w:pPr>
        <w:ind w:left="3543" w:hanging="360"/>
      </w:pPr>
    </w:lvl>
    <w:lvl w:ilvl="5" w:tplc="0409001B" w:tentative="1">
      <w:start w:val="1"/>
      <w:numFmt w:val="lowerRoman"/>
      <w:lvlText w:val="%6."/>
      <w:lvlJc w:val="right"/>
      <w:pPr>
        <w:ind w:left="4263" w:hanging="180"/>
      </w:pPr>
    </w:lvl>
    <w:lvl w:ilvl="6" w:tplc="0409000F" w:tentative="1">
      <w:start w:val="1"/>
      <w:numFmt w:val="decimal"/>
      <w:lvlText w:val="%7."/>
      <w:lvlJc w:val="left"/>
      <w:pPr>
        <w:ind w:left="4983" w:hanging="360"/>
      </w:pPr>
    </w:lvl>
    <w:lvl w:ilvl="7" w:tplc="04090019" w:tentative="1">
      <w:start w:val="1"/>
      <w:numFmt w:val="lowerLetter"/>
      <w:lvlText w:val="%8."/>
      <w:lvlJc w:val="left"/>
      <w:pPr>
        <w:ind w:left="5703" w:hanging="360"/>
      </w:pPr>
    </w:lvl>
    <w:lvl w:ilvl="8" w:tplc="0409001B" w:tentative="1">
      <w:start w:val="1"/>
      <w:numFmt w:val="lowerRoman"/>
      <w:lvlText w:val="%9."/>
      <w:lvlJc w:val="right"/>
      <w:pPr>
        <w:ind w:left="6423" w:hanging="180"/>
      </w:pPr>
    </w:lvl>
  </w:abstractNum>
  <w:abstractNum w:abstractNumId="14" w15:restartNumberingAfterBreak="0">
    <w:nsid w:val="467008FC"/>
    <w:multiLevelType w:val="hybridMultilevel"/>
    <w:tmpl w:val="AE8E1C12"/>
    <w:lvl w:ilvl="0" w:tplc="9048A8BA">
      <w:start w:val="1"/>
      <w:numFmt w:val="decimal"/>
      <w:lvlRestart w:val="0"/>
      <w:pStyle w:val="Style1"/>
      <w:lvlText w:val="%1"/>
      <w:lvlJc w:val="right"/>
      <w:pPr>
        <w:tabs>
          <w:tab w:val="num" w:pos="96"/>
        </w:tabs>
        <w:ind w:left="96" w:hanging="39"/>
      </w:pPr>
      <w:rPr>
        <w:rFonts w:ascii="Times-Roman-R" w:hAnsi="Times-Roman-R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2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6B70ECC"/>
    <w:multiLevelType w:val="hybridMultilevel"/>
    <w:tmpl w:val="4A1C97EE"/>
    <w:lvl w:ilvl="0" w:tplc="6B22758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9A1C36"/>
    <w:multiLevelType w:val="hybridMultilevel"/>
    <w:tmpl w:val="0A245B42"/>
    <w:lvl w:ilvl="0" w:tplc="903E3020">
      <w:start w:val="1"/>
      <w:numFmt w:val="decimal"/>
      <w:lvlRestart w:val="0"/>
      <w:suff w:val="nothing"/>
      <w:lvlText w:val="%1"/>
      <w:lvlJc w:val="right"/>
      <w:pPr>
        <w:ind w:left="114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554" w:hanging="360"/>
      </w:pPr>
    </w:lvl>
    <w:lvl w:ilvl="2" w:tplc="0409001B" w:tentative="1">
      <w:start w:val="1"/>
      <w:numFmt w:val="lowerRoman"/>
      <w:lvlText w:val="%3."/>
      <w:lvlJc w:val="right"/>
      <w:pPr>
        <w:ind w:left="2274" w:hanging="180"/>
      </w:pPr>
    </w:lvl>
    <w:lvl w:ilvl="3" w:tplc="0409000F" w:tentative="1">
      <w:start w:val="1"/>
      <w:numFmt w:val="decimal"/>
      <w:lvlText w:val="%4."/>
      <w:lvlJc w:val="left"/>
      <w:pPr>
        <w:ind w:left="2994" w:hanging="360"/>
      </w:pPr>
    </w:lvl>
    <w:lvl w:ilvl="4" w:tplc="04090019" w:tentative="1">
      <w:start w:val="1"/>
      <w:numFmt w:val="lowerLetter"/>
      <w:lvlText w:val="%5."/>
      <w:lvlJc w:val="left"/>
      <w:pPr>
        <w:ind w:left="3714" w:hanging="360"/>
      </w:pPr>
    </w:lvl>
    <w:lvl w:ilvl="5" w:tplc="0409001B" w:tentative="1">
      <w:start w:val="1"/>
      <w:numFmt w:val="lowerRoman"/>
      <w:lvlText w:val="%6."/>
      <w:lvlJc w:val="right"/>
      <w:pPr>
        <w:ind w:left="4434" w:hanging="180"/>
      </w:pPr>
    </w:lvl>
    <w:lvl w:ilvl="6" w:tplc="0409000F" w:tentative="1">
      <w:start w:val="1"/>
      <w:numFmt w:val="decimal"/>
      <w:lvlText w:val="%7."/>
      <w:lvlJc w:val="left"/>
      <w:pPr>
        <w:ind w:left="5154" w:hanging="360"/>
      </w:pPr>
    </w:lvl>
    <w:lvl w:ilvl="7" w:tplc="04090019" w:tentative="1">
      <w:start w:val="1"/>
      <w:numFmt w:val="lowerLetter"/>
      <w:lvlText w:val="%8."/>
      <w:lvlJc w:val="left"/>
      <w:pPr>
        <w:ind w:left="5874" w:hanging="360"/>
      </w:pPr>
    </w:lvl>
    <w:lvl w:ilvl="8" w:tplc="0409001B" w:tentative="1">
      <w:start w:val="1"/>
      <w:numFmt w:val="lowerRoman"/>
      <w:lvlText w:val="%9."/>
      <w:lvlJc w:val="right"/>
      <w:pPr>
        <w:ind w:left="6594" w:hanging="180"/>
      </w:pPr>
    </w:lvl>
  </w:abstractNum>
  <w:abstractNum w:abstractNumId="17" w15:restartNumberingAfterBreak="0">
    <w:nsid w:val="48D26C77"/>
    <w:multiLevelType w:val="hybridMultilevel"/>
    <w:tmpl w:val="B4B659C6"/>
    <w:lvl w:ilvl="0" w:tplc="01B2678E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99354ED"/>
    <w:multiLevelType w:val="hybridMultilevel"/>
    <w:tmpl w:val="FF7CEA34"/>
    <w:lvl w:ilvl="0" w:tplc="18D02684">
      <w:start w:val="1"/>
      <w:numFmt w:val="decimal"/>
      <w:lvlRestart w:val="0"/>
      <w:suff w:val="nothing"/>
      <w:lvlText w:val="%1"/>
      <w:lvlJc w:val="right"/>
      <w:pPr>
        <w:tabs>
          <w:tab w:val="num" w:pos="153"/>
        </w:tabs>
        <w:ind w:left="153" w:hanging="39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83277E"/>
    <w:multiLevelType w:val="hybridMultilevel"/>
    <w:tmpl w:val="05C84538"/>
    <w:lvl w:ilvl="0" w:tplc="6E88D5F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0" w15:restartNumberingAfterBreak="0">
    <w:nsid w:val="5F5211F5"/>
    <w:multiLevelType w:val="hybridMultilevel"/>
    <w:tmpl w:val="3E88771E"/>
    <w:lvl w:ilvl="0" w:tplc="DDE05C0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1" w15:restartNumberingAfterBreak="0">
    <w:nsid w:val="629D6F32"/>
    <w:multiLevelType w:val="hybridMultilevel"/>
    <w:tmpl w:val="6700EDAE"/>
    <w:lvl w:ilvl="0" w:tplc="87AC6570">
      <w:start w:val="1"/>
      <w:numFmt w:val="decimal"/>
      <w:lvlRestart w:val="0"/>
      <w:suff w:val="nothing"/>
      <w:lvlText w:val="%1"/>
      <w:lvlJc w:val="right"/>
      <w:pPr>
        <w:ind w:left="284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85F4225"/>
    <w:multiLevelType w:val="hybridMultilevel"/>
    <w:tmpl w:val="A74E00A4"/>
    <w:lvl w:ilvl="0" w:tplc="903E3020">
      <w:start w:val="1"/>
      <w:numFmt w:val="decimal"/>
      <w:lvlRestart w:val="0"/>
      <w:suff w:val="nothing"/>
      <w:lvlText w:val="%1"/>
      <w:lvlJc w:val="right"/>
      <w:pPr>
        <w:ind w:left="256" w:firstLine="170"/>
      </w:pPr>
      <w:rPr>
        <w:rFonts w:ascii="Times New Roman" w:hAnsi="Times New Roman" w:cs="Times New Roman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696" w:hanging="360"/>
      </w:pPr>
    </w:lvl>
    <w:lvl w:ilvl="2" w:tplc="0409001B" w:tentative="1">
      <w:start w:val="1"/>
      <w:numFmt w:val="lowerRoman"/>
      <w:lvlText w:val="%3."/>
      <w:lvlJc w:val="right"/>
      <w:pPr>
        <w:ind w:left="2416" w:hanging="180"/>
      </w:pPr>
    </w:lvl>
    <w:lvl w:ilvl="3" w:tplc="0409000F" w:tentative="1">
      <w:start w:val="1"/>
      <w:numFmt w:val="decimal"/>
      <w:lvlText w:val="%4."/>
      <w:lvlJc w:val="left"/>
      <w:pPr>
        <w:ind w:left="3136" w:hanging="360"/>
      </w:pPr>
    </w:lvl>
    <w:lvl w:ilvl="4" w:tplc="04090019" w:tentative="1">
      <w:start w:val="1"/>
      <w:numFmt w:val="lowerLetter"/>
      <w:lvlText w:val="%5."/>
      <w:lvlJc w:val="left"/>
      <w:pPr>
        <w:ind w:left="3856" w:hanging="360"/>
      </w:pPr>
    </w:lvl>
    <w:lvl w:ilvl="5" w:tplc="0409001B" w:tentative="1">
      <w:start w:val="1"/>
      <w:numFmt w:val="lowerRoman"/>
      <w:lvlText w:val="%6."/>
      <w:lvlJc w:val="right"/>
      <w:pPr>
        <w:ind w:left="4576" w:hanging="180"/>
      </w:pPr>
    </w:lvl>
    <w:lvl w:ilvl="6" w:tplc="0409000F" w:tentative="1">
      <w:start w:val="1"/>
      <w:numFmt w:val="decimal"/>
      <w:lvlText w:val="%7."/>
      <w:lvlJc w:val="left"/>
      <w:pPr>
        <w:ind w:left="5296" w:hanging="360"/>
      </w:pPr>
    </w:lvl>
    <w:lvl w:ilvl="7" w:tplc="04090019" w:tentative="1">
      <w:start w:val="1"/>
      <w:numFmt w:val="lowerLetter"/>
      <w:lvlText w:val="%8."/>
      <w:lvlJc w:val="left"/>
      <w:pPr>
        <w:ind w:left="6016" w:hanging="360"/>
      </w:pPr>
    </w:lvl>
    <w:lvl w:ilvl="8" w:tplc="0409001B" w:tentative="1">
      <w:start w:val="1"/>
      <w:numFmt w:val="lowerRoman"/>
      <w:lvlText w:val="%9."/>
      <w:lvlJc w:val="right"/>
      <w:pPr>
        <w:ind w:left="6736" w:hanging="180"/>
      </w:pPr>
    </w:lvl>
  </w:abstractNum>
  <w:abstractNum w:abstractNumId="23" w15:restartNumberingAfterBreak="0">
    <w:nsid w:val="69C90132"/>
    <w:multiLevelType w:val="hybridMultilevel"/>
    <w:tmpl w:val="5EE02172"/>
    <w:lvl w:ilvl="0" w:tplc="ECF86BA2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4" w15:restartNumberingAfterBreak="0">
    <w:nsid w:val="6B7833FD"/>
    <w:multiLevelType w:val="hybridMultilevel"/>
    <w:tmpl w:val="1B10A722"/>
    <w:lvl w:ilvl="0" w:tplc="730C2940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EFE60C6"/>
    <w:multiLevelType w:val="hybridMultilevel"/>
    <w:tmpl w:val="D1D0C546"/>
    <w:lvl w:ilvl="0" w:tplc="A0EC23EC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6" w15:restartNumberingAfterBreak="0">
    <w:nsid w:val="73C23515"/>
    <w:multiLevelType w:val="hybridMultilevel"/>
    <w:tmpl w:val="951CB946"/>
    <w:lvl w:ilvl="0" w:tplc="0C602FC8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237125"/>
    <w:multiLevelType w:val="hybridMultilevel"/>
    <w:tmpl w:val="B2AC0A28"/>
    <w:lvl w:ilvl="0" w:tplc="CB90E95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7A66A12"/>
    <w:multiLevelType w:val="hybridMultilevel"/>
    <w:tmpl w:val="615EE740"/>
    <w:lvl w:ilvl="0" w:tplc="E2268C56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29" w15:restartNumberingAfterBreak="0">
    <w:nsid w:val="79B44DF5"/>
    <w:multiLevelType w:val="hybridMultilevel"/>
    <w:tmpl w:val="5C661494"/>
    <w:lvl w:ilvl="0" w:tplc="6EA40534">
      <w:start w:val="1"/>
      <w:numFmt w:val="decimal"/>
      <w:lvlRestart w:val="0"/>
      <w:suff w:val="nothing"/>
      <w:lvlText w:val="%1"/>
      <w:lvlJc w:val="right"/>
      <w:pPr>
        <w:ind w:left="0" w:firstLine="284"/>
      </w:pPr>
      <w:rPr>
        <w:rFonts w:ascii="Times New Roman" w:hAnsi="Times New Roman" w:cs="Times New Roman" w:hint="default"/>
        <w:b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num w:numId="1" w16cid:durableId="853030552">
    <w:abstractNumId w:val="18"/>
  </w:num>
  <w:num w:numId="2" w16cid:durableId="1543975484">
    <w:abstractNumId w:val="12"/>
  </w:num>
  <w:num w:numId="3" w16cid:durableId="281805907">
    <w:abstractNumId w:val="14"/>
  </w:num>
  <w:num w:numId="4" w16cid:durableId="989358314">
    <w:abstractNumId w:val="1"/>
  </w:num>
  <w:num w:numId="5" w16cid:durableId="432436868">
    <w:abstractNumId w:val="2"/>
  </w:num>
  <w:num w:numId="6" w16cid:durableId="396048776">
    <w:abstractNumId w:val="24"/>
  </w:num>
  <w:num w:numId="7" w16cid:durableId="1308974699">
    <w:abstractNumId w:val="10"/>
  </w:num>
  <w:num w:numId="8" w16cid:durableId="2088573307">
    <w:abstractNumId w:val="23"/>
  </w:num>
  <w:num w:numId="9" w16cid:durableId="264074095">
    <w:abstractNumId w:val="27"/>
  </w:num>
  <w:num w:numId="10" w16cid:durableId="1181236199">
    <w:abstractNumId w:val="25"/>
  </w:num>
  <w:num w:numId="11" w16cid:durableId="936517881">
    <w:abstractNumId w:val="7"/>
  </w:num>
  <w:num w:numId="12" w16cid:durableId="149947623">
    <w:abstractNumId w:val="9"/>
  </w:num>
  <w:num w:numId="13" w16cid:durableId="25910938">
    <w:abstractNumId w:val="19"/>
  </w:num>
  <w:num w:numId="14" w16cid:durableId="1935016965">
    <w:abstractNumId w:val="28"/>
  </w:num>
  <w:num w:numId="15" w16cid:durableId="1318219569">
    <w:abstractNumId w:val="5"/>
  </w:num>
  <w:num w:numId="16" w16cid:durableId="1268854381">
    <w:abstractNumId w:val="11"/>
  </w:num>
  <w:num w:numId="17" w16cid:durableId="244806653">
    <w:abstractNumId w:val="29"/>
  </w:num>
  <w:num w:numId="18" w16cid:durableId="701826518">
    <w:abstractNumId w:val="8"/>
  </w:num>
  <w:num w:numId="19" w16cid:durableId="428818036">
    <w:abstractNumId w:val="26"/>
  </w:num>
  <w:num w:numId="20" w16cid:durableId="1572933392">
    <w:abstractNumId w:val="21"/>
  </w:num>
  <w:num w:numId="21" w16cid:durableId="1555240462">
    <w:abstractNumId w:val="15"/>
  </w:num>
  <w:num w:numId="22" w16cid:durableId="1499542297">
    <w:abstractNumId w:val="17"/>
  </w:num>
  <w:num w:numId="23" w16cid:durableId="232354897">
    <w:abstractNumId w:val="3"/>
  </w:num>
  <w:num w:numId="24" w16cid:durableId="384842544">
    <w:abstractNumId w:val="4"/>
  </w:num>
  <w:num w:numId="25" w16cid:durableId="1482119642">
    <w:abstractNumId w:val="16"/>
  </w:num>
  <w:num w:numId="26" w16cid:durableId="577131854">
    <w:abstractNumId w:val="6"/>
  </w:num>
  <w:num w:numId="27" w16cid:durableId="1501697941">
    <w:abstractNumId w:val="22"/>
  </w:num>
  <w:num w:numId="28" w16cid:durableId="2096515494">
    <w:abstractNumId w:val="13"/>
  </w:num>
  <w:num w:numId="29" w16cid:durableId="244926543">
    <w:abstractNumId w:val="20"/>
  </w:num>
  <w:num w:numId="30" w16cid:durableId="35665740">
    <w:abstractNumId w:val="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embedSystemFonts/>
  <w:mirrorMargins/>
  <w:hideSpellingError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formatting="1" w:enforcement="1" w:cryptProviderType="rsaAES" w:cryptAlgorithmClass="hash" w:cryptAlgorithmType="typeAny" w:cryptAlgorithmSid="14" w:cryptSpinCount="100000" w:hash="sU3MMg3bhdgglqNQAVB+JOkKq0/7VUKFVHU1iJREyaoH/IT+NXD1TyVKmPb3JKoikLNuwefS9q9E/Gv1Npd6gg==" w:salt="cL52shpOTtTs4CzuD9qTFg=="/>
  <w:defaultTabStop w:val="720"/>
  <w:evenAndOddHeaders/>
  <w:noPunctuationKerning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64779"/>
    <w:rsid w:val="000000DC"/>
    <w:rsid w:val="00000E1B"/>
    <w:rsid w:val="00000EBB"/>
    <w:rsid w:val="00001105"/>
    <w:rsid w:val="00001457"/>
    <w:rsid w:val="00001707"/>
    <w:rsid w:val="000017E5"/>
    <w:rsid w:val="0000191B"/>
    <w:rsid w:val="00001DCD"/>
    <w:rsid w:val="00001F2E"/>
    <w:rsid w:val="000025B3"/>
    <w:rsid w:val="0000296F"/>
    <w:rsid w:val="00002C0A"/>
    <w:rsid w:val="000037A8"/>
    <w:rsid w:val="0000465F"/>
    <w:rsid w:val="000057DB"/>
    <w:rsid w:val="00006512"/>
    <w:rsid w:val="00006BFA"/>
    <w:rsid w:val="00006DEC"/>
    <w:rsid w:val="00006E63"/>
    <w:rsid w:val="000070C5"/>
    <w:rsid w:val="00007A36"/>
    <w:rsid w:val="00007C99"/>
    <w:rsid w:val="0001081F"/>
    <w:rsid w:val="00010830"/>
    <w:rsid w:val="00010C5C"/>
    <w:rsid w:val="0001134F"/>
    <w:rsid w:val="00011595"/>
    <w:rsid w:val="00011823"/>
    <w:rsid w:val="00012024"/>
    <w:rsid w:val="00012230"/>
    <w:rsid w:val="0001296A"/>
    <w:rsid w:val="000137F5"/>
    <w:rsid w:val="000149E5"/>
    <w:rsid w:val="00014F1F"/>
    <w:rsid w:val="000153EE"/>
    <w:rsid w:val="000167C0"/>
    <w:rsid w:val="000167DB"/>
    <w:rsid w:val="0001683B"/>
    <w:rsid w:val="00016AE2"/>
    <w:rsid w:val="00016B09"/>
    <w:rsid w:val="00016C96"/>
    <w:rsid w:val="00017922"/>
    <w:rsid w:val="00017A5A"/>
    <w:rsid w:val="00017E15"/>
    <w:rsid w:val="00017FA7"/>
    <w:rsid w:val="00020047"/>
    <w:rsid w:val="00021A52"/>
    <w:rsid w:val="00021D57"/>
    <w:rsid w:val="000227F7"/>
    <w:rsid w:val="00022E94"/>
    <w:rsid w:val="00023468"/>
    <w:rsid w:val="00023D7E"/>
    <w:rsid w:val="00023F40"/>
    <w:rsid w:val="00024227"/>
    <w:rsid w:val="0002494B"/>
    <w:rsid w:val="0002494C"/>
    <w:rsid w:val="00024EDF"/>
    <w:rsid w:val="00025073"/>
    <w:rsid w:val="00025C61"/>
    <w:rsid w:val="00025CEA"/>
    <w:rsid w:val="00025D1D"/>
    <w:rsid w:val="00025DE5"/>
    <w:rsid w:val="00025FCD"/>
    <w:rsid w:val="00026079"/>
    <w:rsid w:val="0002669D"/>
    <w:rsid w:val="000266DD"/>
    <w:rsid w:val="000267D5"/>
    <w:rsid w:val="0002742F"/>
    <w:rsid w:val="0002788D"/>
    <w:rsid w:val="00027964"/>
    <w:rsid w:val="00027F92"/>
    <w:rsid w:val="00030335"/>
    <w:rsid w:val="00030AA4"/>
    <w:rsid w:val="000313A4"/>
    <w:rsid w:val="00032300"/>
    <w:rsid w:val="0003241C"/>
    <w:rsid w:val="0003277C"/>
    <w:rsid w:val="00032AD7"/>
    <w:rsid w:val="00032D77"/>
    <w:rsid w:val="00032EE7"/>
    <w:rsid w:val="00033E96"/>
    <w:rsid w:val="00034059"/>
    <w:rsid w:val="0003485B"/>
    <w:rsid w:val="00034A51"/>
    <w:rsid w:val="0003592A"/>
    <w:rsid w:val="000366E9"/>
    <w:rsid w:val="00036D9D"/>
    <w:rsid w:val="00036FDA"/>
    <w:rsid w:val="00037135"/>
    <w:rsid w:val="000373BE"/>
    <w:rsid w:val="000373E9"/>
    <w:rsid w:val="00037908"/>
    <w:rsid w:val="00037EDF"/>
    <w:rsid w:val="000404C7"/>
    <w:rsid w:val="00040E49"/>
    <w:rsid w:val="00041B2A"/>
    <w:rsid w:val="000422F8"/>
    <w:rsid w:val="00042783"/>
    <w:rsid w:val="00042BA8"/>
    <w:rsid w:val="00042CB7"/>
    <w:rsid w:val="00042D90"/>
    <w:rsid w:val="00042E36"/>
    <w:rsid w:val="000430F0"/>
    <w:rsid w:val="000439B3"/>
    <w:rsid w:val="00043BF3"/>
    <w:rsid w:val="00043C97"/>
    <w:rsid w:val="00043D77"/>
    <w:rsid w:val="00043E57"/>
    <w:rsid w:val="00043FF4"/>
    <w:rsid w:val="0004416E"/>
    <w:rsid w:val="000449E9"/>
    <w:rsid w:val="00044B4E"/>
    <w:rsid w:val="00044DF0"/>
    <w:rsid w:val="000450EC"/>
    <w:rsid w:val="00045246"/>
    <w:rsid w:val="0004577C"/>
    <w:rsid w:val="00045E9C"/>
    <w:rsid w:val="00046458"/>
    <w:rsid w:val="00046709"/>
    <w:rsid w:val="00046B0E"/>
    <w:rsid w:val="00046C83"/>
    <w:rsid w:val="000471A0"/>
    <w:rsid w:val="00047B23"/>
    <w:rsid w:val="000507B9"/>
    <w:rsid w:val="00050F92"/>
    <w:rsid w:val="00050FE4"/>
    <w:rsid w:val="000518B0"/>
    <w:rsid w:val="0005202C"/>
    <w:rsid w:val="000527F0"/>
    <w:rsid w:val="0005348D"/>
    <w:rsid w:val="000537F3"/>
    <w:rsid w:val="000542C6"/>
    <w:rsid w:val="000547AC"/>
    <w:rsid w:val="00054C9E"/>
    <w:rsid w:val="00054D72"/>
    <w:rsid w:val="00054E68"/>
    <w:rsid w:val="000551ED"/>
    <w:rsid w:val="00055410"/>
    <w:rsid w:val="00055AF3"/>
    <w:rsid w:val="00055B28"/>
    <w:rsid w:val="00055FA0"/>
    <w:rsid w:val="00056180"/>
    <w:rsid w:val="000565E3"/>
    <w:rsid w:val="00056AEC"/>
    <w:rsid w:val="00056E3F"/>
    <w:rsid w:val="0005780D"/>
    <w:rsid w:val="00057832"/>
    <w:rsid w:val="0006002F"/>
    <w:rsid w:val="000604F3"/>
    <w:rsid w:val="00060537"/>
    <w:rsid w:val="00060EDF"/>
    <w:rsid w:val="00061969"/>
    <w:rsid w:val="00061BF9"/>
    <w:rsid w:val="00061C95"/>
    <w:rsid w:val="0006211E"/>
    <w:rsid w:val="000627C1"/>
    <w:rsid w:val="00062FF3"/>
    <w:rsid w:val="0006363B"/>
    <w:rsid w:val="00063773"/>
    <w:rsid w:val="0006421E"/>
    <w:rsid w:val="0006443E"/>
    <w:rsid w:val="00065908"/>
    <w:rsid w:val="00065F7E"/>
    <w:rsid w:val="000662C8"/>
    <w:rsid w:val="000663D8"/>
    <w:rsid w:val="00066442"/>
    <w:rsid w:val="00066855"/>
    <w:rsid w:val="00066AB3"/>
    <w:rsid w:val="000673D3"/>
    <w:rsid w:val="0006768A"/>
    <w:rsid w:val="00067F77"/>
    <w:rsid w:val="000701D5"/>
    <w:rsid w:val="00070208"/>
    <w:rsid w:val="000705EB"/>
    <w:rsid w:val="0007118C"/>
    <w:rsid w:val="00071A41"/>
    <w:rsid w:val="00072302"/>
    <w:rsid w:val="000728F0"/>
    <w:rsid w:val="000728F2"/>
    <w:rsid w:val="00073AFB"/>
    <w:rsid w:val="00074596"/>
    <w:rsid w:val="000746B6"/>
    <w:rsid w:val="000748FB"/>
    <w:rsid w:val="00074E4B"/>
    <w:rsid w:val="00075256"/>
    <w:rsid w:val="00075816"/>
    <w:rsid w:val="00075A7F"/>
    <w:rsid w:val="00075AF9"/>
    <w:rsid w:val="00075EDB"/>
    <w:rsid w:val="0007604B"/>
    <w:rsid w:val="0007605B"/>
    <w:rsid w:val="0007738A"/>
    <w:rsid w:val="0007743F"/>
    <w:rsid w:val="00077473"/>
    <w:rsid w:val="000774AC"/>
    <w:rsid w:val="000776A7"/>
    <w:rsid w:val="00077AB9"/>
    <w:rsid w:val="00077C21"/>
    <w:rsid w:val="00077DB9"/>
    <w:rsid w:val="00080018"/>
    <w:rsid w:val="00080301"/>
    <w:rsid w:val="00080656"/>
    <w:rsid w:val="00080AA7"/>
    <w:rsid w:val="00081086"/>
    <w:rsid w:val="00081D71"/>
    <w:rsid w:val="000820D8"/>
    <w:rsid w:val="00082BAB"/>
    <w:rsid w:val="000832D4"/>
    <w:rsid w:val="000834E9"/>
    <w:rsid w:val="000836EC"/>
    <w:rsid w:val="00083A23"/>
    <w:rsid w:val="00083C3E"/>
    <w:rsid w:val="00083DFF"/>
    <w:rsid w:val="00084093"/>
    <w:rsid w:val="000840EA"/>
    <w:rsid w:val="000844C7"/>
    <w:rsid w:val="00084F88"/>
    <w:rsid w:val="000851D8"/>
    <w:rsid w:val="0008522F"/>
    <w:rsid w:val="000854FF"/>
    <w:rsid w:val="000855BC"/>
    <w:rsid w:val="00085784"/>
    <w:rsid w:val="00085C7A"/>
    <w:rsid w:val="000865B7"/>
    <w:rsid w:val="00086E46"/>
    <w:rsid w:val="00087815"/>
    <w:rsid w:val="000879E3"/>
    <w:rsid w:val="00087A41"/>
    <w:rsid w:val="00087BF3"/>
    <w:rsid w:val="00090531"/>
    <w:rsid w:val="0009164C"/>
    <w:rsid w:val="00091C0A"/>
    <w:rsid w:val="00092024"/>
    <w:rsid w:val="0009213E"/>
    <w:rsid w:val="00093253"/>
    <w:rsid w:val="00093593"/>
    <w:rsid w:val="00093745"/>
    <w:rsid w:val="00093A7A"/>
    <w:rsid w:val="00093ADD"/>
    <w:rsid w:val="00094D7C"/>
    <w:rsid w:val="00094D92"/>
    <w:rsid w:val="00095524"/>
    <w:rsid w:val="00095C84"/>
    <w:rsid w:val="00095D0F"/>
    <w:rsid w:val="00096999"/>
    <w:rsid w:val="00096DDA"/>
    <w:rsid w:val="0009720C"/>
    <w:rsid w:val="000973C0"/>
    <w:rsid w:val="00097607"/>
    <w:rsid w:val="0009769E"/>
    <w:rsid w:val="00097C14"/>
    <w:rsid w:val="000A00CF"/>
    <w:rsid w:val="000A00EB"/>
    <w:rsid w:val="000A0E17"/>
    <w:rsid w:val="000A167B"/>
    <w:rsid w:val="000A1968"/>
    <w:rsid w:val="000A1AE5"/>
    <w:rsid w:val="000A2009"/>
    <w:rsid w:val="000A244E"/>
    <w:rsid w:val="000A27F2"/>
    <w:rsid w:val="000A3180"/>
    <w:rsid w:val="000A34DA"/>
    <w:rsid w:val="000A3A39"/>
    <w:rsid w:val="000A3FDD"/>
    <w:rsid w:val="000A40E3"/>
    <w:rsid w:val="000A4299"/>
    <w:rsid w:val="000A4FAD"/>
    <w:rsid w:val="000A511E"/>
    <w:rsid w:val="000A649B"/>
    <w:rsid w:val="000A6815"/>
    <w:rsid w:val="000A6870"/>
    <w:rsid w:val="000A7618"/>
    <w:rsid w:val="000A7EF6"/>
    <w:rsid w:val="000B02C4"/>
    <w:rsid w:val="000B032B"/>
    <w:rsid w:val="000B05CE"/>
    <w:rsid w:val="000B1764"/>
    <w:rsid w:val="000B18FB"/>
    <w:rsid w:val="000B1928"/>
    <w:rsid w:val="000B27DA"/>
    <w:rsid w:val="000B2A81"/>
    <w:rsid w:val="000B3132"/>
    <w:rsid w:val="000B349C"/>
    <w:rsid w:val="000B3CC1"/>
    <w:rsid w:val="000B3F11"/>
    <w:rsid w:val="000B4000"/>
    <w:rsid w:val="000B4391"/>
    <w:rsid w:val="000B46DD"/>
    <w:rsid w:val="000B5337"/>
    <w:rsid w:val="000B5649"/>
    <w:rsid w:val="000B5731"/>
    <w:rsid w:val="000B5AEF"/>
    <w:rsid w:val="000B628B"/>
    <w:rsid w:val="000B64CD"/>
    <w:rsid w:val="000B6D80"/>
    <w:rsid w:val="000B6EC5"/>
    <w:rsid w:val="000B70D0"/>
    <w:rsid w:val="000B7440"/>
    <w:rsid w:val="000B7A7C"/>
    <w:rsid w:val="000B7B1F"/>
    <w:rsid w:val="000B7C72"/>
    <w:rsid w:val="000B7D4A"/>
    <w:rsid w:val="000C0008"/>
    <w:rsid w:val="000C00EB"/>
    <w:rsid w:val="000C0273"/>
    <w:rsid w:val="000C049D"/>
    <w:rsid w:val="000C061D"/>
    <w:rsid w:val="000C0831"/>
    <w:rsid w:val="000C0868"/>
    <w:rsid w:val="000C1E30"/>
    <w:rsid w:val="000C2706"/>
    <w:rsid w:val="000C33F2"/>
    <w:rsid w:val="000C40EE"/>
    <w:rsid w:val="000C48BC"/>
    <w:rsid w:val="000C4F7D"/>
    <w:rsid w:val="000C503B"/>
    <w:rsid w:val="000C527E"/>
    <w:rsid w:val="000C5615"/>
    <w:rsid w:val="000C56D3"/>
    <w:rsid w:val="000C5AA7"/>
    <w:rsid w:val="000C5AD2"/>
    <w:rsid w:val="000C6FFB"/>
    <w:rsid w:val="000C70A5"/>
    <w:rsid w:val="000C7791"/>
    <w:rsid w:val="000C7ED9"/>
    <w:rsid w:val="000D0567"/>
    <w:rsid w:val="000D1058"/>
    <w:rsid w:val="000D158F"/>
    <w:rsid w:val="000D1869"/>
    <w:rsid w:val="000D1968"/>
    <w:rsid w:val="000D1B9E"/>
    <w:rsid w:val="000D1CD5"/>
    <w:rsid w:val="000D1D88"/>
    <w:rsid w:val="000D27EA"/>
    <w:rsid w:val="000D299F"/>
    <w:rsid w:val="000D29CD"/>
    <w:rsid w:val="000D3088"/>
    <w:rsid w:val="000D31E2"/>
    <w:rsid w:val="000D3298"/>
    <w:rsid w:val="000D39E9"/>
    <w:rsid w:val="000D469F"/>
    <w:rsid w:val="000D4A0D"/>
    <w:rsid w:val="000D503E"/>
    <w:rsid w:val="000D5147"/>
    <w:rsid w:val="000D52BB"/>
    <w:rsid w:val="000D52F0"/>
    <w:rsid w:val="000D5684"/>
    <w:rsid w:val="000D569B"/>
    <w:rsid w:val="000D59AD"/>
    <w:rsid w:val="000D5DF5"/>
    <w:rsid w:val="000D632A"/>
    <w:rsid w:val="000D6349"/>
    <w:rsid w:val="000D6A7A"/>
    <w:rsid w:val="000D6C53"/>
    <w:rsid w:val="000D7122"/>
    <w:rsid w:val="000D72D7"/>
    <w:rsid w:val="000D7341"/>
    <w:rsid w:val="000D798B"/>
    <w:rsid w:val="000D7E22"/>
    <w:rsid w:val="000D7F9D"/>
    <w:rsid w:val="000E003B"/>
    <w:rsid w:val="000E010F"/>
    <w:rsid w:val="000E0345"/>
    <w:rsid w:val="000E0D9B"/>
    <w:rsid w:val="000E119B"/>
    <w:rsid w:val="000E2119"/>
    <w:rsid w:val="000E2A7E"/>
    <w:rsid w:val="000E2B60"/>
    <w:rsid w:val="000E2F82"/>
    <w:rsid w:val="000E3317"/>
    <w:rsid w:val="000E38B4"/>
    <w:rsid w:val="000E398A"/>
    <w:rsid w:val="000E399C"/>
    <w:rsid w:val="000E3C18"/>
    <w:rsid w:val="000E484B"/>
    <w:rsid w:val="000E495F"/>
    <w:rsid w:val="000E512C"/>
    <w:rsid w:val="000E55DA"/>
    <w:rsid w:val="000E5DD3"/>
    <w:rsid w:val="000E655B"/>
    <w:rsid w:val="000E719F"/>
    <w:rsid w:val="000E7558"/>
    <w:rsid w:val="000E792A"/>
    <w:rsid w:val="000E7A4B"/>
    <w:rsid w:val="000E7A59"/>
    <w:rsid w:val="000F0185"/>
    <w:rsid w:val="000F03A4"/>
    <w:rsid w:val="000F05C6"/>
    <w:rsid w:val="000F0DFD"/>
    <w:rsid w:val="000F1098"/>
    <w:rsid w:val="000F12DB"/>
    <w:rsid w:val="000F1517"/>
    <w:rsid w:val="000F15A8"/>
    <w:rsid w:val="000F1B4F"/>
    <w:rsid w:val="000F2324"/>
    <w:rsid w:val="000F29E5"/>
    <w:rsid w:val="000F3620"/>
    <w:rsid w:val="000F386E"/>
    <w:rsid w:val="000F3EC4"/>
    <w:rsid w:val="000F3F2E"/>
    <w:rsid w:val="000F4297"/>
    <w:rsid w:val="000F4300"/>
    <w:rsid w:val="000F4444"/>
    <w:rsid w:val="000F45C2"/>
    <w:rsid w:val="000F4673"/>
    <w:rsid w:val="000F503C"/>
    <w:rsid w:val="000F5301"/>
    <w:rsid w:val="000F536A"/>
    <w:rsid w:val="000F5C4F"/>
    <w:rsid w:val="000F6358"/>
    <w:rsid w:val="000F76B5"/>
    <w:rsid w:val="000F7BA5"/>
    <w:rsid w:val="00100270"/>
    <w:rsid w:val="001006E1"/>
    <w:rsid w:val="00100BA6"/>
    <w:rsid w:val="00100BCC"/>
    <w:rsid w:val="001014A7"/>
    <w:rsid w:val="00101B24"/>
    <w:rsid w:val="00102272"/>
    <w:rsid w:val="00102807"/>
    <w:rsid w:val="00102E15"/>
    <w:rsid w:val="0010330B"/>
    <w:rsid w:val="001033FE"/>
    <w:rsid w:val="0010479D"/>
    <w:rsid w:val="0010482C"/>
    <w:rsid w:val="001048A7"/>
    <w:rsid w:val="00105434"/>
    <w:rsid w:val="001055AB"/>
    <w:rsid w:val="001055F3"/>
    <w:rsid w:val="00105A50"/>
    <w:rsid w:val="00105E5C"/>
    <w:rsid w:val="001067EF"/>
    <w:rsid w:val="001068F6"/>
    <w:rsid w:val="00106DA3"/>
    <w:rsid w:val="00106E43"/>
    <w:rsid w:val="001071AB"/>
    <w:rsid w:val="00107EF7"/>
    <w:rsid w:val="00110206"/>
    <w:rsid w:val="00110C5B"/>
    <w:rsid w:val="00111602"/>
    <w:rsid w:val="00111A07"/>
    <w:rsid w:val="00111CEC"/>
    <w:rsid w:val="00111D3F"/>
    <w:rsid w:val="0011229F"/>
    <w:rsid w:val="001126F5"/>
    <w:rsid w:val="00113E55"/>
    <w:rsid w:val="0011433D"/>
    <w:rsid w:val="001144FC"/>
    <w:rsid w:val="001153D6"/>
    <w:rsid w:val="00115ABC"/>
    <w:rsid w:val="00116037"/>
    <w:rsid w:val="001161C5"/>
    <w:rsid w:val="00116C77"/>
    <w:rsid w:val="001171D7"/>
    <w:rsid w:val="00117342"/>
    <w:rsid w:val="0011781B"/>
    <w:rsid w:val="00117CE6"/>
    <w:rsid w:val="00117DE7"/>
    <w:rsid w:val="00120263"/>
    <w:rsid w:val="0012095C"/>
    <w:rsid w:val="00120B4A"/>
    <w:rsid w:val="00120BD6"/>
    <w:rsid w:val="00121275"/>
    <w:rsid w:val="00121429"/>
    <w:rsid w:val="0012183D"/>
    <w:rsid w:val="00121AC4"/>
    <w:rsid w:val="00121B85"/>
    <w:rsid w:val="00121CEB"/>
    <w:rsid w:val="0012281D"/>
    <w:rsid w:val="00123D35"/>
    <w:rsid w:val="001241F5"/>
    <w:rsid w:val="00124E55"/>
    <w:rsid w:val="001259C8"/>
    <w:rsid w:val="00126116"/>
    <w:rsid w:val="00126CBB"/>
    <w:rsid w:val="00126D33"/>
    <w:rsid w:val="00127E3B"/>
    <w:rsid w:val="001305C4"/>
    <w:rsid w:val="00130AA5"/>
    <w:rsid w:val="001318BA"/>
    <w:rsid w:val="00131B5B"/>
    <w:rsid w:val="00131E76"/>
    <w:rsid w:val="00132789"/>
    <w:rsid w:val="00132B01"/>
    <w:rsid w:val="00133015"/>
    <w:rsid w:val="0013391B"/>
    <w:rsid w:val="00133A2C"/>
    <w:rsid w:val="00133C8F"/>
    <w:rsid w:val="00133D37"/>
    <w:rsid w:val="00134077"/>
    <w:rsid w:val="001340B0"/>
    <w:rsid w:val="00135957"/>
    <w:rsid w:val="00136D6A"/>
    <w:rsid w:val="00136EC7"/>
    <w:rsid w:val="00137033"/>
    <w:rsid w:val="001375EC"/>
    <w:rsid w:val="0013767B"/>
    <w:rsid w:val="0014066F"/>
    <w:rsid w:val="00140A9F"/>
    <w:rsid w:val="001413DB"/>
    <w:rsid w:val="00141761"/>
    <w:rsid w:val="00141E4A"/>
    <w:rsid w:val="0014214D"/>
    <w:rsid w:val="0014230A"/>
    <w:rsid w:val="001427BF"/>
    <w:rsid w:val="00142C7C"/>
    <w:rsid w:val="00143804"/>
    <w:rsid w:val="00143BDF"/>
    <w:rsid w:val="00143C07"/>
    <w:rsid w:val="00143CB7"/>
    <w:rsid w:val="0014488F"/>
    <w:rsid w:val="0014497D"/>
    <w:rsid w:val="00144C9A"/>
    <w:rsid w:val="00144F6A"/>
    <w:rsid w:val="0014583E"/>
    <w:rsid w:val="00146A30"/>
    <w:rsid w:val="00147006"/>
    <w:rsid w:val="001472B1"/>
    <w:rsid w:val="00147716"/>
    <w:rsid w:val="00147789"/>
    <w:rsid w:val="00147807"/>
    <w:rsid w:val="001478BB"/>
    <w:rsid w:val="001479CF"/>
    <w:rsid w:val="00147D5F"/>
    <w:rsid w:val="00147F63"/>
    <w:rsid w:val="00150579"/>
    <w:rsid w:val="00150FB4"/>
    <w:rsid w:val="001511C6"/>
    <w:rsid w:val="001511F4"/>
    <w:rsid w:val="0015139D"/>
    <w:rsid w:val="001513BB"/>
    <w:rsid w:val="0015195A"/>
    <w:rsid w:val="00151C5A"/>
    <w:rsid w:val="00153289"/>
    <w:rsid w:val="00153832"/>
    <w:rsid w:val="00153B2C"/>
    <w:rsid w:val="00154A4B"/>
    <w:rsid w:val="00156CA0"/>
    <w:rsid w:val="00157478"/>
    <w:rsid w:val="001576EF"/>
    <w:rsid w:val="001577AC"/>
    <w:rsid w:val="00157BD7"/>
    <w:rsid w:val="00160008"/>
    <w:rsid w:val="00160DBE"/>
    <w:rsid w:val="0016120E"/>
    <w:rsid w:val="0016156D"/>
    <w:rsid w:val="0016196B"/>
    <w:rsid w:val="00161C3D"/>
    <w:rsid w:val="001620FE"/>
    <w:rsid w:val="00162C15"/>
    <w:rsid w:val="00162EC4"/>
    <w:rsid w:val="001639B7"/>
    <w:rsid w:val="0016468A"/>
    <w:rsid w:val="00165CF2"/>
    <w:rsid w:val="00165DFD"/>
    <w:rsid w:val="001661AE"/>
    <w:rsid w:val="001661F3"/>
    <w:rsid w:val="001669A2"/>
    <w:rsid w:val="00166A56"/>
    <w:rsid w:val="00166A7D"/>
    <w:rsid w:val="00166BB9"/>
    <w:rsid w:val="001670CB"/>
    <w:rsid w:val="001673A8"/>
    <w:rsid w:val="00167E3D"/>
    <w:rsid w:val="0017031D"/>
    <w:rsid w:val="00170C42"/>
    <w:rsid w:val="00170E42"/>
    <w:rsid w:val="001717FD"/>
    <w:rsid w:val="001718F2"/>
    <w:rsid w:val="00171956"/>
    <w:rsid w:val="00171B37"/>
    <w:rsid w:val="00171B6A"/>
    <w:rsid w:val="00171D43"/>
    <w:rsid w:val="00171FE0"/>
    <w:rsid w:val="00172A3B"/>
    <w:rsid w:val="00172A97"/>
    <w:rsid w:val="00172B91"/>
    <w:rsid w:val="001736E7"/>
    <w:rsid w:val="0017445A"/>
    <w:rsid w:val="001745F9"/>
    <w:rsid w:val="001749CE"/>
    <w:rsid w:val="00174E76"/>
    <w:rsid w:val="00175119"/>
    <w:rsid w:val="00175189"/>
    <w:rsid w:val="00175DFC"/>
    <w:rsid w:val="00175F66"/>
    <w:rsid w:val="00176225"/>
    <w:rsid w:val="00176FB7"/>
    <w:rsid w:val="00177866"/>
    <w:rsid w:val="001779C7"/>
    <w:rsid w:val="00177E26"/>
    <w:rsid w:val="00177ED2"/>
    <w:rsid w:val="0018021D"/>
    <w:rsid w:val="00181BE8"/>
    <w:rsid w:val="00182758"/>
    <w:rsid w:val="0018549B"/>
    <w:rsid w:val="00185757"/>
    <w:rsid w:val="00185948"/>
    <w:rsid w:val="001860D7"/>
    <w:rsid w:val="00186ABE"/>
    <w:rsid w:val="00186BB0"/>
    <w:rsid w:val="001874A1"/>
    <w:rsid w:val="001877D5"/>
    <w:rsid w:val="00187A58"/>
    <w:rsid w:val="00187D9A"/>
    <w:rsid w:val="00187D9D"/>
    <w:rsid w:val="00187DD1"/>
    <w:rsid w:val="00190A29"/>
    <w:rsid w:val="00190C1E"/>
    <w:rsid w:val="00191273"/>
    <w:rsid w:val="00192328"/>
    <w:rsid w:val="00192375"/>
    <w:rsid w:val="00192F7A"/>
    <w:rsid w:val="001930C4"/>
    <w:rsid w:val="00193884"/>
    <w:rsid w:val="00193B10"/>
    <w:rsid w:val="00193D40"/>
    <w:rsid w:val="00193E3A"/>
    <w:rsid w:val="001941E6"/>
    <w:rsid w:val="0019455C"/>
    <w:rsid w:val="001950F0"/>
    <w:rsid w:val="00195380"/>
    <w:rsid w:val="00195463"/>
    <w:rsid w:val="00195499"/>
    <w:rsid w:val="0019549A"/>
    <w:rsid w:val="00195C8B"/>
    <w:rsid w:val="00195E57"/>
    <w:rsid w:val="00195F73"/>
    <w:rsid w:val="00197AD7"/>
    <w:rsid w:val="00197C6B"/>
    <w:rsid w:val="00197E12"/>
    <w:rsid w:val="001A077A"/>
    <w:rsid w:val="001A0835"/>
    <w:rsid w:val="001A08C3"/>
    <w:rsid w:val="001A1142"/>
    <w:rsid w:val="001A149D"/>
    <w:rsid w:val="001A17CC"/>
    <w:rsid w:val="001A1E1D"/>
    <w:rsid w:val="001A21A3"/>
    <w:rsid w:val="001A2BF7"/>
    <w:rsid w:val="001A2C8B"/>
    <w:rsid w:val="001A2F57"/>
    <w:rsid w:val="001A3015"/>
    <w:rsid w:val="001A30CC"/>
    <w:rsid w:val="001A33CE"/>
    <w:rsid w:val="001A34E1"/>
    <w:rsid w:val="001A369B"/>
    <w:rsid w:val="001A382F"/>
    <w:rsid w:val="001A38FF"/>
    <w:rsid w:val="001A4402"/>
    <w:rsid w:val="001A4440"/>
    <w:rsid w:val="001A44BA"/>
    <w:rsid w:val="001A4841"/>
    <w:rsid w:val="001A48BD"/>
    <w:rsid w:val="001A4A2C"/>
    <w:rsid w:val="001A517B"/>
    <w:rsid w:val="001A5D85"/>
    <w:rsid w:val="001A612F"/>
    <w:rsid w:val="001A6287"/>
    <w:rsid w:val="001A6301"/>
    <w:rsid w:val="001A6324"/>
    <w:rsid w:val="001A7324"/>
    <w:rsid w:val="001A79F1"/>
    <w:rsid w:val="001A7E29"/>
    <w:rsid w:val="001B0067"/>
    <w:rsid w:val="001B0803"/>
    <w:rsid w:val="001B0BE6"/>
    <w:rsid w:val="001B13AA"/>
    <w:rsid w:val="001B18FC"/>
    <w:rsid w:val="001B19B9"/>
    <w:rsid w:val="001B1C50"/>
    <w:rsid w:val="001B217D"/>
    <w:rsid w:val="001B2923"/>
    <w:rsid w:val="001B2FAE"/>
    <w:rsid w:val="001B31A1"/>
    <w:rsid w:val="001B34FF"/>
    <w:rsid w:val="001B3590"/>
    <w:rsid w:val="001B3944"/>
    <w:rsid w:val="001B421C"/>
    <w:rsid w:val="001B459B"/>
    <w:rsid w:val="001B4D5F"/>
    <w:rsid w:val="001B5B5B"/>
    <w:rsid w:val="001B5D12"/>
    <w:rsid w:val="001B5DA7"/>
    <w:rsid w:val="001B6246"/>
    <w:rsid w:val="001B62BA"/>
    <w:rsid w:val="001B636E"/>
    <w:rsid w:val="001B6BE0"/>
    <w:rsid w:val="001B7218"/>
    <w:rsid w:val="001C01FF"/>
    <w:rsid w:val="001C05A6"/>
    <w:rsid w:val="001C0AD2"/>
    <w:rsid w:val="001C0C5E"/>
    <w:rsid w:val="001C124C"/>
    <w:rsid w:val="001C1B81"/>
    <w:rsid w:val="001C2CE6"/>
    <w:rsid w:val="001C2FD1"/>
    <w:rsid w:val="001C30D7"/>
    <w:rsid w:val="001C4584"/>
    <w:rsid w:val="001C46A3"/>
    <w:rsid w:val="001C51DD"/>
    <w:rsid w:val="001C56A3"/>
    <w:rsid w:val="001C5915"/>
    <w:rsid w:val="001C5A0A"/>
    <w:rsid w:val="001C63C6"/>
    <w:rsid w:val="001C65A4"/>
    <w:rsid w:val="001C6EA6"/>
    <w:rsid w:val="001C6EF5"/>
    <w:rsid w:val="001C6FBC"/>
    <w:rsid w:val="001C7384"/>
    <w:rsid w:val="001C7454"/>
    <w:rsid w:val="001C7BC2"/>
    <w:rsid w:val="001C7D3E"/>
    <w:rsid w:val="001C7E5B"/>
    <w:rsid w:val="001C7E6A"/>
    <w:rsid w:val="001D0EDB"/>
    <w:rsid w:val="001D0F83"/>
    <w:rsid w:val="001D18AE"/>
    <w:rsid w:val="001D18B2"/>
    <w:rsid w:val="001D1906"/>
    <w:rsid w:val="001D2267"/>
    <w:rsid w:val="001D242D"/>
    <w:rsid w:val="001D2712"/>
    <w:rsid w:val="001D371E"/>
    <w:rsid w:val="001D3BA4"/>
    <w:rsid w:val="001D4226"/>
    <w:rsid w:val="001D437D"/>
    <w:rsid w:val="001D4421"/>
    <w:rsid w:val="001D4BA8"/>
    <w:rsid w:val="001D4D08"/>
    <w:rsid w:val="001D5473"/>
    <w:rsid w:val="001D63AE"/>
    <w:rsid w:val="001D6BAB"/>
    <w:rsid w:val="001D6D12"/>
    <w:rsid w:val="001D75F9"/>
    <w:rsid w:val="001D7B82"/>
    <w:rsid w:val="001D7D90"/>
    <w:rsid w:val="001E0281"/>
    <w:rsid w:val="001E044F"/>
    <w:rsid w:val="001E0A2D"/>
    <w:rsid w:val="001E18FE"/>
    <w:rsid w:val="001E19FB"/>
    <w:rsid w:val="001E1CE9"/>
    <w:rsid w:val="001E27CD"/>
    <w:rsid w:val="001E2A11"/>
    <w:rsid w:val="001E2A22"/>
    <w:rsid w:val="001E2B27"/>
    <w:rsid w:val="001E2D93"/>
    <w:rsid w:val="001E354A"/>
    <w:rsid w:val="001E3AC4"/>
    <w:rsid w:val="001E3F1C"/>
    <w:rsid w:val="001E450A"/>
    <w:rsid w:val="001E484B"/>
    <w:rsid w:val="001E577D"/>
    <w:rsid w:val="001E6407"/>
    <w:rsid w:val="001E64FB"/>
    <w:rsid w:val="001E6DA8"/>
    <w:rsid w:val="001F0142"/>
    <w:rsid w:val="001F1061"/>
    <w:rsid w:val="001F279F"/>
    <w:rsid w:val="001F2B93"/>
    <w:rsid w:val="001F2D22"/>
    <w:rsid w:val="001F36A8"/>
    <w:rsid w:val="001F3943"/>
    <w:rsid w:val="001F39A2"/>
    <w:rsid w:val="001F507E"/>
    <w:rsid w:val="001F508B"/>
    <w:rsid w:val="001F54B8"/>
    <w:rsid w:val="001F54C6"/>
    <w:rsid w:val="001F5523"/>
    <w:rsid w:val="001F59EB"/>
    <w:rsid w:val="001F5B21"/>
    <w:rsid w:val="001F5E03"/>
    <w:rsid w:val="001F6A5D"/>
    <w:rsid w:val="001F7CA0"/>
    <w:rsid w:val="001F7EC9"/>
    <w:rsid w:val="001F7F90"/>
    <w:rsid w:val="00200124"/>
    <w:rsid w:val="002003E3"/>
    <w:rsid w:val="0020130A"/>
    <w:rsid w:val="0020161B"/>
    <w:rsid w:val="0020233A"/>
    <w:rsid w:val="002036D6"/>
    <w:rsid w:val="002037F1"/>
    <w:rsid w:val="002038CB"/>
    <w:rsid w:val="00203DD4"/>
    <w:rsid w:val="00203E77"/>
    <w:rsid w:val="0020420B"/>
    <w:rsid w:val="002042CB"/>
    <w:rsid w:val="00204F84"/>
    <w:rsid w:val="0020527E"/>
    <w:rsid w:val="00205368"/>
    <w:rsid w:val="00205517"/>
    <w:rsid w:val="00205778"/>
    <w:rsid w:val="00205A50"/>
    <w:rsid w:val="00205FE4"/>
    <w:rsid w:val="00206973"/>
    <w:rsid w:val="00206BCC"/>
    <w:rsid w:val="00207EFA"/>
    <w:rsid w:val="002109B3"/>
    <w:rsid w:val="00210B35"/>
    <w:rsid w:val="00210F5D"/>
    <w:rsid w:val="002119D6"/>
    <w:rsid w:val="002120DA"/>
    <w:rsid w:val="00212479"/>
    <w:rsid w:val="00212624"/>
    <w:rsid w:val="00212EF4"/>
    <w:rsid w:val="00212FBA"/>
    <w:rsid w:val="00213497"/>
    <w:rsid w:val="00213577"/>
    <w:rsid w:val="00213946"/>
    <w:rsid w:val="00213A15"/>
    <w:rsid w:val="00213C6E"/>
    <w:rsid w:val="00213F4E"/>
    <w:rsid w:val="00214387"/>
    <w:rsid w:val="002144CF"/>
    <w:rsid w:val="002148B3"/>
    <w:rsid w:val="00214A2D"/>
    <w:rsid w:val="0021503F"/>
    <w:rsid w:val="0021573F"/>
    <w:rsid w:val="0021614B"/>
    <w:rsid w:val="00216431"/>
    <w:rsid w:val="002168A6"/>
    <w:rsid w:val="00216CDB"/>
    <w:rsid w:val="00217592"/>
    <w:rsid w:val="0021782F"/>
    <w:rsid w:val="00217850"/>
    <w:rsid w:val="00217935"/>
    <w:rsid w:val="00217EFC"/>
    <w:rsid w:val="00220312"/>
    <w:rsid w:val="002209CD"/>
    <w:rsid w:val="002219C9"/>
    <w:rsid w:val="00221B23"/>
    <w:rsid w:val="0022256E"/>
    <w:rsid w:val="00222F51"/>
    <w:rsid w:val="0022395B"/>
    <w:rsid w:val="00224170"/>
    <w:rsid w:val="002249B1"/>
    <w:rsid w:val="00225479"/>
    <w:rsid w:val="002258AF"/>
    <w:rsid w:val="00225B96"/>
    <w:rsid w:val="00225CC6"/>
    <w:rsid w:val="002261D0"/>
    <w:rsid w:val="00226F34"/>
    <w:rsid w:val="002278C9"/>
    <w:rsid w:val="00230044"/>
    <w:rsid w:val="00230625"/>
    <w:rsid w:val="00230914"/>
    <w:rsid w:val="00230998"/>
    <w:rsid w:val="00230BDE"/>
    <w:rsid w:val="0023107A"/>
    <w:rsid w:val="00231483"/>
    <w:rsid w:val="00231AC6"/>
    <w:rsid w:val="00231D6F"/>
    <w:rsid w:val="00232412"/>
    <w:rsid w:val="002329AA"/>
    <w:rsid w:val="00232A5D"/>
    <w:rsid w:val="00232C55"/>
    <w:rsid w:val="00232D37"/>
    <w:rsid w:val="00232DFC"/>
    <w:rsid w:val="00232FD0"/>
    <w:rsid w:val="00233243"/>
    <w:rsid w:val="002333CA"/>
    <w:rsid w:val="00233412"/>
    <w:rsid w:val="00233942"/>
    <w:rsid w:val="00234439"/>
    <w:rsid w:val="00234D25"/>
    <w:rsid w:val="00234EA8"/>
    <w:rsid w:val="00234FC0"/>
    <w:rsid w:val="0023540D"/>
    <w:rsid w:val="002354FE"/>
    <w:rsid w:val="00235695"/>
    <w:rsid w:val="00235CFF"/>
    <w:rsid w:val="002361E8"/>
    <w:rsid w:val="0023648F"/>
    <w:rsid w:val="0023675B"/>
    <w:rsid w:val="00236F51"/>
    <w:rsid w:val="0023706E"/>
    <w:rsid w:val="00237BF2"/>
    <w:rsid w:val="00237F76"/>
    <w:rsid w:val="0024078C"/>
    <w:rsid w:val="00240F46"/>
    <w:rsid w:val="002419F0"/>
    <w:rsid w:val="0024271E"/>
    <w:rsid w:val="00242E81"/>
    <w:rsid w:val="0024324F"/>
    <w:rsid w:val="00243259"/>
    <w:rsid w:val="002432D8"/>
    <w:rsid w:val="00243805"/>
    <w:rsid w:val="002438B8"/>
    <w:rsid w:val="00243DC8"/>
    <w:rsid w:val="00244051"/>
    <w:rsid w:val="00244373"/>
    <w:rsid w:val="00244401"/>
    <w:rsid w:val="002445E9"/>
    <w:rsid w:val="00244815"/>
    <w:rsid w:val="00244862"/>
    <w:rsid w:val="00244CAB"/>
    <w:rsid w:val="00245253"/>
    <w:rsid w:val="00245EAB"/>
    <w:rsid w:val="00246C28"/>
    <w:rsid w:val="0024738E"/>
    <w:rsid w:val="00247A22"/>
    <w:rsid w:val="00247A7E"/>
    <w:rsid w:val="002500AC"/>
    <w:rsid w:val="002505F4"/>
    <w:rsid w:val="0025075E"/>
    <w:rsid w:val="00250A05"/>
    <w:rsid w:val="002510B6"/>
    <w:rsid w:val="00251192"/>
    <w:rsid w:val="002512DC"/>
    <w:rsid w:val="0025137D"/>
    <w:rsid w:val="00251404"/>
    <w:rsid w:val="0025142A"/>
    <w:rsid w:val="00251636"/>
    <w:rsid w:val="002519B2"/>
    <w:rsid w:val="00251AFD"/>
    <w:rsid w:val="00251B20"/>
    <w:rsid w:val="0025216B"/>
    <w:rsid w:val="0025248B"/>
    <w:rsid w:val="002524A7"/>
    <w:rsid w:val="00253322"/>
    <w:rsid w:val="00253DFE"/>
    <w:rsid w:val="00253E18"/>
    <w:rsid w:val="00253E8B"/>
    <w:rsid w:val="00253FE3"/>
    <w:rsid w:val="00253FFF"/>
    <w:rsid w:val="00254072"/>
    <w:rsid w:val="00254BE5"/>
    <w:rsid w:val="00255650"/>
    <w:rsid w:val="002556DA"/>
    <w:rsid w:val="00255809"/>
    <w:rsid w:val="00255C0E"/>
    <w:rsid w:val="00255CD6"/>
    <w:rsid w:val="002564CC"/>
    <w:rsid w:val="002566DB"/>
    <w:rsid w:val="002568FB"/>
    <w:rsid w:val="00256FAD"/>
    <w:rsid w:val="00257645"/>
    <w:rsid w:val="002576BE"/>
    <w:rsid w:val="00257754"/>
    <w:rsid w:val="002577A8"/>
    <w:rsid w:val="00257ADB"/>
    <w:rsid w:val="00257CC7"/>
    <w:rsid w:val="00257E4C"/>
    <w:rsid w:val="0026036D"/>
    <w:rsid w:val="0026061E"/>
    <w:rsid w:val="00260BF0"/>
    <w:rsid w:val="00260CCB"/>
    <w:rsid w:val="0026149A"/>
    <w:rsid w:val="00261522"/>
    <w:rsid w:val="00261C00"/>
    <w:rsid w:val="00261D68"/>
    <w:rsid w:val="002620A7"/>
    <w:rsid w:val="00262390"/>
    <w:rsid w:val="002628AB"/>
    <w:rsid w:val="0026341C"/>
    <w:rsid w:val="00263D1F"/>
    <w:rsid w:val="00263D7F"/>
    <w:rsid w:val="0026418F"/>
    <w:rsid w:val="00264216"/>
    <w:rsid w:val="002647E0"/>
    <w:rsid w:val="00264AEE"/>
    <w:rsid w:val="00264AFD"/>
    <w:rsid w:val="00265826"/>
    <w:rsid w:val="00265836"/>
    <w:rsid w:val="00265F1A"/>
    <w:rsid w:val="002660AD"/>
    <w:rsid w:val="0026659E"/>
    <w:rsid w:val="0026663C"/>
    <w:rsid w:val="00266D60"/>
    <w:rsid w:val="002670E2"/>
    <w:rsid w:val="002674D3"/>
    <w:rsid w:val="00267836"/>
    <w:rsid w:val="00267AD8"/>
    <w:rsid w:val="002703D7"/>
    <w:rsid w:val="0027048D"/>
    <w:rsid w:val="00270A10"/>
    <w:rsid w:val="00270D66"/>
    <w:rsid w:val="00270E88"/>
    <w:rsid w:val="002715C2"/>
    <w:rsid w:val="00271895"/>
    <w:rsid w:val="00271A2A"/>
    <w:rsid w:val="00271BEF"/>
    <w:rsid w:val="00271FA5"/>
    <w:rsid w:val="0027339B"/>
    <w:rsid w:val="00273A9E"/>
    <w:rsid w:val="002748F6"/>
    <w:rsid w:val="00274B44"/>
    <w:rsid w:val="0027511E"/>
    <w:rsid w:val="002753D7"/>
    <w:rsid w:val="002755DF"/>
    <w:rsid w:val="00275E0E"/>
    <w:rsid w:val="00275E12"/>
    <w:rsid w:val="002763D0"/>
    <w:rsid w:val="00276727"/>
    <w:rsid w:val="00276AC6"/>
    <w:rsid w:val="00276B3B"/>
    <w:rsid w:val="0027740B"/>
    <w:rsid w:val="0027759A"/>
    <w:rsid w:val="002777F4"/>
    <w:rsid w:val="00277E16"/>
    <w:rsid w:val="002804FE"/>
    <w:rsid w:val="00280A0B"/>
    <w:rsid w:val="00280B1B"/>
    <w:rsid w:val="00280C23"/>
    <w:rsid w:val="00280C7D"/>
    <w:rsid w:val="002819C5"/>
    <w:rsid w:val="00281F4A"/>
    <w:rsid w:val="00282112"/>
    <w:rsid w:val="002826CE"/>
    <w:rsid w:val="00283633"/>
    <w:rsid w:val="00283844"/>
    <w:rsid w:val="0028453F"/>
    <w:rsid w:val="0028496F"/>
    <w:rsid w:val="00285469"/>
    <w:rsid w:val="00285601"/>
    <w:rsid w:val="00285919"/>
    <w:rsid w:val="00285F2D"/>
    <w:rsid w:val="00286402"/>
    <w:rsid w:val="0028671B"/>
    <w:rsid w:val="00286AC2"/>
    <w:rsid w:val="00286B88"/>
    <w:rsid w:val="00286E39"/>
    <w:rsid w:val="00286F6E"/>
    <w:rsid w:val="002873C3"/>
    <w:rsid w:val="00287AB8"/>
    <w:rsid w:val="00287BA3"/>
    <w:rsid w:val="00287C03"/>
    <w:rsid w:val="002901BD"/>
    <w:rsid w:val="00290496"/>
    <w:rsid w:val="00290620"/>
    <w:rsid w:val="00290D0A"/>
    <w:rsid w:val="00290D2F"/>
    <w:rsid w:val="0029130D"/>
    <w:rsid w:val="00291B1B"/>
    <w:rsid w:val="00291C55"/>
    <w:rsid w:val="00291DC9"/>
    <w:rsid w:val="00291EB2"/>
    <w:rsid w:val="00292080"/>
    <w:rsid w:val="002922BE"/>
    <w:rsid w:val="00292899"/>
    <w:rsid w:val="00292ADA"/>
    <w:rsid w:val="00292F4A"/>
    <w:rsid w:val="002933A6"/>
    <w:rsid w:val="0029386E"/>
    <w:rsid w:val="00293BC0"/>
    <w:rsid w:val="00293D2B"/>
    <w:rsid w:val="00293F1F"/>
    <w:rsid w:val="00294975"/>
    <w:rsid w:val="00294A61"/>
    <w:rsid w:val="002953D5"/>
    <w:rsid w:val="002959C1"/>
    <w:rsid w:val="00295DAD"/>
    <w:rsid w:val="00296010"/>
    <w:rsid w:val="00296629"/>
    <w:rsid w:val="0029674F"/>
    <w:rsid w:val="002977DF"/>
    <w:rsid w:val="002A0F01"/>
    <w:rsid w:val="002A10BB"/>
    <w:rsid w:val="002A12D0"/>
    <w:rsid w:val="002A12FA"/>
    <w:rsid w:val="002A1634"/>
    <w:rsid w:val="002A1CA6"/>
    <w:rsid w:val="002A1F1B"/>
    <w:rsid w:val="002A23A3"/>
    <w:rsid w:val="002A2465"/>
    <w:rsid w:val="002A24D5"/>
    <w:rsid w:val="002A3100"/>
    <w:rsid w:val="002A33DD"/>
    <w:rsid w:val="002A35DA"/>
    <w:rsid w:val="002A461B"/>
    <w:rsid w:val="002A4633"/>
    <w:rsid w:val="002A4874"/>
    <w:rsid w:val="002A4B4E"/>
    <w:rsid w:val="002A5176"/>
    <w:rsid w:val="002A519C"/>
    <w:rsid w:val="002A52BC"/>
    <w:rsid w:val="002A58B3"/>
    <w:rsid w:val="002A595C"/>
    <w:rsid w:val="002A6037"/>
    <w:rsid w:val="002A73D9"/>
    <w:rsid w:val="002A746C"/>
    <w:rsid w:val="002A76B5"/>
    <w:rsid w:val="002B0312"/>
    <w:rsid w:val="002B0408"/>
    <w:rsid w:val="002B0C4A"/>
    <w:rsid w:val="002B0C68"/>
    <w:rsid w:val="002B1326"/>
    <w:rsid w:val="002B174B"/>
    <w:rsid w:val="002B1BD6"/>
    <w:rsid w:val="002B2520"/>
    <w:rsid w:val="002B272A"/>
    <w:rsid w:val="002B38AC"/>
    <w:rsid w:val="002B4244"/>
    <w:rsid w:val="002B4665"/>
    <w:rsid w:val="002B486A"/>
    <w:rsid w:val="002B4C07"/>
    <w:rsid w:val="002B4C4E"/>
    <w:rsid w:val="002B4F80"/>
    <w:rsid w:val="002B4FB5"/>
    <w:rsid w:val="002B50B7"/>
    <w:rsid w:val="002B55AA"/>
    <w:rsid w:val="002B5620"/>
    <w:rsid w:val="002B58F8"/>
    <w:rsid w:val="002B70E5"/>
    <w:rsid w:val="002B77B8"/>
    <w:rsid w:val="002B7931"/>
    <w:rsid w:val="002B7B31"/>
    <w:rsid w:val="002B7ECD"/>
    <w:rsid w:val="002C034A"/>
    <w:rsid w:val="002C0D1A"/>
    <w:rsid w:val="002C1FD6"/>
    <w:rsid w:val="002C20B6"/>
    <w:rsid w:val="002C2523"/>
    <w:rsid w:val="002C2A68"/>
    <w:rsid w:val="002C2AF7"/>
    <w:rsid w:val="002C3191"/>
    <w:rsid w:val="002C3596"/>
    <w:rsid w:val="002C3B60"/>
    <w:rsid w:val="002C3EF8"/>
    <w:rsid w:val="002C4859"/>
    <w:rsid w:val="002C4AFD"/>
    <w:rsid w:val="002C4DA4"/>
    <w:rsid w:val="002C531B"/>
    <w:rsid w:val="002C53B5"/>
    <w:rsid w:val="002C5903"/>
    <w:rsid w:val="002C5AA1"/>
    <w:rsid w:val="002C5E4B"/>
    <w:rsid w:val="002C639A"/>
    <w:rsid w:val="002C669E"/>
    <w:rsid w:val="002C6EA8"/>
    <w:rsid w:val="002C70A3"/>
    <w:rsid w:val="002C713A"/>
    <w:rsid w:val="002C7162"/>
    <w:rsid w:val="002C72DF"/>
    <w:rsid w:val="002C7474"/>
    <w:rsid w:val="002C751B"/>
    <w:rsid w:val="002C75F2"/>
    <w:rsid w:val="002C7C04"/>
    <w:rsid w:val="002D0CB1"/>
    <w:rsid w:val="002D113D"/>
    <w:rsid w:val="002D189E"/>
    <w:rsid w:val="002D1978"/>
    <w:rsid w:val="002D1FEC"/>
    <w:rsid w:val="002D26F1"/>
    <w:rsid w:val="002D2CD6"/>
    <w:rsid w:val="002D2F83"/>
    <w:rsid w:val="002D423A"/>
    <w:rsid w:val="002D4654"/>
    <w:rsid w:val="002D4732"/>
    <w:rsid w:val="002D4980"/>
    <w:rsid w:val="002D4EA8"/>
    <w:rsid w:val="002D50F9"/>
    <w:rsid w:val="002D5533"/>
    <w:rsid w:val="002D55B2"/>
    <w:rsid w:val="002D56FC"/>
    <w:rsid w:val="002D6252"/>
    <w:rsid w:val="002D7E9B"/>
    <w:rsid w:val="002D7F8D"/>
    <w:rsid w:val="002E16B6"/>
    <w:rsid w:val="002E175F"/>
    <w:rsid w:val="002E1995"/>
    <w:rsid w:val="002E1A6F"/>
    <w:rsid w:val="002E1EB8"/>
    <w:rsid w:val="002E25A1"/>
    <w:rsid w:val="002E25E8"/>
    <w:rsid w:val="002E2674"/>
    <w:rsid w:val="002E26C0"/>
    <w:rsid w:val="002E2808"/>
    <w:rsid w:val="002E33B7"/>
    <w:rsid w:val="002E3817"/>
    <w:rsid w:val="002E398C"/>
    <w:rsid w:val="002E3CDB"/>
    <w:rsid w:val="002E4255"/>
    <w:rsid w:val="002E4A9E"/>
    <w:rsid w:val="002E5077"/>
    <w:rsid w:val="002E51C4"/>
    <w:rsid w:val="002E544D"/>
    <w:rsid w:val="002E5B15"/>
    <w:rsid w:val="002E606A"/>
    <w:rsid w:val="002E6176"/>
    <w:rsid w:val="002E6A93"/>
    <w:rsid w:val="002E6D01"/>
    <w:rsid w:val="002E6D74"/>
    <w:rsid w:val="002E6DEA"/>
    <w:rsid w:val="002E70B0"/>
    <w:rsid w:val="002E7303"/>
    <w:rsid w:val="002E74BF"/>
    <w:rsid w:val="002E7759"/>
    <w:rsid w:val="002E78F7"/>
    <w:rsid w:val="002E7EF7"/>
    <w:rsid w:val="002F012B"/>
    <w:rsid w:val="002F0205"/>
    <w:rsid w:val="002F0EFC"/>
    <w:rsid w:val="002F11B7"/>
    <w:rsid w:val="002F1368"/>
    <w:rsid w:val="002F21E4"/>
    <w:rsid w:val="002F22CB"/>
    <w:rsid w:val="002F2C12"/>
    <w:rsid w:val="002F3B02"/>
    <w:rsid w:val="002F3D1A"/>
    <w:rsid w:val="002F429B"/>
    <w:rsid w:val="002F459C"/>
    <w:rsid w:val="002F47CC"/>
    <w:rsid w:val="002F4A03"/>
    <w:rsid w:val="002F4CC2"/>
    <w:rsid w:val="002F4D9D"/>
    <w:rsid w:val="002F5520"/>
    <w:rsid w:val="002F5F5D"/>
    <w:rsid w:val="002F60D6"/>
    <w:rsid w:val="002F620B"/>
    <w:rsid w:val="002F6839"/>
    <w:rsid w:val="002F7358"/>
    <w:rsid w:val="002F7642"/>
    <w:rsid w:val="002F7D73"/>
    <w:rsid w:val="00300A21"/>
    <w:rsid w:val="003017E1"/>
    <w:rsid w:val="003028CA"/>
    <w:rsid w:val="00302F78"/>
    <w:rsid w:val="00303744"/>
    <w:rsid w:val="00303FC3"/>
    <w:rsid w:val="00303FCE"/>
    <w:rsid w:val="00304018"/>
    <w:rsid w:val="00304099"/>
    <w:rsid w:val="003041E8"/>
    <w:rsid w:val="0030459C"/>
    <w:rsid w:val="00304972"/>
    <w:rsid w:val="003051D5"/>
    <w:rsid w:val="00305C90"/>
    <w:rsid w:val="003063C1"/>
    <w:rsid w:val="00306756"/>
    <w:rsid w:val="00306DEE"/>
    <w:rsid w:val="00306E4A"/>
    <w:rsid w:val="00306FDB"/>
    <w:rsid w:val="003076F2"/>
    <w:rsid w:val="003077C5"/>
    <w:rsid w:val="0030788E"/>
    <w:rsid w:val="00307BC6"/>
    <w:rsid w:val="00310139"/>
    <w:rsid w:val="0031073A"/>
    <w:rsid w:val="00311C8A"/>
    <w:rsid w:val="00311E87"/>
    <w:rsid w:val="003120D0"/>
    <w:rsid w:val="00312338"/>
    <w:rsid w:val="003124F0"/>
    <w:rsid w:val="00312755"/>
    <w:rsid w:val="00312C1D"/>
    <w:rsid w:val="00312E27"/>
    <w:rsid w:val="00312F4C"/>
    <w:rsid w:val="003135CD"/>
    <w:rsid w:val="00313F18"/>
    <w:rsid w:val="0031413E"/>
    <w:rsid w:val="003154BF"/>
    <w:rsid w:val="00315819"/>
    <w:rsid w:val="00315D03"/>
    <w:rsid w:val="003163C6"/>
    <w:rsid w:val="003175CD"/>
    <w:rsid w:val="00320F30"/>
    <w:rsid w:val="00321096"/>
    <w:rsid w:val="003211BF"/>
    <w:rsid w:val="00321560"/>
    <w:rsid w:val="0032188E"/>
    <w:rsid w:val="00321A54"/>
    <w:rsid w:val="00322048"/>
    <w:rsid w:val="00322976"/>
    <w:rsid w:val="003232A5"/>
    <w:rsid w:val="0032357E"/>
    <w:rsid w:val="00323BEA"/>
    <w:rsid w:val="00324A26"/>
    <w:rsid w:val="00324ADE"/>
    <w:rsid w:val="00325355"/>
    <w:rsid w:val="0032589B"/>
    <w:rsid w:val="003258F1"/>
    <w:rsid w:val="003264C4"/>
    <w:rsid w:val="003265A3"/>
    <w:rsid w:val="00326762"/>
    <w:rsid w:val="00326B72"/>
    <w:rsid w:val="00326F2D"/>
    <w:rsid w:val="0032711C"/>
    <w:rsid w:val="003271B7"/>
    <w:rsid w:val="00327934"/>
    <w:rsid w:val="00327C30"/>
    <w:rsid w:val="00330E6A"/>
    <w:rsid w:val="0033147C"/>
    <w:rsid w:val="00331497"/>
    <w:rsid w:val="00331FAD"/>
    <w:rsid w:val="0033214A"/>
    <w:rsid w:val="003321BF"/>
    <w:rsid w:val="003323A6"/>
    <w:rsid w:val="003327DF"/>
    <w:rsid w:val="00332B6E"/>
    <w:rsid w:val="00332D3C"/>
    <w:rsid w:val="00332F6F"/>
    <w:rsid w:val="003334BC"/>
    <w:rsid w:val="003338EA"/>
    <w:rsid w:val="003341B0"/>
    <w:rsid w:val="003352B1"/>
    <w:rsid w:val="00335E3A"/>
    <w:rsid w:val="00336143"/>
    <w:rsid w:val="003362C8"/>
    <w:rsid w:val="0033693D"/>
    <w:rsid w:val="00336A66"/>
    <w:rsid w:val="00336DCF"/>
    <w:rsid w:val="00336FD2"/>
    <w:rsid w:val="003370A0"/>
    <w:rsid w:val="003374C0"/>
    <w:rsid w:val="0033782A"/>
    <w:rsid w:val="00340302"/>
    <w:rsid w:val="003417E3"/>
    <w:rsid w:val="00341BA1"/>
    <w:rsid w:val="00341D83"/>
    <w:rsid w:val="003425B7"/>
    <w:rsid w:val="003430F2"/>
    <w:rsid w:val="00343190"/>
    <w:rsid w:val="00344EB6"/>
    <w:rsid w:val="003451F6"/>
    <w:rsid w:val="00345398"/>
    <w:rsid w:val="00345804"/>
    <w:rsid w:val="00345E27"/>
    <w:rsid w:val="00347C97"/>
    <w:rsid w:val="00347D20"/>
    <w:rsid w:val="00347D44"/>
    <w:rsid w:val="00350A36"/>
    <w:rsid w:val="00352403"/>
    <w:rsid w:val="003531BE"/>
    <w:rsid w:val="0035364D"/>
    <w:rsid w:val="00353AA7"/>
    <w:rsid w:val="00353BBE"/>
    <w:rsid w:val="003540FE"/>
    <w:rsid w:val="003543B6"/>
    <w:rsid w:val="00354641"/>
    <w:rsid w:val="003546DD"/>
    <w:rsid w:val="00354C71"/>
    <w:rsid w:val="003555D6"/>
    <w:rsid w:val="00355D62"/>
    <w:rsid w:val="00355E0F"/>
    <w:rsid w:val="00355E97"/>
    <w:rsid w:val="00356038"/>
    <w:rsid w:val="003561A2"/>
    <w:rsid w:val="00356290"/>
    <w:rsid w:val="00357451"/>
    <w:rsid w:val="00357539"/>
    <w:rsid w:val="00357774"/>
    <w:rsid w:val="003607AB"/>
    <w:rsid w:val="00360813"/>
    <w:rsid w:val="00361477"/>
    <w:rsid w:val="00361828"/>
    <w:rsid w:val="00362B71"/>
    <w:rsid w:val="00362E57"/>
    <w:rsid w:val="00362F22"/>
    <w:rsid w:val="0036365E"/>
    <w:rsid w:val="00363843"/>
    <w:rsid w:val="00363A2E"/>
    <w:rsid w:val="00363D7E"/>
    <w:rsid w:val="00363DD1"/>
    <w:rsid w:val="00364516"/>
    <w:rsid w:val="00364941"/>
    <w:rsid w:val="00364DAD"/>
    <w:rsid w:val="00365296"/>
    <w:rsid w:val="00365B36"/>
    <w:rsid w:val="00365B78"/>
    <w:rsid w:val="00365F22"/>
    <w:rsid w:val="003675D1"/>
    <w:rsid w:val="00367BCD"/>
    <w:rsid w:val="00367C73"/>
    <w:rsid w:val="00367E23"/>
    <w:rsid w:val="00370AB7"/>
    <w:rsid w:val="00370CCA"/>
    <w:rsid w:val="00371039"/>
    <w:rsid w:val="0037127A"/>
    <w:rsid w:val="00371573"/>
    <w:rsid w:val="00371756"/>
    <w:rsid w:val="003719B0"/>
    <w:rsid w:val="00371C41"/>
    <w:rsid w:val="00372908"/>
    <w:rsid w:val="00373139"/>
    <w:rsid w:val="003735AE"/>
    <w:rsid w:val="00374133"/>
    <w:rsid w:val="0037456F"/>
    <w:rsid w:val="00374D5F"/>
    <w:rsid w:val="00374E60"/>
    <w:rsid w:val="00375049"/>
    <w:rsid w:val="00375774"/>
    <w:rsid w:val="003760BF"/>
    <w:rsid w:val="003763D7"/>
    <w:rsid w:val="0037680C"/>
    <w:rsid w:val="0037698F"/>
    <w:rsid w:val="00376C80"/>
    <w:rsid w:val="00376FE4"/>
    <w:rsid w:val="0037752C"/>
    <w:rsid w:val="00377676"/>
    <w:rsid w:val="00377BF4"/>
    <w:rsid w:val="00377F3D"/>
    <w:rsid w:val="00380B19"/>
    <w:rsid w:val="0038162B"/>
    <w:rsid w:val="003819EE"/>
    <w:rsid w:val="00381E0C"/>
    <w:rsid w:val="00381E79"/>
    <w:rsid w:val="00382186"/>
    <w:rsid w:val="003828AE"/>
    <w:rsid w:val="0038321A"/>
    <w:rsid w:val="00383732"/>
    <w:rsid w:val="00383A83"/>
    <w:rsid w:val="0038462C"/>
    <w:rsid w:val="00384C16"/>
    <w:rsid w:val="00384DD8"/>
    <w:rsid w:val="0038603D"/>
    <w:rsid w:val="0038635A"/>
    <w:rsid w:val="0038688A"/>
    <w:rsid w:val="00386DF9"/>
    <w:rsid w:val="003871A2"/>
    <w:rsid w:val="00387331"/>
    <w:rsid w:val="0038737A"/>
    <w:rsid w:val="0038765B"/>
    <w:rsid w:val="003876A3"/>
    <w:rsid w:val="00390883"/>
    <w:rsid w:val="00390BD9"/>
    <w:rsid w:val="00390C7A"/>
    <w:rsid w:val="00390EDE"/>
    <w:rsid w:val="00391B24"/>
    <w:rsid w:val="003924C8"/>
    <w:rsid w:val="00392FAD"/>
    <w:rsid w:val="00393CC0"/>
    <w:rsid w:val="00394863"/>
    <w:rsid w:val="00394909"/>
    <w:rsid w:val="0039490A"/>
    <w:rsid w:val="00394B81"/>
    <w:rsid w:val="00394C36"/>
    <w:rsid w:val="00394D42"/>
    <w:rsid w:val="00394F0B"/>
    <w:rsid w:val="00394FEF"/>
    <w:rsid w:val="00395454"/>
    <w:rsid w:val="00395892"/>
    <w:rsid w:val="00395C29"/>
    <w:rsid w:val="00396A88"/>
    <w:rsid w:val="00396C79"/>
    <w:rsid w:val="00396D1C"/>
    <w:rsid w:val="003970F2"/>
    <w:rsid w:val="00397295"/>
    <w:rsid w:val="00397307"/>
    <w:rsid w:val="00397310"/>
    <w:rsid w:val="003973D8"/>
    <w:rsid w:val="00397558"/>
    <w:rsid w:val="0039793B"/>
    <w:rsid w:val="003A02C9"/>
    <w:rsid w:val="003A112F"/>
    <w:rsid w:val="003A1278"/>
    <w:rsid w:val="003A1BFF"/>
    <w:rsid w:val="003A282E"/>
    <w:rsid w:val="003A2AA4"/>
    <w:rsid w:val="003A2E57"/>
    <w:rsid w:val="003A2EC1"/>
    <w:rsid w:val="003A36B7"/>
    <w:rsid w:val="003A390A"/>
    <w:rsid w:val="003A39C2"/>
    <w:rsid w:val="003A3AD0"/>
    <w:rsid w:val="003A400E"/>
    <w:rsid w:val="003A4025"/>
    <w:rsid w:val="003A437C"/>
    <w:rsid w:val="003A50A9"/>
    <w:rsid w:val="003A5460"/>
    <w:rsid w:val="003A5ED6"/>
    <w:rsid w:val="003A6DCD"/>
    <w:rsid w:val="003A6DDD"/>
    <w:rsid w:val="003A71D7"/>
    <w:rsid w:val="003A7AA8"/>
    <w:rsid w:val="003A7E0F"/>
    <w:rsid w:val="003B003B"/>
    <w:rsid w:val="003B004D"/>
    <w:rsid w:val="003B13C3"/>
    <w:rsid w:val="003B1950"/>
    <w:rsid w:val="003B1DAD"/>
    <w:rsid w:val="003B1E36"/>
    <w:rsid w:val="003B2093"/>
    <w:rsid w:val="003B2D1D"/>
    <w:rsid w:val="003B2FE1"/>
    <w:rsid w:val="003B3347"/>
    <w:rsid w:val="003B3B69"/>
    <w:rsid w:val="003B3D4C"/>
    <w:rsid w:val="003B3DBC"/>
    <w:rsid w:val="003B3DEB"/>
    <w:rsid w:val="003B4090"/>
    <w:rsid w:val="003B4B2D"/>
    <w:rsid w:val="003B4D03"/>
    <w:rsid w:val="003B5018"/>
    <w:rsid w:val="003B5262"/>
    <w:rsid w:val="003B54E5"/>
    <w:rsid w:val="003B5DB3"/>
    <w:rsid w:val="003B6CFD"/>
    <w:rsid w:val="003B6D00"/>
    <w:rsid w:val="003B6EAA"/>
    <w:rsid w:val="003B715E"/>
    <w:rsid w:val="003B79F2"/>
    <w:rsid w:val="003B7D55"/>
    <w:rsid w:val="003B7DE1"/>
    <w:rsid w:val="003B7EE7"/>
    <w:rsid w:val="003C0381"/>
    <w:rsid w:val="003C0C97"/>
    <w:rsid w:val="003C2086"/>
    <w:rsid w:val="003C23CA"/>
    <w:rsid w:val="003C24F4"/>
    <w:rsid w:val="003C3BD7"/>
    <w:rsid w:val="003C4CEF"/>
    <w:rsid w:val="003C5C15"/>
    <w:rsid w:val="003C6470"/>
    <w:rsid w:val="003C6739"/>
    <w:rsid w:val="003C7272"/>
    <w:rsid w:val="003C7426"/>
    <w:rsid w:val="003C7570"/>
    <w:rsid w:val="003C7611"/>
    <w:rsid w:val="003C7661"/>
    <w:rsid w:val="003C7710"/>
    <w:rsid w:val="003C775A"/>
    <w:rsid w:val="003C7C8C"/>
    <w:rsid w:val="003D0447"/>
    <w:rsid w:val="003D04FA"/>
    <w:rsid w:val="003D058E"/>
    <w:rsid w:val="003D0B88"/>
    <w:rsid w:val="003D170E"/>
    <w:rsid w:val="003D17C9"/>
    <w:rsid w:val="003D1823"/>
    <w:rsid w:val="003D1B0A"/>
    <w:rsid w:val="003D1CDA"/>
    <w:rsid w:val="003D2814"/>
    <w:rsid w:val="003D2B5E"/>
    <w:rsid w:val="003D351A"/>
    <w:rsid w:val="003D3A26"/>
    <w:rsid w:val="003D4D8F"/>
    <w:rsid w:val="003D5006"/>
    <w:rsid w:val="003D5A42"/>
    <w:rsid w:val="003D60F8"/>
    <w:rsid w:val="003D6377"/>
    <w:rsid w:val="003D653B"/>
    <w:rsid w:val="003D682D"/>
    <w:rsid w:val="003D6FA4"/>
    <w:rsid w:val="003D6FAE"/>
    <w:rsid w:val="003D7B03"/>
    <w:rsid w:val="003E045D"/>
    <w:rsid w:val="003E04AF"/>
    <w:rsid w:val="003E083D"/>
    <w:rsid w:val="003E0B79"/>
    <w:rsid w:val="003E0E71"/>
    <w:rsid w:val="003E0EC2"/>
    <w:rsid w:val="003E13C8"/>
    <w:rsid w:val="003E1634"/>
    <w:rsid w:val="003E188E"/>
    <w:rsid w:val="003E18D2"/>
    <w:rsid w:val="003E1C23"/>
    <w:rsid w:val="003E1D64"/>
    <w:rsid w:val="003E1F11"/>
    <w:rsid w:val="003E29B4"/>
    <w:rsid w:val="003E2ACB"/>
    <w:rsid w:val="003E2BDF"/>
    <w:rsid w:val="003E2EB1"/>
    <w:rsid w:val="003E32B8"/>
    <w:rsid w:val="003E3602"/>
    <w:rsid w:val="003E3FDB"/>
    <w:rsid w:val="003E4072"/>
    <w:rsid w:val="003E42DB"/>
    <w:rsid w:val="003E4C6F"/>
    <w:rsid w:val="003E55A6"/>
    <w:rsid w:val="003E5B0E"/>
    <w:rsid w:val="003E661F"/>
    <w:rsid w:val="003E68CC"/>
    <w:rsid w:val="003E6D91"/>
    <w:rsid w:val="003E6F75"/>
    <w:rsid w:val="003E7665"/>
    <w:rsid w:val="003E7AA7"/>
    <w:rsid w:val="003E7CB6"/>
    <w:rsid w:val="003F03B1"/>
    <w:rsid w:val="003F0514"/>
    <w:rsid w:val="003F0842"/>
    <w:rsid w:val="003F0EC6"/>
    <w:rsid w:val="003F187F"/>
    <w:rsid w:val="003F19CD"/>
    <w:rsid w:val="003F1A3F"/>
    <w:rsid w:val="003F1B97"/>
    <w:rsid w:val="003F1DF4"/>
    <w:rsid w:val="003F269A"/>
    <w:rsid w:val="003F3016"/>
    <w:rsid w:val="003F32A5"/>
    <w:rsid w:val="003F3592"/>
    <w:rsid w:val="003F3FD4"/>
    <w:rsid w:val="003F423C"/>
    <w:rsid w:val="003F45CF"/>
    <w:rsid w:val="003F48F5"/>
    <w:rsid w:val="003F4BBA"/>
    <w:rsid w:val="003F4BE0"/>
    <w:rsid w:val="003F4F1A"/>
    <w:rsid w:val="003F527F"/>
    <w:rsid w:val="003F57C3"/>
    <w:rsid w:val="003F582F"/>
    <w:rsid w:val="003F607F"/>
    <w:rsid w:val="003F6722"/>
    <w:rsid w:val="003F6849"/>
    <w:rsid w:val="003F6B01"/>
    <w:rsid w:val="003F6D6E"/>
    <w:rsid w:val="003F6E05"/>
    <w:rsid w:val="003F767E"/>
    <w:rsid w:val="003F7D45"/>
    <w:rsid w:val="00400164"/>
    <w:rsid w:val="00400DAA"/>
    <w:rsid w:val="00401031"/>
    <w:rsid w:val="0040135E"/>
    <w:rsid w:val="00401DB8"/>
    <w:rsid w:val="00402642"/>
    <w:rsid w:val="0040427F"/>
    <w:rsid w:val="0040454D"/>
    <w:rsid w:val="004049AB"/>
    <w:rsid w:val="004049AE"/>
    <w:rsid w:val="004049BC"/>
    <w:rsid w:val="00404E26"/>
    <w:rsid w:val="00404E8A"/>
    <w:rsid w:val="00405846"/>
    <w:rsid w:val="00405A07"/>
    <w:rsid w:val="00406F11"/>
    <w:rsid w:val="004076FE"/>
    <w:rsid w:val="00407725"/>
    <w:rsid w:val="00407791"/>
    <w:rsid w:val="004079E9"/>
    <w:rsid w:val="00407C63"/>
    <w:rsid w:val="004100CD"/>
    <w:rsid w:val="004109AD"/>
    <w:rsid w:val="00410B1A"/>
    <w:rsid w:val="00410C37"/>
    <w:rsid w:val="00410E69"/>
    <w:rsid w:val="00411028"/>
    <w:rsid w:val="0041130B"/>
    <w:rsid w:val="004116F3"/>
    <w:rsid w:val="004123AB"/>
    <w:rsid w:val="004123BC"/>
    <w:rsid w:val="00412807"/>
    <w:rsid w:val="004128A8"/>
    <w:rsid w:val="00412CD1"/>
    <w:rsid w:val="004130E6"/>
    <w:rsid w:val="00413300"/>
    <w:rsid w:val="004137DF"/>
    <w:rsid w:val="0041380C"/>
    <w:rsid w:val="0041381D"/>
    <w:rsid w:val="00413887"/>
    <w:rsid w:val="00414415"/>
    <w:rsid w:val="00414492"/>
    <w:rsid w:val="004148FD"/>
    <w:rsid w:val="004150DA"/>
    <w:rsid w:val="00415426"/>
    <w:rsid w:val="00415976"/>
    <w:rsid w:val="00415B4C"/>
    <w:rsid w:val="00415B54"/>
    <w:rsid w:val="00416343"/>
    <w:rsid w:val="0041723B"/>
    <w:rsid w:val="00417315"/>
    <w:rsid w:val="00417628"/>
    <w:rsid w:val="00417B33"/>
    <w:rsid w:val="0042037A"/>
    <w:rsid w:val="0042094D"/>
    <w:rsid w:val="00421B72"/>
    <w:rsid w:val="00421DB7"/>
    <w:rsid w:val="00422BB7"/>
    <w:rsid w:val="00422CCD"/>
    <w:rsid w:val="00423A38"/>
    <w:rsid w:val="00423CB9"/>
    <w:rsid w:val="004248E0"/>
    <w:rsid w:val="004248FD"/>
    <w:rsid w:val="00424DAD"/>
    <w:rsid w:val="00424DF3"/>
    <w:rsid w:val="00425D1F"/>
    <w:rsid w:val="00426130"/>
    <w:rsid w:val="00426240"/>
    <w:rsid w:val="004263BD"/>
    <w:rsid w:val="00426874"/>
    <w:rsid w:val="00426B7C"/>
    <w:rsid w:val="00426D49"/>
    <w:rsid w:val="004272B0"/>
    <w:rsid w:val="00427734"/>
    <w:rsid w:val="004307FD"/>
    <w:rsid w:val="00430BBE"/>
    <w:rsid w:val="00430C22"/>
    <w:rsid w:val="00430EEF"/>
    <w:rsid w:val="00431790"/>
    <w:rsid w:val="00431D22"/>
    <w:rsid w:val="00431F86"/>
    <w:rsid w:val="00432158"/>
    <w:rsid w:val="0043254C"/>
    <w:rsid w:val="00432A20"/>
    <w:rsid w:val="00432D35"/>
    <w:rsid w:val="004333E6"/>
    <w:rsid w:val="00434A7A"/>
    <w:rsid w:val="00434FDE"/>
    <w:rsid w:val="00435265"/>
    <w:rsid w:val="0043536B"/>
    <w:rsid w:val="00435619"/>
    <w:rsid w:val="00435EBD"/>
    <w:rsid w:val="004365B5"/>
    <w:rsid w:val="00437399"/>
    <w:rsid w:val="00437A54"/>
    <w:rsid w:val="0044045C"/>
    <w:rsid w:val="00440588"/>
    <w:rsid w:val="00440D10"/>
    <w:rsid w:val="004418F2"/>
    <w:rsid w:val="00441DE4"/>
    <w:rsid w:val="00441F0C"/>
    <w:rsid w:val="00442AC3"/>
    <w:rsid w:val="00442E96"/>
    <w:rsid w:val="00442EAD"/>
    <w:rsid w:val="0044319A"/>
    <w:rsid w:val="00443666"/>
    <w:rsid w:val="004439F0"/>
    <w:rsid w:val="00443AEE"/>
    <w:rsid w:val="00443CF4"/>
    <w:rsid w:val="00443E08"/>
    <w:rsid w:val="00443FA2"/>
    <w:rsid w:val="0044457C"/>
    <w:rsid w:val="00444922"/>
    <w:rsid w:val="00444B49"/>
    <w:rsid w:val="004456EF"/>
    <w:rsid w:val="00446153"/>
    <w:rsid w:val="004463E0"/>
    <w:rsid w:val="00446C7C"/>
    <w:rsid w:val="004471F4"/>
    <w:rsid w:val="00447643"/>
    <w:rsid w:val="00447B07"/>
    <w:rsid w:val="004501DF"/>
    <w:rsid w:val="0045026F"/>
    <w:rsid w:val="00450657"/>
    <w:rsid w:val="00450A2C"/>
    <w:rsid w:val="004510C1"/>
    <w:rsid w:val="00451683"/>
    <w:rsid w:val="004516D2"/>
    <w:rsid w:val="0045179C"/>
    <w:rsid w:val="00451C94"/>
    <w:rsid w:val="0045203B"/>
    <w:rsid w:val="004526B0"/>
    <w:rsid w:val="00452CFF"/>
    <w:rsid w:val="0045333D"/>
    <w:rsid w:val="0045340A"/>
    <w:rsid w:val="004535C7"/>
    <w:rsid w:val="00453973"/>
    <w:rsid w:val="00454A9F"/>
    <w:rsid w:val="00454BE7"/>
    <w:rsid w:val="00454C4F"/>
    <w:rsid w:val="00454E90"/>
    <w:rsid w:val="004552E2"/>
    <w:rsid w:val="00455A0D"/>
    <w:rsid w:val="00455C38"/>
    <w:rsid w:val="00455CB8"/>
    <w:rsid w:val="00455F8C"/>
    <w:rsid w:val="0045610E"/>
    <w:rsid w:val="00456709"/>
    <w:rsid w:val="0045684C"/>
    <w:rsid w:val="00456BD3"/>
    <w:rsid w:val="00456F3B"/>
    <w:rsid w:val="0045756F"/>
    <w:rsid w:val="00457684"/>
    <w:rsid w:val="004579F5"/>
    <w:rsid w:val="0046103F"/>
    <w:rsid w:val="00461170"/>
    <w:rsid w:val="00461828"/>
    <w:rsid w:val="00461FAD"/>
    <w:rsid w:val="0046220F"/>
    <w:rsid w:val="004622E7"/>
    <w:rsid w:val="004623E7"/>
    <w:rsid w:val="00462591"/>
    <w:rsid w:val="00462907"/>
    <w:rsid w:val="0046297B"/>
    <w:rsid w:val="0046328A"/>
    <w:rsid w:val="004632BB"/>
    <w:rsid w:val="00463997"/>
    <w:rsid w:val="00463BE8"/>
    <w:rsid w:val="00463C3F"/>
    <w:rsid w:val="00463E7B"/>
    <w:rsid w:val="004641AB"/>
    <w:rsid w:val="00464582"/>
    <w:rsid w:val="004645BF"/>
    <w:rsid w:val="00466648"/>
    <w:rsid w:val="004674B9"/>
    <w:rsid w:val="00467A94"/>
    <w:rsid w:val="00470130"/>
    <w:rsid w:val="00470BC1"/>
    <w:rsid w:val="004718D8"/>
    <w:rsid w:val="0047198F"/>
    <w:rsid w:val="00471C18"/>
    <w:rsid w:val="0047238B"/>
    <w:rsid w:val="00473C89"/>
    <w:rsid w:val="00473FAA"/>
    <w:rsid w:val="00474025"/>
    <w:rsid w:val="00474063"/>
    <w:rsid w:val="0047417A"/>
    <w:rsid w:val="004742E2"/>
    <w:rsid w:val="00475C7D"/>
    <w:rsid w:val="0047604C"/>
    <w:rsid w:val="00476B5D"/>
    <w:rsid w:val="004771ED"/>
    <w:rsid w:val="004774BA"/>
    <w:rsid w:val="004774ED"/>
    <w:rsid w:val="00477A18"/>
    <w:rsid w:val="00477B63"/>
    <w:rsid w:val="00480968"/>
    <w:rsid w:val="00481454"/>
    <w:rsid w:val="00482495"/>
    <w:rsid w:val="004832B4"/>
    <w:rsid w:val="004834C5"/>
    <w:rsid w:val="004837DF"/>
    <w:rsid w:val="00483C67"/>
    <w:rsid w:val="00484421"/>
    <w:rsid w:val="004847FA"/>
    <w:rsid w:val="00484CD3"/>
    <w:rsid w:val="0048547C"/>
    <w:rsid w:val="004856F1"/>
    <w:rsid w:val="004856FB"/>
    <w:rsid w:val="00485FF7"/>
    <w:rsid w:val="004862D0"/>
    <w:rsid w:val="0048685D"/>
    <w:rsid w:val="00486F1B"/>
    <w:rsid w:val="00486F88"/>
    <w:rsid w:val="004872CE"/>
    <w:rsid w:val="0048742E"/>
    <w:rsid w:val="004874C2"/>
    <w:rsid w:val="004879CD"/>
    <w:rsid w:val="00487D8D"/>
    <w:rsid w:val="0049064B"/>
    <w:rsid w:val="004912F1"/>
    <w:rsid w:val="00491398"/>
    <w:rsid w:val="00491C74"/>
    <w:rsid w:val="00492093"/>
    <w:rsid w:val="00492D59"/>
    <w:rsid w:val="00493005"/>
    <w:rsid w:val="004931AE"/>
    <w:rsid w:val="00494814"/>
    <w:rsid w:val="004953A0"/>
    <w:rsid w:val="004955A6"/>
    <w:rsid w:val="004957DB"/>
    <w:rsid w:val="004958BA"/>
    <w:rsid w:val="00495D96"/>
    <w:rsid w:val="00496789"/>
    <w:rsid w:val="00496C13"/>
    <w:rsid w:val="00497154"/>
    <w:rsid w:val="004978C5"/>
    <w:rsid w:val="00497C28"/>
    <w:rsid w:val="004A0513"/>
    <w:rsid w:val="004A0663"/>
    <w:rsid w:val="004A06C0"/>
    <w:rsid w:val="004A0B1E"/>
    <w:rsid w:val="004A0F85"/>
    <w:rsid w:val="004A0FB2"/>
    <w:rsid w:val="004A126D"/>
    <w:rsid w:val="004A1327"/>
    <w:rsid w:val="004A19CB"/>
    <w:rsid w:val="004A1C77"/>
    <w:rsid w:val="004A2278"/>
    <w:rsid w:val="004A2AA7"/>
    <w:rsid w:val="004A2D2B"/>
    <w:rsid w:val="004A2FCC"/>
    <w:rsid w:val="004A4015"/>
    <w:rsid w:val="004A5279"/>
    <w:rsid w:val="004A52C8"/>
    <w:rsid w:val="004A538D"/>
    <w:rsid w:val="004A55E6"/>
    <w:rsid w:val="004A5B76"/>
    <w:rsid w:val="004A5E52"/>
    <w:rsid w:val="004A5EB0"/>
    <w:rsid w:val="004A5ECF"/>
    <w:rsid w:val="004A616C"/>
    <w:rsid w:val="004A617E"/>
    <w:rsid w:val="004A6577"/>
    <w:rsid w:val="004A6AAA"/>
    <w:rsid w:val="004A6BD9"/>
    <w:rsid w:val="004A70C3"/>
    <w:rsid w:val="004A7F9F"/>
    <w:rsid w:val="004B02F6"/>
    <w:rsid w:val="004B06A9"/>
    <w:rsid w:val="004B154D"/>
    <w:rsid w:val="004B1C39"/>
    <w:rsid w:val="004B21CF"/>
    <w:rsid w:val="004B2534"/>
    <w:rsid w:val="004B27D9"/>
    <w:rsid w:val="004B2883"/>
    <w:rsid w:val="004B306A"/>
    <w:rsid w:val="004B311C"/>
    <w:rsid w:val="004B32B2"/>
    <w:rsid w:val="004B332E"/>
    <w:rsid w:val="004B3B61"/>
    <w:rsid w:val="004B3B68"/>
    <w:rsid w:val="004B40FE"/>
    <w:rsid w:val="004B4332"/>
    <w:rsid w:val="004B4990"/>
    <w:rsid w:val="004B4C77"/>
    <w:rsid w:val="004B4E1B"/>
    <w:rsid w:val="004B51F2"/>
    <w:rsid w:val="004B53C5"/>
    <w:rsid w:val="004B5455"/>
    <w:rsid w:val="004B5D7B"/>
    <w:rsid w:val="004B64A7"/>
    <w:rsid w:val="004B7075"/>
    <w:rsid w:val="004B7265"/>
    <w:rsid w:val="004B7600"/>
    <w:rsid w:val="004C0C1E"/>
    <w:rsid w:val="004C0C76"/>
    <w:rsid w:val="004C0C7A"/>
    <w:rsid w:val="004C0E66"/>
    <w:rsid w:val="004C100C"/>
    <w:rsid w:val="004C1E00"/>
    <w:rsid w:val="004C2AE2"/>
    <w:rsid w:val="004C34B9"/>
    <w:rsid w:val="004C3AE3"/>
    <w:rsid w:val="004C3EEF"/>
    <w:rsid w:val="004C40FB"/>
    <w:rsid w:val="004C453A"/>
    <w:rsid w:val="004C5094"/>
    <w:rsid w:val="004C52BB"/>
    <w:rsid w:val="004C564E"/>
    <w:rsid w:val="004C568A"/>
    <w:rsid w:val="004C56DE"/>
    <w:rsid w:val="004C5C34"/>
    <w:rsid w:val="004C60B3"/>
    <w:rsid w:val="004C6638"/>
    <w:rsid w:val="004C67B8"/>
    <w:rsid w:val="004C67DD"/>
    <w:rsid w:val="004C70D1"/>
    <w:rsid w:val="004C76E8"/>
    <w:rsid w:val="004C7D10"/>
    <w:rsid w:val="004C7DEA"/>
    <w:rsid w:val="004D060C"/>
    <w:rsid w:val="004D0C97"/>
    <w:rsid w:val="004D0ED7"/>
    <w:rsid w:val="004D0F1F"/>
    <w:rsid w:val="004D0FC8"/>
    <w:rsid w:val="004D16AD"/>
    <w:rsid w:val="004D1AE6"/>
    <w:rsid w:val="004D1C55"/>
    <w:rsid w:val="004D2163"/>
    <w:rsid w:val="004D2191"/>
    <w:rsid w:val="004D29EB"/>
    <w:rsid w:val="004D374D"/>
    <w:rsid w:val="004D396A"/>
    <w:rsid w:val="004D3C11"/>
    <w:rsid w:val="004D3FAA"/>
    <w:rsid w:val="004D45F9"/>
    <w:rsid w:val="004D4C06"/>
    <w:rsid w:val="004D4CD9"/>
    <w:rsid w:val="004D52EB"/>
    <w:rsid w:val="004D532E"/>
    <w:rsid w:val="004D56FC"/>
    <w:rsid w:val="004D58F5"/>
    <w:rsid w:val="004D65DB"/>
    <w:rsid w:val="004D6B0D"/>
    <w:rsid w:val="004E0240"/>
    <w:rsid w:val="004E0EED"/>
    <w:rsid w:val="004E2199"/>
    <w:rsid w:val="004E2366"/>
    <w:rsid w:val="004E2B09"/>
    <w:rsid w:val="004E3189"/>
    <w:rsid w:val="004E31DB"/>
    <w:rsid w:val="004E3224"/>
    <w:rsid w:val="004E3E4F"/>
    <w:rsid w:val="004E4A23"/>
    <w:rsid w:val="004E54E3"/>
    <w:rsid w:val="004E5AE6"/>
    <w:rsid w:val="004E5DE1"/>
    <w:rsid w:val="004E5F39"/>
    <w:rsid w:val="004E5F49"/>
    <w:rsid w:val="004E6072"/>
    <w:rsid w:val="004E6B40"/>
    <w:rsid w:val="004E70DE"/>
    <w:rsid w:val="004E77FD"/>
    <w:rsid w:val="004F0B40"/>
    <w:rsid w:val="004F1CB6"/>
    <w:rsid w:val="004F22F5"/>
    <w:rsid w:val="004F245F"/>
    <w:rsid w:val="004F2B97"/>
    <w:rsid w:val="004F2DD8"/>
    <w:rsid w:val="004F31EE"/>
    <w:rsid w:val="004F3A0E"/>
    <w:rsid w:val="004F3C8F"/>
    <w:rsid w:val="004F4049"/>
    <w:rsid w:val="004F4296"/>
    <w:rsid w:val="004F48A5"/>
    <w:rsid w:val="004F49CA"/>
    <w:rsid w:val="004F4D2D"/>
    <w:rsid w:val="004F5477"/>
    <w:rsid w:val="004F6B1B"/>
    <w:rsid w:val="004F73DC"/>
    <w:rsid w:val="004F7965"/>
    <w:rsid w:val="004F7DCA"/>
    <w:rsid w:val="004F7F11"/>
    <w:rsid w:val="004F7F61"/>
    <w:rsid w:val="005005C6"/>
    <w:rsid w:val="00500CED"/>
    <w:rsid w:val="005016CB"/>
    <w:rsid w:val="005017F9"/>
    <w:rsid w:val="00501CFA"/>
    <w:rsid w:val="00501FA0"/>
    <w:rsid w:val="0050255B"/>
    <w:rsid w:val="00502BE3"/>
    <w:rsid w:val="00502F8F"/>
    <w:rsid w:val="00503B9F"/>
    <w:rsid w:val="00503D69"/>
    <w:rsid w:val="005043D2"/>
    <w:rsid w:val="00504597"/>
    <w:rsid w:val="0050468E"/>
    <w:rsid w:val="00504E42"/>
    <w:rsid w:val="00505C91"/>
    <w:rsid w:val="00505DC4"/>
    <w:rsid w:val="00506950"/>
    <w:rsid w:val="00506B83"/>
    <w:rsid w:val="0050794C"/>
    <w:rsid w:val="00507CCA"/>
    <w:rsid w:val="005111ED"/>
    <w:rsid w:val="005116C7"/>
    <w:rsid w:val="00511BEE"/>
    <w:rsid w:val="00511D51"/>
    <w:rsid w:val="005120BF"/>
    <w:rsid w:val="0051279E"/>
    <w:rsid w:val="00512BF2"/>
    <w:rsid w:val="005134F9"/>
    <w:rsid w:val="00513926"/>
    <w:rsid w:val="005139A3"/>
    <w:rsid w:val="00513C2F"/>
    <w:rsid w:val="00513FC6"/>
    <w:rsid w:val="005140A0"/>
    <w:rsid w:val="005146D1"/>
    <w:rsid w:val="005148E9"/>
    <w:rsid w:val="00514D18"/>
    <w:rsid w:val="005151D0"/>
    <w:rsid w:val="0051535B"/>
    <w:rsid w:val="005158D0"/>
    <w:rsid w:val="00515A0D"/>
    <w:rsid w:val="00515F9C"/>
    <w:rsid w:val="00516172"/>
    <w:rsid w:val="00516264"/>
    <w:rsid w:val="00516835"/>
    <w:rsid w:val="0051727E"/>
    <w:rsid w:val="005174F0"/>
    <w:rsid w:val="005177CA"/>
    <w:rsid w:val="00517D0D"/>
    <w:rsid w:val="00517DF7"/>
    <w:rsid w:val="00520482"/>
    <w:rsid w:val="005205AD"/>
    <w:rsid w:val="005206A8"/>
    <w:rsid w:val="005208CA"/>
    <w:rsid w:val="00520934"/>
    <w:rsid w:val="00520981"/>
    <w:rsid w:val="005209A3"/>
    <w:rsid w:val="00521006"/>
    <w:rsid w:val="005219A7"/>
    <w:rsid w:val="005219D9"/>
    <w:rsid w:val="00521A36"/>
    <w:rsid w:val="00521CB3"/>
    <w:rsid w:val="005220CC"/>
    <w:rsid w:val="0052232B"/>
    <w:rsid w:val="005225D8"/>
    <w:rsid w:val="005228C1"/>
    <w:rsid w:val="00522BA4"/>
    <w:rsid w:val="00523041"/>
    <w:rsid w:val="005230ED"/>
    <w:rsid w:val="00523156"/>
    <w:rsid w:val="00523DC9"/>
    <w:rsid w:val="00523E7F"/>
    <w:rsid w:val="00524596"/>
    <w:rsid w:val="00524994"/>
    <w:rsid w:val="00524AAB"/>
    <w:rsid w:val="00524F01"/>
    <w:rsid w:val="00525620"/>
    <w:rsid w:val="00525622"/>
    <w:rsid w:val="005256C4"/>
    <w:rsid w:val="00525AAB"/>
    <w:rsid w:val="00525C28"/>
    <w:rsid w:val="00525CEF"/>
    <w:rsid w:val="005263DA"/>
    <w:rsid w:val="00526664"/>
    <w:rsid w:val="005266A2"/>
    <w:rsid w:val="00526993"/>
    <w:rsid w:val="00526BC3"/>
    <w:rsid w:val="005300FA"/>
    <w:rsid w:val="005310D3"/>
    <w:rsid w:val="00531301"/>
    <w:rsid w:val="00531833"/>
    <w:rsid w:val="00531CF0"/>
    <w:rsid w:val="005326D6"/>
    <w:rsid w:val="005329B2"/>
    <w:rsid w:val="0053372A"/>
    <w:rsid w:val="0053472F"/>
    <w:rsid w:val="00534DA3"/>
    <w:rsid w:val="0053531A"/>
    <w:rsid w:val="0053541E"/>
    <w:rsid w:val="0053558A"/>
    <w:rsid w:val="00535C17"/>
    <w:rsid w:val="005369D2"/>
    <w:rsid w:val="0053734A"/>
    <w:rsid w:val="005378A7"/>
    <w:rsid w:val="00537EE7"/>
    <w:rsid w:val="0054003C"/>
    <w:rsid w:val="00540B49"/>
    <w:rsid w:val="00541007"/>
    <w:rsid w:val="0054134C"/>
    <w:rsid w:val="00541736"/>
    <w:rsid w:val="0054238E"/>
    <w:rsid w:val="00542591"/>
    <w:rsid w:val="00542762"/>
    <w:rsid w:val="00542FD1"/>
    <w:rsid w:val="00544050"/>
    <w:rsid w:val="00544054"/>
    <w:rsid w:val="005442EA"/>
    <w:rsid w:val="00544403"/>
    <w:rsid w:val="00544640"/>
    <w:rsid w:val="00544979"/>
    <w:rsid w:val="00544D0C"/>
    <w:rsid w:val="00545037"/>
    <w:rsid w:val="005452DC"/>
    <w:rsid w:val="005457B0"/>
    <w:rsid w:val="0054608A"/>
    <w:rsid w:val="0054634C"/>
    <w:rsid w:val="00546EFE"/>
    <w:rsid w:val="005478CE"/>
    <w:rsid w:val="00547980"/>
    <w:rsid w:val="00547FD1"/>
    <w:rsid w:val="00550156"/>
    <w:rsid w:val="0055023E"/>
    <w:rsid w:val="00550539"/>
    <w:rsid w:val="005506E9"/>
    <w:rsid w:val="00550718"/>
    <w:rsid w:val="0055079E"/>
    <w:rsid w:val="0055094A"/>
    <w:rsid w:val="005509F9"/>
    <w:rsid w:val="0055107C"/>
    <w:rsid w:val="0055124F"/>
    <w:rsid w:val="00551F08"/>
    <w:rsid w:val="00552433"/>
    <w:rsid w:val="00552B9C"/>
    <w:rsid w:val="00553C04"/>
    <w:rsid w:val="00553E84"/>
    <w:rsid w:val="00554599"/>
    <w:rsid w:val="0055480E"/>
    <w:rsid w:val="00554CD8"/>
    <w:rsid w:val="005550EE"/>
    <w:rsid w:val="00555140"/>
    <w:rsid w:val="00555D43"/>
    <w:rsid w:val="00557110"/>
    <w:rsid w:val="00557ADB"/>
    <w:rsid w:val="00557C92"/>
    <w:rsid w:val="005600EA"/>
    <w:rsid w:val="00560101"/>
    <w:rsid w:val="0056048A"/>
    <w:rsid w:val="00560B7E"/>
    <w:rsid w:val="00560E22"/>
    <w:rsid w:val="00560E7C"/>
    <w:rsid w:val="00560F82"/>
    <w:rsid w:val="005613AC"/>
    <w:rsid w:val="005615A3"/>
    <w:rsid w:val="00561755"/>
    <w:rsid w:val="005617B4"/>
    <w:rsid w:val="0056183B"/>
    <w:rsid w:val="0056197A"/>
    <w:rsid w:val="00561AB2"/>
    <w:rsid w:val="00562232"/>
    <w:rsid w:val="00562B3A"/>
    <w:rsid w:val="00562B7E"/>
    <w:rsid w:val="005631BF"/>
    <w:rsid w:val="005631F5"/>
    <w:rsid w:val="00563936"/>
    <w:rsid w:val="00563BBF"/>
    <w:rsid w:val="00564804"/>
    <w:rsid w:val="00564D50"/>
    <w:rsid w:val="005658BB"/>
    <w:rsid w:val="00565949"/>
    <w:rsid w:val="00565B26"/>
    <w:rsid w:val="00565C17"/>
    <w:rsid w:val="00565D74"/>
    <w:rsid w:val="00565F5B"/>
    <w:rsid w:val="0056613C"/>
    <w:rsid w:val="0056634D"/>
    <w:rsid w:val="00566363"/>
    <w:rsid w:val="00566733"/>
    <w:rsid w:val="00566768"/>
    <w:rsid w:val="00567464"/>
    <w:rsid w:val="00567AA8"/>
    <w:rsid w:val="00567B12"/>
    <w:rsid w:val="00570BC5"/>
    <w:rsid w:val="00571697"/>
    <w:rsid w:val="00571CCB"/>
    <w:rsid w:val="00572E07"/>
    <w:rsid w:val="005730F6"/>
    <w:rsid w:val="00573953"/>
    <w:rsid w:val="00573FC8"/>
    <w:rsid w:val="00574171"/>
    <w:rsid w:val="00574204"/>
    <w:rsid w:val="00574586"/>
    <w:rsid w:val="00574A86"/>
    <w:rsid w:val="00574E82"/>
    <w:rsid w:val="00574EC6"/>
    <w:rsid w:val="00574F53"/>
    <w:rsid w:val="005754B7"/>
    <w:rsid w:val="00575B3D"/>
    <w:rsid w:val="00575DAB"/>
    <w:rsid w:val="00576273"/>
    <w:rsid w:val="005769DF"/>
    <w:rsid w:val="005771CA"/>
    <w:rsid w:val="00577890"/>
    <w:rsid w:val="00577D7F"/>
    <w:rsid w:val="00577FF7"/>
    <w:rsid w:val="005804A6"/>
    <w:rsid w:val="00580847"/>
    <w:rsid w:val="00580927"/>
    <w:rsid w:val="00580941"/>
    <w:rsid w:val="00580B8E"/>
    <w:rsid w:val="00580DC1"/>
    <w:rsid w:val="00581E96"/>
    <w:rsid w:val="00582233"/>
    <w:rsid w:val="005826B0"/>
    <w:rsid w:val="0058312F"/>
    <w:rsid w:val="0058348D"/>
    <w:rsid w:val="00584589"/>
    <w:rsid w:val="00584AED"/>
    <w:rsid w:val="00584CFD"/>
    <w:rsid w:val="00584DF9"/>
    <w:rsid w:val="00584EEE"/>
    <w:rsid w:val="00585043"/>
    <w:rsid w:val="005854B9"/>
    <w:rsid w:val="005854E1"/>
    <w:rsid w:val="00585D8E"/>
    <w:rsid w:val="005877FC"/>
    <w:rsid w:val="00587CD8"/>
    <w:rsid w:val="005903A4"/>
    <w:rsid w:val="005905BD"/>
    <w:rsid w:val="005909FD"/>
    <w:rsid w:val="0059143C"/>
    <w:rsid w:val="00591ED2"/>
    <w:rsid w:val="00592670"/>
    <w:rsid w:val="00593608"/>
    <w:rsid w:val="00593AD1"/>
    <w:rsid w:val="00594150"/>
    <w:rsid w:val="0059435F"/>
    <w:rsid w:val="005953CA"/>
    <w:rsid w:val="005957A9"/>
    <w:rsid w:val="00595FC4"/>
    <w:rsid w:val="005960BB"/>
    <w:rsid w:val="0059616D"/>
    <w:rsid w:val="0059627F"/>
    <w:rsid w:val="00596381"/>
    <w:rsid w:val="00596891"/>
    <w:rsid w:val="00596A6B"/>
    <w:rsid w:val="00596AA9"/>
    <w:rsid w:val="00596BF2"/>
    <w:rsid w:val="00596CEC"/>
    <w:rsid w:val="00597FC7"/>
    <w:rsid w:val="005A09D2"/>
    <w:rsid w:val="005A0BB6"/>
    <w:rsid w:val="005A0F97"/>
    <w:rsid w:val="005A13C9"/>
    <w:rsid w:val="005A1A74"/>
    <w:rsid w:val="005A20BC"/>
    <w:rsid w:val="005A24D2"/>
    <w:rsid w:val="005A305E"/>
    <w:rsid w:val="005A32B2"/>
    <w:rsid w:val="005A3F70"/>
    <w:rsid w:val="005A42D0"/>
    <w:rsid w:val="005A48C4"/>
    <w:rsid w:val="005A4960"/>
    <w:rsid w:val="005A4987"/>
    <w:rsid w:val="005A4A41"/>
    <w:rsid w:val="005A5CF5"/>
    <w:rsid w:val="005A5DD0"/>
    <w:rsid w:val="005A60C0"/>
    <w:rsid w:val="005A6657"/>
    <w:rsid w:val="005A6EC5"/>
    <w:rsid w:val="005A6FBB"/>
    <w:rsid w:val="005A7537"/>
    <w:rsid w:val="005A7BBA"/>
    <w:rsid w:val="005B063B"/>
    <w:rsid w:val="005B0BFA"/>
    <w:rsid w:val="005B0E49"/>
    <w:rsid w:val="005B1669"/>
    <w:rsid w:val="005B2121"/>
    <w:rsid w:val="005B2151"/>
    <w:rsid w:val="005B2451"/>
    <w:rsid w:val="005B29E7"/>
    <w:rsid w:val="005B2BB4"/>
    <w:rsid w:val="005B31CA"/>
    <w:rsid w:val="005B32EC"/>
    <w:rsid w:val="005B49A8"/>
    <w:rsid w:val="005B4DEC"/>
    <w:rsid w:val="005B4F52"/>
    <w:rsid w:val="005B5206"/>
    <w:rsid w:val="005B526A"/>
    <w:rsid w:val="005B5776"/>
    <w:rsid w:val="005B5A78"/>
    <w:rsid w:val="005B6434"/>
    <w:rsid w:val="005B65EC"/>
    <w:rsid w:val="005B68E7"/>
    <w:rsid w:val="005B6AC7"/>
    <w:rsid w:val="005B75F5"/>
    <w:rsid w:val="005B7700"/>
    <w:rsid w:val="005B7A45"/>
    <w:rsid w:val="005B7C65"/>
    <w:rsid w:val="005B7FC0"/>
    <w:rsid w:val="005C012D"/>
    <w:rsid w:val="005C0677"/>
    <w:rsid w:val="005C0A12"/>
    <w:rsid w:val="005C0C16"/>
    <w:rsid w:val="005C0D93"/>
    <w:rsid w:val="005C15DE"/>
    <w:rsid w:val="005C169B"/>
    <w:rsid w:val="005C19A1"/>
    <w:rsid w:val="005C19AF"/>
    <w:rsid w:val="005C19C8"/>
    <w:rsid w:val="005C1EC8"/>
    <w:rsid w:val="005C20A4"/>
    <w:rsid w:val="005C3F4E"/>
    <w:rsid w:val="005C4124"/>
    <w:rsid w:val="005C41A1"/>
    <w:rsid w:val="005C46D1"/>
    <w:rsid w:val="005C49B9"/>
    <w:rsid w:val="005C500A"/>
    <w:rsid w:val="005C5A3E"/>
    <w:rsid w:val="005C5FB9"/>
    <w:rsid w:val="005C63A8"/>
    <w:rsid w:val="005C6EC3"/>
    <w:rsid w:val="005C7389"/>
    <w:rsid w:val="005C7826"/>
    <w:rsid w:val="005C7C87"/>
    <w:rsid w:val="005C7CFF"/>
    <w:rsid w:val="005C7E59"/>
    <w:rsid w:val="005D047E"/>
    <w:rsid w:val="005D0539"/>
    <w:rsid w:val="005D08D8"/>
    <w:rsid w:val="005D0D07"/>
    <w:rsid w:val="005D11D0"/>
    <w:rsid w:val="005D156F"/>
    <w:rsid w:val="005D16F9"/>
    <w:rsid w:val="005D2034"/>
    <w:rsid w:val="005D3460"/>
    <w:rsid w:val="005D37D4"/>
    <w:rsid w:val="005D3A9F"/>
    <w:rsid w:val="005D50D4"/>
    <w:rsid w:val="005D51AB"/>
    <w:rsid w:val="005D562F"/>
    <w:rsid w:val="005D599D"/>
    <w:rsid w:val="005D5B41"/>
    <w:rsid w:val="005D5FCB"/>
    <w:rsid w:val="005D62AB"/>
    <w:rsid w:val="005D71A0"/>
    <w:rsid w:val="005D71B7"/>
    <w:rsid w:val="005D7DB4"/>
    <w:rsid w:val="005E060E"/>
    <w:rsid w:val="005E0837"/>
    <w:rsid w:val="005E220D"/>
    <w:rsid w:val="005E2D85"/>
    <w:rsid w:val="005E2D8C"/>
    <w:rsid w:val="005E30C7"/>
    <w:rsid w:val="005E317B"/>
    <w:rsid w:val="005E32FA"/>
    <w:rsid w:val="005E33FB"/>
    <w:rsid w:val="005E3536"/>
    <w:rsid w:val="005E3D02"/>
    <w:rsid w:val="005E3FE1"/>
    <w:rsid w:val="005E4018"/>
    <w:rsid w:val="005E40CD"/>
    <w:rsid w:val="005E460D"/>
    <w:rsid w:val="005E4F8B"/>
    <w:rsid w:val="005E55B8"/>
    <w:rsid w:val="005E5AB3"/>
    <w:rsid w:val="005E6128"/>
    <w:rsid w:val="005E6558"/>
    <w:rsid w:val="005E6F37"/>
    <w:rsid w:val="005E73CA"/>
    <w:rsid w:val="005E78E2"/>
    <w:rsid w:val="005E7ABE"/>
    <w:rsid w:val="005F024A"/>
    <w:rsid w:val="005F086B"/>
    <w:rsid w:val="005F0914"/>
    <w:rsid w:val="005F0AEC"/>
    <w:rsid w:val="005F0BF5"/>
    <w:rsid w:val="005F147F"/>
    <w:rsid w:val="005F194A"/>
    <w:rsid w:val="005F1AFA"/>
    <w:rsid w:val="005F1D2A"/>
    <w:rsid w:val="005F1E36"/>
    <w:rsid w:val="005F266D"/>
    <w:rsid w:val="005F3438"/>
    <w:rsid w:val="005F373C"/>
    <w:rsid w:val="005F3E51"/>
    <w:rsid w:val="005F41FA"/>
    <w:rsid w:val="005F5913"/>
    <w:rsid w:val="005F738C"/>
    <w:rsid w:val="005F7557"/>
    <w:rsid w:val="005F78E9"/>
    <w:rsid w:val="005F7AB0"/>
    <w:rsid w:val="005F7BBD"/>
    <w:rsid w:val="006001D0"/>
    <w:rsid w:val="006004C9"/>
    <w:rsid w:val="0060099E"/>
    <w:rsid w:val="00600D60"/>
    <w:rsid w:val="00600D7C"/>
    <w:rsid w:val="0060183F"/>
    <w:rsid w:val="006020BC"/>
    <w:rsid w:val="006023D3"/>
    <w:rsid w:val="0060290C"/>
    <w:rsid w:val="0060314A"/>
    <w:rsid w:val="006037EA"/>
    <w:rsid w:val="00603A23"/>
    <w:rsid w:val="00603CA4"/>
    <w:rsid w:val="00603D40"/>
    <w:rsid w:val="0060428E"/>
    <w:rsid w:val="00604538"/>
    <w:rsid w:val="00604731"/>
    <w:rsid w:val="006047F2"/>
    <w:rsid w:val="00604B43"/>
    <w:rsid w:val="00605270"/>
    <w:rsid w:val="00605286"/>
    <w:rsid w:val="00605B3E"/>
    <w:rsid w:val="00605FA3"/>
    <w:rsid w:val="0060691F"/>
    <w:rsid w:val="00606CAA"/>
    <w:rsid w:val="006079F4"/>
    <w:rsid w:val="00610034"/>
    <w:rsid w:val="0061004C"/>
    <w:rsid w:val="0061069F"/>
    <w:rsid w:val="0061150B"/>
    <w:rsid w:val="00611E87"/>
    <w:rsid w:val="0061258F"/>
    <w:rsid w:val="00612849"/>
    <w:rsid w:val="00612FD7"/>
    <w:rsid w:val="00612FFF"/>
    <w:rsid w:val="00613249"/>
    <w:rsid w:val="006135CE"/>
    <w:rsid w:val="006136B9"/>
    <w:rsid w:val="00613D2C"/>
    <w:rsid w:val="00613E8D"/>
    <w:rsid w:val="006149F7"/>
    <w:rsid w:val="00614EAD"/>
    <w:rsid w:val="00615117"/>
    <w:rsid w:val="0061536D"/>
    <w:rsid w:val="00615789"/>
    <w:rsid w:val="00615EF8"/>
    <w:rsid w:val="00615F1D"/>
    <w:rsid w:val="00616424"/>
    <w:rsid w:val="00616AFB"/>
    <w:rsid w:val="00616C56"/>
    <w:rsid w:val="00617500"/>
    <w:rsid w:val="006176F5"/>
    <w:rsid w:val="006179A5"/>
    <w:rsid w:val="00617B46"/>
    <w:rsid w:val="00617C72"/>
    <w:rsid w:val="00620EC0"/>
    <w:rsid w:val="00621419"/>
    <w:rsid w:val="00621752"/>
    <w:rsid w:val="006220AC"/>
    <w:rsid w:val="00623070"/>
    <w:rsid w:val="00623F91"/>
    <w:rsid w:val="0062454E"/>
    <w:rsid w:val="00624D11"/>
    <w:rsid w:val="0062527F"/>
    <w:rsid w:val="0062578A"/>
    <w:rsid w:val="006260F7"/>
    <w:rsid w:val="00626183"/>
    <w:rsid w:val="006267C0"/>
    <w:rsid w:val="00626850"/>
    <w:rsid w:val="00627278"/>
    <w:rsid w:val="0062789E"/>
    <w:rsid w:val="00627CBF"/>
    <w:rsid w:val="00630053"/>
    <w:rsid w:val="00630E09"/>
    <w:rsid w:val="00630F22"/>
    <w:rsid w:val="0063151E"/>
    <w:rsid w:val="00631FED"/>
    <w:rsid w:val="006325AB"/>
    <w:rsid w:val="006327E3"/>
    <w:rsid w:val="006329C2"/>
    <w:rsid w:val="00632BD5"/>
    <w:rsid w:val="006336C5"/>
    <w:rsid w:val="00633AF4"/>
    <w:rsid w:val="00633D5D"/>
    <w:rsid w:val="006342AB"/>
    <w:rsid w:val="00634720"/>
    <w:rsid w:val="00634BB1"/>
    <w:rsid w:val="00634F01"/>
    <w:rsid w:val="00634F5B"/>
    <w:rsid w:val="00634FE8"/>
    <w:rsid w:val="006355F1"/>
    <w:rsid w:val="006356EC"/>
    <w:rsid w:val="00635888"/>
    <w:rsid w:val="006360CE"/>
    <w:rsid w:val="00636802"/>
    <w:rsid w:val="00636C90"/>
    <w:rsid w:val="00636D41"/>
    <w:rsid w:val="00636DDE"/>
    <w:rsid w:val="006372A2"/>
    <w:rsid w:val="00637AEB"/>
    <w:rsid w:val="006401C8"/>
    <w:rsid w:val="00640803"/>
    <w:rsid w:val="006409A0"/>
    <w:rsid w:val="00640A10"/>
    <w:rsid w:val="006418CA"/>
    <w:rsid w:val="00641F63"/>
    <w:rsid w:val="00642623"/>
    <w:rsid w:val="00642797"/>
    <w:rsid w:val="00642D0D"/>
    <w:rsid w:val="0064317C"/>
    <w:rsid w:val="00643908"/>
    <w:rsid w:val="00643961"/>
    <w:rsid w:val="00644317"/>
    <w:rsid w:val="00644510"/>
    <w:rsid w:val="006445FE"/>
    <w:rsid w:val="00645070"/>
    <w:rsid w:val="00647261"/>
    <w:rsid w:val="0064737F"/>
    <w:rsid w:val="00647AC1"/>
    <w:rsid w:val="00647EB3"/>
    <w:rsid w:val="00650790"/>
    <w:rsid w:val="006508CE"/>
    <w:rsid w:val="00651216"/>
    <w:rsid w:val="0065158D"/>
    <w:rsid w:val="00651996"/>
    <w:rsid w:val="00651FBB"/>
    <w:rsid w:val="006529AF"/>
    <w:rsid w:val="0065343C"/>
    <w:rsid w:val="00653B6A"/>
    <w:rsid w:val="00654530"/>
    <w:rsid w:val="00654CA3"/>
    <w:rsid w:val="0065501E"/>
    <w:rsid w:val="006555C7"/>
    <w:rsid w:val="00655622"/>
    <w:rsid w:val="006556AF"/>
    <w:rsid w:val="006559F2"/>
    <w:rsid w:val="00655D0B"/>
    <w:rsid w:val="00656A47"/>
    <w:rsid w:val="00656BC0"/>
    <w:rsid w:val="00657214"/>
    <w:rsid w:val="0065737D"/>
    <w:rsid w:val="006603B6"/>
    <w:rsid w:val="00660626"/>
    <w:rsid w:val="00661BA5"/>
    <w:rsid w:val="00661C02"/>
    <w:rsid w:val="00662477"/>
    <w:rsid w:val="00662554"/>
    <w:rsid w:val="00662811"/>
    <w:rsid w:val="00662C90"/>
    <w:rsid w:val="00663A13"/>
    <w:rsid w:val="0066400A"/>
    <w:rsid w:val="0066529E"/>
    <w:rsid w:val="006653E1"/>
    <w:rsid w:val="006653FD"/>
    <w:rsid w:val="006655BD"/>
    <w:rsid w:val="006666E3"/>
    <w:rsid w:val="006671CF"/>
    <w:rsid w:val="00667590"/>
    <w:rsid w:val="006676F5"/>
    <w:rsid w:val="00667CAE"/>
    <w:rsid w:val="006705B1"/>
    <w:rsid w:val="00671016"/>
    <w:rsid w:val="0067147C"/>
    <w:rsid w:val="00671797"/>
    <w:rsid w:val="006721DE"/>
    <w:rsid w:val="00672723"/>
    <w:rsid w:val="00672937"/>
    <w:rsid w:val="00672DB6"/>
    <w:rsid w:val="00672FA6"/>
    <w:rsid w:val="0067473B"/>
    <w:rsid w:val="00675254"/>
    <w:rsid w:val="00675B95"/>
    <w:rsid w:val="00675DD3"/>
    <w:rsid w:val="00675E2D"/>
    <w:rsid w:val="006760D8"/>
    <w:rsid w:val="00676154"/>
    <w:rsid w:val="00676B31"/>
    <w:rsid w:val="00676DBA"/>
    <w:rsid w:val="00677CAB"/>
    <w:rsid w:val="00680036"/>
    <w:rsid w:val="0068034B"/>
    <w:rsid w:val="006803F1"/>
    <w:rsid w:val="00680EE0"/>
    <w:rsid w:val="006816CC"/>
    <w:rsid w:val="006818BD"/>
    <w:rsid w:val="00681D93"/>
    <w:rsid w:val="0068285C"/>
    <w:rsid w:val="00682F04"/>
    <w:rsid w:val="00683847"/>
    <w:rsid w:val="00683A8F"/>
    <w:rsid w:val="0068462B"/>
    <w:rsid w:val="0068561A"/>
    <w:rsid w:val="006856CB"/>
    <w:rsid w:val="00685C62"/>
    <w:rsid w:val="00685CD7"/>
    <w:rsid w:val="00686D82"/>
    <w:rsid w:val="00686F34"/>
    <w:rsid w:val="0068700D"/>
    <w:rsid w:val="006874AF"/>
    <w:rsid w:val="00687F2D"/>
    <w:rsid w:val="0069009C"/>
    <w:rsid w:val="006906BC"/>
    <w:rsid w:val="00690E77"/>
    <w:rsid w:val="00691171"/>
    <w:rsid w:val="00691BB6"/>
    <w:rsid w:val="00691ED3"/>
    <w:rsid w:val="00692423"/>
    <w:rsid w:val="0069292F"/>
    <w:rsid w:val="006929CB"/>
    <w:rsid w:val="00692B53"/>
    <w:rsid w:val="00692D99"/>
    <w:rsid w:val="00693478"/>
    <w:rsid w:val="0069348E"/>
    <w:rsid w:val="00693953"/>
    <w:rsid w:val="0069426B"/>
    <w:rsid w:val="006944FC"/>
    <w:rsid w:val="00694787"/>
    <w:rsid w:val="00695368"/>
    <w:rsid w:val="00695774"/>
    <w:rsid w:val="0069681D"/>
    <w:rsid w:val="00696A5D"/>
    <w:rsid w:val="00696D94"/>
    <w:rsid w:val="0069739F"/>
    <w:rsid w:val="006A00CD"/>
    <w:rsid w:val="006A07B6"/>
    <w:rsid w:val="006A0A45"/>
    <w:rsid w:val="006A0AB3"/>
    <w:rsid w:val="006A0DE0"/>
    <w:rsid w:val="006A0E30"/>
    <w:rsid w:val="006A0E75"/>
    <w:rsid w:val="006A1301"/>
    <w:rsid w:val="006A19B5"/>
    <w:rsid w:val="006A1E93"/>
    <w:rsid w:val="006A2EC2"/>
    <w:rsid w:val="006A372B"/>
    <w:rsid w:val="006A3BDD"/>
    <w:rsid w:val="006A416D"/>
    <w:rsid w:val="006A4187"/>
    <w:rsid w:val="006A4CEC"/>
    <w:rsid w:val="006A5069"/>
    <w:rsid w:val="006A5169"/>
    <w:rsid w:val="006A5261"/>
    <w:rsid w:val="006A5D1C"/>
    <w:rsid w:val="006A6368"/>
    <w:rsid w:val="006A6C55"/>
    <w:rsid w:val="006A7303"/>
    <w:rsid w:val="006B00DE"/>
    <w:rsid w:val="006B027E"/>
    <w:rsid w:val="006B03CD"/>
    <w:rsid w:val="006B0C75"/>
    <w:rsid w:val="006B0CB3"/>
    <w:rsid w:val="006B0D39"/>
    <w:rsid w:val="006B0D90"/>
    <w:rsid w:val="006B10B7"/>
    <w:rsid w:val="006B1F25"/>
    <w:rsid w:val="006B2205"/>
    <w:rsid w:val="006B2553"/>
    <w:rsid w:val="006B2ACB"/>
    <w:rsid w:val="006B2EF6"/>
    <w:rsid w:val="006B30C3"/>
    <w:rsid w:val="006B3356"/>
    <w:rsid w:val="006B33FC"/>
    <w:rsid w:val="006B34F4"/>
    <w:rsid w:val="006B3516"/>
    <w:rsid w:val="006B378E"/>
    <w:rsid w:val="006B41D7"/>
    <w:rsid w:val="006B45AC"/>
    <w:rsid w:val="006B4641"/>
    <w:rsid w:val="006B4763"/>
    <w:rsid w:val="006B4CB9"/>
    <w:rsid w:val="006B5256"/>
    <w:rsid w:val="006B5322"/>
    <w:rsid w:val="006B53A3"/>
    <w:rsid w:val="006B565E"/>
    <w:rsid w:val="006B61D4"/>
    <w:rsid w:val="006B6529"/>
    <w:rsid w:val="006B66CB"/>
    <w:rsid w:val="006B6AEA"/>
    <w:rsid w:val="006B722C"/>
    <w:rsid w:val="006B7752"/>
    <w:rsid w:val="006B78F7"/>
    <w:rsid w:val="006B7BC2"/>
    <w:rsid w:val="006B7E6B"/>
    <w:rsid w:val="006C1066"/>
    <w:rsid w:val="006C15FE"/>
    <w:rsid w:val="006C18D8"/>
    <w:rsid w:val="006C1ADC"/>
    <w:rsid w:val="006C1D0F"/>
    <w:rsid w:val="006C214B"/>
    <w:rsid w:val="006C21BC"/>
    <w:rsid w:val="006C2C66"/>
    <w:rsid w:val="006C311C"/>
    <w:rsid w:val="006C3141"/>
    <w:rsid w:val="006C3E98"/>
    <w:rsid w:val="006C417E"/>
    <w:rsid w:val="006C4475"/>
    <w:rsid w:val="006C48C8"/>
    <w:rsid w:val="006C4A0F"/>
    <w:rsid w:val="006C5AAB"/>
    <w:rsid w:val="006C6DC1"/>
    <w:rsid w:val="006C737B"/>
    <w:rsid w:val="006C747B"/>
    <w:rsid w:val="006C7F08"/>
    <w:rsid w:val="006D004B"/>
    <w:rsid w:val="006D01B8"/>
    <w:rsid w:val="006D0710"/>
    <w:rsid w:val="006D098F"/>
    <w:rsid w:val="006D09AB"/>
    <w:rsid w:val="006D0BD5"/>
    <w:rsid w:val="006D1785"/>
    <w:rsid w:val="006D19B7"/>
    <w:rsid w:val="006D1D92"/>
    <w:rsid w:val="006D2193"/>
    <w:rsid w:val="006D24DE"/>
    <w:rsid w:val="006D25BC"/>
    <w:rsid w:val="006D32CA"/>
    <w:rsid w:val="006D35BA"/>
    <w:rsid w:val="006D3876"/>
    <w:rsid w:val="006D3C66"/>
    <w:rsid w:val="006D4820"/>
    <w:rsid w:val="006D4B27"/>
    <w:rsid w:val="006D4E94"/>
    <w:rsid w:val="006D4FFA"/>
    <w:rsid w:val="006D5883"/>
    <w:rsid w:val="006D5ABD"/>
    <w:rsid w:val="006D5CC0"/>
    <w:rsid w:val="006D69B3"/>
    <w:rsid w:val="006D6A68"/>
    <w:rsid w:val="006D6B0C"/>
    <w:rsid w:val="006D6C8C"/>
    <w:rsid w:val="006D70B3"/>
    <w:rsid w:val="006D7B51"/>
    <w:rsid w:val="006E02DB"/>
    <w:rsid w:val="006E04DD"/>
    <w:rsid w:val="006E06C5"/>
    <w:rsid w:val="006E0ED6"/>
    <w:rsid w:val="006E3D78"/>
    <w:rsid w:val="006E3DF4"/>
    <w:rsid w:val="006E3F5E"/>
    <w:rsid w:val="006E4D7A"/>
    <w:rsid w:val="006E5E02"/>
    <w:rsid w:val="006E5E45"/>
    <w:rsid w:val="006E64CC"/>
    <w:rsid w:val="006E72CC"/>
    <w:rsid w:val="006E7651"/>
    <w:rsid w:val="006E7729"/>
    <w:rsid w:val="006E786E"/>
    <w:rsid w:val="006E7AE7"/>
    <w:rsid w:val="006F041E"/>
    <w:rsid w:val="006F05C8"/>
    <w:rsid w:val="006F07BA"/>
    <w:rsid w:val="006F11AB"/>
    <w:rsid w:val="006F1253"/>
    <w:rsid w:val="006F1537"/>
    <w:rsid w:val="006F176C"/>
    <w:rsid w:val="006F17E6"/>
    <w:rsid w:val="006F1D60"/>
    <w:rsid w:val="006F302D"/>
    <w:rsid w:val="006F3788"/>
    <w:rsid w:val="006F4048"/>
    <w:rsid w:val="006F414F"/>
    <w:rsid w:val="006F508D"/>
    <w:rsid w:val="006F5526"/>
    <w:rsid w:val="006F57F3"/>
    <w:rsid w:val="006F59F1"/>
    <w:rsid w:val="006F5C01"/>
    <w:rsid w:val="006F6C1F"/>
    <w:rsid w:val="006F71F9"/>
    <w:rsid w:val="006F7F36"/>
    <w:rsid w:val="006F7FE4"/>
    <w:rsid w:val="0070007C"/>
    <w:rsid w:val="0070052E"/>
    <w:rsid w:val="00700DB5"/>
    <w:rsid w:val="00700F3F"/>
    <w:rsid w:val="00701EEE"/>
    <w:rsid w:val="00701F8D"/>
    <w:rsid w:val="007021B9"/>
    <w:rsid w:val="007025CA"/>
    <w:rsid w:val="00702988"/>
    <w:rsid w:val="00703BE1"/>
    <w:rsid w:val="00703D66"/>
    <w:rsid w:val="00703E5A"/>
    <w:rsid w:val="007043A3"/>
    <w:rsid w:val="007045A5"/>
    <w:rsid w:val="00704D2C"/>
    <w:rsid w:val="00705787"/>
    <w:rsid w:val="00705BE3"/>
    <w:rsid w:val="0070610B"/>
    <w:rsid w:val="00706B1A"/>
    <w:rsid w:val="00707FE4"/>
    <w:rsid w:val="00710066"/>
    <w:rsid w:val="0071036D"/>
    <w:rsid w:val="007109B7"/>
    <w:rsid w:val="00710CEC"/>
    <w:rsid w:val="00710FEA"/>
    <w:rsid w:val="00711760"/>
    <w:rsid w:val="00711AC7"/>
    <w:rsid w:val="00711E5C"/>
    <w:rsid w:val="00712059"/>
    <w:rsid w:val="0071240F"/>
    <w:rsid w:val="007129CB"/>
    <w:rsid w:val="007131BC"/>
    <w:rsid w:val="00713705"/>
    <w:rsid w:val="00713AE2"/>
    <w:rsid w:val="00713DA3"/>
    <w:rsid w:val="00714280"/>
    <w:rsid w:val="007143EB"/>
    <w:rsid w:val="00714E31"/>
    <w:rsid w:val="00715A6E"/>
    <w:rsid w:val="0071665E"/>
    <w:rsid w:val="007168BE"/>
    <w:rsid w:val="0071734E"/>
    <w:rsid w:val="00720A6E"/>
    <w:rsid w:val="00720AF0"/>
    <w:rsid w:val="00720EBB"/>
    <w:rsid w:val="0072112E"/>
    <w:rsid w:val="00721674"/>
    <w:rsid w:val="00721D77"/>
    <w:rsid w:val="007220BF"/>
    <w:rsid w:val="00722289"/>
    <w:rsid w:val="0072313C"/>
    <w:rsid w:val="00723EB5"/>
    <w:rsid w:val="0072573A"/>
    <w:rsid w:val="00725B27"/>
    <w:rsid w:val="00725CD3"/>
    <w:rsid w:val="00726072"/>
    <w:rsid w:val="007262B9"/>
    <w:rsid w:val="00726E6D"/>
    <w:rsid w:val="007309EF"/>
    <w:rsid w:val="00731032"/>
    <w:rsid w:val="007317E6"/>
    <w:rsid w:val="007333C2"/>
    <w:rsid w:val="007336B8"/>
    <w:rsid w:val="007338E2"/>
    <w:rsid w:val="00733C8B"/>
    <w:rsid w:val="00733CCD"/>
    <w:rsid w:val="007347BD"/>
    <w:rsid w:val="00734C88"/>
    <w:rsid w:val="007350FA"/>
    <w:rsid w:val="007354F9"/>
    <w:rsid w:val="0073553F"/>
    <w:rsid w:val="0073583E"/>
    <w:rsid w:val="00735A5D"/>
    <w:rsid w:val="00736D25"/>
    <w:rsid w:val="007372AE"/>
    <w:rsid w:val="00737C2A"/>
    <w:rsid w:val="00740789"/>
    <w:rsid w:val="00740935"/>
    <w:rsid w:val="0074138A"/>
    <w:rsid w:val="00741550"/>
    <w:rsid w:val="00742339"/>
    <w:rsid w:val="00742377"/>
    <w:rsid w:val="007425D1"/>
    <w:rsid w:val="007427D0"/>
    <w:rsid w:val="007434FD"/>
    <w:rsid w:val="00743521"/>
    <w:rsid w:val="00743DBF"/>
    <w:rsid w:val="007446E8"/>
    <w:rsid w:val="0074474C"/>
    <w:rsid w:val="00744B32"/>
    <w:rsid w:val="007451F2"/>
    <w:rsid w:val="00745219"/>
    <w:rsid w:val="00745272"/>
    <w:rsid w:val="007464BD"/>
    <w:rsid w:val="00746526"/>
    <w:rsid w:val="00746663"/>
    <w:rsid w:val="00746C3B"/>
    <w:rsid w:val="0074761E"/>
    <w:rsid w:val="00747AED"/>
    <w:rsid w:val="00747DE8"/>
    <w:rsid w:val="0075038E"/>
    <w:rsid w:val="007503A8"/>
    <w:rsid w:val="007506D5"/>
    <w:rsid w:val="00750FD3"/>
    <w:rsid w:val="00751475"/>
    <w:rsid w:val="007526AF"/>
    <w:rsid w:val="007527AC"/>
    <w:rsid w:val="00752CD0"/>
    <w:rsid w:val="007530F1"/>
    <w:rsid w:val="00753776"/>
    <w:rsid w:val="007537BB"/>
    <w:rsid w:val="00753993"/>
    <w:rsid w:val="00754288"/>
    <w:rsid w:val="00754A6D"/>
    <w:rsid w:val="00754EDD"/>
    <w:rsid w:val="0075524C"/>
    <w:rsid w:val="00755950"/>
    <w:rsid w:val="00755A3B"/>
    <w:rsid w:val="00755B3C"/>
    <w:rsid w:val="00755F91"/>
    <w:rsid w:val="007563FA"/>
    <w:rsid w:val="0075699A"/>
    <w:rsid w:val="00756B38"/>
    <w:rsid w:val="00756D6D"/>
    <w:rsid w:val="007570EA"/>
    <w:rsid w:val="00757646"/>
    <w:rsid w:val="0075794B"/>
    <w:rsid w:val="00757F2C"/>
    <w:rsid w:val="0076037B"/>
    <w:rsid w:val="00760506"/>
    <w:rsid w:val="00761979"/>
    <w:rsid w:val="00761C94"/>
    <w:rsid w:val="00761FEA"/>
    <w:rsid w:val="00762422"/>
    <w:rsid w:val="007635F2"/>
    <w:rsid w:val="007639E8"/>
    <w:rsid w:val="00763E28"/>
    <w:rsid w:val="00764C09"/>
    <w:rsid w:val="007650FF"/>
    <w:rsid w:val="007656C7"/>
    <w:rsid w:val="00765B1B"/>
    <w:rsid w:val="00766B85"/>
    <w:rsid w:val="00766C34"/>
    <w:rsid w:val="00766D5B"/>
    <w:rsid w:val="0076771C"/>
    <w:rsid w:val="00767A1F"/>
    <w:rsid w:val="00767B4E"/>
    <w:rsid w:val="00767D67"/>
    <w:rsid w:val="00767E76"/>
    <w:rsid w:val="00770137"/>
    <w:rsid w:val="00770CFE"/>
    <w:rsid w:val="00770DCD"/>
    <w:rsid w:val="00771899"/>
    <w:rsid w:val="007721A4"/>
    <w:rsid w:val="00772AF3"/>
    <w:rsid w:val="00772B09"/>
    <w:rsid w:val="00772C45"/>
    <w:rsid w:val="00773047"/>
    <w:rsid w:val="007730C9"/>
    <w:rsid w:val="007737AE"/>
    <w:rsid w:val="00773806"/>
    <w:rsid w:val="0077446A"/>
    <w:rsid w:val="00775693"/>
    <w:rsid w:val="00775DBD"/>
    <w:rsid w:val="00775F1E"/>
    <w:rsid w:val="0077619B"/>
    <w:rsid w:val="007766BD"/>
    <w:rsid w:val="0077701F"/>
    <w:rsid w:val="0077724A"/>
    <w:rsid w:val="007772D1"/>
    <w:rsid w:val="00777542"/>
    <w:rsid w:val="00777609"/>
    <w:rsid w:val="0077783A"/>
    <w:rsid w:val="00777DCE"/>
    <w:rsid w:val="007803CF"/>
    <w:rsid w:val="00780566"/>
    <w:rsid w:val="00780A49"/>
    <w:rsid w:val="007812E3"/>
    <w:rsid w:val="00782827"/>
    <w:rsid w:val="00782AE5"/>
    <w:rsid w:val="00782B11"/>
    <w:rsid w:val="00782BB3"/>
    <w:rsid w:val="007835FF"/>
    <w:rsid w:val="00783992"/>
    <w:rsid w:val="00783A1A"/>
    <w:rsid w:val="00784861"/>
    <w:rsid w:val="007849C4"/>
    <w:rsid w:val="00785065"/>
    <w:rsid w:val="007850F8"/>
    <w:rsid w:val="0078552C"/>
    <w:rsid w:val="007857F3"/>
    <w:rsid w:val="00785A88"/>
    <w:rsid w:val="0078669E"/>
    <w:rsid w:val="00786DE3"/>
    <w:rsid w:val="00786F61"/>
    <w:rsid w:val="00787003"/>
    <w:rsid w:val="0078782B"/>
    <w:rsid w:val="00787A6C"/>
    <w:rsid w:val="00787EE7"/>
    <w:rsid w:val="00790304"/>
    <w:rsid w:val="00790358"/>
    <w:rsid w:val="007903E1"/>
    <w:rsid w:val="00790ED1"/>
    <w:rsid w:val="00790F60"/>
    <w:rsid w:val="00791886"/>
    <w:rsid w:val="007919D0"/>
    <w:rsid w:val="00791E58"/>
    <w:rsid w:val="00792227"/>
    <w:rsid w:val="00792348"/>
    <w:rsid w:val="00792368"/>
    <w:rsid w:val="00792438"/>
    <w:rsid w:val="0079266A"/>
    <w:rsid w:val="00793544"/>
    <w:rsid w:val="0079440F"/>
    <w:rsid w:val="00794B25"/>
    <w:rsid w:val="007951BB"/>
    <w:rsid w:val="007953B4"/>
    <w:rsid w:val="007954B5"/>
    <w:rsid w:val="00795EEA"/>
    <w:rsid w:val="0079609B"/>
    <w:rsid w:val="00796240"/>
    <w:rsid w:val="00797D83"/>
    <w:rsid w:val="007A0452"/>
    <w:rsid w:val="007A06F3"/>
    <w:rsid w:val="007A09ED"/>
    <w:rsid w:val="007A0A20"/>
    <w:rsid w:val="007A0E00"/>
    <w:rsid w:val="007A12A5"/>
    <w:rsid w:val="007A1462"/>
    <w:rsid w:val="007A14EB"/>
    <w:rsid w:val="007A1B2C"/>
    <w:rsid w:val="007A1E37"/>
    <w:rsid w:val="007A1E58"/>
    <w:rsid w:val="007A2162"/>
    <w:rsid w:val="007A2395"/>
    <w:rsid w:val="007A2DD4"/>
    <w:rsid w:val="007A2E41"/>
    <w:rsid w:val="007A3308"/>
    <w:rsid w:val="007A3556"/>
    <w:rsid w:val="007A375D"/>
    <w:rsid w:val="007A3A6E"/>
    <w:rsid w:val="007A460C"/>
    <w:rsid w:val="007A4CAE"/>
    <w:rsid w:val="007A5B0F"/>
    <w:rsid w:val="007A5E15"/>
    <w:rsid w:val="007A5EDC"/>
    <w:rsid w:val="007A61F2"/>
    <w:rsid w:val="007A65CA"/>
    <w:rsid w:val="007A7477"/>
    <w:rsid w:val="007A753F"/>
    <w:rsid w:val="007B0583"/>
    <w:rsid w:val="007B0903"/>
    <w:rsid w:val="007B0E14"/>
    <w:rsid w:val="007B1A1A"/>
    <w:rsid w:val="007B1B8B"/>
    <w:rsid w:val="007B1C03"/>
    <w:rsid w:val="007B2381"/>
    <w:rsid w:val="007B23A9"/>
    <w:rsid w:val="007B29F7"/>
    <w:rsid w:val="007B3884"/>
    <w:rsid w:val="007B39F0"/>
    <w:rsid w:val="007B3D24"/>
    <w:rsid w:val="007B3FDF"/>
    <w:rsid w:val="007B4122"/>
    <w:rsid w:val="007B43EC"/>
    <w:rsid w:val="007B471C"/>
    <w:rsid w:val="007B478F"/>
    <w:rsid w:val="007B48F4"/>
    <w:rsid w:val="007B4B61"/>
    <w:rsid w:val="007B522C"/>
    <w:rsid w:val="007B5C0E"/>
    <w:rsid w:val="007B6416"/>
    <w:rsid w:val="007B71D4"/>
    <w:rsid w:val="007B7517"/>
    <w:rsid w:val="007C0505"/>
    <w:rsid w:val="007C07C9"/>
    <w:rsid w:val="007C08CA"/>
    <w:rsid w:val="007C14F0"/>
    <w:rsid w:val="007C1BB1"/>
    <w:rsid w:val="007C1C06"/>
    <w:rsid w:val="007C1D41"/>
    <w:rsid w:val="007C1E93"/>
    <w:rsid w:val="007C22BC"/>
    <w:rsid w:val="007C2AE9"/>
    <w:rsid w:val="007C302E"/>
    <w:rsid w:val="007C30D7"/>
    <w:rsid w:val="007C3397"/>
    <w:rsid w:val="007C36E2"/>
    <w:rsid w:val="007C3E6A"/>
    <w:rsid w:val="007C40FF"/>
    <w:rsid w:val="007C43EF"/>
    <w:rsid w:val="007C5A0E"/>
    <w:rsid w:val="007C5F3E"/>
    <w:rsid w:val="007C64BE"/>
    <w:rsid w:val="007C6678"/>
    <w:rsid w:val="007C74E0"/>
    <w:rsid w:val="007C76A7"/>
    <w:rsid w:val="007C7824"/>
    <w:rsid w:val="007D01CA"/>
    <w:rsid w:val="007D021E"/>
    <w:rsid w:val="007D0520"/>
    <w:rsid w:val="007D0F97"/>
    <w:rsid w:val="007D1504"/>
    <w:rsid w:val="007D152B"/>
    <w:rsid w:val="007D18C4"/>
    <w:rsid w:val="007D1C6C"/>
    <w:rsid w:val="007D1EEF"/>
    <w:rsid w:val="007D29DE"/>
    <w:rsid w:val="007D2A4A"/>
    <w:rsid w:val="007D2D85"/>
    <w:rsid w:val="007D371D"/>
    <w:rsid w:val="007D38B8"/>
    <w:rsid w:val="007D3BD3"/>
    <w:rsid w:val="007D40F6"/>
    <w:rsid w:val="007D4226"/>
    <w:rsid w:val="007D4C18"/>
    <w:rsid w:val="007D4D64"/>
    <w:rsid w:val="007D5486"/>
    <w:rsid w:val="007D5B65"/>
    <w:rsid w:val="007D65CD"/>
    <w:rsid w:val="007D6877"/>
    <w:rsid w:val="007D6D43"/>
    <w:rsid w:val="007D6FB0"/>
    <w:rsid w:val="007D72BF"/>
    <w:rsid w:val="007D744D"/>
    <w:rsid w:val="007D774A"/>
    <w:rsid w:val="007D7793"/>
    <w:rsid w:val="007D7824"/>
    <w:rsid w:val="007E0DA0"/>
    <w:rsid w:val="007E11B9"/>
    <w:rsid w:val="007E1486"/>
    <w:rsid w:val="007E15F1"/>
    <w:rsid w:val="007E19CD"/>
    <w:rsid w:val="007E1A9C"/>
    <w:rsid w:val="007E1B82"/>
    <w:rsid w:val="007E217A"/>
    <w:rsid w:val="007E2EBA"/>
    <w:rsid w:val="007E438C"/>
    <w:rsid w:val="007E4EC4"/>
    <w:rsid w:val="007E5E14"/>
    <w:rsid w:val="007E5E2B"/>
    <w:rsid w:val="007E5EC3"/>
    <w:rsid w:val="007E7C9C"/>
    <w:rsid w:val="007F00DD"/>
    <w:rsid w:val="007F04AC"/>
    <w:rsid w:val="007F0696"/>
    <w:rsid w:val="007F1369"/>
    <w:rsid w:val="007F1502"/>
    <w:rsid w:val="007F1958"/>
    <w:rsid w:val="007F22FD"/>
    <w:rsid w:val="007F25C8"/>
    <w:rsid w:val="007F29F7"/>
    <w:rsid w:val="007F2D6F"/>
    <w:rsid w:val="007F2DA0"/>
    <w:rsid w:val="007F302F"/>
    <w:rsid w:val="007F32D6"/>
    <w:rsid w:val="007F3379"/>
    <w:rsid w:val="007F33E6"/>
    <w:rsid w:val="007F37DA"/>
    <w:rsid w:val="007F38FE"/>
    <w:rsid w:val="007F3A0C"/>
    <w:rsid w:val="007F3C46"/>
    <w:rsid w:val="007F3F02"/>
    <w:rsid w:val="007F4250"/>
    <w:rsid w:val="007F42C8"/>
    <w:rsid w:val="007F4AA7"/>
    <w:rsid w:val="007F5850"/>
    <w:rsid w:val="007F586E"/>
    <w:rsid w:val="007F59E5"/>
    <w:rsid w:val="007F5BC9"/>
    <w:rsid w:val="007F5D89"/>
    <w:rsid w:val="007F5EA8"/>
    <w:rsid w:val="007F629F"/>
    <w:rsid w:val="007F695D"/>
    <w:rsid w:val="007F6992"/>
    <w:rsid w:val="007F788E"/>
    <w:rsid w:val="007F7BC5"/>
    <w:rsid w:val="007F7F8C"/>
    <w:rsid w:val="00800907"/>
    <w:rsid w:val="008009E3"/>
    <w:rsid w:val="00800BFB"/>
    <w:rsid w:val="00800C45"/>
    <w:rsid w:val="00801BE3"/>
    <w:rsid w:val="008023D7"/>
    <w:rsid w:val="00803098"/>
    <w:rsid w:val="008030E1"/>
    <w:rsid w:val="00803552"/>
    <w:rsid w:val="0080415E"/>
    <w:rsid w:val="0080430E"/>
    <w:rsid w:val="00804602"/>
    <w:rsid w:val="00804894"/>
    <w:rsid w:val="008057BE"/>
    <w:rsid w:val="00805E2E"/>
    <w:rsid w:val="00805FAA"/>
    <w:rsid w:val="0080602B"/>
    <w:rsid w:val="00806747"/>
    <w:rsid w:val="00806F90"/>
    <w:rsid w:val="0080720F"/>
    <w:rsid w:val="0080762F"/>
    <w:rsid w:val="008077E1"/>
    <w:rsid w:val="008079F4"/>
    <w:rsid w:val="00807A04"/>
    <w:rsid w:val="008113CC"/>
    <w:rsid w:val="0081321C"/>
    <w:rsid w:val="0081326C"/>
    <w:rsid w:val="0081388A"/>
    <w:rsid w:val="00814BAF"/>
    <w:rsid w:val="0081540C"/>
    <w:rsid w:val="008158DE"/>
    <w:rsid w:val="00815CE6"/>
    <w:rsid w:val="00816330"/>
    <w:rsid w:val="0081682E"/>
    <w:rsid w:val="00816F77"/>
    <w:rsid w:val="008170C1"/>
    <w:rsid w:val="00817287"/>
    <w:rsid w:val="0081791A"/>
    <w:rsid w:val="0081791D"/>
    <w:rsid w:val="00820872"/>
    <w:rsid w:val="00820AEF"/>
    <w:rsid w:val="00820D3C"/>
    <w:rsid w:val="00820DDC"/>
    <w:rsid w:val="00821212"/>
    <w:rsid w:val="008221F0"/>
    <w:rsid w:val="008224F1"/>
    <w:rsid w:val="00822664"/>
    <w:rsid w:val="00822BAF"/>
    <w:rsid w:val="00822BF6"/>
    <w:rsid w:val="00822CAB"/>
    <w:rsid w:val="00823027"/>
    <w:rsid w:val="00823A5D"/>
    <w:rsid w:val="00823B5D"/>
    <w:rsid w:val="00824729"/>
    <w:rsid w:val="00824F66"/>
    <w:rsid w:val="00825512"/>
    <w:rsid w:val="0082586B"/>
    <w:rsid w:val="00825879"/>
    <w:rsid w:val="008259C2"/>
    <w:rsid w:val="00825BCD"/>
    <w:rsid w:val="0082637E"/>
    <w:rsid w:val="00826D4F"/>
    <w:rsid w:val="00826F88"/>
    <w:rsid w:val="00827441"/>
    <w:rsid w:val="008275EC"/>
    <w:rsid w:val="00830168"/>
    <w:rsid w:val="00830174"/>
    <w:rsid w:val="00830E09"/>
    <w:rsid w:val="00831411"/>
    <w:rsid w:val="00831602"/>
    <w:rsid w:val="008317BC"/>
    <w:rsid w:val="00832575"/>
    <w:rsid w:val="00832692"/>
    <w:rsid w:val="00833A1C"/>
    <w:rsid w:val="00833BED"/>
    <w:rsid w:val="00833E81"/>
    <w:rsid w:val="00834041"/>
    <w:rsid w:val="008343FB"/>
    <w:rsid w:val="00834920"/>
    <w:rsid w:val="00834D34"/>
    <w:rsid w:val="00834D4C"/>
    <w:rsid w:val="0083509E"/>
    <w:rsid w:val="00835B64"/>
    <w:rsid w:val="008362E5"/>
    <w:rsid w:val="008366D7"/>
    <w:rsid w:val="00836E1B"/>
    <w:rsid w:val="00836E22"/>
    <w:rsid w:val="008371AB"/>
    <w:rsid w:val="0083750E"/>
    <w:rsid w:val="0083780F"/>
    <w:rsid w:val="00837BAA"/>
    <w:rsid w:val="008400BE"/>
    <w:rsid w:val="00840186"/>
    <w:rsid w:val="008401B2"/>
    <w:rsid w:val="00840278"/>
    <w:rsid w:val="008402B0"/>
    <w:rsid w:val="00840F29"/>
    <w:rsid w:val="0084216F"/>
    <w:rsid w:val="00842408"/>
    <w:rsid w:val="008427C0"/>
    <w:rsid w:val="008437A2"/>
    <w:rsid w:val="00843B45"/>
    <w:rsid w:val="00843D26"/>
    <w:rsid w:val="00844D48"/>
    <w:rsid w:val="0084574C"/>
    <w:rsid w:val="00845AC5"/>
    <w:rsid w:val="00845ADD"/>
    <w:rsid w:val="008462D2"/>
    <w:rsid w:val="00847580"/>
    <w:rsid w:val="00850034"/>
    <w:rsid w:val="008505BF"/>
    <w:rsid w:val="00851352"/>
    <w:rsid w:val="0085165C"/>
    <w:rsid w:val="008519CA"/>
    <w:rsid w:val="00851D34"/>
    <w:rsid w:val="008526FE"/>
    <w:rsid w:val="00853211"/>
    <w:rsid w:val="0085377D"/>
    <w:rsid w:val="00853A12"/>
    <w:rsid w:val="00853D5E"/>
    <w:rsid w:val="008546C7"/>
    <w:rsid w:val="008547F1"/>
    <w:rsid w:val="008553D5"/>
    <w:rsid w:val="00855AA5"/>
    <w:rsid w:val="00855BB2"/>
    <w:rsid w:val="00856220"/>
    <w:rsid w:val="00856A3A"/>
    <w:rsid w:val="00856D7F"/>
    <w:rsid w:val="00856E61"/>
    <w:rsid w:val="00857EBB"/>
    <w:rsid w:val="008602A5"/>
    <w:rsid w:val="00861664"/>
    <w:rsid w:val="00861CDA"/>
    <w:rsid w:val="00862729"/>
    <w:rsid w:val="00862AAE"/>
    <w:rsid w:val="00862D85"/>
    <w:rsid w:val="00862DF6"/>
    <w:rsid w:val="00862E07"/>
    <w:rsid w:val="0086342E"/>
    <w:rsid w:val="00863F93"/>
    <w:rsid w:val="008645EB"/>
    <w:rsid w:val="00864779"/>
    <w:rsid w:val="0086548B"/>
    <w:rsid w:val="00865860"/>
    <w:rsid w:val="008659EE"/>
    <w:rsid w:val="00865A4A"/>
    <w:rsid w:val="00865B06"/>
    <w:rsid w:val="00865B89"/>
    <w:rsid w:val="008663E1"/>
    <w:rsid w:val="008663F2"/>
    <w:rsid w:val="0086649F"/>
    <w:rsid w:val="008664A0"/>
    <w:rsid w:val="0086692F"/>
    <w:rsid w:val="00866D2C"/>
    <w:rsid w:val="00866FE6"/>
    <w:rsid w:val="008672D9"/>
    <w:rsid w:val="0086767C"/>
    <w:rsid w:val="00867B0A"/>
    <w:rsid w:val="00867DE7"/>
    <w:rsid w:val="00870067"/>
    <w:rsid w:val="0087037C"/>
    <w:rsid w:val="00870AAA"/>
    <w:rsid w:val="00870AAE"/>
    <w:rsid w:val="00870B7B"/>
    <w:rsid w:val="00870D05"/>
    <w:rsid w:val="00871A54"/>
    <w:rsid w:val="00872CCB"/>
    <w:rsid w:val="00872E9C"/>
    <w:rsid w:val="00873781"/>
    <w:rsid w:val="00874351"/>
    <w:rsid w:val="008754F5"/>
    <w:rsid w:val="00875961"/>
    <w:rsid w:val="00875D91"/>
    <w:rsid w:val="00876033"/>
    <w:rsid w:val="008770EB"/>
    <w:rsid w:val="008776B8"/>
    <w:rsid w:val="00877753"/>
    <w:rsid w:val="0087775A"/>
    <w:rsid w:val="00877A46"/>
    <w:rsid w:val="00877CB1"/>
    <w:rsid w:val="00877DEB"/>
    <w:rsid w:val="008804AA"/>
    <w:rsid w:val="00880822"/>
    <w:rsid w:val="0088103E"/>
    <w:rsid w:val="00881419"/>
    <w:rsid w:val="00881505"/>
    <w:rsid w:val="00881DB3"/>
    <w:rsid w:val="00881F9C"/>
    <w:rsid w:val="00882184"/>
    <w:rsid w:val="00882BDC"/>
    <w:rsid w:val="00884371"/>
    <w:rsid w:val="00884E6C"/>
    <w:rsid w:val="00885200"/>
    <w:rsid w:val="00885DD8"/>
    <w:rsid w:val="00886067"/>
    <w:rsid w:val="00886B4B"/>
    <w:rsid w:val="00887C80"/>
    <w:rsid w:val="00887E9E"/>
    <w:rsid w:val="00890513"/>
    <w:rsid w:val="0089075F"/>
    <w:rsid w:val="00890AB4"/>
    <w:rsid w:val="0089158C"/>
    <w:rsid w:val="008915FF"/>
    <w:rsid w:val="00891F91"/>
    <w:rsid w:val="008925FB"/>
    <w:rsid w:val="0089274C"/>
    <w:rsid w:val="0089291E"/>
    <w:rsid w:val="008933E2"/>
    <w:rsid w:val="00893464"/>
    <w:rsid w:val="008935CE"/>
    <w:rsid w:val="008936F7"/>
    <w:rsid w:val="00893879"/>
    <w:rsid w:val="00894793"/>
    <w:rsid w:val="00894B25"/>
    <w:rsid w:val="00894D3D"/>
    <w:rsid w:val="008955B6"/>
    <w:rsid w:val="00896413"/>
    <w:rsid w:val="00896587"/>
    <w:rsid w:val="0089728A"/>
    <w:rsid w:val="008975D1"/>
    <w:rsid w:val="008975F5"/>
    <w:rsid w:val="0089774C"/>
    <w:rsid w:val="008A032C"/>
    <w:rsid w:val="008A0701"/>
    <w:rsid w:val="008A1018"/>
    <w:rsid w:val="008A12EC"/>
    <w:rsid w:val="008A1637"/>
    <w:rsid w:val="008A18B5"/>
    <w:rsid w:val="008A1AB7"/>
    <w:rsid w:val="008A225A"/>
    <w:rsid w:val="008A26F4"/>
    <w:rsid w:val="008A276D"/>
    <w:rsid w:val="008A2E48"/>
    <w:rsid w:val="008A31C5"/>
    <w:rsid w:val="008A366D"/>
    <w:rsid w:val="008A39F1"/>
    <w:rsid w:val="008A4290"/>
    <w:rsid w:val="008A42A1"/>
    <w:rsid w:val="008A494B"/>
    <w:rsid w:val="008A4C81"/>
    <w:rsid w:val="008A6B0D"/>
    <w:rsid w:val="008A710C"/>
    <w:rsid w:val="008A71F4"/>
    <w:rsid w:val="008A79A5"/>
    <w:rsid w:val="008A7D38"/>
    <w:rsid w:val="008A7E35"/>
    <w:rsid w:val="008B0951"/>
    <w:rsid w:val="008B0A66"/>
    <w:rsid w:val="008B0F6D"/>
    <w:rsid w:val="008B139B"/>
    <w:rsid w:val="008B1410"/>
    <w:rsid w:val="008B1474"/>
    <w:rsid w:val="008B168C"/>
    <w:rsid w:val="008B1ECF"/>
    <w:rsid w:val="008B27EA"/>
    <w:rsid w:val="008B2875"/>
    <w:rsid w:val="008B2A35"/>
    <w:rsid w:val="008B2A7B"/>
    <w:rsid w:val="008B2A8C"/>
    <w:rsid w:val="008B2BD7"/>
    <w:rsid w:val="008B314C"/>
    <w:rsid w:val="008B36C0"/>
    <w:rsid w:val="008B3725"/>
    <w:rsid w:val="008B4BDC"/>
    <w:rsid w:val="008B59A2"/>
    <w:rsid w:val="008B5AED"/>
    <w:rsid w:val="008B606F"/>
    <w:rsid w:val="008B649C"/>
    <w:rsid w:val="008B6D5C"/>
    <w:rsid w:val="008B7216"/>
    <w:rsid w:val="008B721D"/>
    <w:rsid w:val="008B73E2"/>
    <w:rsid w:val="008C0541"/>
    <w:rsid w:val="008C0A07"/>
    <w:rsid w:val="008C0FD4"/>
    <w:rsid w:val="008C1219"/>
    <w:rsid w:val="008C1999"/>
    <w:rsid w:val="008C1C84"/>
    <w:rsid w:val="008C1ED9"/>
    <w:rsid w:val="008C232D"/>
    <w:rsid w:val="008C29AD"/>
    <w:rsid w:val="008C2BFD"/>
    <w:rsid w:val="008C2EF9"/>
    <w:rsid w:val="008C3082"/>
    <w:rsid w:val="008C3108"/>
    <w:rsid w:val="008C3275"/>
    <w:rsid w:val="008C331D"/>
    <w:rsid w:val="008C355A"/>
    <w:rsid w:val="008C36CA"/>
    <w:rsid w:val="008C41B6"/>
    <w:rsid w:val="008C44E1"/>
    <w:rsid w:val="008C4527"/>
    <w:rsid w:val="008C49E6"/>
    <w:rsid w:val="008C50C1"/>
    <w:rsid w:val="008C55BA"/>
    <w:rsid w:val="008C5602"/>
    <w:rsid w:val="008C56E0"/>
    <w:rsid w:val="008C571A"/>
    <w:rsid w:val="008C5D60"/>
    <w:rsid w:val="008C5E50"/>
    <w:rsid w:val="008C66C4"/>
    <w:rsid w:val="008C6B2D"/>
    <w:rsid w:val="008C6C58"/>
    <w:rsid w:val="008C7407"/>
    <w:rsid w:val="008C7418"/>
    <w:rsid w:val="008C7973"/>
    <w:rsid w:val="008C79FF"/>
    <w:rsid w:val="008C7BC3"/>
    <w:rsid w:val="008D054E"/>
    <w:rsid w:val="008D059D"/>
    <w:rsid w:val="008D0CCC"/>
    <w:rsid w:val="008D120B"/>
    <w:rsid w:val="008D13F2"/>
    <w:rsid w:val="008D1993"/>
    <w:rsid w:val="008D2CA8"/>
    <w:rsid w:val="008D2FE5"/>
    <w:rsid w:val="008D3BBE"/>
    <w:rsid w:val="008D3C8F"/>
    <w:rsid w:val="008D3EFA"/>
    <w:rsid w:val="008D4017"/>
    <w:rsid w:val="008D414C"/>
    <w:rsid w:val="008D471B"/>
    <w:rsid w:val="008D474B"/>
    <w:rsid w:val="008D4B9D"/>
    <w:rsid w:val="008D4CF3"/>
    <w:rsid w:val="008D4DB3"/>
    <w:rsid w:val="008D5002"/>
    <w:rsid w:val="008D52BD"/>
    <w:rsid w:val="008D583E"/>
    <w:rsid w:val="008D5CA3"/>
    <w:rsid w:val="008D5DE4"/>
    <w:rsid w:val="008D6357"/>
    <w:rsid w:val="008D6408"/>
    <w:rsid w:val="008D6B39"/>
    <w:rsid w:val="008D71AB"/>
    <w:rsid w:val="008D77D7"/>
    <w:rsid w:val="008D7AAF"/>
    <w:rsid w:val="008E00F2"/>
    <w:rsid w:val="008E047C"/>
    <w:rsid w:val="008E04C5"/>
    <w:rsid w:val="008E0B07"/>
    <w:rsid w:val="008E10DD"/>
    <w:rsid w:val="008E1825"/>
    <w:rsid w:val="008E18F2"/>
    <w:rsid w:val="008E1C95"/>
    <w:rsid w:val="008E2617"/>
    <w:rsid w:val="008E2E72"/>
    <w:rsid w:val="008E3369"/>
    <w:rsid w:val="008E34B4"/>
    <w:rsid w:val="008E370B"/>
    <w:rsid w:val="008E373E"/>
    <w:rsid w:val="008E38A5"/>
    <w:rsid w:val="008E4452"/>
    <w:rsid w:val="008E4C9E"/>
    <w:rsid w:val="008E4EDE"/>
    <w:rsid w:val="008E4F12"/>
    <w:rsid w:val="008E532A"/>
    <w:rsid w:val="008E5661"/>
    <w:rsid w:val="008E62A7"/>
    <w:rsid w:val="008E64BA"/>
    <w:rsid w:val="008E653D"/>
    <w:rsid w:val="008E6F50"/>
    <w:rsid w:val="008E73C2"/>
    <w:rsid w:val="008E73DF"/>
    <w:rsid w:val="008E75B4"/>
    <w:rsid w:val="008E7A7D"/>
    <w:rsid w:val="008E7B3B"/>
    <w:rsid w:val="008F01B1"/>
    <w:rsid w:val="008F0207"/>
    <w:rsid w:val="008F05B1"/>
    <w:rsid w:val="008F0875"/>
    <w:rsid w:val="008F0E64"/>
    <w:rsid w:val="008F0F25"/>
    <w:rsid w:val="008F10F5"/>
    <w:rsid w:val="008F1911"/>
    <w:rsid w:val="008F1CEA"/>
    <w:rsid w:val="008F1E10"/>
    <w:rsid w:val="008F209E"/>
    <w:rsid w:val="008F2360"/>
    <w:rsid w:val="008F36E8"/>
    <w:rsid w:val="008F3CC0"/>
    <w:rsid w:val="008F3FF1"/>
    <w:rsid w:val="008F43FF"/>
    <w:rsid w:val="008F4415"/>
    <w:rsid w:val="008F49B6"/>
    <w:rsid w:val="008F558F"/>
    <w:rsid w:val="008F5D2B"/>
    <w:rsid w:val="008F5D9A"/>
    <w:rsid w:val="008F617D"/>
    <w:rsid w:val="008F635A"/>
    <w:rsid w:val="008F645F"/>
    <w:rsid w:val="008F6761"/>
    <w:rsid w:val="008F6835"/>
    <w:rsid w:val="008F6DEE"/>
    <w:rsid w:val="008F7156"/>
    <w:rsid w:val="008F76B5"/>
    <w:rsid w:val="008F7F25"/>
    <w:rsid w:val="0090000D"/>
    <w:rsid w:val="0090007A"/>
    <w:rsid w:val="00900765"/>
    <w:rsid w:val="00900C9C"/>
    <w:rsid w:val="00900DCF"/>
    <w:rsid w:val="00900F06"/>
    <w:rsid w:val="009010AF"/>
    <w:rsid w:val="0090176E"/>
    <w:rsid w:val="0090250E"/>
    <w:rsid w:val="00902ED3"/>
    <w:rsid w:val="00902FE3"/>
    <w:rsid w:val="00903285"/>
    <w:rsid w:val="0090364D"/>
    <w:rsid w:val="009038D0"/>
    <w:rsid w:val="00903C4E"/>
    <w:rsid w:val="0090474A"/>
    <w:rsid w:val="00904ADF"/>
    <w:rsid w:val="00904B7D"/>
    <w:rsid w:val="00904D15"/>
    <w:rsid w:val="00905A0F"/>
    <w:rsid w:val="00905AA7"/>
    <w:rsid w:val="00905B9D"/>
    <w:rsid w:val="0090698C"/>
    <w:rsid w:val="009077BE"/>
    <w:rsid w:val="009108AD"/>
    <w:rsid w:val="009108ED"/>
    <w:rsid w:val="00910C89"/>
    <w:rsid w:val="00910D78"/>
    <w:rsid w:val="0091118B"/>
    <w:rsid w:val="00911242"/>
    <w:rsid w:val="00911365"/>
    <w:rsid w:val="00911B6F"/>
    <w:rsid w:val="00911D89"/>
    <w:rsid w:val="00912033"/>
    <w:rsid w:val="0091292D"/>
    <w:rsid w:val="00912A12"/>
    <w:rsid w:val="00912DEB"/>
    <w:rsid w:val="00912E23"/>
    <w:rsid w:val="009134EB"/>
    <w:rsid w:val="00913830"/>
    <w:rsid w:val="00914269"/>
    <w:rsid w:val="00914306"/>
    <w:rsid w:val="00914A41"/>
    <w:rsid w:val="00914FD0"/>
    <w:rsid w:val="00915312"/>
    <w:rsid w:val="00915338"/>
    <w:rsid w:val="00915F83"/>
    <w:rsid w:val="009171D7"/>
    <w:rsid w:val="0091726A"/>
    <w:rsid w:val="00917409"/>
    <w:rsid w:val="009174D4"/>
    <w:rsid w:val="00917A7C"/>
    <w:rsid w:val="009200B0"/>
    <w:rsid w:val="00920424"/>
    <w:rsid w:val="009206CD"/>
    <w:rsid w:val="009207C9"/>
    <w:rsid w:val="00920A3B"/>
    <w:rsid w:val="00920D34"/>
    <w:rsid w:val="00920F06"/>
    <w:rsid w:val="0092126F"/>
    <w:rsid w:val="0092267F"/>
    <w:rsid w:val="009228EB"/>
    <w:rsid w:val="00922D3B"/>
    <w:rsid w:val="009231B7"/>
    <w:rsid w:val="00923420"/>
    <w:rsid w:val="00923658"/>
    <w:rsid w:val="009241D8"/>
    <w:rsid w:val="009244D6"/>
    <w:rsid w:val="009247E2"/>
    <w:rsid w:val="00924EFD"/>
    <w:rsid w:val="009252DB"/>
    <w:rsid w:val="00925524"/>
    <w:rsid w:val="00925A15"/>
    <w:rsid w:val="009266C7"/>
    <w:rsid w:val="00926822"/>
    <w:rsid w:val="009268EF"/>
    <w:rsid w:val="00926AD4"/>
    <w:rsid w:val="00927012"/>
    <w:rsid w:val="00927503"/>
    <w:rsid w:val="00927AE2"/>
    <w:rsid w:val="00927C33"/>
    <w:rsid w:val="00927DA7"/>
    <w:rsid w:val="00927E4A"/>
    <w:rsid w:val="00930390"/>
    <w:rsid w:val="00930453"/>
    <w:rsid w:val="009315C4"/>
    <w:rsid w:val="00932033"/>
    <w:rsid w:val="00932396"/>
    <w:rsid w:val="00932688"/>
    <w:rsid w:val="00932C88"/>
    <w:rsid w:val="009331F2"/>
    <w:rsid w:val="0093395B"/>
    <w:rsid w:val="00934311"/>
    <w:rsid w:val="00934438"/>
    <w:rsid w:val="009348C2"/>
    <w:rsid w:val="00934AAE"/>
    <w:rsid w:val="00935C51"/>
    <w:rsid w:val="00936035"/>
    <w:rsid w:val="00936688"/>
    <w:rsid w:val="00937A61"/>
    <w:rsid w:val="00937B90"/>
    <w:rsid w:val="009405EC"/>
    <w:rsid w:val="00940D2B"/>
    <w:rsid w:val="009416E7"/>
    <w:rsid w:val="009431A3"/>
    <w:rsid w:val="00943433"/>
    <w:rsid w:val="009439DB"/>
    <w:rsid w:val="00943AA3"/>
    <w:rsid w:val="00943D63"/>
    <w:rsid w:val="00943EB1"/>
    <w:rsid w:val="00944018"/>
    <w:rsid w:val="00944AD0"/>
    <w:rsid w:val="00945983"/>
    <w:rsid w:val="00945B48"/>
    <w:rsid w:val="00946467"/>
    <w:rsid w:val="00946D9D"/>
    <w:rsid w:val="0094752A"/>
    <w:rsid w:val="009479D6"/>
    <w:rsid w:val="00947AEA"/>
    <w:rsid w:val="00947AFF"/>
    <w:rsid w:val="00950138"/>
    <w:rsid w:val="009507CC"/>
    <w:rsid w:val="00950CDE"/>
    <w:rsid w:val="00950EBE"/>
    <w:rsid w:val="0095136A"/>
    <w:rsid w:val="0095166F"/>
    <w:rsid w:val="0095183B"/>
    <w:rsid w:val="00951C49"/>
    <w:rsid w:val="00951D45"/>
    <w:rsid w:val="00951FCA"/>
    <w:rsid w:val="009527FE"/>
    <w:rsid w:val="00952953"/>
    <w:rsid w:val="009529D0"/>
    <w:rsid w:val="00953849"/>
    <w:rsid w:val="0095412B"/>
    <w:rsid w:val="00955C40"/>
    <w:rsid w:val="00955EEF"/>
    <w:rsid w:val="0095629B"/>
    <w:rsid w:val="009562A2"/>
    <w:rsid w:val="00957467"/>
    <w:rsid w:val="00957856"/>
    <w:rsid w:val="00957FC7"/>
    <w:rsid w:val="00960086"/>
    <w:rsid w:val="00960403"/>
    <w:rsid w:val="009604ED"/>
    <w:rsid w:val="00960759"/>
    <w:rsid w:val="00960992"/>
    <w:rsid w:val="00961216"/>
    <w:rsid w:val="00961BE5"/>
    <w:rsid w:val="00961C6C"/>
    <w:rsid w:val="00961EB8"/>
    <w:rsid w:val="009622BD"/>
    <w:rsid w:val="009624C7"/>
    <w:rsid w:val="009628DF"/>
    <w:rsid w:val="009632D3"/>
    <w:rsid w:val="00963846"/>
    <w:rsid w:val="00963ABC"/>
    <w:rsid w:val="00964233"/>
    <w:rsid w:val="0096430F"/>
    <w:rsid w:val="009647DB"/>
    <w:rsid w:val="00964E17"/>
    <w:rsid w:val="0096525D"/>
    <w:rsid w:val="0096558B"/>
    <w:rsid w:val="00965E03"/>
    <w:rsid w:val="00965E73"/>
    <w:rsid w:val="009668F0"/>
    <w:rsid w:val="0096694C"/>
    <w:rsid w:val="009669B2"/>
    <w:rsid w:val="00966A14"/>
    <w:rsid w:val="00966EB5"/>
    <w:rsid w:val="0096752A"/>
    <w:rsid w:val="009676BA"/>
    <w:rsid w:val="0096792F"/>
    <w:rsid w:val="00967B70"/>
    <w:rsid w:val="00970E2A"/>
    <w:rsid w:val="00971762"/>
    <w:rsid w:val="00971850"/>
    <w:rsid w:val="00971D22"/>
    <w:rsid w:val="00972305"/>
    <w:rsid w:val="00972A0F"/>
    <w:rsid w:val="00973191"/>
    <w:rsid w:val="00973356"/>
    <w:rsid w:val="009734D9"/>
    <w:rsid w:val="00973C9C"/>
    <w:rsid w:val="00973EE1"/>
    <w:rsid w:val="0097402D"/>
    <w:rsid w:val="0097470D"/>
    <w:rsid w:val="00975817"/>
    <w:rsid w:val="0097590D"/>
    <w:rsid w:val="00975959"/>
    <w:rsid w:val="00975C3D"/>
    <w:rsid w:val="00976ACE"/>
    <w:rsid w:val="00976C81"/>
    <w:rsid w:val="00976D49"/>
    <w:rsid w:val="00977BD5"/>
    <w:rsid w:val="009807D4"/>
    <w:rsid w:val="009819D7"/>
    <w:rsid w:val="00981EBC"/>
    <w:rsid w:val="00982CDD"/>
    <w:rsid w:val="00982CED"/>
    <w:rsid w:val="00983448"/>
    <w:rsid w:val="009834EF"/>
    <w:rsid w:val="0098369E"/>
    <w:rsid w:val="009836D9"/>
    <w:rsid w:val="00983B1E"/>
    <w:rsid w:val="00983BE6"/>
    <w:rsid w:val="00983CF4"/>
    <w:rsid w:val="0098433D"/>
    <w:rsid w:val="0098507A"/>
    <w:rsid w:val="009850BB"/>
    <w:rsid w:val="009856C3"/>
    <w:rsid w:val="00985F2A"/>
    <w:rsid w:val="00986255"/>
    <w:rsid w:val="0098643B"/>
    <w:rsid w:val="009865F8"/>
    <w:rsid w:val="00986A3A"/>
    <w:rsid w:val="00986B2D"/>
    <w:rsid w:val="00986E9A"/>
    <w:rsid w:val="00986F06"/>
    <w:rsid w:val="0098703D"/>
    <w:rsid w:val="00987159"/>
    <w:rsid w:val="00987324"/>
    <w:rsid w:val="009873A8"/>
    <w:rsid w:val="009873B8"/>
    <w:rsid w:val="009878D2"/>
    <w:rsid w:val="00987916"/>
    <w:rsid w:val="00987C0D"/>
    <w:rsid w:val="00987CE5"/>
    <w:rsid w:val="00987D52"/>
    <w:rsid w:val="009902C8"/>
    <w:rsid w:val="00990695"/>
    <w:rsid w:val="00990846"/>
    <w:rsid w:val="00990879"/>
    <w:rsid w:val="009909AF"/>
    <w:rsid w:val="00990EA8"/>
    <w:rsid w:val="009913A0"/>
    <w:rsid w:val="00991503"/>
    <w:rsid w:val="00991564"/>
    <w:rsid w:val="009924BC"/>
    <w:rsid w:val="009925AC"/>
    <w:rsid w:val="00992F00"/>
    <w:rsid w:val="00992F2F"/>
    <w:rsid w:val="0099360F"/>
    <w:rsid w:val="009939D0"/>
    <w:rsid w:val="009942E3"/>
    <w:rsid w:val="0099437F"/>
    <w:rsid w:val="00994458"/>
    <w:rsid w:val="00994764"/>
    <w:rsid w:val="00994C1B"/>
    <w:rsid w:val="0099518E"/>
    <w:rsid w:val="00995727"/>
    <w:rsid w:val="00995A0B"/>
    <w:rsid w:val="00995B83"/>
    <w:rsid w:val="00996820"/>
    <w:rsid w:val="00997551"/>
    <w:rsid w:val="009A083C"/>
    <w:rsid w:val="009A09EC"/>
    <w:rsid w:val="009A0BC9"/>
    <w:rsid w:val="009A1531"/>
    <w:rsid w:val="009A1B1F"/>
    <w:rsid w:val="009A1BA1"/>
    <w:rsid w:val="009A1EC7"/>
    <w:rsid w:val="009A229C"/>
    <w:rsid w:val="009A26E8"/>
    <w:rsid w:val="009A311B"/>
    <w:rsid w:val="009A3207"/>
    <w:rsid w:val="009A3625"/>
    <w:rsid w:val="009A4150"/>
    <w:rsid w:val="009A434A"/>
    <w:rsid w:val="009A5D28"/>
    <w:rsid w:val="009A5EB3"/>
    <w:rsid w:val="009A5FC8"/>
    <w:rsid w:val="009A60FA"/>
    <w:rsid w:val="009A61A0"/>
    <w:rsid w:val="009A62F1"/>
    <w:rsid w:val="009A670A"/>
    <w:rsid w:val="009A6A46"/>
    <w:rsid w:val="009A6C27"/>
    <w:rsid w:val="009A6CD1"/>
    <w:rsid w:val="009A6E4E"/>
    <w:rsid w:val="009A6EF3"/>
    <w:rsid w:val="009A7033"/>
    <w:rsid w:val="009A759A"/>
    <w:rsid w:val="009A79EA"/>
    <w:rsid w:val="009A7D20"/>
    <w:rsid w:val="009B074E"/>
    <w:rsid w:val="009B176B"/>
    <w:rsid w:val="009B1789"/>
    <w:rsid w:val="009B1A46"/>
    <w:rsid w:val="009B254D"/>
    <w:rsid w:val="009B2754"/>
    <w:rsid w:val="009B2F4D"/>
    <w:rsid w:val="009B3075"/>
    <w:rsid w:val="009B3550"/>
    <w:rsid w:val="009B364F"/>
    <w:rsid w:val="009B3DB0"/>
    <w:rsid w:val="009B43D8"/>
    <w:rsid w:val="009B4BDF"/>
    <w:rsid w:val="009B5560"/>
    <w:rsid w:val="009B5645"/>
    <w:rsid w:val="009B5691"/>
    <w:rsid w:val="009B58D9"/>
    <w:rsid w:val="009B5966"/>
    <w:rsid w:val="009B5988"/>
    <w:rsid w:val="009B5CFD"/>
    <w:rsid w:val="009B615E"/>
    <w:rsid w:val="009B63DF"/>
    <w:rsid w:val="009B667F"/>
    <w:rsid w:val="009B73B9"/>
    <w:rsid w:val="009B77F8"/>
    <w:rsid w:val="009B7AB4"/>
    <w:rsid w:val="009B7B8B"/>
    <w:rsid w:val="009B7E43"/>
    <w:rsid w:val="009C0839"/>
    <w:rsid w:val="009C0DD9"/>
    <w:rsid w:val="009C1239"/>
    <w:rsid w:val="009C17E2"/>
    <w:rsid w:val="009C2251"/>
    <w:rsid w:val="009C248C"/>
    <w:rsid w:val="009C24D2"/>
    <w:rsid w:val="009C26B0"/>
    <w:rsid w:val="009C2AC4"/>
    <w:rsid w:val="009C31B4"/>
    <w:rsid w:val="009C3FC1"/>
    <w:rsid w:val="009C4317"/>
    <w:rsid w:val="009C43E6"/>
    <w:rsid w:val="009C4EA5"/>
    <w:rsid w:val="009C5388"/>
    <w:rsid w:val="009C5C0F"/>
    <w:rsid w:val="009C5CBC"/>
    <w:rsid w:val="009C5FF6"/>
    <w:rsid w:val="009C60B2"/>
    <w:rsid w:val="009C658D"/>
    <w:rsid w:val="009C66CE"/>
    <w:rsid w:val="009C793F"/>
    <w:rsid w:val="009C7DA5"/>
    <w:rsid w:val="009D0451"/>
    <w:rsid w:val="009D05AA"/>
    <w:rsid w:val="009D084A"/>
    <w:rsid w:val="009D157B"/>
    <w:rsid w:val="009D18AE"/>
    <w:rsid w:val="009D1CC2"/>
    <w:rsid w:val="009D1F7C"/>
    <w:rsid w:val="009D34DD"/>
    <w:rsid w:val="009D38B7"/>
    <w:rsid w:val="009D393B"/>
    <w:rsid w:val="009D39E7"/>
    <w:rsid w:val="009D3AEF"/>
    <w:rsid w:val="009D4F07"/>
    <w:rsid w:val="009D5091"/>
    <w:rsid w:val="009D53EC"/>
    <w:rsid w:val="009D56A2"/>
    <w:rsid w:val="009D5771"/>
    <w:rsid w:val="009D5A60"/>
    <w:rsid w:val="009D5AD3"/>
    <w:rsid w:val="009D6088"/>
    <w:rsid w:val="009D64F4"/>
    <w:rsid w:val="009D65B6"/>
    <w:rsid w:val="009D6D2E"/>
    <w:rsid w:val="009D6D70"/>
    <w:rsid w:val="009D759F"/>
    <w:rsid w:val="009E1245"/>
    <w:rsid w:val="009E1AED"/>
    <w:rsid w:val="009E1FFB"/>
    <w:rsid w:val="009E234C"/>
    <w:rsid w:val="009E2B5A"/>
    <w:rsid w:val="009E2E10"/>
    <w:rsid w:val="009E3161"/>
    <w:rsid w:val="009E38EF"/>
    <w:rsid w:val="009E3B60"/>
    <w:rsid w:val="009E3D89"/>
    <w:rsid w:val="009E3EAB"/>
    <w:rsid w:val="009E4357"/>
    <w:rsid w:val="009E48EC"/>
    <w:rsid w:val="009E4B79"/>
    <w:rsid w:val="009E607F"/>
    <w:rsid w:val="009E67F7"/>
    <w:rsid w:val="009E6ECC"/>
    <w:rsid w:val="009E7814"/>
    <w:rsid w:val="009E7EC2"/>
    <w:rsid w:val="009F0081"/>
    <w:rsid w:val="009F0850"/>
    <w:rsid w:val="009F1622"/>
    <w:rsid w:val="009F18B4"/>
    <w:rsid w:val="009F1900"/>
    <w:rsid w:val="009F1CD0"/>
    <w:rsid w:val="009F2193"/>
    <w:rsid w:val="009F27C2"/>
    <w:rsid w:val="009F28FF"/>
    <w:rsid w:val="009F29BD"/>
    <w:rsid w:val="009F2A2A"/>
    <w:rsid w:val="009F2DDB"/>
    <w:rsid w:val="009F3243"/>
    <w:rsid w:val="009F35D9"/>
    <w:rsid w:val="009F3D6D"/>
    <w:rsid w:val="009F4280"/>
    <w:rsid w:val="009F42C3"/>
    <w:rsid w:val="009F4425"/>
    <w:rsid w:val="009F4572"/>
    <w:rsid w:val="009F486B"/>
    <w:rsid w:val="009F498A"/>
    <w:rsid w:val="009F4A73"/>
    <w:rsid w:val="009F4C96"/>
    <w:rsid w:val="009F4DE1"/>
    <w:rsid w:val="009F5F4D"/>
    <w:rsid w:val="009F6094"/>
    <w:rsid w:val="009F6276"/>
    <w:rsid w:val="009F6706"/>
    <w:rsid w:val="009F694D"/>
    <w:rsid w:val="009F75AC"/>
    <w:rsid w:val="009F7FEA"/>
    <w:rsid w:val="00A004C8"/>
    <w:rsid w:val="00A0071F"/>
    <w:rsid w:val="00A011CF"/>
    <w:rsid w:val="00A012BA"/>
    <w:rsid w:val="00A0136D"/>
    <w:rsid w:val="00A014BB"/>
    <w:rsid w:val="00A01651"/>
    <w:rsid w:val="00A01664"/>
    <w:rsid w:val="00A019DD"/>
    <w:rsid w:val="00A02376"/>
    <w:rsid w:val="00A024EF"/>
    <w:rsid w:val="00A0305E"/>
    <w:rsid w:val="00A031D3"/>
    <w:rsid w:val="00A03503"/>
    <w:rsid w:val="00A03AAB"/>
    <w:rsid w:val="00A04CBA"/>
    <w:rsid w:val="00A04E19"/>
    <w:rsid w:val="00A04EB9"/>
    <w:rsid w:val="00A0529B"/>
    <w:rsid w:val="00A055F5"/>
    <w:rsid w:val="00A05D72"/>
    <w:rsid w:val="00A05EFE"/>
    <w:rsid w:val="00A05F8D"/>
    <w:rsid w:val="00A0631C"/>
    <w:rsid w:val="00A06634"/>
    <w:rsid w:val="00A069E4"/>
    <w:rsid w:val="00A06AB5"/>
    <w:rsid w:val="00A06DAF"/>
    <w:rsid w:val="00A07199"/>
    <w:rsid w:val="00A07516"/>
    <w:rsid w:val="00A07872"/>
    <w:rsid w:val="00A07C44"/>
    <w:rsid w:val="00A07D73"/>
    <w:rsid w:val="00A07F91"/>
    <w:rsid w:val="00A10573"/>
    <w:rsid w:val="00A10820"/>
    <w:rsid w:val="00A10992"/>
    <w:rsid w:val="00A12962"/>
    <w:rsid w:val="00A13215"/>
    <w:rsid w:val="00A14314"/>
    <w:rsid w:val="00A14425"/>
    <w:rsid w:val="00A149CC"/>
    <w:rsid w:val="00A14DCE"/>
    <w:rsid w:val="00A1532D"/>
    <w:rsid w:val="00A153A9"/>
    <w:rsid w:val="00A154B7"/>
    <w:rsid w:val="00A15B9F"/>
    <w:rsid w:val="00A162CD"/>
    <w:rsid w:val="00A16397"/>
    <w:rsid w:val="00A1754D"/>
    <w:rsid w:val="00A175E6"/>
    <w:rsid w:val="00A178CC"/>
    <w:rsid w:val="00A206EC"/>
    <w:rsid w:val="00A2074F"/>
    <w:rsid w:val="00A20D33"/>
    <w:rsid w:val="00A2128C"/>
    <w:rsid w:val="00A212B4"/>
    <w:rsid w:val="00A21399"/>
    <w:rsid w:val="00A21451"/>
    <w:rsid w:val="00A21CE0"/>
    <w:rsid w:val="00A228E1"/>
    <w:rsid w:val="00A22B74"/>
    <w:rsid w:val="00A2415D"/>
    <w:rsid w:val="00A25011"/>
    <w:rsid w:val="00A25E58"/>
    <w:rsid w:val="00A26041"/>
    <w:rsid w:val="00A2665F"/>
    <w:rsid w:val="00A26AA3"/>
    <w:rsid w:val="00A271FC"/>
    <w:rsid w:val="00A27F81"/>
    <w:rsid w:val="00A30E6F"/>
    <w:rsid w:val="00A30EB4"/>
    <w:rsid w:val="00A3122F"/>
    <w:rsid w:val="00A3183D"/>
    <w:rsid w:val="00A318AC"/>
    <w:rsid w:val="00A318B1"/>
    <w:rsid w:val="00A31940"/>
    <w:rsid w:val="00A31ED6"/>
    <w:rsid w:val="00A323CC"/>
    <w:rsid w:val="00A32820"/>
    <w:rsid w:val="00A328FA"/>
    <w:rsid w:val="00A329CF"/>
    <w:rsid w:val="00A32A9D"/>
    <w:rsid w:val="00A33146"/>
    <w:rsid w:val="00A3331B"/>
    <w:rsid w:val="00A339FE"/>
    <w:rsid w:val="00A3409C"/>
    <w:rsid w:val="00A34774"/>
    <w:rsid w:val="00A348AD"/>
    <w:rsid w:val="00A348CE"/>
    <w:rsid w:val="00A34B57"/>
    <w:rsid w:val="00A34EAF"/>
    <w:rsid w:val="00A3565A"/>
    <w:rsid w:val="00A3586C"/>
    <w:rsid w:val="00A35CB0"/>
    <w:rsid w:val="00A36087"/>
    <w:rsid w:val="00A360AD"/>
    <w:rsid w:val="00A36101"/>
    <w:rsid w:val="00A36D60"/>
    <w:rsid w:val="00A37AC0"/>
    <w:rsid w:val="00A40AAB"/>
    <w:rsid w:val="00A4106A"/>
    <w:rsid w:val="00A42131"/>
    <w:rsid w:val="00A43648"/>
    <w:rsid w:val="00A445C2"/>
    <w:rsid w:val="00A447CE"/>
    <w:rsid w:val="00A44EE4"/>
    <w:rsid w:val="00A455A6"/>
    <w:rsid w:val="00A45704"/>
    <w:rsid w:val="00A45819"/>
    <w:rsid w:val="00A45E18"/>
    <w:rsid w:val="00A45E55"/>
    <w:rsid w:val="00A467F7"/>
    <w:rsid w:val="00A47059"/>
    <w:rsid w:val="00A47347"/>
    <w:rsid w:val="00A47689"/>
    <w:rsid w:val="00A47B22"/>
    <w:rsid w:val="00A508F8"/>
    <w:rsid w:val="00A524A9"/>
    <w:rsid w:val="00A538F2"/>
    <w:rsid w:val="00A5391C"/>
    <w:rsid w:val="00A540B9"/>
    <w:rsid w:val="00A54494"/>
    <w:rsid w:val="00A54946"/>
    <w:rsid w:val="00A55DBD"/>
    <w:rsid w:val="00A5619B"/>
    <w:rsid w:val="00A568C5"/>
    <w:rsid w:val="00A575C6"/>
    <w:rsid w:val="00A60088"/>
    <w:rsid w:val="00A6078A"/>
    <w:rsid w:val="00A60F23"/>
    <w:rsid w:val="00A60FCD"/>
    <w:rsid w:val="00A611AA"/>
    <w:rsid w:val="00A613E4"/>
    <w:rsid w:val="00A61691"/>
    <w:rsid w:val="00A618DC"/>
    <w:rsid w:val="00A61AF8"/>
    <w:rsid w:val="00A61DD3"/>
    <w:rsid w:val="00A621C1"/>
    <w:rsid w:val="00A630C4"/>
    <w:rsid w:val="00A630FF"/>
    <w:rsid w:val="00A63305"/>
    <w:rsid w:val="00A64EA8"/>
    <w:rsid w:val="00A64F1D"/>
    <w:rsid w:val="00A65B38"/>
    <w:rsid w:val="00A66393"/>
    <w:rsid w:val="00A67AE2"/>
    <w:rsid w:val="00A67C6F"/>
    <w:rsid w:val="00A67C88"/>
    <w:rsid w:val="00A700FD"/>
    <w:rsid w:val="00A70905"/>
    <w:rsid w:val="00A70B23"/>
    <w:rsid w:val="00A70C67"/>
    <w:rsid w:val="00A70FBC"/>
    <w:rsid w:val="00A7114E"/>
    <w:rsid w:val="00A7196C"/>
    <w:rsid w:val="00A731A8"/>
    <w:rsid w:val="00A7488E"/>
    <w:rsid w:val="00A74925"/>
    <w:rsid w:val="00A75A82"/>
    <w:rsid w:val="00A75C27"/>
    <w:rsid w:val="00A75DEF"/>
    <w:rsid w:val="00A76703"/>
    <w:rsid w:val="00A7716C"/>
    <w:rsid w:val="00A77252"/>
    <w:rsid w:val="00A77894"/>
    <w:rsid w:val="00A77BFF"/>
    <w:rsid w:val="00A80392"/>
    <w:rsid w:val="00A80D33"/>
    <w:rsid w:val="00A80DBE"/>
    <w:rsid w:val="00A80FD5"/>
    <w:rsid w:val="00A81E69"/>
    <w:rsid w:val="00A82C1F"/>
    <w:rsid w:val="00A830AD"/>
    <w:rsid w:val="00A83193"/>
    <w:rsid w:val="00A836C8"/>
    <w:rsid w:val="00A83B8E"/>
    <w:rsid w:val="00A83B9C"/>
    <w:rsid w:val="00A83C5D"/>
    <w:rsid w:val="00A83C76"/>
    <w:rsid w:val="00A83EF5"/>
    <w:rsid w:val="00A83FF8"/>
    <w:rsid w:val="00A8403C"/>
    <w:rsid w:val="00A84303"/>
    <w:rsid w:val="00A848AE"/>
    <w:rsid w:val="00A84CF8"/>
    <w:rsid w:val="00A84E1F"/>
    <w:rsid w:val="00A85419"/>
    <w:rsid w:val="00A86106"/>
    <w:rsid w:val="00A861C6"/>
    <w:rsid w:val="00A86692"/>
    <w:rsid w:val="00A867A4"/>
    <w:rsid w:val="00A86B5A"/>
    <w:rsid w:val="00A86CAA"/>
    <w:rsid w:val="00A87095"/>
    <w:rsid w:val="00A8722B"/>
    <w:rsid w:val="00A873C2"/>
    <w:rsid w:val="00A875E2"/>
    <w:rsid w:val="00A87637"/>
    <w:rsid w:val="00A87E51"/>
    <w:rsid w:val="00A90109"/>
    <w:rsid w:val="00A902C1"/>
    <w:rsid w:val="00A90463"/>
    <w:rsid w:val="00A9061A"/>
    <w:rsid w:val="00A90882"/>
    <w:rsid w:val="00A90E83"/>
    <w:rsid w:val="00A90ECB"/>
    <w:rsid w:val="00A9100D"/>
    <w:rsid w:val="00A91498"/>
    <w:rsid w:val="00A916C6"/>
    <w:rsid w:val="00A91C2D"/>
    <w:rsid w:val="00A92ECB"/>
    <w:rsid w:val="00A933CB"/>
    <w:rsid w:val="00A93737"/>
    <w:rsid w:val="00A93F86"/>
    <w:rsid w:val="00A93F9E"/>
    <w:rsid w:val="00A942B0"/>
    <w:rsid w:val="00A94687"/>
    <w:rsid w:val="00A9469A"/>
    <w:rsid w:val="00A946BA"/>
    <w:rsid w:val="00A94E29"/>
    <w:rsid w:val="00A95090"/>
    <w:rsid w:val="00A96C77"/>
    <w:rsid w:val="00A96F4E"/>
    <w:rsid w:val="00A978B8"/>
    <w:rsid w:val="00AA0562"/>
    <w:rsid w:val="00AA06F2"/>
    <w:rsid w:val="00AA08AF"/>
    <w:rsid w:val="00AA0ABF"/>
    <w:rsid w:val="00AA0FB9"/>
    <w:rsid w:val="00AA0FC9"/>
    <w:rsid w:val="00AA12C7"/>
    <w:rsid w:val="00AA3AE4"/>
    <w:rsid w:val="00AA3C00"/>
    <w:rsid w:val="00AA43C4"/>
    <w:rsid w:val="00AA43FF"/>
    <w:rsid w:val="00AA4C3B"/>
    <w:rsid w:val="00AA4FD4"/>
    <w:rsid w:val="00AA5FC7"/>
    <w:rsid w:val="00AA635E"/>
    <w:rsid w:val="00AA683F"/>
    <w:rsid w:val="00AA6B10"/>
    <w:rsid w:val="00AA6F43"/>
    <w:rsid w:val="00AA7147"/>
    <w:rsid w:val="00AB0F02"/>
    <w:rsid w:val="00AB126C"/>
    <w:rsid w:val="00AB14AA"/>
    <w:rsid w:val="00AB1E58"/>
    <w:rsid w:val="00AB2263"/>
    <w:rsid w:val="00AB2320"/>
    <w:rsid w:val="00AB23C3"/>
    <w:rsid w:val="00AB2501"/>
    <w:rsid w:val="00AB3195"/>
    <w:rsid w:val="00AB34A8"/>
    <w:rsid w:val="00AB354F"/>
    <w:rsid w:val="00AB3A87"/>
    <w:rsid w:val="00AB3CFE"/>
    <w:rsid w:val="00AB3E0A"/>
    <w:rsid w:val="00AB469C"/>
    <w:rsid w:val="00AB46B2"/>
    <w:rsid w:val="00AB4C5F"/>
    <w:rsid w:val="00AB5687"/>
    <w:rsid w:val="00AB5AD2"/>
    <w:rsid w:val="00AB62BC"/>
    <w:rsid w:val="00AB679F"/>
    <w:rsid w:val="00AB680F"/>
    <w:rsid w:val="00AB6BF6"/>
    <w:rsid w:val="00AB7CE6"/>
    <w:rsid w:val="00AB7D3A"/>
    <w:rsid w:val="00AB7E72"/>
    <w:rsid w:val="00AB7EDE"/>
    <w:rsid w:val="00AB7FDA"/>
    <w:rsid w:val="00AC06EA"/>
    <w:rsid w:val="00AC08D8"/>
    <w:rsid w:val="00AC095B"/>
    <w:rsid w:val="00AC0C0C"/>
    <w:rsid w:val="00AC0E88"/>
    <w:rsid w:val="00AC111A"/>
    <w:rsid w:val="00AC1755"/>
    <w:rsid w:val="00AC198F"/>
    <w:rsid w:val="00AC2619"/>
    <w:rsid w:val="00AC27B2"/>
    <w:rsid w:val="00AC2D12"/>
    <w:rsid w:val="00AC3412"/>
    <w:rsid w:val="00AC3613"/>
    <w:rsid w:val="00AC3BD6"/>
    <w:rsid w:val="00AC42F5"/>
    <w:rsid w:val="00AC544D"/>
    <w:rsid w:val="00AC588E"/>
    <w:rsid w:val="00AC59A9"/>
    <w:rsid w:val="00AC5AC8"/>
    <w:rsid w:val="00AC6C3C"/>
    <w:rsid w:val="00AC6F8A"/>
    <w:rsid w:val="00AC7278"/>
    <w:rsid w:val="00AC727D"/>
    <w:rsid w:val="00AC74E7"/>
    <w:rsid w:val="00AC7B61"/>
    <w:rsid w:val="00AC7D92"/>
    <w:rsid w:val="00AC7E7F"/>
    <w:rsid w:val="00AC7F4D"/>
    <w:rsid w:val="00AD06DF"/>
    <w:rsid w:val="00AD0B5C"/>
    <w:rsid w:val="00AD0C93"/>
    <w:rsid w:val="00AD0D86"/>
    <w:rsid w:val="00AD10DE"/>
    <w:rsid w:val="00AD1147"/>
    <w:rsid w:val="00AD140B"/>
    <w:rsid w:val="00AD1C83"/>
    <w:rsid w:val="00AD2510"/>
    <w:rsid w:val="00AD256E"/>
    <w:rsid w:val="00AD2C81"/>
    <w:rsid w:val="00AD337A"/>
    <w:rsid w:val="00AD443D"/>
    <w:rsid w:val="00AD50F0"/>
    <w:rsid w:val="00AD52A9"/>
    <w:rsid w:val="00AD5A75"/>
    <w:rsid w:val="00AD5C3B"/>
    <w:rsid w:val="00AD6687"/>
    <w:rsid w:val="00AD68DB"/>
    <w:rsid w:val="00AD6FC1"/>
    <w:rsid w:val="00AD71DE"/>
    <w:rsid w:val="00AD797C"/>
    <w:rsid w:val="00AD7C97"/>
    <w:rsid w:val="00AE0095"/>
    <w:rsid w:val="00AE08EF"/>
    <w:rsid w:val="00AE0945"/>
    <w:rsid w:val="00AE0CF2"/>
    <w:rsid w:val="00AE0D29"/>
    <w:rsid w:val="00AE0DA0"/>
    <w:rsid w:val="00AE0FD7"/>
    <w:rsid w:val="00AE2286"/>
    <w:rsid w:val="00AE2663"/>
    <w:rsid w:val="00AE2E09"/>
    <w:rsid w:val="00AE306F"/>
    <w:rsid w:val="00AE3193"/>
    <w:rsid w:val="00AE3BEC"/>
    <w:rsid w:val="00AE3D27"/>
    <w:rsid w:val="00AE44C5"/>
    <w:rsid w:val="00AE47BB"/>
    <w:rsid w:val="00AE4908"/>
    <w:rsid w:val="00AE49F4"/>
    <w:rsid w:val="00AE577E"/>
    <w:rsid w:val="00AE5CA1"/>
    <w:rsid w:val="00AE62EC"/>
    <w:rsid w:val="00AE6C53"/>
    <w:rsid w:val="00AE7073"/>
    <w:rsid w:val="00AE727C"/>
    <w:rsid w:val="00AE783B"/>
    <w:rsid w:val="00AE7AA4"/>
    <w:rsid w:val="00AE7B65"/>
    <w:rsid w:val="00AF0F04"/>
    <w:rsid w:val="00AF1155"/>
    <w:rsid w:val="00AF1923"/>
    <w:rsid w:val="00AF1D52"/>
    <w:rsid w:val="00AF206F"/>
    <w:rsid w:val="00AF246D"/>
    <w:rsid w:val="00AF2AB4"/>
    <w:rsid w:val="00AF2ABC"/>
    <w:rsid w:val="00AF2F01"/>
    <w:rsid w:val="00AF2FF1"/>
    <w:rsid w:val="00AF35E6"/>
    <w:rsid w:val="00AF36F7"/>
    <w:rsid w:val="00AF401E"/>
    <w:rsid w:val="00AF422E"/>
    <w:rsid w:val="00AF4381"/>
    <w:rsid w:val="00AF4D52"/>
    <w:rsid w:val="00AF4D69"/>
    <w:rsid w:val="00AF4DA1"/>
    <w:rsid w:val="00AF4E90"/>
    <w:rsid w:val="00AF5041"/>
    <w:rsid w:val="00AF6521"/>
    <w:rsid w:val="00AF6957"/>
    <w:rsid w:val="00AF6A23"/>
    <w:rsid w:val="00AF6D36"/>
    <w:rsid w:val="00AF705E"/>
    <w:rsid w:val="00AF7137"/>
    <w:rsid w:val="00AF7467"/>
    <w:rsid w:val="00B00AD8"/>
    <w:rsid w:val="00B0238B"/>
    <w:rsid w:val="00B029C4"/>
    <w:rsid w:val="00B02DFB"/>
    <w:rsid w:val="00B033B8"/>
    <w:rsid w:val="00B03B04"/>
    <w:rsid w:val="00B03E36"/>
    <w:rsid w:val="00B042FE"/>
    <w:rsid w:val="00B0432F"/>
    <w:rsid w:val="00B049BC"/>
    <w:rsid w:val="00B05419"/>
    <w:rsid w:val="00B05444"/>
    <w:rsid w:val="00B05499"/>
    <w:rsid w:val="00B057FB"/>
    <w:rsid w:val="00B05AD8"/>
    <w:rsid w:val="00B062B7"/>
    <w:rsid w:val="00B0695F"/>
    <w:rsid w:val="00B06EA4"/>
    <w:rsid w:val="00B06EFA"/>
    <w:rsid w:val="00B079B8"/>
    <w:rsid w:val="00B07F6C"/>
    <w:rsid w:val="00B10022"/>
    <w:rsid w:val="00B1026D"/>
    <w:rsid w:val="00B10341"/>
    <w:rsid w:val="00B117AB"/>
    <w:rsid w:val="00B12DE8"/>
    <w:rsid w:val="00B12F02"/>
    <w:rsid w:val="00B13626"/>
    <w:rsid w:val="00B145BA"/>
    <w:rsid w:val="00B14D12"/>
    <w:rsid w:val="00B159D4"/>
    <w:rsid w:val="00B167A7"/>
    <w:rsid w:val="00B16917"/>
    <w:rsid w:val="00B16BA7"/>
    <w:rsid w:val="00B17259"/>
    <w:rsid w:val="00B17295"/>
    <w:rsid w:val="00B17C91"/>
    <w:rsid w:val="00B17D88"/>
    <w:rsid w:val="00B200A3"/>
    <w:rsid w:val="00B204B4"/>
    <w:rsid w:val="00B20686"/>
    <w:rsid w:val="00B20981"/>
    <w:rsid w:val="00B20D78"/>
    <w:rsid w:val="00B21116"/>
    <w:rsid w:val="00B21185"/>
    <w:rsid w:val="00B21963"/>
    <w:rsid w:val="00B220FB"/>
    <w:rsid w:val="00B221DD"/>
    <w:rsid w:val="00B22635"/>
    <w:rsid w:val="00B2404B"/>
    <w:rsid w:val="00B24079"/>
    <w:rsid w:val="00B24202"/>
    <w:rsid w:val="00B242DE"/>
    <w:rsid w:val="00B24A93"/>
    <w:rsid w:val="00B24B64"/>
    <w:rsid w:val="00B24CE5"/>
    <w:rsid w:val="00B24DD3"/>
    <w:rsid w:val="00B25F39"/>
    <w:rsid w:val="00B2674B"/>
    <w:rsid w:val="00B269EF"/>
    <w:rsid w:val="00B26B76"/>
    <w:rsid w:val="00B26C84"/>
    <w:rsid w:val="00B26E9C"/>
    <w:rsid w:val="00B275DE"/>
    <w:rsid w:val="00B2765E"/>
    <w:rsid w:val="00B2768A"/>
    <w:rsid w:val="00B27E2C"/>
    <w:rsid w:val="00B303FC"/>
    <w:rsid w:val="00B306BF"/>
    <w:rsid w:val="00B30870"/>
    <w:rsid w:val="00B30DD2"/>
    <w:rsid w:val="00B30FB6"/>
    <w:rsid w:val="00B30FEB"/>
    <w:rsid w:val="00B31596"/>
    <w:rsid w:val="00B317DE"/>
    <w:rsid w:val="00B31975"/>
    <w:rsid w:val="00B31BAD"/>
    <w:rsid w:val="00B32302"/>
    <w:rsid w:val="00B32361"/>
    <w:rsid w:val="00B3285F"/>
    <w:rsid w:val="00B328F3"/>
    <w:rsid w:val="00B32F98"/>
    <w:rsid w:val="00B331A7"/>
    <w:rsid w:val="00B331AE"/>
    <w:rsid w:val="00B33373"/>
    <w:rsid w:val="00B337CF"/>
    <w:rsid w:val="00B33A60"/>
    <w:rsid w:val="00B33E9F"/>
    <w:rsid w:val="00B343D1"/>
    <w:rsid w:val="00B34472"/>
    <w:rsid w:val="00B347E5"/>
    <w:rsid w:val="00B34D1F"/>
    <w:rsid w:val="00B35687"/>
    <w:rsid w:val="00B35901"/>
    <w:rsid w:val="00B35EC3"/>
    <w:rsid w:val="00B35F99"/>
    <w:rsid w:val="00B36162"/>
    <w:rsid w:val="00B363A6"/>
    <w:rsid w:val="00B369C8"/>
    <w:rsid w:val="00B36D2C"/>
    <w:rsid w:val="00B36DF3"/>
    <w:rsid w:val="00B37133"/>
    <w:rsid w:val="00B3780A"/>
    <w:rsid w:val="00B37A41"/>
    <w:rsid w:val="00B37DF6"/>
    <w:rsid w:val="00B37E59"/>
    <w:rsid w:val="00B37E7F"/>
    <w:rsid w:val="00B402FD"/>
    <w:rsid w:val="00B403A9"/>
    <w:rsid w:val="00B40BCF"/>
    <w:rsid w:val="00B40E10"/>
    <w:rsid w:val="00B42A09"/>
    <w:rsid w:val="00B43060"/>
    <w:rsid w:val="00B43255"/>
    <w:rsid w:val="00B43F05"/>
    <w:rsid w:val="00B4410D"/>
    <w:rsid w:val="00B442E8"/>
    <w:rsid w:val="00B44596"/>
    <w:rsid w:val="00B447AF"/>
    <w:rsid w:val="00B4481C"/>
    <w:rsid w:val="00B4492D"/>
    <w:rsid w:val="00B44BA0"/>
    <w:rsid w:val="00B4506F"/>
    <w:rsid w:val="00B46AC4"/>
    <w:rsid w:val="00B46DAD"/>
    <w:rsid w:val="00B46DFE"/>
    <w:rsid w:val="00B47406"/>
    <w:rsid w:val="00B4744C"/>
    <w:rsid w:val="00B47535"/>
    <w:rsid w:val="00B50476"/>
    <w:rsid w:val="00B50782"/>
    <w:rsid w:val="00B507FD"/>
    <w:rsid w:val="00B50B80"/>
    <w:rsid w:val="00B51928"/>
    <w:rsid w:val="00B51B44"/>
    <w:rsid w:val="00B51C93"/>
    <w:rsid w:val="00B5224D"/>
    <w:rsid w:val="00B52DC7"/>
    <w:rsid w:val="00B5324C"/>
    <w:rsid w:val="00B53C6D"/>
    <w:rsid w:val="00B54018"/>
    <w:rsid w:val="00B544BA"/>
    <w:rsid w:val="00B54526"/>
    <w:rsid w:val="00B55E3A"/>
    <w:rsid w:val="00B55ED5"/>
    <w:rsid w:val="00B56115"/>
    <w:rsid w:val="00B5637B"/>
    <w:rsid w:val="00B56732"/>
    <w:rsid w:val="00B56A90"/>
    <w:rsid w:val="00B57E9D"/>
    <w:rsid w:val="00B601A7"/>
    <w:rsid w:val="00B606E0"/>
    <w:rsid w:val="00B6097E"/>
    <w:rsid w:val="00B60D13"/>
    <w:rsid w:val="00B61999"/>
    <w:rsid w:val="00B62E98"/>
    <w:rsid w:val="00B63929"/>
    <w:rsid w:val="00B643B6"/>
    <w:rsid w:val="00B64A3C"/>
    <w:rsid w:val="00B65843"/>
    <w:rsid w:val="00B65BA7"/>
    <w:rsid w:val="00B6678D"/>
    <w:rsid w:val="00B66DFE"/>
    <w:rsid w:val="00B67110"/>
    <w:rsid w:val="00B6784C"/>
    <w:rsid w:val="00B708EA"/>
    <w:rsid w:val="00B70B53"/>
    <w:rsid w:val="00B710C5"/>
    <w:rsid w:val="00B719E1"/>
    <w:rsid w:val="00B71ACD"/>
    <w:rsid w:val="00B729E4"/>
    <w:rsid w:val="00B72AF2"/>
    <w:rsid w:val="00B72BED"/>
    <w:rsid w:val="00B72C16"/>
    <w:rsid w:val="00B72CCE"/>
    <w:rsid w:val="00B72E61"/>
    <w:rsid w:val="00B73042"/>
    <w:rsid w:val="00B7318C"/>
    <w:rsid w:val="00B73806"/>
    <w:rsid w:val="00B738C4"/>
    <w:rsid w:val="00B73D19"/>
    <w:rsid w:val="00B73D78"/>
    <w:rsid w:val="00B73FDF"/>
    <w:rsid w:val="00B745F9"/>
    <w:rsid w:val="00B749D4"/>
    <w:rsid w:val="00B74C03"/>
    <w:rsid w:val="00B75224"/>
    <w:rsid w:val="00B75967"/>
    <w:rsid w:val="00B76437"/>
    <w:rsid w:val="00B76B56"/>
    <w:rsid w:val="00B778A2"/>
    <w:rsid w:val="00B80641"/>
    <w:rsid w:val="00B8067A"/>
    <w:rsid w:val="00B81543"/>
    <w:rsid w:val="00B81B15"/>
    <w:rsid w:val="00B81BF4"/>
    <w:rsid w:val="00B820C3"/>
    <w:rsid w:val="00B820C7"/>
    <w:rsid w:val="00B832B8"/>
    <w:rsid w:val="00B83DE4"/>
    <w:rsid w:val="00B84138"/>
    <w:rsid w:val="00B8426C"/>
    <w:rsid w:val="00B8457C"/>
    <w:rsid w:val="00B84C08"/>
    <w:rsid w:val="00B85424"/>
    <w:rsid w:val="00B859CF"/>
    <w:rsid w:val="00B85E70"/>
    <w:rsid w:val="00B85EEB"/>
    <w:rsid w:val="00B861DE"/>
    <w:rsid w:val="00B86925"/>
    <w:rsid w:val="00B86DF8"/>
    <w:rsid w:val="00B87452"/>
    <w:rsid w:val="00B87B5A"/>
    <w:rsid w:val="00B87BFF"/>
    <w:rsid w:val="00B87EF3"/>
    <w:rsid w:val="00B900C2"/>
    <w:rsid w:val="00B9065F"/>
    <w:rsid w:val="00B90681"/>
    <w:rsid w:val="00B90879"/>
    <w:rsid w:val="00B90AD3"/>
    <w:rsid w:val="00B9107C"/>
    <w:rsid w:val="00B91799"/>
    <w:rsid w:val="00B918B2"/>
    <w:rsid w:val="00B91C5A"/>
    <w:rsid w:val="00B9256C"/>
    <w:rsid w:val="00B92F5A"/>
    <w:rsid w:val="00B936A8"/>
    <w:rsid w:val="00B937F4"/>
    <w:rsid w:val="00B941C6"/>
    <w:rsid w:val="00B94378"/>
    <w:rsid w:val="00B946F1"/>
    <w:rsid w:val="00B94788"/>
    <w:rsid w:val="00B949AE"/>
    <w:rsid w:val="00B94B59"/>
    <w:rsid w:val="00B94F1D"/>
    <w:rsid w:val="00B95713"/>
    <w:rsid w:val="00B960E6"/>
    <w:rsid w:val="00B96EE7"/>
    <w:rsid w:val="00B97054"/>
    <w:rsid w:val="00B9735A"/>
    <w:rsid w:val="00B97C72"/>
    <w:rsid w:val="00B97C7B"/>
    <w:rsid w:val="00BA0B29"/>
    <w:rsid w:val="00BA1606"/>
    <w:rsid w:val="00BA1BF2"/>
    <w:rsid w:val="00BA1C98"/>
    <w:rsid w:val="00BA215C"/>
    <w:rsid w:val="00BA21F3"/>
    <w:rsid w:val="00BA22B6"/>
    <w:rsid w:val="00BA271B"/>
    <w:rsid w:val="00BA2B63"/>
    <w:rsid w:val="00BA30A8"/>
    <w:rsid w:val="00BA354D"/>
    <w:rsid w:val="00BA3DEF"/>
    <w:rsid w:val="00BA40AE"/>
    <w:rsid w:val="00BA48A8"/>
    <w:rsid w:val="00BA4B31"/>
    <w:rsid w:val="00BA6373"/>
    <w:rsid w:val="00BA664E"/>
    <w:rsid w:val="00BA75FA"/>
    <w:rsid w:val="00BB00A3"/>
    <w:rsid w:val="00BB04BC"/>
    <w:rsid w:val="00BB0807"/>
    <w:rsid w:val="00BB09E6"/>
    <w:rsid w:val="00BB0B3E"/>
    <w:rsid w:val="00BB0C0C"/>
    <w:rsid w:val="00BB10DD"/>
    <w:rsid w:val="00BB11F5"/>
    <w:rsid w:val="00BB140F"/>
    <w:rsid w:val="00BB1972"/>
    <w:rsid w:val="00BB23AB"/>
    <w:rsid w:val="00BB276B"/>
    <w:rsid w:val="00BB2D94"/>
    <w:rsid w:val="00BB36BA"/>
    <w:rsid w:val="00BB3FF6"/>
    <w:rsid w:val="00BB49F0"/>
    <w:rsid w:val="00BB51D6"/>
    <w:rsid w:val="00BB5425"/>
    <w:rsid w:val="00BB59AC"/>
    <w:rsid w:val="00BB5A42"/>
    <w:rsid w:val="00BB6623"/>
    <w:rsid w:val="00BB67ED"/>
    <w:rsid w:val="00BB7333"/>
    <w:rsid w:val="00BB7528"/>
    <w:rsid w:val="00BC02E0"/>
    <w:rsid w:val="00BC07C8"/>
    <w:rsid w:val="00BC0FC6"/>
    <w:rsid w:val="00BC1504"/>
    <w:rsid w:val="00BC1575"/>
    <w:rsid w:val="00BC1B66"/>
    <w:rsid w:val="00BC1BB4"/>
    <w:rsid w:val="00BC1CDE"/>
    <w:rsid w:val="00BC2081"/>
    <w:rsid w:val="00BC26A8"/>
    <w:rsid w:val="00BC2967"/>
    <w:rsid w:val="00BC2D1D"/>
    <w:rsid w:val="00BC2E31"/>
    <w:rsid w:val="00BC3262"/>
    <w:rsid w:val="00BC38B7"/>
    <w:rsid w:val="00BC3A2F"/>
    <w:rsid w:val="00BC3A7B"/>
    <w:rsid w:val="00BC3FC2"/>
    <w:rsid w:val="00BC4304"/>
    <w:rsid w:val="00BC4F06"/>
    <w:rsid w:val="00BC50BB"/>
    <w:rsid w:val="00BC5476"/>
    <w:rsid w:val="00BC5E82"/>
    <w:rsid w:val="00BC5F7C"/>
    <w:rsid w:val="00BC6047"/>
    <w:rsid w:val="00BC63EC"/>
    <w:rsid w:val="00BC668C"/>
    <w:rsid w:val="00BD028D"/>
    <w:rsid w:val="00BD097D"/>
    <w:rsid w:val="00BD0997"/>
    <w:rsid w:val="00BD0CA6"/>
    <w:rsid w:val="00BD131B"/>
    <w:rsid w:val="00BD16F9"/>
    <w:rsid w:val="00BD1E4C"/>
    <w:rsid w:val="00BD26E1"/>
    <w:rsid w:val="00BD2C44"/>
    <w:rsid w:val="00BD300E"/>
    <w:rsid w:val="00BD3ACB"/>
    <w:rsid w:val="00BD3EC8"/>
    <w:rsid w:val="00BD443A"/>
    <w:rsid w:val="00BD4C40"/>
    <w:rsid w:val="00BD4CFF"/>
    <w:rsid w:val="00BD5083"/>
    <w:rsid w:val="00BD54E0"/>
    <w:rsid w:val="00BD550E"/>
    <w:rsid w:val="00BD5855"/>
    <w:rsid w:val="00BD5AB7"/>
    <w:rsid w:val="00BD5CCD"/>
    <w:rsid w:val="00BD61D1"/>
    <w:rsid w:val="00BD65DB"/>
    <w:rsid w:val="00BD75A5"/>
    <w:rsid w:val="00BD7AA7"/>
    <w:rsid w:val="00BE0041"/>
    <w:rsid w:val="00BE0587"/>
    <w:rsid w:val="00BE1662"/>
    <w:rsid w:val="00BE1A8F"/>
    <w:rsid w:val="00BE2235"/>
    <w:rsid w:val="00BE2809"/>
    <w:rsid w:val="00BE2E0A"/>
    <w:rsid w:val="00BE3FF2"/>
    <w:rsid w:val="00BE4553"/>
    <w:rsid w:val="00BE45B2"/>
    <w:rsid w:val="00BE4974"/>
    <w:rsid w:val="00BE4D56"/>
    <w:rsid w:val="00BE4DF5"/>
    <w:rsid w:val="00BE58ED"/>
    <w:rsid w:val="00BE5C42"/>
    <w:rsid w:val="00BE5E7C"/>
    <w:rsid w:val="00BE627C"/>
    <w:rsid w:val="00BE6E02"/>
    <w:rsid w:val="00BE6EF1"/>
    <w:rsid w:val="00BE7251"/>
    <w:rsid w:val="00BE7534"/>
    <w:rsid w:val="00BE7AB4"/>
    <w:rsid w:val="00BF0280"/>
    <w:rsid w:val="00BF058C"/>
    <w:rsid w:val="00BF0689"/>
    <w:rsid w:val="00BF0B6A"/>
    <w:rsid w:val="00BF1138"/>
    <w:rsid w:val="00BF13CC"/>
    <w:rsid w:val="00BF13E3"/>
    <w:rsid w:val="00BF189D"/>
    <w:rsid w:val="00BF194D"/>
    <w:rsid w:val="00BF1CFF"/>
    <w:rsid w:val="00BF21C4"/>
    <w:rsid w:val="00BF2B8C"/>
    <w:rsid w:val="00BF30EF"/>
    <w:rsid w:val="00BF3E9D"/>
    <w:rsid w:val="00BF3F8F"/>
    <w:rsid w:val="00BF408E"/>
    <w:rsid w:val="00BF475A"/>
    <w:rsid w:val="00BF4BA3"/>
    <w:rsid w:val="00BF5CB4"/>
    <w:rsid w:val="00BF5D21"/>
    <w:rsid w:val="00BF5EEB"/>
    <w:rsid w:val="00BF5EFB"/>
    <w:rsid w:val="00BF5F54"/>
    <w:rsid w:val="00BF6060"/>
    <w:rsid w:val="00BF67E3"/>
    <w:rsid w:val="00BF6EFC"/>
    <w:rsid w:val="00BF6F61"/>
    <w:rsid w:val="00BF6FF9"/>
    <w:rsid w:val="00BF7325"/>
    <w:rsid w:val="00BF73C2"/>
    <w:rsid w:val="00BF740C"/>
    <w:rsid w:val="00BF749D"/>
    <w:rsid w:val="00BF7BE7"/>
    <w:rsid w:val="00BF7C8A"/>
    <w:rsid w:val="00BF7DE6"/>
    <w:rsid w:val="00C0091A"/>
    <w:rsid w:val="00C009DE"/>
    <w:rsid w:val="00C00B9E"/>
    <w:rsid w:val="00C00BD4"/>
    <w:rsid w:val="00C01D0B"/>
    <w:rsid w:val="00C02D9A"/>
    <w:rsid w:val="00C03217"/>
    <w:rsid w:val="00C03472"/>
    <w:rsid w:val="00C05612"/>
    <w:rsid w:val="00C05D0F"/>
    <w:rsid w:val="00C05D26"/>
    <w:rsid w:val="00C0615B"/>
    <w:rsid w:val="00C06728"/>
    <w:rsid w:val="00C06B86"/>
    <w:rsid w:val="00C06D05"/>
    <w:rsid w:val="00C07E77"/>
    <w:rsid w:val="00C07FCE"/>
    <w:rsid w:val="00C1005E"/>
    <w:rsid w:val="00C107C5"/>
    <w:rsid w:val="00C10FC3"/>
    <w:rsid w:val="00C116C3"/>
    <w:rsid w:val="00C11B40"/>
    <w:rsid w:val="00C12139"/>
    <w:rsid w:val="00C12AF9"/>
    <w:rsid w:val="00C12D79"/>
    <w:rsid w:val="00C12EC7"/>
    <w:rsid w:val="00C13922"/>
    <w:rsid w:val="00C13E11"/>
    <w:rsid w:val="00C14022"/>
    <w:rsid w:val="00C141E8"/>
    <w:rsid w:val="00C14795"/>
    <w:rsid w:val="00C15C90"/>
    <w:rsid w:val="00C16CF6"/>
    <w:rsid w:val="00C16DD4"/>
    <w:rsid w:val="00C16EB8"/>
    <w:rsid w:val="00C17522"/>
    <w:rsid w:val="00C17A09"/>
    <w:rsid w:val="00C17BFD"/>
    <w:rsid w:val="00C17D9A"/>
    <w:rsid w:val="00C17DA4"/>
    <w:rsid w:val="00C20924"/>
    <w:rsid w:val="00C218B8"/>
    <w:rsid w:val="00C225CC"/>
    <w:rsid w:val="00C22621"/>
    <w:rsid w:val="00C22E98"/>
    <w:rsid w:val="00C2338F"/>
    <w:rsid w:val="00C234DB"/>
    <w:rsid w:val="00C236AA"/>
    <w:rsid w:val="00C23B5A"/>
    <w:rsid w:val="00C24124"/>
    <w:rsid w:val="00C243A6"/>
    <w:rsid w:val="00C245D7"/>
    <w:rsid w:val="00C24F56"/>
    <w:rsid w:val="00C251C3"/>
    <w:rsid w:val="00C256FF"/>
    <w:rsid w:val="00C2652F"/>
    <w:rsid w:val="00C268C3"/>
    <w:rsid w:val="00C26EEC"/>
    <w:rsid w:val="00C2709E"/>
    <w:rsid w:val="00C27234"/>
    <w:rsid w:val="00C272DE"/>
    <w:rsid w:val="00C302B9"/>
    <w:rsid w:val="00C306CE"/>
    <w:rsid w:val="00C31216"/>
    <w:rsid w:val="00C31B9B"/>
    <w:rsid w:val="00C32089"/>
    <w:rsid w:val="00C32736"/>
    <w:rsid w:val="00C32C4B"/>
    <w:rsid w:val="00C32E73"/>
    <w:rsid w:val="00C335C2"/>
    <w:rsid w:val="00C33621"/>
    <w:rsid w:val="00C336C4"/>
    <w:rsid w:val="00C33FE5"/>
    <w:rsid w:val="00C34919"/>
    <w:rsid w:val="00C35382"/>
    <w:rsid w:val="00C35757"/>
    <w:rsid w:val="00C35B79"/>
    <w:rsid w:val="00C35D25"/>
    <w:rsid w:val="00C36369"/>
    <w:rsid w:val="00C37A61"/>
    <w:rsid w:val="00C401D1"/>
    <w:rsid w:val="00C404CF"/>
    <w:rsid w:val="00C4054A"/>
    <w:rsid w:val="00C4126C"/>
    <w:rsid w:val="00C4146F"/>
    <w:rsid w:val="00C41C94"/>
    <w:rsid w:val="00C41CC7"/>
    <w:rsid w:val="00C41FE2"/>
    <w:rsid w:val="00C4228F"/>
    <w:rsid w:val="00C422B7"/>
    <w:rsid w:val="00C425BC"/>
    <w:rsid w:val="00C42A5F"/>
    <w:rsid w:val="00C42A70"/>
    <w:rsid w:val="00C4355B"/>
    <w:rsid w:val="00C43EDD"/>
    <w:rsid w:val="00C44DDA"/>
    <w:rsid w:val="00C44E52"/>
    <w:rsid w:val="00C46283"/>
    <w:rsid w:val="00C46753"/>
    <w:rsid w:val="00C46C8F"/>
    <w:rsid w:val="00C47AF7"/>
    <w:rsid w:val="00C47D32"/>
    <w:rsid w:val="00C47F9F"/>
    <w:rsid w:val="00C50436"/>
    <w:rsid w:val="00C513A9"/>
    <w:rsid w:val="00C51C69"/>
    <w:rsid w:val="00C52A45"/>
    <w:rsid w:val="00C537E0"/>
    <w:rsid w:val="00C53870"/>
    <w:rsid w:val="00C53A64"/>
    <w:rsid w:val="00C53DD7"/>
    <w:rsid w:val="00C53F45"/>
    <w:rsid w:val="00C53FC2"/>
    <w:rsid w:val="00C5448D"/>
    <w:rsid w:val="00C546E8"/>
    <w:rsid w:val="00C5471F"/>
    <w:rsid w:val="00C54903"/>
    <w:rsid w:val="00C549E0"/>
    <w:rsid w:val="00C54AC0"/>
    <w:rsid w:val="00C54B64"/>
    <w:rsid w:val="00C54C44"/>
    <w:rsid w:val="00C54D83"/>
    <w:rsid w:val="00C55611"/>
    <w:rsid w:val="00C557F0"/>
    <w:rsid w:val="00C56256"/>
    <w:rsid w:val="00C564D4"/>
    <w:rsid w:val="00C568FB"/>
    <w:rsid w:val="00C56F1C"/>
    <w:rsid w:val="00C57087"/>
    <w:rsid w:val="00C57BF9"/>
    <w:rsid w:val="00C57F3F"/>
    <w:rsid w:val="00C57FEE"/>
    <w:rsid w:val="00C6075D"/>
    <w:rsid w:val="00C61087"/>
    <w:rsid w:val="00C62670"/>
    <w:rsid w:val="00C628AA"/>
    <w:rsid w:val="00C62F7F"/>
    <w:rsid w:val="00C63426"/>
    <w:rsid w:val="00C63748"/>
    <w:rsid w:val="00C63AA7"/>
    <w:rsid w:val="00C63B66"/>
    <w:rsid w:val="00C63C67"/>
    <w:rsid w:val="00C63D55"/>
    <w:rsid w:val="00C640FE"/>
    <w:rsid w:val="00C64476"/>
    <w:rsid w:val="00C64555"/>
    <w:rsid w:val="00C645CD"/>
    <w:rsid w:val="00C647B9"/>
    <w:rsid w:val="00C64AD9"/>
    <w:rsid w:val="00C6573B"/>
    <w:rsid w:val="00C65C31"/>
    <w:rsid w:val="00C66CC2"/>
    <w:rsid w:val="00C67630"/>
    <w:rsid w:val="00C67B13"/>
    <w:rsid w:val="00C67C26"/>
    <w:rsid w:val="00C67D67"/>
    <w:rsid w:val="00C67DE5"/>
    <w:rsid w:val="00C67F7D"/>
    <w:rsid w:val="00C7026B"/>
    <w:rsid w:val="00C704A9"/>
    <w:rsid w:val="00C71CC1"/>
    <w:rsid w:val="00C71E2F"/>
    <w:rsid w:val="00C7213F"/>
    <w:rsid w:val="00C72A24"/>
    <w:rsid w:val="00C72EAC"/>
    <w:rsid w:val="00C730C8"/>
    <w:rsid w:val="00C731F6"/>
    <w:rsid w:val="00C75392"/>
    <w:rsid w:val="00C753EF"/>
    <w:rsid w:val="00C755D4"/>
    <w:rsid w:val="00C75646"/>
    <w:rsid w:val="00C75900"/>
    <w:rsid w:val="00C75AFA"/>
    <w:rsid w:val="00C76454"/>
    <w:rsid w:val="00C769CB"/>
    <w:rsid w:val="00C76FAB"/>
    <w:rsid w:val="00C7756A"/>
    <w:rsid w:val="00C77839"/>
    <w:rsid w:val="00C80123"/>
    <w:rsid w:val="00C801CE"/>
    <w:rsid w:val="00C80522"/>
    <w:rsid w:val="00C805E3"/>
    <w:rsid w:val="00C80910"/>
    <w:rsid w:val="00C81588"/>
    <w:rsid w:val="00C816FE"/>
    <w:rsid w:val="00C81A9C"/>
    <w:rsid w:val="00C81D99"/>
    <w:rsid w:val="00C81DF7"/>
    <w:rsid w:val="00C827DD"/>
    <w:rsid w:val="00C82BAB"/>
    <w:rsid w:val="00C82F14"/>
    <w:rsid w:val="00C832E2"/>
    <w:rsid w:val="00C83626"/>
    <w:rsid w:val="00C83872"/>
    <w:rsid w:val="00C84C82"/>
    <w:rsid w:val="00C852E3"/>
    <w:rsid w:val="00C854A0"/>
    <w:rsid w:val="00C85D67"/>
    <w:rsid w:val="00C86275"/>
    <w:rsid w:val="00C8660A"/>
    <w:rsid w:val="00C86B63"/>
    <w:rsid w:val="00C86DD0"/>
    <w:rsid w:val="00C8717F"/>
    <w:rsid w:val="00C87B7B"/>
    <w:rsid w:val="00C907C3"/>
    <w:rsid w:val="00C9082D"/>
    <w:rsid w:val="00C9092C"/>
    <w:rsid w:val="00C90D10"/>
    <w:rsid w:val="00C91C62"/>
    <w:rsid w:val="00C927D4"/>
    <w:rsid w:val="00C929F4"/>
    <w:rsid w:val="00C92EB8"/>
    <w:rsid w:val="00C9306C"/>
    <w:rsid w:val="00C93301"/>
    <w:rsid w:val="00C934A7"/>
    <w:rsid w:val="00C938F1"/>
    <w:rsid w:val="00C93A92"/>
    <w:rsid w:val="00C93DDF"/>
    <w:rsid w:val="00C94144"/>
    <w:rsid w:val="00C941A1"/>
    <w:rsid w:val="00C941E0"/>
    <w:rsid w:val="00C94B6C"/>
    <w:rsid w:val="00C95714"/>
    <w:rsid w:val="00C95992"/>
    <w:rsid w:val="00C9604F"/>
    <w:rsid w:val="00C9680B"/>
    <w:rsid w:val="00C96880"/>
    <w:rsid w:val="00C96987"/>
    <w:rsid w:val="00C96A3E"/>
    <w:rsid w:val="00C978A2"/>
    <w:rsid w:val="00CA02A6"/>
    <w:rsid w:val="00CA06B9"/>
    <w:rsid w:val="00CA0855"/>
    <w:rsid w:val="00CA0A9E"/>
    <w:rsid w:val="00CA10D1"/>
    <w:rsid w:val="00CA1496"/>
    <w:rsid w:val="00CA14C1"/>
    <w:rsid w:val="00CA1613"/>
    <w:rsid w:val="00CA16A9"/>
    <w:rsid w:val="00CA18D7"/>
    <w:rsid w:val="00CA1A2D"/>
    <w:rsid w:val="00CA1F9B"/>
    <w:rsid w:val="00CA1FDD"/>
    <w:rsid w:val="00CA2045"/>
    <w:rsid w:val="00CA2393"/>
    <w:rsid w:val="00CA2C01"/>
    <w:rsid w:val="00CA457F"/>
    <w:rsid w:val="00CA49C1"/>
    <w:rsid w:val="00CA4B78"/>
    <w:rsid w:val="00CA50E4"/>
    <w:rsid w:val="00CA5810"/>
    <w:rsid w:val="00CA64A5"/>
    <w:rsid w:val="00CA6650"/>
    <w:rsid w:val="00CA667C"/>
    <w:rsid w:val="00CA6A7F"/>
    <w:rsid w:val="00CA6C91"/>
    <w:rsid w:val="00CA6FBB"/>
    <w:rsid w:val="00CA759D"/>
    <w:rsid w:val="00CA7A60"/>
    <w:rsid w:val="00CA7EB0"/>
    <w:rsid w:val="00CB03DD"/>
    <w:rsid w:val="00CB058E"/>
    <w:rsid w:val="00CB0C39"/>
    <w:rsid w:val="00CB0CD1"/>
    <w:rsid w:val="00CB0E1C"/>
    <w:rsid w:val="00CB0E30"/>
    <w:rsid w:val="00CB16A4"/>
    <w:rsid w:val="00CB1C46"/>
    <w:rsid w:val="00CB3EAB"/>
    <w:rsid w:val="00CB47E2"/>
    <w:rsid w:val="00CB4D0C"/>
    <w:rsid w:val="00CB4D1F"/>
    <w:rsid w:val="00CB506A"/>
    <w:rsid w:val="00CB5805"/>
    <w:rsid w:val="00CB665A"/>
    <w:rsid w:val="00CB67B9"/>
    <w:rsid w:val="00CB6A1C"/>
    <w:rsid w:val="00CB7384"/>
    <w:rsid w:val="00CB7391"/>
    <w:rsid w:val="00CB77A3"/>
    <w:rsid w:val="00CB7F32"/>
    <w:rsid w:val="00CC089A"/>
    <w:rsid w:val="00CC094E"/>
    <w:rsid w:val="00CC0D13"/>
    <w:rsid w:val="00CC1BF8"/>
    <w:rsid w:val="00CC1DFD"/>
    <w:rsid w:val="00CC21C7"/>
    <w:rsid w:val="00CC24F1"/>
    <w:rsid w:val="00CC254E"/>
    <w:rsid w:val="00CC2DFB"/>
    <w:rsid w:val="00CC2E56"/>
    <w:rsid w:val="00CC2F8F"/>
    <w:rsid w:val="00CC4222"/>
    <w:rsid w:val="00CC43E2"/>
    <w:rsid w:val="00CC4641"/>
    <w:rsid w:val="00CC4AB8"/>
    <w:rsid w:val="00CC4AF6"/>
    <w:rsid w:val="00CC4B30"/>
    <w:rsid w:val="00CC53F5"/>
    <w:rsid w:val="00CC5818"/>
    <w:rsid w:val="00CC5B20"/>
    <w:rsid w:val="00CC5DA7"/>
    <w:rsid w:val="00CC5F95"/>
    <w:rsid w:val="00CC6179"/>
    <w:rsid w:val="00CC651B"/>
    <w:rsid w:val="00CC6DAA"/>
    <w:rsid w:val="00CC7C74"/>
    <w:rsid w:val="00CD02CC"/>
    <w:rsid w:val="00CD0B73"/>
    <w:rsid w:val="00CD0DB1"/>
    <w:rsid w:val="00CD0FF7"/>
    <w:rsid w:val="00CD1458"/>
    <w:rsid w:val="00CD173E"/>
    <w:rsid w:val="00CD1C47"/>
    <w:rsid w:val="00CD2042"/>
    <w:rsid w:val="00CD24DF"/>
    <w:rsid w:val="00CD2AAE"/>
    <w:rsid w:val="00CD2C52"/>
    <w:rsid w:val="00CD2E47"/>
    <w:rsid w:val="00CD30A2"/>
    <w:rsid w:val="00CD36EF"/>
    <w:rsid w:val="00CD3EE6"/>
    <w:rsid w:val="00CD4424"/>
    <w:rsid w:val="00CD4685"/>
    <w:rsid w:val="00CD5656"/>
    <w:rsid w:val="00CD5AF7"/>
    <w:rsid w:val="00CD61DC"/>
    <w:rsid w:val="00CD644A"/>
    <w:rsid w:val="00CD64AD"/>
    <w:rsid w:val="00CD655C"/>
    <w:rsid w:val="00CD6F1D"/>
    <w:rsid w:val="00CD77C9"/>
    <w:rsid w:val="00CD7F21"/>
    <w:rsid w:val="00CE02FD"/>
    <w:rsid w:val="00CE05EF"/>
    <w:rsid w:val="00CE0758"/>
    <w:rsid w:val="00CE0CB6"/>
    <w:rsid w:val="00CE0ECF"/>
    <w:rsid w:val="00CE0F83"/>
    <w:rsid w:val="00CE14DD"/>
    <w:rsid w:val="00CE181B"/>
    <w:rsid w:val="00CE19D6"/>
    <w:rsid w:val="00CE21E7"/>
    <w:rsid w:val="00CE295D"/>
    <w:rsid w:val="00CE2B86"/>
    <w:rsid w:val="00CE3352"/>
    <w:rsid w:val="00CE3D8B"/>
    <w:rsid w:val="00CE4FD5"/>
    <w:rsid w:val="00CE56DD"/>
    <w:rsid w:val="00CE5746"/>
    <w:rsid w:val="00CE57DF"/>
    <w:rsid w:val="00CE5991"/>
    <w:rsid w:val="00CE5EBE"/>
    <w:rsid w:val="00CE6156"/>
    <w:rsid w:val="00CE637B"/>
    <w:rsid w:val="00CE6450"/>
    <w:rsid w:val="00CE678A"/>
    <w:rsid w:val="00CE6ED7"/>
    <w:rsid w:val="00CF06EC"/>
    <w:rsid w:val="00CF07B1"/>
    <w:rsid w:val="00CF0986"/>
    <w:rsid w:val="00CF0EDA"/>
    <w:rsid w:val="00CF1603"/>
    <w:rsid w:val="00CF1884"/>
    <w:rsid w:val="00CF27A5"/>
    <w:rsid w:val="00CF2DC4"/>
    <w:rsid w:val="00CF3151"/>
    <w:rsid w:val="00CF3309"/>
    <w:rsid w:val="00CF37C7"/>
    <w:rsid w:val="00CF4037"/>
    <w:rsid w:val="00CF4B94"/>
    <w:rsid w:val="00CF5195"/>
    <w:rsid w:val="00CF53CA"/>
    <w:rsid w:val="00CF5A24"/>
    <w:rsid w:val="00CF5E17"/>
    <w:rsid w:val="00CF62DC"/>
    <w:rsid w:val="00CF6ADB"/>
    <w:rsid w:val="00CF6F72"/>
    <w:rsid w:val="00CF75F1"/>
    <w:rsid w:val="00CF777C"/>
    <w:rsid w:val="00D00188"/>
    <w:rsid w:val="00D007AC"/>
    <w:rsid w:val="00D00AA7"/>
    <w:rsid w:val="00D01B83"/>
    <w:rsid w:val="00D020A8"/>
    <w:rsid w:val="00D02292"/>
    <w:rsid w:val="00D02620"/>
    <w:rsid w:val="00D0262A"/>
    <w:rsid w:val="00D0280F"/>
    <w:rsid w:val="00D030FA"/>
    <w:rsid w:val="00D031D4"/>
    <w:rsid w:val="00D035E2"/>
    <w:rsid w:val="00D04262"/>
    <w:rsid w:val="00D04960"/>
    <w:rsid w:val="00D04C5A"/>
    <w:rsid w:val="00D05158"/>
    <w:rsid w:val="00D0579F"/>
    <w:rsid w:val="00D061DE"/>
    <w:rsid w:val="00D07037"/>
    <w:rsid w:val="00D07255"/>
    <w:rsid w:val="00D103AF"/>
    <w:rsid w:val="00D109DC"/>
    <w:rsid w:val="00D10BA4"/>
    <w:rsid w:val="00D10C24"/>
    <w:rsid w:val="00D11481"/>
    <w:rsid w:val="00D114CE"/>
    <w:rsid w:val="00D117DB"/>
    <w:rsid w:val="00D12BB6"/>
    <w:rsid w:val="00D12FA3"/>
    <w:rsid w:val="00D13233"/>
    <w:rsid w:val="00D1350D"/>
    <w:rsid w:val="00D13E83"/>
    <w:rsid w:val="00D14076"/>
    <w:rsid w:val="00D14A56"/>
    <w:rsid w:val="00D15192"/>
    <w:rsid w:val="00D153E7"/>
    <w:rsid w:val="00D15949"/>
    <w:rsid w:val="00D15CEF"/>
    <w:rsid w:val="00D15F5C"/>
    <w:rsid w:val="00D16AB2"/>
    <w:rsid w:val="00D16B06"/>
    <w:rsid w:val="00D17221"/>
    <w:rsid w:val="00D17B28"/>
    <w:rsid w:val="00D202C2"/>
    <w:rsid w:val="00D2043A"/>
    <w:rsid w:val="00D20624"/>
    <w:rsid w:val="00D2095E"/>
    <w:rsid w:val="00D21069"/>
    <w:rsid w:val="00D21601"/>
    <w:rsid w:val="00D21BFB"/>
    <w:rsid w:val="00D21E17"/>
    <w:rsid w:val="00D22556"/>
    <w:rsid w:val="00D229D4"/>
    <w:rsid w:val="00D2398F"/>
    <w:rsid w:val="00D23D63"/>
    <w:rsid w:val="00D23DCC"/>
    <w:rsid w:val="00D23DCD"/>
    <w:rsid w:val="00D23E37"/>
    <w:rsid w:val="00D24146"/>
    <w:rsid w:val="00D24EF6"/>
    <w:rsid w:val="00D250A1"/>
    <w:rsid w:val="00D254D6"/>
    <w:rsid w:val="00D25C70"/>
    <w:rsid w:val="00D25D38"/>
    <w:rsid w:val="00D2660C"/>
    <w:rsid w:val="00D26881"/>
    <w:rsid w:val="00D271EB"/>
    <w:rsid w:val="00D2738E"/>
    <w:rsid w:val="00D27625"/>
    <w:rsid w:val="00D276C4"/>
    <w:rsid w:val="00D27AD0"/>
    <w:rsid w:val="00D27EDF"/>
    <w:rsid w:val="00D3030C"/>
    <w:rsid w:val="00D309EE"/>
    <w:rsid w:val="00D31033"/>
    <w:rsid w:val="00D31179"/>
    <w:rsid w:val="00D316FB"/>
    <w:rsid w:val="00D31AA4"/>
    <w:rsid w:val="00D31C59"/>
    <w:rsid w:val="00D31E34"/>
    <w:rsid w:val="00D31F3A"/>
    <w:rsid w:val="00D32378"/>
    <w:rsid w:val="00D32551"/>
    <w:rsid w:val="00D332C3"/>
    <w:rsid w:val="00D336E4"/>
    <w:rsid w:val="00D33C48"/>
    <w:rsid w:val="00D33FA5"/>
    <w:rsid w:val="00D34189"/>
    <w:rsid w:val="00D341D3"/>
    <w:rsid w:val="00D346FB"/>
    <w:rsid w:val="00D34CD0"/>
    <w:rsid w:val="00D3595E"/>
    <w:rsid w:val="00D36CC6"/>
    <w:rsid w:val="00D36F16"/>
    <w:rsid w:val="00D36F5B"/>
    <w:rsid w:val="00D37602"/>
    <w:rsid w:val="00D376C4"/>
    <w:rsid w:val="00D40279"/>
    <w:rsid w:val="00D403B9"/>
    <w:rsid w:val="00D4097F"/>
    <w:rsid w:val="00D409BE"/>
    <w:rsid w:val="00D40DAE"/>
    <w:rsid w:val="00D41482"/>
    <w:rsid w:val="00D416EF"/>
    <w:rsid w:val="00D423A7"/>
    <w:rsid w:val="00D424CC"/>
    <w:rsid w:val="00D429F3"/>
    <w:rsid w:val="00D42E5B"/>
    <w:rsid w:val="00D434A4"/>
    <w:rsid w:val="00D449A5"/>
    <w:rsid w:val="00D455D9"/>
    <w:rsid w:val="00D46143"/>
    <w:rsid w:val="00D46DFD"/>
    <w:rsid w:val="00D478D5"/>
    <w:rsid w:val="00D47F68"/>
    <w:rsid w:val="00D50285"/>
    <w:rsid w:val="00D50401"/>
    <w:rsid w:val="00D506A8"/>
    <w:rsid w:val="00D50713"/>
    <w:rsid w:val="00D50C2C"/>
    <w:rsid w:val="00D51474"/>
    <w:rsid w:val="00D51732"/>
    <w:rsid w:val="00D523C2"/>
    <w:rsid w:val="00D52A28"/>
    <w:rsid w:val="00D52AE3"/>
    <w:rsid w:val="00D534CD"/>
    <w:rsid w:val="00D535F6"/>
    <w:rsid w:val="00D53CB5"/>
    <w:rsid w:val="00D53F49"/>
    <w:rsid w:val="00D540F9"/>
    <w:rsid w:val="00D5422E"/>
    <w:rsid w:val="00D54632"/>
    <w:rsid w:val="00D54685"/>
    <w:rsid w:val="00D546DD"/>
    <w:rsid w:val="00D54721"/>
    <w:rsid w:val="00D54A42"/>
    <w:rsid w:val="00D54CC3"/>
    <w:rsid w:val="00D54D28"/>
    <w:rsid w:val="00D55187"/>
    <w:rsid w:val="00D55CEB"/>
    <w:rsid w:val="00D56456"/>
    <w:rsid w:val="00D56A39"/>
    <w:rsid w:val="00D56DF3"/>
    <w:rsid w:val="00D56EF1"/>
    <w:rsid w:val="00D56F13"/>
    <w:rsid w:val="00D600A4"/>
    <w:rsid w:val="00D601F0"/>
    <w:rsid w:val="00D605BE"/>
    <w:rsid w:val="00D60850"/>
    <w:rsid w:val="00D60EC9"/>
    <w:rsid w:val="00D61E98"/>
    <w:rsid w:val="00D62746"/>
    <w:rsid w:val="00D62B23"/>
    <w:rsid w:val="00D631FF"/>
    <w:rsid w:val="00D633D9"/>
    <w:rsid w:val="00D63807"/>
    <w:rsid w:val="00D63A16"/>
    <w:rsid w:val="00D647A7"/>
    <w:rsid w:val="00D64D72"/>
    <w:rsid w:val="00D652EA"/>
    <w:rsid w:val="00D658E5"/>
    <w:rsid w:val="00D65B61"/>
    <w:rsid w:val="00D6639B"/>
    <w:rsid w:val="00D6689C"/>
    <w:rsid w:val="00D66BB8"/>
    <w:rsid w:val="00D66BBF"/>
    <w:rsid w:val="00D66D4A"/>
    <w:rsid w:val="00D670CA"/>
    <w:rsid w:val="00D67AC4"/>
    <w:rsid w:val="00D700E4"/>
    <w:rsid w:val="00D70761"/>
    <w:rsid w:val="00D71887"/>
    <w:rsid w:val="00D7245D"/>
    <w:rsid w:val="00D72BD1"/>
    <w:rsid w:val="00D72F6C"/>
    <w:rsid w:val="00D7352A"/>
    <w:rsid w:val="00D73571"/>
    <w:rsid w:val="00D7382D"/>
    <w:rsid w:val="00D73840"/>
    <w:rsid w:val="00D73CFE"/>
    <w:rsid w:val="00D7422B"/>
    <w:rsid w:val="00D74AFD"/>
    <w:rsid w:val="00D7553E"/>
    <w:rsid w:val="00D760B8"/>
    <w:rsid w:val="00D76178"/>
    <w:rsid w:val="00D761D5"/>
    <w:rsid w:val="00D7721F"/>
    <w:rsid w:val="00D77A3C"/>
    <w:rsid w:val="00D77C14"/>
    <w:rsid w:val="00D80144"/>
    <w:rsid w:val="00D801B9"/>
    <w:rsid w:val="00D80962"/>
    <w:rsid w:val="00D809DB"/>
    <w:rsid w:val="00D80F39"/>
    <w:rsid w:val="00D81AA4"/>
    <w:rsid w:val="00D81B20"/>
    <w:rsid w:val="00D81BEA"/>
    <w:rsid w:val="00D81F4E"/>
    <w:rsid w:val="00D822B9"/>
    <w:rsid w:val="00D824E8"/>
    <w:rsid w:val="00D82E9E"/>
    <w:rsid w:val="00D83124"/>
    <w:rsid w:val="00D83B7F"/>
    <w:rsid w:val="00D83DE6"/>
    <w:rsid w:val="00D84525"/>
    <w:rsid w:val="00D846EB"/>
    <w:rsid w:val="00D85582"/>
    <w:rsid w:val="00D8569F"/>
    <w:rsid w:val="00D86233"/>
    <w:rsid w:val="00D86716"/>
    <w:rsid w:val="00D86C7A"/>
    <w:rsid w:val="00D871E5"/>
    <w:rsid w:val="00D87381"/>
    <w:rsid w:val="00D87646"/>
    <w:rsid w:val="00D87D50"/>
    <w:rsid w:val="00D87EB3"/>
    <w:rsid w:val="00D901A5"/>
    <w:rsid w:val="00D9050A"/>
    <w:rsid w:val="00D90A30"/>
    <w:rsid w:val="00D913B9"/>
    <w:rsid w:val="00D915B0"/>
    <w:rsid w:val="00D92C67"/>
    <w:rsid w:val="00D92DAA"/>
    <w:rsid w:val="00D930C8"/>
    <w:rsid w:val="00D9385B"/>
    <w:rsid w:val="00D9394B"/>
    <w:rsid w:val="00D93AE7"/>
    <w:rsid w:val="00D93F4C"/>
    <w:rsid w:val="00D946AF"/>
    <w:rsid w:val="00D94835"/>
    <w:rsid w:val="00D94ABD"/>
    <w:rsid w:val="00D94D69"/>
    <w:rsid w:val="00D9557A"/>
    <w:rsid w:val="00D958D0"/>
    <w:rsid w:val="00D96D67"/>
    <w:rsid w:val="00D96DDA"/>
    <w:rsid w:val="00D9751F"/>
    <w:rsid w:val="00D97AF2"/>
    <w:rsid w:val="00D97B5B"/>
    <w:rsid w:val="00D97D89"/>
    <w:rsid w:val="00DA082E"/>
    <w:rsid w:val="00DA118C"/>
    <w:rsid w:val="00DA1216"/>
    <w:rsid w:val="00DA15F7"/>
    <w:rsid w:val="00DA16AD"/>
    <w:rsid w:val="00DA1D3F"/>
    <w:rsid w:val="00DA2199"/>
    <w:rsid w:val="00DA27F1"/>
    <w:rsid w:val="00DA2CF1"/>
    <w:rsid w:val="00DA2D62"/>
    <w:rsid w:val="00DA30E4"/>
    <w:rsid w:val="00DA352F"/>
    <w:rsid w:val="00DA4774"/>
    <w:rsid w:val="00DA4890"/>
    <w:rsid w:val="00DA4A75"/>
    <w:rsid w:val="00DA55E8"/>
    <w:rsid w:val="00DA5923"/>
    <w:rsid w:val="00DA5F90"/>
    <w:rsid w:val="00DA6ACC"/>
    <w:rsid w:val="00DA78B5"/>
    <w:rsid w:val="00DA7FAB"/>
    <w:rsid w:val="00DA7FCC"/>
    <w:rsid w:val="00DB1048"/>
    <w:rsid w:val="00DB1191"/>
    <w:rsid w:val="00DB13BC"/>
    <w:rsid w:val="00DB1895"/>
    <w:rsid w:val="00DB1BEA"/>
    <w:rsid w:val="00DB2B8B"/>
    <w:rsid w:val="00DB2CC4"/>
    <w:rsid w:val="00DB3AE8"/>
    <w:rsid w:val="00DB52AD"/>
    <w:rsid w:val="00DB544F"/>
    <w:rsid w:val="00DB5A2B"/>
    <w:rsid w:val="00DB5B80"/>
    <w:rsid w:val="00DB6736"/>
    <w:rsid w:val="00DB6FA4"/>
    <w:rsid w:val="00DB77B5"/>
    <w:rsid w:val="00DC01DC"/>
    <w:rsid w:val="00DC05D6"/>
    <w:rsid w:val="00DC09DE"/>
    <w:rsid w:val="00DC0AD2"/>
    <w:rsid w:val="00DC0BBC"/>
    <w:rsid w:val="00DC0BC8"/>
    <w:rsid w:val="00DC0D19"/>
    <w:rsid w:val="00DC0D80"/>
    <w:rsid w:val="00DC1133"/>
    <w:rsid w:val="00DC1234"/>
    <w:rsid w:val="00DC12BD"/>
    <w:rsid w:val="00DC19D8"/>
    <w:rsid w:val="00DC1B6E"/>
    <w:rsid w:val="00DC2115"/>
    <w:rsid w:val="00DC2151"/>
    <w:rsid w:val="00DC22A8"/>
    <w:rsid w:val="00DC22CA"/>
    <w:rsid w:val="00DC293D"/>
    <w:rsid w:val="00DC29BA"/>
    <w:rsid w:val="00DC2CB4"/>
    <w:rsid w:val="00DC3109"/>
    <w:rsid w:val="00DC4620"/>
    <w:rsid w:val="00DC47E0"/>
    <w:rsid w:val="00DC4F68"/>
    <w:rsid w:val="00DC523B"/>
    <w:rsid w:val="00DC543F"/>
    <w:rsid w:val="00DC58A9"/>
    <w:rsid w:val="00DC5D65"/>
    <w:rsid w:val="00DC5F7F"/>
    <w:rsid w:val="00DC666E"/>
    <w:rsid w:val="00DC68A2"/>
    <w:rsid w:val="00DC6A2F"/>
    <w:rsid w:val="00DC6B48"/>
    <w:rsid w:val="00DC76D6"/>
    <w:rsid w:val="00DD00AA"/>
    <w:rsid w:val="00DD0100"/>
    <w:rsid w:val="00DD0419"/>
    <w:rsid w:val="00DD04D8"/>
    <w:rsid w:val="00DD1125"/>
    <w:rsid w:val="00DD1339"/>
    <w:rsid w:val="00DD1BD3"/>
    <w:rsid w:val="00DD20C3"/>
    <w:rsid w:val="00DD2308"/>
    <w:rsid w:val="00DD2744"/>
    <w:rsid w:val="00DD334F"/>
    <w:rsid w:val="00DD3ACA"/>
    <w:rsid w:val="00DD3F73"/>
    <w:rsid w:val="00DD4452"/>
    <w:rsid w:val="00DD44F6"/>
    <w:rsid w:val="00DD4625"/>
    <w:rsid w:val="00DD4818"/>
    <w:rsid w:val="00DD4B33"/>
    <w:rsid w:val="00DD5381"/>
    <w:rsid w:val="00DD5723"/>
    <w:rsid w:val="00DD5DD9"/>
    <w:rsid w:val="00DD62F1"/>
    <w:rsid w:val="00DD6441"/>
    <w:rsid w:val="00DD6952"/>
    <w:rsid w:val="00DD6B5A"/>
    <w:rsid w:val="00DD7879"/>
    <w:rsid w:val="00DD7EFD"/>
    <w:rsid w:val="00DE01E7"/>
    <w:rsid w:val="00DE0C0A"/>
    <w:rsid w:val="00DE0CD5"/>
    <w:rsid w:val="00DE130A"/>
    <w:rsid w:val="00DE212D"/>
    <w:rsid w:val="00DE218F"/>
    <w:rsid w:val="00DE22D8"/>
    <w:rsid w:val="00DE26BF"/>
    <w:rsid w:val="00DE3058"/>
    <w:rsid w:val="00DE323B"/>
    <w:rsid w:val="00DE32A5"/>
    <w:rsid w:val="00DE32E7"/>
    <w:rsid w:val="00DE339B"/>
    <w:rsid w:val="00DE3464"/>
    <w:rsid w:val="00DE3941"/>
    <w:rsid w:val="00DE3F36"/>
    <w:rsid w:val="00DE40C3"/>
    <w:rsid w:val="00DE4316"/>
    <w:rsid w:val="00DE49AF"/>
    <w:rsid w:val="00DE49BB"/>
    <w:rsid w:val="00DE5D22"/>
    <w:rsid w:val="00DE6264"/>
    <w:rsid w:val="00DE6621"/>
    <w:rsid w:val="00DE76BD"/>
    <w:rsid w:val="00DE7742"/>
    <w:rsid w:val="00DE7818"/>
    <w:rsid w:val="00DE781E"/>
    <w:rsid w:val="00DE79BE"/>
    <w:rsid w:val="00DE7BE5"/>
    <w:rsid w:val="00DF0124"/>
    <w:rsid w:val="00DF08D0"/>
    <w:rsid w:val="00DF1506"/>
    <w:rsid w:val="00DF1571"/>
    <w:rsid w:val="00DF1864"/>
    <w:rsid w:val="00DF1BD1"/>
    <w:rsid w:val="00DF2354"/>
    <w:rsid w:val="00DF23DB"/>
    <w:rsid w:val="00DF25F8"/>
    <w:rsid w:val="00DF3107"/>
    <w:rsid w:val="00DF31AA"/>
    <w:rsid w:val="00DF32A9"/>
    <w:rsid w:val="00DF3752"/>
    <w:rsid w:val="00DF39E5"/>
    <w:rsid w:val="00DF3F36"/>
    <w:rsid w:val="00DF42BB"/>
    <w:rsid w:val="00DF4FAF"/>
    <w:rsid w:val="00DF529F"/>
    <w:rsid w:val="00DF53BD"/>
    <w:rsid w:val="00DF5564"/>
    <w:rsid w:val="00DF5756"/>
    <w:rsid w:val="00DF5B27"/>
    <w:rsid w:val="00DF6D15"/>
    <w:rsid w:val="00DF6FB4"/>
    <w:rsid w:val="00DF71BF"/>
    <w:rsid w:val="00DF74B2"/>
    <w:rsid w:val="00DF77FC"/>
    <w:rsid w:val="00DF7FB3"/>
    <w:rsid w:val="00E002E0"/>
    <w:rsid w:val="00E0160C"/>
    <w:rsid w:val="00E017B4"/>
    <w:rsid w:val="00E02442"/>
    <w:rsid w:val="00E02444"/>
    <w:rsid w:val="00E0373E"/>
    <w:rsid w:val="00E047FB"/>
    <w:rsid w:val="00E048A0"/>
    <w:rsid w:val="00E048EB"/>
    <w:rsid w:val="00E056E9"/>
    <w:rsid w:val="00E06E61"/>
    <w:rsid w:val="00E06F3A"/>
    <w:rsid w:val="00E07005"/>
    <w:rsid w:val="00E07852"/>
    <w:rsid w:val="00E078AF"/>
    <w:rsid w:val="00E0799B"/>
    <w:rsid w:val="00E07B78"/>
    <w:rsid w:val="00E07D7B"/>
    <w:rsid w:val="00E10559"/>
    <w:rsid w:val="00E10675"/>
    <w:rsid w:val="00E11493"/>
    <w:rsid w:val="00E11CD0"/>
    <w:rsid w:val="00E121E0"/>
    <w:rsid w:val="00E1231F"/>
    <w:rsid w:val="00E12558"/>
    <w:rsid w:val="00E1349F"/>
    <w:rsid w:val="00E1360D"/>
    <w:rsid w:val="00E139FB"/>
    <w:rsid w:val="00E13A92"/>
    <w:rsid w:val="00E13D2C"/>
    <w:rsid w:val="00E1401F"/>
    <w:rsid w:val="00E140A5"/>
    <w:rsid w:val="00E144BD"/>
    <w:rsid w:val="00E14D39"/>
    <w:rsid w:val="00E15877"/>
    <w:rsid w:val="00E15909"/>
    <w:rsid w:val="00E15CCF"/>
    <w:rsid w:val="00E15E33"/>
    <w:rsid w:val="00E16677"/>
    <w:rsid w:val="00E1690B"/>
    <w:rsid w:val="00E17355"/>
    <w:rsid w:val="00E20178"/>
    <w:rsid w:val="00E20729"/>
    <w:rsid w:val="00E20ACB"/>
    <w:rsid w:val="00E20B23"/>
    <w:rsid w:val="00E20D67"/>
    <w:rsid w:val="00E210C9"/>
    <w:rsid w:val="00E2161E"/>
    <w:rsid w:val="00E21793"/>
    <w:rsid w:val="00E223DC"/>
    <w:rsid w:val="00E227C4"/>
    <w:rsid w:val="00E22C0E"/>
    <w:rsid w:val="00E23206"/>
    <w:rsid w:val="00E23506"/>
    <w:rsid w:val="00E235A1"/>
    <w:rsid w:val="00E23C78"/>
    <w:rsid w:val="00E23F10"/>
    <w:rsid w:val="00E23F97"/>
    <w:rsid w:val="00E24206"/>
    <w:rsid w:val="00E24730"/>
    <w:rsid w:val="00E247C8"/>
    <w:rsid w:val="00E24856"/>
    <w:rsid w:val="00E2500B"/>
    <w:rsid w:val="00E25229"/>
    <w:rsid w:val="00E25292"/>
    <w:rsid w:val="00E252B0"/>
    <w:rsid w:val="00E25BBD"/>
    <w:rsid w:val="00E25D48"/>
    <w:rsid w:val="00E26442"/>
    <w:rsid w:val="00E2661B"/>
    <w:rsid w:val="00E26B88"/>
    <w:rsid w:val="00E275D1"/>
    <w:rsid w:val="00E279C7"/>
    <w:rsid w:val="00E27A47"/>
    <w:rsid w:val="00E27ACC"/>
    <w:rsid w:val="00E27CB7"/>
    <w:rsid w:val="00E30096"/>
    <w:rsid w:val="00E3083F"/>
    <w:rsid w:val="00E30895"/>
    <w:rsid w:val="00E30DB7"/>
    <w:rsid w:val="00E313D4"/>
    <w:rsid w:val="00E31457"/>
    <w:rsid w:val="00E31746"/>
    <w:rsid w:val="00E317AE"/>
    <w:rsid w:val="00E319FF"/>
    <w:rsid w:val="00E31C1C"/>
    <w:rsid w:val="00E31F51"/>
    <w:rsid w:val="00E320AE"/>
    <w:rsid w:val="00E3218A"/>
    <w:rsid w:val="00E329C9"/>
    <w:rsid w:val="00E32E6F"/>
    <w:rsid w:val="00E3333A"/>
    <w:rsid w:val="00E3366B"/>
    <w:rsid w:val="00E33B23"/>
    <w:rsid w:val="00E33C73"/>
    <w:rsid w:val="00E341A7"/>
    <w:rsid w:val="00E342CC"/>
    <w:rsid w:val="00E347F7"/>
    <w:rsid w:val="00E35153"/>
    <w:rsid w:val="00E35B14"/>
    <w:rsid w:val="00E35DEB"/>
    <w:rsid w:val="00E36107"/>
    <w:rsid w:val="00E36AB2"/>
    <w:rsid w:val="00E36E25"/>
    <w:rsid w:val="00E37119"/>
    <w:rsid w:val="00E3765D"/>
    <w:rsid w:val="00E377A4"/>
    <w:rsid w:val="00E379C9"/>
    <w:rsid w:val="00E37EC6"/>
    <w:rsid w:val="00E37F20"/>
    <w:rsid w:val="00E400B9"/>
    <w:rsid w:val="00E402E7"/>
    <w:rsid w:val="00E409A5"/>
    <w:rsid w:val="00E40D8C"/>
    <w:rsid w:val="00E417F8"/>
    <w:rsid w:val="00E418F5"/>
    <w:rsid w:val="00E419BC"/>
    <w:rsid w:val="00E41A4E"/>
    <w:rsid w:val="00E425A6"/>
    <w:rsid w:val="00E432F4"/>
    <w:rsid w:val="00E43616"/>
    <w:rsid w:val="00E437FB"/>
    <w:rsid w:val="00E43B25"/>
    <w:rsid w:val="00E43DE6"/>
    <w:rsid w:val="00E43F21"/>
    <w:rsid w:val="00E441EC"/>
    <w:rsid w:val="00E44350"/>
    <w:rsid w:val="00E44E4B"/>
    <w:rsid w:val="00E455AC"/>
    <w:rsid w:val="00E4580C"/>
    <w:rsid w:val="00E45A60"/>
    <w:rsid w:val="00E45B2D"/>
    <w:rsid w:val="00E45F66"/>
    <w:rsid w:val="00E479B7"/>
    <w:rsid w:val="00E47E07"/>
    <w:rsid w:val="00E51643"/>
    <w:rsid w:val="00E51747"/>
    <w:rsid w:val="00E519F7"/>
    <w:rsid w:val="00E5397C"/>
    <w:rsid w:val="00E54B80"/>
    <w:rsid w:val="00E55A0E"/>
    <w:rsid w:val="00E55BFE"/>
    <w:rsid w:val="00E55C81"/>
    <w:rsid w:val="00E56026"/>
    <w:rsid w:val="00E5674D"/>
    <w:rsid w:val="00E56DF9"/>
    <w:rsid w:val="00E56E99"/>
    <w:rsid w:val="00E5700B"/>
    <w:rsid w:val="00E5765D"/>
    <w:rsid w:val="00E57709"/>
    <w:rsid w:val="00E604A5"/>
    <w:rsid w:val="00E607E6"/>
    <w:rsid w:val="00E60990"/>
    <w:rsid w:val="00E60AA9"/>
    <w:rsid w:val="00E61786"/>
    <w:rsid w:val="00E61D8D"/>
    <w:rsid w:val="00E62E49"/>
    <w:rsid w:val="00E62F28"/>
    <w:rsid w:val="00E636E8"/>
    <w:rsid w:val="00E6382E"/>
    <w:rsid w:val="00E65105"/>
    <w:rsid w:val="00E65988"/>
    <w:rsid w:val="00E65C1F"/>
    <w:rsid w:val="00E66020"/>
    <w:rsid w:val="00E665BD"/>
    <w:rsid w:val="00E667BF"/>
    <w:rsid w:val="00E66D5C"/>
    <w:rsid w:val="00E66F39"/>
    <w:rsid w:val="00E6723A"/>
    <w:rsid w:val="00E672BF"/>
    <w:rsid w:val="00E67418"/>
    <w:rsid w:val="00E6771C"/>
    <w:rsid w:val="00E678F7"/>
    <w:rsid w:val="00E67C75"/>
    <w:rsid w:val="00E702E4"/>
    <w:rsid w:val="00E7092B"/>
    <w:rsid w:val="00E70D81"/>
    <w:rsid w:val="00E7140E"/>
    <w:rsid w:val="00E7156B"/>
    <w:rsid w:val="00E715F7"/>
    <w:rsid w:val="00E71604"/>
    <w:rsid w:val="00E72594"/>
    <w:rsid w:val="00E72DB0"/>
    <w:rsid w:val="00E7373B"/>
    <w:rsid w:val="00E73927"/>
    <w:rsid w:val="00E7459C"/>
    <w:rsid w:val="00E74B1A"/>
    <w:rsid w:val="00E74B69"/>
    <w:rsid w:val="00E74DE0"/>
    <w:rsid w:val="00E750FC"/>
    <w:rsid w:val="00E758A1"/>
    <w:rsid w:val="00E75F7A"/>
    <w:rsid w:val="00E76243"/>
    <w:rsid w:val="00E7736B"/>
    <w:rsid w:val="00E776EC"/>
    <w:rsid w:val="00E77C35"/>
    <w:rsid w:val="00E80118"/>
    <w:rsid w:val="00E811A9"/>
    <w:rsid w:val="00E81ABF"/>
    <w:rsid w:val="00E81DF0"/>
    <w:rsid w:val="00E82970"/>
    <w:rsid w:val="00E82D36"/>
    <w:rsid w:val="00E831FC"/>
    <w:rsid w:val="00E83392"/>
    <w:rsid w:val="00E833C0"/>
    <w:rsid w:val="00E83455"/>
    <w:rsid w:val="00E83842"/>
    <w:rsid w:val="00E83BF4"/>
    <w:rsid w:val="00E8421B"/>
    <w:rsid w:val="00E845A5"/>
    <w:rsid w:val="00E845B7"/>
    <w:rsid w:val="00E84982"/>
    <w:rsid w:val="00E84B75"/>
    <w:rsid w:val="00E84D13"/>
    <w:rsid w:val="00E8508B"/>
    <w:rsid w:val="00E8512E"/>
    <w:rsid w:val="00E85907"/>
    <w:rsid w:val="00E85E57"/>
    <w:rsid w:val="00E864F7"/>
    <w:rsid w:val="00E86623"/>
    <w:rsid w:val="00E87D68"/>
    <w:rsid w:val="00E9020A"/>
    <w:rsid w:val="00E911DA"/>
    <w:rsid w:val="00E91F05"/>
    <w:rsid w:val="00E92416"/>
    <w:rsid w:val="00E92423"/>
    <w:rsid w:val="00E9271F"/>
    <w:rsid w:val="00E928EA"/>
    <w:rsid w:val="00E9387B"/>
    <w:rsid w:val="00E93E96"/>
    <w:rsid w:val="00E94437"/>
    <w:rsid w:val="00E94650"/>
    <w:rsid w:val="00E9491E"/>
    <w:rsid w:val="00E95286"/>
    <w:rsid w:val="00E95565"/>
    <w:rsid w:val="00E95CAA"/>
    <w:rsid w:val="00E966E0"/>
    <w:rsid w:val="00E97A60"/>
    <w:rsid w:val="00EA0188"/>
    <w:rsid w:val="00EA024F"/>
    <w:rsid w:val="00EA04D8"/>
    <w:rsid w:val="00EA0553"/>
    <w:rsid w:val="00EA06F7"/>
    <w:rsid w:val="00EA097D"/>
    <w:rsid w:val="00EA0D50"/>
    <w:rsid w:val="00EA13F6"/>
    <w:rsid w:val="00EA1853"/>
    <w:rsid w:val="00EA21D6"/>
    <w:rsid w:val="00EA229D"/>
    <w:rsid w:val="00EA25C2"/>
    <w:rsid w:val="00EA2796"/>
    <w:rsid w:val="00EA282D"/>
    <w:rsid w:val="00EA28D6"/>
    <w:rsid w:val="00EA2A35"/>
    <w:rsid w:val="00EA2C40"/>
    <w:rsid w:val="00EA2E0F"/>
    <w:rsid w:val="00EA2E51"/>
    <w:rsid w:val="00EA33F5"/>
    <w:rsid w:val="00EA3BC5"/>
    <w:rsid w:val="00EA4306"/>
    <w:rsid w:val="00EA4C5A"/>
    <w:rsid w:val="00EA4EF5"/>
    <w:rsid w:val="00EA5034"/>
    <w:rsid w:val="00EA5263"/>
    <w:rsid w:val="00EA542F"/>
    <w:rsid w:val="00EA55AE"/>
    <w:rsid w:val="00EA5CC7"/>
    <w:rsid w:val="00EA5F42"/>
    <w:rsid w:val="00EA65C7"/>
    <w:rsid w:val="00EA68E6"/>
    <w:rsid w:val="00EA69E9"/>
    <w:rsid w:val="00EA6CCD"/>
    <w:rsid w:val="00EA7A16"/>
    <w:rsid w:val="00EA7D1F"/>
    <w:rsid w:val="00EA7EF6"/>
    <w:rsid w:val="00EB0AED"/>
    <w:rsid w:val="00EB0F64"/>
    <w:rsid w:val="00EB10AB"/>
    <w:rsid w:val="00EB118A"/>
    <w:rsid w:val="00EB1719"/>
    <w:rsid w:val="00EB1959"/>
    <w:rsid w:val="00EB1D18"/>
    <w:rsid w:val="00EB25A8"/>
    <w:rsid w:val="00EB286F"/>
    <w:rsid w:val="00EB2DB7"/>
    <w:rsid w:val="00EB2E4D"/>
    <w:rsid w:val="00EB313F"/>
    <w:rsid w:val="00EB32B9"/>
    <w:rsid w:val="00EB35A5"/>
    <w:rsid w:val="00EB3877"/>
    <w:rsid w:val="00EB3BC2"/>
    <w:rsid w:val="00EB3C4E"/>
    <w:rsid w:val="00EB42AE"/>
    <w:rsid w:val="00EB4462"/>
    <w:rsid w:val="00EB5585"/>
    <w:rsid w:val="00EB567F"/>
    <w:rsid w:val="00EB5F33"/>
    <w:rsid w:val="00EB61DC"/>
    <w:rsid w:val="00EB620B"/>
    <w:rsid w:val="00EB65E6"/>
    <w:rsid w:val="00EB6697"/>
    <w:rsid w:val="00EB73BE"/>
    <w:rsid w:val="00EB7AD1"/>
    <w:rsid w:val="00EB7D7E"/>
    <w:rsid w:val="00EB7EBA"/>
    <w:rsid w:val="00EC0038"/>
    <w:rsid w:val="00EC01C6"/>
    <w:rsid w:val="00EC03D7"/>
    <w:rsid w:val="00EC0609"/>
    <w:rsid w:val="00EC161B"/>
    <w:rsid w:val="00EC241F"/>
    <w:rsid w:val="00EC2483"/>
    <w:rsid w:val="00EC2629"/>
    <w:rsid w:val="00EC2824"/>
    <w:rsid w:val="00EC285B"/>
    <w:rsid w:val="00EC2C7F"/>
    <w:rsid w:val="00EC371D"/>
    <w:rsid w:val="00EC374E"/>
    <w:rsid w:val="00EC39FE"/>
    <w:rsid w:val="00EC4B4E"/>
    <w:rsid w:val="00EC504C"/>
    <w:rsid w:val="00EC58FA"/>
    <w:rsid w:val="00EC6389"/>
    <w:rsid w:val="00EC6617"/>
    <w:rsid w:val="00EC6832"/>
    <w:rsid w:val="00EC6946"/>
    <w:rsid w:val="00ED0412"/>
    <w:rsid w:val="00ED05CD"/>
    <w:rsid w:val="00ED0789"/>
    <w:rsid w:val="00ED0D27"/>
    <w:rsid w:val="00ED0D4A"/>
    <w:rsid w:val="00ED0F99"/>
    <w:rsid w:val="00ED12EE"/>
    <w:rsid w:val="00ED1B19"/>
    <w:rsid w:val="00ED1E9D"/>
    <w:rsid w:val="00ED1EDB"/>
    <w:rsid w:val="00ED2CE4"/>
    <w:rsid w:val="00ED2DCC"/>
    <w:rsid w:val="00ED2E8A"/>
    <w:rsid w:val="00ED2F1F"/>
    <w:rsid w:val="00ED3470"/>
    <w:rsid w:val="00ED3715"/>
    <w:rsid w:val="00ED3AF4"/>
    <w:rsid w:val="00ED3C79"/>
    <w:rsid w:val="00ED4386"/>
    <w:rsid w:val="00ED4772"/>
    <w:rsid w:val="00ED4A10"/>
    <w:rsid w:val="00ED4BCA"/>
    <w:rsid w:val="00ED5477"/>
    <w:rsid w:val="00ED54DA"/>
    <w:rsid w:val="00ED565B"/>
    <w:rsid w:val="00ED6072"/>
    <w:rsid w:val="00ED6795"/>
    <w:rsid w:val="00ED6F4F"/>
    <w:rsid w:val="00ED72CD"/>
    <w:rsid w:val="00ED7308"/>
    <w:rsid w:val="00ED730B"/>
    <w:rsid w:val="00ED769F"/>
    <w:rsid w:val="00ED776A"/>
    <w:rsid w:val="00ED779C"/>
    <w:rsid w:val="00EE01DA"/>
    <w:rsid w:val="00EE03D0"/>
    <w:rsid w:val="00EE0D3E"/>
    <w:rsid w:val="00EE13DE"/>
    <w:rsid w:val="00EE1565"/>
    <w:rsid w:val="00EE1AEE"/>
    <w:rsid w:val="00EE2430"/>
    <w:rsid w:val="00EE2D4F"/>
    <w:rsid w:val="00EE3047"/>
    <w:rsid w:val="00EE372E"/>
    <w:rsid w:val="00EE3A19"/>
    <w:rsid w:val="00EE3CBA"/>
    <w:rsid w:val="00EE4109"/>
    <w:rsid w:val="00EE4E3D"/>
    <w:rsid w:val="00EE531B"/>
    <w:rsid w:val="00EE55DC"/>
    <w:rsid w:val="00EE5D3C"/>
    <w:rsid w:val="00EE61A9"/>
    <w:rsid w:val="00EE61B5"/>
    <w:rsid w:val="00EE64A3"/>
    <w:rsid w:val="00EE6BB7"/>
    <w:rsid w:val="00EE6C74"/>
    <w:rsid w:val="00EE71E7"/>
    <w:rsid w:val="00EE7475"/>
    <w:rsid w:val="00EE7A25"/>
    <w:rsid w:val="00EE7CB0"/>
    <w:rsid w:val="00EE7ED9"/>
    <w:rsid w:val="00EF048C"/>
    <w:rsid w:val="00EF0625"/>
    <w:rsid w:val="00EF068C"/>
    <w:rsid w:val="00EF07C8"/>
    <w:rsid w:val="00EF0A2E"/>
    <w:rsid w:val="00EF0ADE"/>
    <w:rsid w:val="00EF10EB"/>
    <w:rsid w:val="00EF139B"/>
    <w:rsid w:val="00EF1A22"/>
    <w:rsid w:val="00EF1B03"/>
    <w:rsid w:val="00EF218C"/>
    <w:rsid w:val="00EF2A3F"/>
    <w:rsid w:val="00EF46CE"/>
    <w:rsid w:val="00EF492B"/>
    <w:rsid w:val="00EF4D3B"/>
    <w:rsid w:val="00EF5298"/>
    <w:rsid w:val="00EF52BC"/>
    <w:rsid w:val="00EF6013"/>
    <w:rsid w:val="00EF602C"/>
    <w:rsid w:val="00EF63F2"/>
    <w:rsid w:val="00EF6D2A"/>
    <w:rsid w:val="00EF6E26"/>
    <w:rsid w:val="00EF72C1"/>
    <w:rsid w:val="00EF7561"/>
    <w:rsid w:val="00EF7BAA"/>
    <w:rsid w:val="00EF7E55"/>
    <w:rsid w:val="00F008DE"/>
    <w:rsid w:val="00F00BB8"/>
    <w:rsid w:val="00F00E44"/>
    <w:rsid w:val="00F011CA"/>
    <w:rsid w:val="00F0130E"/>
    <w:rsid w:val="00F01379"/>
    <w:rsid w:val="00F0166D"/>
    <w:rsid w:val="00F017D3"/>
    <w:rsid w:val="00F01830"/>
    <w:rsid w:val="00F01BC8"/>
    <w:rsid w:val="00F029AA"/>
    <w:rsid w:val="00F02F34"/>
    <w:rsid w:val="00F030B9"/>
    <w:rsid w:val="00F0313F"/>
    <w:rsid w:val="00F033EB"/>
    <w:rsid w:val="00F04518"/>
    <w:rsid w:val="00F0474E"/>
    <w:rsid w:val="00F05816"/>
    <w:rsid w:val="00F0596C"/>
    <w:rsid w:val="00F0646E"/>
    <w:rsid w:val="00F06A19"/>
    <w:rsid w:val="00F06C60"/>
    <w:rsid w:val="00F070B4"/>
    <w:rsid w:val="00F073CE"/>
    <w:rsid w:val="00F07651"/>
    <w:rsid w:val="00F079DB"/>
    <w:rsid w:val="00F07C94"/>
    <w:rsid w:val="00F07EEA"/>
    <w:rsid w:val="00F10140"/>
    <w:rsid w:val="00F10290"/>
    <w:rsid w:val="00F108AF"/>
    <w:rsid w:val="00F11154"/>
    <w:rsid w:val="00F11346"/>
    <w:rsid w:val="00F115BE"/>
    <w:rsid w:val="00F11DE0"/>
    <w:rsid w:val="00F11FCF"/>
    <w:rsid w:val="00F124CB"/>
    <w:rsid w:val="00F12D88"/>
    <w:rsid w:val="00F13052"/>
    <w:rsid w:val="00F13191"/>
    <w:rsid w:val="00F13DB8"/>
    <w:rsid w:val="00F1461B"/>
    <w:rsid w:val="00F1702F"/>
    <w:rsid w:val="00F171B0"/>
    <w:rsid w:val="00F176C3"/>
    <w:rsid w:val="00F2092B"/>
    <w:rsid w:val="00F2094D"/>
    <w:rsid w:val="00F20EA5"/>
    <w:rsid w:val="00F216AD"/>
    <w:rsid w:val="00F21ABB"/>
    <w:rsid w:val="00F21ABF"/>
    <w:rsid w:val="00F2203F"/>
    <w:rsid w:val="00F220E6"/>
    <w:rsid w:val="00F22387"/>
    <w:rsid w:val="00F2293B"/>
    <w:rsid w:val="00F22E82"/>
    <w:rsid w:val="00F22F2E"/>
    <w:rsid w:val="00F231EF"/>
    <w:rsid w:val="00F23298"/>
    <w:rsid w:val="00F23765"/>
    <w:rsid w:val="00F23821"/>
    <w:rsid w:val="00F23833"/>
    <w:rsid w:val="00F2440A"/>
    <w:rsid w:val="00F24AA5"/>
    <w:rsid w:val="00F24BF9"/>
    <w:rsid w:val="00F24E2E"/>
    <w:rsid w:val="00F25963"/>
    <w:rsid w:val="00F25F7B"/>
    <w:rsid w:val="00F26431"/>
    <w:rsid w:val="00F26D66"/>
    <w:rsid w:val="00F26E95"/>
    <w:rsid w:val="00F27229"/>
    <w:rsid w:val="00F2768D"/>
    <w:rsid w:val="00F27B65"/>
    <w:rsid w:val="00F27C1F"/>
    <w:rsid w:val="00F27CA6"/>
    <w:rsid w:val="00F27E1D"/>
    <w:rsid w:val="00F300B8"/>
    <w:rsid w:val="00F3151C"/>
    <w:rsid w:val="00F315E6"/>
    <w:rsid w:val="00F319DD"/>
    <w:rsid w:val="00F31D77"/>
    <w:rsid w:val="00F321A9"/>
    <w:rsid w:val="00F3236F"/>
    <w:rsid w:val="00F3242C"/>
    <w:rsid w:val="00F32692"/>
    <w:rsid w:val="00F32A67"/>
    <w:rsid w:val="00F33B5A"/>
    <w:rsid w:val="00F33FBE"/>
    <w:rsid w:val="00F33FCA"/>
    <w:rsid w:val="00F349CF"/>
    <w:rsid w:val="00F34DD8"/>
    <w:rsid w:val="00F35515"/>
    <w:rsid w:val="00F355A3"/>
    <w:rsid w:val="00F35B18"/>
    <w:rsid w:val="00F3606F"/>
    <w:rsid w:val="00F360B5"/>
    <w:rsid w:val="00F36720"/>
    <w:rsid w:val="00F36AB5"/>
    <w:rsid w:val="00F37322"/>
    <w:rsid w:val="00F37410"/>
    <w:rsid w:val="00F37925"/>
    <w:rsid w:val="00F37BE6"/>
    <w:rsid w:val="00F37F06"/>
    <w:rsid w:val="00F401D6"/>
    <w:rsid w:val="00F40294"/>
    <w:rsid w:val="00F405B4"/>
    <w:rsid w:val="00F4085D"/>
    <w:rsid w:val="00F411C5"/>
    <w:rsid w:val="00F412B5"/>
    <w:rsid w:val="00F413DA"/>
    <w:rsid w:val="00F41D84"/>
    <w:rsid w:val="00F435CB"/>
    <w:rsid w:val="00F43BF7"/>
    <w:rsid w:val="00F441BA"/>
    <w:rsid w:val="00F454EF"/>
    <w:rsid w:val="00F4569C"/>
    <w:rsid w:val="00F460EF"/>
    <w:rsid w:val="00F46505"/>
    <w:rsid w:val="00F46B3C"/>
    <w:rsid w:val="00F47112"/>
    <w:rsid w:val="00F474D4"/>
    <w:rsid w:val="00F474EA"/>
    <w:rsid w:val="00F47A05"/>
    <w:rsid w:val="00F47E50"/>
    <w:rsid w:val="00F5034E"/>
    <w:rsid w:val="00F50F89"/>
    <w:rsid w:val="00F51DEB"/>
    <w:rsid w:val="00F5234F"/>
    <w:rsid w:val="00F52846"/>
    <w:rsid w:val="00F52DF9"/>
    <w:rsid w:val="00F52E02"/>
    <w:rsid w:val="00F53465"/>
    <w:rsid w:val="00F53687"/>
    <w:rsid w:val="00F53AB9"/>
    <w:rsid w:val="00F540C0"/>
    <w:rsid w:val="00F5439A"/>
    <w:rsid w:val="00F546EF"/>
    <w:rsid w:val="00F54C19"/>
    <w:rsid w:val="00F54DE4"/>
    <w:rsid w:val="00F55ECC"/>
    <w:rsid w:val="00F56220"/>
    <w:rsid w:val="00F565CA"/>
    <w:rsid w:val="00F570FA"/>
    <w:rsid w:val="00F5714F"/>
    <w:rsid w:val="00F571E3"/>
    <w:rsid w:val="00F57DE2"/>
    <w:rsid w:val="00F603B9"/>
    <w:rsid w:val="00F603D1"/>
    <w:rsid w:val="00F609A2"/>
    <w:rsid w:val="00F609FF"/>
    <w:rsid w:val="00F613B4"/>
    <w:rsid w:val="00F61610"/>
    <w:rsid w:val="00F61BB6"/>
    <w:rsid w:val="00F620BC"/>
    <w:rsid w:val="00F621BF"/>
    <w:rsid w:val="00F623D1"/>
    <w:rsid w:val="00F624FE"/>
    <w:rsid w:val="00F627A6"/>
    <w:rsid w:val="00F62D5D"/>
    <w:rsid w:val="00F62D6A"/>
    <w:rsid w:val="00F62F36"/>
    <w:rsid w:val="00F634F8"/>
    <w:rsid w:val="00F63654"/>
    <w:rsid w:val="00F638FE"/>
    <w:rsid w:val="00F64486"/>
    <w:rsid w:val="00F649AD"/>
    <w:rsid w:val="00F64A2C"/>
    <w:rsid w:val="00F652EF"/>
    <w:rsid w:val="00F65AA0"/>
    <w:rsid w:val="00F65E7E"/>
    <w:rsid w:val="00F663A5"/>
    <w:rsid w:val="00F66DEF"/>
    <w:rsid w:val="00F67203"/>
    <w:rsid w:val="00F6741D"/>
    <w:rsid w:val="00F6746D"/>
    <w:rsid w:val="00F677A2"/>
    <w:rsid w:val="00F67981"/>
    <w:rsid w:val="00F67A51"/>
    <w:rsid w:val="00F67F22"/>
    <w:rsid w:val="00F7084F"/>
    <w:rsid w:val="00F709BB"/>
    <w:rsid w:val="00F70E6B"/>
    <w:rsid w:val="00F7143F"/>
    <w:rsid w:val="00F716BE"/>
    <w:rsid w:val="00F718E0"/>
    <w:rsid w:val="00F71DC6"/>
    <w:rsid w:val="00F72119"/>
    <w:rsid w:val="00F725BC"/>
    <w:rsid w:val="00F72B95"/>
    <w:rsid w:val="00F72DF0"/>
    <w:rsid w:val="00F7323E"/>
    <w:rsid w:val="00F7341A"/>
    <w:rsid w:val="00F7346E"/>
    <w:rsid w:val="00F74677"/>
    <w:rsid w:val="00F7491F"/>
    <w:rsid w:val="00F74C53"/>
    <w:rsid w:val="00F74DCB"/>
    <w:rsid w:val="00F75282"/>
    <w:rsid w:val="00F7584E"/>
    <w:rsid w:val="00F75C68"/>
    <w:rsid w:val="00F75CDE"/>
    <w:rsid w:val="00F75F73"/>
    <w:rsid w:val="00F7617C"/>
    <w:rsid w:val="00F76215"/>
    <w:rsid w:val="00F76662"/>
    <w:rsid w:val="00F769AC"/>
    <w:rsid w:val="00F76DE5"/>
    <w:rsid w:val="00F7707C"/>
    <w:rsid w:val="00F7715B"/>
    <w:rsid w:val="00F7774C"/>
    <w:rsid w:val="00F77E54"/>
    <w:rsid w:val="00F80E9F"/>
    <w:rsid w:val="00F810E2"/>
    <w:rsid w:val="00F811ED"/>
    <w:rsid w:val="00F81500"/>
    <w:rsid w:val="00F817E4"/>
    <w:rsid w:val="00F81A01"/>
    <w:rsid w:val="00F826E2"/>
    <w:rsid w:val="00F827ED"/>
    <w:rsid w:val="00F82B59"/>
    <w:rsid w:val="00F835B3"/>
    <w:rsid w:val="00F844C9"/>
    <w:rsid w:val="00F844D4"/>
    <w:rsid w:val="00F84516"/>
    <w:rsid w:val="00F84534"/>
    <w:rsid w:val="00F84ACB"/>
    <w:rsid w:val="00F854E4"/>
    <w:rsid w:val="00F85509"/>
    <w:rsid w:val="00F85E91"/>
    <w:rsid w:val="00F86ACB"/>
    <w:rsid w:val="00F86BB3"/>
    <w:rsid w:val="00F86C13"/>
    <w:rsid w:val="00F871DC"/>
    <w:rsid w:val="00F8749D"/>
    <w:rsid w:val="00F876C8"/>
    <w:rsid w:val="00F876E0"/>
    <w:rsid w:val="00F87A42"/>
    <w:rsid w:val="00F87AE0"/>
    <w:rsid w:val="00F90176"/>
    <w:rsid w:val="00F90534"/>
    <w:rsid w:val="00F905A1"/>
    <w:rsid w:val="00F912A5"/>
    <w:rsid w:val="00F914D0"/>
    <w:rsid w:val="00F91D27"/>
    <w:rsid w:val="00F9213A"/>
    <w:rsid w:val="00F921E0"/>
    <w:rsid w:val="00F93E2E"/>
    <w:rsid w:val="00F94112"/>
    <w:rsid w:val="00F94221"/>
    <w:rsid w:val="00F9445E"/>
    <w:rsid w:val="00F94460"/>
    <w:rsid w:val="00F945FF"/>
    <w:rsid w:val="00F946AD"/>
    <w:rsid w:val="00F9559B"/>
    <w:rsid w:val="00F95B08"/>
    <w:rsid w:val="00F95B1A"/>
    <w:rsid w:val="00F95CE0"/>
    <w:rsid w:val="00F95DA0"/>
    <w:rsid w:val="00F95E96"/>
    <w:rsid w:val="00F95ED9"/>
    <w:rsid w:val="00F96275"/>
    <w:rsid w:val="00F96563"/>
    <w:rsid w:val="00F966A5"/>
    <w:rsid w:val="00F973D9"/>
    <w:rsid w:val="00F97548"/>
    <w:rsid w:val="00F9763E"/>
    <w:rsid w:val="00F97A22"/>
    <w:rsid w:val="00FA020E"/>
    <w:rsid w:val="00FA0681"/>
    <w:rsid w:val="00FA09E1"/>
    <w:rsid w:val="00FA0EB4"/>
    <w:rsid w:val="00FA10EC"/>
    <w:rsid w:val="00FA1CA4"/>
    <w:rsid w:val="00FA2141"/>
    <w:rsid w:val="00FA27FF"/>
    <w:rsid w:val="00FA2F31"/>
    <w:rsid w:val="00FA2F3F"/>
    <w:rsid w:val="00FA3369"/>
    <w:rsid w:val="00FA3569"/>
    <w:rsid w:val="00FA3D16"/>
    <w:rsid w:val="00FA41C8"/>
    <w:rsid w:val="00FA4358"/>
    <w:rsid w:val="00FA490D"/>
    <w:rsid w:val="00FA4B0C"/>
    <w:rsid w:val="00FA545A"/>
    <w:rsid w:val="00FA5463"/>
    <w:rsid w:val="00FA5656"/>
    <w:rsid w:val="00FA588C"/>
    <w:rsid w:val="00FA5AF2"/>
    <w:rsid w:val="00FA66B8"/>
    <w:rsid w:val="00FA690B"/>
    <w:rsid w:val="00FA699B"/>
    <w:rsid w:val="00FA722D"/>
    <w:rsid w:val="00FA734A"/>
    <w:rsid w:val="00FA74D3"/>
    <w:rsid w:val="00FA7651"/>
    <w:rsid w:val="00FB02EA"/>
    <w:rsid w:val="00FB0E46"/>
    <w:rsid w:val="00FB10D8"/>
    <w:rsid w:val="00FB1A68"/>
    <w:rsid w:val="00FB1B15"/>
    <w:rsid w:val="00FB226B"/>
    <w:rsid w:val="00FB2C44"/>
    <w:rsid w:val="00FB36F1"/>
    <w:rsid w:val="00FB3D97"/>
    <w:rsid w:val="00FB403B"/>
    <w:rsid w:val="00FB4083"/>
    <w:rsid w:val="00FB425D"/>
    <w:rsid w:val="00FB45EB"/>
    <w:rsid w:val="00FB48BE"/>
    <w:rsid w:val="00FB4FB6"/>
    <w:rsid w:val="00FB55B6"/>
    <w:rsid w:val="00FB5896"/>
    <w:rsid w:val="00FB5FBB"/>
    <w:rsid w:val="00FB6090"/>
    <w:rsid w:val="00FB60BB"/>
    <w:rsid w:val="00FB6BF9"/>
    <w:rsid w:val="00FB727E"/>
    <w:rsid w:val="00FB728E"/>
    <w:rsid w:val="00FB769C"/>
    <w:rsid w:val="00FB7719"/>
    <w:rsid w:val="00FB7A80"/>
    <w:rsid w:val="00FC017F"/>
    <w:rsid w:val="00FC1430"/>
    <w:rsid w:val="00FC18A9"/>
    <w:rsid w:val="00FC1944"/>
    <w:rsid w:val="00FC1A80"/>
    <w:rsid w:val="00FC2480"/>
    <w:rsid w:val="00FC24D2"/>
    <w:rsid w:val="00FC25ED"/>
    <w:rsid w:val="00FC26F1"/>
    <w:rsid w:val="00FC2C5D"/>
    <w:rsid w:val="00FC34F5"/>
    <w:rsid w:val="00FC3506"/>
    <w:rsid w:val="00FC395C"/>
    <w:rsid w:val="00FC3A37"/>
    <w:rsid w:val="00FC44CF"/>
    <w:rsid w:val="00FC4C7B"/>
    <w:rsid w:val="00FC51E1"/>
    <w:rsid w:val="00FC5FA1"/>
    <w:rsid w:val="00FC5FE0"/>
    <w:rsid w:val="00FC63E3"/>
    <w:rsid w:val="00FC6CB7"/>
    <w:rsid w:val="00FC72D3"/>
    <w:rsid w:val="00FC72EA"/>
    <w:rsid w:val="00FC7619"/>
    <w:rsid w:val="00FC76AE"/>
    <w:rsid w:val="00FD040D"/>
    <w:rsid w:val="00FD07C3"/>
    <w:rsid w:val="00FD1FB2"/>
    <w:rsid w:val="00FD2242"/>
    <w:rsid w:val="00FD2978"/>
    <w:rsid w:val="00FD2D97"/>
    <w:rsid w:val="00FD3B1A"/>
    <w:rsid w:val="00FD4066"/>
    <w:rsid w:val="00FD55E1"/>
    <w:rsid w:val="00FD5FD2"/>
    <w:rsid w:val="00FD6629"/>
    <w:rsid w:val="00FD6A01"/>
    <w:rsid w:val="00FD78B5"/>
    <w:rsid w:val="00FD7D01"/>
    <w:rsid w:val="00FD7F11"/>
    <w:rsid w:val="00FE0113"/>
    <w:rsid w:val="00FE01CE"/>
    <w:rsid w:val="00FE06BB"/>
    <w:rsid w:val="00FE0BC2"/>
    <w:rsid w:val="00FE1458"/>
    <w:rsid w:val="00FE18AA"/>
    <w:rsid w:val="00FE210B"/>
    <w:rsid w:val="00FE252A"/>
    <w:rsid w:val="00FE258A"/>
    <w:rsid w:val="00FE258C"/>
    <w:rsid w:val="00FE27CE"/>
    <w:rsid w:val="00FE2CD0"/>
    <w:rsid w:val="00FE2D71"/>
    <w:rsid w:val="00FE2E76"/>
    <w:rsid w:val="00FE30B1"/>
    <w:rsid w:val="00FE38B7"/>
    <w:rsid w:val="00FE432F"/>
    <w:rsid w:val="00FE450D"/>
    <w:rsid w:val="00FE4703"/>
    <w:rsid w:val="00FE4833"/>
    <w:rsid w:val="00FE4D36"/>
    <w:rsid w:val="00FE4ECB"/>
    <w:rsid w:val="00FE5157"/>
    <w:rsid w:val="00FE525D"/>
    <w:rsid w:val="00FE548A"/>
    <w:rsid w:val="00FE5A06"/>
    <w:rsid w:val="00FE6575"/>
    <w:rsid w:val="00FE6752"/>
    <w:rsid w:val="00FE68C7"/>
    <w:rsid w:val="00FE695E"/>
    <w:rsid w:val="00FE70A6"/>
    <w:rsid w:val="00FE7925"/>
    <w:rsid w:val="00FF01FF"/>
    <w:rsid w:val="00FF0379"/>
    <w:rsid w:val="00FF0706"/>
    <w:rsid w:val="00FF10BB"/>
    <w:rsid w:val="00FF127A"/>
    <w:rsid w:val="00FF13CE"/>
    <w:rsid w:val="00FF14BC"/>
    <w:rsid w:val="00FF1507"/>
    <w:rsid w:val="00FF1D19"/>
    <w:rsid w:val="00FF1F34"/>
    <w:rsid w:val="00FF2215"/>
    <w:rsid w:val="00FF26ED"/>
    <w:rsid w:val="00FF32A5"/>
    <w:rsid w:val="00FF3755"/>
    <w:rsid w:val="00FF43FF"/>
    <w:rsid w:val="00FF474C"/>
    <w:rsid w:val="00FF4EA5"/>
    <w:rsid w:val="00FF4F34"/>
    <w:rsid w:val="00FF55EF"/>
    <w:rsid w:val="00FF6478"/>
    <w:rsid w:val="00FF65F3"/>
    <w:rsid w:val="00FF716A"/>
    <w:rsid w:val="00FF7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5A287A8C"/>
  <w15:docId w15:val="{397113EE-2790-48AB-A765-470E9FF17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842"/>
    <w:rPr>
      <w:noProof/>
      <w:sz w:val="24"/>
      <w:szCs w:val="24"/>
      <w:lang w:val="ro-RO"/>
    </w:rPr>
  </w:style>
  <w:style w:type="paragraph" w:styleId="Heading1">
    <w:name w:val="heading 1"/>
    <w:aliases w:val="BAR"/>
    <w:basedOn w:val="Normal"/>
    <w:next w:val="Normal"/>
    <w:link w:val="Heading1Char"/>
    <w:qFormat/>
    <w:rsid w:val="003F0842"/>
    <w:pPr>
      <w:keepNext/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3F0842"/>
    <w:pPr>
      <w:keepNext/>
      <w:spacing w:before="60" w:after="60" w:line="192" w:lineRule="auto"/>
      <w:ind w:left="57" w:right="57"/>
      <w:outlineLvl w:val="1"/>
    </w:pPr>
    <w:rPr>
      <w:rFonts w:ascii="Helvetica-R" w:hAnsi="Helvetica-R"/>
      <w:b/>
      <w:bCs/>
      <w:sz w:val="20"/>
    </w:rPr>
  </w:style>
  <w:style w:type="paragraph" w:styleId="Heading3">
    <w:name w:val="heading 3"/>
    <w:basedOn w:val="Normal"/>
    <w:next w:val="Normal"/>
    <w:qFormat/>
    <w:rsid w:val="003F0842"/>
    <w:pPr>
      <w:keepNext/>
      <w:spacing w:line="192" w:lineRule="auto"/>
      <w:ind w:left="57" w:right="57"/>
      <w:outlineLvl w:val="2"/>
    </w:pPr>
    <w:rPr>
      <w:rFonts w:ascii="Times-Roman-R" w:hAnsi="Times-Roman-R"/>
      <w:b/>
      <w:bCs/>
    </w:rPr>
  </w:style>
  <w:style w:type="paragraph" w:styleId="Heading4">
    <w:name w:val="heading 4"/>
    <w:basedOn w:val="Normal"/>
    <w:next w:val="Normal"/>
    <w:qFormat/>
    <w:rsid w:val="003F0842"/>
    <w:pPr>
      <w:keepNext/>
      <w:spacing w:before="40" w:line="192" w:lineRule="auto"/>
      <w:ind w:left="57" w:right="57"/>
      <w:outlineLvl w:val="3"/>
    </w:pPr>
    <w:rPr>
      <w:rFonts w:ascii="Times-Roman-R" w:hAnsi="Times-Roman-R"/>
      <w:b/>
      <w:bCs/>
      <w:sz w:val="22"/>
    </w:rPr>
  </w:style>
  <w:style w:type="paragraph" w:styleId="Heading5">
    <w:name w:val="heading 5"/>
    <w:aliases w:val="normal"/>
    <w:basedOn w:val="Normal"/>
    <w:next w:val="Normal"/>
    <w:qFormat/>
    <w:rsid w:val="003F0842"/>
    <w:pPr>
      <w:keepNext/>
      <w:spacing w:before="40" w:after="40" w:line="192" w:lineRule="auto"/>
      <w:ind w:left="57" w:right="57"/>
      <w:jc w:val="center"/>
      <w:outlineLvl w:val="4"/>
    </w:pPr>
    <w:rPr>
      <w:rFonts w:ascii="Times-Roman-R" w:hAnsi="Times-Roman-R"/>
      <w:b/>
      <w:bCs/>
      <w:spacing w:val="-10"/>
      <w:sz w:val="22"/>
    </w:rPr>
  </w:style>
  <w:style w:type="paragraph" w:styleId="Heading6">
    <w:name w:val="heading 6"/>
    <w:basedOn w:val="Normal"/>
    <w:next w:val="Normal"/>
    <w:qFormat/>
    <w:rsid w:val="003F0842"/>
    <w:pPr>
      <w:keepNext/>
      <w:outlineLvl w:val="5"/>
    </w:pPr>
    <w:rPr>
      <w:rFonts w:ascii="Helvetica-R" w:hAnsi="Helvetica-R"/>
      <w:b/>
      <w:bCs/>
      <w:sz w:val="20"/>
    </w:rPr>
  </w:style>
  <w:style w:type="paragraph" w:styleId="Heading7">
    <w:name w:val="heading 7"/>
    <w:basedOn w:val="Normal"/>
    <w:next w:val="Normal"/>
    <w:link w:val="Heading7Char"/>
    <w:qFormat/>
    <w:rsid w:val="003F0842"/>
    <w:pPr>
      <w:keepNext/>
      <w:jc w:val="center"/>
      <w:outlineLvl w:val="6"/>
    </w:pPr>
    <w:rPr>
      <w:rFonts w:ascii="Helvetica-R" w:hAnsi="Helvetica-R"/>
      <w:b/>
      <w:bCs/>
      <w:sz w:val="28"/>
    </w:rPr>
  </w:style>
  <w:style w:type="paragraph" w:styleId="Heading8">
    <w:name w:val="heading 8"/>
    <w:basedOn w:val="Normal"/>
    <w:next w:val="Normal"/>
    <w:link w:val="Heading8Char"/>
    <w:qFormat/>
    <w:rsid w:val="003F0842"/>
    <w:pPr>
      <w:keepNext/>
      <w:spacing w:line="192" w:lineRule="auto"/>
      <w:outlineLvl w:val="7"/>
    </w:pPr>
    <w:rPr>
      <w:rFonts w:ascii="Helvetica-R" w:hAnsi="Helvetica-R"/>
      <w:b/>
      <w:bCs/>
      <w:i/>
      <w:iCs/>
      <w:sz w:val="22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3F0842"/>
    <w:pPr>
      <w:keepNext/>
      <w:jc w:val="right"/>
      <w:outlineLvl w:val="8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RSTYLE">
    <w:name w:val="BARSTYLE"/>
    <w:basedOn w:val="Normal"/>
    <w:rsid w:val="003F0842"/>
    <w:pPr>
      <w:tabs>
        <w:tab w:val="left" w:pos="284"/>
        <w:tab w:val="right" w:pos="709"/>
        <w:tab w:val="left" w:pos="1701"/>
        <w:tab w:val="left" w:pos="2835"/>
        <w:tab w:val="right" w:pos="3402"/>
        <w:tab w:val="left" w:pos="3969"/>
        <w:tab w:val="left" w:pos="4820"/>
        <w:tab w:val="left" w:pos="5670"/>
        <w:tab w:val="right" w:pos="7088"/>
      </w:tabs>
      <w:ind w:left="57" w:right="57"/>
    </w:pPr>
    <w:rPr>
      <w:rFonts w:ascii="Times-Roman-R" w:hAnsi="Times-Roman-R"/>
      <w:sz w:val="22"/>
      <w:szCs w:val="20"/>
      <w:lang w:val="nl-NL"/>
    </w:rPr>
  </w:style>
  <w:style w:type="paragraph" w:styleId="Header">
    <w:name w:val="header"/>
    <w:basedOn w:val="Normal"/>
    <w:link w:val="HeaderChar"/>
    <w:rsid w:val="003F084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3F0842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F0842"/>
  </w:style>
  <w:style w:type="paragraph" w:styleId="BlockText">
    <w:name w:val="Block Text"/>
    <w:basedOn w:val="Normal"/>
    <w:rsid w:val="003F0842"/>
    <w:pPr>
      <w:spacing w:before="40" w:line="192" w:lineRule="auto"/>
      <w:ind w:left="113" w:right="113"/>
      <w:jc w:val="center"/>
    </w:pPr>
    <w:rPr>
      <w:rFonts w:ascii="Times-Roman-R" w:hAnsi="Times-Roman-R"/>
      <w:sz w:val="22"/>
    </w:rPr>
  </w:style>
  <w:style w:type="paragraph" w:styleId="Caption">
    <w:name w:val="caption"/>
    <w:basedOn w:val="Normal"/>
    <w:next w:val="Normal"/>
    <w:qFormat/>
    <w:rsid w:val="003F0842"/>
    <w:rPr>
      <w:rFonts w:ascii="Times-Roman-R" w:hAnsi="Times-Roman-R"/>
      <w:b/>
      <w:bCs/>
      <w:sz w:val="22"/>
    </w:rPr>
  </w:style>
  <w:style w:type="paragraph" w:styleId="Title">
    <w:name w:val="Title"/>
    <w:basedOn w:val="Normal"/>
    <w:qFormat/>
    <w:rsid w:val="003F0842"/>
    <w:pPr>
      <w:jc w:val="center"/>
    </w:pPr>
    <w:rPr>
      <w:rFonts w:ascii="Times-Roman-R" w:hAnsi="Times-Roman-R"/>
      <w:spacing w:val="40"/>
      <w:sz w:val="32"/>
    </w:rPr>
  </w:style>
  <w:style w:type="paragraph" w:styleId="BodyText">
    <w:name w:val="Body Text"/>
    <w:basedOn w:val="Normal"/>
    <w:link w:val="BodyTextChar"/>
    <w:rsid w:val="003F0842"/>
    <w:pPr>
      <w:spacing w:before="40" w:after="40" w:line="192" w:lineRule="auto"/>
      <w:jc w:val="center"/>
    </w:pPr>
    <w:rPr>
      <w:rFonts w:ascii="Helvetica-R" w:hAnsi="Helvetica-R"/>
      <w:b/>
      <w:bCs/>
      <w:sz w:val="20"/>
    </w:rPr>
  </w:style>
  <w:style w:type="character" w:styleId="Hyperlink">
    <w:name w:val="Hyperlink"/>
    <w:rsid w:val="00B347E5"/>
    <w:rPr>
      <w:color w:val="0000FF"/>
      <w:u w:val="single"/>
    </w:rPr>
  </w:style>
  <w:style w:type="character" w:styleId="FollowedHyperlink">
    <w:name w:val="FollowedHyperlink"/>
    <w:rsid w:val="00B347E5"/>
    <w:rPr>
      <w:color w:val="800080"/>
      <w:u w:val="single"/>
    </w:rPr>
  </w:style>
  <w:style w:type="character" w:customStyle="1" w:styleId="Heading7Char">
    <w:name w:val="Heading 7 Char"/>
    <w:link w:val="Heading7"/>
    <w:rsid w:val="00B347E5"/>
    <w:rPr>
      <w:rFonts w:ascii="Helvetica-R" w:hAnsi="Helvetica-R"/>
      <w:b/>
      <w:bCs/>
      <w:noProof/>
      <w:sz w:val="28"/>
      <w:szCs w:val="24"/>
      <w:lang w:val="ro-RO"/>
    </w:rPr>
  </w:style>
  <w:style w:type="character" w:customStyle="1" w:styleId="Heading8Char">
    <w:name w:val="Heading 8 Char"/>
    <w:link w:val="Heading8"/>
    <w:rsid w:val="00B347E5"/>
    <w:rPr>
      <w:rFonts w:ascii="Helvetica-R" w:hAnsi="Helvetica-R"/>
      <w:b/>
      <w:bCs/>
      <w:i/>
      <w:iCs/>
      <w:noProof/>
      <w:sz w:val="22"/>
      <w:szCs w:val="24"/>
      <w:lang w:val="ro-RO" w:eastAsia="ro-RO"/>
    </w:rPr>
  </w:style>
  <w:style w:type="character" w:customStyle="1" w:styleId="Heading9Char">
    <w:name w:val="Heading 9 Char"/>
    <w:link w:val="Heading9"/>
    <w:rsid w:val="00B347E5"/>
    <w:rPr>
      <w:b/>
      <w:bCs/>
      <w:i/>
      <w:iCs/>
      <w:noProof/>
      <w:szCs w:val="24"/>
      <w:lang w:val="ro-RO"/>
    </w:rPr>
  </w:style>
  <w:style w:type="character" w:customStyle="1" w:styleId="Heading1Char">
    <w:name w:val="Heading 1 Char"/>
    <w:aliases w:val="BAR Char"/>
    <w:link w:val="Heading1"/>
    <w:rsid w:val="00B347E5"/>
    <w:rPr>
      <w:b/>
      <w:bCs/>
      <w:noProof/>
      <w:sz w:val="24"/>
      <w:szCs w:val="24"/>
      <w:lang w:val="ro-RO"/>
    </w:rPr>
  </w:style>
  <w:style w:type="character" w:customStyle="1" w:styleId="HeaderChar">
    <w:name w:val="Header Char"/>
    <w:link w:val="Header"/>
    <w:rsid w:val="00B347E5"/>
    <w:rPr>
      <w:noProof/>
      <w:sz w:val="24"/>
      <w:szCs w:val="24"/>
      <w:lang w:val="ro-RO"/>
    </w:rPr>
  </w:style>
  <w:style w:type="character" w:customStyle="1" w:styleId="FooterChar">
    <w:name w:val="Footer Char"/>
    <w:link w:val="Footer"/>
    <w:rsid w:val="00B347E5"/>
    <w:rPr>
      <w:noProof/>
      <w:sz w:val="24"/>
      <w:szCs w:val="24"/>
      <w:lang w:val="ro-RO"/>
    </w:rPr>
  </w:style>
  <w:style w:type="character" w:customStyle="1" w:styleId="BodyTextChar">
    <w:name w:val="Body Text Char"/>
    <w:link w:val="BodyText"/>
    <w:rsid w:val="00B347E5"/>
    <w:rPr>
      <w:rFonts w:ascii="Helvetica-R" w:hAnsi="Helvetica-R"/>
      <w:b/>
      <w:bCs/>
      <w:noProof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47E5"/>
    <w:rPr>
      <w:rFonts w:ascii="Tahoma" w:hAnsi="Tahoma" w:cs="Tahoma"/>
      <w:noProof w:val="0"/>
      <w:sz w:val="16"/>
      <w:szCs w:val="16"/>
      <w:lang w:val="en-GB"/>
    </w:rPr>
  </w:style>
  <w:style w:type="character" w:customStyle="1" w:styleId="BalloonTextChar">
    <w:name w:val="Balloon Text Char"/>
    <w:link w:val="BalloonText"/>
    <w:uiPriority w:val="99"/>
    <w:semiHidden/>
    <w:rsid w:val="00B347E5"/>
    <w:rPr>
      <w:rFonts w:ascii="Tahoma" w:hAnsi="Tahoma" w:cs="Tahoma"/>
      <w:sz w:val="16"/>
      <w:szCs w:val="16"/>
      <w:lang w:val="en-GB"/>
    </w:rPr>
  </w:style>
  <w:style w:type="character" w:customStyle="1" w:styleId="Heading2Char">
    <w:name w:val="Heading 2 Char"/>
    <w:link w:val="Heading2"/>
    <w:rsid w:val="00B347E5"/>
    <w:rPr>
      <w:rFonts w:ascii="Helvetica-R" w:hAnsi="Helvetica-R"/>
      <w:b/>
      <w:bCs/>
      <w:noProof/>
      <w:szCs w:val="24"/>
      <w:lang w:val="ro-RO"/>
    </w:rPr>
  </w:style>
  <w:style w:type="paragraph" w:customStyle="1" w:styleId="Style1">
    <w:name w:val="Style1"/>
    <w:basedOn w:val="Normal"/>
    <w:rsid w:val="00B347E5"/>
    <w:pPr>
      <w:numPr>
        <w:numId w:val="3"/>
      </w:numPr>
      <w:tabs>
        <w:tab w:val="clear" w:pos="96"/>
        <w:tab w:val="num" w:pos="720"/>
        <w:tab w:val="num" w:pos="1102"/>
      </w:tabs>
      <w:ind w:left="0" w:firstLine="742"/>
    </w:pPr>
    <w:rPr>
      <w:noProof w:val="0"/>
      <w:lang w:val="en-GB"/>
    </w:rPr>
  </w:style>
  <w:style w:type="paragraph" w:styleId="ListBullet">
    <w:name w:val="List Bullet"/>
    <w:basedOn w:val="Normal"/>
    <w:uiPriority w:val="99"/>
    <w:unhideWhenUsed/>
    <w:rsid w:val="0056634D"/>
    <w:pPr>
      <w:numPr>
        <w:numId w:val="30"/>
      </w:numPr>
      <w:tabs>
        <w:tab w:val="clear" w:pos="360"/>
      </w:tabs>
      <w:ind w:left="0" w:firstLine="0"/>
      <w:contextualSpacing/>
    </w:pPr>
    <w:rPr>
      <w:noProof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Application%20Data\Microsoft\Templates\ba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bar.dot</Template>
  <TotalTime>5</TotalTime>
  <Pages>1</Pages>
  <Words>15086</Words>
  <Characters>85993</Characters>
  <Application>Microsoft Office Word</Application>
  <DocSecurity>0</DocSecurity>
  <Lines>716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C</vt:lpstr>
      <vt:lpstr>C</vt:lpstr>
    </vt:vector>
  </TitlesOfParts>
  <Company>filaret</Company>
  <LinksUpToDate>false</LinksUpToDate>
  <CharactersWithSpaces>100878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</dc:title>
  <dc:subject/>
  <dc:creator>Victor</dc:creator>
  <cp:keywords/>
  <dc:description/>
  <cp:lastModifiedBy>HP</cp:lastModifiedBy>
  <cp:revision>8</cp:revision>
  <cp:lastPrinted>2012-08-09T06:05:00Z</cp:lastPrinted>
  <dcterms:created xsi:type="dcterms:W3CDTF">2026-07-23T06:37:00Z</dcterms:created>
  <dcterms:modified xsi:type="dcterms:W3CDTF">2026-07-23T08:40:00Z</dcterms:modified>
</cp:coreProperties>
</file>