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ECBB" w14:textId="77777777" w:rsidR="00190A29" w:rsidRPr="00B26C8D" w:rsidRDefault="00190A29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B26C8D">
        <w:rPr>
          <w:b/>
          <w:spacing w:val="-8"/>
          <w:sz w:val="16"/>
          <w:szCs w:val="16"/>
        </w:rPr>
        <w:t>C.N.C.F. "C.F.R." S.A. -  D I R E C Ţ I A  L I N I I</w:t>
      </w:r>
    </w:p>
    <w:p w14:paraId="191A9AC6" w14:textId="66E41BDB" w:rsidR="00190A29" w:rsidRPr="00B26C8D" w:rsidRDefault="00190A29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B26C8D">
        <w:rPr>
          <w:b/>
          <w:sz w:val="16"/>
          <w:szCs w:val="16"/>
        </w:rPr>
        <w:t xml:space="preserve"> (de la pagina 1 la pagina )</w:t>
      </w:r>
    </w:p>
    <w:p w14:paraId="2CB05E72" w14:textId="77777777" w:rsidR="00190A29" w:rsidRDefault="00190A29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0523FDF4" w14:textId="77777777" w:rsidR="00190A29" w:rsidRDefault="00190A29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50D23881" w14:textId="77777777" w:rsidR="00190A29" w:rsidRDefault="00190A29">
      <w:pPr>
        <w:jc w:val="center"/>
        <w:rPr>
          <w:sz w:val="28"/>
        </w:rPr>
      </w:pPr>
    </w:p>
    <w:p w14:paraId="2BCE95EA" w14:textId="77777777" w:rsidR="00190A29" w:rsidRDefault="00190A29">
      <w:pPr>
        <w:jc w:val="center"/>
        <w:rPr>
          <w:sz w:val="28"/>
        </w:rPr>
      </w:pPr>
    </w:p>
    <w:p w14:paraId="2F59FED0" w14:textId="77777777" w:rsidR="00190A29" w:rsidRDefault="00190A29">
      <w:pPr>
        <w:jc w:val="center"/>
        <w:rPr>
          <w:sz w:val="28"/>
        </w:rPr>
      </w:pPr>
    </w:p>
    <w:p w14:paraId="1E521648" w14:textId="77777777" w:rsidR="00190A29" w:rsidRDefault="00190A29">
      <w:pPr>
        <w:jc w:val="center"/>
        <w:rPr>
          <w:sz w:val="28"/>
        </w:rPr>
      </w:pPr>
    </w:p>
    <w:p w14:paraId="4E2D7B8E" w14:textId="77777777" w:rsidR="00190A29" w:rsidRDefault="00190A29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IAȘI</w:t>
      </w:r>
    </w:p>
    <w:p w14:paraId="41E9E7A7" w14:textId="77777777" w:rsidR="00190A29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07A980B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4568CF2E" w14:textId="77777777" w:rsidR="00190A29" w:rsidRDefault="00190A29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60E0E58F" w14:textId="77777777" w:rsidR="00190A29" w:rsidRDefault="00190A29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iulie 2026</w:t>
      </w:r>
    </w:p>
    <w:p w14:paraId="2ED39497" w14:textId="77777777" w:rsidR="00190A29" w:rsidRDefault="00190A29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190A29" w14:paraId="3DB13B71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05F81F14" w14:textId="77777777" w:rsidR="00190A29" w:rsidRDefault="00190A29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1ACCFAEA" w14:textId="77777777" w:rsidR="00190A29" w:rsidRDefault="00190A29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44C2A2C6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79EB4F82" w14:textId="77777777" w:rsidR="00190A29" w:rsidRDefault="00190A29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5356164D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28A26D5A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A49E651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00159C5A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581BE3F6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41054835" w14:textId="77777777" w:rsidR="00190A29" w:rsidRDefault="00190A29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02AFF9B1" w14:textId="77777777" w:rsidR="00190A29" w:rsidRDefault="00190A29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340AA603" w14:textId="77777777" w:rsidR="00190A29" w:rsidRDefault="00190A29" w:rsidP="00E046C7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178F891A" w14:textId="77777777" w:rsidR="00190A29" w:rsidRDefault="00190A29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788B63EA" w14:textId="77777777" w:rsidR="00190A29" w:rsidRDefault="00190A29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1684EE10" w14:textId="77777777" w:rsidR="00190A29" w:rsidRDefault="00190A29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04AD9E94" w14:textId="77777777" w:rsidR="00190A29" w:rsidRDefault="00190A29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13A9412D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5F3611AB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3850C169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0D18AF64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070D456E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232D45FC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1AE290CB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00D970B9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0C62CCB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190A29" w14:paraId="5929BA71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53423F45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2F821ABA" w14:textId="77777777" w:rsidR="00190A29" w:rsidRDefault="00190A29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2D481130" w14:textId="77777777" w:rsidR="00190A29" w:rsidRDefault="00190A29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0C81A15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579D6195" w14:textId="77777777" w:rsidR="00190A29" w:rsidRDefault="00190A29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BB575AF" w14:textId="77777777" w:rsidR="00190A29" w:rsidRDefault="00190A29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0B708B47" w14:textId="77777777" w:rsidR="00190A29" w:rsidRDefault="00190A29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79BC7F4" w14:textId="77777777" w:rsidR="00190A29" w:rsidRDefault="00190A29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2E52DF71" w14:textId="77777777" w:rsidR="00190A29" w:rsidRDefault="00190A29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C52B902" w14:textId="77777777" w:rsidR="00190A29" w:rsidRDefault="00190A29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4C905C17" w14:textId="77777777" w:rsidR="00190A29" w:rsidRDefault="00190A29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30E263F5" w14:textId="77777777" w:rsidR="00190A29" w:rsidRDefault="00190A29">
      <w:pPr>
        <w:spacing w:line="192" w:lineRule="auto"/>
        <w:jc w:val="center"/>
      </w:pPr>
    </w:p>
    <w:p w14:paraId="78217ED9" w14:textId="77777777" w:rsidR="00190A29" w:rsidRDefault="00190A29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380C4AA9" w14:textId="77777777" w:rsidR="00190A29" w:rsidRPr="006310EB" w:rsidRDefault="00190A29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4A990ABD" w14:textId="77777777" w:rsidR="00190A29" w:rsidRPr="006310EB" w:rsidRDefault="00190A29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6C3DCA3A" w14:textId="77777777" w:rsidR="00190A29" w:rsidRPr="006310EB" w:rsidRDefault="00190A29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37AEEC16" w14:textId="77777777" w:rsidR="00190A29" w:rsidRPr="00A8307A" w:rsidRDefault="00190A29" w:rsidP="00516DD3">
      <w:pPr>
        <w:pStyle w:val="Heading1"/>
        <w:spacing w:line="360" w:lineRule="auto"/>
      </w:pPr>
      <w:r w:rsidRPr="00A8307A">
        <w:t>LINIA 100</w:t>
      </w:r>
    </w:p>
    <w:p w14:paraId="4CA3DD56" w14:textId="77777777" w:rsidR="00190A29" w:rsidRPr="00A8307A" w:rsidRDefault="00190A29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190A29" w:rsidRPr="00AB76B4" w14:paraId="34B2368D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18D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7C4F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C3D0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EE14B4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399D0B3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518CC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C552AB2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3A75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667D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9F99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9244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1C588623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388E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6E86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F320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000D1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2203FD0F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FF508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537D973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DC45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1A32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D0ACC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4291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4FB867D0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A41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9C2C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102A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CFEF1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16148CE4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DD594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</w:t>
            </w:r>
          </w:p>
          <w:p w14:paraId="69A764EE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7FA5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AD8E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104B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DD92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F0D21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Acces la liniile 11 şi 12.</w:t>
            </w:r>
          </w:p>
        </w:tc>
      </w:tr>
      <w:tr w:rsidR="00190A29" w:rsidRPr="00AB76B4" w14:paraId="218CD12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37DE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159D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F4D3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D209DB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4ED0C5F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853E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893D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CC32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66D8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5ACA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4C36700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298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5AC2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B4AE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E4A8B4" w14:textId="77777777" w:rsidR="00190A29" w:rsidRPr="00AB76B4" w:rsidRDefault="00190A29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1F28CABF" w14:textId="77777777" w:rsidR="00190A29" w:rsidRPr="00AB76B4" w:rsidRDefault="00190A29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6D48E" w14:textId="77777777" w:rsidR="00190A29" w:rsidRPr="00AB76B4" w:rsidRDefault="00190A29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6A453D40" w14:textId="77777777" w:rsidR="00190A29" w:rsidRPr="00AB76B4" w:rsidRDefault="00190A29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38</w:t>
            </w:r>
            <w:r w:rsidRPr="00AB76B4">
              <w:rPr>
                <w:b/>
                <w:bCs/>
                <w:sz w:val="20"/>
              </w:rPr>
              <w:t xml:space="preserve"> și </w:t>
            </w:r>
          </w:p>
          <w:p w14:paraId="7D4BAF37" w14:textId="77777777" w:rsidR="00190A29" w:rsidRPr="00AB76B4" w:rsidRDefault="00190A29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5B8DD18E" w14:textId="77777777" w:rsidR="00190A29" w:rsidRPr="00AB76B4" w:rsidRDefault="00190A29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D291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E8F3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99A8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A33E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7243840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669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E37E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277F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215F01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1846712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F72B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0B91450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56 / 57 și </w:t>
            </w:r>
          </w:p>
          <w:p w14:paraId="5F12EAB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5B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4983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09FB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B332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7121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18FD3CB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Cap București Nord </w:t>
            </w:r>
          </w:p>
          <w:p w14:paraId="461016B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paletă cu diagonală.</w:t>
            </w:r>
          </w:p>
        </w:tc>
      </w:tr>
      <w:tr w:rsidR="00190A29" w:rsidRPr="00AB76B4" w14:paraId="7B14C22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DDB5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357D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CB8E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9E56C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 Nord -</w:t>
            </w:r>
          </w:p>
          <w:p w14:paraId="5974CB11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Post 5 - </w:t>
            </w:r>
          </w:p>
          <w:p w14:paraId="709F27C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6375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5DF0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A8C0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1+650</w:t>
            </w:r>
          </w:p>
          <w:p w14:paraId="002BAD8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C257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582B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Cap București Nord semnalizată numai cu paleta cu diagonală.</w:t>
            </w:r>
          </w:p>
        </w:tc>
      </w:tr>
      <w:tr w:rsidR="00190A29" w:rsidRPr="00AB76B4" w14:paraId="5EF9D6C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A49C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D6D3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30740F4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BF6E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BB03E3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7E90CF8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+ </w:t>
            </w:r>
          </w:p>
          <w:p w14:paraId="1476C431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zonă aparate de cale, Cap X</w:t>
            </w:r>
            <w:r>
              <w:rPr>
                <w:b/>
                <w:bCs/>
                <w:sz w:val="20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15B4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8681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E59B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51BE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C0C8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78CF328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AFE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593A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D13C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1C8B0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340EDEF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398D8087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cale, Cap X </w:t>
            </w:r>
            <w:r>
              <w:rPr>
                <w:b/>
                <w:bCs/>
                <w:sz w:val="20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8951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D1364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D89F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7953A49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F4F5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28B1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77E55C9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1FC7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0686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32B1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D7DC41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6229827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F6C7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2065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B5A3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15C9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A719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764C86C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F9E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CA51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5E20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FC363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16B91E33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8425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5BA6368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/ 22</w:t>
            </w:r>
          </w:p>
          <w:p w14:paraId="1286F65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5EA4656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21FE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F408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A6F4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CC00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AFAB5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spre Chiajna firele I și II.</w:t>
            </w:r>
          </w:p>
        </w:tc>
      </w:tr>
      <w:tr w:rsidR="00190A29" w:rsidRPr="00AB76B4" w14:paraId="307108B9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CB67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122C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0695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C5ECCC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571A1EC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CB6B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ADB0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0A29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B0E1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7826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31CC2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190A29" w:rsidRPr="00AB76B4" w14:paraId="2061E7DF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68E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DAC5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2918EBC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931D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99E01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0335D9A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directă + </w:t>
            </w:r>
          </w:p>
          <w:p w14:paraId="43EB773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A595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365C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576F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0ACA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B755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16D526E1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183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4189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0C57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84CAF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st. Chiajna -</w:t>
            </w:r>
          </w:p>
          <w:p w14:paraId="216C1471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Călcâi sch. 24, </w:t>
            </w:r>
          </w:p>
          <w:p w14:paraId="4A59064C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363E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B998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D0A3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9+000</w:t>
            </w:r>
          </w:p>
          <w:p w14:paraId="4E6D885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5545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07CE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ieșiri la linia 5.</w:t>
            </w:r>
          </w:p>
        </w:tc>
      </w:tr>
      <w:tr w:rsidR="00190A29" w:rsidRPr="00AB76B4" w14:paraId="4046E81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1419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EB62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F67D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DE6863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0E575EE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48E1967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 nr. </w:t>
            </w:r>
            <w:r>
              <w:rPr>
                <w:b/>
                <w:bCs/>
                <w:sz w:val="20"/>
              </w:rPr>
              <w:t xml:space="preserve">15, </w:t>
            </w:r>
            <w:r w:rsidRPr="00AB76B4">
              <w:rPr>
                <w:b/>
                <w:bCs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55FE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D7F4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9B16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37B661C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1E81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150D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53E9C2A4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F66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48A4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A18D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48CA47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3A84C02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CD1D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99B02F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5, 9 </w:t>
            </w:r>
          </w:p>
          <w:p w14:paraId="4ACE949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</w:t>
            </w:r>
          </w:p>
          <w:p w14:paraId="7227B8F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0314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F3E5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78FC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4C9E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81496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1 - 5.</w:t>
            </w:r>
          </w:p>
        </w:tc>
      </w:tr>
      <w:tr w:rsidR="00190A29" w:rsidRPr="00AB76B4" w14:paraId="14323CE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FFB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A1BA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3437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0FDA63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5D39DD9B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774C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346C3B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18, 20, 24 </w:t>
            </w:r>
          </w:p>
          <w:p w14:paraId="6CD0094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06D3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AA60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04C9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6DB8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78FA28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5A030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4, 5 și 6.</w:t>
            </w:r>
          </w:p>
        </w:tc>
      </w:tr>
      <w:tr w:rsidR="00190A29" w:rsidRPr="00AB76B4" w14:paraId="26F35BF4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6D68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037B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815E59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656C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0B1617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Chiajna -</w:t>
            </w:r>
          </w:p>
          <w:p w14:paraId="2B5B1A04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1E4F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AC07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54C3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90D4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E5074" w14:textId="77777777" w:rsidR="00190A29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2E143D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2D48552E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6DD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2A96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9A06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CB23B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672652A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E112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51DB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2152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255E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7605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42CD7AE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8A28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0B0B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8773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D20977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56C1F29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3AAC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C333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4CBE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EFC04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6E78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5198E0F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3E7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75FA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DA1D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D6D84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7534CCF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865D8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7CCD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9FE8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5E07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0751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44216F34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A6B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6C64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1032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C3EBC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603A18FC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D675F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3699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6F45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96F3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BC21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21843643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F3F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3D91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B6F2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748030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- </w:t>
            </w:r>
          </w:p>
          <w:p w14:paraId="4E669AC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CF9B2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3F1F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745F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7483BA0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5235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AB23B" w14:textId="77777777" w:rsidR="00190A29" w:rsidRPr="00AB76B4" w:rsidRDefault="00190A29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607E278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25DF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C8ED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0A80EFC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C649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2AC107" w14:textId="77777777" w:rsidR="00190A29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>inia 3 directă Grădinari</w:t>
            </w:r>
            <w:r>
              <w:rPr>
                <w:b/>
                <w:bCs/>
                <w:sz w:val="20"/>
              </w:rPr>
              <w:t xml:space="preserve"> și sch. 3, 5,</w:t>
            </w:r>
          </w:p>
          <w:p w14:paraId="2D3C05C8" w14:textId="77777777" w:rsidR="00190A29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9, 2, 6, 18 și </w:t>
            </w:r>
          </w:p>
          <w:p w14:paraId="72B6942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DCB5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DE31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D4B6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1D5A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D51F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2D11A7F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E513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F4EA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A218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A63534" w14:textId="77777777" w:rsidR="00190A29" w:rsidRPr="00AB76B4" w:rsidRDefault="00190A29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</w:t>
            </w:r>
            <w:r>
              <w:rPr>
                <w:b/>
                <w:bCs/>
                <w:sz w:val="20"/>
              </w:rPr>
              <w:t xml:space="preserve">– </w:t>
            </w: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3E5F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9A83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7395F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23+800</w:t>
            </w:r>
          </w:p>
          <w:p w14:paraId="3D50C0D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39F7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9BFD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4EBBA5AE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5C18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DB86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8EE6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BF10A1" w14:textId="77777777" w:rsidR="00190A29" w:rsidRPr="00AB76B4" w:rsidRDefault="00190A29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DCC3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FA6F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4C42B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4C96842E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9BB64" w14:textId="77777777" w:rsidR="00190A29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6CDA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1BA2DBA5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D84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9145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EA47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799A3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Grădinari </w:t>
            </w:r>
          </w:p>
          <w:p w14:paraId="2D1F0AF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4D31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3D53E58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5698B49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51B8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E3B5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6AFD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509B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194BE03C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10FD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8E50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26+700</w:t>
            </w:r>
          </w:p>
          <w:p w14:paraId="5957DD9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BE63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1B53A1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 -</w:t>
            </w:r>
          </w:p>
          <w:p w14:paraId="1063E8D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806B3" w14:textId="77777777" w:rsidR="00190A29" w:rsidRPr="00AB76B4" w:rsidRDefault="00190A29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5E5C4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C858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BEA3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4BC6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05195B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60F1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E1FD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8CC0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372C17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H. Vadu Lat</w:t>
            </w:r>
          </w:p>
          <w:p w14:paraId="76A32D24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</w:t>
            </w:r>
            <w:r>
              <w:rPr>
                <w:b/>
                <w:bCs/>
                <w:sz w:val="20"/>
              </w:rPr>
              <w:t>ile</w:t>
            </w:r>
            <w:r w:rsidRPr="00AB76B4">
              <w:rPr>
                <w:b/>
                <w:bCs/>
                <w:sz w:val="20"/>
              </w:rPr>
              <w:t xml:space="preserve"> 2 </w:t>
            </w:r>
            <w:r>
              <w:rPr>
                <w:b/>
                <w:bCs/>
                <w:sz w:val="20"/>
              </w:rPr>
              <w:t xml:space="preserve">și 5 </w:t>
            </w:r>
            <w:r w:rsidRPr="00AB76B4">
              <w:rPr>
                <w:b/>
                <w:bCs/>
                <w:sz w:val="20"/>
              </w:rPr>
              <w:t>abătut</w:t>
            </w:r>
            <w:r>
              <w:rPr>
                <w:b/>
                <w:bCs/>
                <w:sz w:val="20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7C68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E57EA9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013B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2859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CC25C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9139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668F2B7A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A196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BBBC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EA0C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5B8940" w14:textId="77777777" w:rsidR="00190A29" w:rsidRPr="00AB76B4" w:rsidRDefault="00190A29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  <w:r>
              <w:rPr>
                <w:b/>
                <w:bCs/>
                <w:sz w:val="20"/>
              </w:rPr>
              <w:t xml:space="preserve"> – </w:t>
            </w:r>
            <w:r w:rsidRPr="00AB76B4">
              <w:rPr>
                <w:b/>
                <w:bCs/>
                <w:sz w:val="20"/>
              </w:rPr>
              <w:t>Zăvestreni</w:t>
            </w:r>
            <w:r>
              <w:rPr>
                <w:b/>
                <w:bCs/>
                <w:sz w:val="20"/>
              </w:rPr>
              <w:br/>
              <w:t xml:space="preserve">+ linia 3 directă </w:t>
            </w:r>
            <w:r>
              <w:rPr>
                <w:b/>
                <w:bCs/>
                <w:sz w:val="20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D3F9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DF19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A8820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59A4EBAC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1FA3B" w14:textId="77777777" w:rsidR="00190A29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96D9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2AFCE675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3C26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6F15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6833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845CD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ACD7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73D8555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+ </w:t>
            </w:r>
          </w:p>
          <w:p w14:paraId="4D4FF7E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0FE5289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  <w:p w14:paraId="6553D98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5CCC658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0F92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38E6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B16E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B788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226A7E58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1EE8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934C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45+000</w:t>
            </w:r>
          </w:p>
          <w:p w14:paraId="4CF94C9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C287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A8BDAF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Zăvestreni -</w:t>
            </w:r>
          </w:p>
          <w:p w14:paraId="5A81D0B8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</w:t>
            </w:r>
            <w:r>
              <w:rPr>
                <w:b/>
                <w:bCs/>
                <w:sz w:val="20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0FD4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1963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C746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A64A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3BD8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0657DD42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DC67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2BA0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7D51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55D94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3C7E169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4B05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13, 21, 23  și TDJ  </w:t>
            </w:r>
          </w:p>
          <w:p w14:paraId="1C5DB02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BAAF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BE8E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1DD5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48E0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CDA347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1C2F8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190A29" w:rsidRPr="00AB76B4" w14:paraId="046986F9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FDB9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7BC3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C892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D5C08F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3848F44F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143A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41E40E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CBDD4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B34A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08F5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7C2D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2240C74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BB70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966B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5D51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8CBB0F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3BF0F0E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6F8E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7A31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875C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B5DF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16EB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3F2D121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9F17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15A0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81C7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B9754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0DD4C910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21AF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18, 26, 30  și TDJ </w:t>
            </w:r>
          </w:p>
          <w:p w14:paraId="1842543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6C3C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1DA1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9CAE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8D7B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37F68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FA30C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190A29" w:rsidRPr="00AB76B4" w14:paraId="2B98685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AC14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4EBD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52+500</w:t>
            </w:r>
          </w:p>
          <w:p w14:paraId="2087D83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F8D2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56F33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</w:p>
          <w:p w14:paraId="40BD3F3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FD66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240E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0E34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C740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B60A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3FA0BD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7EB4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A17E7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52+600</w:t>
            </w:r>
          </w:p>
          <w:p w14:paraId="4BB3BE3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5919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FEEB28" w14:textId="77777777" w:rsidR="00190A29" w:rsidRPr="00AB76B4" w:rsidRDefault="00190A29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011D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8E9F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4EE3F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492E0" w14:textId="77777777" w:rsidR="00190A29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34064" w14:textId="77777777" w:rsidR="00190A29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7CEBC18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4932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D9EB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57+880</w:t>
            </w:r>
          </w:p>
          <w:p w14:paraId="7DAF067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79C0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49BD8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7CF940C7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</w:t>
            </w:r>
          </w:p>
          <w:p w14:paraId="013716D8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41C6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1B31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1713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0693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0A1C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4604A5A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87F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9482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2D5C4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0F9DD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7728031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AB6E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8D02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6668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58+950</w:t>
            </w:r>
          </w:p>
          <w:p w14:paraId="60C6F96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B4B3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0A86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28B50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10.</w:t>
            </w:r>
          </w:p>
          <w:p w14:paraId="5CB5D04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6834601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2B1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71F3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5BB2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2A95A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61BBD52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CF67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7D6A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35B2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59+500</w:t>
            </w:r>
          </w:p>
          <w:p w14:paraId="5CBDAD4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C83A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2C2B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70D625B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018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EFBA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60+600</w:t>
            </w:r>
          </w:p>
          <w:p w14:paraId="6648C8D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E19D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42A50C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23C2A9EF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DF0F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1337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FC42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5E6C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B3913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1377385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2F08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1F9F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66+025</w:t>
            </w:r>
          </w:p>
          <w:p w14:paraId="0B5EE51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7D9C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BB98F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77E903F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AF83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0769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29CA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0A12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4853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85702E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17C1E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5, Cap X.</w:t>
            </w:r>
          </w:p>
        </w:tc>
      </w:tr>
      <w:tr w:rsidR="00190A29" w:rsidRPr="00AB76B4" w14:paraId="308CF39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ADF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74A41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67+170</w:t>
            </w:r>
          </w:p>
          <w:p w14:paraId="0BE871D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2F60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845C1B" w14:textId="77777777" w:rsidR="00190A29" w:rsidRPr="00AB76B4" w:rsidRDefault="00190A29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6ACE4642" w14:textId="77777777" w:rsidR="00190A29" w:rsidRPr="00AB76B4" w:rsidRDefault="00190A29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A32A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556F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6A4C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BB4E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85A4F" w14:textId="77777777" w:rsidR="00190A29" w:rsidRPr="00AB76B4" w:rsidRDefault="00190A29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87D78B7" w14:textId="77777777" w:rsidR="00190A29" w:rsidRPr="00AB76B4" w:rsidRDefault="00190A29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</w:rPr>
              <w:t>4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90A29" w:rsidRPr="00AB76B4" w14:paraId="22205BA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1CB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D1E3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C9CC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77BA6F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0238385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68A4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5E834E0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2 - 4 </w:t>
            </w:r>
          </w:p>
          <w:p w14:paraId="6E559F5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65CF826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BB97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6B53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3C90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4636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D6D11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190A29" w:rsidRPr="00AB76B4" w14:paraId="1969C78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9495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FA4D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386D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E91C41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48EDD94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4852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1366052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</w:t>
            </w:r>
          </w:p>
          <w:p w14:paraId="4BDFD7D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95CC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9252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3CB8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3928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1 și 2 </w:t>
            </w:r>
          </w:p>
        </w:tc>
      </w:tr>
      <w:tr w:rsidR="00190A29" w:rsidRPr="00AB76B4" w14:paraId="54FDA1B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12A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DBE3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69E7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192EE3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8B28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4BD6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3F22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68+300</w:t>
            </w:r>
          </w:p>
          <w:p w14:paraId="4B9D060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C0D4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76B5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6B3637B5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399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BA029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C2F3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6C479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6C035A4C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C0BC5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E4C6FA3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3AFB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89761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4624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AB8A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F99781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1 Cap X. </w:t>
            </w:r>
          </w:p>
        </w:tc>
      </w:tr>
      <w:tr w:rsidR="00190A29" w:rsidRPr="00AB76B4" w14:paraId="2613F0A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400B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CE804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DB26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30ED4F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490CC0D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F13CF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9B7B0E9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AA3C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9C78F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9909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DC4C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circulația pe linia 1</w:t>
            </w:r>
          </w:p>
        </w:tc>
      </w:tr>
      <w:tr w:rsidR="00190A29" w:rsidRPr="00AB76B4" w14:paraId="1BC03DF0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3D3A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C05E9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B9DB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3EB97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075EF73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E9454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D3FD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624F2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74+200</w:t>
            </w:r>
          </w:p>
          <w:p w14:paraId="2D942099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3486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D617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0ACD33D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ECC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BE71A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DD0B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ED21D8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0238571B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24F32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5075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73461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75+600</w:t>
            </w:r>
          </w:p>
          <w:p w14:paraId="7E71214F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7DD1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AA6D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552F188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90A29" w:rsidRPr="00AB76B4" w14:paraId="0F9EF00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A5A1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E9A18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361A42B1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D4E14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291D9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46604EB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9ADA8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7EFA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2C48C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AFCA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AC18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Semnalizată ca limitare de viteză.</w:t>
            </w:r>
          </w:p>
        </w:tc>
      </w:tr>
      <w:tr w:rsidR="00190A29" w:rsidRPr="00AB76B4" w14:paraId="7FEB81FC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ACE7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EFB6E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062C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5A78D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6EDB6078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0BF8C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143B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E8B16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718A7DCA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8B46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EB82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90A29" w:rsidRPr="00AB76B4" w14:paraId="6E0610F4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6AE3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72039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BD7D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732DBC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53AE8A1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Atârnaţi </w:t>
            </w:r>
          </w:p>
          <w:p w14:paraId="69F3A948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  <w:r>
              <w:rPr>
                <w:b/>
                <w:bCs/>
                <w:sz w:val="20"/>
              </w:rPr>
              <w:t>S</w:t>
            </w:r>
            <w:r w:rsidRPr="00AB76B4">
              <w:rPr>
                <w:b/>
                <w:bCs/>
                <w:sz w:val="20"/>
              </w:rPr>
              <w:t>t. Atârnaţi</w:t>
            </w:r>
          </w:p>
          <w:p w14:paraId="43B219B4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0F379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91DB5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57DCB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  <w:p w14:paraId="53C7DB2B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FD55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93B5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90A29" w:rsidRPr="00AB76B4" w14:paraId="64D20F4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5621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1EDF2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  <w:p w14:paraId="762216AE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D1324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63FE5C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0921BE55" w14:textId="77777777" w:rsidR="00190A29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și linia 4 directă </w:t>
            </w:r>
          </w:p>
          <w:p w14:paraId="6E8F6B1D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0F0D262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C9DBA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BA4F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45AA4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6275C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0CFD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90A29" w:rsidRPr="00AB76B4" w14:paraId="2709FF4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1A64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40F09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1BD0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6DEA58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75C41758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081F4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A465890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1 - 5 </w:t>
            </w:r>
          </w:p>
          <w:p w14:paraId="37C06DF2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6C46AA63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3911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34787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BC3DC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5A32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8E07C3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190A29" w:rsidRPr="00AB76B4" w14:paraId="199BFBCA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401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0DC1E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91BC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AA7F14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1BD9CC14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6DC62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3F14929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7A906E27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10 și 11 </w:t>
            </w:r>
          </w:p>
          <w:p w14:paraId="11DEBA38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AA72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A339E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B08B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9556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58E27D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la linia 1.</w:t>
            </w:r>
          </w:p>
        </w:tc>
      </w:tr>
      <w:tr w:rsidR="00190A29" w:rsidRPr="00AB76B4" w14:paraId="35C6254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383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39866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A70C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152F1A" w14:textId="77777777" w:rsidR="00190A29" w:rsidRPr="00AB76B4" w:rsidRDefault="00190A29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42BCC3C0" w14:textId="77777777" w:rsidR="00190A29" w:rsidRPr="00AB76B4" w:rsidRDefault="00190A29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E70BE" w14:textId="77777777" w:rsidR="00190A29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5281A9D" w14:textId="77777777" w:rsidR="00190A29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E91E0F6" w14:textId="77777777" w:rsidR="00190A29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– 8</w:t>
            </w:r>
          </w:p>
          <w:p w14:paraId="4D7014BC" w14:textId="77777777" w:rsidR="00190A29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FD84231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0401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7C0F2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1D0C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3BD29" w14:textId="77777777" w:rsidR="00190A29" w:rsidRPr="00AB76B4" w:rsidRDefault="00190A29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B7C9753" w14:textId="77777777" w:rsidR="00190A29" w:rsidRPr="00AB76B4" w:rsidRDefault="00190A29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190A29" w:rsidRPr="00AB76B4" w14:paraId="018C92F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1756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2C5DE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DA56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3E118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</w:rPr>
              <w:t xml:space="preserve"> -</w:t>
            </w:r>
            <w:r w:rsidRPr="00AB76B4">
              <w:rPr>
                <w:b/>
                <w:bCs/>
                <w:sz w:val="20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3C7C7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405A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A4C02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EA2CF4D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7B05C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5AF2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190A29" w:rsidRPr="00AB76B4" w14:paraId="2FC039E7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62A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9693A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6CE5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97CAB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</w:t>
            </w:r>
          </w:p>
          <w:p w14:paraId="1F486470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1D8A2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07E5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ABD7F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94+800</w:t>
            </w:r>
          </w:p>
          <w:p w14:paraId="5464837B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4F76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4E01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02F5EE3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90A29" w:rsidRPr="00AB76B4" w14:paraId="0620AE77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A13C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6C237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5A5E7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9A5461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66A3CF53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584E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CD9A03D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33E50EB7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15 / 17 </w:t>
            </w:r>
          </w:p>
          <w:p w14:paraId="7572520D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2B92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6E84F" w14:textId="77777777" w:rsidR="00190A29" w:rsidRPr="00AB76B4" w:rsidRDefault="00190A29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B0D4C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9D3F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5626F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 I în fir II și invers.</w:t>
            </w:r>
          </w:p>
        </w:tc>
      </w:tr>
      <w:tr w:rsidR="00190A29" w:rsidRPr="00AB76B4" w14:paraId="01B9776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1C69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BC9D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B588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BF426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1E64294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0BF9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313F20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0F38EA6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4846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80BE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C93E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1C9B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35884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190A29" w:rsidRPr="00AB76B4" w14:paraId="5934256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6E7C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5FDE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A848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F9E675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6C0B0D0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0372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4651FE5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5296F13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12 - 16 </w:t>
            </w:r>
          </w:p>
          <w:p w14:paraId="03B1ED1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5BE1076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522C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30C0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107B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1C08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305E934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C8C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E34C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BBDFC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F46AF3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1BB7D69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76B0A21E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8405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BDA76DE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F1452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B300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E7D1F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2DC6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09ABE3CD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745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D347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101+330</w:t>
            </w:r>
          </w:p>
          <w:p w14:paraId="0A23045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B27B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E09A90" w14:textId="77777777" w:rsidR="00190A29" w:rsidRPr="00AB76B4" w:rsidRDefault="00190A29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6479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4B44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42A5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9D1D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48E8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74656854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EE96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C8AD4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106+000</w:t>
            </w:r>
          </w:p>
          <w:p w14:paraId="2146B74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173C9" w14:textId="77777777" w:rsidR="00190A29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F3B5D2" w14:textId="77777777" w:rsidR="00190A29" w:rsidRPr="00AB76B4" w:rsidRDefault="00190A29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  <w:r>
              <w:rPr>
                <w:b/>
                <w:bCs/>
                <w:sz w:val="20"/>
              </w:rPr>
              <w:t xml:space="preserve"> și linia 2 directă St. </w:t>
            </w:r>
            <w:r w:rsidRPr="00AB76B4">
              <w:rPr>
                <w:b/>
                <w:bCs/>
                <w:sz w:val="20"/>
              </w:rPr>
              <w:t>Măldăeni</w:t>
            </w:r>
            <w:r>
              <w:rPr>
                <w:b/>
                <w:bCs/>
                <w:sz w:val="20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2FDE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42F4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5DFBB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4B9D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B353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184FEBBF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0473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7F334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9C1A0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65BF49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39683B2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1E7E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A1ABDF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5C0C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0B622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80028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AD527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firul 1 in firul 2 si invers și intrari- ieșiri la linia 1 primiri - expedieri</w:t>
            </w:r>
          </w:p>
        </w:tc>
      </w:tr>
      <w:tr w:rsidR="00190A29" w:rsidRPr="00AB76B4" w14:paraId="23E4CF05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C92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934B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90063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60CBFA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697E12E1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4A73282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966D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3FC0A9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0438A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BCD7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52664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EA8F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0F29E80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6AAA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D156A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  <w:p w14:paraId="0B9B7A6C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116+734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43EE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DDEA34" w14:textId="77777777" w:rsidR="00190A29" w:rsidRPr="00AB76B4" w:rsidRDefault="00190A29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7B6E8EE6" w14:textId="77777777" w:rsidR="00190A29" w:rsidRPr="00AB76B4" w:rsidRDefault="00190A29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5B6D0EBB" w14:textId="77777777" w:rsidR="00190A29" w:rsidRPr="00AB76B4" w:rsidRDefault="00190A29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</w:t>
            </w:r>
            <w:r>
              <w:rPr>
                <w:b/>
                <w:bCs/>
                <w:sz w:val="20"/>
              </w:rPr>
              <w:t xml:space="preserve">Cap X St. </w:t>
            </w:r>
            <w:r w:rsidRPr="00AB76B4">
              <w:rPr>
                <w:b/>
                <w:bCs/>
                <w:sz w:val="20"/>
              </w:rPr>
              <w:t>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AFB79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DF4C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42306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09EE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C07C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296A4950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78C76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45D5C" w14:textId="77777777" w:rsidR="00190A29" w:rsidRDefault="00190A29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E9219" w14:textId="77777777" w:rsidR="00190A29" w:rsidRDefault="00190A29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C7B6B5" w14:textId="77777777" w:rsidR="00190A29" w:rsidRPr="00AB76B4" w:rsidRDefault="00190A29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13B8E744" w14:textId="77777777" w:rsidR="00190A29" w:rsidRPr="00AB76B4" w:rsidRDefault="00190A29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378CE74E" w14:textId="77777777" w:rsidR="00190A29" w:rsidRPr="00AB76B4" w:rsidRDefault="00190A29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27FBE" w14:textId="77777777" w:rsidR="00190A29" w:rsidRPr="00AB76B4" w:rsidRDefault="00190A29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B5ECA" w14:textId="77777777" w:rsidR="00190A29" w:rsidRPr="00AB76B4" w:rsidRDefault="00190A29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018C9" w14:textId="77777777" w:rsidR="00190A29" w:rsidRPr="00AB76B4" w:rsidRDefault="00190A29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09</w:t>
            </w:r>
            <w:r w:rsidRPr="00AB76B4">
              <w:rPr>
                <w:b/>
                <w:bCs/>
                <w:sz w:val="20"/>
              </w:rPr>
              <w:t>+200</w:t>
            </w:r>
          </w:p>
          <w:p w14:paraId="44B3DA12" w14:textId="77777777" w:rsidR="00190A29" w:rsidRPr="00AB76B4" w:rsidRDefault="00190A29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1B28A" w14:textId="77777777" w:rsidR="00190A29" w:rsidRPr="00AB76B4" w:rsidRDefault="00190A29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B3559" w14:textId="77777777" w:rsidR="00190A29" w:rsidRDefault="00190A29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1CF54A7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B3B7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4D697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116+734</w:t>
            </w:r>
          </w:p>
          <w:p w14:paraId="4A5925AA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6B72F" w14:textId="77777777" w:rsidR="00190A29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AE6A67" w14:textId="77777777" w:rsidR="00190A29" w:rsidRPr="00AB76B4" w:rsidRDefault="00190A29" w:rsidP="000D628C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 xml:space="preserve">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Mihăeşti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4D393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58671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3874D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A5E2D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BCFF1" w14:textId="77777777" w:rsidR="00190A29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2342D3F5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658A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3B299" w14:textId="77777777" w:rsidR="00190A29" w:rsidRDefault="00190A29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74657" w14:textId="77777777" w:rsidR="00190A29" w:rsidRDefault="00190A29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F23844" w14:textId="77777777" w:rsidR="00190A29" w:rsidRPr="00AB76B4" w:rsidRDefault="00190A29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Mihăeşti</w:t>
            </w:r>
          </w:p>
          <w:p w14:paraId="76657F89" w14:textId="77777777" w:rsidR="00190A29" w:rsidRDefault="00190A29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AAE1F" w14:textId="77777777" w:rsidR="00190A29" w:rsidRPr="00AB76B4" w:rsidRDefault="00190A29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6569EC6" w14:textId="77777777" w:rsidR="00190A29" w:rsidRPr="00AB76B4" w:rsidRDefault="00190A29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5DEA9" w14:textId="77777777" w:rsidR="00190A29" w:rsidRPr="00AB76B4" w:rsidRDefault="00190A29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BACDF" w14:textId="77777777" w:rsidR="00190A29" w:rsidRPr="00AB76B4" w:rsidRDefault="00190A29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3B8AF" w14:textId="77777777" w:rsidR="00190A29" w:rsidRPr="00AB76B4" w:rsidRDefault="00190A29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0EAF7" w14:textId="77777777" w:rsidR="00190A29" w:rsidRDefault="00190A29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496D2D7A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29C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0C374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  <w:p w14:paraId="63471A05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E2CB3" w14:textId="77777777" w:rsidR="00190A29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C5A4AB" w14:textId="77777777" w:rsidR="00190A29" w:rsidRPr="00AB76B4" w:rsidRDefault="00190A29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B258F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CDF4E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F6CA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8412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819A9" w14:textId="77777777" w:rsidR="00190A29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163A9298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68D4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74644" w14:textId="77777777" w:rsidR="00190A29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76EF9E9A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47C8B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4AD169" w14:textId="77777777" w:rsidR="00190A29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17509F16" w14:textId="77777777" w:rsidR="00190A29" w:rsidRPr="00AB76B4" w:rsidRDefault="00190A29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3BEE0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E4D79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EFA58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6BE36" w14:textId="77777777" w:rsidR="00190A29" w:rsidRPr="00AB76B4" w:rsidRDefault="00190A29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BF8F5" w14:textId="77777777" w:rsidR="00190A29" w:rsidRPr="00AB76B4" w:rsidRDefault="00190A29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677E2DF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7E8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1BCF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A3B9A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8D3272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545C3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2178B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DF0D6" w14:textId="77777777" w:rsidR="00190A29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6CFD0433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71D27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6282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3CAA3F5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71EF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CFF8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44859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683170" w14:textId="77777777" w:rsidR="00190A29" w:rsidRPr="00AB76B4" w:rsidRDefault="00190A29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6F3D5B85" w14:textId="77777777" w:rsidR="00190A29" w:rsidRDefault="00190A29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CE23F" w14:textId="77777777" w:rsidR="00190A29" w:rsidRPr="00AB76B4" w:rsidRDefault="00190A29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DB05823" w14:textId="77777777" w:rsidR="00190A29" w:rsidRDefault="00190A29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</w:t>
            </w:r>
            <w:r>
              <w:rPr>
                <w:b/>
                <w:bCs/>
                <w:sz w:val="20"/>
              </w:rPr>
              <w:t>–</w:t>
            </w:r>
            <w:r w:rsidRPr="00AB76B4">
              <w:rPr>
                <w:b/>
                <w:bCs/>
                <w:sz w:val="20"/>
              </w:rPr>
              <w:t xml:space="preserve"> 5</w:t>
            </w:r>
          </w:p>
          <w:p w14:paraId="51321AF8" w14:textId="77777777" w:rsidR="00190A29" w:rsidRDefault="00190A29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A417749" w14:textId="77777777" w:rsidR="00190A29" w:rsidRPr="00AB76B4" w:rsidRDefault="00190A29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9E12C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00A8F" w14:textId="77777777" w:rsidR="00190A29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1E4EB" w14:textId="77777777" w:rsidR="00190A29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7E475" w14:textId="77777777" w:rsidR="00190A29" w:rsidRPr="00AB76B4" w:rsidRDefault="00190A29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345B95" w14:textId="77777777" w:rsidR="00190A29" w:rsidRDefault="00190A29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190A29" w:rsidRPr="00AB76B4" w14:paraId="5EA79CF4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DC3A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6C01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432EF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F2C8F9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0114E39C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C816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2AD534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1216C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C253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DA2D9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D4B4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5CD016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190A29" w:rsidRPr="00AB76B4" w14:paraId="17F0BBC9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D28F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A3E6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92D7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F1261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6F4EF241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0A6C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0DFA907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5B25F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8D1B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2F05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BFC2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45FC6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190A29" w:rsidRPr="00AB76B4" w14:paraId="230F47EB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0C2A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7233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FA026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9FBEAD" w14:textId="77777777" w:rsidR="00190A29" w:rsidRDefault="00190A29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 </w:t>
            </w:r>
          </w:p>
          <w:p w14:paraId="4962C9D7" w14:textId="77777777" w:rsidR="00190A29" w:rsidRPr="00AB76B4" w:rsidRDefault="00190A29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6128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17B38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0D368" w14:textId="77777777" w:rsidR="00190A29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136+746</w:t>
            </w:r>
          </w:p>
          <w:p w14:paraId="3C7B223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D2F89" w14:textId="77777777" w:rsidR="00190A29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58F8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11AE26B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6C62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DBB4F" w14:textId="77777777" w:rsidR="00190A29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129+800</w:t>
            </w:r>
          </w:p>
          <w:p w14:paraId="0F77B56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79D0A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D07A4C" w14:textId="77777777" w:rsidR="00190A29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Radomirești -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51F0A494" w14:textId="77777777" w:rsidR="00190A29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 </w:t>
            </w:r>
          </w:p>
          <w:p w14:paraId="17E69BFB" w14:textId="77777777" w:rsidR="00190A29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04FABA56" w14:textId="77777777" w:rsidR="00190A29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B3A0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DEEA5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8EA16" w14:textId="77777777" w:rsidR="00190A29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92608" w14:textId="77777777" w:rsidR="00190A29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4EB28" w14:textId="77777777" w:rsidR="00190A29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2746BB3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0E5E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055B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5FB72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BBF856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2532F6BA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F2FFE3C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9144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</w:t>
            </w:r>
          </w:p>
          <w:p w14:paraId="2BCB780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  <w:p w14:paraId="37C97486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4687FE7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8ECA5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B6D9B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889DC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D796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0B001DC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8BDD6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7B5E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B104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EB483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7C3DF4BD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2EE8B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6FE63C4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EA49F9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6 - 12, </w:t>
            </w:r>
          </w:p>
          <w:p w14:paraId="3C8BCF5B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EAC0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962F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5F424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4108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BBB44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 directe.</w:t>
            </w:r>
          </w:p>
        </w:tc>
      </w:tr>
      <w:tr w:rsidR="00190A29" w:rsidRPr="00AB76B4" w14:paraId="539DC66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40DA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D754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8C696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C73F43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0CD2ADDB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46D1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A16F2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F2AF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380</w:t>
            </w:r>
          </w:p>
          <w:p w14:paraId="72F012A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148+</w:t>
            </w:r>
            <w:r>
              <w:rPr>
                <w:b/>
                <w:bCs/>
                <w:sz w:val="20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98BF4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AFB7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075C5B7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0D31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E7D8E" w14:textId="77777777" w:rsidR="00190A29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1C63A1E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600CB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992D3B" w14:textId="77777777" w:rsidR="00190A29" w:rsidRPr="00AB76B4" w:rsidRDefault="00190A29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64692731" w14:textId="77777777" w:rsidR="00190A29" w:rsidRDefault="00190A29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și </w:t>
            </w:r>
          </w:p>
          <w:p w14:paraId="31117F2F" w14:textId="77777777" w:rsidR="00190A29" w:rsidRPr="00AB76B4" w:rsidRDefault="00190A29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8F5A2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40D3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C984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AC1B2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5A4B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1AF9689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DC86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E385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153+900</w:t>
            </w:r>
          </w:p>
          <w:p w14:paraId="7F7527E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93DEF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19D277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Fărcașele - </w:t>
            </w:r>
          </w:p>
          <w:p w14:paraId="21ABF480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Caracal și </w:t>
            </w:r>
          </w:p>
          <w:p w14:paraId="5CCFA119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4642AAE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60C96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D92E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8D16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53196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BF593" w14:textId="77777777" w:rsidR="00190A29" w:rsidRPr="00AB76B4" w:rsidRDefault="00190A29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Fără inductori.</w:t>
            </w:r>
          </w:p>
          <w:p w14:paraId="2C78D714" w14:textId="77777777" w:rsidR="00190A29" w:rsidRPr="00AB76B4" w:rsidRDefault="00190A29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32DFE977" w14:textId="77777777" w:rsidR="00190A29" w:rsidRPr="00AB76B4" w:rsidRDefault="00190A29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peste sch. 7, 11, 17, 23 și 27.</w:t>
            </w:r>
          </w:p>
          <w:p w14:paraId="530C53D8" w14:textId="77777777" w:rsidR="00190A29" w:rsidRPr="00AB76B4" w:rsidRDefault="00190A29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2F2027F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E9B5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9FF5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5A95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8F18D2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EB8076E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1EA52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155+330</w:t>
            </w:r>
          </w:p>
          <w:p w14:paraId="3586F9B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6EEF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9915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A28EC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0D00F" w14:textId="77777777" w:rsidR="00190A29" w:rsidRPr="00AB76B4" w:rsidRDefault="00190A29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57A9FB2" w14:textId="77777777" w:rsidR="00190A29" w:rsidRPr="00AB76B4" w:rsidRDefault="00190A29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Între călcâi sch. 27 și </w:t>
            </w:r>
          </w:p>
          <w:p w14:paraId="2C4D5E1C" w14:textId="77777777" w:rsidR="00190A29" w:rsidRPr="00AB76B4" w:rsidRDefault="00190A29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vf. sch. 22.</w:t>
            </w:r>
          </w:p>
        </w:tc>
      </w:tr>
      <w:tr w:rsidR="00190A29" w:rsidRPr="00AB76B4" w14:paraId="2431031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A4016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99AE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7929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6E7C93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 Cap Y</w:t>
            </w:r>
          </w:p>
          <w:p w14:paraId="6CADDA3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9160B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F885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DBA5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14097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7BD2B" w14:textId="77777777" w:rsidR="00190A29" w:rsidRPr="00AB76B4" w:rsidRDefault="00190A29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190A29" w:rsidRPr="00AB76B4" w14:paraId="407E9F4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FAB5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C443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14972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EB69FD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64DE501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Y,</w:t>
            </w:r>
          </w:p>
          <w:p w14:paraId="455725E3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55D1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11D36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A82F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156+150</w:t>
            </w:r>
          </w:p>
          <w:p w14:paraId="08F05D7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D3B47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7BF01" w14:textId="77777777" w:rsidR="00190A29" w:rsidRPr="00AB76B4" w:rsidRDefault="00190A29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A074349" w14:textId="77777777" w:rsidR="00190A29" w:rsidRPr="00AB76B4" w:rsidRDefault="00190A29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AD0AA8" w14:textId="77777777" w:rsidR="00190A29" w:rsidRPr="00AB76B4" w:rsidRDefault="00190A29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190A29" w:rsidRPr="00AB76B4" w14:paraId="132B7623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553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FD4F6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9A60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A23686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A129B6E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1A24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591A628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33A8C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9F4B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DBA85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92FF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82420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190A29" w:rsidRPr="00AB76B4" w14:paraId="3F95996B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FD8A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78AD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6EDFE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C4FB79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3F00E66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536C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14F3FE7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6B4BC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07A6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45654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07BA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A3A24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190A29" w:rsidRPr="00AB76B4" w14:paraId="37D2EFF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B81F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62112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F93CB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65ADEF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7CE85D6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13EA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9FE6E2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3 - 9 </w:t>
            </w:r>
          </w:p>
          <w:p w14:paraId="10D5B3F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716557E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B1974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C68C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D95BB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5FA2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4B88FB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1 - 7.</w:t>
            </w:r>
          </w:p>
        </w:tc>
      </w:tr>
      <w:tr w:rsidR="00190A29" w:rsidRPr="00AB76B4" w14:paraId="5193254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5DA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091E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9148B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F5EDFD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DB7E66A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F52B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DE5FB9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1D56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3B7F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459E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9424B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5270EF2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190A29" w:rsidRPr="00AB76B4" w14:paraId="6A03C14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8EBA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64D7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6FDF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18B801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657D3B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19C53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31 și 37</w:t>
            </w:r>
          </w:p>
          <w:p w14:paraId="45B6E043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64874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64303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59EC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85C0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306E4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6 - 9.</w:t>
            </w:r>
          </w:p>
        </w:tc>
      </w:tr>
      <w:tr w:rsidR="00190A29" w:rsidRPr="00AB76B4" w14:paraId="6F46913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9D99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E57A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609B8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1FC670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A0C946C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6D5F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C343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AD0C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85D19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87D1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D4DD9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190A29" w:rsidRPr="00AB76B4" w14:paraId="3CE8485E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E129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C37C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55A22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EFCB86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65FD994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ACD0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812E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9287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23832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29D46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190A29" w:rsidRPr="00AB76B4" w14:paraId="0DBBC57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D11F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820E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41445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7A4B6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3AB419A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0779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933C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505D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D855C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1F11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190A29" w:rsidRPr="00AB76B4" w14:paraId="2D74C3EE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26D1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F306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0590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8510B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CDEA016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0258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79CE5C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85B4F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3D93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1D672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CB2B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213ED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190A29" w:rsidRPr="00AB76B4" w14:paraId="33B261D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D44A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068B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DA2B8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286B2C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FA45A6A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liniile 5 și 6 </w:t>
            </w:r>
          </w:p>
          <w:p w14:paraId="4F2D6FC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5BB8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8C1A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ADF3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1305E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970A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2B7562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1873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E5C1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E7747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E2B1BE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0C987E3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1E6EDC58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7DD62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4C208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4870B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D9E8B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80366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355DFAF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871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C038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156+450</w:t>
            </w:r>
          </w:p>
          <w:p w14:paraId="0820417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60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C2987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51FBD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1A36E16A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25A7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5D24A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11DC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10EC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1935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273C0A1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0F24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C4C6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160+500</w:t>
            </w:r>
          </w:p>
          <w:p w14:paraId="13DB58B2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6594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FB4CCE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66BE897F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DC75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55EA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BE9E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A261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3A63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5041C5E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C994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03E97" w14:textId="77777777" w:rsidR="00190A29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162+200</w:t>
            </w:r>
          </w:p>
          <w:p w14:paraId="491DD08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5317F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D88AEF" w14:textId="77777777" w:rsidR="00190A29" w:rsidRPr="00AB76B4" w:rsidRDefault="00190A29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5656DCB2" w14:textId="77777777" w:rsidR="00190A29" w:rsidRPr="00AB76B4" w:rsidRDefault="00190A29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D8BC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744F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D165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DD47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C345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Interzis circulația locomotivelor cuplate.</w:t>
            </w:r>
          </w:p>
        </w:tc>
      </w:tr>
      <w:tr w:rsidR="00190A29" w:rsidRPr="00AB76B4" w14:paraId="6C5AC6C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1FAE6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30414" w14:textId="77777777" w:rsidR="00190A29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  <w:p w14:paraId="7E90216B" w14:textId="77777777" w:rsidR="00190A29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F01E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D7DFE5" w14:textId="77777777" w:rsidR="00190A29" w:rsidRPr="00AB76B4" w:rsidRDefault="00190A29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59B50EDC" w14:textId="77777777" w:rsidR="00190A29" w:rsidRPr="00AB76B4" w:rsidRDefault="00190A29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7F06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D86A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30D6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621BB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8B955" w14:textId="77777777" w:rsidR="00190A29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7464796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830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883E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A253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C19992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442D6EE6" w14:textId="77777777" w:rsidR="00190A29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și linia 2 directă </w:t>
            </w: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1E0446DF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FA04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446F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2572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57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660</w:t>
            </w:r>
          </w:p>
          <w:p w14:paraId="43465792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A6529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7D00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3931CFD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5A1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A659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8635E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E8DD40" w14:textId="77777777" w:rsidR="00190A29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</w:t>
            </w:r>
          </w:p>
          <w:p w14:paraId="147C9A66" w14:textId="77777777" w:rsidR="00190A29" w:rsidRPr="00AB76B4" w:rsidRDefault="00190A29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BECB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5AC2F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B504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0BA39F6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692E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D6329" w14:textId="77777777" w:rsidR="00190A29" w:rsidRPr="00AB76B4" w:rsidRDefault="00190A29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1A3EB12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806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0FCC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170+200</w:t>
            </w:r>
          </w:p>
          <w:p w14:paraId="513F61A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2E079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BA456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 -</w:t>
            </w:r>
          </w:p>
          <w:p w14:paraId="0D04F974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28EB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AB9F6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CC8EB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49BD7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B50F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4FE3C14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3A2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A752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025CA0C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FA1D8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40A8DF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2E9B55D8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9095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878EA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3A43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EB6F4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D8F9A" w14:textId="77777777" w:rsidR="00190A29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E6ABC12" w14:textId="77777777" w:rsidR="00190A29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FBDD01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3, 5, 4 și 6.</w:t>
            </w:r>
          </w:p>
        </w:tc>
      </w:tr>
      <w:tr w:rsidR="00190A29" w:rsidRPr="00AB76B4" w14:paraId="2446F38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242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A76F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39B0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9E600F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4BD81277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9322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6C51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4981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659A964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4D572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D6F92" w14:textId="77777777" w:rsidR="00190A29" w:rsidRDefault="00190A29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5AE294D" w14:textId="77777777" w:rsidR="00190A29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5735314" w14:textId="77777777" w:rsidR="00190A29" w:rsidRPr="00AB76B4" w:rsidRDefault="00190A29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1, 7, 11, 2, 8 și 10.</w:t>
            </w:r>
          </w:p>
        </w:tc>
      </w:tr>
      <w:tr w:rsidR="00190A29" w:rsidRPr="00AB76B4" w14:paraId="77051AC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F33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7137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1B21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A8EBC1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0168F9B9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3340E0EF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2098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834DAD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D762E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B7C2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7D6C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6DFD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1D735A0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696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8880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181+000</w:t>
            </w:r>
          </w:p>
          <w:p w14:paraId="00C77F2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62316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5CB8A4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4530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18FF3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C52C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FFBDA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D9B1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6394F65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CF6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25420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22D1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1785B1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3070D10F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X</w:t>
            </w:r>
            <w:r>
              <w:rPr>
                <w:b/>
                <w:bCs/>
                <w:sz w:val="20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10CA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F6B8F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E47C3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21C3AC3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3033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01C2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3F4A108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BFA5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0C4EA" w14:textId="77777777" w:rsidR="00190A29" w:rsidRPr="00AB76B4" w:rsidRDefault="00190A29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590EF389" w14:textId="77777777" w:rsidR="00190A29" w:rsidRPr="00AB76B4" w:rsidRDefault="00190A29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1C741" w14:textId="77777777" w:rsidR="00190A29" w:rsidRPr="00AB76B4" w:rsidRDefault="00190A29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65E573" w14:textId="77777777" w:rsidR="00190A29" w:rsidRPr="00AB76B4" w:rsidRDefault="00190A29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0A2048A5" w14:textId="77777777" w:rsidR="00190A29" w:rsidRPr="00AB76B4" w:rsidRDefault="00190A29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138F8995" w14:textId="77777777" w:rsidR="00190A29" w:rsidRDefault="00190A29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Y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049DCFFB" w14:textId="77777777" w:rsidR="00190A29" w:rsidRPr="0068517F" w:rsidRDefault="00190A29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68517F">
              <w:rPr>
                <w:b/>
                <w:bCs/>
                <w:sz w:val="20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08229" w14:textId="77777777" w:rsidR="00190A29" w:rsidRPr="00AB76B4" w:rsidRDefault="00190A29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E3EA8" w14:textId="77777777" w:rsidR="00190A29" w:rsidRPr="00AB76B4" w:rsidRDefault="00190A29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66BC1" w14:textId="77777777" w:rsidR="00190A29" w:rsidRPr="00AB76B4" w:rsidRDefault="00190A29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091D8" w14:textId="77777777" w:rsidR="00190A29" w:rsidRPr="00AB76B4" w:rsidRDefault="00190A29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7F74B" w14:textId="77777777" w:rsidR="00190A29" w:rsidRDefault="00190A29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8A6BA68" w14:textId="77777777" w:rsidR="00190A29" w:rsidRPr="00AB76B4" w:rsidRDefault="00190A29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77CE00B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908B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F85F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2D40E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CE04F0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0EA03B97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X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ABF83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0131CC2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1933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879E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A1DE4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96E6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190A29" w:rsidRPr="00AB76B4" w14:paraId="354F300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E8AB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CF363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1F37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D4B455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7916CD88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7E47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4765D35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9D6E0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5052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452DB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B8EB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190A29" w:rsidRPr="00AB76B4" w14:paraId="235535E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1D70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21B2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78BB1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66E2D0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918136A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D98C8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DCB113D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1302B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1C7B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8DA55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CB0BE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58A1C00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A05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0A64F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196+000</w:t>
            </w:r>
          </w:p>
          <w:p w14:paraId="60A8FED6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54549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7FF0CA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5451C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900D7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1FE64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90458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8586A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484E067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561ADE3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0F35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3EA75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65787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A8CBC1" w14:textId="77777777" w:rsidR="00190A29" w:rsidRPr="00AB76B4" w:rsidRDefault="00190A29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D92A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05EA5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BC671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196+100</w:t>
            </w:r>
          </w:p>
          <w:p w14:paraId="56C8C97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5FA6D" w14:textId="77777777" w:rsidR="00190A29" w:rsidRPr="00AB76B4" w:rsidRDefault="00190A29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50EC6" w14:textId="77777777" w:rsidR="00190A29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6D4A069" w14:textId="77777777" w:rsidR="00190A29" w:rsidRPr="00AB76B4" w:rsidRDefault="00190A29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55B6645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BF0C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09B0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7E66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3F0A9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3D85D810" w14:textId="77777777" w:rsidR="00190A29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+ linia 5 directă </w:t>
            </w:r>
          </w:p>
          <w:p w14:paraId="52BEA0D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E7AA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44B3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70C4C" w14:textId="77777777" w:rsidR="00190A29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199+800</w:t>
            </w:r>
          </w:p>
          <w:p w14:paraId="7B4F8EC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674D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C32B0" w14:textId="77777777" w:rsidR="00190A29" w:rsidRDefault="00190A29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811960D" w14:textId="77777777" w:rsidR="00190A29" w:rsidRPr="00AB76B4" w:rsidRDefault="00190A29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605A131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41B9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29232" w14:textId="77777777" w:rsidR="00190A29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200+200</w:t>
            </w:r>
          </w:p>
          <w:p w14:paraId="7E7F600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4D56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CB7B81" w14:textId="77777777" w:rsidR="00190A29" w:rsidRPr="00AB76B4" w:rsidRDefault="00190A29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504DC86C" w14:textId="77777777" w:rsidR="00190A29" w:rsidRPr="00AB76B4" w:rsidRDefault="00190A29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EB8C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40A4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A3688" w14:textId="77777777" w:rsidR="00190A29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ACDDC" w14:textId="77777777" w:rsidR="00190A29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82B37" w14:textId="77777777" w:rsidR="00190A29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B0EC2F5" w14:textId="77777777" w:rsidR="00190A29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41AAD625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B03E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F2087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3AA83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537B8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71B5C89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DC788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5608DE0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11 în abatere</w:t>
            </w:r>
          </w:p>
          <w:p w14:paraId="2D3AD6F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45547C9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53CB10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9 - 11</w:t>
            </w:r>
          </w:p>
          <w:p w14:paraId="1460434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4C016CD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B9EFA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2B378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FD09E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72E6E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1 - 4 Cap X + Cap Y.</w:t>
            </w:r>
          </w:p>
          <w:p w14:paraId="0A10CD9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29EA5A9C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6123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254F05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F94195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9CBDC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7B295B5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A2604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7</w:t>
            </w:r>
          </w:p>
          <w:p w14:paraId="7C54D39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- 100 m din călcâi sch. </w:t>
            </w:r>
          </w:p>
          <w:p w14:paraId="5D45560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029AE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FE08A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9FD6D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02224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24C22691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2D17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4A7DF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CEA43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7E18F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7190667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B6C50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DB2995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B207C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E167A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53913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F6F9B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D6E2A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X şi CEREALCOM.</w:t>
            </w:r>
          </w:p>
        </w:tc>
      </w:tr>
      <w:tr w:rsidR="00190A29" w:rsidRPr="00AB76B4" w14:paraId="034D716C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E52D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CD6EA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1AE75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2ACDC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6A26045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8179C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52906D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F8D14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827DB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1CDFC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C16BB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CEREALCOM.</w:t>
            </w:r>
          </w:p>
        </w:tc>
      </w:tr>
      <w:tr w:rsidR="00190A29" w:rsidRPr="00AB76B4" w14:paraId="394CA0E0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4E2F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8440C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B5E65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534FF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373033F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4748A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BAFD0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8A68B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DEEBB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06E6F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D8414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Y.</w:t>
            </w:r>
          </w:p>
        </w:tc>
      </w:tr>
      <w:tr w:rsidR="00190A29" w:rsidRPr="00AB76B4" w14:paraId="697063CE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47CA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EFE7B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249+150</w:t>
            </w:r>
          </w:p>
          <w:p w14:paraId="4D9A374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47245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49E20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170871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FAB2A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A486D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2D5953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CB024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24263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Numai pentru trenurile de marfă în tranzit .</w:t>
            </w:r>
          </w:p>
          <w:p w14:paraId="16DA8EC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A3513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190A29" w:rsidRPr="00AB76B4" w14:paraId="046EDA26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1BD1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AFDA5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593F2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D7E64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A9ECF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DF56C6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0B4D1BC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2FE2D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1DE60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0ECD4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E4CBE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190A29" w:rsidRPr="00AB76B4" w14:paraId="079688E9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A1F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5A845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93A2C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D83D0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A9164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1C7424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1446A45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51C665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8E05C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812AF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5A26F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28 A la liniile 1 - 4 B.</w:t>
            </w:r>
          </w:p>
        </w:tc>
      </w:tr>
      <w:tr w:rsidR="00190A29" w:rsidRPr="00AB76B4" w14:paraId="3C4765A3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F13C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75CD6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55865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0E971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6EC7E42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588F4C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72224D5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FD78B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0CDF3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DC3FE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8C9BF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linia 28A la liniile 1 - 4 B, 26 și 27.</w:t>
            </w:r>
          </w:p>
        </w:tc>
      </w:tr>
      <w:tr w:rsidR="00190A29" w:rsidRPr="00AB76B4" w14:paraId="7B2A5AF8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2E61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21121C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4A601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55D33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2D948B9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BB286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450A7C8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58BB0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0B25B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B4116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0CE14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liniile 1A, 2A și 28A la liniile 26 și 27.</w:t>
            </w:r>
          </w:p>
        </w:tc>
      </w:tr>
      <w:tr w:rsidR="00190A29" w:rsidRPr="00AB76B4" w14:paraId="2329E1EB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0CC9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47C8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9A36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4D886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7276618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88C40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B79582F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23,  33,  35,  </w:t>
            </w:r>
          </w:p>
          <w:p w14:paraId="4938A9E3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1DDA46C1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43 / 49, </w:t>
            </w:r>
          </w:p>
          <w:p w14:paraId="59D9130F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45 / 51, sch. 55,  57, 59,  </w:t>
            </w:r>
          </w:p>
          <w:p w14:paraId="77BD0215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5E57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0568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351A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055C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0677A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4A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90A29" w:rsidRPr="00AB76B4" w14:paraId="09141C9A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C57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F6E6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BEE1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E8CAE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30BE0B9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00D3B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99854B2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</w:t>
            </w:r>
            <w:r>
              <w:rPr>
                <w:b/>
                <w:bCs/>
                <w:spacing w:val="-10"/>
                <w:sz w:val="20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5F65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88B5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5C49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2F19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0A7AC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90A29" w:rsidRPr="00AB76B4" w14:paraId="68FB5749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9F54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424A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FBFF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D331C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4B29861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A28A7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651A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75C5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E6C4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D484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4E4BD937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76E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DEDD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9D88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8465D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6043EF2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A8349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4CB525F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12</w:t>
            </w:r>
          </w:p>
          <w:p w14:paraId="4723F1F5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49062FFA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22 / 26</w:t>
            </w:r>
          </w:p>
          <w:p w14:paraId="0D6B59D9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  <w:p w14:paraId="6A628D01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61C861E3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32 / 38</w:t>
            </w:r>
          </w:p>
          <w:p w14:paraId="5F602B56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sch.: 40</w:t>
            </w:r>
          </w:p>
          <w:p w14:paraId="076B7556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50, 52, 54, 56, 58, 60, 62, 64, 66</w:t>
            </w:r>
          </w:p>
          <w:p w14:paraId="408117B8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7BF8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B045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2723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3B3E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5A0A5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90A29" w:rsidRPr="00AB76B4" w14:paraId="0E0F77D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8E78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5EF2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4298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59AD7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236028B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5B0FE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 peste </w:t>
            </w:r>
          </w:p>
          <w:p w14:paraId="6463DDEF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</w:rPr>
              <w:t xml:space="preserve">76, 78, 80, 82, 84 </w:t>
            </w:r>
          </w:p>
          <w:p w14:paraId="6645F59C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C4F1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2208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5F33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F821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FE2CF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90A29" w:rsidRPr="00AB76B4" w14:paraId="36CBA35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6305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9C91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4030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C5BAB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3398E77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43957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87D2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6CE2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5D4FD82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53C1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F475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3E0167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5499E52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D41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4589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1608777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B264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58782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4C05CAB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X+Y, L 12 directă</w:t>
            </w:r>
          </w:p>
          <w:p w14:paraId="153E3C2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55E36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BF52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8306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5E6D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49C0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142393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:rsidRPr="00AB76B4" w14:paraId="17913164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9BE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FD63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A1D9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BE6F11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4B7BC0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49AF3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6A950A5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788780C9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23 / 27 </w:t>
            </w:r>
          </w:p>
          <w:p w14:paraId="01649DBA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și </w:t>
            </w:r>
          </w:p>
          <w:p w14:paraId="0C03A20B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C3FB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4110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EF43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B6B3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1DB40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7 - 11.</w:t>
            </w:r>
          </w:p>
        </w:tc>
      </w:tr>
      <w:tr w:rsidR="00190A29" w:rsidRPr="00AB76B4" w14:paraId="14BE78D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0749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48AB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B20A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502551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CB48A4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A0815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884E752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0DAAF887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D0E4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AE08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4E11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B990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9A766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14 - 18.</w:t>
            </w:r>
          </w:p>
        </w:tc>
      </w:tr>
      <w:tr w:rsidR="00190A29" w:rsidRPr="00AB76B4" w14:paraId="1C87C46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7A0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F872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FF15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3AE6F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9BC0A7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B7668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D2A3B0B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7BE8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44CD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4456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802F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către Triaj Grupa A.</w:t>
            </w:r>
          </w:p>
        </w:tc>
      </w:tr>
      <w:tr w:rsidR="00190A29" w:rsidRPr="00AB76B4" w14:paraId="56271232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6A67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D178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C1F9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038D6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3054D48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A21B9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T.D.J. </w:t>
            </w:r>
          </w:p>
          <w:p w14:paraId="1F9C9884" w14:textId="77777777" w:rsidR="00190A29" w:rsidRPr="00AB76B4" w:rsidRDefault="00190A29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3BF6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33FF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8D2C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9CD3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61A88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7 - 10 .</w:t>
            </w:r>
          </w:p>
          <w:p w14:paraId="318BAAE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90A29" w:rsidRPr="00AB76B4" w14:paraId="5235F263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1F94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499D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EBBC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367FA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BCB487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8A6B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toţi schim-bătorii </w:t>
            </w:r>
          </w:p>
          <w:p w14:paraId="210FD90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4A2C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5749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B6F65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60D0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FE84B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X.</w:t>
            </w:r>
          </w:p>
        </w:tc>
      </w:tr>
      <w:tr w:rsidR="00190A29" w:rsidRPr="00AB76B4" w14:paraId="61AE1317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0A99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7CA3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5AC9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2C274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30EBBA1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EE26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34FEE9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30, 38 </w:t>
            </w:r>
          </w:p>
          <w:p w14:paraId="7C81160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62DE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CF02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7042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643A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7, 8 și 10 Cap Y.</w:t>
            </w:r>
          </w:p>
        </w:tc>
      </w:tr>
      <w:tr w:rsidR="00190A29" w:rsidRPr="00AB76B4" w14:paraId="2F1F24E7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F46C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A151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79EA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CEF05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4E835D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758D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6C73BB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44, 52, 56, 58, 60 şi </w:t>
            </w:r>
          </w:p>
          <w:p w14:paraId="744BBE7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8D7B2C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24F6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C73A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E0D6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5480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88973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Y.</w:t>
            </w:r>
          </w:p>
        </w:tc>
      </w:tr>
      <w:tr w:rsidR="00190A29" w:rsidRPr="00AB76B4" w14:paraId="744A8307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83A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2F11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257+900</w:t>
            </w:r>
          </w:p>
          <w:p w14:paraId="4348D60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6B07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ED9A3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Cernele -</w:t>
            </w:r>
          </w:p>
          <w:p w14:paraId="1C4295B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63D8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28E9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6674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47F2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E16B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16F947F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0EB03B53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19B8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7765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480B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DB99E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52AC9C3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42F2E87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  <w:p w14:paraId="7BCDE7D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2FFB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7D6C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79A5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447B8D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BF34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050A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  <w:p w14:paraId="092294B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190A29" w:rsidRPr="00AB76B4" w14:paraId="080BE28F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A8E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BB5C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863C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59ECF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08E4A7C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66F2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CE281B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toţi </w:t>
            </w:r>
          </w:p>
          <w:p w14:paraId="7897D1F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735F450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</w:t>
            </w:r>
          </w:p>
          <w:p w14:paraId="28E7017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413024C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0758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9D0E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0EAF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1E71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518596FF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F433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288D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7B31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6E21D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19142C1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11 </w:t>
            </w:r>
          </w:p>
          <w:p w14:paraId="35EB333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primiri - expedieri, </w:t>
            </w:r>
          </w:p>
          <w:p w14:paraId="1B1775F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4F05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576F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1226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22A0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423F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400D1B5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98A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39E6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0BDC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8DEF8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292C207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6FF3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A272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D60F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D63A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4F6E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51F74A44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0C2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0461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287+640</w:t>
            </w:r>
          </w:p>
          <w:p w14:paraId="55FE0D7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6722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6634A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5CFEFFD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A1A7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66A5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AC2B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287+640</w:t>
            </w:r>
          </w:p>
          <w:p w14:paraId="103D571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2575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D332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pentru trenurile care au în componență  două locomotive cuplate.</w:t>
            </w:r>
          </w:p>
          <w:p w14:paraId="533FCF0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677906CB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E80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AE9E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D139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34A62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5CD6ED6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F3E8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F536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0833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290+550</w:t>
            </w:r>
          </w:p>
          <w:p w14:paraId="3597CB0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4756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9C50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AB76B4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190A29" w:rsidRPr="00AB76B4" w14:paraId="248CD67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684B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F558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1C49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806C1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Gura Motrului</w:t>
            </w:r>
          </w:p>
          <w:p w14:paraId="72C06D6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5B31CC6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A757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A047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B259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D3D0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B6AC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6552341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9D6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D4FE5" w14:textId="77777777" w:rsidR="00190A29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290+000</w:t>
            </w:r>
          </w:p>
          <w:p w14:paraId="21CEA9E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8049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B4E54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05CBC4A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si St. </w:t>
            </w: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Cap X peste pod Jiu </w:t>
            </w:r>
            <w:r>
              <w:rPr>
                <w:b/>
                <w:bCs/>
                <w:sz w:val="20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3426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77B8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ACBA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4795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F37F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59712DA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5A69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4737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FD96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433D0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 -</w:t>
            </w:r>
          </w:p>
          <w:p w14:paraId="0288E06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5A55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5A16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CC06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292+000</w:t>
            </w:r>
          </w:p>
          <w:p w14:paraId="6C2D47A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248D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0B65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4519CB5F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5DE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8494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FAF5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25625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Butoieşti</w:t>
            </w:r>
          </w:p>
          <w:p w14:paraId="113A41A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02F5774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E20A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6BD0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E555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BB88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1E98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2643B0DE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BCCD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CFE1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302+500</w:t>
            </w:r>
          </w:p>
          <w:p w14:paraId="427D5B0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8FF3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04CB1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 -</w:t>
            </w:r>
          </w:p>
          <w:p w14:paraId="52F0C5F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86C6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4806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F553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5491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0F77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5DF1F4A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47F19BD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F45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E703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3DA2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F5D54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5E03D1F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AF46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</w:t>
            </w:r>
          </w:p>
          <w:p w14:paraId="7A9E0C8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4328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211A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CBDA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4F5D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E896E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190A29" w:rsidRPr="00AB76B4" w14:paraId="35B28E7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4806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F3F4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B0EF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59C57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1BFA294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D31D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</w:t>
            </w:r>
          </w:p>
          <w:p w14:paraId="003D40A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4ECD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F3FE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3B84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0F4C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9A40B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2 - 5  înspre și dinspre st. Jirov.</w:t>
            </w:r>
          </w:p>
        </w:tc>
      </w:tr>
      <w:tr w:rsidR="00190A29" w:rsidRPr="00AB76B4" w14:paraId="438C1FEE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F619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F9DD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745F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437D5A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772CCC1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FA6B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63CB923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5631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6F65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46B8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DD55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4D2B8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190A29" w:rsidRPr="00AB76B4" w14:paraId="122AAB3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BC5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3F98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87D4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4B8A7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7A0D2BA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1DB0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C582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EF4B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EBF7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3E77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3277C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190A29" w:rsidRPr="00AB76B4" w14:paraId="72C1A16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629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D9C6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731E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025431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Ciochiuţa</w:t>
            </w:r>
          </w:p>
          <w:p w14:paraId="4C64BD8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4FC6F8A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EAD2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</w:t>
            </w:r>
          </w:p>
          <w:p w14:paraId="4285CD1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9EB5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5FF0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4D57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E9CC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946A5C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238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262A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+0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765EEA9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9B75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DB1F0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Ciochiuţa -</w:t>
            </w:r>
          </w:p>
          <w:p w14:paraId="0F433A8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7EEE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4184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48D9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901B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2DEB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609166B2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F14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D27F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2CE0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379FD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1BFCC4B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37BB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din calcâi</w:t>
            </w:r>
          </w:p>
          <w:p w14:paraId="457F0B0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</w:t>
            </w:r>
          </w:p>
          <w:p w14:paraId="35D5FD2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până</w:t>
            </w:r>
          </w:p>
          <w:p w14:paraId="6D5EA30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la axa</w:t>
            </w:r>
          </w:p>
          <w:p w14:paraId="62A225A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B624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69CE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F2D7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F9C0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67DBB40E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DB6A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5AF9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D014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07C69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2B5A134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39A259C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A9F4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D2FE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4555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BA87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A318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5B1CE41E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620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80C1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325+100</w:t>
            </w:r>
          </w:p>
          <w:p w14:paraId="4814CA1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89D6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DA7CB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Tâmna </w:t>
            </w:r>
          </w:p>
          <w:p w14:paraId="2DEF303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A004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A850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D5AF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6B8C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A787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5CD2BF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2 și 4.</w:t>
            </w:r>
          </w:p>
        </w:tc>
      </w:tr>
      <w:tr w:rsidR="00190A29" w:rsidRPr="00AB76B4" w14:paraId="5DFE713B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84C0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AAA4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329+400</w:t>
            </w:r>
          </w:p>
          <w:p w14:paraId="1FA31C9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BB80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209F3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Igiroasa, linia 2 directă Cap X</w:t>
            </w:r>
          </w:p>
          <w:p w14:paraId="0489E32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CB3B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6B40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4DD0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17FF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6CF6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1. </w:t>
            </w:r>
          </w:p>
          <w:p w14:paraId="0C10078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58FC3A7D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AC97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EA1D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3418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66512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</w:t>
            </w:r>
          </w:p>
          <w:p w14:paraId="5C4529D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</w:t>
            </w:r>
          </w:p>
          <w:p w14:paraId="646274D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A541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și peste sch. 3 </w:t>
            </w:r>
          </w:p>
          <w:p w14:paraId="62E908B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F3E5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6CFB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A957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4B9E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ADC8A1E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C55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C9FF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0662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3C715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32D5CC4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</w:t>
            </w:r>
          </w:p>
          <w:p w14:paraId="4F0ADBA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91B9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2C430B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ECE8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6D5C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4535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E09D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4807D1F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B9B4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FFE4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AD8C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DA8B0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1015663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1FFFF6F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1720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676FBD9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44C96E9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5B40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7A04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D48E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339E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6D59C4D7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0F4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05BA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335+120</w:t>
            </w:r>
          </w:p>
          <w:p w14:paraId="50D80FD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4D05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18C77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Prunișor -</w:t>
            </w:r>
          </w:p>
          <w:p w14:paraId="25A9B6E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A104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08B7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3AD0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09F2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5B5C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inclusiv pentru trenurile care au în componență două locomotive cuplate.</w:t>
            </w:r>
          </w:p>
          <w:p w14:paraId="7F6C007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2A39B1BD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6B8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825B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CA6D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9A590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3C556AB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B787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6B7898C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A3C0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D865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6F75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ABE1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EC104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 X.</w:t>
            </w:r>
          </w:p>
        </w:tc>
      </w:tr>
      <w:tr w:rsidR="00190A29" w:rsidRPr="00AB76B4" w14:paraId="7888272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64D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C98D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1488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493A2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4F4846A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B4AE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6C05A91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5503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24A7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032F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0F9B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699BB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CapY.</w:t>
            </w:r>
          </w:p>
        </w:tc>
      </w:tr>
      <w:tr w:rsidR="00190A29" w:rsidRPr="00AB76B4" w14:paraId="1D08CB65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00C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5437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342+430</w:t>
            </w:r>
          </w:p>
          <w:p w14:paraId="1A2AE0C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E58B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9E01D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 -</w:t>
            </w:r>
          </w:p>
          <w:p w14:paraId="21B9E9D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C377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9AF9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142F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1D54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06B7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5D93EFD0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F968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E21F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9DCA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B3611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1FA0887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6C9F563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AEC1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900417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B550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9EA9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9CF7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9DB6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66BEEE9C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EB2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058C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9E96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9C404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E5BBE0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646F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15 </w:t>
            </w:r>
          </w:p>
          <w:p w14:paraId="002D80E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795A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42EA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EE44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884A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860D7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3.</w:t>
            </w:r>
          </w:p>
        </w:tc>
      </w:tr>
      <w:tr w:rsidR="00190A29" w:rsidRPr="00AB76B4" w14:paraId="67D9163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4BDD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40C3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67B4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43CA4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6BB2DE5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817A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797F508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1517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F16F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1390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4C09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0D49E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şi 4.</w:t>
            </w:r>
          </w:p>
        </w:tc>
      </w:tr>
      <w:tr w:rsidR="00190A29" w:rsidRPr="00AB76B4" w14:paraId="66A66CE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C42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0DE0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2405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0AC08A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948C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 dintre sch. </w:t>
            </w:r>
          </w:p>
          <w:p w14:paraId="7DBA8BB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17 -</w:t>
            </w:r>
          </w:p>
          <w:p w14:paraId="788E712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0B989DB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6811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4325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D0B4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769E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zonă parcurs </w:t>
            </w:r>
          </w:p>
          <w:p w14:paraId="44D7AAF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st. Balota liniile 1 - 3 </w:t>
            </w:r>
          </w:p>
          <w:p w14:paraId="20C5FDC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în abatere.</w:t>
            </w:r>
          </w:p>
        </w:tc>
      </w:tr>
      <w:tr w:rsidR="00190A29" w:rsidRPr="00AB76B4" w14:paraId="2908080F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969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603A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7FD3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3AA42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7BB8B00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7745F56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460B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415FF0E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18AA8BC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0A59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E2F7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06B6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559E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55CDAF1C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9DFF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11F1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320A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57A7D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55CDC2E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51BB314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F037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până la călcâi macaz 12 </w:t>
            </w:r>
          </w:p>
          <w:p w14:paraId="79155B7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3305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224F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1DE4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8C72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E3F5CB7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B3F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CE38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26E9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2A677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CCEE47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781F8C9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141C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725648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F7FC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5566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14D5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1F63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4373E335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4D64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D877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284A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97926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4D919F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5A9A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150ABA8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353E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6332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583D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0723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3A023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3 - 5.</w:t>
            </w:r>
          </w:p>
        </w:tc>
      </w:tr>
      <w:tr w:rsidR="00190A29" w:rsidRPr="00AB76B4" w14:paraId="52104968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02FF6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CC3A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345+652</w:t>
            </w:r>
          </w:p>
          <w:p w14:paraId="270C102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5750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F654F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142785D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7573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989F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F5A7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D8F5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10B3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trenurilor care au în componență mai mult de două locomotive cuplate.</w:t>
            </w:r>
          </w:p>
          <w:p w14:paraId="66E74A0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AB76B4" w14:paraId="10328244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0A9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B838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345+200</w:t>
            </w:r>
          </w:p>
          <w:p w14:paraId="352232A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F061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9A7CA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1EABC3C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</w:t>
            </w:r>
          </w:p>
          <w:p w14:paraId="3E83090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directă </w:t>
            </w:r>
          </w:p>
          <w:p w14:paraId="43FE456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și</w:t>
            </w:r>
          </w:p>
          <w:p w14:paraId="0CBA036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-</w:t>
            </w:r>
          </w:p>
          <w:p w14:paraId="572023C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8B7E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4A88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2546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CDBF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E954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39C432C8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C35A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253E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9ACD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A8B1D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 -</w:t>
            </w:r>
          </w:p>
          <w:p w14:paraId="5BBB30A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5CB8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D227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F890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354+400</w:t>
            </w:r>
          </w:p>
          <w:p w14:paraId="6E78463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B0ED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60E6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587FD08B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CEB9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5C30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8144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0F944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31B769F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Mărfuri </w:t>
            </w:r>
          </w:p>
          <w:p w14:paraId="6469E9B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83DB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56C3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4D9F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356+930</w:t>
            </w:r>
          </w:p>
          <w:p w14:paraId="059B834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6D48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4850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53F4D2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10, 8 și 6A.</w:t>
            </w:r>
          </w:p>
        </w:tc>
      </w:tr>
      <w:tr w:rsidR="00190A29" w:rsidRPr="00AB76B4" w14:paraId="357A5C73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05C9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D86A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4183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62353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A9FADF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268D3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3ADC3D32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1 - 3 </w:t>
            </w:r>
          </w:p>
          <w:p w14:paraId="2E247923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4848029D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0D992525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şi 3 </w:t>
            </w:r>
          </w:p>
          <w:p w14:paraId="4732A354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0B1C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0ADC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6A13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3046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5DE72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190A29" w:rsidRPr="00AB76B4" w14:paraId="1298A064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97CF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C241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152B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4EC71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989CF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668C814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9 </w:t>
            </w:r>
          </w:p>
          <w:p w14:paraId="3CD08719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BB02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0F15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6E95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2E04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82378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190A29" w:rsidRPr="00AB76B4" w14:paraId="3236B5BF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DE33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2620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6ED4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0A5F2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57F0BC7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A4FA2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44DDB1B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7 </w:t>
            </w:r>
          </w:p>
          <w:p w14:paraId="69DB922B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  <w:p w14:paraId="27836319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767D8A00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49240C9F" w14:textId="77777777" w:rsidR="00190A29" w:rsidRPr="00AB76B4" w:rsidRDefault="00190A29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51BE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B8B0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2B61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12D1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DB617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  <w:tr w:rsidR="00190A29" w:rsidRPr="00AB76B4" w14:paraId="669C858E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73DF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14E4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4C4F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E458F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2C351E5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X, liniile 6 - 10 </w:t>
            </w:r>
          </w:p>
          <w:p w14:paraId="0CDAEFE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2AFD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19077B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C77B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8E2E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649D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C336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51F2A574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7D9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ADE0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37F2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824DF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50F4EEB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5F77C0E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0E5A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792F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E9A6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7090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1818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0650927A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240A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868D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AF63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6399D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71146A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0A9C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1C0DC57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CD9B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934D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E1E5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F96F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3FA95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5 - 10, Cap Y.</w:t>
            </w:r>
          </w:p>
        </w:tc>
      </w:tr>
      <w:tr w:rsidR="00190A29" w:rsidRPr="00AB76B4" w14:paraId="2AAFD20E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00F5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8445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33E2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04825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4508F62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933D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 </w:t>
            </w:r>
          </w:p>
          <w:p w14:paraId="3EA716A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DB49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5616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6FC9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4377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 primiri - expedieri.</w:t>
            </w:r>
          </w:p>
        </w:tc>
      </w:tr>
      <w:tr w:rsidR="00190A29" w:rsidRPr="00AB76B4" w14:paraId="01DD7A8E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A1B0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CDC3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9656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E2F89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7267246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C46B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786145B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CBE6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2049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6AFA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E811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4B829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abatere.</w:t>
            </w:r>
          </w:p>
        </w:tc>
      </w:tr>
      <w:tr w:rsidR="00190A29" w:rsidRPr="00AB76B4" w14:paraId="46CA9A4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46B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BDB7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FCCB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2E13F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33C12E4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9D03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A56513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7C77308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11, 13, 15, 17,  21, 23, </w:t>
            </w:r>
          </w:p>
          <w:p w14:paraId="038E958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BED4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BB42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C49A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2C96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74B18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190A29" w:rsidRPr="00AB76B4" w14:paraId="7556B144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455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B347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882B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8C477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4B9F03CA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1288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05BF20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12, 18,  20, 22,  24, 26,  28, 30,  32, </w:t>
            </w:r>
          </w:p>
          <w:p w14:paraId="426182A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D7D9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88DB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12FE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7478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F09A2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190A29" w:rsidRPr="00AB76B4" w14:paraId="0FC35620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B7B8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E032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380+600</w:t>
            </w:r>
          </w:p>
          <w:p w14:paraId="5E6C536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8548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5FD58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Vârciorova  </w:t>
            </w:r>
          </w:p>
          <w:p w14:paraId="738E5F2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Cap Y și </w:t>
            </w:r>
          </w:p>
          <w:p w14:paraId="37E511D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Vârciorova -</w:t>
            </w:r>
          </w:p>
          <w:p w14:paraId="69EB3C3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1667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4B95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673A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0A6F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28EF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413EAC1E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BCC8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2857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76DC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BAC6E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786C74E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EF4C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călcâi </w:t>
            </w:r>
          </w:p>
          <w:p w14:paraId="65923F9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 3 </w:t>
            </w:r>
          </w:p>
          <w:p w14:paraId="369EDCC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sz w:val="20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86C0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40E3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177F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43CD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47C19AC8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DD49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1689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64A7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646AE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2A65596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3EDE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peste </w:t>
            </w:r>
          </w:p>
          <w:p w14:paraId="366AB22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9,</w:t>
            </w:r>
          </w:p>
          <w:p w14:paraId="36423A7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13,</w:t>
            </w:r>
          </w:p>
          <w:p w14:paraId="25C9EA6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17,</w:t>
            </w:r>
          </w:p>
          <w:p w14:paraId="4E3359D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S 19 </w:t>
            </w:r>
          </w:p>
          <w:p w14:paraId="2309C1A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şi</w:t>
            </w:r>
          </w:p>
          <w:p w14:paraId="485700E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9901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92F0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DD84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E6F8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68C10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 -  7 abătute.</w:t>
            </w:r>
          </w:p>
        </w:tc>
      </w:tr>
      <w:tr w:rsidR="00190A29" w:rsidRPr="00AB76B4" w14:paraId="4961D6FC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BCCC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D1F7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C817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3F109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276C4C5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99D9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E961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10F6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9C5F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BF71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2ACB5DD3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167E6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BC10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9785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7AAE6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67813E2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9E92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37E7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6DB7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E4E5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FCE2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84555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 8 abatere.</w:t>
            </w:r>
          </w:p>
        </w:tc>
      </w:tr>
      <w:tr w:rsidR="00190A29" w:rsidRPr="00AB76B4" w14:paraId="70711828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328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D6A5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444A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DB4A8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Cernei</w:t>
            </w:r>
          </w:p>
          <w:p w14:paraId="51C636C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FD95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2AEA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3561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BBD1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2603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5AD901FA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8A70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B773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8D55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2C4C9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Topleţ </w:t>
            </w:r>
          </w:p>
          <w:p w14:paraId="3E82C6E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5261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2517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BFC4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AE70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E7F5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69202BF5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DC2F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C595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C248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B1A17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548D017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E0FE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F34799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A696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B824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24F3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5ADE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6D1DE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3 abătută. </w:t>
            </w:r>
          </w:p>
        </w:tc>
      </w:tr>
      <w:tr w:rsidR="00190A29" w:rsidRPr="00AB76B4" w14:paraId="2D221859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537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4A5B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60F8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7EBB2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04DDE25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0048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ABDB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C9C9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07D3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156F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2 și 3 abătute, Cap Y. </w:t>
            </w:r>
          </w:p>
        </w:tc>
      </w:tr>
      <w:tr w:rsidR="00190A29" w:rsidRPr="00AB76B4" w14:paraId="59641296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E746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1333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65CB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80620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Crușovăț</w:t>
            </w:r>
          </w:p>
          <w:p w14:paraId="583D7631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C12D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C7E2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07E2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46BC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82B7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28D44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190A29" w:rsidRPr="00AB76B4" w14:paraId="789F99E7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F52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FED1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428+850</w:t>
            </w:r>
          </w:p>
          <w:p w14:paraId="7328075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E68F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FE06A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Crușovăț - </w:t>
            </w:r>
          </w:p>
          <w:p w14:paraId="7E52FC1A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E68F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D4E0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83AC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3363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39A9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3EA5A621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0327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C1F3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799F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E9752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Domașnea</w:t>
            </w:r>
          </w:p>
          <w:p w14:paraId="5F40921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1614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406DFAB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75BF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F589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64E2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0277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A629F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și 4 Cap X.</w:t>
            </w:r>
          </w:p>
        </w:tc>
      </w:tr>
      <w:tr w:rsidR="00190A29" w:rsidRPr="00AB76B4" w14:paraId="50413DD9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03F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B517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0906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80A14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Poarta </w:t>
            </w:r>
          </w:p>
          <w:p w14:paraId="6DB7DCC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EDE1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06BA2F8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E49D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3003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B17C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C7ED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7BE65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190A29" w:rsidRPr="00AB76B4" w14:paraId="6662DD3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E935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80EF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3960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1EE15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6EB7577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3450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49CCEE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9485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8C05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8A7B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81CD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D26038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liniile 3 și 4, Cap Y.</w:t>
            </w:r>
          </w:p>
        </w:tc>
      </w:tr>
      <w:tr w:rsidR="00190A29" w:rsidRPr="00AB76B4" w14:paraId="6D7F61F3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3CC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FAE4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462+050</w:t>
            </w:r>
          </w:p>
          <w:p w14:paraId="26CD0AE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7C2D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6A8F2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5E032F0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FE12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E800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31A2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E790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59984" w14:textId="77777777" w:rsidR="00190A29" w:rsidRPr="00AB76B4" w:rsidRDefault="00190A29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338D86F4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D9100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0923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6A41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93061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Timișului</w:t>
            </w:r>
          </w:p>
          <w:p w14:paraId="615C749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2C55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867D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3FAB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6425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C6AE9" w14:textId="77777777" w:rsidR="00190A29" w:rsidRPr="00AB76B4" w:rsidRDefault="00190A29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093E3BEC" w14:textId="77777777" w:rsidR="00190A29" w:rsidRPr="00AB76B4" w:rsidRDefault="00190A29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linia 3 abătută Cap Y.</w:t>
            </w:r>
          </w:p>
        </w:tc>
      </w:tr>
      <w:tr w:rsidR="00190A29" w:rsidRPr="00AB76B4" w14:paraId="703E0ECD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1DA6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14F6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11EE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BB6BF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502AD49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9FB6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peste</w:t>
            </w:r>
          </w:p>
          <w:p w14:paraId="639F26E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6BA4C03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DE1D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D6D8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013B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0F90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281D5AE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AD47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4EA8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7654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258C9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088F6C6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F56D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inclusiv în aba-terea </w:t>
            </w:r>
          </w:p>
          <w:p w14:paraId="75F2FCE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DD7E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FB89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866B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A7F9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4791130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65A9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D3B0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F3B6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67153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25A6CD2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9451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C106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DBD6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7A93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2FDB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9D314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X.</w:t>
            </w:r>
          </w:p>
        </w:tc>
      </w:tr>
      <w:tr w:rsidR="00190A29" w:rsidRPr="00AB76B4" w14:paraId="5F819C13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63C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2E25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17A1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C5D2F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563A5ACA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9DF2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50B2F15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0D74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01F6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2880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8DF3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37173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3 - 8, Cap X.</w:t>
            </w:r>
          </w:p>
        </w:tc>
      </w:tr>
      <w:tr w:rsidR="00190A29" w:rsidRPr="00AB76B4" w14:paraId="3B07E9B3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D669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6431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9A49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9B6A9A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69556F8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5A41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2694790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28F381E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/ 36,</w:t>
            </w:r>
          </w:p>
          <w:p w14:paraId="20CBEAB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49F7455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 / 46</w:t>
            </w:r>
          </w:p>
          <w:p w14:paraId="2E2D026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0FC2592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2DE1F87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4DC6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7E44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CA27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0F3E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992AB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Y.</w:t>
            </w:r>
          </w:p>
        </w:tc>
      </w:tr>
      <w:tr w:rsidR="00190A29" w:rsidRPr="00AB76B4" w14:paraId="7B5EB9F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40B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9B0E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4A61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B4E38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478A633A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D7B1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8051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7EDC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94AB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38E5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488D3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X.</w:t>
            </w:r>
          </w:p>
        </w:tc>
      </w:tr>
      <w:tr w:rsidR="00190A29" w:rsidRPr="00AB76B4" w14:paraId="159FE3F9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044AA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7202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A1FE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77050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5F0815F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052D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6EA5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88BC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652E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6BE5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00A3F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Y.</w:t>
            </w:r>
          </w:p>
        </w:tc>
      </w:tr>
      <w:tr w:rsidR="00190A29" w:rsidRPr="00AB76B4" w14:paraId="5568C3B6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F990B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26ED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3E3B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D3854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Găvojdia</w:t>
            </w:r>
          </w:p>
          <w:p w14:paraId="13ACA54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D35F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CF04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B4EB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81B7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2CBF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</w:tr>
      <w:tr w:rsidR="00190A29" w:rsidRPr="00AB76B4" w14:paraId="202B43B8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29017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9549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E3CE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9452C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Tapia</w:t>
            </w:r>
          </w:p>
          <w:p w14:paraId="0D384761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718B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81C4BC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  <w:p w14:paraId="20949BB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inclusiv </w:t>
            </w:r>
          </w:p>
          <w:p w14:paraId="0027783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B34D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7D13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0EA8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2FB3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7E5E960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D1B72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CD7D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1508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9B7429" w14:textId="77777777" w:rsidR="00190A29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Tapia - Lugoj și </w:t>
            </w:r>
          </w:p>
          <w:p w14:paraId="29C3FAF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Lugoj 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EFCA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EFA8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E6D9A" w14:textId="77777777" w:rsidR="00190A29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514+400</w:t>
            </w:r>
          </w:p>
          <w:p w14:paraId="394F953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D65B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49A9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163B5CA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</w:t>
            </w:r>
          </w:p>
        </w:tc>
      </w:tr>
      <w:tr w:rsidR="00190A29" w:rsidRPr="00AB76B4" w14:paraId="5F410AF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ADCA0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C5FC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280E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F8C9B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EF4C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14FD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07A8A" w14:textId="77777777" w:rsidR="00190A29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9EA02" w14:textId="77777777" w:rsidR="00190A29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31B7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</w:rPr>
              <w:br/>
              <w:t>S 15 și S 40</w:t>
            </w:r>
          </w:p>
        </w:tc>
      </w:tr>
      <w:tr w:rsidR="00190A29" w:rsidRPr="00AB76B4" w14:paraId="5BB3968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4F10D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67AF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78A8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B9429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D736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00AE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F48BD" w14:textId="77777777" w:rsidR="00190A29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65F0E" w14:textId="77777777" w:rsidR="00190A29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9761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23,  și S 34</w:t>
            </w:r>
          </w:p>
        </w:tc>
      </w:tr>
      <w:tr w:rsidR="00190A29" w:rsidRPr="00AB76B4" w14:paraId="2AD339B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A1F0B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D51A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19EE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4AB33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A9CB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A56B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CC911" w14:textId="77777777" w:rsidR="00190A29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A56AC" w14:textId="77777777" w:rsidR="00190A29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BDD3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25,  și S 34</w:t>
            </w:r>
          </w:p>
        </w:tc>
      </w:tr>
      <w:tr w:rsidR="00190A29" w:rsidRPr="00AB76B4" w14:paraId="48D3FD6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5AD39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3153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22AB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2D5D6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Topolovăț, linia </w:t>
            </w: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46DB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DD1DBA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444C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0299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94E4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C65A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</w:rPr>
              <w:t>S10</w:t>
            </w:r>
          </w:p>
        </w:tc>
      </w:tr>
      <w:tr w:rsidR="00190A29" w:rsidRPr="00AB76B4" w14:paraId="1C44D1D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AC199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E041A" w14:textId="77777777" w:rsidR="00190A29" w:rsidRDefault="00190A29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04245" w14:textId="77777777" w:rsidR="00190A29" w:rsidRDefault="00190A29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8B2F68" w14:textId="77777777" w:rsidR="00190A29" w:rsidRPr="00AB76B4" w:rsidRDefault="00190A29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 xml:space="preserve">Recaș </w:t>
            </w:r>
            <w:r>
              <w:rPr>
                <w:b/>
                <w:bCs/>
                <w:sz w:val="20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65032" w14:textId="77777777" w:rsidR="00190A29" w:rsidRPr="00AB76B4" w:rsidRDefault="00190A29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A5F5679" w14:textId="77777777" w:rsidR="00190A29" w:rsidRPr="00AB76B4" w:rsidRDefault="00190A29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51E4C" w14:textId="77777777" w:rsidR="00190A29" w:rsidRDefault="00190A29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8283E" w14:textId="77777777" w:rsidR="00190A29" w:rsidRPr="00AB76B4" w:rsidRDefault="00190A29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CBC2D" w14:textId="77777777" w:rsidR="00190A29" w:rsidRPr="00AB76B4" w:rsidRDefault="00190A29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BC22C" w14:textId="77777777" w:rsidR="00190A29" w:rsidRDefault="00190A29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S11</w:t>
            </w:r>
          </w:p>
        </w:tc>
      </w:tr>
      <w:tr w:rsidR="00190A29" w:rsidRPr="00AB76B4" w14:paraId="7ED29CE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325C3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7F47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AF85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56CDE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6A1CD" w14:textId="77777777" w:rsidR="00190A29" w:rsidRPr="00AB76B4" w:rsidRDefault="00190A29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51A2694" w14:textId="77777777" w:rsidR="00190A29" w:rsidRPr="00AB76B4" w:rsidRDefault="00190A29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6C98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EA1C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21A2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30EF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1F2F8CB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0DA556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C658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0D78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78E87A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B7506" w14:textId="77777777" w:rsidR="00190A29" w:rsidRPr="00AB76B4" w:rsidRDefault="00190A29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E4545D1" w14:textId="77777777" w:rsidR="00190A29" w:rsidRPr="00AB76B4" w:rsidRDefault="00190A29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4263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AC3C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675A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D3E6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S16</w:t>
            </w:r>
          </w:p>
        </w:tc>
      </w:tr>
      <w:tr w:rsidR="00190A29" w:rsidRPr="00AB76B4" w14:paraId="25879D17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5B7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0B2C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46B7A3E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7E1C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3DA21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Est -</w:t>
            </w:r>
          </w:p>
          <w:p w14:paraId="687FACB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28F7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6F35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331E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DE26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2621A" w14:textId="77777777" w:rsidR="00190A29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54FA687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190A29" w:rsidRPr="00AB76B4" w14:paraId="13984A7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243B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D6EF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6FA9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A8F65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9FEF58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EA71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3FD162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7356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961F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0837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06FA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AB76B4" w14:paraId="4B0BF05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6C5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48A7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1AB3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D118BF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5AF15BA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15F3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11, 51, 97 </w:t>
            </w:r>
          </w:p>
          <w:p w14:paraId="390E378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5875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514A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5350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07E3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07366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58BE3A1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14C7AB8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190A29" w:rsidRPr="00AB76B4" w14:paraId="13BE3B2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14B4C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273D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2885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5498B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3747A88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D6E2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AC7913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B4DB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131A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BD60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D862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80834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5A39E17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798C3AF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190A29" w:rsidRPr="00AB76B4" w14:paraId="3A49199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BD3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A47A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BFB1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3C228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90677D4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FDC7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F2A13B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2C30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F8BF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9B96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A9E9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2443C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5 - 12, Cap X.</w:t>
            </w:r>
          </w:p>
        </w:tc>
      </w:tr>
      <w:tr w:rsidR="00190A29" w:rsidRPr="00AB76B4" w14:paraId="16D6D44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85A4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D13A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741F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3B3E5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2D412C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167C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8694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BDD60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88D2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B225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7197B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190A29" w:rsidRPr="00AB76B4" w14:paraId="1F6D6F5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963B5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2E30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C804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72CE15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A58D9B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606E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353D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50281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DD1B4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29AC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E829C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4 și 5 Reșița și </w:t>
            </w:r>
          </w:p>
          <w:p w14:paraId="179738D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8 - 11 Cap Y.</w:t>
            </w:r>
          </w:p>
        </w:tc>
      </w:tr>
      <w:tr w:rsidR="00190A29" w:rsidRPr="00AB76B4" w14:paraId="2DAADF8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6575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2926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770C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CE69B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0B99E9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6DBC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A4CF8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77A3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9868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B838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617D4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700FEAA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190A29" w:rsidRPr="00AB76B4" w14:paraId="33014B4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922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A37B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834E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218DED" w14:textId="77777777" w:rsidR="00190A29" w:rsidRPr="00AB76B4" w:rsidRDefault="00190A29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694EB668" w14:textId="77777777" w:rsidR="00190A29" w:rsidRPr="00AB76B4" w:rsidRDefault="00190A29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8909F" w14:textId="77777777" w:rsidR="00190A29" w:rsidRPr="00AB76B4" w:rsidRDefault="00190A29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290D943" w14:textId="77777777" w:rsidR="00190A29" w:rsidRPr="00AB76B4" w:rsidRDefault="00190A29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49EBAD57" w14:textId="77777777" w:rsidR="00190A29" w:rsidRPr="00AB76B4" w:rsidRDefault="00190A29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5BFD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C8D4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4498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5F2D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190A29" w:rsidRPr="00AB76B4" w14:paraId="34E6FF1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13589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FADB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77935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119D2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7A6A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F51622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002FF9C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DAE7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BECE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BDC3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D023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7B7A49E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1D71E18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1- 12 Cap. Y Timișoara Nord.</w:t>
            </w:r>
          </w:p>
        </w:tc>
      </w:tr>
      <w:tr w:rsidR="00190A29" w:rsidRPr="00AB76B4" w14:paraId="6077D27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514E3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F01C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4542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5C8D92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BAFDF2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F943B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691D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4FED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0E740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4731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E0285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1 - 13, Cap Y și liniile 1R - 6R.</w:t>
            </w:r>
          </w:p>
        </w:tc>
      </w:tr>
      <w:tr w:rsidR="00190A29" w:rsidRPr="00AB76B4" w14:paraId="20DD8C4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10E2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96EA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6A6D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2BDD2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FE07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8E3BB2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3390AE2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5CADC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438B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048F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C74C3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5FC843C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190A29" w:rsidRPr="00AB76B4" w14:paraId="00535DA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545B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3107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C2E6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0CF89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9842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63FE16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7E5D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961B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77A6F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0C7F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190A29" w:rsidRPr="00AB76B4" w14:paraId="307A039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18EE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2119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9BFB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5D27E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F860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7D55A99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A57C0A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</w:t>
            </w:r>
            <w:r w:rsidRPr="00AB76B4">
              <w:rPr>
                <w:b/>
                <w:bCs/>
                <w:sz w:val="20"/>
              </w:rPr>
              <w:t xml:space="preserve"> - 4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776F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B3AC5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A600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29276" w14:textId="77777777" w:rsidR="00190A29" w:rsidRPr="007B5A25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373968E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190A29" w:rsidRPr="00AB76B4" w14:paraId="394F684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88EFF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2AFF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6779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85DCC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47395BD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4262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52, 66, 68, 70, 86 </w:t>
            </w:r>
          </w:p>
          <w:p w14:paraId="0E78DD1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5BDC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E44A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C677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A7EA0" w14:textId="77777777" w:rsidR="00190A29" w:rsidRPr="00AB76B4" w:rsidRDefault="00190A29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6888A9" w14:textId="77777777" w:rsidR="00190A29" w:rsidRPr="00AB76B4" w:rsidRDefault="00190A29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190A29" w:rsidRPr="00AB76B4" w14:paraId="4F6F74B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03E11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9D69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A0C1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DF8349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8BC5DB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2FE6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7A577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3A87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295B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6D8C4" w14:textId="77777777" w:rsidR="00190A29" w:rsidRPr="00AB76B4" w:rsidRDefault="00190A29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2682AA" w14:textId="77777777" w:rsidR="00190A29" w:rsidRPr="00AB76B4" w:rsidRDefault="00190A29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190A29" w:rsidRPr="00AB76B4" w14:paraId="020F92F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A332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A5B4E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D844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68401B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9701B03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8F558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8EDB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52B0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15ED3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F9AF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18FF8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190A29" w:rsidRPr="00AB76B4" w14:paraId="41EB33B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50A88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1DB3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4060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191396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0114CDE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E9F5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48DE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4933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1471A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19647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7ECF7F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190A29" w:rsidRPr="00AB76B4" w14:paraId="668695AA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B1777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02E5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582+250</w:t>
            </w:r>
          </w:p>
          <w:p w14:paraId="126E67B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CD1F6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5F89F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 -</w:t>
            </w:r>
          </w:p>
          <w:p w14:paraId="5D3D4430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DD5C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E31A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43DD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46CD1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F6B5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:rsidRPr="00AB76B4" w14:paraId="220DB383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89484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66C2A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0436D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2780F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Cărpiniş</w:t>
            </w:r>
          </w:p>
          <w:p w14:paraId="5B8B71CC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998CC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2877CF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2B63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49686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F5DFB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55514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5, 9 și 10, până la limita cu LFI.</w:t>
            </w:r>
          </w:p>
        </w:tc>
      </w:tr>
      <w:tr w:rsidR="00190A29" w:rsidRPr="00AB76B4" w14:paraId="55105599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C7ADD" w14:textId="77777777" w:rsidR="00190A29" w:rsidRPr="00AB76B4" w:rsidRDefault="00190A29" w:rsidP="00190A29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234B2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C6449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002A4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Jimbolia</w:t>
            </w:r>
          </w:p>
          <w:p w14:paraId="72628C87" w14:textId="77777777" w:rsidR="00190A29" w:rsidRPr="00AB76B4" w:rsidRDefault="00190A29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613B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F83A2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9DF79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F2E4E" w14:textId="77777777" w:rsidR="00190A29" w:rsidRPr="00AB76B4" w:rsidRDefault="00190A29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017DD" w14:textId="77777777" w:rsidR="00190A29" w:rsidRPr="00AB76B4" w:rsidRDefault="00190A29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Restul liniei este închisă</w:t>
            </w:r>
          </w:p>
        </w:tc>
      </w:tr>
    </w:tbl>
    <w:p w14:paraId="78F712D6" w14:textId="77777777" w:rsidR="00190A29" w:rsidRDefault="00190A29" w:rsidP="0095691E">
      <w:pPr>
        <w:pStyle w:val="Heading1"/>
        <w:spacing w:line="360" w:lineRule="auto"/>
      </w:pPr>
      <w:r>
        <w:lastRenderedPageBreak/>
        <w:t>LINIA 300</w:t>
      </w:r>
    </w:p>
    <w:p w14:paraId="399A91AE" w14:textId="77777777" w:rsidR="00190A29" w:rsidRDefault="00190A29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190A29" w14:paraId="79F478A5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3967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BC9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3F7B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71BDC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794C061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340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2AB5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856DF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6448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EBA2" w14:textId="77777777" w:rsidR="00190A29" w:rsidRPr="00D344C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2B3A9093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472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69A20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8F00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B085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83D96A9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C202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C73A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BE9B1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FB40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398D2" w14:textId="77777777" w:rsidR="00190A29" w:rsidRPr="00D344C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46BDB75F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91A8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BF062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A7AE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BFD7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77E57DF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DEBC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C4A8B7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4C565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8EE2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729C1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86B0" w14:textId="77777777" w:rsidR="00190A29" w:rsidRPr="00D344C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570E2E8" w14:textId="77777777" w:rsidR="00190A29" w:rsidRPr="00D344C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Acces la liniile 11 şi 12.</w:t>
            </w:r>
          </w:p>
        </w:tc>
      </w:tr>
      <w:tr w:rsidR="00190A29" w14:paraId="11B8485E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9039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9DD4F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BEA42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68F2F" w14:textId="77777777" w:rsidR="00190A29" w:rsidRDefault="00190A29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C8FFA88" w14:textId="77777777" w:rsidR="00190A29" w:rsidRDefault="00190A29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B0201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CEF5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6ABE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3B76A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46C8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223DC33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CEC3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621C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39B60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6521" w14:textId="77777777" w:rsidR="00190A29" w:rsidRDefault="00190A29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05FC1" w14:textId="77777777" w:rsidR="00190A29" w:rsidRPr="00E4222D" w:rsidRDefault="00190A29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4CB654DE" w14:textId="77777777" w:rsidR="00190A29" w:rsidRPr="00E4222D" w:rsidRDefault="00190A29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09E295C1" w14:textId="77777777" w:rsidR="00190A29" w:rsidRPr="00E4222D" w:rsidRDefault="00190A29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5497BD11" w14:textId="77777777" w:rsidR="00190A29" w:rsidRDefault="00190A29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D189B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5CD93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C3D05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C0A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bookmarkEnd w:id="2"/>
      <w:tr w:rsidR="00190A29" w14:paraId="4651EE1E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3FB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D36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B1AE3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37C10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2EB468F" w14:textId="77777777" w:rsidR="00190A29" w:rsidRDefault="00190A29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EA023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71521D6D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57 și </w:t>
            </w:r>
          </w:p>
          <w:p w14:paraId="763FE012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 B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0DF3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DD0C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F0ED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663A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0C888668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Cap București Nord </w:t>
            </w:r>
          </w:p>
          <w:p w14:paraId="6C990B4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paletă cu diagonală.</w:t>
            </w:r>
          </w:p>
        </w:tc>
      </w:tr>
      <w:tr w:rsidR="00190A29" w14:paraId="7B6BA96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8DA9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25E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C2FE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D6D55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Buftea </w:t>
            </w:r>
          </w:p>
          <w:p w14:paraId="02380E4E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97132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2C8611C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46C2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18DA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3AE82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A9A9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5 - 7 Cap X.</w:t>
            </w:r>
          </w:p>
          <w:p w14:paraId="60D8E23A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5E1CBDB2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C88E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0DE6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10821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1DDB7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Buftea </w:t>
            </w:r>
          </w:p>
          <w:p w14:paraId="5953758B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13AF2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2CF53DF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5286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C79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74FF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53A9F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A06B36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6 și 7 Cap X.</w:t>
            </w:r>
          </w:p>
        </w:tc>
      </w:tr>
      <w:tr w:rsidR="00190A29" w14:paraId="0F6E683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429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6388E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49048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D4D2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851C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350BA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A2F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75E4F52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E0367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57AA2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2346A6EC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05415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65E2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39+250</w:t>
            </w:r>
          </w:p>
          <w:p w14:paraId="7316E4AB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608B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7880B" w14:textId="77777777" w:rsidR="00190A29" w:rsidRDefault="00190A29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Crivina peste </w:t>
            </w:r>
          </w:p>
          <w:p w14:paraId="3D6AD5C7" w14:textId="77777777" w:rsidR="00190A29" w:rsidRDefault="00190A29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80D9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DE23F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71EB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EE7C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C1AB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125C30AA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E7FE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B3E7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849B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1E010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Brazi</w:t>
            </w:r>
          </w:p>
          <w:p w14:paraId="237D90AB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B53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77DD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22950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7953D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52152" w14:textId="77777777" w:rsidR="00190A29" w:rsidRPr="00D344C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36FC79F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B67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C8CE2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5B236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2A20D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Brazi</w:t>
            </w:r>
          </w:p>
          <w:p w14:paraId="06CF9DCD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5631D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2C183EBB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39, 41 şi TDJ </w:t>
            </w:r>
          </w:p>
          <w:p w14:paraId="392B54B1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/ 37,</w:t>
            </w:r>
          </w:p>
          <w:p w14:paraId="4E5CCC1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56,</w:t>
            </w:r>
          </w:p>
          <w:p w14:paraId="590E5443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37A3D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53F3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6FEA5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3B55E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Afectează intrări - ieşiri </w:t>
            </w:r>
          </w:p>
          <w:p w14:paraId="2DF19E2F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9 - 13.</w:t>
            </w:r>
          </w:p>
          <w:p w14:paraId="294E2C0B" w14:textId="77777777" w:rsidR="00190A29" w:rsidRPr="004870EE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190A29" w14:paraId="50500E4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FB5A7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6EA2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59+000</w:t>
            </w:r>
          </w:p>
          <w:p w14:paraId="70C901B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59+500</w:t>
            </w:r>
          </w:p>
          <w:p w14:paraId="6A537A2E" w14:textId="77777777" w:rsidR="00190A29" w:rsidRDefault="00190A29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(ax st. Ploiești Sud)</w:t>
            </w:r>
          </w:p>
          <w:p w14:paraId="1F83399D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5FC07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50A9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6579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9305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0C4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8AA9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A35D5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5B5D24F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1D62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052E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95A7B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1678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7E81C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774E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ABFF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 -</w:t>
            </w:r>
          </w:p>
          <w:p w14:paraId="795C4C7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E9AF1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AF96D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FFF975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ieșirile spre ram. Ploiești Triaj.</w:t>
            </w:r>
          </w:p>
        </w:tc>
      </w:tr>
      <w:tr w:rsidR="00190A29" w14:paraId="27B347D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F5F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81E4D" w14:textId="77777777" w:rsidR="00190A29" w:rsidRDefault="00190A29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 -</w:t>
            </w:r>
          </w:p>
          <w:p w14:paraId="493F6490" w14:textId="77777777" w:rsidR="00190A29" w:rsidRDefault="00190A29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B411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BC26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0050C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E9851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6380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09E96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E138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E9CFD6E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ieșirile spre  Ploiești Vest.</w:t>
            </w:r>
          </w:p>
        </w:tc>
      </w:tr>
      <w:tr w:rsidR="00190A29" w14:paraId="579EEB5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E08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9419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8624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4DAB6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7447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A8CF4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52EB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60+000 -</w:t>
            </w:r>
          </w:p>
          <w:p w14:paraId="4EEFD8E3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05C4C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1B5AA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362FD5F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intrările dinspre Ploiești Vest.</w:t>
            </w:r>
          </w:p>
        </w:tc>
      </w:tr>
      <w:tr w:rsidR="00190A29" w14:paraId="54D9DFF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773E7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0BBB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E239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5DA7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AB4F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0C5CC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1039D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63+250</w:t>
            </w:r>
          </w:p>
          <w:p w14:paraId="32549C71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25F02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C64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51C50AC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1E896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4A4E0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69+920</w:t>
            </w:r>
          </w:p>
          <w:p w14:paraId="6D65EBCE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3425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1687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0EB1B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830DD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7881F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DCE14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78D51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4F91184F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6B6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73AF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2B552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063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18C4D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01B2C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4AF9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69+920</w:t>
            </w:r>
          </w:p>
          <w:p w14:paraId="2D0C17D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3D5D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03B6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06064CC9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7B9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66F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80+750</w:t>
            </w:r>
          </w:p>
          <w:p w14:paraId="59F5937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6A9CC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CDD17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A7700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404F3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EE931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4F404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F08D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26AFE650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C5C5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2F1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BF80C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CB0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4061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A4539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E5D4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82+500</w:t>
            </w:r>
          </w:p>
          <w:p w14:paraId="732CF76E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D2F39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65B7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25CD84CD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53D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36113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0022C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03DF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Predeal</w:t>
            </w:r>
          </w:p>
          <w:p w14:paraId="20F5B008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ED61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317BFCB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9242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8BAB3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653A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B5A1B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D6C9758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49F70D7E" w14:textId="77777777" w:rsidR="00190A29" w:rsidRPr="00D344C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9 directă.</w:t>
            </w:r>
          </w:p>
        </w:tc>
      </w:tr>
      <w:tr w:rsidR="00190A29" w14:paraId="5DA506F3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C60C5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95D87" w14:textId="77777777" w:rsidR="00190A29" w:rsidRDefault="00190A29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150+700</w:t>
            </w:r>
          </w:p>
          <w:p w14:paraId="5815D677" w14:textId="77777777" w:rsidR="00190A29" w:rsidRDefault="00190A29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16593" w14:textId="77777777" w:rsidR="00190A29" w:rsidRPr="00600D25" w:rsidRDefault="00190A29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AA24" w14:textId="77777777" w:rsidR="00190A29" w:rsidRDefault="00190A29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Predeal –</w:t>
            </w:r>
          </w:p>
          <w:p w14:paraId="56B61CF0" w14:textId="77777777" w:rsidR="00190A29" w:rsidRDefault="00190A29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118C1" w14:textId="77777777" w:rsidR="00190A29" w:rsidRDefault="00190A29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F575E" w14:textId="77777777" w:rsidR="00190A29" w:rsidRDefault="00190A29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76DEA" w14:textId="77777777" w:rsidR="00190A29" w:rsidRDefault="00190A29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150+700</w:t>
            </w:r>
          </w:p>
          <w:p w14:paraId="72708FC2" w14:textId="77777777" w:rsidR="00190A29" w:rsidRDefault="00190A29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7F8F0" w14:textId="77777777" w:rsidR="00190A29" w:rsidRPr="00600D25" w:rsidRDefault="00190A29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60BF1" w14:textId="77777777" w:rsidR="00190A29" w:rsidRDefault="00190A29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</w:rPr>
              <w:t>(protecție tablier metalic - lipsa portal gabarit)</w:t>
            </w:r>
          </w:p>
        </w:tc>
      </w:tr>
      <w:tr w:rsidR="00190A29" w14:paraId="4C040F12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86F6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73F3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1685E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9EE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Timişu de Sus</w:t>
            </w:r>
          </w:p>
          <w:p w14:paraId="104541E9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E3A2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879D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7AA2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18891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1C35" w14:textId="77777777" w:rsidR="00190A29" w:rsidRPr="00D344C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4516B937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FC15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D839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E79D8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5379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CFA7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81DEB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C1ED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163+500</w:t>
            </w:r>
          </w:p>
          <w:p w14:paraId="238C56D3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B9932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0FB0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298A98DA" w14:textId="77777777" w:rsidR="00190A29" w:rsidRPr="00D344C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Fără inductori. </w:t>
            </w:r>
          </w:p>
        </w:tc>
      </w:tr>
      <w:tr w:rsidR="00190A29" w14:paraId="53BDE24A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3A8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858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163+360</w:t>
            </w:r>
          </w:p>
          <w:p w14:paraId="0584FA70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85A3A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A3E1B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863F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40312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6776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3DD3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3A337" w14:textId="77777777" w:rsidR="00190A29" w:rsidRDefault="00190A29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46194D79" w14:textId="77777777" w:rsidR="00190A29" w:rsidRPr="00D344C9" w:rsidRDefault="00190A29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Fără inductori. </w:t>
            </w:r>
          </w:p>
        </w:tc>
      </w:tr>
      <w:tr w:rsidR="00190A29" w14:paraId="3189E72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07B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320E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169+400</w:t>
            </w:r>
          </w:p>
          <w:p w14:paraId="05A50181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711B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D7F9" w14:textId="77777777" w:rsidR="00190A29" w:rsidRDefault="00190A29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2D3C4A05" w14:textId="77777777" w:rsidR="00190A29" w:rsidRDefault="00190A29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5E21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C5820A9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 45, 61, 63 T.D.J.</w:t>
            </w:r>
          </w:p>
          <w:p w14:paraId="4BE9B2DC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 / 51, 55 / 59, 65 / 67,</w:t>
            </w:r>
          </w:p>
          <w:p w14:paraId="5F7F75FD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57</w:t>
            </w:r>
          </w:p>
          <w:p w14:paraId="37DE637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99AD66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DECB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3067D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169+400</w:t>
            </w:r>
          </w:p>
          <w:p w14:paraId="400C9CE3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B8223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C521A" w14:textId="77777777" w:rsidR="00190A29" w:rsidRDefault="00190A29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6416A408" w14:textId="77777777" w:rsidR="00190A29" w:rsidRDefault="00190A29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539FB905" w14:textId="77777777" w:rsidR="00190A29" w:rsidRPr="00D344C9" w:rsidRDefault="00190A29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1 - 8 și 21 – 23 Cap X.</w:t>
            </w:r>
          </w:p>
        </w:tc>
      </w:tr>
      <w:tr w:rsidR="00190A29" w14:paraId="000144E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5CA6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31907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F72F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B78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06831CF2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292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E09DB0C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040C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90C09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A0A4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9896" w14:textId="77777777" w:rsidR="00190A29" w:rsidRDefault="00190A29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DD46046" w14:textId="77777777" w:rsidR="00190A29" w:rsidRDefault="00190A29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77E3698" w14:textId="77777777" w:rsidR="00190A29" w:rsidRDefault="00190A29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8B, Cap X.</w:t>
            </w:r>
          </w:p>
        </w:tc>
      </w:tr>
      <w:tr w:rsidR="00190A29" w14:paraId="3E7E176A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D2A09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26620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4AC91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D39CC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340F428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7A21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3092018E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C5F0A">
              <w:rPr>
                <w:b/>
                <w:bCs/>
                <w:sz w:val="19"/>
                <w:szCs w:val="19"/>
              </w:rPr>
              <w:t>3T, 9T, 11T,</w:t>
            </w:r>
            <w:r>
              <w:rPr>
                <w:b/>
                <w:bCs/>
                <w:sz w:val="19"/>
                <w:szCs w:val="19"/>
              </w:rPr>
              <w:t>1</w:t>
            </w:r>
            <w:r w:rsidRPr="005C5F0A">
              <w:rPr>
                <w:b/>
                <w:bCs/>
                <w:sz w:val="19"/>
                <w:szCs w:val="19"/>
              </w:rPr>
              <w:t xml:space="preserve">3T </w:t>
            </w:r>
            <w:r>
              <w:rPr>
                <w:b/>
                <w:bCs/>
                <w:sz w:val="19"/>
                <w:szCs w:val="19"/>
              </w:rPr>
              <w:t>1</w:t>
            </w:r>
            <w:r w:rsidRPr="005C5F0A">
              <w:rPr>
                <w:b/>
                <w:bCs/>
                <w:sz w:val="19"/>
                <w:szCs w:val="19"/>
              </w:rPr>
              <w:t>7T,19T23T</w:t>
            </w:r>
            <w:r>
              <w:rPr>
                <w:b/>
                <w:bCs/>
                <w:sz w:val="19"/>
                <w:szCs w:val="19"/>
              </w:rPr>
              <w:t>,25T2</w:t>
            </w:r>
            <w:r w:rsidRPr="005C5F0A">
              <w:rPr>
                <w:b/>
                <w:bCs/>
                <w:sz w:val="19"/>
                <w:szCs w:val="19"/>
              </w:rPr>
              <w:t>7T,</w:t>
            </w:r>
            <w:r>
              <w:rPr>
                <w:b/>
                <w:bCs/>
                <w:sz w:val="19"/>
                <w:szCs w:val="19"/>
              </w:rPr>
              <w:t>3</w:t>
            </w:r>
            <w:r w:rsidRPr="005C5F0A">
              <w:rPr>
                <w:b/>
                <w:bCs/>
                <w:sz w:val="19"/>
                <w:szCs w:val="19"/>
              </w:rPr>
              <w:t>5T</w:t>
            </w:r>
            <w:r>
              <w:rPr>
                <w:b/>
                <w:bCs/>
                <w:sz w:val="19"/>
                <w:szCs w:val="19"/>
              </w:rPr>
              <w:t>37T,3</w:t>
            </w:r>
            <w:r w:rsidRPr="005C5F0A">
              <w:rPr>
                <w:b/>
                <w:bCs/>
                <w:sz w:val="19"/>
                <w:szCs w:val="19"/>
              </w:rPr>
              <w:t>9T</w:t>
            </w:r>
            <w:r>
              <w:rPr>
                <w:b/>
                <w:bCs/>
                <w:sz w:val="19"/>
                <w:szCs w:val="19"/>
              </w:rPr>
              <w:t>41T,4</w:t>
            </w:r>
            <w:r w:rsidRPr="005C5F0A">
              <w:rPr>
                <w:b/>
                <w:bCs/>
                <w:sz w:val="19"/>
                <w:szCs w:val="19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7D13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52F99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D76C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8381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55C3C3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2-12 Grupa Tehnică.</w:t>
            </w:r>
          </w:p>
        </w:tc>
      </w:tr>
      <w:tr w:rsidR="00190A29" w14:paraId="073D2551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21C4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110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158E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EC486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</w:t>
            </w:r>
            <w:r w:rsidRPr="007575CA">
              <w:rPr>
                <w:b/>
                <w:bCs/>
                <w:sz w:val="20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1DA7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C4264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BF56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170+290</w:t>
            </w:r>
          </w:p>
          <w:p w14:paraId="5022730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514B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29938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7F6CAD31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0102872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5949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1C97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82E1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9CA27" w14:textId="77777777" w:rsidR="00190A29" w:rsidRDefault="00190A29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D20E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CC28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BE1C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1D242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BF99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4E44BECB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65B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2429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FAAF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CD17C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74ED479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FE82F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B30D0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57F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14EA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36CA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06BD137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62A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DE35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09F8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63FB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54167BCF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8960D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17977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DB71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6375C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6B93B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33DD853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2F45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233A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42904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63C2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330DEA2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C005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E057886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/ 40</w:t>
            </w:r>
          </w:p>
          <w:p w14:paraId="02ED76A3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AED0967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EAB7C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57037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EC25A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2BE66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8BF48BD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D5653E6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8B, Cap Y.</w:t>
            </w:r>
          </w:p>
        </w:tc>
      </w:tr>
      <w:tr w:rsidR="00190A29" w14:paraId="52CD901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163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607B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1040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1841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5BC34782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348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63ABA8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3373" w14:textId="77777777" w:rsidR="00190A29" w:rsidRPr="00600D25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98B3B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4913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344C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9EA0BA4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13 - 15.</w:t>
            </w:r>
          </w:p>
        </w:tc>
      </w:tr>
      <w:tr w:rsidR="00190A29" w14:paraId="534BF5E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58F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B8FD8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4D5DBD">
              <w:rPr>
                <w:b/>
                <w:bCs/>
                <w:sz w:val="20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A1234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952B1" w14:textId="77777777" w:rsidR="00190A29" w:rsidRDefault="00190A29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Brașov</w:t>
            </w:r>
          </w:p>
          <w:p w14:paraId="5B064F9A" w14:textId="77777777" w:rsidR="00190A29" w:rsidRDefault="00190A29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8B82A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E857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73D94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26CB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6ECEC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i/>
                <w:iCs/>
                <w:sz w:val="20"/>
                <w:szCs w:val="20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190A29" w14:paraId="0D3C9FB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53C1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E24E7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8911CF">
              <w:rPr>
                <w:b/>
                <w:bCs/>
                <w:sz w:val="20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8BC1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6327" w14:textId="77777777" w:rsidR="00190A29" w:rsidRDefault="00190A29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Brașov</w:t>
            </w:r>
          </w:p>
          <w:p w14:paraId="66D88231" w14:textId="77777777" w:rsidR="00190A29" w:rsidRDefault="00190A29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8665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8D16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47E7" w14:textId="77777777" w:rsidR="00190A29" w:rsidRDefault="00190A29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34A9F" w14:textId="77777777" w:rsidR="00190A29" w:rsidRDefault="00190A29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2B093" w14:textId="77777777" w:rsidR="00190A29" w:rsidRDefault="00190A29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190A29" w14:paraId="1433FF8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7FEA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232D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ABC8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EFD6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Brașov</w:t>
            </w:r>
          </w:p>
          <w:p w14:paraId="4E6C726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70F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CF1A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F474" w14:textId="77777777" w:rsidR="00190A29" w:rsidRPr="00E731A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350</w:t>
            </w:r>
            <w:r w:rsidRPr="00E731A9">
              <w:rPr>
                <w:b/>
                <w:bCs/>
                <w:sz w:val="16"/>
                <w:szCs w:val="16"/>
              </w:rPr>
              <w:t xml:space="preserve"> Km </w:t>
            </w:r>
            <w:r>
              <w:rPr>
                <w:b/>
                <w:bCs/>
                <w:sz w:val="16"/>
                <w:szCs w:val="16"/>
              </w:rPr>
              <w:t>pr</w:t>
            </w:r>
            <w:r w:rsidRPr="00E731A9">
              <w:rPr>
                <w:b/>
                <w:bCs/>
                <w:sz w:val="16"/>
                <w:szCs w:val="16"/>
              </w:rPr>
              <w:t>.</w:t>
            </w:r>
          </w:p>
          <w:p w14:paraId="71F2087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-176+450</w:t>
            </w:r>
            <w:r>
              <w:rPr>
                <w:b/>
                <w:bCs/>
                <w:sz w:val="16"/>
                <w:szCs w:val="16"/>
              </w:rPr>
              <w:t xml:space="preserve"> Km ex.</w:t>
            </w:r>
          </w:p>
          <w:p w14:paraId="6D3AAC1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F4D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2AD5" w14:textId="77777777" w:rsidR="00190A29" w:rsidRDefault="00190A29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 în capătul dinspre</w:t>
            </w:r>
          </w:p>
          <w:p w14:paraId="69A60CE9" w14:textId="77777777" w:rsidR="00190A29" w:rsidRDefault="00190A29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Brașov. Fără inductori.</w:t>
            </w:r>
          </w:p>
          <w:bookmarkEnd w:id="3"/>
          <w:p w14:paraId="224A3730" w14:textId="77777777" w:rsidR="00190A29" w:rsidRPr="001D4392" w:rsidRDefault="00190A29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călători </w:t>
            </w:r>
          </w:p>
        </w:tc>
      </w:tr>
      <w:tr w:rsidR="00190A29" w14:paraId="282F786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EF1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7AB7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9A0BD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487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Brașov</w:t>
            </w:r>
          </w:p>
          <w:p w14:paraId="1D70632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C74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1CF27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4D56C" w14:textId="77777777" w:rsidR="00190A29" w:rsidRPr="00E731A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169+864 Km ex.</w:t>
            </w:r>
          </w:p>
          <w:p w14:paraId="1D4C6A4D" w14:textId="77777777" w:rsidR="00190A29" w:rsidRPr="00E731A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171+041 Km pr.</w:t>
            </w:r>
          </w:p>
          <w:p w14:paraId="1796CC3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-176+450</w:t>
            </w:r>
            <w:r>
              <w:rPr>
                <w:b/>
                <w:bCs/>
                <w:sz w:val="16"/>
                <w:szCs w:val="16"/>
              </w:rPr>
              <w:t xml:space="preserve"> Km ex.</w:t>
            </w:r>
          </w:p>
          <w:p w14:paraId="0F241A7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1694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71350" w14:textId="77777777" w:rsidR="00190A29" w:rsidRPr="00616BAF" w:rsidRDefault="00190A29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01CE576" w14:textId="77777777" w:rsidR="00190A29" w:rsidRDefault="00190A29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4F9BD461" w14:textId="77777777" w:rsidR="00190A29" w:rsidRPr="003B726B" w:rsidRDefault="00190A29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marfă </w:t>
            </w:r>
          </w:p>
        </w:tc>
      </w:tr>
      <w:tr w:rsidR="00190A29" w14:paraId="670798D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A3E1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CC5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A3DD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2D84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Stupini</w:t>
            </w:r>
          </w:p>
          <w:p w14:paraId="58CF71E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BCE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7D74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AD34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176+030</w:t>
            </w:r>
          </w:p>
          <w:p w14:paraId="7EA90B4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DE8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2F57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0B701CA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70F519A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E7094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1B1C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5112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E11B" w14:textId="77777777" w:rsidR="00190A29" w:rsidRDefault="00190A29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Stupini</w:t>
            </w:r>
          </w:p>
          <w:p w14:paraId="029779D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F27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77CC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2A4A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25E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189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1B33970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56D7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438D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5005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C10C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 -</w:t>
            </w:r>
          </w:p>
          <w:p w14:paraId="166D95F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EFA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ECC5A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282D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76+450</w:t>
            </w:r>
          </w:p>
          <w:p w14:paraId="3B136740" w14:textId="77777777" w:rsidR="00190A29" w:rsidRPr="00E731A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  <w:r w:rsidRPr="00E731A9">
              <w:rPr>
                <w:b/>
                <w:bCs/>
                <w:sz w:val="16"/>
                <w:szCs w:val="16"/>
              </w:rPr>
              <w:t>m ex.</w:t>
            </w:r>
          </w:p>
          <w:p w14:paraId="726CCB9A" w14:textId="77777777" w:rsidR="00190A29" w:rsidRPr="00E731A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478</w:t>
            </w:r>
            <w:r w:rsidRPr="00E731A9">
              <w:rPr>
                <w:b/>
                <w:bCs/>
                <w:sz w:val="16"/>
                <w:szCs w:val="16"/>
              </w:rPr>
              <w:t xml:space="preserve"> Km pr.</w:t>
            </w:r>
          </w:p>
          <w:p w14:paraId="52CBCC7A" w14:textId="77777777" w:rsidR="00190A29" w:rsidRPr="001D4392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</w:t>
            </w:r>
            <w:r>
              <w:rPr>
                <w:b/>
                <w:bCs/>
                <w:sz w:val="16"/>
                <w:szCs w:val="16"/>
              </w:rPr>
              <w:t>83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5622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532F" w14:textId="77777777" w:rsidR="00190A29" w:rsidRDefault="00190A29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874FD3A" w14:textId="77777777" w:rsidR="00190A29" w:rsidRDefault="00190A29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7B237B06" w14:textId="77777777" w:rsidR="00190A29" w:rsidRPr="003B726B" w:rsidRDefault="00190A29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călători </w:t>
            </w:r>
          </w:p>
        </w:tc>
      </w:tr>
      <w:tr w:rsidR="00190A29" w14:paraId="4DF033B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DF8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2A4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F04DE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A840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Stupini - </w:t>
            </w:r>
          </w:p>
          <w:p w14:paraId="17D7D00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051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248E8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D38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450</w:t>
            </w:r>
          </w:p>
          <w:p w14:paraId="0AF6EDCA" w14:textId="77777777" w:rsidR="00190A29" w:rsidRPr="00E731A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Km ex.</w:t>
            </w:r>
          </w:p>
          <w:p w14:paraId="3E0D08A5" w14:textId="77777777" w:rsidR="00190A29" w:rsidRPr="00E731A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478</w:t>
            </w:r>
            <w:r w:rsidRPr="00E731A9">
              <w:rPr>
                <w:b/>
                <w:bCs/>
                <w:sz w:val="16"/>
                <w:szCs w:val="16"/>
              </w:rPr>
              <w:t xml:space="preserve"> Km pr.</w:t>
            </w:r>
          </w:p>
          <w:p w14:paraId="15116681" w14:textId="77777777" w:rsidR="00190A29" w:rsidRPr="001D4392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</w:t>
            </w:r>
            <w:r>
              <w:rPr>
                <w:b/>
                <w:bCs/>
                <w:sz w:val="16"/>
                <w:szCs w:val="16"/>
              </w:rPr>
              <w:t>83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61E0E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BEBF5" w14:textId="77777777" w:rsidR="00190A29" w:rsidRPr="00616BAF" w:rsidRDefault="00190A29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567ECEC" w14:textId="77777777" w:rsidR="00190A29" w:rsidRDefault="00190A29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1EF8E830" w14:textId="77777777" w:rsidR="00190A29" w:rsidRPr="003B726B" w:rsidRDefault="00190A29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Valabil pentru toate trenurile de mafă</w:t>
            </w:r>
          </w:p>
        </w:tc>
      </w:tr>
      <w:tr w:rsidR="00190A29" w14:paraId="3E8A4DF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D72E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36A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36EA0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7AE5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Stupini -</w:t>
            </w:r>
          </w:p>
          <w:p w14:paraId="13172A2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7D92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8A9A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234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178+800</w:t>
            </w:r>
          </w:p>
          <w:p w14:paraId="4DC1C22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C223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712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E1E1CF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4448F92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Pod provozoriu.</w:t>
            </w:r>
          </w:p>
        </w:tc>
      </w:tr>
      <w:tr w:rsidR="00190A29" w14:paraId="3D79A66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CE00E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C5A3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CF33A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BC15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Stupini – Bod și </w:t>
            </w:r>
          </w:p>
          <w:p w14:paraId="2CF565E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Bod </w:t>
            </w:r>
          </w:p>
          <w:p w14:paraId="5D52F7F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205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805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A36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182+100</w:t>
            </w:r>
          </w:p>
          <w:p w14:paraId="14DAF5D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70484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4FEA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</w:t>
            </w:r>
          </w:p>
        </w:tc>
      </w:tr>
      <w:tr w:rsidR="00190A29" w14:paraId="7985E73C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B80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171E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BD17C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053C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Bod </w:t>
            </w:r>
          </w:p>
          <w:p w14:paraId="7D4B731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B9D1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48F3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C7FD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08A8E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05FA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DD32D84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și 6 abătute.</w:t>
            </w:r>
          </w:p>
        </w:tc>
      </w:tr>
      <w:tr w:rsidR="00190A29" w14:paraId="1356B618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4D12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95FD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184+000</w:t>
            </w:r>
          </w:p>
          <w:p w14:paraId="3E3FD48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9203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508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Bod și linia 2 directă  și</w:t>
            </w:r>
          </w:p>
          <w:p w14:paraId="7F9D651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D5B1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D1CF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CD06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BA62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23FE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70EB70E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6AD829E8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4737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F41C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  <w:p w14:paraId="7C2C229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7432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93D9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8ED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7332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1BA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BE0D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E0495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 </w:t>
            </w:r>
          </w:p>
          <w:p w14:paraId="1A52857F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100F6F9A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CA225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187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881D3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380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- Feldioara</w:t>
            </w:r>
          </w:p>
          <w:p w14:paraId="7B47E74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linia 3 directă </w:t>
            </w:r>
          </w:p>
          <w:p w14:paraId="10802F6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C36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3297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AE5B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  <w:p w14:paraId="13CC7B4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0F5D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ACF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190A29" w14:paraId="5E58A779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921B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E465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2711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836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Feldioara       </w:t>
            </w:r>
          </w:p>
          <w:p w14:paraId="1A05EFA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814E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6D72BC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31F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547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9A94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FF23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7A540B97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AAE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2CAA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DF08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18B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Feldioara </w:t>
            </w:r>
          </w:p>
          <w:p w14:paraId="1CB3D48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D8FD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1A67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2CAB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192+300</w:t>
            </w:r>
          </w:p>
          <w:p w14:paraId="42E6CA0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832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4FDAA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65C45F8B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9FD7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9A89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5662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C899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7FC4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7BD4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9186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194+500</w:t>
            </w:r>
          </w:p>
          <w:p w14:paraId="5FFB187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57C48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B46C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  </w:t>
            </w:r>
          </w:p>
          <w:p w14:paraId="485F33A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074E66A4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</w:rPr>
              <w:t>și lipsă vizibilitate trecere la nivel km 194+630</w:t>
            </w:r>
          </w:p>
        </w:tc>
      </w:tr>
      <w:tr w:rsidR="00190A29" w14:paraId="591632E4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239A7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938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BB143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28C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Feldioara –</w:t>
            </w:r>
          </w:p>
          <w:p w14:paraId="380591D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9CC3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D0ACB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BDE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201+000</w:t>
            </w:r>
          </w:p>
          <w:p w14:paraId="1DC9FF1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B247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C0C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E0DF8F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6408A156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4705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5DC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9DE9B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8ED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Apaţa</w:t>
            </w:r>
          </w:p>
          <w:p w14:paraId="5BEDA03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8B96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35DB55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 </w:t>
            </w:r>
          </w:p>
          <w:p w14:paraId="5D023C9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9DB6E5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87E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48C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86857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AE3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din firul I în firul II.</w:t>
            </w:r>
          </w:p>
          <w:p w14:paraId="4F93614D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75CAA51D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23C54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1456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11114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2C1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Apaţa - Augustin și </w:t>
            </w:r>
          </w:p>
          <w:p w14:paraId="679D69E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4FDB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628CC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19B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211+600</w:t>
            </w:r>
          </w:p>
          <w:p w14:paraId="790F41D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DD66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279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6E134F0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0F79215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D3BF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C13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BF5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1F8B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Augustin </w:t>
            </w:r>
          </w:p>
          <w:p w14:paraId="14107B3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315C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976C98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F461F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1DE9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2934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DA97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F1C65C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5 - 8 abătute.</w:t>
            </w:r>
          </w:p>
        </w:tc>
      </w:tr>
      <w:tr w:rsidR="00190A29" w14:paraId="12E63E3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0DA3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0B1D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29B76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AD2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Augustin </w:t>
            </w:r>
          </w:p>
          <w:p w14:paraId="117955E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991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15DE6F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62E1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820B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BD131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0DE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B64538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5 - 8 abătute.</w:t>
            </w:r>
          </w:p>
        </w:tc>
      </w:tr>
      <w:tr w:rsidR="00190A29" w14:paraId="6C94AD8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60D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A25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229+600</w:t>
            </w:r>
          </w:p>
          <w:p w14:paraId="2A8E322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6E081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82A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395E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9E3CE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347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229+600</w:t>
            </w:r>
          </w:p>
          <w:p w14:paraId="4A3AC93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2DB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5EF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06CDFD8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DE2E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24A2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234+050</w:t>
            </w:r>
          </w:p>
          <w:p w14:paraId="5F04746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2FF11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12F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FEE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4987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33A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2B0A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C004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6DB2FE2D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Pod provizoriu.</w:t>
            </w:r>
          </w:p>
        </w:tc>
      </w:tr>
      <w:tr w:rsidR="00190A29" w14:paraId="62F2FAD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3332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D36B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7130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7FC6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ADD9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77F336A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88BA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276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3807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4649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1433BA1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21F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E7B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A7DC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F5BF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70F2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682D4CD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ACA9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234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53084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E3A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5473119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97C4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8EF6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1AE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623F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F04A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A12B53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FC9F1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2E1C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E7E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9B43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2883EBA7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F058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45C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243+900</w:t>
            </w:r>
          </w:p>
          <w:p w14:paraId="568C772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F1E8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1351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Racoş -</w:t>
            </w:r>
          </w:p>
          <w:p w14:paraId="2ADE64B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B4EA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F62D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E01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243+900</w:t>
            </w:r>
          </w:p>
          <w:p w14:paraId="1ECE674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C59D1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E9705" w14:textId="77777777" w:rsidR="00190A29" w:rsidRPr="0019324E" w:rsidRDefault="00190A29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24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19324E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0246A78" w14:textId="77777777" w:rsidR="00190A29" w:rsidRPr="000160B5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160B5">
              <w:rPr>
                <w:b/>
                <w:bCs/>
                <w:i/>
                <w:iCs/>
                <w:sz w:val="20"/>
              </w:rPr>
              <w:t>Pod km 243+941.</w:t>
            </w:r>
          </w:p>
          <w:p w14:paraId="6015344A" w14:textId="77777777" w:rsidR="00190A29" w:rsidRPr="006B78FD" w:rsidRDefault="00190A29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89702C7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274E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4B9A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3C943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D7A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4899B9A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3CD9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15 </w:t>
            </w:r>
          </w:p>
          <w:p w14:paraId="11A26A0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52E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747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899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7040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2B5F0D89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8 abătute.</w:t>
            </w:r>
          </w:p>
        </w:tc>
      </w:tr>
      <w:tr w:rsidR="00190A29" w14:paraId="40DCEA9A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28D78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A142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3002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A44DD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3BD0CAE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 și 2 abătute,</w:t>
            </w:r>
          </w:p>
          <w:p w14:paraId="5405842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530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E5B9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B798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3190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C0BF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CA31BA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7867CAD3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la liniile 1 şi 2 abătute.</w:t>
            </w:r>
          </w:p>
        </w:tc>
      </w:tr>
      <w:tr w:rsidR="00190A29" w14:paraId="5153B304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E9C9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5CE0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E1F9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A20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519B770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345F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E10654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2 - 8</w:t>
            </w:r>
          </w:p>
          <w:p w14:paraId="66095BD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015DA5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35A3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6A6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905F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6E92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7DBC39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54EADE01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II.</w:t>
            </w:r>
          </w:p>
        </w:tc>
      </w:tr>
      <w:tr w:rsidR="00190A29" w14:paraId="484E4CC1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7747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B2B0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AD4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C73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1D81B42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DDB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12 </w:t>
            </w:r>
          </w:p>
          <w:p w14:paraId="678F5D8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3AA8F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F15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24638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C9D20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781492BD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5 - 8.</w:t>
            </w:r>
          </w:p>
        </w:tc>
      </w:tr>
      <w:tr w:rsidR="00190A29" w14:paraId="5E880316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57C2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AB0E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1587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BE99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23FDBC5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52E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9C302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021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ED9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822A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7B4343AB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190A29" w14:paraId="3B9EF34A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B4886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9F4E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4180F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B36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4EFDE92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  <w:p w14:paraId="7DE677A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peste </w:t>
            </w:r>
          </w:p>
          <w:p w14:paraId="0D8A010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AFE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AD6C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C5F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A47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91D2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6B13FAEC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3B18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E00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7F3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F37D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6D40D71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  <w:p w14:paraId="6B8814D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peste </w:t>
            </w:r>
          </w:p>
          <w:p w14:paraId="5E94A8F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2E75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E09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83E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4C52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A9C0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7E7539D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1735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469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245+000</w:t>
            </w:r>
          </w:p>
          <w:p w14:paraId="442AC05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1923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FBD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0DB3E88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C6E3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1DE7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3E11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245+000</w:t>
            </w:r>
          </w:p>
          <w:p w14:paraId="107DFAD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D6771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499F" w14:textId="77777777" w:rsidR="00190A29" w:rsidRPr="0019324E" w:rsidRDefault="00190A29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24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19324E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8831DFF" w14:textId="77777777" w:rsidR="00190A29" w:rsidRPr="000160B5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160B5">
              <w:rPr>
                <w:b/>
                <w:bCs/>
                <w:i/>
                <w:iCs/>
                <w:sz w:val="20"/>
              </w:rPr>
              <w:t>Pod km 245+050.</w:t>
            </w:r>
          </w:p>
          <w:p w14:paraId="3922932F" w14:textId="77777777" w:rsidR="00190A29" w:rsidRPr="005C2BB7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4704ED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960D8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3A0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251+100</w:t>
            </w:r>
          </w:p>
          <w:p w14:paraId="60CFE63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0F893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CD24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66EBD47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ED6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A05F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E447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6283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3605" w14:textId="77777777" w:rsidR="00190A29" w:rsidRPr="00DE4F3A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Semnalizată ca limitare de viteză.</w:t>
            </w:r>
          </w:p>
          <w:p w14:paraId="7429566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Podeț  provizoriu.</w:t>
            </w:r>
          </w:p>
          <w:p w14:paraId="70E384C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Protecție muncitori.</w:t>
            </w:r>
          </w:p>
          <w:p w14:paraId="6368BEE5" w14:textId="77777777" w:rsidR="00190A29" w:rsidRPr="00DE4F3A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Lucrări în firul II.</w:t>
            </w:r>
          </w:p>
        </w:tc>
      </w:tr>
      <w:tr w:rsidR="00190A29" w14:paraId="67381751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DDE1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94A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252+400</w:t>
            </w:r>
          </w:p>
          <w:p w14:paraId="3CE9217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56317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3E2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36090F8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și</w:t>
            </w:r>
          </w:p>
          <w:p w14:paraId="14A4827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9DF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EAC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65F9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EDC7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ADCAA" w14:textId="77777777" w:rsidR="00190A29" w:rsidRPr="00DE4F3A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Semnalizată ca limitare de viteză.</w:t>
            </w:r>
          </w:p>
          <w:p w14:paraId="6900126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Podeț  provizoriu.</w:t>
            </w:r>
          </w:p>
          <w:p w14:paraId="42CF503D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Protecție muncitori.</w:t>
            </w:r>
          </w:p>
          <w:p w14:paraId="264604EF" w14:textId="77777777" w:rsidR="00190A29" w:rsidRPr="00DE4F3A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Lucrări în firul II.</w:t>
            </w:r>
          </w:p>
        </w:tc>
      </w:tr>
      <w:tr w:rsidR="00190A29" w14:paraId="093F5869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37E1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9991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F12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C2B3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Cața </w:t>
            </w:r>
          </w:p>
          <w:p w14:paraId="5B81FD7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E7E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1CC41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5C80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B766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0969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3EDADEF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F775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2B54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255+400</w:t>
            </w:r>
          </w:p>
          <w:p w14:paraId="28F128C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444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98BF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-</w:t>
            </w:r>
          </w:p>
          <w:p w14:paraId="104C898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5F73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9984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498F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1126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BB5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EB5FDB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83B7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F061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260+650</w:t>
            </w:r>
          </w:p>
          <w:p w14:paraId="779AB9B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7A6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261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-</w:t>
            </w:r>
          </w:p>
          <w:p w14:paraId="11F74EE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B40D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3968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1AC4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07E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E6EB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67AC3CB" w14:textId="77777777" w:rsidR="00190A29" w:rsidRPr="00CB2A72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703148A2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2D7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351D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A6BB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36E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Beia</w:t>
            </w:r>
          </w:p>
          <w:p w14:paraId="6EEB86D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21F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5094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1DA3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09C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A43A2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6798A750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C643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C879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72E4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4FC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Beia</w:t>
            </w:r>
          </w:p>
          <w:p w14:paraId="37501D1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8455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 </w:t>
            </w:r>
          </w:p>
          <w:p w14:paraId="7C08A92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AD0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F05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15FF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89B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4C40BA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400053B9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 și invers.</w:t>
            </w:r>
          </w:p>
        </w:tc>
      </w:tr>
      <w:tr w:rsidR="00190A29" w14:paraId="304EDCF9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7905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13A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FEB24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B44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Beia - </w:t>
            </w:r>
          </w:p>
          <w:p w14:paraId="3AABAB8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F4CC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2459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7C8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273+700</w:t>
            </w:r>
          </w:p>
          <w:p w14:paraId="21069DA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C123A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F1C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 Fără inductori.</w:t>
            </w:r>
          </w:p>
        </w:tc>
      </w:tr>
      <w:tr w:rsidR="00190A29" w14:paraId="4F333941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FFE18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BD0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8FD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D99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606F5A8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15A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435DBF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3ADCD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F77F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77E1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C636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1081C66F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Cu acces de pe firul I </w:t>
            </w:r>
          </w:p>
          <w:p w14:paraId="5DA6485E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pe firul II şi invers.</w:t>
            </w:r>
          </w:p>
        </w:tc>
      </w:tr>
      <w:tr w:rsidR="00190A29" w14:paraId="27E57E34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5D28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AD2F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C75A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A16F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3FDF6A9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884B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6D8F96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23C1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C865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9BE2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080C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55975B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4405A707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 și invers.</w:t>
            </w:r>
          </w:p>
        </w:tc>
      </w:tr>
      <w:tr w:rsidR="00190A29" w14:paraId="5858836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4F62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28C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36E9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70F3D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30009CA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7B36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AFB2BD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EA9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AA83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9F32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C311B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3B4C0E2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linia 4 abătută.</w:t>
            </w:r>
          </w:p>
        </w:tc>
      </w:tr>
      <w:tr w:rsidR="00190A29" w14:paraId="2D6403E7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5F66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BEF5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CA54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0E8E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1B43F7C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666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413BC6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FE21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321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719F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9D5BA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37908E0" w14:textId="77777777" w:rsidR="00190A29" w:rsidRPr="00D344C9" w:rsidRDefault="00190A29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 Cu acces de pe firul I </w:t>
            </w:r>
          </w:p>
          <w:p w14:paraId="15565E15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pe firul II şi invers.</w:t>
            </w:r>
          </w:p>
        </w:tc>
      </w:tr>
      <w:tr w:rsidR="00190A29" w14:paraId="04056EE3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6783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E411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35C2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283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Mureni -</w:t>
            </w:r>
          </w:p>
          <w:p w14:paraId="197818E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03BF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98212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FB26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284+300</w:t>
            </w:r>
          </w:p>
          <w:p w14:paraId="76DACB7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B7B3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3D8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390B6B1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Variantă provizorie.</w:t>
            </w:r>
          </w:p>
          <w:p w14:paraId="0618E492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Lucrări Coridor IV.</w:t>
            </w:r>
          </w:p>
        </w:tc>
      </w:tr>
      <w:tr w:rsidR="00190A29" w14:paraId="06F532B3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B6A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A393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2076B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340D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DE4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FBD4A5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C692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962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F1B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DD9D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63BFD4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4671632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</w:rPr>
              <w:t>Vânători - Odorhei.</w:t>
            </w:r>
          </w:p>
        </w:tc>
      </w:tr>
      <w:tr w:rsidR="00190A29" w14:paraId="2DB45513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AF9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981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6878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2B3B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Vânători</w:t>
            </w:r>
          </w:p>
          <w:p w14:paraId="0984369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F58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  <w:p w14:paraId="148F12F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5BE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AD7F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85F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BF6A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3F30930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linia 4 abătută. </w:t>
            </w:r>
          </w:p>
        </w:tc>
      </w:tr>
      <w:tr w:rsidR="00190A29" w14:paraId="1533E105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07D2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F78A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3520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212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Vânători -</w:t>
            </w:r>
          </w:p>
          <w:p w14:paraId="37578EA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Albeşti Tîrnava și linia 3 directă </w:t>
            </w:r>
          </w:p>
          <w:p w14:paraId="3507E958" w14:textId="77777777" w:rsidR="00190A29" w:rsidRDefault="00190A29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F9E8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48F0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4DE2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288+300</w:t>
            </w:r>
          </w:p>
          <w:p w14:paraId="4D7A61A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0BFB2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6F7D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6A1DD2F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59E180F3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C3DA2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27E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774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A02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  <w:p w14:paraId="7E1E20E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403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7963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2AB0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297+700</w:t>
            </w:r>
          </w:p>
          <w:p w14:paraId="3947D9C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A5D8B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3647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4111908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2A71564E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CD2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54E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EBB34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068B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7A7E48D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2C7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95F61F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216E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872B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DD2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FE1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D31E1D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0DB3167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1 și 2</w:t>
            </w:r>
          </w:p>
        </w:tc>
      </w:tr>
      <w:tr w:rsidR="00190A29" w14:paraId="73564FD6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B2F8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6BC9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EE227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6A31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595BC10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5C2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BC3B8E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A52D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997F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6C01B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B7A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C758403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Valabil pentru toate trenurile de călători.</w:t>
            </w:r>
          </w:p>
        </w:tc>
      </w:tr>
      <w:tr w:rsidR="00190A29" w14:paraId="6BBA7C6A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1C28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14DC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27C41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87B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63B4DAA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57B6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ACC21D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25E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8C40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4856D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745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B104F2E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Valabil pentru toate trenurile de marfă.</w:t>
            </w:r>
          </w:p>
        </w:tc>
      </w:tr>
      <w:tr w:rsidR="00190A29" w14:paraId="49A7597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3CD24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1C7C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E8B4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041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72AF4E7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1943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C80580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C28B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FD7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06E4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3404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0BFF24D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0062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9749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399+195</w:t>
            </w:r>
          </w:p>
          <w:p w14:paraId="591A9DF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A25A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26DB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Teiuş</w:t>
            </w:r>
          </w:p>
          <w:p w14:paraId="6368431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3F23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F64A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F64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C362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0B5F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190A29" w14:paraId="3D474D6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F4B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B21A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A41D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B90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Teiuş</w:t>
            </w:r>
          </w:p>
          <w:p w14:paraId="4151799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8DB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65762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238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399+195</w:t>
            </w:r>
          </w:p>
          <w:p w14:paraId="6E97564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59FE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47773" w14:textId="77777777" w:rsidR="00190A29" w:rsidRPr="00FF6B4A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190A29" w14:paraId="00C663F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0F4A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B5A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411+750</w:t>
            </w:r>
          </w:p>
          <w:p w14:paraId="0BF5C61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449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361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Teiuș - Aiud, </w:t>
            </w:r>
            <w:r>
              <w:rPr>
                <w:b/>
                <w:bCs/>
                <w:sz w:val="20"/>
              </w:rPr>
              <w:br/>
              <w:t xml:space="preserve">linia 4 directă Aiud </w:t>
            </w:r>
            <w:r>
              <w:rPr>
                <w:b/>
                <w:bCs/>
                <w:sz w:val="20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A18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D0F48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1E3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F9F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C7377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6ABA5F4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CD02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9AD9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6529B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AD5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DDA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  <w:r>
              <w:rPr>
                <w:b/>
                <w:bCs/>
                <w:sz w:val="20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2BFE3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4E5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2489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41F7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617E7ED1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6B3C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C034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A6A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0E39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0DD7843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8684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7C5696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4BD7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20E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987D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A0F7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AC70E5B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9 şi 10.</w:t>
            </w:r>
          </w:p>
        </w:tc>
      </w:tr>
      <w:tr w:rsidR="00190A29" w14:paraId="609EEDD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3F5E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CD6C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7D3C1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34F9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</w:t>
            </w:r>
          </w:p>
          <w:p w14:paraId="06B0D10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175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D3E2CE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A54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8F9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AFAE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C5F4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8611CE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Cu acces la linia 2 abătută.</w:t>
            </w:r>
          </w:p>
        </w:tc>
      </w:tr>
      <w:tr w:rsidR="00190A29" w14:paraId="56C2CBF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7FB3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E700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  <w:p w14:paraId="77EDD6E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1604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821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  <w:p w14:paraId="2B52FF0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672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A161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6BCC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54DD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86E1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</w:p>
          <w:p w14:paraId="7DC3ACA2" w14:textId="77777777" w:rsidR="00190A29" w:rsidRPr="00F10273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F10273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190A29" w14:paraId="6AD6221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7D285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019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417+141</w:t>
            </w:r>
          </w:p>
          <w:p w14:paraId="01EE16C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CEC72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7999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63D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0DA03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687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BE8EE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3D4B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1B3692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3886B48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677D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4DE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425+650</w:t>
            </w:r>
          </w:p>
          <w:p w14:paraId="33ABE9D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9D10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75A1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C23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438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1E1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D504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9C0D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3D38E37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0F3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8845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A10FD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A9EC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</w:t>
            </w:r>
          </w:p>
          <w:p w14:paraId="5C398B6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1C8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DA22C2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D9B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290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CCB3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6D7D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933A47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Cu acces la linia 5 abătută.</w:t>
            </w:r>
          </w:p>
        </w:tc>
      </w:tr>
      <w:tr w:rsidR="00190A29" w14:paraId="6DC32A45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003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B38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7D838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D38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Unirea</w:t>
            </w:r>
          </w:p>
          <w:p w14:paraId="6326C82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84FC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BBE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A0CE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E6D37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8249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2CA7A09E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8DA7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31C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  <w:p w14:paraId="430EB81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8726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94DB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  <w:p w14:paraId="38F7CBE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8BD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2C92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B449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33EE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186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114F92A" w14:textId="77777777" w:rsidR="00190A29" w:rsidRPr="00056F61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056F61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190A29" w14:paraId="64D8DE72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9978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FBF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107BA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25D35" w14:textId="77777777" w:rsidR="00190A29" w:rsidRDefault="00190A29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Unirea -</w:t>
            </w:r>
          </w:p>
          <w:p w14:paraId="7A6EB728" w14:textId="77777777" w:rsidR="00190A29" w:rsidRDefault="00190A29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571F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1007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C8B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431+940</w:t>
            </w:r>
          </w:p>
          <w:p w14:paraId="70CD511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C2703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612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190A29" w14:paraId="4ECA0F3A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AADF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459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39D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F50C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Războieni</w:t>
            </w:r>
          </w:p>
          <w:p w14:paraId="7ECAEF8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41D4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7F51E9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2635D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B39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624D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FF185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7A17B7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09098F45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7 și 8.</w:t>
            </w:r>
          </w:p>
        </w:tc>
      </w:tr>
      <w:tr w:rsidR="00190A29" w14:paraId="434D87BB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6F0A6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ADC3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B72B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5C54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Războieni - </w:t>
            </w:r>
          </w:p>
          <w:p w14:paraId="024D709D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5DF4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48A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703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434+050</w:t>
            </w:r>
          </w:p>
          <w:p w14:paraId="279881E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ADA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D8EC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7D3AE58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578403D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Protecție muncitori și terasament - lucrări în </w:t>
            </w:r>
          </w:p>
          <w:p w14:paraId="7E955E3F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firul I.</w:t>
            </w:r>
          </w:p>
        </w:tc>
      </w:tr>
      <w:tr w:rsidR="00190A29" w14:paraId="4B6E42A6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CD9B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81D1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0C144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3133D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D43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B1FA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B25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872F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AD10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</w:t>
            </w:r>
          </w:p>
          <w:p w14:paraId="28226AF7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la linia 2 Cap Y. </w:t>
            </w:r>
          </w:p>
        </w:tc>
      </w:tr>
      <w:tr w:rsidR="00190A29" w14:paraId="2733FF0D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FA7A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B6B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43B2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569D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Călăraşi Turda – </w:t>
            </w:r>
          </w:p>
          <w:p w14:paraId="1DCA850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E15A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1F67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9400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448+500</w:t>
            </w:r>
          </w:p>
          <w:p w14:paraId="55E9E54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D5FA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96D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</w:rPr>
              <w:t>50 km/h -  Protectie muncitori intre orele</w:t>
            </w:r>
          </w:p>
          <w:p w14:paraId="7A764B4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</w:rPr>
              <w:t>7.00-19.00</w:t>
            </w:r>
          </w:p>
        </w:tc>
      </w:tr>
      <w:tr w:rsidR="00190A29" w14:paraId="5CB0FCE3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583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FE15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4670D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2A2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3E17D82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B728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EF4BD1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043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5D1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19A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42F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Grupa de linii </w:t>
            </w:r>
          </w:p>
          <w:p w14:paraId="166C882E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Turda. </w:t>
            </w:r>
          </w:p>
        </w:tc>
      </w:tr>
      <w:tr w:rsidR="00190A29" w14:paraId="1F66F344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88CE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EF5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9F39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3C1A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0868E19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2064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80877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B74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967AD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30DD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Grupa de linii </w:t>
            </w:r>
          </w:p>
          <w:p w14:paraId="426E6008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Turda.</w:t>
            </w:r>
          </w:p>
        </w:tc>
      </w:tr>
      <w:tr w:rsidR="00190A29" w14:paraId="5D6EF1B6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41C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6E5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154F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5A0B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22B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3A45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4E6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E8F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D34D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5 - 9.</w:t>
            </w:r>
          </w:p>
        </w:tc>
      </w:tr>
      <w:tr w:rsidR="00190A29" w14:paraId="5F657600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BAA9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B08D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DFDB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FDE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378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5467CB4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/ 33</w:t>
            </w:r>
          </w:p>
          <w:p w14:paraId="2CEE3F5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4B005FD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86AA62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44210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463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779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99A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4D7ABB7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C6E6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74AC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CC3B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C38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6BB6FF6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933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07CD8B5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4074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DA1E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9C7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86080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7 - 10.</w:t>
            </w:r>
          </w:p>
        </w:tc>
      </w:tr>
      <w:tr w:rsidR="00190A29" w14:paraId="63E37126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50BE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46FA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13FE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4D084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5230183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6 și 7 </w:t>
            </w:r>
          </w:p>
          <w:p w14:paraId="1A1ED68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8778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EF76C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C19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E02D7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FE07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0C971627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ADE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1EE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EB05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1186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3D3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2AB2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E2C3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3742D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CCAA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5129BE05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9376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ADFAD" w14:textId="77777777" w:rsidR="00190A29" w:rsidRDefault="00190A29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A01B" w14:textId="77777777" w:rsidR="00190A29" w:rsidRDefault="00190A29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1DE63" w14:textId="77777777" w:rsidR="00190A29" w:rsidRDefault="00190A29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Câmpia Turzii – </w:t>
            </w:r>
          </w:p>
          <w:p w14:paraId="641D46BE" w14:textId="77777777" w:rsidR="00190A29" w:rsidRDefault="00190A29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Valea Florilor (cuprinde linia III </w:t>
            </w:r>
          </w:p>
          <w:p w14:paraId="522FCB80" w14:textId="77777777" w:rsidR="00190A29" w:rsidRDefault="00190A29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EDD99" w14:textId="77777777" w:rsidR="00190A29" w:rsidRDefault="00190A29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7DFDD" w14:textId="77777777" w:rsidR="00190A29" w:rsidRDefault="00190A29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24B5" w14:textId="77777777" w:rsidR="00190A29" w:rsidRDefault="00190A29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450+050</w:t>
            </w:r>
          </w:p>
          <w:p w14:paraId="5F4124AB" w14:textId="77777777" w:rsidR="00190A29" w:rsidRDefault="00190A29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AA0E" w14:textId="77777777" w:rsidR="00190A29" w:rsidRDefault="00190A29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D78A" w14:textId="77777777" w:rsidR="00190A29" w:rsidRDefault="00190A29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32FC37E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AD71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9A9E8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80BA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43F3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Valea Florilor</w:t>
            </w:r>
          </w:p>
          <w:p w14:paraId="2B090AC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3A5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3C13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D680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17E2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012F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1F119BB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8510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8A24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474+400</w:t>
            </w:r>
          </w:p>
          <w:p w14:paraId="7A8559F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894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CD40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BE34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AB1CB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AFE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F43B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6DDA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5563932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0A696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384D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ADB82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3D53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Cojocna</w:t>
            </w:r>
          </w:p>
          <w:p w14:paraId="1DF69B8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0FF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0EA6379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13</w:t>
            </w:r>
          </w:p>
          <w:p w14:paraId="19B08DC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BDBEB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8AE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AE04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6BC5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3DF8492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0C7D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01F7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B1DB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FD0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–</w:t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A6AB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882D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322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484+604</w:t>
            </w:r>
          </w:p>
          <w:p w14:paraId="71BE4CF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C760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87B8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5CA1E6E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368E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8DA2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484+604</w:t>
            </w:r>
          </w:p>
          <w:p w14:paraId="02A6BC1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FD6C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8F91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–</w:t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DF6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FECF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3D7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AD825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2DC1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262DE70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3D427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ECAC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488+600</w:t>
            </w:r>
          </w:p>
          <w:p w14:paraId="1005789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F822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21C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  <w:r>
              <w:rPr>
                <w:b/>
                <w:bCs/>
                <w:sz w:val="20"/>
              </w:rPr>
              <w:t xml:space="preserve"> – Parcurs 1 (călcâi R7 și </w:t>
            </w:r>
          </w:p>
          <w:p w14:paraId="685ABD8A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51F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5939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5D56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9516C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774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RV protecție muncitori între orele 07.00 – 18.00.</w:t>
            </w:r>
          </w:p>
          <w:p w14:paraId="514D868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5F63F8B9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6537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CF1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E671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0293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D88B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călcâi</w:t>
            </w:r>
          </w:p>
          <w:p w14:paraId="1C536B2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7420B8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24 / 26 și </w:t>
            </w:r>
          </w:p>
          <w:p w14:paraId="4BC251B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6322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A78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A2B3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9135C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circulația la </w:t>
            </w:r>
          </w:p>
          <w:p w14:paraId="4C18683E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linia 1.</w:t>
            </w:r>
          </w:p>
        </w:tc>
      </w:tr>
      <w:tr w:rsidR="00190A29" w14:paraId="445D92BA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C81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F0AD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32E0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818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Apahida -</w:t>
            </w:r>
          </w:p>
          <w:p w14:paraId="7C9132A9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86E3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0984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F4951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490+600</w:t>
            </w:r>
          </w:p>
          <w:p w14:paraId="473C7AC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C94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AB32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44995AB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C32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6C53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495+307</w:t>
            </w:r>
          </w:p>
          <w:p w14:paraId="171841A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240C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29051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7307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C2D0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953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29023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09177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5D0FF05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328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1AEFA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498+100</w:t>
            </w:r>
          </w:p>
          <w:p w14:paraId="7C92744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492C1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EB56E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031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A8A28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303A9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502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8F0F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3B88BF8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14C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E8BC2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6D69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6507B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318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C219A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1E516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499+350</w:t>
            </w:r>
          </w:p>
          <w:p w14:paraId="427E7C85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DA27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C9DB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190A29" w14:paraId="636DE771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B0AE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C8B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1070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9CB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CE0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F48C40E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6262E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3650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8F30C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10447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6122729D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4B71E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19DF0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E831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C57C6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  <w:p w14:paraId="0F6014B5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2C0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2027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856CD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E020" w14:textId="77777777" w:rsidR="00190A29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E372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1A2E5CAE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3E7F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612DF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B455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CC27" w14:textId="77777777" w:rsidR="00190A29" w:rsidRDefault="00190A29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CB6E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18, 28, 76, diag. </w:t>
            </w:r>
          </w:p>
          <w:p w14:paraId="7AA12C4B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18 - 28 și </w:t>
            </w:r>
          </w:p>
          <w:p w14:paraId="142D2B24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23DCBB27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66048E0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5C1E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CCB1C" w14:textId="77777777" w:rsidR="00190A29" w:rsidRDefault="00190A29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AD56" w14:textId="77777777" w:rsidR="00190A29" w:rsidRPr="00600D25" w:rsidRDefault="00190A29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B6FA" w14:textId="77777777" w:rsidR="00190A29" w:rsidRPr="00D344C9" w:rsidRDefault="00190A29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6F2E6722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63A1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EECF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3C50" w14:textId="77777777" w:rsidR="00190A29" w:rsidRPr="00600D25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9CFB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Cluj Napoca, </w:t>
            </w:r>
          </w:p>
          <w:p w14:paraId="61E233CE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A51F5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615701F6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cuprin-să </w:t>
            </w:r>
          </w:p>
          <w:p w14:paraId="61F33207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49D31374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419E2BF9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32/34</w:t>
            </w:r>
          </w:p>
          <w:p w14:paraId="6C09B955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C17F5D4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E9AE9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AEC4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2720B" w14:textId="77777777" w:rsidR="00190A29" w:rsidRPr="00600D25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C57E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24ADD4D7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870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EA63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69435" w14:textId="77777777" w:rsidR="00190A29" w:rsidRPr="00600D25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09098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Aleşd </w:t>
            </w:r>
          </w:p>
          <w:p w14:paraId="6287DACD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1E489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90B20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C9CAD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3485B" w14:textId="77777777" w:rsidR="00190A29" w:rsidRPr="00600D25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84AE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703551DF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AF67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E6CE6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4B7CD" w14:textId="77777777" w:rsidR="00190A29" w:rsidRPr="00600D25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C243E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72029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F79A33A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 </w:t>
            </w:r>
          </w:p>
          <w:p w14:paraId="5877DC35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CBED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70171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F0452" w14:textId="77777777" w:rsidR="00190A29" w:rsidRPr="00600D25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A771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liinile 5 – 7 Cap Y.</w:t>
            </w:r>
          </w:p>
        </w:tc>
      </w:tr>
      <w:tr w:rsidR="00190A29" w14:paraId="1526BF3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BE37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1487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622+468</w:t>
            </w:r>
          </w:p>
          <w:p w14:paraId="25586300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B650" w14:textId="77777777" w:rsidR="00190A29" w:rsidRPr="00600D25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078F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Aleşd-</w:t>
            </w:r>
          </w:p>
          <w:p w14:paraId="2DDBD364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96005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7E9A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6AB2B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16690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8944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165D908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355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F3D9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8951C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D45BD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93316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99B27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1D793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7E2EB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913E9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10A66D6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DB447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9D498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AC06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5619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B090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2F9F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C028" w14:textId="77777777" w:rsidR="00190A29" w:rsidRDefault="00190A29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96664" w14:textId="77777777" w:rsidR="00190A29" w:rsidRDefault="00190A29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9FC71" w14:textId="77777777" w:rsidR="00190A29" w:rsidRDefault="00190A29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la liinile 1 și 2 Cap X. Nesemnalizată pe teren.</w:t>
            </w:r>
          </w:p>
        </w:tc>
      </w:tr>
      <w:tr w:rsidR="00190A29" w14:paraId="0F12C97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7636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6CA23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765B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A7281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772A3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5C4C2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A35E5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26FEE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CB9DA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la linia  2 Cap Y. Nesemnalizată pe teren.</w:t>
            </w:r>
          </w:p>
        </w:tc>
      </w:tr>
      <w:tr w:rsidR="00190A29" w14:paraId="3A821E6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F94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3F0B7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633+700</w:t>
            </w:r>
          </w:p>
          <w:p w14:paraId="6A266BFA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94B4E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AE859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0BD05F39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1CCB9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7BCD4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3BD39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13FD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EBA6A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3257A0D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4D0C6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A0BBA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636+190</w:t>
            </w:r>
          </w:p>
          <w:p w14:paraId="4880C991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A834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9548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2E919C16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C2EC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BA3C9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3DDE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6469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1E62A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6314F20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374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3B32F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638+000</w:t>
            </w:r>
          </w:p>
          <w:p w14:paraId="7AADD19C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4F12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95A0D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00208FF3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0E0D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B1272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F5BBB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EF73D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FC4FD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4222BDF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6DC4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62EE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42F0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E267" w14:textId="77777777" w:rsidR="00190A29" w:rsidRDefault="00190A29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74DE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22E43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6A00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644+700</w:t>
            </w:r>
          </w:p>
          <w:p w14:paraId="15705B8B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4994C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BC1F" w14:textId="77777777" w:rsidR="00190A29" w:rsidRDefault="00190A29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5E8008F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6CC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D36D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AAFA0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5B59" w14:textId="77777777" w:rsidR="00190A29" w:rsidRDefault="00190A29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D5773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0A2D3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386DD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647+700</w:t>
            </w:r>
          </w:p>
          <w:p w14:paraId="6A19C332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2391D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61993" w14:textId="77777777" w:rsidR="00190A29" w:rsidRDefault="00190A29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1264801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519D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E1239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CD94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47B6F" w14:textId="77777777" w:rsidR="00190A29" w:rsidRDefault="00190A29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034E8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A6B31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1881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649+550</w:t>
            </w:r>
          </w:p>
          <w:p w14:paraId="733C07AB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F203B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740A" w14:textId="77777777" w:rsidR="00190A29" w:rsidRDefault="00190A29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190A29" w14:paraId="7BE63EF1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2F81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4E00E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2E10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7DF66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21FC1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D48DE79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B73A4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3072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F6566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C7AF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4 - 7 Tranzit Cap X.</w:t>
            </w:r>
          </w:p>
        </w:tc>
      </w:tr>
      <w:tr w:rsidR="00190A29" w14:paraId="68CAE65E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907F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9362C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00E41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860A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610D7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650CE77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D7436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124F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B409C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A6755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4 - 7 Tranzit Cap X.</w:t>
            </w:r>
          </w:p>
        </w:tc>
      </w:tr>
      <w:tr w:rsidR="00190A29" w14:paraId="4A94E93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490B8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0C441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5AA2F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AC3C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4780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BAD6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8C91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74F0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8E1FF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392C011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la liniile 4 - 7 Tranzit </w:t>
            </w:r>
          </w:p>
          <w:p w14:paraId="1FDF0A25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Cap Y.</w:t>
            </w:r>
          </w:p>
        </w:tc>
      </w:tr>
      <w:tr w:rsidR="00190A29" w14:paraId="4D4B5782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7AB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38E41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FEB2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DD83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C554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80014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F3ED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C42F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406EE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5DCAB9B7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la liniile 4 - 7 Tranzit </w:t>
            </w:r>
          </w:p>
          <w:p w14:paraId="454398D7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Cap Y.</w:t>
            </w:r>
          </w:p>
        </w:tc>
      </w:tr>
      <w:tr w:rsidR="00190A29" w14:paraId="5735C4AD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8E32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02417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57207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45122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Oradea Est </w:t>
            </w:r>
          </w:p>
          <w:p w14:paraId="1B294FFC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E26BA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07F8B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C665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CF4CC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8035D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5T - 7T Oradea Est Cap Y.</w:t>
            </w:r>
          </w:p>
        </w:tc>
      </w:tr>
      <w:tr w:rsidR="00190A29" w14:paraId="5FBC9E2E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6FC09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C149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C317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44B0" w14:textId="77777777" w:rsidR="00190A29" w:rsidRDefault="00190A29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Oradea Est -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ED2C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BE00" w14:textId="77777777" w:rsidR="00190A29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DA26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651+550</w:t>
            </w:r>
          </w:p>
          <w:p w14:paraId="3B57969B" w14:textId="77777777" w:rsidR="00190A29" w:rsidRDefault="00190A29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651+684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97FE" w14:textId="77777777" w:rsidR="00190A29" w:rsidRPr="00600D25" w:rsidRDefault="00190A29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8C363" w14:textId="77777777" w:rsidR="00190A29" w:rsidRDefault="00190A29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190A29" w14:paraId="08D565B1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D363B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66860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652+000</w:t>
            </w:r>
          </w:p>
          <w:p w14:paraId="353EF6C7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E0A35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A6BE5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0576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04E78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F19D4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651+950</w:t>
            </w:r>
          </w:p>
          <w:p w14:paraId="6CCE9163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C65B9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38A9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0634C802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AF6E9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5104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D069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0A56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137C55F1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9CA15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A3EB4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4646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8BED3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84DD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3 A, 4 A, 7 A, 1 B, </w:t>
            </w:r>
          </w:p>
          <w:p w14:paraId="1A3ECE75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B, 3 B,  Cap Y.</w:t>
            </w:r>
          </w:p>
          <w:p w14:paraId="76830C82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C83C54C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190A29" w14:paraId="7AD65275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AE9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AF991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2A69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C601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16B0CF43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BE7FA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F22DC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1EDF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23FC1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4BAF0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7 A, 1B - 3B, </w:t>
            </w:r>
          </w:p>
          <w:p w14:paraId="45344B46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Depou  Cap Y.</w:t>
            </w:r>
          </w:p>
          <w:p w14:paraId="02389E37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11A5907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190A29" w14:paraId="6A9ACDF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5F73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6584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4F45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CED7F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391FFC66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B80A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0917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86656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C6CF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9DDAD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7A, 1B - 3B și </w:t>
            </w:r>
          </w:p>
          <w:p w14:paraId="7A49EDAA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Depou Cap Y.</w:t>
            </w:r>
          </w:p>
          <w:p w14:paraId="012F9F54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B0003B4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190A29" w14:paraId="54F67AD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075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04F9A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B877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367E7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C503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3D17E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89A99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D8E4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7F98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 A, Cap Y.</w:t>
            </w:r>
          </w:p>
          <w:p w14:paraId="6F7B98BF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39FCFDE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190A29" w14:paraId="472E91B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B2C6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E0488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D4DB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D4A4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2C544D74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C259F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0D5D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A95C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22EF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160B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3 A, 4 A, Cap Y.</w:t>
            </w:r>
          </w:p>
          <w:p w14:paraId="05EAA16E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53FAF23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190A29" w14:paraId="5AC15A7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84E0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6116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F6F6B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4154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2040E4BF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433D2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50795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0C88E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AB8F0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C8B8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3 A, 4 A și Depoul Oradea.</w:t>
            </w:r>
          </w:p>
          <w:p w14:paraId="7CF22CA8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1A825DC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190A29" w14:paraId="4804CDFE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75BB8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844E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656+150</w:t>
            </w:r>
          </w:p>
          <w:p w14:paraId="434E4B60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E6DB5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37C58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Oradea –</w:t>
            </w:r>
          </w:p>
          <w:p w14:paraId="5BB5E94D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404B0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CC59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04846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18C61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3551B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03D4841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534D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9C7F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657+600</w:t>
            </w:r>
          </w:p>
          <w:p w14:paraId="3F7F80CA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C9842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CB68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Oradea –</w:t>
            </w:r>
          </w:p>
          <w:p w14:paraId="332D2DCC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2BCDB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3FDEC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0EA79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01672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023B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1CE9B18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BA34C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45EA5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FB715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83FB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72ED8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bretea Cap X</w:t>
            </w:r>
          </w:p>
          <w:p w14:paraId="49ECD535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29B3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86A87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A738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D194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7970A7D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187A0A4C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7 - 17, Cap X.</w:t>
            </w:r>
          </w:p>
        </w:tc>
      </w:tr>
      <w:tr w:rsidR="00190A29" w14:paraId="3C4F807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FFBA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E5631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3+772</w:t>
            </w:r>
          </w:p>
          <w:p w14:paraId="475D648D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4B63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10D3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2BCC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ECFA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11AE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D1868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DF93E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14:paraId="6719AAF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0164" w14:textId="77777777" w:rsidR="00190A29" w:rsidRDefault="00190A29" w:rsidP="00190A29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F4C32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4+884</w:t>
            </w:r>
          </w:p>
          <w:p w14:paraId="303ADF19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DA01E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4772B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5F0C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73291" w14:textId="77777777" w:rsidR="00190A29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AB0A" w14:textId="77777777" w:rsidR="00190A29" w:rsidRDefault="00190A29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D4140" w14:textId="77777777" w:rsidR="00190A29" w:rsidRPr="00600D25" w:rsidRDefault="00190A29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D0AF1" w14:textId="77777777" w:rsidR="00190A29" w:rsidRDefault="00190A29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5EC074A2" w14:textId="77777777" w:rsidR="00190A29" w:rsidRPr="00836022" w:rsidRDefault="00190A29" w:rsidP="0095691E">
      <w:pPr>
        <w:spacing w:before="40" w:line="192" w:lineRule="auto"/>
        <w:ind w:right="57"/>
        <w:rPr>
          <w:sz w:val="20"/>
          <w:lang w:val="en-US"/>
        </w:rPr>
      </w:pPr>
    </w:p>
    <w:p w14:paraId="221B0DE2" w14:textId="77777777" w:rsidR="00190A29" w:rsidRDefault="00190A29" w:rsidP="00956F37">
      <w:pPr>
        <w:pStyle w:val="Heading1"/>
        <w:spacing w:line="360" w:lineRule="auto"/>
      </w:pPr>
      <w:r>
        <w:t>LINIA 301 N</w:t>
      </w:r>
    </w:p>
    <w:p w14:paraId="02F05AC4" w14:textId="77777777" w:rsidR="00190A29" w:rsidRDefault="00190A29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190A29" w14:paraId="22578735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C580" w14:textId="77777777" w:rsidR="00190A29" w:rsidRDefault="00190A29" w:rsidP="00190A29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B77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134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ED8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5E7203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CE05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253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EAC1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950D" w14:textId="77777777" w:rsidR="00190A29" w:rsidRPr="0022092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BD64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D7373C7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BEF1" w14:textId="77777777" w:rsidR="00190A29" w:rsidRDefault="00190A29" w:rsidP="00190A29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F05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08D8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15B6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D0CCB4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F072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80D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6C2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649FD" w14:textId="77777777" w:rsidR="00190A29" w:rsidRPr="0022092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4F7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A929F7B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DA5C8" w14:textId="77777777" w:rsidR="00190A29" w:rsidRDefault="00190A29" w:rsidP="00190A29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DD9A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8A8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3E3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907011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2079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91E3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B7D8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B18CE" w14:textId="77777777" w:rsidR="00190A29" w:rsidRPr="0022092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673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4CC3ED1" w14:textId="77777777" w:rsidR="00190A29" w:rsidRPr="00474FB0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190A29" w14:paraId="463A351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D1D6D" w14:textId="77777777" w:rsidR="00190A29" w:rsidRDefault="00190A29" w:rsidP="00190A29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EE67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6306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2E58D" w14:textId="77777777" w:rsidR="00190A29" w:rsidRDefault="00190A29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5BD1C2E" w14:textId="77777777" w:rsidR="00190A29" w:rsidRDefault="00190A29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CEE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449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2CE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D5D89" w14:textId="77777777" w:rsidR="00190A29" w:rsidRPr="0022092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A17A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4BF26D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8705" w14:textId="77777777" w:rsidR="00190A29" w:rsidRDefault="00190A29" w:rsidP="00190A29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2AD59" w14:textId="77777777" w:rsidR="00190A29" w:rsidRDefault="00190A29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03B4" w14:textId="77777777" w:rsidR="00190A29" w:rsidRDefault="00190A29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7D81A" w14:textId="77777777" w:rsidR="00190A29" w:rsidRDefault="00190A29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0A67" w14:textId="77777777" w:rsidR="00190A29" w:rsidRPr="00E4222D" w:rsidRDefault="00190A29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016DEAA9" w14:textId="77777777" w:rsidR="00190A29" w:rsidRPr="00E4222D" w:rsidRDefault="00190A29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70D015AE" w14:textId="77777777" w:rsidR="00190A29" w:rsidRPr="00E4222D" w:rsidRDefault="00190A29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79DCAE91" w14:textId="77777777" w:rsidR="00190A29" w:rsidRDefault="00190A29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EDE2" w14:textId="77777777" w:rsidR="00190A29" w:rsidRDefault="00190A29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FBEA9" w14:textId="77777777" w:rsidR="00190A29" w:rsidRDefault="00190A29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21EC8" w14:textId="77777777" w:rsidR="00190A29" w:rsidRPr="0022092F" w:rsidRDefault="00190A29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399C7" w14:textId="77777777" w:rsidR="00190A29" w:rsidRDefault="00190A29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CC82BD9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1946A" w14:textId="77777777" w:rsidR="00190A29" w:rsidRDefault="00190A29" w:rsidP="00190A29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79AF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01A3E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B9EA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5B35119" w14:textId="77777777" w:rsidR="00190A29" w:rsidRDefault="00190A29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B2EC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287DB10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57 și </w:t>
            </w:r>
          </w:p>
          <w:p w14:paraId="78FC35D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9BDE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80F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B5E2B" w14:textId="77777777" w:rsidR="00190A29" w:rsidRPr="0022092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7AA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0D371DA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Cap București Nord </w:t>
            </w:r>
          </w:p>
          <w:p w14:paraId="1678A11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paletă cu diagonală.</w:t>
            </w:r>
          </w:p>
        </w:tc>
      </w:tr>
      <w:tr w:rsidR="00190A29" w14:paraId="36A2354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6E46C" w14:textId="77777777" w:rsidR="00190A29" w:rsidRDefault="00190A29" w:rsidP="00190A29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5CCB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317C4FC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CFBA2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18C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67A909C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99F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6D6E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EBB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2572" w14:textId="77777777" w:rsidR="00190A29" w:rsidRPr="0022092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36F5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44A166C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340F0" w14:textId="77777777" w:rsidR="00190A29" w:rsidRDefault="00190A29" w:rsidP="00190A29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EDDA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923EE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4556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26FC1DB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C72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240FC8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C82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D321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DB6C" w14:textId="77777777" w:rsidR="00190A29" w:rsidRPr="0022092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9F1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94ADC84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0AC05D84" w14:textId="77777777" w:rsidR="00190A29" w:rsidRDefault="00190A29" w:rsidP="003260D9">
      <w:pPr>
        <w:pStyle w:val="Heading1"/>
        <w:spacing w:line="360" w:lineRule="auto"/>
      </w:pPr>
      <w:r>
        <w:lastRenderedPageBreak/>
        <w:t>LINIA 301 P</w:t>
      </w:r>
    </w:p>
    <w:p w14:paraId="10D05212" w14:textId="77777777" w:rsidR="00190A29" w:rsidRDefault="00190A29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90A29" w14:paraId="4C6350FE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92A19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0C557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F86A7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8BA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9E3A7D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B31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AC6F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FCC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E6CE9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0D1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DC9CD54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6F7DE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C017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EDED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601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B0EEE4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F6A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B807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611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9AE1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A765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A9A7B5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E96E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5F99B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5E36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C329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D467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3F50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BEC2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63FF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0BD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075D7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190A29" w:rsidRPr="00A8307A" w14:paraId="0D7BDB9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9DCBE" w14:textId="77777777" w:rsidR="00190A29" w:rsidRPr="00A75A00" w:rsidRDefault="00190A29" w:rsidP="00190A29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4AB3" w14:textId="77777777" w:rsidR="00190A29" w:rsidRPr="00A8307A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CA186" w14:textId="77777777" w:rsidR="00190A29" w:rsidRPr="00A8307A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D6C1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15F99DF5" w14:textId="77777777" w:rsidR="00190A29" w:rsidRPr="00A8307A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D786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BED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543B" w14:textId="77777777" w:rsidR="00190A29" w:rsidRPr="00A8307A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64275" w14:textId="77777777" w:rsidR="00190A29" w:rsidRPr="00A8307A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7957" w14:textId="77777777" w:rsidR="00190A29" w:rsidRPr="00A8307A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1FDF2C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19A7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07CB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CAE58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9374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3C3A089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51D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78767B8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DC7A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0406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2C1CC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92E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F1DB1B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67E32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44B2F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3034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7048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1C6378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8A5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5C00F7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DC0AA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065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DD25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0AE5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190A29" w14:paraId="7F7653B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6F54C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D3335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66D8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0709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32B4D8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93E1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7E07DC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631C2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F999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540CE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E2B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F4D9C6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190A29" w14:paraId="38560B0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77391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96FE4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8585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3DB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3D5A62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48FC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651D463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BCCA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00B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8B6F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F85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39F10D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190A29" w14:paraId="2C9F1BA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10BCA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29D6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7CE56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79A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CCFEA2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506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D584E4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FA3D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CD20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6AD4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0C6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A7D868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190A29" w14:paraId="2298361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57085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A92C1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CDA71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5033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8F8E02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BC7C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4EB089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40CB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ACB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19A8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1189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88915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3DDEC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190A29" w14:paraId="5FB9920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A464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F7076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A3A6D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0667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067378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D3B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A2A10C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3AD2FD6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F76F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2A2F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A60A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88BF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8EAE1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190A29" w14:paraId="6B612B9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0E8C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1F70F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F15D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B3A7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3FE3A6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4352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147CC9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C7BE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EA19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B27F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56E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29A30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190A29" w14:paraId="7A08C11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177EE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8A8D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A19B1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8664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5F9915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A33C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3B19D2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DA0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17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1A2E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269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4D141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190A29" w14:paraId="7033B93A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5AB63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C8CF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090DC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1EB5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54F256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AB95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C933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8E0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8AC75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CD42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2B1629C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D6FE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5778E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8602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9EBA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801E89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4C5E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56992C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09E0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71A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776C7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478F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51C9A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190A29" w14:paraId="59637F36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0BFD4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C1AF5" w14:textId="77777777" w:rsidR="00190A29" w:rsidRDefault="00190A29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F4E9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A423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F1A50C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AC42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F64EE4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0445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E82D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44CC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51AC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A0127E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190A29" w14:paraId="7B12BDD3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4155B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41C9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AF46D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CC6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EA10D8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5E18" w14:textId="77777777" w:rsidR="00190A29" w:rsidRDefault="00190A29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547669CD" w14:textId="77777777" w:rsidR="00190A29" w:rsidRDefault="00190A29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5DC5C852" w14:textId="77777777" w:rsidR="00190A29" w:rsidRDefault="00190A29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CC62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6FD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B6E30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F1FC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F2D54CF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9521F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3C8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51D8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A6A8" w14:textId="77777777" w:rsidR="00190A29" w:rsidRDefault="00190A29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49C4570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0C4C1CF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ED1C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0C331D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B776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DFB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94681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28B7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488B44E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B5759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DC7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2AC8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31B2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0C5F24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37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B84BC2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20339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2754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0666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72AF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4BCF20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9D500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D317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CBF1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C66E" w14:textId="77777777" w:rsidR="00190A29" w:rsidRDefault="00190A29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EBC1054" w14:textId="77777777" w:rsidR="00190A29" w:rsidRDefault="00190A29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B19FD" w14:textId="77777777" w:rsidR="00190A29" w:rsidRDefault="00190A29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DB0F6F3" w14:textId="77777777" w:rsidR="00190A29" w:rsidRDefault="00190A29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7B4D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D2D9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9B911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8D2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B42B2E9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B13F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6D2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D5B3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0E0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FBF8F0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029F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CB6916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81A0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AA31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FFD53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540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FFB48BE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8629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B3E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46D8E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BADF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D2E8EB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BB9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EF8061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DB56F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358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131F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A640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B3B0FAB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5480" w14:textId="77777777" w:rsidR="00190A29" w:rsidRDefault="00190A29" w:rsidP="00190A29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0842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6560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E21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25ACB3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22F8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05548E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5BA6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ABCB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3796" w14:textId="77777777" w:rsidR="00190A29" w:rsidRPr="001B37B8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F221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3D4C1A6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06528879" w14:textId="77777777" w:rsidR="00190A29" w:rsidRDefault="00190A29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304</w:t>
      </w:r>
    </w:p>
    <w:p w14:paraId="274A496C" w14:textId="77777777" w:rsidR="00190A29" w:rsidRDefault="00190A29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90A29" w14:paraId="4976D62F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F884D" w14:textId="77777777" w:rsidR="00190A29" w:rsidRDefault="00190A29" w:rsidP="00190A29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EA8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E4737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BA5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729029C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1FA05C4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9A7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668F8C5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83 A </w:t>
            </w:r>
          </w:p>
          <w:p w14:paraId="2C06C50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AC1BA4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A8CA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94E5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032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E597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E783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0AFCCA5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A921" w14:textId="77777777" w:rsidR="00190A29" w:rsidRDefault="00190A29" w:rsidP="00190A29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C51F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8D9B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1AF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0F87932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5F240AF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857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EEB7F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2DD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8979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A91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D27F625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AD3C0" w14:textId="77777777" w:rsidR="00190A29" w:rsidRDefault="00190A29" w:rsidP="00190A29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1F5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0A44C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BB5B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0AE76A4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6AE5E71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 - 5 </w:t>
            </w:r>
          </w:p>
          <w:p w14:paraId="10DF0C0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D956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6BF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54A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D382D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138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9186BEC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AED3" w14:textId="77777777" w:rsidR="00190A29" w:rsidRDefault="00190A29" w:rsidP="00190A29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1B62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1C41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9C4A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573A08B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Cap X + </w:t>
            </w:r>
          </w:p>
          <w:p w14:paraId="686E453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1B01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63AE024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B45E6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610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8D0B1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ED2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7049623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21A9" w14:textId="77777777" w:rsidR="00190A29" w:rsidRDefault="00190A29" w:rsidP="00190A29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543E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0543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A23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72A6381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1DB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liniile 1, 3, 4, 5, 6 și sch. 101, 15, 21, 25, 37/41, 23, 29, 31, 43, 63, 67, 73, 53, 75, 85, 87, 51, 65, 83, 69, 89 </w:t>
            </w:r>
          </w:p>
          <w:p w14:paraId="7158522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42CBB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4F34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6A3FE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E2B0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1007A51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08F35" w14:textId="77777777" w:rsidR="00190A29" w:rsidRDefault="00190A29" w:rsidP="00190A29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E3E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0F15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2688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028FE87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D, Cap X + </w:t>
            </w:r>
          </w:p>
          <w:p w14:paraId="65D601A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8CF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2F723D9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C3D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2DD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F0BB" w14:textId="77777777" w:rsidR="00190A29" w:rsidRPr="00594E5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E51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A6157A9" w14:textId="77777777" w:rsidR="00190A29" w:rsidRDefault="00190A29">
      <w:pPr>
        <w:spacing w:before="40" w:after="40" w:line="192" w:lineRule="auto"/>
        <w:ind w:right="57"/>
        <w:rPr>
          <w:sz w:val="20"/>
          <w:lang w:val="en-US"/>
        </w:rPr>
      </w:pPr>
    </w:p>
    <w:p w14:paraId="77F8CD7A" w14:textId="77777777" w:rsidR="00190A29" w:rsidRDefault="00190A29" w:rsidP="003A5387">
      <w:pPr>
        <w:pStyle w:val="Heading1"/>
        <w:spacing w:line="360" w:lineRule="auto"/>
      </w:pPr>
      <w:r>
        <w:lastRenderedPageBreak/>
        <w:t>LINIA 316</w:t>
      </w:r>
    </w:p>
    <w:p w14:paraId="1EEFCB91" w14:textId="77777777" w:rsidR="00190A29" w:rsidRDefault="00190A29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90A29" w14:paraId="7FC95BEB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3218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BA4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1848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B42B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Călători </w:t>
            </w:r>
          </w:p>
          <w:p w14:paraId="0EAC62E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A5F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AB3F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7F8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3509C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8401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BFC73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14B460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3 Cap X, staţia Braşov Călători. </w:t>
            </w:r>
          </w:p>
        </w:tc>
      </w:tr>
      <w:tr w:rsidR="00190A29" w14:paraId="048BB7A3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321E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78A8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A50F5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0A0C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874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BC</w:t>
            </w:r>
          </w:p>
          <w:p w14:paraId="45465CE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765CC0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57,</w:t>
            </w:r>
          </w:p>
          <w:p w14:paraId="5751DDE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59,</w:t>
            </w:r>
          </w:p>
          <w:p w14:paraId="7ABB805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67</w:t>
            </w:r>
          </w:p>
          <w:p w14:paraId="0637B97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 69 și T.D.J.</w:t>
            </w:r>
          </w:p>
          <w:p w14:paraId="22D2C9B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85B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74F7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17895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B9D8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3B6529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3 - 8 Cap X.</w:t>
            </w:r>
          </w:p>
        </w:tc>
      </w:tr>
      <w:tr w:rsidR="00190A29" w14:paraId="5021520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0ABF2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6AE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3A3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869E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</w:t>
            </w:r>
          </w:p>
          <w:p w14:paraId="7EC49A5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DA8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9AB995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C94C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5138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9868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B09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5E40E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ED2E9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8B.</w:t>
            </w:r>
          </w:p>
        </w:tc>
      </w:tr>
      <w:tr w:rsidR="00190A29" w14:paraId="2CC28D43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514CA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43F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A95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B0D3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Sfântu Gheorghe</w:t>
            </w:r>
          </w:p>
          <w:p w14:paraId="10970F2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D6E5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FB0C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086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53B26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AF19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692E78D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21CA8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2204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D86C2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8C1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Sfântu Gheorghe</w:t>
            </w:r>
          </w:p>
          <w:p w14:paraId="57D5BFA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EC3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200A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009B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1A5D8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42CA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959846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EC0E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1BB2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36+000</w:t>
            </w:r>
          </w:p>
          <w:p w14:paraId="0B2516B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4A23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DF4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Sfântu Gheorghe -</w:t>
            </w:r>
          </w:p>
          <w:p w14:paraId="780E9A5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38C2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06A5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A43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37A69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BF81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205859FD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AC3A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FF1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7F7C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FA3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D11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338B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5487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8F4F1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9658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32F189F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FB00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A22C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78+300</w:t>
            </w:r>
          </w:p>
          <w:p w14:paraId="7684851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36B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2FD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Tușnad Sat –</w:t>
            </w:r>
          </w:p>
          <w:p w14:paraId="0A436D1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D4D0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18D98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1B79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CFE9D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08FF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045F190A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6036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9FED" w14:textId="77777777" w:rsidR="00190A29" w:rsidRDefault="00190A29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92+000</w:t>
            </w:r>
          </w:p>
          <w:p w14:paraId="208F3CAA" w14:textId="77777777" w:rsidR="00190A29" w:rsidRDefault="00190A29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70479" w14:textId="77777777" w:rsidR="00190A29" w:rsidRDefault="00190A29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37112" w14:textId="77777777" w:rsidR="00190A29" w:rsidRDefault="00190A29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Sâncrăieni -</w:t>
            </w:r>
          </w:p>
          <w:p w14:paraId="5CE59495" w14:textId="77777777" w:rsidR="00190A29" w:rsidRDefault="00190A29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F82F" w14:textId="77777777" w:rsidR="00190A29" w:rsidRDefault="00190A29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1E09" w14:textId="77777777" w:rsidR="00190A29" w:rsidRDefault="00190A29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F598" w14:textId="77777777" w:rsidR="00190A29" w:rsidRDefault="00190A29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9625" w14:textId="77777777" w:rsidR="00190A29" w:rsidRPr="00F6236C" w:rsidRDefault="00190A29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1DFAF" w14:textId="77777777" w:rsidR="00190A29" w:rsidRDefault="00190A29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1F08008F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4DA7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FE24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72C5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B32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Miercurea Ciuc</w:t>
            </w:r>
          </w:p>
          <w:p w14:paraId="49E0B2D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A9E0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C5E68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B80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62B3A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5054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7F10428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A3549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E1F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E17B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3107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B647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6B3A351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sch.17</w:t>
            </w:r>
          </w:p>
          <w:p w14:paraId="3314C4D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ECF8F1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3BB2622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BDCAA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D3A9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D0AEB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8BA5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C6E1C24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92BA1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B82B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1E43F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E08D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</w:t>
            </w:r>
          </w:p>
          <w:p w14:paraId="03A63D0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F36D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 xml:space="preserve">Începând </w:t>
            </w:r>
            <w:r>
              <w:rPr>
                <w:b/>
                <w:bCs/>
                <w:sz w:val="20"/>
              </w:rPr>
              <w:t xml:space="preserve"> de la călcâi sch. 40 </w:t>
            </w:r>
          </w:p>
          <w:p w14:paraId="7A67AA0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</w:rPr>
              <w:t>Y, grup</w:t>
            </w:r>
            <w:r>
              <w:rPr>
                <w:b/>
                <w:bCs/>
                <w:sz w:val="18"/>
                <w:szCs w:val="18"/>
              </w:rPr>
              <w:t>ele</w:t>
            </w:r>
          </w:p>
          <w:p w14:paraId="75F292C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6AE97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4DB4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C24F4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846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toate aparatele de cale din cap Y şi liniile de legătură, 1D - 4D şi liniile 5B - 11B.</w:t>
            </w:r>
          </w:p>
        </w:tc>
      </w:tr>
      <w:tr w:rsidR="00190A29" w14:paraId="4FBCD9BB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A57E3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A6BE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105+100</w:t>
            </w:r>
          </w:p>
          <w:p w14:paraId="5619EE2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256B0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475D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Siculeni -</w:t>
            </w:r>
          </w:p>
          <w:p w14:paraId="3639225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6C1F6" w14:textId="77777777" w:rsidR="00190A29" w:rsidRPr="00273EC0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BE537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5499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430AB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BE6A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43030BD1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A9D6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5347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B464C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4B5F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Mădăraş Ciuc</w:t>
            </w:r>
          </w:p>
          <w:p w14:paraId="61F49A5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F9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B493C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5543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DB95F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D4C4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9C0993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91F39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FC6C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A219B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7F23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Oltului</w:t>
            </w:r>
          </w:p>
          <w:p w14:paraId="12A385E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43CF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2BD79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8F3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1D07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6C8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33A3E82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1A2FA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10C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FB3AF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D1C5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Oltului</w:t>
            </w:r>
          </w:p>
          <w:p w14:paraId="34E5E2D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B4D4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B4F1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D64F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7CC72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146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ADDE70F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CD693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749C" w14:textId="77777777" w:rsidR="00190A29" w:rsidRDefault="00190A29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  <w:p w14:paraId="3FC648C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2FEC4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847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Izvoru Oltului  -</w:t>
            </w:r>
          </w:p>
          <w:p w14:paraId="5C69915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A33A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F46C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C7E8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73E3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99B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839EE4A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5D022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B69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EA93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D3A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Mureşului</w:t>
            </w:r>
          </w:p>
          <w:p w14:paraId="676AE01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FF0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D6B4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C0D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4A422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98B8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928F9E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7495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60F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44EE6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3BAB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Mureşului</w:t>
            </w:r>
          </w:p>
          <w:p w14:paraId="12FF3E1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23D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A6C7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F88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5EBD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95BF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B6D3B9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6F199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F68A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131+311</w:t>
            </w:r>
          </w:p>
          <w:p w14:paraId="520EA21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2006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5425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830247">
              <w:rPr>
                <w:b/>
                <w:bCs/>
                <w:sz w:val="19"/>
                <w:szCs w:val="19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F24B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FD51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EF36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C8FA8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06A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16E97E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1B57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CC78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  <w:p w14:paraId="39CE4CB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0DA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FD0CF" w14:textId="77777777" w:rsidR="00190A29" w:rsidRPr="00830247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A427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4514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00C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0CE26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16B5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1B6BC78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76453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075F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146+300</w:t>
            </w:r>
          </w:p>
          <w:p w14:paraId="759AFB8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79D6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1F39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FD4385">
              <w:rPr>
                <w:b/>
                <w:bCs/>
                <w:sz w:val="20"/>
                <w:szCs w:val="20"/>
              </w:rPr>
              <w:t>Voșlobeni</w:t>
            </w:r>
            <w:r>
              <w:rPr>
                <w:b/>
                <w:bCs/>
                <w:sz w:val="20"/>
                <w:szCs w:val="20"/>
              </w:rPr>
              <w:t xml:space="preserve"> -</w:t>
            </w:r>
          </w:p>
          <w:p w14:paraId="424BA4F4" w14:textId="77777777" w:rsidR="00190A29" w:rsidRPr="00830247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3F31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19A0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E4B3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6CED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781D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01E2A71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16985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9DBF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A6D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905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Gheorgheni</w:t>
            </w:r>
          </w:p>
          <w:p w14:paraId="7C1A5EF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95C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C099C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98D8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1E14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9BB4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1C6447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06FA6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14C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25FEC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D91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Gheorgheni</w:t>
            </w:r>
          </w:p>
          <w:p w14:paraId="31E2569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0AA8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0EC8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2CD4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AB0C1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BB54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B31B8C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DD46F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B978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155+200</w:t>
            </w:r>
          </w:p>
          <w:p w14:paraId="18C1749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3DB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74BA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BB201D">
              <w:rPr>
                <w:b/>
                <w:bCs/>
                <w:sz w:val="20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F521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FEC5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3BC6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D0E6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DEFB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375CFE53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D708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5353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04C9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392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Lăzarea</w:t>
            </w:r>
          </w:p>
          <w:p w14:paraId="01299ED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F148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DC3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68A7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B2268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3B4D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D7CE3DA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5750F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736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161+750</w:t>
            </w:r>
          </w:p>
          <w:p w14:paraId="2C2FFDA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3A5B9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975D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BB201D">
              <w:rPr>
                <w:b/>
                <w:bCs/>
                <w:sz w:val="20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6A9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B7F1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A94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1889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1BA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964171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DFF68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C112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9B206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48E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Ditrău</w:t>
            </w:r>
          </w:p>
          <w:p w14:paraId="663C8CA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A82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BC14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06A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42FC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B9F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CD9DA22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5B4F4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BCF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749D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2B00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Subcetate Mureș</w:t>
            </w:r>
          </w:p>
          <w:p w14:paraId="15D80CA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961A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B2AA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CE5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D9DC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E9DF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B0131C" w14:textId="77777777" w:rsidR="00190A29" w:rsidRPr="000D7AA7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0D7AA7">
              <w:rPr>
                <w:b/>
                <w:bCs/>
                <w:iCs/>
                <w:sz w:val="20"/>
              </w:rPr>
              <w:t>Se interzice circulația t</w:t>
            </w:r>
            <w:r>
              <w:rPr>
                <w:b/>
                <w:bCs/>
                <w:iCs/>
                <w:sz w:val="20"/>
              </w:rPr>
              <w:t>r</w:t>
            </w:r>
            <w:r w:rsidRPr="000D7AA7">
              <w:rPr>
                <w:b/>
                <w:bCs/>
                <w:iCs/>
                <w:sz w:val="20"/>
              </w:rPr>
              <w:t>enurilor de marfă.</w:t>
            </w:r>
          </w:p>
        </w:tc>
      </w:tr>
      <w:tr w:rsidR="00190A29" w14:paraId="66F25567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236B2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93DA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0F28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24E4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Topliţa</w:t>
            </w:r>
          </w:p>
          <w:p w14:paraId="30E2682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FF3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8245D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7DFB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E912D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446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A1D4F5C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2CA7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F38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184+340</w:t>
            </w:r>
          </w:p>
          <w:p w14:paraId="204EB15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6651F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21C2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Toplița –</w:t>
            </w:r>
          </w:p>
          <w:p w14:paraId="784F898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B7C6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F263F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21A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679DA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D81E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C664F6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7189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6B0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2E8E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B69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Aluniş Mureş</w:t>
            </w:r>
          </w:p>
          <w:p w14:paraId="7FC83AE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FE5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925FF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96DEF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61C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2E72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9776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912CDE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24F9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418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245+050</w:t>
            </w:r>
          </w:p>
          <w:p w14:paraId="1D4B55B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45BD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44BC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Aluniş Mureş -</w:t>
            </w:r>
          </w:p>
          <w:p w14:paraId="683CEBA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A8E3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E8E32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2198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82E6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7B2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Cu inductori de </w:t>
            </w:r>
          </w:p>
          <w:p w14:paraId="7EECAF6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2000 Hz. Valabilă doar pentru trenurile tip automotor</w:t>
            </w:r>
          </w:p>
        </w:tc>
      </w:tr>
      <w:tr w:rsidR="00190A29" w14:paraId="689B5FC8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1E093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301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76D0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D39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77C2336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9DCD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09FA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0A3B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ADD4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76F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506FB74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66023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2E87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2D10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99BD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312DAAC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7C4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62794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4CE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828BC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A70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8BA80D8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9510D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75D9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EBCC6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D045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5F6C8D1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DA57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28919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520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0ECF9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C2A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</w:tc>
      </w:tr>
      <w:tr w:rsidR="00190A29" w14:paraId="6FF77E30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DA439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230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6BB5B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568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Dumbrăvioara</w:t>
            </w:r>
          </w:p>
          <w:p w14:paraId="121AED1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62F9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BD4E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42B4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4499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A85B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190A29" w14:paraId="1937CE0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DBB2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8F0A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4872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29F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4B6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0CABA5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6D5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F60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4157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80A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9.</w:t>
            </w:r>
          </w:p>
          <w:p w14:paraId="0B3206B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11E304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8BE70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E8FE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25F4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73D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1EB8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A956D8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21EC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CFA5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D4191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901C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şi 7.</w:t>
            </w:r>
          </w:p>
          <w:p w14:paraId="7574E91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1067744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09DA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BAA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4775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C075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  <w:p w14:paraId="2582FC3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2686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63C078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3376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0DE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A6787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95C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8982D1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7 .</w:t>
            </w:r>
          </w:p>
        </w:tc>
      </w:tr>
      <w:tr w:rsidR="00190A29" w14:paraId="07240F21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A301C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9C2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7949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4955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 Sud</w:t>
            </w:r>
          </w:p>
          <w:p w14:paraId="3EF166A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BAB7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toate apara-tele </w:t>
            </w:r>
          </w:p>
          <w:p w14:paraId="4AED16A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96CE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0EA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76194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521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3528B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674DE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2 - 12.</w:t>
            </w:r>
          </w:p>
        </w:tc>
      </w:tr>
      <w:tr w:rsidR="00190A29" w14:paraId="700EB284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1CAA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957A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4C730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A395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 Mureş Sud</w:t>
            </w:r>
          </w:p>
          <w:p w14:paraId="2247256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0BD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toate apara-tele de cale </w:t>
            </w:r>
          </w:p>
          <w:p w14:paraId="183C74B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6933B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B16D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8698E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6DE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3F3714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4D0D9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2 - 12.</w:t>
            </w:r>
          </w:p>
        </w:tc>
      </w:tr>
      <w:tr w:rsidR="00190A29" w14:paraId="62884D78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644A" w14:textId="77777777" w:rsidR="00190A29" w:rsidRDefault="00190A29" w:rsidP="00190A29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724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F053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749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Războieni</w:t>
            </w:r>
          </w:p>
          <w:p w14:paraId="7E98E04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0135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4523EC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3A26" w14:textId="77777777" w:rsidR="00190A29" w:rsidRPr="00514DA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6A62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245DF" w14:textId="77777777" w:rsidR="00190A29" w:rsidRPr="00F6236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F4BF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91EEE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și  8.</w:t>
            </w:r>
          </w:p>
        </w:tc>
      </w:tr>
    </w:tbl>
    <w:p w14:paraId="2210DE2B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269735EF" w14:textId="77777777" w:rsidR="00190A29" w:rsidRDefault="00190A29" w:rsidP="00503CFC">
      <w:pPr>
        <w:pStyle w:val="Heading1"/>
        <w:spacing w:line="360" w:lineRule="auto"/>
      </w:pPr>
      <w:r>
        <w:t>LINIA 412</w:t>
      </w:r>
    </w:p>
    <w:p w14:paraId="11FCDBEE" w14:textId="77777777" w:rsidR="00190A29" w:rsidRDefault="00190A29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90A29" w14:paraId="5167834A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E0597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93A4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EDB57" w14:textId="77777777" w:rsidR="00190A29" w:rsidRPr="005C35B0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16EF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170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călcâi TDJ </w:t>
            </w:r>
          </w:p>
          <w:p w14:paraId="5D4C8B6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1E7F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7E8C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9AD8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34E4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circulația la </w:t>
            </w:r>
          </w:p>
          <w:p w14:paraId="7A3EAC5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1.</w:t>
            </w:r>
          </w:p>
        </w:tc>
      </w:tr>
      <w:tr w:rsidR="00190A29" w14:paraId="62F3C8A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49284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5834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4261" w14:textId="77777777" w:rsidR="00190A29" w:rsidRPr="005C35B0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876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BB0D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19E0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68F6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0+100</w:t>
            </w:r>
          </w:p>
          <w:p w14:paraId="2E69158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8A9B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E219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2C84E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Parcurs 2</w:t>
            </w:r>
          </w:p>
        </w:tc>
      </w:tr>
      <w:tr w:rsidR="00190A29" w14:paraId="6EC49F9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622C9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4A9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861D2" w14:textId="77777777" w:rsidR="00190A29" w:rsidRPr="005C35B0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D87A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Apahida</w:t>
            </w:r>
          </w:p>
          <w:p w14:paraId="6B09439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2EDD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3AC9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026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1509A3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8C1F7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EAF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B3AD93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0A41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2065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810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338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Jucu</w:t>
            </w:r>
          </w:p>
          <w:p w14:paraId="2339509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520B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356173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FB3C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7025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29442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E861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D20817D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C5ABE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E864" w14:textId="77777777" w:rsidR="00190A29" w:rsidRDefault="00190A29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8+480</w:t>
            </w:r>
          </w:p>
          <w:p w14:paraId="35DD151A" w14:textId="77777777" w:rsidR="00190A29" w:rsidRDefault="00190A29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58F0" w14:textId="77777777" w:rsidR="00190A29" w:rsidRDefault="00190A29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EEDE" w14:textId="77777777" w:rsidR="00190A29" w:rsidRDefault="00190A29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Jucu Cap Y</w:t>
            </w:r>
          </w:p>
          <w:p w14:paraId="756F81E7" w14:textId="77777777" w:rsidR="00190A29" w:rsidRDefault="00190A29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7127" w14:textId="77777777" w:rsidR="00190A29" w:rsidRDefault="00190A29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CD748" w14:textId="77777777" w:rsidR="00190A29" w:rsidRPr="00396332" w:rsidRDefault="00190A29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BD77F" w14:textId="77777777" w:rsidR="00190A29" w:rsidRDefault="00190A29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8+480</w:t>
            </w:r>
          </w:p>
          <w:p w14:paraId="5C070405" w14:textId="77777777" w:rsidR="00190A29" w:rsidRDefault="00190A29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20857" w14:textId="77777777" w:rsidR="00190A29" w:rsidRDefault="00190A29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6A0E2" w14:textId="77777777" w:rsidR="00190A29" w:rsidRDefault="00190A29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806EF8C" w14:textId="77777777" w:rsidR="00190A29" w:rsidRDefault="00190A29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1A912E26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451A8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D6B2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12+880</w:t>
            </w:r>
          </w:p>
          <w:p w14:paraId="255592B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2EA5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5F70" w14:textId="77777777" w:rsidR="00190A29" w:rsidRDefault="00190A29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Jucu -</w:t>
            </w:r>
          </w:p>
          <w:p w14:paraId="0CED09F5" w14:textId="77777777" w:rsidR="00190A29" w:rsidRDefault="00190A29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3AD4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C771B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24B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68AFF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134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61479C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(zona TN km 12+908)</w:t>
            </w:r>
          </w:p>
        </w:tc>
      </w:tr>
      <w:tr w:rsidR="00190A29" w14:paraId="0F929231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33A2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A0C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14+650</w:t>
            </w:r>
          </w:p>
          <w:p w14:paraId="7EEE8ED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D5E8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F77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Jucu -</w:t>
            </w:r>
          </w:p>
          <w:p w14:paraId="6C17E71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A8E5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47A99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205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48A15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2C7C" w14:textId="77777777" w:rsidR="00190A29" w:rsidRDefault="00190A29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</w:t>
            </w:r>
          </w:p>
          <w:p w14:paraId="1A216E56" w14:textId="77777777" w:rsidR="00190A29" w:rsidRDefault="00190A29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(zonă pod km 14+685)</w:t>
            </w:r>
          </w:p>
        </w:tc>
      </w:tr>
      <w:tr w:rsidR="00190A29" w14:paraId="7FBC5B3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1714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5135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499FF" w14:textId="77777777" w:rsidR="00190A29" w:rsidRPr="005C35B0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A2D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Bonţida</w:t>
            </w:r>
          </w:p>
          <w:p w14:paraId="69986F8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117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5DACFE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0B63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993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0BC2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C21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E478E1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9C9B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CCB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32DD3" w14:textId="77777777" w:rsidR="00190A29" w:rsidRPr="005C35B0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1D63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Bonţida</w:t>
            </w:r>
          </w:p>
          <w:p w14:paraId="5FD3B84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1DF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555FB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  <w:p w14:paraId="234572B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A4E35F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6578FEA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0FCD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1221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56E25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F7E9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0B01FA6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1F2B9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9872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16+254</w:t>
            </w:r>
          </w:p>
          <w:p w14:paraId="7273159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F6E8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05836" w14:textId="77777777" w:rsidR="00190A29" w:rsidRPr="007239CA" w:rsidRDefault="00190A29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  <w:r w:rsidRPr="007239CA">
              <w:rPr>
                <w:b/>
                <w:bCs/>
                <w:sz w:val="20"/>
              </w:rPr>
              <w:t>St.</w:t>
            </w:r>
            <w:r>
              <w:rPr>
                <w:b/>
                <w:bCs/>
                <w:sz w:val="20"/>
              </w:rPr>
              <w:t xml:space="preserve"> </w:t>
            </w:r>
            <w:r w:rsidRPr="007239CA">
              <w:rPr>
                <w:b/>
                <w:bCs/>
                <w:sz w:val="20"/>
              </w:rPr>
              <w:t xml:space="preserve">Bonțida </w:t>
            </w:r>
            <w:r>
              <w:rPr>
                <w:b/>
                <w:bCs/>
                <w:sz w:val="20"/>
              </w:rPr>
              <w:t xml:space="preserve">-semnal intrare St. </w:t>
            </w:r>
            <w:r w:rsidRPr="007239CA">
              <w:rPr>
                <w:b/>
                <w:bCs/>
                <w:sz w:val="20"/>
              </w:rPr>
              <w:t>Bonțida</w:t>
            </w:r>
          </w:p>
          <w:p w14:paraId="5114CC4F" w14:textId="77777777" w:rsidR="00190A29" w:rsidRPr="007239CA" w:rsidRDefault="00190A29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</w:t>
            </w:r>
            <w:r w:rsidRPr="007239CA">
              <w:rPr>
                <w:b/>
                <w:bCs/>
                <w:sz w:val="20"/>
              </w:rPr>
              <w:t>inclusiv linia 2 directă și schimbătoarele</w:t>
            </w:r>
          </w:p>
          <w:p w14:paraId="25EED17C" w14:textId="77777777" w:rsidR="00190A29" w:rsidRDefault="00190A29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7239CA">
              <w:rPr>
                <w:b/>
                <w:bCs/>
                <w:sz w:val="20"/>
              </w:rPr>
              <w:t>13,</w:t>
            </w:r>
            <w:r>
              <w:rPr>
                <w:b/>
                <w:bCs/>
                <w:sz w:val="20"/>
              </w:rPr>
              <w:t xml:space="preserve"> </w:t>
            </w:r>
            <w:r w:rsidRPr="007239CA">
              <w:rPr>
                <w:b/>
                <w:bCs/>
                <w:sz w:val="20"/>
              </w:rPr>
              <w:t>1 și 3A</w:t>
            </w:r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534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5403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DB7A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57B8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DE89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D60ABE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012D5FAF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B15DE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2DB7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16+450</w:t>
            </w:r>
          </w:p>
          <w:p w14:paraId="4AE91FD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7783C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C7CA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Bonțida</w:t>
            </w:r>
          </w:p>
          <w:p w14:paraId="1757BB7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63B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0AEF5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BA2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540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3CF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E4EB8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1E4E2B0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C7FEF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4D8F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4DC5E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CB0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Bonțida</w:t>
            </w:r>
          </w:p>
          <w:p w14:paraId="34A8A7D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943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61B7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291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15+280</w:t>
            </w:r>
          </w:p>
          <w:p w14:paraId="6AF2597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50EA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0D6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437088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7C78CDA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4C604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D5C9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18+600</w:t>
            </w:r>
          </w:p>
          <w:p w14:paraId="1395341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B40B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EDD2A" w14:textId="77777777" w:rsidR="00190A29" w:rsidRDefault="00190A29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Bonțida – Iclod</w:t>
            </w:r>
          </w:p>
          <w:p w14:paraId="08A75393" w14:textId="77777777" w:rsidR="00190A29" w:rsidRDefault="00190A29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(zona TN Km 18 +791 și  TN Km 19+799)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DF48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0635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025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6F7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B94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EC620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RV protecție muncitori între orele 7.00 – 18.00.</w:t>
            </w:r>
          </w:p>
        </w:tc>
      </w:tr>
      <w:tr w:rsidR="00190A29" w14:paraId="768BCB2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755DE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5EE6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3C37CD9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61FF2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72D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Bonțida -</w:t>
            </w:r>
          </w:p>
          <w:p w14:paraId="42055E9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BB10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4683C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B33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323A402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B305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76B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inductori. (zonă pod km 21+537)</w:t>
            </w:r>
          </w:p>
        </w:tc>
      </w:tr>
      <w:tr w:rsidR="00190A29" w14:paraId="24F35A7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895B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B615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22+190</w:t>
            </w:r>
          </w:p>
          <w:p w14:paraId="16232FF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4B27B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1403" w14:textId="77777777" w:rsidR="00190A29" w:rsidRDefault="00190A29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Bonțida -</w:t>
            </w:r>
          </w:p>
          <w:p w14:paraId="22BCB68C" w14:textId="77777777" w:rsidR="00190A29" w:rsidRDefault="00190A29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3CB4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A92B9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BAFE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067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F3B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</w:t>
            </w:r>
          </w:p>
          <w:p w14:paraId="5CBB9FE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(zonă pod km 22+212)</w:t>
            </w:r>
          </w:p>
        </w:tc>
      </w:tr>
      <w:tr w:rsidR="00190A29" w14:paraId="51A0822A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058A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8455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8FC03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DE0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A6B5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B64E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2B60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21+900</w:t>
            </w:r>
          </w:p>
          <w:p w14:paraId="68DE601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956FB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AFA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3F4741EA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E5476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E61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AF00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7224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Iclod linia 4 abătută</w:t>
            </w:r>
          </w:p>
          <w:p w14:paraId="165B8AB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3E6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05990BC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C660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B33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305F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A83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93A031D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721F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C702" w14:textId="77777777" w:rsidR="00190A29" w:rsidRDefault="00190A29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576F7" w14:textId="77777777" w:rsidR="00190A29" w:rsidRDefault="00190A29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19009" w14:textId="77777777" w:rsidR="00190A29" w:rsidRDefault="00190A29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Iclod -</w:t>
            </w:r>
          </w:p>
          <w:p w14:paraId="4E0F8CD9" w14:textId="77777777" w:rsidR="00190A29" w:rsidRDefault="00190A29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4A08" w14:textId="77777777" w:rsidR="00190A29" w:rsidRDefault="00190A29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3EFA4" w14:textId="77777777" w:rsidR="00190A29" w:rsidRPr="00396332" w:rsidRDefault="00190A29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6583" w14:textId="77777777" w:rsidR="00190A29" w:rsidRDefault="00190A29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22+704</w:t>
            </w:r>
          </w:p>
          <w:p w14:paraId="07EBFAAE" w14:textId="77777777" w:rsidR="00190A29" w:rsidRDefault="00190A29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C9F82" w14:textId="77777777" w:rsidR="00190A29" w:rsidRPr="00396332" w:rsidRDefault="00190A29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FFDD8" w14:textId="77777777" w:rsidR="00190A29" w:rsidRDefault="00190A29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RV protecție muncitori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între orele 7,00 - 18,00 </w:t>
            </w:r>
          </w:p>
        </w:tc>
      </w:tr>
      <w:tr w:rsidR="00190A29" w14:paraId="38F10020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507F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CD4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54DE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1794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</w:t>
            </w:r>
          </w:p>
          <w:p w14:paraId="36F66E3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EA2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9C085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8CC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25+790</w:t>
            </w:r>
          </w:p>
          <w:p w14:paraId="75D5702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A181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910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</w:t>
            </w:r>
          </w:p>
          <w:p w14:paraId="5FED981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(zonă pod km 25+811)</w:t>
            </w:r>
          </w:p>
        </w:tc>
      </w:tr>
      <w:tr w:rsidR="00190A29" w14:paraId="01F3F45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ADEF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694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B0FF3" w14:textId="77777777" w:rsidR="00190A29" w:rsidRPr="005C35B0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D5D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Gherla</w:t>
            </w:r>
          </w:p>
          <w:p w14:paraId="05CB56A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F07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F041C3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B1DAF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E82C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4C69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277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13D93F4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EF0B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F392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D0C4" w14:textId="77777777" w:rsidR="00190A29" w:rsidRPr="005C35B0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8D0AF" w14:textId="77777777" w:rsidR="00190A29" w:rsidRDefault="00190A29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Gherla</w:t>
            </w:r>
          </w:p>
          <w:p w14:paraId="56FAAF7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AB65B" w14:textId="77777777" w:rsidR="00190A29" w:rsidRDefault="00190A29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3A2B580" w14:textId="77777777" w:rsidR="00190A29" w:rsidRDefault="00190A29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419AD52" w14:textId="77777777" w:rsidR="00190A29" w:rsidRDefault="00190A29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D0A5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2A1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F678" w14:textId="77777777" w:rsidR="00190A29" w:rsidRPr="00396332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0BD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762061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D7BC2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89B4" w14:textId="77777777" w:rsidR="00190A29" w:rsidRDefault="00190A29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C27D" w14:textId="77777777" w:rsidR="00190A29" w:rsidRPr="005C35B0" w:rsidRDefault="00190A29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E183F" w14:textId="77777777" w:rsidR="00190A29" w:rsidRDefault="00190A29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3E5B67">
              <w:rPr>
                <w:b/>
                <w:bCs/>
                <w:sz w:val="20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4CC68" w14:textId="77777777" w:rsidR="00190A29" w:rsidRDefault="00190A29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26902" w14:textId="77777777" w:rsidR="00190A29" w:rsidRDefault="00190A29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3372D" w14:textId="77777777" w:rsidR="00190A29" w:rsidRDefault="00190A29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31+750</w:t>
            </w:r>
          </w:p>
          <w:p w14:paraId="73A8C084" w14:textId="77777777" w:rsidR="00190A29" w:rsidRDefault="00190A29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7BDE" w14:textId="77777777" w:rsidR="00190A29" w:rsidRPr="00396332" w:rsidRDefault="00190A29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CD7C" w14:textId="77777777" w:rsidR="00190A29" w:rsidRDefault="00190A29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inductori.</w:t>
            </w:r>
          </w:p>
        </w:tc>
      </w:tr>
      <w:tr w:rsidR="00190A29" w14:paraId="388F252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02D2A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A6C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42+300</w:t>
            </w:r>
          </w:p>
          <w:p w14:paraId="6A0830AD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05DE0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E2BF8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C1E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FA716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9C25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28604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F036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41B40A1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</w:t>
            </w:r>
          </w:p>
          <w:p w14:paraId="148B2174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(zonă pod km 42+327)</w:t>
            </w:r>
          </w:p>
        </w:tc>
      </w:tr>
      <w:tr w:rsidR="00190A29" w14:paraId="79406D1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0920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AFBEC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42+350</w:t>
            </w:r>
          </w:p>
          <w:p w14:paraId="265F6AC5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FDFD5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C72B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79FD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4E60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81DB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48540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8C829" w14:textId="77777777" w:rsidR="00190A29" w:rsidRDefault="00190A29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03938D" w14:textId="77777777" w:rsidR="00190A29" w:rsidRDefault="00190A29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RV protecție muncitori între orele 7.00 – 18.00.</w:t>
            </w:r>
          </w:p>
        </w:tc>
      </w:tr>
      <w:tr w:rsidR="00190A29" w14:paraId="7B00EF0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55E79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297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44+985</w:t>
            </w:r>
          </w:p>
          <w:p w14:paraId="79109396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E2E6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3958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Cap X </w:t>
            </w:r>
            <w:r w:rsidRPr="00EF5BBB">
              <w:rPr>
                <w:b/>
                <w:bCs/>
                <w:sz w:val="20"/>
              </w:rPr>
              <w:t xml:space="preserve">(zona TN km </w:t>
            </w:r>
            <w:r>
              <w:rPr>
                <w:b/>
                <w:bCs/>
                <w:sz w:val="20"/>
              </w:rPr>
              <w:t>45</w:t>
            </w:r>
            <w:r w:rsidRPr="00EF5BBB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035</w:t>
            </w:r>
            <w:r w:rsidRPr="00EF5BBB">
              <w:rPr>
                <w:b/>
                <w:bCs/>
                <w:sz w:val="20"/>
              </w:rPr>
              <w:t>)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A9C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2137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EF52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A4AA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FF802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83A2DEE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322AB74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FE5FE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72F7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D61A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3A1C5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</w:t>
            </w:r>
          </w:p>
          <w:p w14:paraId="4F420C5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(Intre semnal intrare</w:t>
            </w:r>
          </w:p>
          <w:p w14:paraId="33E100C3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sch. 1)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FC6D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EB54C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DD3F6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45+000</w:t>
            </w:r>
          </w:p>
          <w:p w14:paraId="58297CC7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45+557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4B43C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348C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608775D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19B9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9145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9CD5A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9B8A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A63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9F2945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</w:t>
            </w:r>
          </w:p>
          <w:p w14:paraId="3A30E48F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0277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451C4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1B16F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BDA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1ED9EF11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0CDB0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FBA3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E129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C94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Călători</w:t>
            </w:r>
          </w:p>
          <w:p w14:paraId="037F3591" w14:textId="77777777" w:rsidR="00190A29" w:rsidRDefault="00190A29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69DB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44C7AF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7CF8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201F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DF990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BDAE8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C8E117E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3186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AD0F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47+071</w:t>
            </w:r>
          </w:p>
          <w:p w14:paraId="6AB0E7F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F2467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45611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B85537">
              <w:rPr>
                <w:b/>
                <w:bCs/>
                <w:sz w:val="20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68B1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1CA32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A16C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5871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CC755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E27F16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3D63E67D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(inclusiv zonă pod Km 47 + 488)</w:t>
            </w:r>
          </w:p>
        </w:tc>
      </w:tr>
      <w:tr w:rsidR="00190A29" w14:paraId="2D4AB782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1DE93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720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48+800</w:t>
            </w:r>
          </w:p>
          <w:p w14:paraId="1097ABCC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737F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A66D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Dej Călători -</w:t>
            </w:r>
          </w:p>
          <w:p w14:paraId="706294E3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6BAE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31A9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A1E2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28385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C739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98C0FE6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190A29" w14:paraId="15180800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BE9C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32BFC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58+500</w:t>
            </w:r>
          </w:p>
          <w:p w14:paraId="060B16B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294B0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F0A19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Cășeiu -</w:t>
            </w:r>
          </w:p>
          <w:p w14:paraId="2BF339B9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437A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6DEC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4BEF8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E777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A2FD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1C386D3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190A29" w14:paraId="64D7311E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79614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724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74+000</w:t>
            </w:r>
          </w:p>
          <w:p w14:paraId="013EE98A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20662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BC0B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 -</w:t>
            </w:r>
          </w:p>
          <w:p w14:paraId="13EDB727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184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3B38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C9BB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2E47A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3D21E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B00B2C5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2236A233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427FD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ED174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77+425</w:t>
            </w:r>
          </w:p>
          <w:p w14:paraId="30B61FFD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0660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F6611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 -</w:t>
            </w:r>
          </w:p>
          <w:p w14:paraId="18DB882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CC56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DC9A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5E63A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F03A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59A89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266863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190A29" w14:paraId="785A99F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9524D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70A4D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2D389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A0504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Ileanda</w:t>
            </w:r>
          </w:p>
          <w:p w14:paraId="144F208E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0A09B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3CEA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B858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3F1EA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4981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474A66B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1982F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1BDD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91+450</w:t>
            </w:r>
          </w:p>
          <w:p w14:paraId="24E1D07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3823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3956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489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E8F3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B78F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4DAE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D26B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E74E8"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F883448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E74E8">
              <w:rPr>
                <w:b/>
                <w:bCs/>
                <w:i/>
                <w:iCs/>
                <w:sz w:val="20"/>
              </w:rPr>
              <w:t>Fără inductori.                              (zona pod km 91+469)</w:t>
            </w:r>
          </w:p>
        </w:tc>
      </w:tr>
      <w:tr w:rsidR="00190A29" w14:paraId="01622E0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3CCBC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1EFA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93+360</w:t>
            </w:r>
          </w:p>
          <w:p w14:paraId="47B3018D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670C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159F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14173B92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51C77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E590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0811B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5C0B3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6F57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41C65A6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9392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322A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95+002</w:t>
            </w:r>
          </w:p>
          <w:p w14:paraId="5E34509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A298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B4D47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6F24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8375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3EF0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4C87C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360F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8E29E56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8E12EA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190A29" w14:paraId="0DB0400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64C86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923C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98+590</w:t>
            </w:r>
          </w:p>
          <w:p w14:paraId="5720F4D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CDAC8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F0DD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22FB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C783C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74F4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A8DB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6A8D6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037D3F6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8CB636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</w:rPr>
              <w:t>+6</w:t>
            </w:r>
            <w:r>
              <w:rPr>
                <w:b/>
                <w:bCs/>
                <w:i/>
                <w:iCs/>
                <w:sz w:val="20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190A29" w14:paraId="38C08ED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42FF1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189F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105+320</w:t>
            </w:r>
          </w:p>
          <w:p w14:paraId="13BD976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209D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1614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Cuciulat </w:t>
            </w:r>
          </w:p>
          <w:p w14:paraId="376ADE99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(pod km 105+343</w:t>
            </w:r>
          </w:p>
          <w:p w14:paraId="19EA6BA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F9D0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454C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A39D7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9E703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04C5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BCC5409" w14:textId="77777777" w:rsidR="00190A29" w:rsidRDefault="00190A29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2B7588D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E44B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DE9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E7243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24B69" w14:textId="77777777" w:rsidR="00190A29" w:rsidRDefault="00190A29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Cuciulat </w:t>
            </w:r>
          </w:p>
          <w:p w14:paraId="20C3B12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0970A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05F1B0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839A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720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4507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CB07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E19A10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438C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F287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111+200</w:t>
            </w:r>
          </w:p>
          <w:p w14:paraId="17E0A94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3A32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554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Băbuțeni -</w:t>
            </w:r>
          </w:p>
          <w:p w14:paraId="44FE3DD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F0F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34D75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F374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6ED9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478F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56C12CA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4AE14B9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6F7B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698C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111+700</w:t>
            </w:r>
          </w:p>
          <w:p w14:paraId="675EEB9C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B203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FDF8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Băbuțeni – </w:t>
            </w:r>
          </w:p>
          <w:p w14:paraId="549A0DFA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70577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9714F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CBDB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5E88D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1402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2475FB4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72F4119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190A29" w14:paraId="00BC1B9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D2B08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8A99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113+820</w:t>
            </w:r>
          </w:p>
          <w:p w14:paraId="795E33C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66A03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DB873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Băbuțeni -</w:t>
            </w:r>
          </w:p>
          <w:p w14:paraId="7DA9F8ED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FA48A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8397E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27E4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2312C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5293F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190A29" w14:paraId="0B6081B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8708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1354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3F26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09981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B7B7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B6C1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EAB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8DAC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E59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X. Nesemnalizată pe teren.</w:t>
            </w:r>
          </w:p>
        </w:tc>
      </w:tr>
      <w:tr w:rsidR="00190A29" w14:paraId="678CB23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C2C0F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2FD3D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116+200</w:t>
            </w:r>
          </w:p>
          <w:p w14:paraId="6289D31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1F12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E4F5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Surduc Sălaj</w:t>
            </w:r>
          </w:p>
          <w:p w14:paraId="770B68A9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(pod km 116+224 </w:t>
            </w:r>
          </w:p>
          <w:p w14:paraId="0BBB1D8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4AF8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CE07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5DCC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2957B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D6089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0CD1ADF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00DE724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D62E3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6AD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6BF9B14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23F2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E072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 -</w:t>
            </w:r>
          </w:p>
          <w:p w14:paraId="61ED2D9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B9C5A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A0B00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E4D4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6D17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B731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5C4903E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190A29" w14:paraId="40F7050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26913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5FDF5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119+700</w:t>
            </w:r>
          </w:p>
          <w:p w14:paraId="0DBC6F5B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8B740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C6C7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 -</w:t>
            </w:r>
          </w:p>
          <w:p w14:paraId="1958806F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Jibou </w:t>
            </w:r>
          </w:p>
          <w:p w14:paraId="7343E861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CB1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958DE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302A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8CD5B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AE0FE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4064E4F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539B8A2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93064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24B6A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3E83E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157FC" w14:textId="77777777" w:rsidR="00190A29" w:rsidRDefault="00190A29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3EA920A2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C8A1" w14:textId="77777777" w:rsidR="00190A29" w:rsidRDefault="00190A29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AFECA43" w14:textId="77777777" w:rsidR="00190A29" w:rsidRDefault="00190A29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25D42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07CA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9E32F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D72D7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B2616C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0EC18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DFEFA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BA7BE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F0595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6655EBA2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A32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 </w:t>
            </w:r>
          </w:p>
          <w:p w14:paraId="1CA81DC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88C222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31F8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7B2D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3A67D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C37B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C63EA76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3D87B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4D5F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0C170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D0B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2CB7B21A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1 - 4 </w:t>
            </w:r>
          </w:p>
          <w:p w14:paraId="1E3851D6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82FAB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C39A46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4290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74FC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3BDF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B007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8066CAD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9C9E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1484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6F1DC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3999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370A8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5C137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208D6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9D9E1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841F1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9 şi 10 abătute.</w:t>
            </w:r>
          </w:p>
        </w:tc>
      </w:tr>
      <w:tr w:rsidR="00190A29" w14:paraId="0B52B3DE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4168C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1A957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122+835</w:t>
            </w:r>
          </w:p>
          <w:p w14:paraId="5CAA3616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CEC6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E412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Jibou</w:t>
            </w:r>
          </w:p>
          <w:p w14:paraId="1406F427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1345D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B678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D58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CE99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97A8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9BD7F4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CB0916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288F1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068089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7DC210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 Sălaj</w:t>
            </w:r>
          </w:p>
          <w:p w14:paraId="248AC5CB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D2B863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0F89E4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DD14C9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733AB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9F44CE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1F8EFE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45ACAE7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0BA1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FFFD8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169+000</w:t>
            </w:r>
          </w:p>
          <w:p w14:paraId="0296F1F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C5063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DBC2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06DF5A5A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9DD01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3AF5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9E1F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F24B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3D15B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3D36D0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Cu inductori de 2000 Hz </w:t>
            </w:r>
          </w:p>
          <w:p w14:paraId="010B28CD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paleta de 70 / 375 </w:t>
            </w:r>
          </w:p>
          <w:p w14:paraId="2428DFDF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</w:rPr>
              <w:t xml:space="preserve">8+625 </w:t>
            </w:r>
          </w:p>
          <w:p w14:paraId="4F21259C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4672B">
              <w:rPr>
                <w:b/>
                <w:bCs/>
                <w:i/>
                <w:iCs/>
                <w:sz w:val="20"/>
              </w:rPr>
              <w:t>dinspre</w:t>
            </w:r>
            <w:r w:rsidRPr="0094672B">
              <w:rPr>
                <w:b/>
                <w:bCs/>
                <w:i/>
                <w:sz w:val="20"/>
              </w:rPr>
              <w:t xml:space="preserve"> Satulung pe Someş.</w:t>
            </w:r>
          </w:p>
        </w:tc>
      </w:tr>
      <w:tr w:rsidR="00190A29" w14:paraId="05124F97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E1D32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B459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172+530</w:t>
            </w:r>
          </w:p>
          <w:p w14:paraId="12ED821E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56CD3" w14:textId="77777777" w:rsidR="00190A29" w:rsidRPr="005C35B0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AFC6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65FFFF97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3AB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1754A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5B52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51E8C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BED2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24BD491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0A68" w14:textId="77777777" w:rsidR="00190A29" w:rsidRDefault="00190A29" w:rsidP="00190A29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F44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175+445</w:t>
            </w:r>
          </w:p>
          <w:p w14:paraId="7B9A0520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A092" w14:textId="77777777" w:rsidR="00190A29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3FC4D" w14:textId="77777777" w:rsidR="00190A29" w:rsidRDefault="00190A29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5822C1BB" w14:textId="77777777" w:rsidR="00190A29" w:rsidRDefault="00190A29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EFFC5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7046D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BDF6" w14:textId="77777777" w:rsidR="00190A29" w:rsidRDefault="00190A29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6395" w14:textId="77777777" w:rsidR="00190A29" w:rsidRPr="00396332" w:rsidRDefault="00190A29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5FD1A" w14:textId="77777777" w:rsidR="00190A29" w:rsidRDefault="00190A29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42269DE9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46E09270" w14:textId="77777777" w:rsidR="00190A29" w:rsidRDefault="00190A29" w:rsidP="0002281B">
      <w:pPr>
        <w:pStyle w:val="Heading1"/>
        <w:spacing w:line="360" w:lineRule="auto"/>
      </w:pPr>
      <w:r>
        <w:t>LINIA 416</w:t>
      </w:r>
    </w:p>
    <w:p w14:paraId="305EA615" w14:textId="77777777" w:rsidR="00190A29" w:rsidRDefault="00190A29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90A29" w14:paraId="7E1C1AA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653D6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1B4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20CD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202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Călători</w:t>
            </w:r>
          </w:p>
          <w:p w14:paraId="641C580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1Th, 2Th, </w:t>
            </w:r>
          </w:p>
          <w:p w14:paraId="2E6A0426" w14:textId="77777777" w:rsidR="00190A29" w:rsidRDefault="00190A29">
            <w:pPr>
              <w:spacing w:before="40"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E61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FE0FAB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09B5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44CA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E8694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ADA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40736DD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8BA2A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AAA3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0+297</w:t>
            </w:r>
          </w:p>
          <w:p w14:paraId="2970A20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9F75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933F4" w14:textId="77777777" w:rsidR="00190A29" w:rsidRPr="00575A50" w:rsidRDefault="00190A29" w:rsidP="00575A5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575A50">
              <w:rPr>
                <w:b/>
                <w:bCs/>
                <w:sz w:val="20"/>
              </w:rPr>
              <w:t>St.</w:t>
            </w:r>
            <w:r>
              <w:rPr>
                <w:b/>
                <w:bCs/>
                <w:sz w:val="20"/>
              </w:rPr>
              <w:t xml:space="preserve"> </w:t>
            </w:r>
            <w:r w:rsidRPr="00575A50">
              <w:rPr>
                <w:b/>
                <w:bCs/>
                <w:sz w:val="20"/>
              </w:rPr>
              <w:t>Dej Călători</w:t>
            </w:r>
          </w:p>
          <w:p w14:paraId="731AF96B" w14:textId="77777777" w:rsidR="00190A29" w:rsidRDefault="00190A29" w:rsidP="00575A5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575A50">
              <w:rPr>
                <w:b/>
                <w:bCs/>
                <w:sz w:val="20"/>
              </w:rPr>
              <w:t xml:space="preserve">(pod metalic </w:t>
            </w:r>
            <w:r>
              <w:rPr>
                <w:b/>
                <w:bCs/>
                <w:sz w:val="20"/>
              </w:rPr>
              <w:t>peste Someș</w:t>
            </w:r>
            <w:r w:rsidRPr="00575A50">
              <w:rPr>
                <w:b/>
                <w:bCs/>
                <w:sz w:val="20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F7FA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CDDB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409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FE1A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BF5D9" w14:textId="77777777" w:rsidR="00190A29" w:rsidRDefault="00190A29" w:rsidP="00575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C20D8D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62B7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CD44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7B049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9ED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68D53C8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B, </w:t>
            </w:r>
          </w:p>
          <w:p w14:paraId="5780FD4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A4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</w:t>
            </w:r>
          </w:p>
          <w:p w14:paraId="50FB214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2B-26B</w:t>
            </w:r>
          </w:p>
          <w:p w14:paraId="4D3871B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96F59E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0FD9371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E8A3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7E0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75B1E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4FB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21DB6ED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BC25E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593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FD8E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E60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31B9C82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A+D, </w:t>
            </w:r>
          </w:p>
          <w:p w14:paraId="3F3F2E9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1A - 10A şi </w:t>
            </w:r>
          </w:p>
          <w:p w14:paraId="75EB552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FCF5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toate liniile </w:t>
            </w:r>
          </w:p>
          <w:p w14:paraId="2532A37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1A-10A,</w:t>
            </w:r>
          </w:p>
          <w:p w14:paraId="22B5B1B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1D - 4D</w:t>
            </w:r>
          </w:p>
          <w:p w14:paraId="2F6ECC9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48AC596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16EFCC3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1A-55A</w:t>
            </w:r>
          </w:p>
          <w:p w14:paraId="087A527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7BA7C1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6740A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E71A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A3110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90B2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049BB3D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F812F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AEC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E00A9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157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39C0F17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C3DA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 sch. </w:t>
            </w:r>
          </w:p>
          <w:p w14:paraId="1CD5AD7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25T</w:t>
            </w:r>
          </w:p>
          <w:p w14:paraId="4C6DB0B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vârf</w:t>
            </w:r>
          </w:p>
          <w:p w14:paraId="27210C3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39DE422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46B5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493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D845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959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42FF5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1C, 3C spre Grupa A, între sch. 25 T - 31 T - 33 T - 43 T - 51 T - 9A.</w:t>
            </w:r>
          </w:p>
        </w:tc>
      </w:tr>
      <w:tr w:rsidR="00190A29" w14:paraId="4C7CFAC4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0F3D1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67EE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F45EE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A5F0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5A4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267E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7B6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7+600</w:t>
            </w:r>
          </w:p>
          <w:p w14:paraId="31DBF64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3EAE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80D2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45A5B51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FF20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46B3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92F8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D1A7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Reteag</w:t>
            </w:r>
          </w:p>
          <w:p w14:paraId="4D4C65E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044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1403A">
              <w:rPr>
                <w:b/>
                <w:bCs/>
                <w:sz w:val="20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8B21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567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04CA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5AE1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1403A">
              <w:rPr>
                <w:b/>
                <w:bCs/>
                <w:i/>
                <w:iCs/>
                <w:sz w:val="20"/>
              </w:rPr>
              <w:t>Linie inchisa intre km 12+300 pana la varf R9</w:t>
            </w:r>
          </w:p>
        </w:tc>
      </w:tr>
      <w:tr w:rsidR="00190A29" w14:paraId="710F544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1781F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9F04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4151C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AA7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A622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48AF2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4DC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13+000</w:t>
            </w:r>
          </w:p>
          <w:p w14:paraId="24DB289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171F8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DD84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73D81A4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0962F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E6F0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24+070</w:t>
            </w:r>
          </w:p>
          <w:p w14:paraId="0D6727C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EDAC2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24E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5853CFB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8DD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2AD07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4AE4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81C2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DBC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147D7F8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2B93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842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1578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385D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3F63776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9925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1376E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468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24+070</w:t>
            </w:r>
          </w:p>
          <w:p w14:paraId="0716CBD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ABD0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70BD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66616F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809C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A71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A86C3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0930D" w14:textId="77777777" w:rsidR="00190A29" w:rsidRDefault="00190A29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71A613A4" w14:textId="77777777" w:rsidR="00190A29" w:rsidRDefault="00190A29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641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CA8238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74709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F41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1B2C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4F8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A63B75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C4C1C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0BF7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25+030</w:t>
            </w:r>
          </w:p>
          <w:p w14:paraId="0ECE044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72603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9EB2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7C4E00A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B817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3D0F6" w14:textId="77777777" w:rsidR="00190A29" w:rsidRPr="00C4423F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2F7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D56E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772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5AB155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E13FF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1F3BC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1B75" w14:textId="77777777" w:rsidR="00190A29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3F21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0944B6D9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75EDA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E97A0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BCB71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85A55" w14:textId="77777777" w:rsidR="00190A29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E5621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</w:rPr>
              <w:br/>
              <w:t>în abatere la liniile 5 - 12</w:t>
            </w:r>
          </w:p>
        </w:tc>
      </w:tr>
      <w:tr w:rsidR="00190A29" w14:paraId="7D0225D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87C6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7B7D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4BF8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2F9B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4787FDDD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2D5BC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E6DF5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D0F9F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0268" w14:textId="77777777" w:rsidR="00190A29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219BD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9BC20E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ECE5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6E456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2743C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F617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Năsăud</w:t>
            </w:r>
          </w:p>
          <w:p w14:paraId="695AB774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DAF2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1A84EC8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1278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47D5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7FBB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92277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– ieşiri la liniile 1 şi 2.</w:t>
            </w:r>
          </w:p>
        </w:tc>
      </w:tr>
      <w:tr w:rsidR="00190A29" w14:paraId="5D021CA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6E029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25F2F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30+150</w:t>
            </w:r>
          </w:p>
          <w:p w14:paraId="76DA6331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35D4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9D690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Rebrișoara - </w:t>
            </w:r>
          </w:p>
          <w:p w14:paraId="17B93645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3B462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BD9BD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DBBC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69E5A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5C1A1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68E97C0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1DA02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54011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8EA3" w14:textId="77777777" w:rsidR="00190A29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7E17A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4E1CC21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DA6B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75A50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575A50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575A50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575A50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575A50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F8D7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20BE6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F4E71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47BA" w14:textId="77777777" w:rsidR="00190A29" w:rsidRPr="00620605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79BD0F15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904D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B490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C2F0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6E17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766960C3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1525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21378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B310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702A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EBEC4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F9584A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– 12.</w:t>
            </w:r>
          </w:p>
        </w:tc>
      </w:tr>
      <w:tr w:rsidR="00190A29" w14:paraId="5B78704F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90BD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58318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300CA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233C2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9583BF1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7BAB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3747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3E57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25525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92623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C8E14F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190A29" w14:paraId="5EED9A38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7405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4BE2D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0C6CC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6318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70E1413E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EA34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E7577FA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8764D" w14:textId="77777777" w:rsidR="00190A29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F68EC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916CD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C940E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D8D846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– 10.</w:t>
            </w:r>
          </w:p>
        </w:tc>
      </w:tr>
      <w:tr w:rsidR="00190A29" w14:paraId="128F562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374D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6075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6063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BA7C7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0ED07A34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CC892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78546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8833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E817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592D9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23FC2D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9601A" w14:textId="77777777" w:rsidR="00190A29" w:rsidRDefault="00190A29" w:rsidP="00190A29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8CED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44E0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62AFB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533B9E59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69AE5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FF83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70088" w14:textId="77777777" w:rsidR="00190A29" w:rsidRDefault="00190A29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C473D" w14:textId="77777777" w:rsidR="00190A29" w:rsidRPr="00C4423F" w:rsidRDefault="00190A29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9CDD" w14:textId="77777777" w:rsidR="00190A29" w:rsidRDefault="00190A29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1403A">
              <w:rPr>
                <w:b/>
                <w:bCs/>
                <w:i/>
                <w:iCs/>
                <w:sz w:val="20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</w:rPr>
              <w:t>0 pana la calcai R14</w:t>
            </w:r>
          </w:p>
        </w:tc>
      </w:tr>
    </w:tbl>
    <w:p w14:paraId="3322BC46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7D0E0297" w14:textId="77777777" w:rsidR="00190A29" w:rsidRDefault="00190A29" w:rsidP="00380064">
      <w:pPr>
        <w:pStyle w:val="Heading1"/>
        <w:spacing w:line="360" w:lineRule="auto"/>
      </w:pPr>
      <w:r>
        <w:t>LINIA 500</w:t>
      </w:r>
    </w:p>
    <w:p w14:paraId="1D864807" w14:textId="77777777" w:rsidR="00190A29" w:rsidRPr="00071303" w:rsidRDefault="00190A29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190A29" w14:paraId="6EE33D4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010B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2EE4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C9148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E4F6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41F9BB0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2488B86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745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74795D2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B80B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5DF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33E3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4CC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C14F8B5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36ADF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B3F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0B74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4639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3C8D7AD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1AAE3B9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FB24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25D7BCD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36209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4D16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557A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D7A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5D67730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FA98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B4D9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39C98C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2552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A8D8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A27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D0AB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1277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8129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D5D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0C8D3AE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7321F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AA641" w14:textId="77777777" w:rsidR="00190A29" w:rsidRDefault="00190A29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8E108" w14:textId="77777777" w:rsidR="00190A29" w:rsidRPr="00D33E71" w:rsidRDefault="00190A29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CC71" w14:textId="77777777" w:rsidR="00190A29" w:rsidRDefault="00190A29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F166" w14:textId="77777777" w:rsidR="00190A29" w:rsidRDefault="00190A29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1DAE8" w14:textId="77777777" w:rsidR="00190A29" w:rsidRDefault="00190A29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ABB4" w14:textId="77777777" w:rsidR="00190A29" w:rsidRDefault="00190A29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046305CA" w14:textId="77777777" w:rsidR="00190A29" w:rsidRDefault="00190A29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1D159" w14:textId="77777777" w:rsidR="00190A29" w:rsidRPr="00D33E71" w:rsidRDefault="00190A29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41AA" w14:textId="77777777" w:rsidR="00190A29" w:rsidRDefault="00190A29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85B33D2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D612D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5C036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571B93D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2CA53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AB04" w14:textId="77777777" w:rsidR="00190A29" w:rsidRPr="0008670B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1365A2A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3D1CBCC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3D4C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7652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0A19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496A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263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:rsidRPr="00456545" w14:paraId="6E4F6BFA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D455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A0F0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7EBC8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344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58DB0206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7A8B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F029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F109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B71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ED35D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:rsidRPr="00456545" w14:paraId="51A1F195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E43D0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C7548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C023B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E585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65DEEED2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CCE93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A08A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49E62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CDDAE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5260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:rsidRPr="00456545" w14:paraId="48511B3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D09F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486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E5AFBFE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2D0C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6DCE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0654946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20F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192BB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DD7C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B7D1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77144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90A29" w:rsidRPr="00456545" w14:paraId="62361CD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DDAD4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0ECA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2753A341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AD42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A31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D0F0C64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1A0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D6F1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C7ED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79AED27" w14:textId="77777777" w:rsidR="00190A29" w:rsidRPr="00456545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8C2FD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4B3D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D2C2938" w14:textId="77777777" w:rsidR="00190A29" w:rsidRPr="00A3090B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:rsidRPr="00456545" w14:paraId="6CDAA6AC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C3EBD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B71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0249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6EC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5A51B45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0B80449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52D4770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178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C920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D88B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9E3E31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C1C83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E8CC1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:rsidRPr="00456545" w14:paraId="3AE1466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F72B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E8A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A20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71D0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0F01DB3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45A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10D4CFA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E4A79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BEEE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80F4C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9D1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2B5ED1" w14:textId="77777777" w:rsidR="00190A29" w:rsidRPr="005F21B7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190A29" w:rsidRPr="00456545" w14:paraId="67068FD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B188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946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155AF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0EB7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20C7479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17D1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1F9898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625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EF94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DB43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78E4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B9192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190A29" w:rsidRPr="00456545" w14:paraId="620B899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C896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D7E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8196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7CC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5B95C70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0A246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F5E054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A1A7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5F3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532ED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F756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28DF4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190A29" w:rsidRPr="00456545" w14:paraId="1045E7F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9CF39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FC37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1BD3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A2999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5A6A920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1AA6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4A4102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B257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64F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E5EB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9686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57E16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526F3B6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190A29" w:rsidRPr="00456545" w14:paraId="1888BC5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752C" w14:textId="77777777" w:rsidR="00190A29" w:rsidRPr="00456545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C0AA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1713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084C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2723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3F94C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FD29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521EDFF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3034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F6D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21AA2CE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190A29" w14:paraId="25B20F1F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E7BD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015D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1E0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366C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39ACCA4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97C1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7509F68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1A44D05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9BEAC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4AC3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A59B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E187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7DF31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9E45D8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78E3D9A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5821D9E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190A29" w14:paraId="42A53D3D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AF0AE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0039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F95D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524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0EC6FEB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37D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00189D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4612458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24C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4C8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5192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444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F6236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68B8BE1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126187D9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190A29" w14:paraId="5CBE062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B29D8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37C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62F4E3B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0E64E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01DB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6F20FE7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5FCE5D1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70B9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479C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F23A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D058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3BFA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CC0A9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190A29" w14:paraId="3902D4BE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2B0B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030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10015966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F571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C568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729F949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3424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1D82F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F66C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BD9C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DC2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26E84DF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190A29" w14:paraId="525B218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84DB9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A7DBD" w14:textId="77777777" w:rsidR="00190A29" w:rsidRDefault="00190A29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72BB" w14:textId="77777777" w:rsidR="00190A29" w:rsidRDefault="00190A29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5D2D" w14:textId="77777777" w:rsidR="00190A29" w:rsidRDefault="00190A29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3A2F811B" w14:textId="77777777" w:rsidR="00190A29" w:rsidRDefault="00190A29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8C917" w14:textId="77777777" w:rsidR="00190A29" w:rsidRDefault="00190A29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760DA" w14:textId="77777777" w:rsidR="00190A29" w:rsidRDefault="00190A29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81CF" w14:textId="77777777" w:rsidR="00190A29" w:rsidRDefault="00190A29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7A0FAA5A" w14:textId="77777777" w:rsidR="00190A29" w:rsidRDefault="00190A29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73BD3" w14:textId="77777777" w:rsidR="00190A29" w:rsidRPr="00D33E71" w:rsidRDefault="00190A29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EF4AE" w14:textId="77777777" w:rsidR="00190A29" w:rsidRDefault="00190A29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6D4D87AE" w14:textId="77777777" w:rsidR="00190A29" w:rsidRDefault="00190A29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190A29" w14:paraId="47AE73C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354D4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9EF6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23E1361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46EF1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0C69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7E4EE9F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810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B59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701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32EF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EF73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973E7F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B7F3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A06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1664289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62A42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FF40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73827AE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C42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E52DA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2A7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31D0D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E654D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650EBD4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202F15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731FF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C4C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9CDAC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03B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3D607C1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4958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957D3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B163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336F15C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C4DE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545C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6E533DA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33396C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234FC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763D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EF797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D41A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0FEDAAA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4E2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7885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5E0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B33D2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FFF58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098023C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C38E5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728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3807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5636" w14:textId="77777777" w:rsidR="00190A29" w:rsidRDefault="00190A29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555C1E26" w14:textId="77777777" w:rsidR="00190A29" w:rsidRDefault="00190A29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D6B0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A3FF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320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0DACC9F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D70EF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256FE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1754C8C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F9B6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076F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806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7EE1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0006FB0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CDE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FDDA6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22C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208D7D8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E3C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068E4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0E8CC66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1485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FBD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B8866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741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F9F6C2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ECE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E9C6E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167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437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79A8" w14:textId="77777777" w:rsidR="00190A29" w:rsidRPr="00534A5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7106E491" w14:textId="77777777" w:rsidR="00190A29" w:rsidRPr="00534A5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07B8AE8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190A29" w14:paraId="7821DA7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4AC12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070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C853C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4C0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686089EB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E81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0A862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8772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F7B1D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2FBF9" w14:textId="77777777" w:rsidR="00190A29" w:rsidRPr="00534A5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236963A3" w14:textId="77777777" w:rsidR="00190A29" w:rsidRPr="00534A5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D203870" w14:textId="77777777" w:rsidR="00190A29" w:rsidRPr="00534A55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190A29" w14:paraId="7526B7D8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9611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E2D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54133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2E9E9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13348C2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6FD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96E9D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538E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6EF4D4C6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AE7C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99CF1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412B0CB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7C1B1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E969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4F3C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904F7" w14:textId="77777777" w:rsidR="00190A29" w:rsidRPr="000C4604" w:rsidRDefault="00190A29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0523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C0FFE8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6CA51B8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DB54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0374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EB32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CCAC8" w14:textId="77777777" w:rsidR="00190A29" w:rsidRPr="000C4604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6A2C50F7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190A29" w14:paraId="3E057D93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495EA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7F10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43CE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FA6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69F9D63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1BC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B865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C92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27154AB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F46C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C32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6988D562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F3D47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B49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28F20E8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CB9A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3BC5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7B7E51C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3814A4F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8CDC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B1A6A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4D8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7A84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F9825" w14:textId="77777777" w:rsidR="00190A29" w:rsidRPr="00BB30B6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CCC6994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48FB3E1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190A29" w14:paraId="006F8E1E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F0E2E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FE50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5A72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888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248676F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A5F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2C6F5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7BF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CBB0E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0E49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CD4928B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CD05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5148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170F0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65E4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7B3AF73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191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EDABB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9FB1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0AB1B1C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5A76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5709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CA2E01E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6A0A9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E4CC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3DE4893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01A5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5BC8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747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3F41D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8D22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F9CB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2945F" w14:textId="77777777" w:rsidR="00190A29" w:rsidRPr="000C4604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190A29" w14:paraId="7612C52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CD668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491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3EF20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94F54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525E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BE755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8E9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4CB9AB4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63B1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26D0" w14:textId="77777777" w:rsidR="00190A29" w:rsidRPr="000C4604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190A29" w14:paraId="412DBA5E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2C0A9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FC8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78F54E1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7EAD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A73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0E8C9FE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403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CCB5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1B3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0619D03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BF05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F245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5CB3E9B" w14:textId="77777777" w:rsidR="00190A29" w:rsidRPr="006C1F61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2E8271B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37DDF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7FB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A589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E3264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395FF3F4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EB86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40176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C36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023C9DA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2E0F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8ED9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13EF084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541C7603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190A29" w14:paraId="2317D908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124BA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DF52" w14:textId="77777777" w:rsidR="00190A29" w:rsidRDefault="00190A29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0810" w14:textId="77777777" w:rsidR="00190A29" w:rsidRDefault="00190A29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F4ED" w14:textId="77777777" w:rsidR="00190A29" w:rsidRDefault="00190A29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FAE4" w14:textId="77777777" w:rsidR="00190A29" w:rsidRDefault="00190A29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F203" w14:textId="77777777" w:rsidR="00190A29" w:rsidRDefault="00190A29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D6097" w14:textId="77777777" w:rsidR="00190A29" w:rsidRDefault="00190A29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524D" w14:textId="77777777" w:rsidR="00190A29" w:rsidRDefault="00190A29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53ED2" w14:textId="77777777" w:rsidR="00190A29" w:rsidRPr="004143AF" w:rsidRDefault="00190A29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6CF8B259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BA1B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927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FEAD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B211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06A8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2D531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99C1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59EF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E1DC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14D849D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0316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6151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13E50D9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570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3C84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3987CA0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2DC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F3730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E4A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7B83FD8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22CCA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D07E5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4448CBF" w14:textId="77777777" w:rsidR="00190A29" w:rsidRPr="00D84BDE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BEC0011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57766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26A0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427A96E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C58F6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B9E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5026394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3249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B06A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9A2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9236F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1105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1515B21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63B2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5D2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C767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7A36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28741F9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D1C7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63BD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275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79CE509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604CB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2E77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150142B3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E069A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0318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5A43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B96D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20371339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260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A63EC5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FEA6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EFF9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13E0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515B1" w14:textId="77777777" w:rsidR="00190A29" w:rsidRPr="00534C03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49BDF30E" w14:textId="77777777" w:rsidR="00190A29" w:rsidRPr="00534C03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7222C1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190A29" w14:paraId="1B3DCB7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87B2E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8FB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6A7850F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827AC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6AD94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6E5DD42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1417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8ABB9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0B4F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1CEB62F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5609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E4DBF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4494DE2" w14:textId="77777777" w:rsidR="00190A29" w:rsidRPr="00D84BDE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D131BB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37171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3D46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42C7E016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8B3B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604B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D10AA3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035FCF7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5B71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E6239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EF4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ACEA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631A" w14:textId="77777777" w:rsidR="00190A29" w:rsidRPr="001F07B1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F45AAF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0EBCD3B9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190A29" w14:paraId="12832BA6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8468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76A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2BB9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337F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075F949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2C1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44DBF5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1EA3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2D44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D6F9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2025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3911D04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7B6FFE7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190A29" w14:paraId="01FB07EA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E4D28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2C6C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AD6A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C0E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3A25DD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7D73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D08B42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3D4B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6D0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507AD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4590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7851E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5FEC295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190A29" w14:paraId="4D43693E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418D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E71C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FA893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2DB9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5FF98BB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2C7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E1D34E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8F29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7DA6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39330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2817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BE655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190A29" w14:paraId="45970889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93BCD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7FDD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F1A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9DB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EF558D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DDE3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1A61C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E75B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786FC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25BA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32AA9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08C696E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90A29" w14:paraId="5D6DB934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3E98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12A5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2B66E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D7DD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EB17FD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3F2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A1C7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0F8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7BB40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7BF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0B73F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190A29" w14:paraId="4D26310F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E93D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B1D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92F11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F6E3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3D472C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2F4C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BB49B7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91D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4B2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1036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C11E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0916DCE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190A29" w14:paraId="0EFDACBB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4F8CC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9769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29F9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EED2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49BE34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A0D6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E910BA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7BF7B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9C10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0062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9D7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9B035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4DDC142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190A29" w14:paraId="136F7B93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83AE1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7A56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0335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E2D74" w14:textId="77777777" w:rsidR="00190A29" w:rsidRPr="00AD0C48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FD2925B" w14:textId="77777777" w:rsidR="00190A29" w:rsidRPr="00AD0C48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5976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4CD5AC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04568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37AB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0FA6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3F5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F8B36B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BDD35B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1F622699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90A29" w14:paraId="60F9C35B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6E86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E66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370C2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981A3" w14:textId="77777777" w:rsidR="00190A29" w:rsidRDefault="00190A29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6FF4F23" w14:textId="77777777" w:rsidR="00190A29" w:rsidRDefault="00190A29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7B8BD48B" w14:textId="77777777" w:rsidR="00190A29" w:rsidRDefault="00190A29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3E65C8BD" w14:textId="77777777" w:rsidR="00190A29" w:rsidRPr="002532C4" w:rsidRDefault="00190A29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D86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7D72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D67B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FACB8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EA4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A4B08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7015210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75A1F32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190A29" w14:paraId="6825D933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87012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03F9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4C15A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5B69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1A18A1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37A6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2A3FC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E73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9B2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DD0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E0B98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303B25C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90A29" w14:paraId="55FC9D67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6E6B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C023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9BA3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965A2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2DCE4A6" w14:textId="77777777" w:rsidR="00190A29" w:rsidRPr="0037264C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C844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842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DF8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44F4C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304FB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D2DA0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3802943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90A29" w14:paraId="505C8AD4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64B0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9FD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E9DCC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78C6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FDDF95A" w14:textId="77777777" w:rsidR="00190A29" w:rsidRPr="003A070D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3DF1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56B0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475E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C0233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2BE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AB154A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190A29" w14:paraId="6DEF6FEE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6C3C8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17E2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2C98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4FCA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E10ADE2" w14:textId="77777777" w:rsidR="00190A29" w:rsidRPr="00F401CD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851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065E13A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4EC5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CD84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1AE26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D4E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FE676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7CD0B65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90A29" w14:paraId="365F8C17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FF51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71A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32D0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4E46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5469EE2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214A1A92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1E0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F5F04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002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CDBD9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AE65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F2FDD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54009BA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90A29" w14:paraId="4F07B868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19F6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6B06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A6EE8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D8E0E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46F6568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50923B12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14F0F7C9" w14:textId="77777777" w:rsidR="00190A29" w:rsidRPr="002532C4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901D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BAE47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9E2D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0E20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A81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AE176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1FC476A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190A29" w14:paraId="00BB66AE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5747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3356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42949EF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233F4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FE85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49C3F6DA" w14:textId="77777777" w:rsidR="00190A29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7DE1EE6C" w14:textId="77777777" w:rsidR="00190A29" w:rsidRDefault="00190A29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48E4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3537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1156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3FC10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DA4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271E2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190A29" w14:paraId="62D194AB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C567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7CFF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324DF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35DC" w14:textId="77777777" w:rsidR="00190A29" w:rsidRPr="002D1130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0A611144" w14:textId="77777777" w:rsidR="00190A29" w:rsidRPr="002D1130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48E01719" w14:textId="77777777" w:rsidR="00190A29" w:rsidRPr="002D1130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F92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AD5B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0418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5E8E4D6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C4A34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61F0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75251B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611D4C6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3C0821B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1F01783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166CB111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190A29" w14:paraId="45A0E38A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4681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A894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1F88F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95898" w14:textId="77777777" w:rsidR="00190A29" w:rsidRPr="002D1130" w:rsidRDefault="00190A29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8A67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2F20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96E6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1394B8D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3EE4A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731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190A29" w14:paraId="2103F2E6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60916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776A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06A9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709D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D8139C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3CF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6EBA7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B65A6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4E11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AEE4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22F48BE3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1AA758B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190A29" w14:paraId="4B800D7B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A29C9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1E1C1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8BDE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8ACE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F8EBB72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B27E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80C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7AE9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2444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4CEB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026ADC4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5890F125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190A29" w14:paraId="0A94471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0DE4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8E0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3ED0B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9A4A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98F46FB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E5A0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FE7D1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1BB5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E657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D6D8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3FA07AD0" w14:textId="77777777" w:rsidR="00190A29" w:rsidRPr="00CB3447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190A29" w14:paraId="5ACAD9C9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73848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0B9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41C7B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944C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6F16D397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03998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E723B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11E7F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479BB88A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36E22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4ECAF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418E9B6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25CA646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D8B9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40FD7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94C0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78E4D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DFE4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017BDEFC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62305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368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E758" w14:textId="77777777" w:rsidR="00190A29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C921" w14:textId="77777777" w:rsidR="00190A29" w:rsidRPr="004143AF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5845168D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37026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22C6D" w14:textId="77777777" w:rsidR="00190A29" w:rsidRDefault="00190A29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F46DD" w14:textId="77777777" w:rsidR="00190A29" w:rsidRPr="00D33E71" w:rsidRDefault="00190A29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4A1A" w14:textId="77777777" w:rsidR="00190A29" w:rsidRDefault="00190A29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4F7D9BAA" w14:textId="77777777" w:rsidR="00190A29" w:rsidRDefault="00190A29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A8E5" w14:textId="77777777" w:rsidR="00190A29" w:rsidRDefault="00190A29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10E63" w14:textId="77777777" w:rsidR="00190A29" w:rsidRDefault="00190A29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1EAD1" w14:textId="77777777" w:rsidR="00190A29" w:rsidRDefault="00190A29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A41B2" w14:textId="77777777" w:rsidR="00190A29" w:rsidRDefault="00190A29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278D" w14:textId="77777777" w:rsidR="00190A29" w:rsidRPr="004143AF" w:rsidRDefault="00190A29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190A29" w14:paraId="32185AC3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F0041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9A01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EA018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06C1E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1E10ABF8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0052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F83E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540B" w14:textId="77777777" w:rsidR="00190A29" w:rsidRDefault="00190A29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6F00F" w14:textId="77777777" w:rsidR="00190A29" w:rsidRPr="00D33E71" w:rsidRDefault="00190A29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1C8F" w14:textId="77777777" w:rsidR="00190A29" w:rsidRDefault="00190A29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190A29" w14:paraId="00BF8EB3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EC93F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B70F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050AAAE6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AFF3E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E9E27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7C761395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A3E07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A78F8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A78C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7D73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88B93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190A29" w14:paraId="6DA3A392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22C16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237A3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D3FE3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88882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07B9C10B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76FE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4F0B9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CC30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2541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B03F6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C1678D9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0283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839C7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108D4723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B3E7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86282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FAE7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15C69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328F3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AF0B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1EC0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190A29" w14:paraId="4428673D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71984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A9A05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8D15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1B3F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080A17B5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C29BD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E6DD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96C1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66E97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4FBA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4BCAA2F7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72BD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A5DB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2C3AA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902F5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7B3365AA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023D7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4FBDD53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69A7C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15F04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6D95E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DDED7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BE59105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AB4CC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6D27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62A8E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49F2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2FC0CA3E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B73C9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2358F88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02003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8D122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C81D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D44F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DBA8E5D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9611B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F1F0C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7122F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17476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40D8F1B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80082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A786540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7D122EB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7D353C9A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7E62D8BA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15048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1A59B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B2823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FB815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15D0A5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02F2540A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258EAE1E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190A29" w14:paraId="51686956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471FC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58F1D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018B6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0DB68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E3DDDB9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00436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44CA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C38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3E69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F067C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190A29" w14:paraId="219BC8AA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DB1D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BBD55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1888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EB27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0E21787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6026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24E5DEE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66247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53070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FE8DE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5E9E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2B3C6543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DDF92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DE9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59E5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081C1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12FEA19B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A7EA4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5529306B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283366B8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56F85F42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4C95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AF4B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AECE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F784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27BE878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57ACE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504E8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0A7A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0CE20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4A80795E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CD986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0F1C35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25E0D740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3DAE6D85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54CA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DC28A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D1D52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AAFEC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7516B76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22778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2BAA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50960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81EF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7D06BAC3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BE4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C8CBB" w14:textId="77777777" w:rsidR="00190A29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FA5F7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F23D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FCB27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D9E7FE6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74F7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82588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4D1A2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B1E2E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66917498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2D9A9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AD51E8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1D0218A9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478D486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5A7DFD4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B9771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D986C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D6749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045B1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6C70A65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8A46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72AC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2291F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4ED3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89CAFD8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DE57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4E88685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9122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57FB8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A2CA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EFD45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4E51D377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A5BA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8CAB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1232A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A7BA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43B53727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1AFE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3397125B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FF2E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648C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F2AB8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C936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5160778C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A5492" w14:textId="77777777" w:rsidR="00190A29" w:rsidRDefault="00190A29" w:rsidP="00190A29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B44CC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2533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EB5E5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3634FE04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2A01AD28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C98DF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657A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EB138" w14:textId="77777777" w:rsidR="00190A29" w:rsidRDefault="00190A29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17827" w14:textId="77777777" w:rsidR="00190A29" w:rsidRPr="00D33E71" w:rsidRDefault="00190A29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B3C99" w14:textId="77777777" w:rsidR="00190A29" w:rsidRDefault="00190A29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CD71803" w14:textId="77777777" w:rsidR="00190A29" w:rsidRPr="00BA7DAE" w:rsidRDefault="00190A29" w:rsidP="000A5D7E">
      <w:pPr>
        <w:tabs>
          <w:tab w:val="left" w:pos="2748"/>
        </w:tabs>
        <w:rPr>
          <w:sz w:val="20"/>
        </w:rPr>
      </w:pPr>
    </w:p>
    <w:p w14:paraId="1BE89E08" w14:textId="77777777" w:rsidR="00190A29" w:rsidRDefault="00190A29" w:rsidP="00E7698F">
      <w:pPr>
        <w:pStyle w:val="Heading1"/>
        <w:spacing w:line="360" w:lineRule="auto"/>
      </w:pPr>
      <w:r>
        <w:t>LINIA 504</w:t>
      </w:r>
    </w:p>
    <w:p w14:paraId="46036495" w14:textId="77777777" w:rsidR="00190A29" w:rsidRPr="00A16A49" w:rsidRDefault="00190A29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90A29" w14:paraId="5136D202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69381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57A8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0+150</w:t>
            </w:r>
          </w:p>
          <w:p w14:paraId="7DF97B0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0D4E4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40EA9" w14:textId="77777777" w:rsidR="00190A29" w:rsidRDefault="00190A29" w:rsidP="001842D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2534F72" w14:textId="77777777" w:rsidR="00190A29" w:rsidRDefault="00190A29" w:rsidP="001842D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GrupaTranzit,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B16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0F29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F7CD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477E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8BD2C" w14:textId="77777777" w:rsidR="00190A29" w:rsidRDefault="00190A29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356547">
              <w:rPr>
                <w:b/>
                <w:bCs/>
                <w:i/>
                <w:iCs/>
                <w:sz w:val="20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</w:rPr>
              <w:t xml:space="preserve">fir I și II </w:t>
            </w:r>
          </w:p>
          <w:p w14:paraId="573E332D" w14:textId="77777777" w:rsidR="00190A29" w:rsidRDefault="00190A29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Adjud - Urechești.</w:t>
            </w:r>
          </w:p>
          <w:p w14:paraId="083E184C" w14:textId="77777777" w:rsidR="00190A29" w:rsidRPr="00356547" w:rsidRDefault="00190A29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secțiunea 01 N.</w:t>
            </w:r>
          </w:p>
        </w:tc>
      </w:tr>
      <w:tr w:rsidR="00190A29" w14:paraId="0F75FA12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36B9F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84E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2+500</w:t>
            </w:r>
          </w:p>
          <w:p w14:paraId="75CAAEE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6090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605E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10C273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9FFD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99DAD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2B35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D57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6336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356547">
              <w:rPr>
                <w:b/>
                <w:bCs/>
                <w:i/>
                <w:iCs/>
                <w:sz w:val="20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</w:rPr>
              <w:t xml:space="preserve">firul II </w:t>
            </w:r>
          </w:p>
          <w:p w14:paraId="2D6E5D7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Adjud - Urechești.</w:t>
            </w:r>
          </w:p>
          <w:p w14:paraId="7E048BD9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5 N.</w:t>
            </w:r>
          </w:p>
        </w:tc>
      </w:tr>
      <w:tr w:rsidR="00190A29" w14:paraId="51C33B8D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7504B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0193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4+000</w:t>
            </w:r>
          </w:p>
          <w:p w14:paraId="3BF4809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F57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196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 -</w:t>
            </w:r>
          </w:p>
          <w:p w14:paraId="6398D84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42E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B431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5786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4+000</w:t>
            </w:r>
          </w:p>
          <w:p w14:paraId="735978A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CD4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B18CC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1CB506D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06A5C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D38F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4B0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0EB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22AAB33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AF17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D646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846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9+600</w:t>
            </w:r>
          </w:p>
          <w:p w14:paraId="649E8FA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D07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C3F4A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2B99B3A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399C0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E576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11+640</w:t>
            </w:r>
          </w:p>
          <w:p w14:paraId="102CFA6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A998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CE8D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7E4D318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104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E2E4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10FF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11+640</w:t>
            </w:r>
          </w:p>
          <w:p w14:paraId="3D8EF12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5CD91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0532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C4194">
              <w:rPr>
                <w:b/>
                <w:bCs/>
                <w:iCs/>
                <w:sz w:val="20"/>
              </w:rPr>
              <w:t>*Valabil pentru trenurile remorcate cu două locomotive cuplate.</w:t>
            </w:r>
          </w:p>
          <w:p w14:paraId="151040FC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8B96A52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DD8AC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1181" w14:textId="77777777" w:rsidR="00190A29" w:rsidRDefault="00190A29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18+650</w:t>
            </w:r>
          </w:p>
          <w:p w14:paraId="54B26598" w14:textId="77777777" w:rsidR="00190A29" w:rsidRDefault="00190A29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48F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0AC5" w14:textId="77777777" w:rsidR="00190A29" w:rsidRDefault="00190A29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0E0300E2" w14:textId="77777777" w:rsidR="00190A29" w:rsidRDefault="00190A29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A55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8A4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7513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690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CDF0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27D0E120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A8A0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DDF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00E8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5C7D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7C70F4E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13 </w:t>
            </w:r>
          </w:p>
          <w:p w14:paraId="146FFB5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0B4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3748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047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C826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25FB6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A3D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A68FE5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56EE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894D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0424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E0B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188A042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F015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91D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2946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A238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ED8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5 - 12 Cap X.</w:t>
            </w:r>
          </w:p>
        </w:tc>
      </w:tr>
      <w:tr w:rsidR="00190A29" w14:paraId="52A0EC23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1E0FD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292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4451D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C26C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4A677CF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1510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DF05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914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BE5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9B56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5 - 12 Cap X.</w:t>
            </w:r>
          </w:p>
        </w:tc>
      </w:tr>
      <w:tr w:rsidR="00190A29" w14:paraId="7F8AF44A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FCBA4" w14:textId="77777777" w:rsidR="00190A29" w:rsidRDefault="00190A29" w:rsidP="00190A29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0CA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0D62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C214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2DB4540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7E70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705F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D539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B8BEF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3AB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9 - 12</w:t>
            </w:r>
          </w:p>
          <w:p w14:paraId="74EE930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90A29" w14:paraId="0BD7B8C6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B432" w14:textId="77777777" w:rsidR="00190A29" w:rsidRDefault="00190A29" w:rsidP="00190A29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F98A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8114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7AA4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065BCFE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1C5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6217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FEB7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14C8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2287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10 - 12 Cap X.</w:t>
            </w:r>
          </w:p>
        </w:tc>
      </w:tr>
      <w:tr w:rsidR="00190A29" w14:paraId="1FEC9725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3F58" w14:textId="77777777" w:rsidR="00190A29" w:rsidRDefault="00190A29" w:rsidP="00190A29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14B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ADF1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C62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6BBD8FB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545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81C7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36AC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48366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CCD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și 12 Cap X.</w:t>
            </w:r>
          </w:p>
        </w:tc>
      </w:tr>
      <w:tr w:rsidR="00190A29" w14:paraId="140661E9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F3903" w14:textId="77777777" w:rsidR="00190A29" w:rsidRDefault="00190A29" w:rsidP="00190A29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086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D0E03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595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1A1326B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FDE2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F7BC009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2F9B5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23F7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9803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96CF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CD7207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11 -  13 Cap Y.</w:t>
            </w:r>
          </w:p>
        </w:tc>
      </w:tr>
      <w:tr w:rsidR="00190A29" w14:paraId="7C5F2142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6DCEB" w14:textId="77777777" w:rsidR="00190A29" w:rsidRDefault="00190A29" w:rsidP="00190A29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02D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6898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401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7C6ADCD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DA76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474A222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CADD9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19D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A86A1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9E6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F8A014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11 și 12 Cap Y.</w:t>
            </w:r>
          </w:p>
        </w:tc>
      </w:tr>
      <w:tr w:rsidR="00190A29" w14:paraId="0DBAE5E4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CA79" w14:textId="77777777" w:rsidR="00190A29" w:rsidRDefault="00190A29" w:rsidP="00190A29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37A9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FB20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BA41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Borzeşti - </w:t>
            </w:r>
          </w:p>
          <w:p w14:paraId="7681BE7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03F0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80DF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A4C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31+400</w:t>
            </w:r>
          </w:p>
          <w:p w14:paraId="777D320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5C257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3E4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151B22DA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202DD" w14:textId="77777777" w:rsidR="00190A29" w:rsidRDefault="00190A29" w:rsidP="00190A29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CA7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32+200</w:t>
            </w:r>
          </w:p>
          <w:p w14:paraId="2ED87D4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A7677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882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Borzeşti BC - </w:t>
            </w:r>
          </w:p>
          <w:p w14:paraId="120605C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74D3A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5F9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320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986E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9C4A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F227C1F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BE4A" w14:textId="77777777" w:rsidR="00190A29" w:rsidRDefault="00190A29" w:rsidP="00190A29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5067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58DB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AB62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612B5FC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6D639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9551CA1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810B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5B7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B8877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F209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B1EEC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6 - 8, Cap X.</w:t>
            </w:r>
          </w:p>
        </w:tc>
      </w:tr>
      <w:tr w:rsidR="00190A29" w14:paraId="6B5775F7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088B4" w14:textId="77777777" w:rsidR="00190A29" w:rsidRDefault="00190A29" w:rsidP="00190A29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93A4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CB9CA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3C9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7DE2691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77711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7CFB8FE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8BED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D29E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D2B74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8E53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FF6F2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7, Cap X.</w:t>
            </w:r>
          </w:p>
        </w:tc>
      </w:tr>
      <w:tr w:rsidR="00190A29" w14:paraId="2AEB2AD4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8649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543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5B16E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99C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6B9D73A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161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BB917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047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8726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E651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6AA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6 - 8 </w:t>
            </w:r>
          </w:p>
          <w:p w14:paraId="0DB319A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– expedieri.</w:t>
            </w:r>
          </w:p>
        </w:tc>
      </w:tr>
      <w:tr w:rsidR="00190A29" w14:paraId="335FD09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6CBBA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67B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42+300</w:t>
            </w:r>
          </w:p>
          <w:p w14:paraId="1D6122A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5EB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C06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 -</w:t>
            </w:r>
          </w:p>
          <w:p w14:paraId="329F402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C421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FB80F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D32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E98B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59EE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32C41EC2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2BFA5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080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51+500</w:t>
            </w:r>
          </w:p>
          <w:p w14:paraId="70B34AA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FAA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2C60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0FA40F0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400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E8836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404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ADAA2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2F7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68C7177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CD53D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D5A0E" w14:textId="77777777" w:rsidR="00190A29" w:rsidRDefault="00190A29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54+190</w:t>
            </w:r>
          </w:p>
          <w:p w14:paraId="3EA49D35" w14:textId="77777777" w:rsidR="00190A29" w:rsidRDefault="00190A29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FD717" w14:textId="77777777" w:rsidR="00190A29" w:rsidRDefault="00190A29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B6937" w14:textId="77777777" w:rsidR="00190A29" w:rsidRDefault="00190A29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67E05758" w14:textId="77777777" w:rsidR="00190A29" w:rsidRDefault="00190A29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A82E" w14:textId="77777777" w:rsidR="00190A29" w:rsidRDefault="00190A29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C50D" w14:textId="77777777" w:rsidR="00190A29" w:rsidRPr="00D0473F" w:rsidRDefault="00190A29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F637C" w14:textId="77777777" w:rsidR="00190A29" w:rsidRDefault="00190A29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44C6" w14:textId="77777777" w:rsidR="00190A29" w:rsidRPr="00D0473F" w:rsidRDefault="00190A29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004C" w14:textId="77777777" w:rsidR="00190A29" w:rsidRPr="004C4194" w:rsidRDefault="00190A29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25EF4F6F" w14:textId="77777777" w:rsidR="00190A29" w:rsidRDefault="00190A29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FCE11D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D8CC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E16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54+650</w:t>
            </w:r>
          </w:p>
          <w:p w14:paraId="4454F75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1DD63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6E07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48CD928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8E3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C1598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54FD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4F354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79988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1839E334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FF8D5B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F37AE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7C84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55+060</w:t>
            </w:r>
          </w:p>
          <w:p w14:paraId="46AB433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EF671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115E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203147D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84B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60006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BD21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71253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B174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0BA26491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218DCD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B6216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EBE0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60+400</w:t>
            </w:r>
          </w:p>
          <w:p w14:paraId="14AD232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A7EE3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9DA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0A76418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C53D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97F14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CF49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F66A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1001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F44EBDA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8EB654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0B5C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9876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DA45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559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2965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8E4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D08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4997F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576D" w14:textId="77777777" w:rsidR="00190A29" w:rsidRPr="00E03C2B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03C2B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A63FCF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E03C2B">
              <w:rPr>
                <w:b/>
                <w:bCs/>
                <w:i/>
                <w:sz w:val="20"/>
              </w:rPr>
              <w:t>la liniile 2 - 4 st. Dofteana, Cap Y.</w:t>
            </w:r>
          </w:p>
        </w:tc>
      </w:tr>
      <w:tr w:rsidR="00190A29" w14:paraId="72EDAA18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8D8FD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425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65+570</w:t>
            </w:r>
          </w:p>
          <w:p w14:paraId="4F02FB0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59D01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F83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 -</w:t>
            </w:r>
          </w:p>
          <w:p w14:paraId="11F25EE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458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EB96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C56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25663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CB42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58AA521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7AF3218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34305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EAA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66+600</w:t>
            </w:r>
          </w:p>
          <w:p w14:paraId="2A8D390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71A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FDE6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Valea Uzului</w:t>
            </w:r>
          </w:p>
          <w:p w14:paraId="42E3E61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FD86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EAB08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3F2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78E91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50A99" w14:textId="77777777" w:rsidR="00190A29" w:rsidRPr="00E4349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4349C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3E452B9" w14:textId="77777777" w:rsidR="00190A29" w:rsidRPr="00E4349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4349C">
              <w:rPr>
                <w:b/>
                <w:bCs/>
                <w:i/>
                <w:sz w:val="20"/>
              </w:rPr>
              <w:t xml:space="preserve">peste sch.  9 și 11, </w:t>
            </w:r>
          </w:p>
          <w:p w14:paraId="09464419" w14:textId="77777777" w:rsidR="00190A29" w:rsidRPr="00E4349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349C">
              <w:rPr>
                <w:b/>
                <w:bCs/>
                <w:i/>
                <w:iCs/>
                <w:sz w:val="20"/>
              </w:rPr>
              <w:t>Hm Valea Uzului, Cap X.</w:t>
            </w:r>
          </w:p>
        </w:tc>
      </w:tr>
      <w:tr w:rsidR="00190A29" w14:paraId="4F01BD08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B9B4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E194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69+220</w:t>
            </w:r>
          </w:p>
          <w:p w14:paraId="2A7DF39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E16B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AAB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567C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B1EB3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97F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9786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8E3BE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615D7B9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5FDB3F9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DBA2B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CA6D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75+120</w:t>
            </w:r>
          </w:p>
          <w:p w14:paraId="48B1AA63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7C4B" w14:textId="77777777" w:rsidR="00190A29" w:rsidRPr="00D0473F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72B6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Comăneşti -</w:t>
            </w:r>
          </w:p>
          <w:p w14:paraId="64D8E64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84102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2E18A" w14:textId="77777777" w:rsidR="00190A29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2FB0" w14:textId="77777777" w:rsidR="00190A29" w:rsidRDefault="00190A29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7ADB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B1095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0737E29F" w14:textId="77777777" w:rsidR="00190A29" w:rsidRPr="00D0576C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FD71C28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127F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976E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76+050</w:t>
            </w:r>
          </w:p>
          <w:p w14:paraId="13E65C90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AEB2" w14:textId="77777777" w:rsidR="00190A29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A6D9" w14:textId="77777777" w:rsidR="00190A29" w:rsidRDefault="00190A29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Comăneşti -</w:t>
            </w:r>
          </w:p>
          <w:p w14:paraId="5920B7E9" w14:textId="77777777" w:rsidR="00190A29" w:rsidRDefault="00190A29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40C2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2785" w14:textId="77777777" w:rsidR="00190A29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1F95F" w14:textId="77777777" w:rsidR="00190A29" w:rsidRDefault="00190A29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8AC77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D544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Afectează linia curentă Comănești - Asău</w:t>
            </w:r>
          </w:p>
        </w:tc>
      </w:tr>
      <w:tr w:rsidR="00190A29" w14:paraId="199820F3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07BF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DC5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84+260</w:t>
            </w:r>
          </w:p>
          <w:p w14:paraId="5EB3BB8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A295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F4D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 -</w:t>
            </w:r>
          </w:p>
          <w:p w14:paraId="4D0187B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6C79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B3FB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91113" w14:textId="77777777" w:rsidR="00190A29" w:rsidRDefault="00190A29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D075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9E814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56691D5B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1D64F2B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4CB89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14EF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97+960</w:t>
            </w:r>
          </w:p>
          <w:p w14:paraId="65F0227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61D6B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37FF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Simbrea - </w:t>
            </w:r>
          </w:p>
          <w:p w14:paraId="1FD013E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2B41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1CE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89DE9" w14:textId="77777777" w:rsidR="00190A29" w:rsidRDefault="00190A29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EE53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D16B9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6E7D8EA5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2ABE41C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80EF1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2A1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  <w:p w14:paraId="2A25759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104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6FF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F5025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2726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CE1BD" w14:textId="77777777" w:rsidR="00190A29" w:rsidRDefault="00190A29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D128F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DDE6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Afectează intrări – ieşiri</w:t>
            </w:r>
          </w:p>
          <w:p w14:paraId="3508EE5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sz w:val="20"/>
              </w:rPr>
              <w:t>St. Palanca Cap Y</w:t>
            </w:r>
            <w:r>
              <w:rPr>
                <w:b/>
                <w:bCs/>
                <w:iCs/>
                <w:sz w:val="20"/>
              </w:rPr>
              <w:t xml:space="preserve"> </w:t>
            </w:r>
          </w:p>
        </w:tc>
      </w:tr>
      <w:tr w:rsidR="00190A29" w14:paraId="57D7B3CC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C69D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309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105+720</w:t>
            </w:r>
          </w:p>
          <w:p w14:paraId="5D8F6D4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0BEEB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9340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Palanca -</w:t>
            </w:r>
          </w:p>
          <w:p w14:paraId="0E9EF28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E42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37DB9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E0D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0CFF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7A048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595CCAAA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7D90399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9835D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129A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6CAB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EEC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Ghimeş</w:t>
            </w:r>
          </w:p>
          <w:p w14:paraId="16D329E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107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13CD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868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ACF9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A972" w14:textId="77777777" w:rsidR="00190A29" w:rsidRPr="00423757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>Nesemnalizată pe teren.</w:t>
            </w:r>
          </w:p>
          <w:p w14:paraId="3E653DDA" w14:textId="77777777" w:rsidR="00190A29" w:rsidRPr="00423757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D0299F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>peste sch. 10 la liniile 4 și 5 Cap Y.</w:t>
            </w:r>
          </w:p>
        </w:tc>
      </w:tr>
      <w:tr w:rsidR="00190A29" w14:paraId="6DE2167C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BFC3E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8B38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6C0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C0E4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Ghimeş</w:t>
            </w:r>
          </w:p>
          <w:p w14:paraId="1EBD7DE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0B1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8812B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057D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B6E2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5BA4B" w14:textId="77777777" w:rsidR="00190A29" w:rsidRPr="00F94F88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189FF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 xml:space="preserve">la și de la liniile 4 și 5 </w:t>
            </w:r>
          </w:p>
          <w:p w14:paraId="33BCD27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>st. Ghimeș, Cap Y.</w:t>
            </w:r>
          </w:p>
        </w:tc>
      </w:tr>
      <w:tr w:rsidR="00190A29" w14:paraId="6339D96A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5804C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790C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109+050</w:t>
            </w:r>
          </w:p>
          <w:p w14:paraId="7A9A838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4AC5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0E1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 -</w:t>
            </w:r>
          </w:p>
          <w:p w14:paraId="37DCB68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3722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ECA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B760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3527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FDE24" w14:textId="77777777" w:rsidR="00190A29" w:rsidRPr="00F94F88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E0E509C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6A0E5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4A3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109+070</w:t>
            </w:r>
          </w:p>
          <w:p w14:paraId="7896A4F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4D15C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080A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 -</w:t>
            </w:r>
          </w:p>
          <w:p w14:paraId="4EF546E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E3F3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3ABB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0DA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65A7F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A6EAA" w14:textId="77777777" w:rsidR="00190A29" w:rsidRPr="004C419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15E42FE6" w14:textId="77777777" w:rsidR="00190A29" w:rsidRPr="00D0576C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8B0BC5F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76A82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DBE3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623C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7A28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2B39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61216C1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72</w:t>
            </w:r>
          </w:p>
          <w:p w14:paraId="5A3BDDC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45B91DE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69BDCAC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877D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2886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720D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C15E4" w14:textId="77777777" w:rsidR="00190A29" w:rsidRPr="006E4685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A45E7E2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772AF" w14:textId="77777777" w:rsidR="00190A29" w:rsidRDefault="00190A29" w:rsidP="00190A29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8C2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63B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2C38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</w:t>
            </w:r>
          </w:p>
          <w:p w14:paraId="1255369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D140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 xml:space="preserve">Începând </w:t>
            </w:r>
            <w:r>
              <w:rPr>
                <w:b/>
                <w:bCs/>
                <w:sz w:val="20"/>
              </w:rPr>
              <w:t xml:space="preserve"> de la călcâi sch. 40 </w:t>
            </w:r>
          </w:p>
          <w:p w14:paraId="7895449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AFE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8F3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CA181" w14:textId="77777777" w:rsidR="00190A29" w:rsidRPr="00D0473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C87E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toate aparatele de cale din cap Y şi liniile de legătură, 1D - 4D şi liniile 5B - 11B.</w:t>
            </w:r>
          </w:p>
        </w:tc>
      </w:tr>
    </w:tbl>
    <w:p w14:paraId="06DD8978" w14:textId="77777777" w:rsidR="00190A29" w:rsidRDefault="00190A29" w:rsidP="00F340A3">
      <w:pPr>
        <w:spacing w:before="40" w:after="40" w:line="192" w:lineRule="auto"/>
        <w:ind w:right="57"/>
        <w:rPr>
          <w:sz w:val="20"/>
          <w:szCs w:val="20"/>
        </w:rPr>
      </w:pPr>
    </w:p>
    <w:p w14:paraId="7CC32822" w14:textId="77777777" w:rsidR="00190A29" w:rsidRDefault="00190A29" w:rsidP="00EE4C95">
      <w:pPr>
        <w:pStyle w:val="Heading1"/>
        <w:spacing w:line="360" w:lineRule="auto"/>
      </w:pPr>
      <w:r>
        <w:t>LINIA 507</w:t>
      </w:r>
    </w:p>
    <w:p w14:paraId="65E7AB57" w14:textId="77777777" w:rsidR="00190A29" w:rsidRPr="006A4B24" w:rsidRDefault="00190A29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90A29" w14:paraId="2CCB2AE5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526B7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AE27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D577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FA0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D613A3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3D92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CAE805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54E8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C373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06C8B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BF5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3178C12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00969B2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190A29" w14:paraId="4D2FBAA4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9531C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615D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2E22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6B4E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CF7DB8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F9A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2AB78E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AAB6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3CBB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AA315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1A0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25551C6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190A29" w14:paraId="295A640D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FEE5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5E7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631A7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B9F4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329FE7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7D142AB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7A89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82CC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2BE4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B62EB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EAE3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CE031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190A29" w14:paraId="6384A91A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0B96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2A3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99C8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7A5B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67ED24C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166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A5B44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BFE1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AA80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D60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60A246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82D20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806E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CBEBE4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C96F0F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55A692D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BFF8B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7759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636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CFA5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D0E7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8E73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937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11E807B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D7CC12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DB2AC64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17DF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7B66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6FD78F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515822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252DF7E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BFB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B4A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AB31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C20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0D79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8D6C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0477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6C829B4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98B3D1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5CEA403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2B6D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AF02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78BF62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F6F759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11FFBF0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7C3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EE9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5F6B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5A41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E9C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7931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0BB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135041A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8F478E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25D835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6D11F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576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96CF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D757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37103E8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BBB4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B69E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AB31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5299C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1E9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754ED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190A29" w14:paraId="4A26754C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46B29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FD37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78B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2C67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00D4847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BB7A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07DDF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9A61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6351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2FA6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3F2D5BC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190A29" w14:paraId="5A6172E0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ED18E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127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3764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DAF8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337496A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5E9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B78D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8893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7932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7480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44399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190A29" w14:paraId="5878F639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D73C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E0D2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BBB1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5D32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13A238A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AB4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38A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310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57ED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EC5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07F69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268BB3A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190A29" w14:paraId="4EE4D945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AC4A5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6C2E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1903DB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59D2E1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79FDE53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E9BE3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F1C8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54B5F7F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70D9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1E0B5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3AB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7A32D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BB24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5E2A80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354FFC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82A5C59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0874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228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397885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755400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5C8613A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AF9B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9A12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50838D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C07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1F32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A11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1C8F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7EC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61A6B0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E89666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0FDC426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5C7EF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3CA3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1521177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D08C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6225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3CAF527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A5A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CC43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02F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1198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CF4F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582CCD3E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D6A6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966E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21DD2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D2F101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71886DA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4C90A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13ED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3FD5103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810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16665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218E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2BC3F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A4D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B7B970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F5CDA3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581B937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AAC33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CF0D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FF0AA3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EBFFEA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1698A58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41977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1E51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165F5F2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32C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0495F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A11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0F368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6D23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03A93E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2496A5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39DEBFD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4781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CF2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531898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8758D7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50C088A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890FF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3DE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3427D59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AAF1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0083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F534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A41F4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0F6D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26AA81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0BE67B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5EA8047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2334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30A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FC910F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F9CCA9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0D13F9D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71EF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6C1B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2011F51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B0B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B9D18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6621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D9A97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805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A47D87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147ADF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ED6068A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7F491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E312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3E4D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D73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1560C24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B1C4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99A61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3E0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B59C5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B74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4441D339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B260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E95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7FC67A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92047B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666CAC4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9BD16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F60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7525EF8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447A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E5BBD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23BB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A0EC9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6020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08955B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FA9E84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5E66624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11836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A95A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CECE15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68CC79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21D23D5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8A0CE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DC30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3E7F7BE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0DB4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A1460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CAD4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115A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943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3CAF3C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BF5F5E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6262177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97621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59DF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26AD01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6BF0D9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5A79ACB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547A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C930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0D12458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CDF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39EB2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EE1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3FD3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2AD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9C3366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109F5C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D11BC6A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EB416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925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3361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0D86" w14:textId="77777777" w:rsidR="00190A29" w:rsidRDefault="00190A29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7B1A75C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4C0D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9E0D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224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BCC0D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FCDA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72954E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F731" w14:textId="77777777" w:rsidR="00190A29" w:rsidRDefault="00190A29" w:rsidP="00190A29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8CD9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16CB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2EE8" w14:textId="77777777" w:rsidR="00190A29" w:rsidRDefault="00190A29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7BCC46D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731D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2CF45A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F842F" w14:textId="77777777" w:rsidR="00190A29" w:rsidRPr="00E1695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F69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6BE79" w14:textId="77777777" w:rsidR="00190A29" w:rsidRPr="002761C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5E39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7AAE01C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10922953" w14:textId="77777777" w:rsidR="00190A29" w:rsidRDefault="00190A29" w:rsidP="00D430CA">
      <w:pPr>
        <w:pStyle w:val="Heading1"/>
        <w:spacing w:line="360" w:lineRule="auto"/>
      </w:pPr>
      <w:r>
        <w:t>LINIA 510</w:t>
      </w:r>
    </w:p>
    <w:p w14:paraId="52481A4F" w14:textId="77777777" w:rsidR="00190A29" w:rsidRDefault="00190A29" w:rsidP="006B5BFC">
      <w:pPr>
        <w:pStyle w:val="Heading1"/>
        <w:spacing w:line="360" w:lineRule="auto"/>
        <w:rPr>
          <w:b w:val="0"/>
          <w:bCs w:val="0"/>
          <w:sz w:val="8"/>
        </w:rPr>
      </w:pPr>
      <w:r>
        <w:t>LEORDA - DOROHOI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90A29" w14:paraId="1251A43A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63BA4" w14:textId="77777777" w:rsidR="00190A29" w:rsidRDefault="00190A29" w:rsidP="00190A29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CE7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6B601E9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2AC38" w14:textId="77777777" w:rsidR="00190A29" w:rsidRPr="003459D6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5DC0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Leorda - Dorohoi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B44A" w14:textId="77777777" w:rsidR="00190A29" w:rsidRDefault="00190A29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C6582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F1F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62E82" w14:textId="77777777" w:rsidR="00190A29" w:rsidRPr="003459D6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02A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Ax. St. </w:t>
            </w:r>
            <w:r w:rsidRPr="00C8117C">
              <w:rPr>
                <w:b/>
                <w:bCs/>
                <w:i/>
                <w:iCs/>
                <w:sz w:val="20"/>
              </w:rPr>
              <w:t>Leorda</w:t>
            </w:r>
          </w:p>
          <w:p w14:paraId="09DA6B5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Ax. St.</w:t>
            </w:r>
            <w:r w:rsidRPr="00C8117C">
              <w:rPr>
                <w:b/>
                <w:bCs/>
                <w:i/>
                <w:iCs/>
                <w:sz w:val="20"/>
              </w:rPr>
              <w:t xml:space="preserve"> Dorohoi</w:t>
            </w:r>
          </w:p>
          <w:p w14:paraId="1B547678" w14:textId="77777777" w:rsidR="00190A29" w:rsidRPr="00C8117C" w:rsidRDefault="00190A29">
            <w:pPr>
              <w:spacing w:before="40" w:after="40" w:line="360" w:lineRule="auto"/>
              <w:ind w:left="57" w:right="57"/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F967114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5F53F" w14:textId="77777777" w:rsidR="00190A29" w:rsidRDefault="00190A29" w:rsidP="00190A29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E6A3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DDB9C" w14:textId="77777777" w:rsidR="00190A29" w:rsidRPr="003459D6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EAD6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0E1F88C3" w14:textId="77777777" w:rsidR="00190A29" w:rsidRPr="00673810" w:rsidRDefault="00190A29">
            <w:pPr>
              <w:spacing w:before="40" w:after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6A31" w14:textId="77777777" w:rsidR="00190A29" w:rsidRPr="00673810" w:rsidRDefault="00190A29">
            <w:pPr>
              <w:spacing w:before="40" w:after="40" w:line="360" w:lineRule="auto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CD357" w14:textId="77777777" w:rsidR="00190A29" w:rsidRPr="00673810" w:rsidRDefault="00190A29">
            <w:pPr>
              <w:spacing w:before="12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455B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86422" w14:textId="77777777" w:rsidR="00190A29" w:rsidRPr="003459D6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375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1.</w:t>
            </w:r>
          </w:p>
        </w:tc>
      </w:tr>
      <w:tr w:rsidR="00190A29" w14:paraId="761781EC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CF000" w14:textId="77777777" w:rsidR="00190A29" w:rsidRDefault="00190A29" w:rsidP="00190A29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DA6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AC0A5" w14:textId="77777777" w:rsidR="00190A29" w:rsidRPr="003459D6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2CE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63B0147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D4FA6" w14:textId="77777777" w:rsidR="00190A29" w:rsidRDefault="00190A29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8546" w14:textId="77777777" w:rsidR="00190A29" w:rsidRPr="003459D6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68C8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A097" w14:textId="77777777" w:rsidR="00190A29" w:rsidRPr="003459D6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908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3 - 5.</w:t>
            </w:r>
          </w:p>
        </w:tc>
      </w:tr>
    </w:tbl>
    <w:p w14:paraId="7EE02B7F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11B36205" w14:textId="77777777" w:rsidR="00190A29" w:rsidRDefault="00190A29" w:rsidP="007E1810">
      <w:pPr>
        <w:pStyle w:val="Heading1"/>
        <w:spacing w:line="360" w:lineRule="auto"/>
      </w:pPr>
      <w:r>
        <w:t>LINIA 511</w:t>
      </w:r>
    </w:p>
    <w:p w14:paraId="29C40760" w14:textId="77777777" w:rsidR="00190A29" w:rsidRPr="009B4FEF" w:rsidRDefault="00190A29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90A29" w14:paraId="3C773349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BB222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DAE6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8560C" w14:textId="77777777" w:rsidR="00190A29" w:rsidRPr="00D33E71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DFC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3E0AB1D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F85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5C90CA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4CF67E9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276240B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781C" w14:textId="77777777" w:rsidR="00190A29" w:rsidRPr="00D33E71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EC82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05A80" w14:textId="77777777" w:rsidR="00190A29" w:rsidRPr="00D33E71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C966" w14:textId="77777777" w:rsidR="00190A29" w:rsidRPr="009E7CE7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190A29" w14:paraId="76C94A9D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3A35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D00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A89E5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8E3B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1855C9C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151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45D4CA8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F6984B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2FC1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DFB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38EAC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429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73AAD44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0511D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4848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120DE5D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77A64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F2FE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47BCDDF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707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2C13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77B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EF462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0BB9" w14:textId="77777777" w:rsidR="00190A29" w:rsidRPr="00193954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7458A18E" w14:textId="77777777" w:rsidR="00190A29" w:rsidRPr="00176852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D01A67C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5B3BC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D2FA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AEDC4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063F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7BC742E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265EB23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020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4E44B20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3C6EDCA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0DA0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B588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F8BEF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80A5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661FECF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DF0D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E73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F032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F6A4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34FC336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DC11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5B464B1F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32BCC106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0E45D814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F2307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7A0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8C751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3C6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010F18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9238A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44E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0BDEB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280B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3AD1BE7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55D2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652C32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CAC4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8BC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5610C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905D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CD61E59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9047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1AB2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05AA7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7DD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7211FA9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654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EFFF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BAA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F779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5CB5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5A4ADA3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70517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B052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1225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F9C3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22994C7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6E18351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8CF5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19F690A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0C10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95A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31B0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6F6B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38BA46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4585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CA2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9BF11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3DB2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660B10D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16E8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30C0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A169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3980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BD4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560A49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F074B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7961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60C5C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4DFA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759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E19E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5A5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9A3AD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2F8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2754EE5F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BD5A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06E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CAFC5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FDDB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1359F52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7D1E7EB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FBFA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998DBC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8339D1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1F1F09C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04C6B92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A37A1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4FE3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A79CD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F68D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F9F76E8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98131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DDA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C8FD5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6A98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2A2A75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B764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52CF3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A581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26742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0476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05DF88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893D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8C4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54715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B3B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136E569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69D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EE74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A0B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E29AA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1423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38506B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5EE40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190A29" w14:paraId="10F0D86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C1D7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D2AA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B0158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F664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69F3C5C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7332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172C43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A31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4524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0161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C2E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85CC0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190A29" w14:paraId="655D3B2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83C6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B02E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CFDC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1F74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3537B9C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EEB7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3FC552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C7F7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6D3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E261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36AA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5F19C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6BC47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190A29" w14:paraId="195D6FC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6333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6F4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0934B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988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FBB960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6CD8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879C3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D1A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ED21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BCF5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6BCF63A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04B5" w14:textId="77777777" w:rsidR="00190A29" w:rsidRDefault="00190A29" w:rsidP="00190A29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698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F8E1" w14:textId="77777777" w:rsidR="00190A29" w:rsidRPr="002108A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7B1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2D09349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481D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6EDC6" w14:textId="77777777" w:rsidR="00190A29" w:rsidRPr="00F02EF7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B3C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89908" w14:textId="77777777" w:rsidR="00190A29" w:rsidRPr="00BE2D76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77E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A3EBFDA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69D1BE02" w14:textId="77777777" w:rsidR="00190A29" w:rsidRDefault="00190A29" w:rsidP="00B86D21">
      <w:pPr>
        <w:pStyle w:val="Heading1"/>
        <w:spacing w:line="360" w:lineRule="auto"/>
      </w:pPr>
      <w:r>
        <w:t>LINIA 515</w:t>
      </w:r>
    </w:p>
    <w:p w14:paraId="2E733243" w14:textId="77777777" w:rsidR="00190A29" w:rsidRDefault="00190A29" w:rsidP="00862BF9">
      <w:pPr>
        <w:pStyle w:val="Heading1"/>
        <w:spacing w:line="360" w:lineRule="auto"/>
        <w:rPr>
          <w:b w:val="0"/>
          <w:bCs w:val="0"/>
          <w:sz w:val="8"/>
        </w:rPr>
      </w:pPr>
      <w:r>
        <w:t>DORNEŞTI - NISIPITU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0"/>
        <w:gridCol w:w="2207"/>
        <w:gridCol w:w="871"/>
        <w:gridCol w:w="750"/>
        <w:gridCol w:w="871"/>
        <w:gridCol w:w="750"/>
        <w:gridCol w:w="2497"/>
      </w:tblGrid>
      <w:tr w:rsidR="00190A29" w14:paraId="5285854F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BFE86" w14:textId="77777777" w:rsidR="00190A29" w:rsidRDefault="00190A29" w:rsidP="00190A29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0076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0+200</w:t>
            </w:r>
          </w:p>
          <w:p w14:paraId="3B6931D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0+700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9F81F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902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Dornești - Rădăuți</w:t>
            </w: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63E2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EA7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15C4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CE3B0" w14:textId="77777777" w:rsidR="00190A29" w:rsidRPr="00412AB5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781A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675816F7" w14:textId="77777777" w:rsidR="00190A29" w:rsidRDefault="00190A29">
      <w:pPr>
        <w:spacing w:before="40" w:after="40" w:line="192" w:lineRule="auto"/>
        <w:ind w:right="57"/>
        <w:rPr>
          <w:sz w:val="20"/>
          <w:szCs w:val="20"/>
        </w:rPr>
      </w:pPr>
    </w:p>
    <w:p w14:paraId="13916DF8" w14:textId="77777777" w:rsidR="00190A29" w:rsidRDefault="00190A29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4D348C86" w14:textId="77777777" w:rsidR="00190A29" w:rsidRDefault="00190A29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190A29" w14:paraId="5F020628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FCAD1" w14:textId="77777777" w:rsidR="00190A29" w:rsidRDefault="00190A29" w:rsidP="00190A29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4A17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680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A18C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0D4598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CA2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8E9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60ED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3719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C6D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1A340A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0402" w14:textId="77777777" w:rsidR="00190A29" w:rsidRDefault="00190A29" w:rsidP="00190A29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DB03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E38FA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802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5FC130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F7B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F96113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B1EDD0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0A12D11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EEBBD3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BAE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CE1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4E9F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1CAD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CEF162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6B30FE9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190A29" w14:paraId="2B2C056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3BB80" w14:textId="77777777" w:rsidR="00190A29" w:rsidRDefault="00190A29" w:rsidP="00190A29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D1B3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787A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CDC8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595ED3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9D7E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BB37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EF8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25F04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40D3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190A29" w14:paraId="45DAF48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BF2C" w14:textId="77777777" w:rsidR="00190A29" w:rsidRDefault="00190A29" w:rsidP="00190A29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AEB0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64E0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CDD2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B6DF7B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5F92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54CA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A6E9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0B0F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1594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8C8A3F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A811" w14:textId="77777777" w:rsidR="00190A29" w:rsidRDefault="00190A29" w:rsidP="00190A29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7EA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847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959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4A90789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ED01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19B4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FEBD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24D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C48F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6AC28B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3252" w14:textId="77777777" w:rsidR="00190A29" w:rsidRDefault="00190A29" w:rsidP="00190A29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235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3B41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112F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0D56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6FA0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A7D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D15D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41F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FCBF8C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25828" w14:textId="77777777" w:rsidR="00190A29" w:rsidRDefault="00190A29" w:rsidP="00190A29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CDD6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C7C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A236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67FC527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5C18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500F423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46D46A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21E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9961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088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202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F13626D" w14:textId="77777777" w:rsidR="00190A29" w:rsidRDefault="00190A29" w:rsidP="00F232A2">
      <w:pPr>
        <w:spacing w:before="40" w:after="40" w:line="192" w:lineRule="auto"/>
        <w:ind w:right="57"/>
        <w:rPr>
          <w:sz w:val="20"/>
        </w:rPr>
      </w:pPr>
    </w:p>
    <w:p w14:paraId="5A17B897" w14:textId="77777777" w:rsidR="00190A29" w:rsidRDefault="00190A29" w:rsidP="00F04622">
      <w:pPr>
        <w:pStyle w:val="Heading1"/>
        <w:spacing w:line="360" w:lineRule="auto"/>
      </w:pPr>
      <w:r>
        <w:t>LINIA 600</w:t>
      </w:r>
    </w:p>
    <w:p w14:paraId="5B1168DF" w14:textId="77777777" w:rsidR="00190A29" w:rsidRDefault="00190A29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90A29" w14:paraId="1C029502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220E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4544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7711A51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7753D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9982E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422FC94B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1F0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7BA0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722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42C5F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7144C" w14:textId="77777777" w:rsidR="00190A29" w:rsidRPr="009E2C90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442746D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28B2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50CA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49F25FC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0D5F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56EC" w14:textId="77777777" w:rsidR="00190A29" w:rsidRDefault="00190A29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406C6EAE" w14:textId="77777777" w:rsidR="00190A29" w:rsidRDefault="00190A29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E5F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95659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8CD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10AC3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6B6C6" w14:textId="77777777" w:rsidR="00190A29" w:rsidRPr="005D499E" w:rsidRDefault="00190A29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13DEC544" w14:textId="77777777" w:rsidR="00190A29" w:rsidRPr="009E2C90" w:rsidRDefault="00190A29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FEDF78A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978AD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611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52F4537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119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59B86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2F9C5832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51F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4C4AC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9DBD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B8F7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C5FA" w14:textId="77777777" w:rsidR="00190A29" w:rsidRPr="00DD03D3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190A29" w14:paraId="1350AD56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E3C4F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47A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271B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A306B" w14:textId="77777777" w:rsidR="00190A29" w:rsidRDefault="00190A29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4B3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6EB8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E7ED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5749E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C22A" w14:textId="77777777" w:rsidR="00190A29" w:rsidRPr="00DD03D3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190A29" w14:paraId="2F139ABB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67B2F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083B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734A659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9193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94373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7D5D5EE7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B2B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BC904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557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A1A0C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23E3" w14:textId="77777777" w:rsidR="00190A29" w:rsidRPr="005D499E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3BB9A19" w14:textId="77777777" w:rsidR="00190A29" w:rsidRPr="009E2C90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E42CD42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D61F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231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4E816CF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F303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A06BF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5451B9E2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ED8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AA2F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D23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A601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85147" w14:textId="77777777" w:rsidR="00190A29" w:rsidRPr="005D20EA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190A29" w14:paraId="36586475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94D38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3B1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037B510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01618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5210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72A50441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126A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4A405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5150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3A240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457C0" w14:textId="77777777" w:rsidR="00190A29" w:rsidRPr="005D499E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CF74D2B" w14:textId="77777777" w:rsidR="00190A29" w:rsidRPr="009E2C90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F7C1B8A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9D77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FCA9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2D7B5C6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547D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0F9B0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1CA7A9FC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E23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391E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108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6388C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42D4C" w14:textId="77777777" w:rsidR="00190A29" w:rsidRPr="005D499E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26A9FAA" w14:textId="77777777" w:rsidR="00190A29" w:rsidRPr="009E2C90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8094525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974B8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F8CC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4B08E1F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1D6F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07C79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36241762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1D3E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A514D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DECC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0BCFF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F5967" w14:textId="77777777" w:rsidR="00190A29" w:rsidRPr="005D499E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985AB4B" w14:textId="77777777" w:rsidR="00190A29" w:rsidRPr="009E2C90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831A325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E81AC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1663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13AC52A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BD3B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607C4" w14:textId="77777777" w:rsidR="00190A29" w:rsidRDefault="00190A2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E6C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76FBC" w14:textId="77777777" w:rsidR="00190A29" w:rsidRPr="002F6CED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65A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66FC9" w14:textId="77777777" w:rsidR="00190A29" w:rsidRPr="00C1413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B741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190A29" w14:paraId="79C2BE3D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CA7E5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1D3C8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12B68676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1186F" w14:textId="77777777" w:rsidR="00190A29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343AC" w14:textId="77777777" w:rsidR="00190A29" w:rsidRDefault="00190A29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80650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6E2F6" w14:textId="77777777" w:rsidR="00190A29" w:rsidRPr="002F6CED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DBE2D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90C6" w14:textId="77777777" w:rsidR="00190A29" w:rsidRPr="00C14131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E043" w14:textId="77777777" w:rsidR="00190A29" w:rsidRDefault="00190A29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4F0B2622" w14:textId="77777777" w:rsidR="00190A29" w:rsidRDefault="00190A29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190A29" w14:paraId="021DE3D7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92CD6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DF30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1F49" w14:textId="77777777" w:rsidR="00190A29" w:rsidRPr="00C14131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0E1B" w14:textId="77777777" w:rsidR="00190A29" w:rsidRDefault="00190A29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3B712CD" w14:textId="77777777" w:rsidR="00190A29" w:rsidRDefault="00190A29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91904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4221806D" w14:textId="77777777" w:rsidR="00190A29" w:rsidRDefault="00190A29" w:rsidP="00190A29">
            <w:pPr>
              <w:numPr>
                <w:ilvl w:val="0"/>
                <w:numId w:val="4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1A48A480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6FDB803D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397C6" w14:textId="77777777" w:rsidR="00190A29" w:rsidRPr="002F6CED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6B43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9A522" w14:textId="77777777" w:rsidR="00190A29" w:rsidRPr="00C14131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E13E" w14:textId="77777777" w:rsidR="00190A29" w:rsidRDefault="00190A29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254A441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A5A30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2CE4A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B81C" w14:textId="77777777" w:rsidR="00190A29" w:rsidRPr="00C14131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F219" w14:textId="77777777" w:rsidR="00190A29" w:rsidRDefault="00190A29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25B8073" w14:textId="77777777" w:rsidR="00190A29" w:rsidRDefault="00190A29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2B5B8DAD" w14:textId="77777777" w:rsidR="00190A29" w:rsidRDefault="00190A29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EDC7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BECD386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177B6245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5B972" w14:textId="77777777" w:rsidR="00190A29" w:rsidRPr="002F6CED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3617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C496" w14:textId="77777777" w:rsidR="00190A29" w:rsidRPr="00C14131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552C2" w14:textId="77777777" w:rsidR="00190A29" w:rsidRDefault="00190A29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3F04B305" w14:textId="77777777" w:rsidR="00190A29" w:rsidRDefault="00190A29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190A29" w14:paraId="3799CC9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E187E" w14:textId="77777777" w:rsidR="00190A29" w:rsidRDefault="00190A29" w:rsidP="00190A29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E9389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EA8B0" w14:textId="77777777" w:rsidR="00190A29" w:rsidRPr="00C14131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A5170" w14:textId="77777777" w:rsidR="00190A29" w:rsidRDefault="00190A29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775305EF" w14:textId="77777777" w:rsidR="00190A29" w:rsidRDefault="00190A29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79045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E067703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A707" w14:textId="77777777" w:rsidR="00190A29" w:rsidRPr="002F6CED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4719C" w14:textId="77777777" w:rsidR="00190A29" w:rsidRDefault="00190A29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651B" w14:textId="77777777" w:rsidR="00190A29" w:rsidRPr="00C14131" w:rsidRDefault="00190A29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AB2D" w14:textId="77777777" w:rsidR="00190A29" w:rsidRDefault="00190A29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224B9920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251D5E50" w14:textId="77777777" w:rsidR="00190A29" w:rsidRDefault="00190A29" w:rsidP="003C645F">
      <w:pPr>
        <w:pStyle w:val="Heading1"/>
        <w:spacing w:line="360" w:lineRule="auto"/>
      </w:pPr>
      <w:r>
        <w:t>LINIA 602</w:t>
      </w:r>
    </w:p>
    <w:p w14:paraId="72B7F8A1" w14:textId="77777777" w:rsidR="00190A29" w:rsidRDefault="00190A29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90A29" w14:paraId="726686EA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A22F7" w14:textId="77777777" w:rsidR="00190A29" w:rsidRDefault="00190A29" w:rsidP="00190A29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C158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5BC3A86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2E24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256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744B798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B764" w14:textId="77777777" w:rsidR="00190A29" w:rsidRPr="00406474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52350" w14:textId="77777777" w:rsidR="00190A29" w:rsidRPr="00DA41E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7F7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210DE18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2AD5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101F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3185BB13" w14:textId="77777777" w:rsidR="00190A29" w:rsidRPr="0007619C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7F2022C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2B5FE" w14:textId="77777777" w:rsidR="00190A29" w:rsidRDefault="00190A29" w:rsidP="00190A29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BC3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5B6CABB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49EB6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9A96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0BF47C8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94185" w14:textId="77777777" w:rsidR="00190A29" w:rsidRPr="00406474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3714C" w14:textId="77777777" w:rsidR="00190A29" w:rsidRPr="00DA41E4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2C4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3D44839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363C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5462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592051E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A4A3F3B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4C3F7ED5" w14:textId="77777777" w:rsidR="00190A29" w:rsidRDefault="00190A29" w:rsidP="00857B52">
      <w:pPr>
        <w:pStyle w:val="Heading1"/>
        <w:spacing w:line="360" w:lineRule="auto"/>
      </w:pPr>
      <w:r>
        <w:t>LINIA 605</w:t>
      </w:r>
    </w:p>
    <w:p w14:paraId="3AF186F3" w14:textId="77777777" w:rsidR="00190A29" w:rsidRDefault="00190A29" w:rsidP="00C73ABA">
      <w:pPr>
        <w:pStyle w:val="Heading1"/>
        <w:spacing w:line="360" w:lineRule="auto"/>
        <w:rPr>
          <w:b w:val="0"/>
          <w:bCs w:val="0"/>
          <w:sz w:val="8"/>
        </w:rPr>
      </w:pPr>
      <w:r>
        <w:t>SOCOLA - UNGHENI PRUT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90A29" w14:paraId="14D861A8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DC63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DA013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D823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A8B62" w14:textId="77777777" w:rsidR="00190A29" w:rsidRDefault="00190A29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Linia 1 CL</w:t>
            </w:r>
          </w:p>
          <w:p w14:paraId="0A82122F" w14:textId="77777777" w:rsidR="00190A29" w:rsidRDefault="00190A29" w:rsidP="00BB05C5">
            <w:pPr>
              <w:spacing w:before="40" w:line="276" w:lineRule="auto"/>
              <w:ind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057E9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7396063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0F33682C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31 CL </w:t>
            </w:r>
          </w:p>
          <w:p w14:paraId="423007EC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 4 CL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BB74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03F5C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B8DAE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1D35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2D89AC3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36FB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529EE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654C6" w14:textId="77777777" w:rsidR="00190A29" w:rsidRPr="002C1631" w:rsidRDefault="00190A29" w:rsidP="00BB05C5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E415" w14:textId="77777777" w:rsidR="00190A29" w:rsidRDefault="00190A29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Linia 2 CL</w:t>
            </w:r>
          </w:p>
          <w:p w14:paraId="7800BD49" w14:textId="77777777" w:rsidR="00190A29" w:rsidRDefault="00190A29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9A8C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47B7BE9B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6F1820AA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43 CL </w:t>
            </w:r>
          </w:p>
          <w:p w14:paraId="0BAA0A3B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 10 CL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71F46" w14:textId="77777777" w:rsidR="00190A29" w:rsidRDefault="00190A29" w:rsidP="00BB05C5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78FDA" w14:textId="77777777" w:rsidR="00190A29" w:rsidRDefault="00190A29" w:rsidP="00BB05C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8CB8" w14:textId="77777777" w:rsidR="00190A29" w:rsidRPr="002C1631" w:rsidRDefault="00190A29" w:rsidP="00BB05C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11F3F" w14:textId="77777777" w:rsidR="00190A29" w:rsidRDefault="00190A29" w:rsidP="00BB05C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1F1A46E8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13D0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2FEC3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3D67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48BF4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627A134A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expediere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2DD45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02F5C50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53F51E0A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33 </w:t>
            </w:r>
          </w:p>
          <w:p w14:paraId="7D8E379A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53F80435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Socola şi </w:t>
            </w:r>
          </w:p>
          <w:p w14:paraId="6CC6496E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trav.</w:t>
            </w:r>
          </w:p>
          <w:p w14:paraId="0DFBFB8C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 / 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E3A2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730D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9236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0F50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E9DDE1B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F9C3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929F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59D01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4EE87" w14:textId="77777777" w:rsidR="00190A29" w:rsidRDefault="00190A29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08FF8F9B" w14:textId="77777777" w:rsidR="00190A29" w:rsidRDefault="00190A29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 Vechi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4E9A0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TDJ 82/72</w:t>
            </w:r>
          </w:p>
          <w:p w14:paraId="3BF3816E" w14:textId="77777777" w:rsidR="00190A29" w:rsidRDefault="00190A29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3ECB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A9F73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3F756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4820C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1C3B0FC8" w14:textId="77777777">
        <w:trPr>
          <w:cantSplit/>
          <w:trHeight w:val="8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E59D2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8A6FB" w14:textId="77777777" w:rsidR="00190A29" w:rsidRDefault="00190A29">
            <w:pPr>
              <w:spacing w:before="40" w:line="276" w:lineRule="auto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AEEB" w14:textId="77777777" w:rsidR="00190A29" w:rsidRPr="002C1631" w:rsidRDefault="00190A29">
            <w:pPr>
              <w:spacing w:before="120"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54F01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40A4A6D7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 Vechi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158E8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3DC64BE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sch.10</w:t>
            </w:r>
          </w:p>
          <w:p w14:paraId="4911AA29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și </w:t>
            </w:r>
          </w:p>
          <w:p w14:paraId="45B9B844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EC96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6EED8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785D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46FB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FB14A1F" w14:textId="77777777">
        <w:trPr>
          <w:cantSplit/>
          <w:trHeight w:val="8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92B1F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81855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A4713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87B4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16E4027F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Legătura  131 - intrare remiză marfă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9096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7BF7AB25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676DB6C8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 și intrare remiză marfă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F8BC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83B95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2A38F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9C64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1CBE0C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5E08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5196B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D06C6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998CC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29B78CCC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Varianta Cântar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3AEA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15DDD74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125 și</w:t>
            </w:r>
          </w:p>
          <w:p w14:paraId="290578B2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40391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9AB08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30981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6B28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2CDA896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C21AB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6700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4896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D7750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Mărfuri</w:t>
            </w:r>
          </w:p>
          <w:p w14:paraId="58170337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de centură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335F1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89913AC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4A55F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8F8F8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F233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F5988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7F3B030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FE53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7AD4B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FC262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0DC8D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Socola Mărfuri</w:t>
            </w:r>
          </w:p>
          <w:p w14:paraId="3319FAD8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90059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024EFB93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2B15F472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12-</w:t>
            </w:r>
          </w:p>
          <w:p w14:paraId="044F7C2E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85BB51E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039E1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961DA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BBE70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AB26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01463BD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B040C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F556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A7D4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43B5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Socola Mărfuri</w:t>
            </w:r>
          </w:p>
          <w:p w14:paraId="69F772D5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D4DCA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49E1441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4-sch.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BBB3D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BA6D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A1F8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86DAD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0AEA60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EDA1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F42A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D92A1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D3C7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Mărfuri</w:t>
            </w:r>
          </w:p>
          <w:p w14:paraId="4BBF2FFE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0EDAE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8CAEDD9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2-sch. 6 şi între </w:t>
            </w:r>
          </w:p>
          <w:p w14:paraId="5C137C2B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7-</w:t>
            </w:r>
          </w:p>
          <w:p w14:paraId="728F56DC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0041C94" w14:textId="77777777" w:rsidR="00190A29" w:rsidRPr="00026A53" w:rsidRDefault="00190A29">
            <w:pPr>
              <w:spacing w:before="40" w:line="276" w:lineRule="auto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11 </w:t>
            </w:r>
            <w:r>
              <w:rPr>
                <w:b/>
                <w:bCs/>
                <w:sz w:val="20"/>
                <w:lang w:val="en-US"/>
              </w:rPr>
              <w:t>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078C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5F07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156BA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8E679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86275B4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4D807" w14:textId="77777777" w:rsidR="00190A29" w:rsidRDefault="00190A29" w:rsidP="00190A29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4AD4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6908" w14:textId="77777777" w:rsidR="00190A29" w:rsidRPr="002C1631" w:rsidRDefault="00190A29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10C5C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Socola Mărfuri </w:t>
            </w:r>
          </w:p>
          <w:p w14:paraId="2F63DE98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F3766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T.D.J.</w:t>
            </w:r>
          </w:p>
          <w:p w14:paraId="50DD1726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26- T.D.J.</w:t>
            </w:r>
          </w:p>
          <w:p w14:paraId="4CCDF781" w14:textId="77777777" w:rsidR="00190A29" w:rsidRDefault="00190A29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DC85" w14:textId="77777777" w:rsidR="00190A29" w:rsidRDefault="00190A29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486D2" w14:textId="77777777" w:rsidR="00190A29" w:rsidRDefault="00190A2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52271" w14:textId="77777777" w:rsidR="00190A29" w:rsidRPr="002C1631" w:rsidRDefault="00190A2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486E" w14:textId="77777777" w:rsidR="00190A29" w:rsidRDefault="00190A2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44A811C" w14:textId="77777777" w:rsidR="00190A29" w:rsidRDefault="00190A29">
      <w:pPr>
        <w:spacing w:before="40" w:line="192" w:lineRule="auto"/>
        <w:ind w:right="57"/>
        <w:rPr>
          <w:sz w:val="20"/>
        </w:rPr>
      </w:pPr>
    </w:p>
    <w:p w14:paraId="15532ACA" w14:textId="77777777" w:rsidR="00190A29" w:rsidRDefault="00190A29" w:rsidP="00870AF0">
      <w:pPr>
        <w:pStyle w:val="Heading1"/>
        <w:spacing w:line="360" w:lineRule="auto"/>
      </w:pPr>
      <w:r>
        <w:t>LINIA 609</w:t>
      </w:r>
    </w:p>
    <w:p w14:paraId="329D56E2" w14:textId="77777777" w:rsidR="00190A29" w:rsidRDefault="00190A29" w:rsidP="008A16BE">
      <w:pPr>
        <w:pStyle w:val="Heading1"/>
        <w:spacing w:line="360" w:lineRule="auto"/>
        <w:rPr>
          <w:b w:val="0"/>
          <w:bCs w:val="0"/>
          <w:sz w:val="8"/>
        </w:rPr>
      </w:pPr>
      <w:r>
        <w:t>BUHĂIEŞTI - ROMAN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190A29" w14:paraId="7EAE8FA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AEB3A" w14:textId="77777777" w:rsidR="00190A29" w:rsidRDefault="00190A29" w:rsidP="00190A29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EE2B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C6DBB" w14:textId="77777777" w:rsidR="00190A29" w:rsidRPr="002409E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847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Negreşti</w:t>
            </w:r>
          </w:p>
          <w:p w14:paraId="5318816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A154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2719" w14:textId="77777777" w:rsidR="00190A29" w:rsidRPr="002409E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409E9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CFE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3F1B6" w14:textId="77777777" w:rsidR="00190A29" w:rsidRPr="002409E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CBA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583E58D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9D16A" w14:textId="77777777" w:rsidR="00190A29" w:rsidRDefault="00190A29" w:rsidP="00190A29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37799" w14:textId="77777777" w:rsidR="00190A29" w:rsidRDefault="00190A29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FE2E0" w14:textId="77777777" w:rsidR="00190A29" w:rsidRPr="002409E9" w:rsidRDefault="00190A29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915B" w14:textId="77777777" w:rsidR="00190A29" w:rsidRDefault="00190A29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Mareşal Constantin Prezan</w:t>
            </w:r>
          </w:p>
          <w:p w14:paraId="7D280BB3" w14:textId="77777777" w:rsidR="00190A29" w:rsidRDefault="00190A29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5C259" w14:textId="77777777" w:rsidR="00190A29" w:rsidRDefault="00190A29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D8E98" w14:textId="77777777" w:rsidR="00190A29" w:rsidRPr="002409E9" w:rsidRDefault="00190A29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409E9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45B3F" w14:textId="77777777" w:rsidR="00190A29" w:rsidRDefault="00190A29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D6DA8" w14:textId="77777777" w:rsidR="00190A29" w:rsidRPr="002409E9" w:rsidRDefault="00190A29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4A3D8" w14:textId="77777777" w:rsidR="00190A29" w:rsidRDefault="00190A29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7D9B44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A22B" w14:textId="77777777" w:rsidR="00190A29" w:rsidRDefault="00190A29" w:rsidP="00190A29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2DB5" w14:textId="77777777" w:rsidR="00190A29" w:rsidRDefault="00190A29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15+500</w:t>
            </w:r>
          </w:p>
          <w:p w14:paraId="6B0A2363" w14:textId="77777777" w:rsidR="00190A29" w:rsidRDefault="00190A29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C745D" w14:textId="77777777" w:rsidR="00190A29" w:rsidRPr="002409E9" w:rsidRDefault="00190A29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9071A" w14:textId="77777777" w:rsidR="00190A29" w:rsidRDefault="00190A29" w:rsidP="002D67A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Negreşti- Mareşal Constantin Prezan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238E7" w14:textId="77777777" w:rsidR="00190A29" w:rsidRDefault="00190A29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C232" w14:textId="77777777" w:rsidR="00190A29" w:rsidRPr="002409E9" w:rsidRDefault="00190A29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FCE8F" w14:textId="77777777" w:rsidR="00190A29" w:rsidRDefault="00190A29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407FC" w14:textId="77777777" w:rsidR="00190A29" w:rsidRPr="002409E9" w:rsidRDefault="00190A29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325B0" w14:textId="77777777" w:rsidR="00190A29" w:rsidRDefault="00190A29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5E6758B" w14:textId="77777777" w:rsidR="00190A29" w:rsidRDefault="00190A29">
      <w:pPr>
        <w:spacing w:before="40" w:line="192" w:lineRule="auto"/>
        <w:ind w:right="57"/>
        <w:rPr>
          <w:sz w:val="20"/>
        </w:rPr>
      </w:pPr>
    </w:p>
    <w:p w14:paraId="0CB1FDFA" w14:textId="77777777" w:rsidR="00190A29" w:rsidRDefault="00190A29" w:rsidP="00DE3370">
      <w:pPr>
        <w:pStyle w:val="Heading1"/>
        <w:spacing w:line="360" w:lineRule="auto"/>
      </w:pPr>
      <w:r>
        <w:t>LINIA 610</w:t>
      </w:r>
    </w:p>
    <w:p w14:paraId="2369049D" w14:textId="77777777" w:rsidR="00190A29" w:rsidRDefault="00190A29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190A29" w14:paraId="583226F0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B5A2" w14:textId="77777777" w:rsidR="00190A29" w:rsidRDefault="00190A29" w:rsidP="00190A29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EBCFA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9458" w14:textId="77777777" w:rsidR="00190A29" w:rsidRPr="00F81D6F" w:rsidRDefault="00190A29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BF6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4B2B68B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8C8B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8889175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7A40EAA0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2775F403" w14:textId="77777777" w:rsidR="00190A29" w:rsidRDefault="00190A29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E28A" w14:textId="77777777" w:rsidR="00190A29" w:rsidRPr="00F81D6F" w:rsidRDefault="00190A29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5C4F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202E2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791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1478745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CB402" w14:textId="77777777" w:rsidR="00190A29" w:rsidRDefault="00190A29" w:rsidP="00190A29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27D0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65C2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8783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1E983BB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F804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E996B2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5EB1847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5B33073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8C835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836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FD532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CEE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190A29" w14:paraId="035AA220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D53BC" w14:textId="77777777" w:rsidR="00190A29" w:rsidRDefault="00190A29" w:rsidP="00190A29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1BD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26743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0479C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7818167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4F21E709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130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7CFD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6A50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65424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A4F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1DF2B6C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190A29" w14:paraId="428AAEC1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5115" w14:textId="77777777" w:rsidR="00190A29" w:rsidRDefault="00190A29" w:rsidP="00190A29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79F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471FD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C39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24AC3E2F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66D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1BA92BA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43FCEA8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373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4FC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AAB2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710C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B673FA2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F881" w14:textId="77777777" w:rsidR="00190A29" w:rsidRDefault="00190A29" w:rsidP="00190A29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574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7C7C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45E09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F54A4F">
              <w:rPr>
                <w:b/>
                <w:bCs/>
                <w:sz w:val="20"/>
                <w:lang w:val="en-US"/>
              </w:rPr>
              <w:t>Pa</w:t>
            </w:r>
            <w:r>
              <w:rPr>
                <w:b/>
                <w:bCs/>
                <w:sz w:val="20"/>
                <w:lang w:val="en-US"/>
              </w:rPr>
              <w:t>ș</w:t>
            </w:r>
            <w:r w:rsidRPr="00F54A4F">
              <w:rPr>
                <w:b/>
                <w:bCs/>
                <w:sz w:val="20"/>
                <w:lang w:val="en-US"/>
              </w:rPr>
              <w:t>cani - Ruginoasa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79E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A603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5BF8" w14:textId="77777777" w:rsidR="00190A29" w:rsidRDefault="00190A29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63AA11F5" w14:textId="77777777" w:rsidR="00190A29" w:rsidRDefault="00190A29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CE2E" w14:textId="77777777" w:rsidR="00190A29" w:rsidRPr="00F81D6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7CF2" w14:textId="77777777" w:rsidR="00190A29" w:rsidRPr="00F54A4F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4A4F">
              <w:rPr>
                <w:sz w:val="20"/>
                <w:szCs w:val="20"/>
                <w:lang w:val="en-US"/>
              </w:rPr>
              <w:t xml:space="preserve"> </w:t>
            </w:r>
            <w:r w:rsidRPr="00F54A4F">
              <w:rPr>
                <w:b/>
                <w:bCs/>
                <w:i/>
                <w:iCs/>
                <w:sz w:val="20"/>
                <w:szCs w:val="20"/>
                <w:lang w:val="en-US"/>
              </w:rPr>
              <w:t>semnalizata pe teren cu inductori la paletele galbene</w:t>
            </w:r>
          </w:p>
        </w:tc>
      </w:tr>
    </w:tbl>
    <w:p w14:paraId="5300FD05" w14:textId="77777777" w:rsidR="00190A29" w:rsidRPr="00F54A4F" w:rsidRDefault="00190A29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67F79A7B" w14:textId="77777777" w:rsidR="00190A29" w:rsidRPr="00C60E02" w:rsidRDefault="00190A29">
      <w:pPr>
        <w:tabs>
          <w:tab w:val="left" w:pos="3768"/>
        </w:tabs>
        <w:rPr>
          <w:sz w:val="20"/>
          <w:szCs w:val="20"/>
        </w:rPr>
      </w:pPr>
    </w:p>
    <w:p w14:paraId="22B73038" w14:textId="77777777" w:rsidR="00190A29" w:rsidRDefault="00190A29" w:rsidP="00BC435D">
      <w:pPr>
        <w:pStyle w:val="Heading1"/>
        <w:spacing w:line="360" w:lineRule="auto"/>
      </w:pPr>
      <w:r>
        <w:t>LINIA 613</w:t>
      </w:r>
    </w:p>
    <w:p w14:paraId="68C1869E" w14:textId="77777777" w:rsidR="00190A29" w:rsidRDefault="00190A29" w:rsidP="005E6C8C">
      <w:pPr>
        <w:pStyle w:val="Heading1"/>
        <w:spacing w:line="360" w:lineRule="auto"/>
        <w:rPr>
          <w:b w:val="0"/>
          <w:bCs w:val="0"/>
          <w:sz w:val="8"/>
        </w:rPr>
      </w:pPr>
      <w:r>
        <w:t>LEŢCANI - DOROHOI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190A29" w14:paraId="4E1D9DA6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65707" w14:textId="77777777" w:rsidR="00190A29" w:rsidRDefault="00190A29" w:rsidP="00190A29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9C8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8+140</w:t>
            </w:r>
          </w:p>
          <w:p w14:paraId="2961EF7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C393E" w14:textId="77777777" w:rsidR="00190A29" w:rsidRPr="00625463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D2E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Leţcani -</w:t>
            </w:r>
          </w:p>
          <w:p w14:paraId="5F54619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Larga Jijia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04D4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230FB" w14:textId="77777777" w:rsidR="00190A29" w:rsidRPr="00D8119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DD4E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D0226" w14:textId="77777777" w:rsidR="00190A29" w:rsidRPr="00D8119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450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41596C8C" w14:textId="77777777">
        <w:trPr>
          <w:cantSplit/>
          <w:trHeight w:val="3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5BD4C" w14:textId="77777777" w:rsidR="00190A29" w:rsidRDefault="00190A29" w:rsidP="00190A29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FE3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D275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D838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08DAE42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E678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946438">
              <w:rPr>
                <w:b/>
                <w:bCs/>
                <w:sz w:val="20"/>
                <w:szCs w:val="20"/>
              </w:rPr>
              <w:t xml:space="preserve">toată </w:t>
            </w:r>
          </w:p>
          <w:p w14:paraId="36879AD0" w14:textId="77777777" w:rsidR="00190A29" w:rsidRPr="00946438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EA71" w14:textId="77777777" w:rsidR="00190A29" w:rsidRPr="00D8119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B27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48AA" w14:textId="77777777" w:rsidR="00190A29" w:rsidRPr="00D8119C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558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terminus.</w:t>
            </w:r>
          </w:p>
          <w:p w14:paraId="4FC12FF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3 - 5.</w:t>
            </w:r>
          </w:p>
        </w:tc>
      </w:tr>
    </w:tbl>
    <w:p w14:paraId="1EA60696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7C7FB1DE" w14:textId="77777777" w:rsidR="00190A29" w:rsidRDefault="00190A29" w:rsidP="004F6534">
      <w:pPr>
        <w:pStyle w:val="Heading1"/>
        <w:spacing w:line="360" w:lineRule="auto"/>
      </w:pPr>
      <w:r>
        <w:t>LINIA 700</w:t>
      </w:r>
    </w:p>
    <w:p w14:paraId="49D79958" w14:textId="77777777" w:rsidR="00190A29" w:rsidRDefault="00190A29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190A29" w14:paraId="16665E31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9D02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3FF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9232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7488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055E19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594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657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D650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A41C4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F63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EF544F9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2D9A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68C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3640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2FE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7E54B7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398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4982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0AA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E421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9761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6973467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E9C2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BA77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7BD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BE21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7EE163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68E0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554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9370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0C90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D087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0A2E1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11 şi 12.</w:t>
            </w:r>
          </w:p>
        </w:tc>
      </w:tr>
      <w:tr w:rsidR="00190A29" w14:paraId="79303133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20A32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CB2C" w14:textId="77777777" w:rsidR="00190A29" w:rsidRDefault="00190A29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83ADE" w14:textId="77777777" w:rsidR="00190A29" w:rsidRDefault="00190A29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0EFF" w14:textId="77777777" w:rsidR="00190A29" w:rsidRDefault="00190A29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16E5" w14:textId="77777777" w:rsidR="00190A29" w:rsidRPr="00E4222D" w:rsidRDefault="00190A29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114602E5" w14:textId="77777777" w:rsidR="00190A29" w:rsidRPr="00E4222D" w:rsidRDefault="00190A29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45E9CB68" w14:textId="77777777" w:rsidR="00190A29" w:rsidRPr="00E4222D" w:rsidRDefault="00190A29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352D21CF" w14:textId="77777777" w:rsidR="00190A29" w:rsidRDefault="00190A29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D18D" w14:textId="77777777" w:rsidR="00190A29" w:rsidRDefault="00190A29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1CF69" w14:textId="77777777" w:rsidR="00190A29" w:rsidRDefault="00190A29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CA08" w14:textId="77777777" w:rsidR="00190A29" w:rsidRDefault="00190A29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97B68" w14:textId="77777777" w:rsidR="00190A29" w:rsidRDefault="00190A29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4C6ED3A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6B5C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F8FB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7EB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BEC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E20836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E0AD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2D1CC3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34C9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2E7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B35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4E80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5A30980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78DE0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D95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A7F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5B8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CEC887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AF93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677C39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676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85D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0FE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BEE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BC4066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19AA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64F6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1B2B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A6B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8A68A7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ADA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0283CE6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57BA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F310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65D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943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F2C334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8F93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008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AF3EA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2CC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7EDAC4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C4B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3416F0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13 și 21 </w:t>
            </w:r>
          </w:p>
          <w:p w14:paraId="604E1AC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5B14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E2BE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4C7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2BA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4EEF23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136C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F92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4AAE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1FA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5508C6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28B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1, </w:t>
            </w:r>
          </w:p>
          <w:p w14:paraId="78F61A7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 şi 27 </w:t>
            </w:r>
          </w:p>
          <w:p w14:paraId="1462942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BAA5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05E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B924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137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089491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E7D0D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0C2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0E8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F2D6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1FD874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BE3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C40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A2DE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77B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8DC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C228DC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AE80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58B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C33C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A53B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859B2A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8569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22</w:t>
            </w:r>
          </w:p>
          <w:p w14:paraId="7A8F8E9D" w14:textId="77777777" w:rsidR="00190A29" w:rsidRPr="00B401EA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F051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E88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D39E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DE4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71C0A3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D22E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DBB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6E83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01F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340351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1EE2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14</w:t>
            </w:r>
          </w:p>
          <w:p w14:paraId="795A217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91A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740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31D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FF1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8BF3D2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01A5F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0922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4456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83D3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BB13FE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0B8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4C3C851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9CD45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49FB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00C8A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FAE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190A29" w14:paraId="13AFD08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A7EE0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329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A9A5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3E1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715DD8C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8E7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522FE6A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B82A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5E3C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E57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EB7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190A29" w14:paraId="74AC902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0A463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4AC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5B7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578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3F8815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331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  <w:p w14:paraId="00BFA13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inclu-</w:t>
            </w:r>
          </w:p>
          <w:p w14:paraId="5298AD1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5640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C7FC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819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28F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9086AA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1A55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E85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6846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8C9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Mogoșoaia - </w:t>
            </w:r>
          </w:p>
          <w:p w14:paraId="439ACF9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B058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3FC5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E1F7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13+071</w:t>
            </w:r>
          </w:p>
          <w:p w14:paraId="027ADDB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8B77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C92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643F90E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07D2F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38D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5200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A406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5725681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13F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CE2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B01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  <w:p w14:paraId="611E3B1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B78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48B4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036836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61E7E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CB34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3744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FD83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421670E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824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E2D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6F2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568EFA7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C5B6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BA85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059BDF0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BFCF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6DC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FFD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38B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Fierbinţi</w:t>
            </w:r>
          </w:p>
          <w:p w14:paraId="50A3B61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DDE8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FE8F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A385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E97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CA39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549472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6B700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7571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7084C9E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4D6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041F5" w14:textId="77777777" w:rsidR="00190A29" w:rsidRDefault="00190A29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3A0F302B" w14:textId="77777777" w:rsidR="00190A29" w:rsidRDefault="00190A29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A52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D61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F971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B87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6201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3A7D248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A88BD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CAD0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60+700</w:t>
            </w:r>
          </w:p>
          <w:p w14:paraId="54A5B9E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8E79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A946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225C24F0" w14:textId="77777777" w:rsidR="00190A29" w:rsidRPr="008A1A04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1C5C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D652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0DF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A882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7498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2CD1158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1585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730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63+720</w:t>
            </w:r>
          </w:p>
          <w:p w14:paraId="1596643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F1EB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4E0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</w:rPr>
              <w:t>Hm Armășești –</w:t>
            </w:r>
          </w:p>
          <w:p w14:paraId="20B09D4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060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B247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20FB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D0D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7C1C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804 se va citi poziția Km 48+170 – 55+000</w:t>
            </w:r>
          </w:p>
        </w:tc>
      </w:tr>
      <w:tr w:rsidR="00190A29" w14:paraId="6FBFA44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3C504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16A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135+550</w:t>
            </w:r>
          </w:p>
          <w:p w14:paraId="18E3C33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5A1F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3AAB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Ruşeţu -</w:t>
            </w:r>
          </w:p>
          <w:p w14:paraId="251A1A6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EA6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B34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7AF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636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23285" w14:textId="77777777" w:rsidR="00190A29" w:rsidRPr="00C20CA5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4B8C738" w14:textId="77777777" w:rsidR="00190A29" w:rsidRPr="00EB107D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AECEBD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F3302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922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54A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87CB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11E63D3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7700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621787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812D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8EF7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BAC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7963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AAB1D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757A9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 st. Făurei, Cap X.</w:t>
            </w:r>
          </w:p>
        </w:tc>
      </w:tr>
      <w:tr w:rsidR="00190A29" w14:paraId="74A30A3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6488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AC12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37709F8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E36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750C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18C2362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(zonă aparate de cale Cap X aferente </w:t>
            </w:r>
          </w:p>
          <w:p w14:paraId="6DA49D4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1C91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B4DC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3C9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435A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439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13, 19, 25 </w:t>
            </w:r>
          </w:p>
          <w:p w14:paraId="421D2F0E" w14:textId="77777777" w:rsidR="00190A29" w:rsidRPr="00C401D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35 Cap X. </w:t>
            </w:r>
          </w:p>
        </w:tc>
      </w:tr>
      <w:tr w:rsidR="00190A29" w14:paraId="6A87102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FF66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C0C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53CA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DE1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Brăila</w:t>
            </w:r>
          </w:p>
          <w:p w14:paraId="66C9B34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  <w:p w14:paraId="62EFCC9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– expedieri </w:t>
            </w:r>
          </w:p>
          <w:p w14:paraId="2487905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A611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C2C256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673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9D2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5305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82E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Afectrează intrări – ieşiri la liniile 5 – 7 </w:t>
            </w:r>
          </w:p>
          <w:p w14:paraId="55459C3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190A29" w14:paraId="4FC2D8E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43D2D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BD55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45D5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CF02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5C81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9A52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5C4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230+200</w:t>
            </w:r>
          </w:p>
          <w:p w14:paraId="1DCDCF7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D8AC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2FAF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066030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08FE54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1842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A96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9D20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Vădeni</w:t>
            </w:r>
          </w:p>
          <w:p w14:paraId="32FBC7B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A6C0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67F6EF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971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1B07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B8DEA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004D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654830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8FA884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C2E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241+300</w:t>
            </w:r>
          </w:p>
          <w:p w14:paraId="1D81971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E4DA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5187D" w14:textId="77777777" w:rsidR="00190A29" w:rsidRDefault="00190A29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32C96F0B" w14:textId="77777777" w:rsidR="00190A29" w:rsidRDefault="00190A29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C79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700C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094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8B7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37E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3FE10D4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34382E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C07D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68A3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480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4E616CB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6E7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071A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67D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246+100</w:t>
            </w:r>
          </w:p>
          <w:p w14:paraId="62E04C9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8150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A8567" w14:textId="77777777" w:rsidR="00190A29" w:rsidRPr="00C20CA5" w:rsidRDefault="00190A29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A5CA98B" w14:textId="77777777" w:rsidR="00190A29" w:rsidRPr="00EB107D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EE8E36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6C664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5B84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A6BD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88D0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5D06D83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FF2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D6896B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9C7E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6232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B1B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85F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34FB36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A1BD5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6 - 8.</w:t>
            </w:r>
          </w:p>
        </w:tc>
      </w:tr>
      <w:tr w:rsidR="00190A29" w14:paraId="6D520C5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8E6D8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D33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F002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4B91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79DB60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B1A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718840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B08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01A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895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730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Afectează intrări - ieşiri </w:t>
            </w:r>
          </w:p>
          <w:p w14:paraId="25E56B4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190A29" w14:paraId="6610468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3540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7DBC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263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4370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0C1F48A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405D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11D0DFA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0B54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33B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F16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F00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350472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C6CB1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</w:t>
            </w:r>
          </w:p>
          <w:p w14:paraId="1A69C0A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primiri-expedieri Cap Y.</w:t>
            </w:r>
          </w:p>
        </w:tc>
      </w:tr>
      <w:tr w:rsidR="00190A29" w14:paraId="7FB8DF3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2839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C64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7AA9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44A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033C22B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DB7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494B356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D69F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157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CF23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4FC5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C1D06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64D2B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1 - 8 </w:t>
            </w:r>
          </w:p>
          <w:p w14:paraId="4CF575E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90A29" w14:paraId="33E9CA2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C83F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A0A8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B23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DC0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980539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4261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36D2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D07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0A5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87C0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C1B2E7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D2C38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6 - 8  </w:t>
            </w:r>
          </w:p>
          <w:p w14:paraId="55A4F22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190A29" w14:paraId="07AD793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C54A4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7ECB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4FB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E09C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1C99CDE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D73C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091F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41F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B720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2538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715B4BD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79633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7 - 8  </w:t>
            </w:r>
          </w:p>
          <w:p w14:paraId="09E0947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190A29" w14:paraId="4623471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126B4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7F7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C06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A268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Filești</w:t>
            </w:r>
          </w:p>
          <w:p w14:paraId="72742E7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7014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călcâi sch. 12 la </w:t>
            </w:r>
          </w:p>
          <w:p w14:paraId="6968618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31B9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40A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32F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C6D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133D38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474B5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3, 4 și 6 Cap Y și peste sch. 16, 18 și TDJ 22/24.</w:t>
            </w:r>
          </w:p>
        </w:tc>
      </w:tr>
      <w:tr w:rsidR="00190A29" w14:paraId="30F394C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07F0" w14:textId="77777777" w:rsidR="00190A29" w:rsidRDefault="00190A29" w:rsidP="00190A29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6B5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AFD4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45B1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Galaţi Călători</w:t>
            </w:r>
          </w:p>
          <w:p w14:paraId="6006692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C0A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3E62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18E8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D6DE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0C5D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33602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5FC090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</w:tbl>
    <w:p w14:paraId="0BA08A51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564A4273" w14:textId="77777777" w:rsidR="00190A29" w:rsidRDefault="00190A29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79E40F17" w14:textId="77777777" w:rsidR="00190A29" w:rsidRDefault="00190A29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190A29" w14:paraId="39C7C86C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D2FA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190C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BA824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270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4DAEE2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E84F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26FBFE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4213E3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D444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2739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999D0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E833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BDFB0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55028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734EE8F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54BD8C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190A29" w14:paraId="123ADF67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9C52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9BB6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0813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C0C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E5A7B1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526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8D5423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5859C57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95AB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162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E6615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F142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845AC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299A887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287100D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190A29" w14:paraId="3EB12A7B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91FF9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7E1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052DB16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B00ED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5564" w14:textId="77777777" w:rsidR="00190A29" w:rsidRDefault="00190A29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05BE09B" w14:textId="77777777" w:rsidR="00190A29" w:rsidRDefault="00190A29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456C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1DA2D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BA7B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2099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76DB" w14:textId="77777777" w:rsidR="00190A29" w:rsidRPr="006A2576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2D5D9144" w14:textId="77777777" w:rsidR="00190A29" w:rsidRPr="006A2576" w:rsidRDefault="00190A29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799AB225" w14:textId="77777777" w:rsidR="00190A29" w:rsidRDefault="00190A29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4091AE0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8009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9A7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65AD556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C3E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684F" w14:textId="77777777" w:rsidR="00190A29" w:rsidRDefault="00190A29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6E0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DA9E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2AA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E49A6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49A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64790DE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5A9E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3BB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2D71869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2D3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8385B" w14:textId="77777777" w:rsidR="00190A29" w:rsidRDefault="00190A29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C1B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26E55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9F7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4E02F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4A0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6FA46109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8B2B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B1F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20E8ECD5" w14:textId="77777777" w:rsidR="00190A29" w:rsidRDefault="00190A29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25F4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DED9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F95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B95D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3B5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311B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8AA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4CD5F71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B7D9A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E2A6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562E7B4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369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93D3C" w14:textId="77777777" w:rsidR="00190A29" w:rsidRPr="001904F7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D12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9D0E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F252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1F64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2E8B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190A29" w14:paraId="22DF42D9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F671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C1DE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1B93DA0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FC70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285B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D69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094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601F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6AB6A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C1F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7F62D241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441D1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DD79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47B4FF4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1C91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D4F94" w14:textId="77777777" w:rsidR="00190A29" w:rsidRPr="00DA3842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2A5C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E81F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B81F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E04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923A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519E297" w14:textId="77777777" w:rsidR="00190A29" w:rsidRDefault="00190A29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1D166664" w14:textId="77777777" w:rsidR="00190A29" w:rsidRDefault="00190A29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6078CA22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1635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595D7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149247D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3BA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C5E1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86A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9CA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70A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92C8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5FF1D" w14:textId="77777777" w:rsidR="00190A29" w:rsidRPr="00175A24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4CCFA112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68F3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E9A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0EA5681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5F0B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0CAE9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5477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2FBD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502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5CC3F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4095" w14:textId="77777777" w:rsidR="00190A29" w:rsidRPr="00175A24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D412C88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2FCA4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2F5E5" w14:textId="77777777" w:rsidR="00190A29" w:rsidRDefault="00190A29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359F" w14:textId="77777777" w:rsidR="00190A29" w:rsidRDefault="00190A29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5F019" w14:textId="77777777" w:rsidR="00190A29" w:rsidRDefault="00190A29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BC8D907" w14:textId="77777777" w:rsidR="00190A29" w:rsidRDefault="00190A29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ADBC1" w14:textId="77777777" w:rsidR="00190A29" w:rsidRDefault="00190A29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40D387B" w14:textId="77777777" w:rsidR="00190A29" w:rsidRDefault="00190A29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9775" w14:textId="77777777" w:rsidR="00190A29" w:rsidRDefault="00190A29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3601" w14:textId="77777777" w:rsidR="00190A29" w:rsidRDefault="00190A29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37750" w14:textId="77777777" w:rsidR="00190A29" w:rsidRPr="001304AF" w:rsidRDefault="00190A29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25AF" w14:textId="77777777" w:rsidR="00190A29" w:rsidRDefault="00190A29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2237A86" w14:textId="77777777" w:rsidR="00190A29" w:rsidRDefault="00190A29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203941" w14:textId="77777777" w:rsidR="00190A29" w:rsidRPr="00175A24" w:rsidRDefault="00190A29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190A29" w14:paraId="493DA49B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646E7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028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CE38F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2E21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5E8004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0DB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FFB28D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36D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5B5B0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D889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AD11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43561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4A6CD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90A29" w14:paraId="7E376835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0B2DC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A98F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BC713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1015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2FD2D7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6E7C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AB7AA0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34A86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EF16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03737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30C4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C1BBF3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83614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190A29" w14:paraId="7507E2CB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5B8C9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EB07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59177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A44D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FD84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9E6E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BF91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BDFEB02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64AB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DF61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610E3D10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764A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AC82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332C6C4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0AC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33B5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97A4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328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7AB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AC86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C07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04165F4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96760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FC289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25+700</w:t>
            </w:r>
          </w:p>
          <w:p w14:paraId="10A6FAE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4B5C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EC8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Cireșu -Dudești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6C44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55581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DEAA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13DF4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6F3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1C2DE3DC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0F45D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B92DE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E12E8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3A53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3F27FA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83375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607B1121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01F7" w14:textId="77777777" w:rsidR="00190A29" w:rsidRPr="00CA307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15EE8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2E5FE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DF07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6F62CC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190A29" w14:paraId="6C841D75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B27CB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6B6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465FA51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D2631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008A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A8486B3" w14:textId="77777777" w:rsidR="00190A29" w:rsidRPr="00180EA2" w:rsidRDefault="00190A29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04F5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1C3D" w14:textId="77777777" w:rsidR="00190A29" w:rsidRPr="00CA307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81804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E32B6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C411E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3ADCF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E3AB024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190A29" w14:paraId="63FD36B8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AFD2E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F81E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89ED0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8E78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3236392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F809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46B82" w14:textId="77777777" w:rsidR="00190A29" w:rsidRPr="00CA307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D277A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55E05793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C7D98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AE5D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11519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2673BC76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11D3F5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190A29" w14:paraId="4190BCAC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90D16" w14:textId="77777777" w:rsidR="00190A29" w:rsidRDefault="00190A29" w:rsidP="00190A29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7A91C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F5FC8" w14:textId="77777777" w:rsidR="00190A2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2F8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29D5C60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DBA06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5006486D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1C156C0B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B1CB" w14:textId="77777777" w:rsidR="00190A29" w:rsidRPr="00CA3079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7A3BF" w14:textId="77777777" w:rsidR="00190A29" w:rsidRDefault="00190A2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1988C" w14:textId="77777777" w:rsidR="00190A29" w:rsidRPr="001304AF" w:rsidRDefault="00190A2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1B9B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D4E071D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2573BC67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640F7F3A" w14:textId="77777777" w:rsidR="00190A29" w:rsidRPr="00B71446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58957A4E" w14:textId="77777777" w:rsidR="00190A29" w:rsidRDefault="00190A29" w:rsidP="00B52218">
      <w:pPr>
        <w:pStyle w:val="Heading1"/>
        <w:spacing w:line="360" w:lineRule="auto"/>
      </w:pPr>
      <w:r>
        <w:lastRenderedPageBreak/>
        <w:t>LINIA 704</w:t>
      </w:r>
    </w:p>
    <w:p w14:paraId="7981D667" w14:textId="77777777" w:rsidR="00190A29" w:rsidRDefault="00190A29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190A29" w14:paraId="06A6EA10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B25FB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CBB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242+800</w:t>
            </w:r>
          </w:p>
          <w:p w14:paraId="40DF70B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4CCEA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071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 -</w:t>
            </w:r>
          </w:p>
          <w:p w14:paraId="4D2A241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5FE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4D673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3BAF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242+800</w:t>
            </w:r>
          </w:p>
          <w:p w14:paraId="2A88709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543E6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BAFB" w14:textId="77777777" w:rsidR="00190A29" w:rsidRPr="001467E0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467E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D83DC4A" w14:textId="77777777" w:rsidR="00190A29" w:rsidRPr="00C00026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0002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BF6436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1FDC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90FA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D74F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B06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Barcea </w:t>
            </w:r>
          </w:p>
          <w:p w14:paraId="65C6AD9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11FF81C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39BE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074C8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1FA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350D0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FEF9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901CFD7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82F5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0E83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5F72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F6D9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Iveşti </w:t>
            </w:r>
          </w:p>
          <w:p w14:paraId="53ACC14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258099B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D24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93E3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A42F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87705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BA8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7F230A4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F30F1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4C1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5E813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FE3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Iveşti </w:t>
            </w:r>
          </w:p>
          <w:p w14:paraId="4C88623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272C853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43E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17D1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5C3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E2856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E1ED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D199C5E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4D6E20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AE0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D5E7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DED2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Hanu Conachi</w:t>
            </w:r>
          </w:p>
          <w:p w14:paraId="408F390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18C595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BA87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77A7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068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7401C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4E8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5D9CFA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908283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B68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271+040</w:t>
            </w:r>
          </w:p>
          <w:p w14:paraId="01C72CB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A6A9A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869C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Hanu Conachi -</w:t>
            </w:r>
          </w:p>
          <w:p w14:paraId="32EF650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417B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5EBD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518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271+040</w:t>
            </w:r>
          </w:p>
          <w:p w14:paraId="4CEE6BD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72CB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C576" w14:textId="77777777" w:rsidR="00190A29" w:rsidRPr="001467E0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467E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07F0397B" w14:textId="77777777" w:rsidR="00190A29" w:rsidRPr="008D7F2C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D7F2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DB16FF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009E80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D640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278+900</w:t>
            </w:r>
          </w:p>
          <w:p w14:paraId="3C82232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A5545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61F5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Hanu Conachi -</w:t>
            </w:r>
          </w:p>
          <w:p w14:paraId="3D1C4BC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4EE7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E96D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3DC2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1BC80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96FC4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17DE53F8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20642A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F838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13C7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4954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2A40AD4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42B6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1C124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812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6B7C5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CB0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C8159E9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04F2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2861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DFEF5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F37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785AFCB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B6B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4D3DB5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2DBDF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9BB2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8E8C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551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2F4BF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4. </w:t>
            </w:r>
          </w:p>
        </w:tc>
      </w:tr>
      <w:tr w:rsidR="00190A29" w14:paraId="03B1903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2EEB3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C259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EBAB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B73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3E3CA13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2613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8AD28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D57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5DCEC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932B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DB35F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4 - 6.</w:t>
            </w:r>
          </w:p>
        </w:tc>
      </w:tr>
      <w:tr w:rsidR="00190A29" w14:paraId="10E6186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19E5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3B7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1EC78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7FE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101C7F4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AE59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4577B5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2D6F9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DF4A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FC7F1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4C8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91D6B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– 8.</w:t>
            </w:r>
          </w:p>
        </w:tc>
      </w:tr>
      <w:tr w:rsidR="00190A29" w14:paraId="7E095F1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C6B5" w14:textId="77777777" w:rsidR="00190A29" w:rsidRDefault="00190A29" w:rsidP="00190A29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F19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D2B0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29EA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5A3E2CA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2D9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EF3930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D9B0A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9A6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C93F2" w14:textId="77777777" w:rsidR="00190A29" w:rsidRPr="00E4080B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4656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D427D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7 şi 8. </w:t>
            </w:r>
          </w:p>
        </w:tc>
      </w:tr>
    </w:tbl>
    <w:p w14:paraId="4892A6B0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3371B8ED" w14:textId="77777777" w:rsidR="00190A29" w:rsidRDefault="00190A29" w:rsidP="00D06EF4">
      <w:pPr>
        <w:pStyle w:val="Heading1"/>
        <w:spacing w:line="360" w:lineRule="auto"/>
      </w:pPr>
      <w:r>
        <w:t>LINIA 705</w:t>
      </w:r>
    </w:p>
    <w:p w14:paraId="2CD03D95" w14:textId="77777777" w:rsidR="00190A29" w:rsidRDefault="00190A29" w:rsidP="00F227EA">
      <w:pPr>
        <w:pStyle w:val="Heading1"/>
        <w:spacing w:line="360" w:lineRule="auto"/>
        <w:rPr>
          <w:b w:val="0"/>
          <w:bCs w:val="0"/>
          <w:sz w:val="8"/>
        </w:rPr>
      </w:pPr>
      <w:r>
        <w:t>GALAŢI - BÂRLAD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190A29" w14:paraId="70450ED5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73CAB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F472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5+000</w:t>
            </w:r>
          </w:p>
          <w:p w14:paraId="6599BDF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9B746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CCA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Galaţi -</w:t>
            </w:r>
          </w:p>
          <w:p w14:paraId="07EFDC7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904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2BFBD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A35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1B0E7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C556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756C54B7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6E6FC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810B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9+250</w:t>
            </w:r>
          </w:p>
          <w:p w14:paraId="45D5F4A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738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4E45A" w14:textId="77777777" w:rsidR="00190A29" w:rsidRDefault="00190A29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Galaţi -</w:t>
            </w:r>
          </w:p>
          <w:p w14:paraId="69891028" w14:textId="77777777" w:rsidR="00190A29" w:rsidRDefault="00190A29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C8F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7DED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2D0E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505A9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6F2C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0362963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F913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2CD6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EECE6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3279F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2A13C01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52BD67E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0D8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544E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B00C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1D2B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0DCC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02D11D5" w14:textId="77777777">
        <w:trPr>
          <w:cantSplit/>
          <w:trHeight w:val="6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6575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9384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108E3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EA11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1CB5D04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597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FE8CEA5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3 - 7 </w:t>
            </w:r>
          </w:p>
          <w:p w14:paraId="514C746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7D1B1D0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5DF41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2733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9E994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2B76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12755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3.</w:t>
            </w:r>
          </w:p>
        </w:tc>
      </w:tr>
      <w:tr w:rsidR="00190A29" w14:paraId="7417996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CFD3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BB6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4569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ED0C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78DCDB2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F639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C998E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C68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499E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EFB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668231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şi 4.</w:t>
            </w:r>
          </w:p>
        </w:tc>
      </w:tr>
      <w:tr w:rsidR="00190A29" w14:paraId="2DFA702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C38A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B4FF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27+300</w:t>
            </w:r>
          </w:p>
          <w:p w14:paraId="640861F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3940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50CEA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 -</w:t>
            </w:r>
          </w:p>
          <w:p w14:paraId="393D3D7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Foltești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C74A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4ADEB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FC7E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34BBB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3C9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62981D3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C84D1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362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  <w:p w14:paraId="7FDAED5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9ED1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7AFD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Tg. Bujor</w:t>
            </w:r>
          </w:p>
          <w:p w14:paraId="7BA0053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3F50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F6DC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D4B68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CDCA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DA5A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24DD921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3123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B0E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66+950</w:t>
            </w:r>
          </w:p>
          <w:p w14:paraId="5C09852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E1B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8E0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Tg. Bujor -</w:t>
            </w:r>
          </w:p>
          <w:p w14:paraId="06AAE33B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159D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6174D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8DB0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8B27B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DEF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47AC99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F09F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E34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80+600</w:t>
            </w:r>
          </w:p>
          <w:p w14:paraId="6675A4C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FAC7A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AF0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 -</w:t>
            </w:r>
          </w:p>
          <w:p w14:paraId="38EF1F78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7117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D805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D373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4AE8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5AD00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permanentă.</w:t>
            </w:r>
          </w:p>
        </w:tc>
      </w:tr>
      <w:tr w:rsidR="00190A29" w14:paraId="39ED9BC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58C89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D5152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98+575</w:t>
            </w:r>
          </w:p>
          <w:p w14:paraId="1C65597C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98+625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A157" w14:textId="77777777" w:rsidR="00190A29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88C2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 -</w:t>
            </w:r>
          </w:p>
          <w:p w14:paraId="0273419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D96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24CF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ED7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8E1E0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E25D1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40CC96F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7E8E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9F62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104+943</w:t>
            </w:r>
          </w:p>
          <w:p w14:paraId="54F658C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104+999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936FF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808C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 -</w:t>
            </w:r>
          </w:p>
          <w:p w14:paraId="33733F4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Bălăbăneşti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F0DAF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CE7B0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1211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DE4D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138D" w14:textId="77777777" w:rsidR="00190A29" w:rsidRPr="00D84B80" w:rsidRDefault="00190A2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D84B8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0ABAF16D" w14:textId="77777777" w:rsidR="00190A29" w:rsidRPr="00577556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7755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42237B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8A707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5F7B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7C468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691A3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Bereşti </w:t>
            </w:r>
          </w:p>
          <w:p w14:paraId="51ADFB7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1A9521F5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750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AF3F2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D79A9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0DDB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4CA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4C3318FB" w14:textId="77777777">
        <w:trPr>
          <w:cantSplit/>
          <w:trHeight w:val="125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08F9F" w14:textId="77777777" w:rsidR="00190A29" w:rsidRDefault="00190A29" w:rsidP="00190A29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9150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A000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F617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Bereşti </w:t>
            </w:r>
          </w:p>
          <w:p w14:paraId="6860C53E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Y</w:t>
            </w:r>
          </w:p>
          <w:p w14:paraId="637BC326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6AA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ADAB7C7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6,  7, diag.</w:t>
            </w:r>
          </w:p>
          <w:p w14:paraId="23C913BA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 -  5, </w:t>
            </w:r>
          </w:p>
          <w:p w14:paraId="74069684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  -  7, </w:t>
            </w:r>
          </w:p>
          <w:p w14:paraId="3BC93EE3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 -  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6AE6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7CAA1" w14:textId="77777777" w:rsidR="00190A29" w:rsidRDefault="00190A2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4A7F" w14:textId="77777777" w:rsidR="00190A29" w:rsidRPr="006A1A91" w:rsidRDefault="00190A2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7B2F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E99CD9" w14:textId="77777777" w:rsidR="00190A29" w:rsidRDefault="00190A2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2 - 6.</w:t>
            </w:r>
          </w:p>
        </w:tc>
      </w:tr>
    </w:tbl>
    <w:p w14:paraId="5F52419A" w14:textId="77777777" w:rsidR="00190A29" w:rsidRPr="00454E32" w:rsidRDefault="00190A29">
      <w:pPr>
        <w:spacing w:before="40" w:after="40" w:line="192" w:lineRule="auto"/>
        <w:ind w:right="57"/>
        <w:rPr>
          <w:b/>
          <w:sz w:val="20"/>
        </w:rPr>
      </w:pPr>
    </w:p>
    <w:p w14:paraId="77CC79F1" w14:textId="77777777" w:rsidR="00190A29" w:rsidRDefault="00190A29" w:rsidP="00F0370D">
      <w:pPr>
        <w:pStyle w:val="Heading1"/>
        <w:spacing w:line="360" w:lineRule="auto"/>
      </w:pPr>
      <w:r>
        <w:t>LINIA 800</w:t>
      </w:r>
    </w:p>
    <w:p w14:paraId="7A6F0723" w14:textId="77777777" w:rsidR="00190A29" w:rsidRDefault="00190A29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90A29" w14:paraId="6583EEB9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1BBD5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FA66E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0B1D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2491D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58B9B21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B174D" w14:textId="77777777" w:rsidR="00190A29" w:rsidRDefault="00190A29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9B54B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CF3A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C6612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4ABEA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A19A92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A0A53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ACF3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C729C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58749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2F3F9B3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F1D5F" w14:textId="77777777" w:rsidR="00190A29" w:rsidRDefault="00190A29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69B14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838B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588C5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CCCCD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F3E2A8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AADA8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4EF3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A852B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3C18C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9F50CAD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40338" w14:textId="77777777" w:rsidR="00190A29" w:rsidRDefault="00190A29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C41EE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9FEFC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7D3E1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8196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B38D3C" w14:textId="77777777" w:rsidR="00190A29" w:rsidRDefault="00190A29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190A29" w:rsidRPr="00A8307A" w14:paraId="24D96069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3A224" w14:textId="77777777" w:rsidR="00190A29" w:rsidRPr="00A75A00" w:rsidRDefault="00190A29" w:rsidP="00190A29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01207" w14:textId="77777777" w:rsidR="00190A29" w:rsidRPr="00A8307A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04CF1" w14:textId="77777777" w:rsidR="00190A29" w:rsidRPr="00A8307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48E73" w14:textId="77777777" w:rsidR="00190A29" w:rsidRPr="00A8307A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97D88" w14:textId="77777777" w:rsidR="00190A29" w:rsidRDefault="00190A29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921CD9B" w14:textId="77777777" w:rsidR="00190A29" w:rsidRDefault="00190A29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00D98F40" w14:textId="77777777" w:rsidR="00190A29" w:rsidRDefault="00190A29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55938DB" w14:textId="77777777" w:rsidR="00190A29" w:rsidRDefault="00190A29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702A6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D7E85" w14:textId="77777777" w:rsidR="00190A29" w:rsidRPr="00A8307A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B9F2A" w14:textId="77777777" w:rsidR="00190A29" w:rsidRPr="00A8307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5E8DA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E29777" w14:textId="77777777" w:rsidR="00190A29" w:rsidRPr="00A8307A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190A29" w14:paraId="26C2313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46E1E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43CC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CD36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843B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6848AFC3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BADF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549EE78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5025A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82E81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F5C8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E01A6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FDB9B5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70B1D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1FBD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89DE4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F265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8D9DE" w14:textId="77777777" w:rsidR="00190A29" w:rsidRDefault="00190A29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6BAF6F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0E21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B09F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B0E72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5F59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AE4A04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36C3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A37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EBA4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EEE2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3B2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1318A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638C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D6C1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927D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A164A3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66A1C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1A09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ABAB0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8D91D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E0C05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FF787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DC79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03D1CD0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1CF4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7D14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25BC5A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94996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EF22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ADE1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60F9C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1C0E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2CAC5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A16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1BAD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C903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45930D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274A58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190A29" w14:paraId="4CB81A2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B17B2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8FB0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1770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E4E0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04044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47D8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70CD4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CEF2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0103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DECDE6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8DA321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190A29" w14:paraId="22DDAA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F4877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ED53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C58CD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8D88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D8B2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0FF10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5C7C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D00C5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34E52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B087F0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5BEE9C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190A29" w14:paraId="5AA8E86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50E42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0B20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64ED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E9C49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E5B3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E7E8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AAB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80213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482E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21C5CE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AE596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190A29" w14:paraId="1114283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9DB9E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B0873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00BA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AEFE3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AD7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5169359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A40C4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387A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F373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5E43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90A29" w14:paraId="0B434D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80486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25F26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09F8FFD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7B39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F712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64AC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1357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F048" w14:textId="77777777" w:rsidR="00190A29" w:rsidRDefault="00190A29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66B7E7C6" w14:textId="77777777" w:rsidR="00190A29" w:rsidRDefault="00190A29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38D2B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B763A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0A87487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2144C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17B6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14EC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9619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56FD1A4B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8796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C6541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52755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16F2D4F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14047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BCC3E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35CCBB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3737E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6B16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FB52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0387A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5AA3894C" w14:textId="77777777" w:rsidR="00190A29" w:rsidRPr="008B251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0572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9F8C24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1EBCB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FA7F5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3A58" w14:textId="77777777" w:rsidR="00190A29" w:rsidRPr="008D08DE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21BA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190A29" w14:paraId="4DD6D74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E2D8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1E89" w14:textId="77777777" w:rsidR="00190A29" w:rsidRDefault="00190A29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E2BBC" w14:textId="77777777" w:rsidR="00190A29" w:rsidRPr="001161EA" w:rsidRDefault="00190A29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0AD75" w14:textId="77777777" w:rsidR="00190A29" w:rsidRDefault="00190A29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78CB2A1B" w14:textId="77777777" w:rsidR="00190A29" w:rsidRDefault="00190A29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B4E63" w14:textId="77777777" w:rsidR="00190A29" w:rsidRDefault="00190A29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239AFA1E" w14:textId="77777777" w:rsidR="00190A29" w:rsidRDefault="00190A29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A15B0" w14:textId="77777777" w:rsidR="00190A29" w:rsidRPr="001161EA" w:rsidRDefault="00190A29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EAAAC" w14:textId="77777777" w:rsidR="00190A29" w:rsidRDefault="00190A29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668FF" w14:textId="77777777" w:rsidR="00190A29" w:rsidRPr="008D08DE" w:rsidRDefault="00190A29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B050" w14:textId="77777777" w:rsidR="00190A29" w:rsidRDefault="00190A29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190A29" w14:paraId="67ABF8F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E16B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A990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E064D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8081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Feteşti</w:t>
            </w:r>
          </w:p>
          <w:p w14:paraId="7C02A81B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80C72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35FA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D7304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226F7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D824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D394C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B22C0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05BA" w14:textId="77777777" w:rsidR="00190A29" w:rsidRDefault="00190A29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59294" w14:textId="77777777" w:rsidR="00190A29" w:rsidRPr="001161EA" w:rsidRDefault="00190A29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501B8" w14:textId="77777777" w:rsidR="00190A29" w:rsidRDefault="00190A29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FD467" w14:textId="77777777" w:rsidR="00190A29" w:rsidRDefault="00190A29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1DC1" w14:textId="77777777" w:rsidR="00190A29" w:rsidRPr="001161EA" w:rsidRDefault="00190A29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40A4" w14:textId="77777777" w:rsidR="00190A29" w:rsidRDefault="00190A29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BC83" w14:textId="77777777" w:rsidR="00190A29" w:rsidRDefault="00190A29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EE986" w14:textId="77777777" w:rsidR="00190A29" w:rsidRDefault="00190A29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5DB17DF0" w14:textId="77777777" w:rsidR="00190A29" w:rsidRDefault="00190A29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190A29" w14:paraId="20B05C0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E70CB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9CAE1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D6E1" w14:textId="77777777" w:rsidR="00190A29" w:rsidRPr="001161EA" w:rsidRDefault="00190A29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857FA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4613BAF5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182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31C27CA3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0D343A2E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8BCB2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C52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C78E" w14:textId="77777777" w:rsidR="00190A29" w:rsidRPr="001161EA" w:rsidRDefault="00190A29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F70A0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614ED3B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75156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0D1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ACB59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04AE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6DA84300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554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2C167B0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7579877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FB41B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D46A6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C3C27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C6296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C50E98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D9277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976E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1347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E6D1A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76C3DEA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E7B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929AD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B5A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59F69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4D86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A87C101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042D76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190A29" w14:paraId="4CC25AA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A0F9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E699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A138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E4D9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18F03EB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612DC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E3625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01A6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EADD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9189E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01410C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E97F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6A0C1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CA0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F638D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E4AF43D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7DB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C6A44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8BF1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68333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435E3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407CBB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1E19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37855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C00CA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709CC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E7F8FDF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F150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743F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636D2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1CAC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D6CF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5FAFA7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29E3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AD5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51EE7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F4926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4A630B7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A444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578A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8D9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5A56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65B6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ECE84B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7911A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6858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DB29B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DC57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776F582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09B55864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CB7D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57FD5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5E83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A7E04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138D8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88A4A8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56C6A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10D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35DC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B41D0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FE8C35F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BE242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FA8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22B9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D06C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A86F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3588511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15F58F61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190A29" w14:paraId="2D915AE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62DB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3369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4AC3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51259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D5BE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61BDCC23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D4D0E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F2F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2E89D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A4AE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B4724A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190A29" w14:paraId="76B5074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FC9F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330E9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8299F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7D78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7F175415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1B49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B0F82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E963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13A67BD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A1DED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1517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90A29" w14:paraId="760AE65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4BBD5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A53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DB3E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AAADD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CA997E1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8A6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7AE480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40E916E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1516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BA49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0627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E314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C32591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90DE0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1AA2E3D3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190A29" w14:paraId="06014D7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3D63A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E2625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2052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E38C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2445211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D38B5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0454C34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0F34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90D1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04F8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813A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A83319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574F7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5246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2B394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E9AA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95401BC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3877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0C0128A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1D754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E75A0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3593C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3207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A6DD0B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1B7FC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C0175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0C735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73710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9982F90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57D7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568BAD2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77F7AD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098DF6E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03C03776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5BB3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98F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C388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0FD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3270AF2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26D6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AC86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78132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42A38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0044BA8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7576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2340EF6C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DD662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6206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EF1A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29090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275EED0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C9B5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EA5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5C1CF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8FBBC" w14:textId="77777777" w:rsidR="00190A29" w:rsidRDefault="00190A29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0FE5DD2" w14:textId="77777777" w:rsidR="00190A29" w:rsidRDefault="00190A29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22B4F" w14:textId="77777777" w:rsidR="00190A29" w:rsidRPr="00F565BC" w:rsidRDefault="00190A29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762476CC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6F09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A116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835C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4D5E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190A29" w14:paraId="3E2D733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3C98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99A9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5B9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9E0C" w14:textId="77777777" w:rsidR="00190A29" w:rsidRDefault="00190A29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021FA11" w14:textId="77777777" w:rsidR="00190A29" w:rsidRDefault="00190A29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3317F" w14:textId="77777777" w:rsidR="00190A29" w:rsidRDefault="00190A29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E0EAE60" w14:textId="77777777" w:rsidR="00190A29" w:rsidRDefault="00190A29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47F87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D3209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574DC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103D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190A29" w14:paraId="3891EEA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93D6C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6468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C9145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D0F0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1959554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E8106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FF87DE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3B029" w14:textId="77777777" w:rsidR="00190A29" w:rsidRPr="001161EA" w:rsidRDefault="00190A29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F52E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FA8EC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03CF3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5D3F209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59D28431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7C263A3E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619552AF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190A29" w14:paraId="54234AD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D1F6F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C9F4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F6D4E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371B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EEBE49E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E6B1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050696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7E8E99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616C7" w14:textId="77777777" w:rsidR="00190A29" w:rsidRPr="001161EA" w:rsidRDefault="00190A29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B0B9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CA0A6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BA21A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E66FD9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5DCA36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190A29" w14:paraId="17FD447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F00C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E34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83D9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EC4DC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BF2F5F4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56CC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C30C" w14:textId="77777777" w:rsidR="00190A29" w:rsidRDefault="00190A29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F959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BF50A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45945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4B71A7B3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623B4CC6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190A29" w14:paraId="00D28E9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385C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04EE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4DA55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A761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159E610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BEBF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FF97CF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BD5B7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99FC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A1D7B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9D5B8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4BF8CC1C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BB26F7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190A29" w14:paraId="1333AC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463C3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F8D3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D727C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C73D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2415C98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04F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19ED5817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93476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5EF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2517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ED5FF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43F46E2E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190A29" w14:paraId="409D8AF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48479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AFA0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80511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1B10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FB6365C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3C5069DF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A72FD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6A1A5216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C11B4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FD59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212B1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EE68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6E1161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190A29" w14:paraId="28735A9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9A9BB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5002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75E48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A5E1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9C08BA6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20D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BC04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B75A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BFA1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A455A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3E6314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7AD0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26D5B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A1632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269B6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4B3E3406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99E8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316F3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2E8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0C53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4A6F7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19BB6F1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C7E2" w14:textId="77777777" w:rsidR="00190A29" w:rsidRDefault="00190A29" w:rsidP="00190A29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FC32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3F4DC" w14:textId="77777777" w:rsidR="00190A29" w:rsidRPr="001161EA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58EF0" w14:textId="77777777" w:rsidR="00190A29" w:rsidRDefault="00190A29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6022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D51E" w14:textId="77777777" w:rsidR="00190A29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8E6F" w14:textId="77777777" w:rsidR="00190A29" w:rsidRDefault="00190A29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1E416" w14:textId="77777777" w:rsidR="00190A29" w:rsidRPr="008D08DE" w:rsidRDefault="00190A29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7D676" w14:textId="77777777" w:rsidR="00190A29" w:rsidRDefault="00190A29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46A1B9DE" w14:textId="77777777" w:rsidR="00190A29" w:rsidRDefault="00190A29">
      <w:pPr>
        <w:spacing w:before="40" w:after="40" w:line="192" w:lineRule="auto"/>
        <w:ind w:right="57"/>
        <w:rPr>
          <w:sz w:val="20"/>
        </w:rPr>
      </w:pPr>
    </w:p>
    <w:p w14:paraId="3685352A" w14:textId="77777777" w:rsidR="00190A29" w:rsidRDefault="00190A29" w:rsidP="00FF5C69">
      <w:pPr>
        <w:pStyle w:val="Heading1"/>
        <w:spacing w:line="276" w:lineRule="auto"/>
      </w:pPr>
      <w:r>
        <w:t>LINIA 804</w:t>
      </w:r>
    </w:p>
    <w:p w14:paraId="2F55570A" w14:textId="77777777" w:rsidR="00190A29" w:rsidRDefault="00190A29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190A29" w14:paraId="2FBDBAB3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D8BF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0077B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364BC955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79EF1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4DF4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01D071A5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7EEA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A4CA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F9254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7C28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0C3A1" w14:textId="77777777" w:rsidR="00190A29" w:rsidRPr="00436B1D" w:rsidRDefault="00190A29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190A29" w14:paraId="2DC1A55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3C3F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400D9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24A1550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6EED6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58207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0D9A0ACE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4684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7334F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8331F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E270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A2AE" w14:textId="77777777" w:rsidR="00190A29" w:rsidRPr="00436B1D" w:rsidRDefault="00190A29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190A29" w14:paraId="43C5008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8997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4C48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7E0A4BAE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572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9962F" w14:textId="77777777" w:rsidR="00190A29" w:rsidRDefault="00190A29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04135308" w14:textId="77777777" w:rsidR="00190A29" w:rsidRDefault="00190A29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51818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A47C7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08F4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BB62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5615C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190A29" w14:paraId="6E4AF27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3246B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91F19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5D7AD03B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5295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3EE3A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6670793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90CE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1928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0A11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B15A6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7BAA" w14:textId="77777777" w:rsidR="00190A29" w:rsidRPr="00E25A4B" w:rsidRDefault="00190A29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6286F3FC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39D06461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E353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1B934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4DBAAF65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795AE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5DB7A" w14:textId="77777777" w:rsidR="00190A29" w:rsidRDefault="00190A29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46A191B0" w14:textId="77777777" w:rsidR="00190A29" w:rsidRDefault="00190A29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F9E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30FD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5243E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C1932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4F43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90A29" w14:paraId="4EB4FA5A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7A912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C41F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9B605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D912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42EC8019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05FB22F7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91614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0C785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1361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350B56D1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E5D08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ABDD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0C1BE0C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529F6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77EFC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76AF615C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70221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981A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62CEEEEE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37B0FA9A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1B8AAD2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322093E5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687EB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9000A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345EB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0A62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2C6A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9418E66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4762D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66F71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3840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0CA97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5728C67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5251B0BF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22F6651B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18EDA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23D6E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B5E95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178847C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597D8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266A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90A29" w14:paraId="625CF21D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08305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37D9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E624A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D7E49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77B28258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163F6348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77A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08A375B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A45B3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09ADF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5BB7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55B5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0A4DB764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2B83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F066C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4096422A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126F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099D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24EA84FC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C6CD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793C0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BEFF5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18795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4974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190A29" w14:paraId="10E4190F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3F68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A6EF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752EFE8C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82963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7D6D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16409CDC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6ABB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545C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E31C0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74E9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CC02D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3F5344C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190A29" w14:paraId="36DBF24F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218F0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6369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6929A42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AA941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C1AF3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58F2AB53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38131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202C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F1D10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C9ED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15E25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CB56B23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190A29" w14:paraId="7CB65B99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B9D50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ECD06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0D0C132F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A7CD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2004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5D8B0A4D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3A170570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20386EE2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30029BBC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6F1D47A5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288AA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1C82F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9886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4AA2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50FA8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CC1BF45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4E5EE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C449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02DC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5955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7BDA008B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3DF8F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DB475F3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DAEA2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885F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96062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3481A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7C32CC93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B241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2893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7BBF" w14:textId="77777777" w:rsidR="00190A29" w:rsidRPr="00A152FB" w:rsidRDefault="00190A29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F414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7A071F9E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4FBC3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B625A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8C99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9CCB1" w14:textId="77777777" w:rsidR="00190A29" w:rsidRPr="00F9444C" w:rsidRDefault="00190A29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E7673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90A29" w14:paraId="65596934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2973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5F8F7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0E6D13EB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DF56" w14:textId="77777777" w:rsidR="00190A29" w:rsidRPr="00A152FB" w:rsidRDefault="00190A29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1AC3A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3538F993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4156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5E47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A20F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F23E" w14:textId="77777777" w:rsidR="00190A29" w:rsidRPr="00F9444C" w:rsidRDefault="00190A29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DF15E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2A1698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190A29" w14:paraId="3E173614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5ECF2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FDFD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3A3A684F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83A0" w14:textId="77777777" w:rsidR="00190A29" w:rsidRPr="00A152FB" w:rsidRDefault="00190A29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684AB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7C9C4B3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D840D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F93E8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9F310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E8719" w14:textId="77777777" w:rsidR="00190A29" w:rsidRPr="00F9444C" w:rsidRDefault="00190A29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C59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0E50C58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190A29" w14:paraId="6EC4B21F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27A41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D30C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55F7B" w14:textId="77777777" w:rsidR="00190A29" w:rsidRPr="00A152FB" w:rsidRDefault="00190A29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CCFB8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3099E1D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370F6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611709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7DC3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6AE5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B0DA" w14:textId="77777777" w:rsidR="00190A29" w:rsidRPr="00F9444C" w:rsidRDefault="00190A29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76FC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B846894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ACD719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190A29" w14:paraId="721070CF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3983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51FF3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75A16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C94D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1023124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0552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D136C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0101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00A67D6D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66DF5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FBA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48704F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5C094F01" w14:textId="77777777" w:rsidR="00190A29" w:rsidRDefault="00190A2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28BE11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190A29" w14:paraId="17D1DEAE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9EEB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A8F6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CE7D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8B8B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65F3030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84901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AA55B3D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35FC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5E416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BC3D0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AF4B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5AA8C672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190A29" w14:paraId="3D988917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875D3" w14:textId="77777777" w:rsidR="00190A29" w:rsidRDefault="00190A29" w:rsidP="00190A29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1DD6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49B8" w14:textId="77777777" w:rsidR="00190A29" w:rsidRPr="00A152FB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F13C7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4BE69468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82ED3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934B5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7FEB7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72B368CD" w14:textId="77777777" w:rsidR="00190A29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74C2" w14:textId="77777777" w:rsidR="00190A29" w:rsidRPr="00F9444C" w:rsidRDefault="00190A29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43316" w14:textId="77777777" w:rsidR="00190A29" w:rsidRDefault="00190A29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1FD016BE" w14:textId="77777777" w:rsidR="00190A29" w:rsidRDefault="00190A29" w:rsidP="00802827">
      <w:pPr>
        <w:spacing w:line="276" w:lineRule="auto"/>
        <w:ind w:right="57"/>
        <w:rPr>
          <w:sz w:val="20"/>
        </w:rPr>
      </w:pPr>
    </w:p>
    <w:p w14:paraId="4D4D87F1" w14:textId="77777777" w:rsidR="00190A29" w:rsidRDefault="00190A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773AAA4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C46D5BF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C426613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34BCF9C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7A5879C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179FE75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4E0F3EB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D00E762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4EB56C2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4199FB6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981F784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E328D5F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3248B32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EB148F2" w14:textId="77777777" w:rsidR="00AD0316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D29A670" w14:textId="77777777" w:rsidR="00AD0316" w:rsidRPr="00C21F42" w:rsidRDefault="00AD03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2650D2E" w14:textId="77777777" w:rsidR="00190A29" w:rsidRPr="00C21F42" w:rsidRDefault="00190A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69B77560" w14:textId="77777777" w:rsidR="00190A29" w:rsidRPr="00C21F42" w:rsidRDefault="00190A2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3E1ED1A5" w14:textId="77777777" w:rsidR="00190A29" w:rsidRPr="00C21F42" w:rsidRDefault="00190A29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3F5D84C1" w14:textId="77777777" w:rsidR="00190A29" w:rsidRDefault="00190A29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01BAA37A" w14:textId="77777777" w:rsidR="00190A29" w:rsidRPr="00C21F42" w:rsidRDefault="00190A29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701E3E1C" w14:textId="77777777" w:rsidR="00190A29" w:rsidRPr="00C21F42" w:rsidRDefault="00190A29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53419A41" w14:textId="77777777" w:rsidR="00190A29" w:rsidRPr="00C21F42" w:rsidRDefault="00190A29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16C7978B" w14:textId="77777777" w:rsidR="00190A29" w:rsidRPr="00C21F42" w:rsidRDefault="00190A29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6F43BD54" w14:textId="77777777" w:rsidR="001513BB" w:rsidRPr="00055FA0" w:rsidRDefault="001513BB" w:rsidP="00055FA0"/>
    <w:sectPr w:rsidR="001513BB" w:rsidRPr="00055FA0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E518" w14:textId="77777777" w:rsidR="00DF0E74" w:rsidRDefault="00DF0E74">
      <w:r>
        <w:separator/>
      </w:r>
    </w:p>
  </w:endnote>
  <w:endnote w:type="continuationSeparator" w:id="0">
    <w:p w14:paraId="7FECA346" w14:textId="77777777" w:rsidR="00DF0E74" w:rsidRDefault="00DF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FC07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CF8B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55EE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83A0" w14:textId="77777777" w:rsidR="00DF0E74" w:rsidRDefault="00DF0E74">
      <w:r>
        <w:separator/>
      </w:r>
    </w:p>
  </w:footnote>
  <w:footnote w:type="continuationSeparator" w:id="0">
    <w:p w14:paraId="255D596B" w14:textId="77777777" w:rsidR="00DF0E74" w:rsidRDefault="00DF0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EBE8" w14:textId="77777777" w:rsidR="00615117" w:rsidRDefault="00E44E4B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3506">
      <w:rPr>
        <w:rStyle w:val="PageNumber"/>
      </w:rPr>
      <w:t>2</w:t>
    </w:r>
    <w:r>
      <w:rPr>
        <w:rStyle w:val="PageNumber"/>
      </w:rPr>
      <w:fldChar w:fldCharType="end"/>
    </w:r>
  </w:p>
  <w:p w14:paraId="0123CFCB" w14:textId="2C008466" w:rsidR="00615117" w:rsidRDefault="00E6382E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626850">
      <w:rPr>
        <w:b/>
        <w:bCs/>
        <w:i/>
        <w:iCs/>
        <w:sz w:val="22"/>
      </w:rPr>
      <w:t>decada 11-20 iulie 2026</w:t>
    </w:r>
  </w:p>
  <w:p w14:paraId="55E74E2D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5B7C65">
      <w:rPr>
        <w:rStyle w:val="PageNumber"/>
        <w:b/>
        <w:bCs/>
      </w:rPr>
      <w:t>IAȘI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2F2E98BB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25AEED5E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42D4E5FF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7C883FF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20B3995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53ACC200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259B4EAC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5225D9B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111D913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365938C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7E535C4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4C6E81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42381D96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7DD3CB58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412CF69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74FCD00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1C48557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B3C1F78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1C8FEF4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8DC12F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0DD1990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3CE96E7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623F0CBD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27D89C2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3BEA864A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72A92BA8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9A5FB3A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FA3A9E0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B8CCF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609D053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2DDD9C3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3F7CBF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583FBD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891F5F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42953F4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5EFCB3F5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0F48" w14:textId="77777777" w:rsidR="00615117" w:rsidRDefault="00E44E4B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29CF">
      <w:rPr>
        <w:rStyle w:val="PageNumber"/>
      </w:rPr>
      <w:t>3</w:t>
    </w:r>
    <w:r>
      <w:rPr>
        <w:rStyle w:val="PageNumber"/>
      </w:rPr>
      <w:fldChar w:fldCharType="end"/>
    </w:r>
  </w:p>
  <w:p w14:paraId="17D100F8" w14:textId="0738CFF1" w:rsidR="00D66BBF" w:rsidRPr="00A048AC" w:rsidRDefault="00E6382E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 </w:t>
    </w:r>
    <w:r w:rsidR="00626850">
      <w:rPr>
        <w:b/>
        <w:bCs/>
        <w:i/>
        <w:iCs/>
        <w:sz w:val="22"/>
      </w:rPr>
      <w:t>decada 11-20 iulie 2026</w:t>
    </w:r>
  </w:p>
  <w:p w14:paraId="481EEC55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655D423B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45C2CAF8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5CF15765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1B2AC96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2E93C9BD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76AF29EE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5B7C65">
      <w:rPr>
        <w:rStyle w:val="PageNumber"/>
        <w:b/>
        <w:bCs/>
      </w:rPr>
      <w:t>IAȘI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6A788316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8E87A3C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49A6237E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05AC6E7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4317A9D2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7DDAB327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A17E584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11CCC6A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77EDDC5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7B2BEAF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5EE230C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676A999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315521DB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2A00AF25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774BD716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33874D1F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68A667EA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2ED6B0D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7930B2E7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C4C384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73191A3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250FC949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69A9C192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3073E5E4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69472C39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4A3F1017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C49D0EA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26E0666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9C4EBD0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62974A1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102A27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D203D1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D5B27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92B6D4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20BD032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70591AFE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E954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36C96AF2"/>
    <w:multiLevelType w:val="hybridMultilevel"/>
    <w:tmpl w:val="39D6254C"/>
    <w:lvl w:ilvl="0" w:tplc="AE0CA3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48D26C77"/>
    <w:multiLevelType w:val="hybridMultilevel"/>
    <w:tmpl w:val="B4B659C6"/>
    <w:lvl w:ilvl="0" w:tplc="01B267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9354ED"/>
    <w:multiLevelType w:val="hybridMultilevel"/>
    <w:tmpl w:val="FF7CEA34"/>
    <w:lvl w:ilvl="0" w:tplc="18D02684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39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5F5211F5"/>
    <w:multiLevelType w:val="hybridMultilevel"/>
    <w:tmpl w:val="3E88771E"/>
    <w:lvl w:ilvl="0" w:tplc="DDE05C0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3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73C23515"/>
    <w:multiLevelType w:val="hybridMultilevel"/>
    <w:tmpl w:val="951CB946"/>
    <w:lvl w:ilvl="0" w:tplc="0C602FC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A66A12"/>
    <w:multiLevelType w:val="hybridMultilevel"/>
    <w:tmpl w:val="615EE740"/>
    <w:lvl w:ilvl="0" w:tplc="E2268C5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 w15:restartNumberingAfterBreak="0">
    <w:nsid w:val="79B44DF5"/>
    <w:multiLevelType w:val="hybridMultilevel"/>
    <w:tmpl w:val="5C661494"/>
    <w:lvl w:ilvl="0" w:tplc="6EA4053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853030552">
    <w:abstractNumId w:val="18"/>
  </w:num>
  <w:num w:numId="2" w16cid:durableId="1543975484">
    <w:abstractNumId w:val="12"/>
  </w:num>
  <w:num w:numId="3" w16cid:durableId="281805907">
    <w:abstractNumId w:val="14"/>
  </w:num>
  <w:num w:numId="4" w16cid:durableId="989358314">
    <w:abstractNumId w:val="1"/>
  </w:num>
  <w:num w:numId="5" w16cid:durableId="432436868">
    <w:abstractNumId w:val="2"/>
  </w:num>
  <w:num w:numId="6" w16cid:durableId="396048776">
    <w:abstractNumId w:val="24"/>
  </w:num>
  <w:num w:numId="7" w16cid:durableId="1308974699">
    <w:abstractNumId w:val="10"/>
  </w:num>
  <w:num w:numId="8" w16cid:durableId="2088573307">
    <w:abstractNumId w:val="23"/>
  </w:num>
  <w:num w:numId="9" w16cid:durableId="264074095">
    <w:abstractNumId w:val="27"/>
  </w:num>
  <w:num w:numId="10" w16cid:durableId="1181236199">
    <w:abstractNumId w:val="25"/>
  </w:num>
  <w:num w:numId="11" w16cid:durableId="936517881">
    <w:abstractNumId w:val="7"/>
  </w:num>
  <w:num w:numId="12" w16cid:durableId="149947623">
    <w:abstractNumId w:val="9"/>
  </w:num>
  <w:num w:numId="13" w16cid:durableId="25910938">
    <w:abstractNumId w:val="19"/>
  </w:num>
  <w:num w:numId="14" w16cid:durableId="1935016965">
    <w:abstractNumId w:val="28"/>
  </w:num>
  <w:num w:numId="15" w16cid:durableId="1318219569">
    <w:abstractNumId w:val="5"/>
  </w:num>
  <w:num w:numId="16" w16cid:durableId="1268854381">
    <w:abstractNumId w:val="11"/>
  </w:num>
  <w:num w:numId="17" w16cid:durableId="244806653">
    <w:abstractNumId w:val="29"/>
  </w:num>
  <w:num w:numId="18" w16cid:durableId="701826518">
    <w:abstractNumId w:val="8"/>
  </w:num>
  <w:num w:numId="19" w16cid:durableId="428818036">
    <w:abstractNumId w:val="26"/>
  </w:num>
  <w:num w:numId="20" w16cid:durableId="1572933392">
    <w:abstractNumId w:val="21"/>
  </w:num>
  <w:num w:numId="21" w16cid:durableId="1555240462">
    <w:abstractNumId w:val="15"/>
  </w:num>
  <w:num w:numId="22" w16cid:durableId="1499542297">
    <w:abstractNumId w:val="17"/>
  </w:num>
  <w:num w:numId="23" w16cid:durableId="232354897">
    <w:abstractNumId w:val="3"/>
  </w:num>
  <w:num w:numId="24" w16cid:durableId="384842544">
    <w:abstractNumId w:val="4"/>
  </w:num>
  <w:num w:numId="25" w16cid:durableId="1482119642">
    <w:abstractNumId w:val="16"/>
  </w:num>
  <w:num w:numId="26" w16cid:durableId="577131854">
    <w:abstractNumId w:val="6"/>
  </w:num>
  <w:num w:numId="27" w16cid:durableId="1501697941">
    <w:abstractNumId w:val="22"/>
  </w:num>
  <w:num w:numId="28" w16cid:durableId="2096515494">
    <w:abstractNumId w:val="13"/>
  </w:num>
  <w:num w:numId="29" w16cid:durableId="244926543">
    <w:abstractNumId w:val="20"/>
  </w:num>
  <w:num w:numId="30" w16cid:durableId="3566574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9kPy8ievLYX0BLgInOWPR4wBgqEOV6gvR5tv626KN0vcA26m1ONyK+MaaXB22TpdgORyBDJJoNdxIb9kopuEag==" w:salt="y9ksViFYL7miWwQuJFO5jg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7E5"/>
    <w:rsid w:val="0000191B"/>
    <w:rsid w:val="00001DCD"/>
    <w:rsid w:val="00001F2E"/>
    <w:rsid w:val="000025B3"/>
    <w:rsid w:val="0000296F"/>
    <w:rsid w:val="00002C0A"/>
    <w:rsid w:val="000037A8"/>
    <w:rsid w:val="0000465F"/>
    <w:rsid w:val="000057DB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C5C"/>
    <w:rsid w:val="0001134F"/>
    <w:rsid w:val="00011595"/>
    <w:rsid w:val="00011823"/>
    <w:rsid w:val="00012024"/>
    <w:rsid w:val="00012230"/>
    <w:rsid w:val="0001296A"/>
    <w:rsid w:val="000137F5"/>
    <w:rsid w:val="000149E5"/>
    <w:rsid w:val="00014F1F"/>
    <w:rsid w:val="000153EE"/>
    <w:rsid w:val="000167C0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A52"/>
    <w:rsid w:val="00021D57"/>
    <w:rsid w:val="000227F7"/>
    <w:rsid w:val="00022E94"/>
    <w:rsid w:val="00023468"/>
    <w:rsid w:val="00023D7E"/>
    <w:rsid w:val="00023F40"/>
    <w:rsid w:val="00024227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079"/>
    <w:rsid w:val="0002669D"/>
    <w:rsid w:val="000266DD"/>
    <w:rsid w:val="000267D5"/>
    <w:rsid w:val="0002742F"/>
    <w:rsid w:val="0002788D"/>
    <w:rsid w:val="00027964"/>
    <w:rsid w:val="00027F92"/>
    <w:rsid w:val="00030335"/>
    <w:rsid w:val="00030AA4"/>
    <w:rsid w:val="000313A4"/>
    <w:rsid w:val="00032300"/>
    <w:rsid w:val="0003241C"/>
    <w:rsid w:val="0003277C"/>
    <w:rsid w:val="00032AD7"/>
    <w:rsid w:val="00032D77"/>
    <w:rsid w:val="00032EE7"/>
    <w:rsid w:val="00033E96"/>
    <w:rsid w:val="00034059"/>
    <w:rsid w:val="0003485B"/>
    <w:rsid w:val="00034A51"/>
    <w:rsid w:val="0003592A"/>
    <w:rsid w:val="000366E9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B2A"/>
    <w:rsid w:val="000422F8"/>
    <w:rsid w:val="00042783"/>
    <w:rsid w:val="00042BA8"/>
    <w:rsid w:val="00042CB7"/>
    <w:rsid w:val="00042D90"/>
    <w:rsid w:val="00042E36"/>
    <w:rsid w:val="000430F0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246"/>
    <w:rsid w:val="0004577C"/>
    <w:rsid w:val="00045E9C"/>
    <w:rsid w:val="00046458"/>
    <w:rsid w:val="00046709"/>
    <w:rsid w:val="00046B0E"/>
    <w:rsid w:val="00046C83"/>
    <w:rsid w:val="000471A0"/>
    <w:rsid w:val="00047B23"/>
    <w:rsid w:val="000507B9"/>
    <w:rsid w:val="00050F92"/>
    <w:rsid w:val="00050FE4"/>
    <w:rsid w:val="000518B0"/>
    <w:rsid w:val="0005202C"/>
    <w:rsid w:val="000527F0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5FA0"/>
    <w:rsid w:val="00056180"/>
    <w:rsid w:val="00056AEC"/>
    <w:rsid w:val="00056E3F"/>
    <w:rsid w:val="0005780D"/>
    <w:rsid w:val="00057832"/>
    <w:rsid w:val="0006002F"/>
    <w:rsid w:val="000604F3"/>
    <w:rsid w:val="00060537"/>
    <w:rsid w:val="00060EDF"/>
    <w:rsid w:val="00061969"/>
    <w:rsid w:val="00061BF9"/>
    <w:rsid w:val="00061C95"/>
    <w:rsid w:val="0006211E"/>
    <w:rsid w:val="000627C1"/>
    <w:rsid w:val="00062FF3"/>
    <w:rsid w:val="0006363B"/>
    <w:rsid w:val="00063773"/>
    <w:rsid w:val="0006421E"/>
    <w:rsid w:val="0006443E"/>
    <w:rsid w:val="00065908"/>
    <w:rsid w:val="00065F7E"/>
    <w:rsid w:val="000662C8"/>
    <w:rsid w:val="000663D8"/>
    <w:rsid w:val="00066442"/>
    <w:rsid w:val="00066855"/>
    <w:rsid w:val="00066AB3"/>
    <w:rsid w:val="000673D3"/>
    <w:rsid w:val="0006768A"/>
    <w:rsid w:val="00067F77"/>
    <w:rsid w:val="000701D5"/>
    <w:rsid w:val="00070208"/>
    <w:rsid w:val="000705EB"/>
    <w:rsid w:val="0007118C"/>
    <w:rsid w:val="00071A41"/>
    <w:rsid w:val="00072302"/>
    <w:rsid w:val="000728F0"/>
    <w:rsid w:val="000728F2"/>
    <w:rsid w:val="00073AFB"/>
    <w:rsid w:val="00074596"/>
    <w:rsid w:val="000746B6"/>
    <w:rsid w:val="000748FB"/>
    <w:rsid w:val="00074E4B"/>
    <w:rsid w:val="00075256"/>
    <w:rsid w:val="00075816"/>
    <w:rsid w:val="00075A7F"/>
    <w:rsid w:val="00075AF9"/>
    <w:rsid w:val="00075EDB"/>
    <w:rsid w:val="0007604B"/>
    <w:rsid w:val="0007605B"/>
    <w:rsid w:val="0007738A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A23"/>
    <w:rsid w:val="00083C3E"/>
    <w:rsid w:val="00083DFF"/>
    <w:rsid w:val="000840EA"/>
    <w:rsid w:val="000844C7"/>
    <w:rsid w:val="00084F88"/>
    <w:rsid w:val="000851D8"/>
    <w:rsid w:val="0008522F"/>
    <w:rsid w:val="000854FF"/>
    <w:rsid w:val="000855BC"/>
    <w:rsid w:val="00085784"/>
    <w:rsid w:val="00085C7A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C84"/>
    <w:rsid w:val="00095D0F"/>
    <w:rsid w:val="00096999"/>
    <w:rsid w:val="00096DDA"/>
    <w:rsid w:val="0009720C"/>
    <w:rsid w:val="000973C0"/>
    <w:rsid w:val="00097607"/>
    <w:rsid w:val="0009769E"/>
    <w:rsid w:val="00097C14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A39"/>
    <w:rsid w:val="000A3FDD"/>
    <w:rsid w:val="000A40E3"/>
    <w:rsid w:val="000A4299"/>
    <w:rsid w:val="000A4FAD"/>
    <w:rsid w:val="000A511E"/>
    <w:rsid w:val="000A649B"/>
    <w:rsid w:val="000A6815"/>
    <w:rsid w:val="000A6870"/>
    <w:rsid w:val="000A7618"/>
    <w:rsid w:val="000A7EF6"/>
    <w:rsid w:val="000B02C4"/>
    <w:rsid w:val="000B032B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5337"/>
    <w:rsid w:val="000B5649"/>
    <w:rsid w:val="000B5731"/>
    <w:rsid w:val="000B5AEF"/>
    <w:rsid w:val="000B628B"/>
    <w:rsid w:val="000B64CD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58F"/>
    <w:rsid w:val="000D1869"/>
    <w:rsid w:val="000D1968"/>
    <w:rsid w:val="000D1B9E"/>
    <w:rsid w:val="000D1CD5"/>
    <w:rsid w:val="000D1D8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A7A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558"/>
    <w:rsid w:val="000E792A"/>
    <w:rsid w:val="000E7A4B"/>
    <w:rsid w:val="000E7A59"/>
    <w:rsid w:val="000F0185"/>
    <w:rsid w:val="000F03A4"/>
    <w:rsid w:val="000F05C6"/>
    <w:rsid w:val="000F0DFD"/>
    <w:rsid w:val="000F1098"/>
    <w:rsid w:val="000F12DB"/>
    <w:rsid w:val="000F1517"/>
    <w:rsid w:val="000F15A8"/>
    <w:rsid w:val="000F1B4F"/>
    <w:rsid w:val="000F2324"/>
    <w:rsid w:val="000F29E5"/>
    <w:rsid w:val="000F3620"/>
    <w:rsid w:val="000F386E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6E1"/>
    <w:rsid w:val="00100BA6"/>
    <w:rsid w:val="00100BCC"/>
    <w:rsid w:val="001014A7"/>
    <w:rsid w:val="00101B24"/>
    <w:rsid w:val="00102272"/>
    <w:rsid w:val="00102807"/>
    <w:rsid w:val="00102E15"/>
    <w:rsid w:val="0010330B"/>
    <w:rsid w:val="001033FE"/>
    <w:rsid w:val="0010479D"/>
    <w:rsid w:val="0010482C"/>
    <w:rsid w:val="001048A7"/>
    <w:rsid w:val="00105434"/>
    <w:rsid w:val="001055AB"/>
    <w:rsid w:val="001055F3"/>
    <w:rsid w:val="00105A50"/>
    <w:rsid w:val="00105E5C"/>
    <w:rsid w:val="001067EF"/>
    <w:rsid w:val="001068F6"/>
    <w:rsid w:val="00106DA3"/>
    <w:rsid w:val="00106E43"/>
    <w:rsid w:val="001071AB"/>
    <w:rsid w:val="00107EF7"/>
    <w:rsid w:val="00110206"/>
    <w:rsid w:val="00110C5B"/>
    <w:rsid w:val="00111602"/>
    <w:rsid w:val="00111A07"/>
    <w:rsid w:val="00111CEC"/>
    <w:rsid w:val="00111D3F"/>
    <w:rsid w:val="0011229F"/>
    <w:rsid w:val="001126F5"/>
    <w:rsid w:val="00113E5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1F5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40B0"/>
    <w:rsid w:val="00135957"/>
    <w:rsid w:val="00136D6A"/>
    <w:rsid w:val="00136EC7"/>
    <w:rsid w:val="00137033"/>
    <w:rsid w:val="001375EC"/>
    <w:rsid w:val="0013767B"/>
    <w:rsid w:val="0014066F"/>
    <w:rsid w:val="00140A9F"/>
    <w:rsid w:val="001413DB"/>
    <w:rsid w:val="00141761"/>
    <w:rsid w:val="00141E4A"/>
    <w:rsid w:val="0014214D"/>
    <w:rsid w:val="0014230A"/>
    <w:rsid w:val="001427BF"/>
    <w:rsid w:val="00142C7C"/>
    <w:rsid w:val="00143804"/>
    <w:rsid w:val="00143BDF"/>
    <w:rsid w:val="00143C07"/>
    <w:rsid w:val="00143CB7"/>
    <w:rsid w:val="0014488F"/>
    <w:rsid w:val="0014497D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9CF"/>
    <w:rsid w:val="00147D5F"/>
    <w:rsid w:val="00147F63"/>
    <w:rsid w:val="00150579"/>
    <w:rsid w:val="00150FB4"/>
    <w:rsid w:val="001511C6"/>
    <w:rsid w:val="001511F4"/>
    <w:rsid w:val="0015139D"/>
    <w:rsid w:val="001513BB"/>
    <w:rsid w:val="0015195A"/>
    <w:rsid w:val="00151C5A"/>
    <w:rsid w:val="00153289"/>
    <w:rsid w:val="00153832"/>
    <w:rsid w:val="00153B2C"/>
    <w:rsid w:val="00154A4B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96B"/>
    <w:rsid w:val="00161C3D"/>
    <w:rsid w:val="001620FE"/>
    <w:rsid w:val="00162C15"/>
    <w:rsid w:val="00162EC4"/>
    <w:rsid w:val="001639B7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E3D"/>
    <w:rsid w:val="0017031D"/>
    <w:rsid w:val="00170C42"/>
    <w:rsid w:val="00170E42"/>
    <w:rsid w:val="001717FD"/>
    <w:rsid w:val="001718F2"/>
    <w:rsid w:val="00171956"/>
    <w:rsid w:val="00171B37"/>
    <w:rsid w:val="00171B6A"/>
    <w:rsid w:val="00171D43"/>
    <w:rsid w:val="00171FE0"/>
    <w:rsid w:val="00172A3B"/>
    <w:rsid w:val="00172A97"/>
    <w:rsid w:val="00172B91"/>
    <w:rsid w:val="001736E7"/>
    <w:rsid w:val="0017445A"/>
    <w:rsid w:val="001745F9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1BE8"/>
    <w:rsid w:val="00182758"/>
    <w:rsid w:val="0018549B"/>
    <w:rsid w:val="00185757"/>
    <w:rsid w:val="00185948"/>
    <w:rsid w:val="001860D7"/>
    <w:rsid w:val="00186ABE"/>
    <w:rsid w:val="00186BB0"/>
    <w:rsid w:val="001874A1"/>
    <w:rsid w:val="001877D5"/>
    <w:rsid w:val="00187D9A"/>
    <w:rsid w:val="00187D9D"/>
    <w:rsid w:val="00187DD1"/>
    <w:rsid w:val="001906F1"/>
    <w:rsid w:val="00190A29"/>
    <w:rsid w:val="00190C1E"/>
    <w:rsid w:val="00191273"/>
    <w:rsid w:val="00192328"/>
    <w:rsid w:val="00192375"/>
    <w:rsid w:val="00192F7A"/>
    <w:rsid w:val="001930C4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C8B"/>
    <w:rsid w:val="00195E57"/>
    <w:rsid w:val="00195F73"/>
    <w:rsid w:val="00197AD7"/>
    <w:rsid w:val="00197C6B"/>
    <w:rsid w:val="00197E12"/>
    <w:rsid w:val="001A077A"/>
    <w:rsid w:val="001A0835"/>
    <w:rsid w:val="001A08C3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01"/>
    <w:rsid w:val="001A6324"/>
    <w:rsid w:val="001A7324"/>
    <w:rsid w:val="001A79F1"/>
    <w:rsid w:val="001A7E29"/>
    <w:rsid w:val="001B0067"/>
    <w:rsid w:val="001B0803"/>
    <w:rsid w:val="001B0BE6"/>
    <w:rsid w:val="001B13AA"/>
    <w:rsid w:val="001B18FC"/>
    <w:rsid w:val="001B19B9"/>
    <w:rsid w:val="001B1C50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5B5B"/>
    <w:rsid w:val="001B5D12"/>
    <w:rsid w:val="001B5DA7"/>
    <w:rsid w:val="001B6246"/>
    <w:rsid w:val="001B62BA"/>
    <w:rsid w:val="001B636E"/>
    <w:rsid w:val="001B6BE0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A0A"/>
    <w:rsid w:val="001C63C6"/>
    <w:rsid w:val="001C65A4"/>
    <w:rsid w:val="001C6EA6"/>
    <w:rsid w:val="001C6EF5"/>
    <w:rsid w:val="001C6FBC"/>
    <w:rsid w:val="001C7384"/>
    <w:rsid w:val="001C7454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371E"/>
    <w:rsid w:val="001D3BA4"/>
    <w:rsid w:val="001D4226"/>
    <w:rsid w:val="001D437D"/>
    <w:rsid w:val="001D4421"/>
    <w:rsid w:val="001D4BA8"/>
    <w:rsid w:val="001D4D08"/>
    <w:rsid w:val="001D5473"/>
    <w:rsid w:val="001D63AE"/>
    <w:rsid w:val="001D6BAB"/>
    <w:rsid w:val="001D6D12"/>
    <w:rsid w:val="001D75F9"/>
    <w:rsid w:val="001D7B82"/>
    <w:rsid w:val="001D7D90"/>
    <w:rsid w:val="001E0281"/>
    <w:rsid w:val="001E044F"/>
    <w:rsid w:val="001E0A2D"/>
    <w:rsid w:val="001E18FE"/>
    <w:rsid w:val="001E19FB"/>
    <w:rsid w:val="001E1CE9"/>
    <w:rsid w:val="001E27CD"/>
    <w:rsid w:val="001E2A11"/>
    <w:rsid w:val="001E2A22"/>
    <w:rsid w:val="001E2B27"/>
    <w:rsid w:val="001E2D93"/>
    <w:rsid w:val="001E354A"/>
    <w:rsid w:val="001E3AC4"/>
    <w:rsid w:val="001E3F1C"/>
    <w:rsid w:val="001E450A"/>
    <w:rsid w:val="001E484B"/>
    <w:rsid w:val="001E577D"/>
    <w:rsid w:val="001E6407"/>
    <w:rsid w:val="001E64FB"/>
    <w:rsid w:val="001E6DA8"/>
    <w:rsid w:val="001F0142"/>
    <w:rsid w:val="001F1061"/>
    <w:rsid w:val="001F279F"/>
    <w:rsid w:val="001F2B93"/>
    <w:rsid w:val="001F2D22"/>
    <w:rsid w:val="001F36A8"/>
    <w:rsid w:val="001F3943"/>
    <w:rsid w:val="001F39A2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7CA0"/>
    <w:rsid w:val="001F7EC9"/>
    <w:rsid w:val="001F7F90"/>
    <w:rsid w:val="00200124"/>
    <w:rsid w:val="002003E3"/>
    <w:rsid w:val="0020130A"/>
    <w:rsid w:val="0020161B"/>
    <w:rsid w:val="0020233A"/>
    <w:rsid w:val="002036D6"/>
    <w:rsid w:val="002037F1"/>
    <w:rsid w:val="002038CB"/>
    <w:rsid w:val="00203DD4"/>
    <w:rsid w:val="00203E77"/>
    <w:rsid w:val="0020420B"/>
    <w:rsid w:val="002042CB"/>
    <w:rsid w:val="00204F84"/>
    <w:rsid w:val="0020527E"/>
    <w:rsid w:val="00205368"/>
    <w:rsid w:val="00205517"/>
    <w:rsid w:val="00205778"/>
    <w:rsid w:val="00205A50"/>
    <w:rsid w:val="00205FE4"/>
    <w:rsid w:val="00206973"/>
    <w:rsid w:val="00206BCC"/>
    <w:rsid w:val="00207EFA"/>
    <w:rsid w:val="002109B3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F"/>
    <w:rsid w:val="0021573F"/>
    <w:rsid w:val="0021614B"/>
    <w:rsid w:val="00216431"/>
    <w:rsid w:val="002168A6"/>
    <w:rsid w:val="00216CDB"/>
    <w:rsid w:val="00217592"/>
    <w:rsid w:val="0021782F"/>
    <w:rsid w:val="00217850"/>
    <w:rsid w:val="00217935"/>
    <w:rsid w:val="00217EFC"/>
    <w:rsid w:val="00220312"/>
    <w:rsid w:val="002209CD"/>
    <w:rsid w:val="002219C9"/>
    <w:rsid w:val="00221B23"/>
    <w:rsid w:val="0022256E"/>
    <w:rsid w:val="00222F51"/>
    <w:rsid w:val="0022395B"/>
    <w:rsid w:val="00224170"/>
    <w:rsid w:val="002249B1"/>
    <w:rsid w:val="00225479"/>
    <w:rsid w:val="002258AF"/>
    <w:rsid w:val="00225B96"/>
    <w:rsid w:val="00225CC6"/>
    <w:rsid w:val="002261D0"/>
    <w:rsid w:val="00226F34"/>
    <w:rsid w:val="002278C9"/>
    <w:rsid w:val="00230044"/>
    <w:rsid w:val="00230625"/>
    <w:rsid w:val="00230914"/>
    <w:rsid w:val="00230998"/>
    <w:rsid w:val="00230BDE"/>
    <w:rsid w:val="0023107A"/>
    <w:rsid w:val="00231483"/>
    <w:rsid w:val="00231AC6"/>
    <w:rsid w:val="00231D6F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4439"/>
    <w:rsid w:val="00234D25"/>
    <w:rsid w:val="00234EA8"/>
    <w:rsid w:val="00234FC0"/>
    <w:rsid w:val="0023540D"/>
    <w:rsid w:val="002354FE"/>
    <w:rsid w:val="00235695"/>
    <w:rsid w:val="00235CFF"/>
    <w:rsid w:val="002361E8"/>
    <w:rsid w:val="0023648F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3DC8"/>
    <w:rsid w:val="00244051"/>
    <w:rsid w:val="00244373"/>
    <w:rsid w:val="00244401"/>
    <w:rsid w:val="002445E9"/>
    <w:rsid w:val="00244815"/>
    <w:rsid w:val="00244862"/>
    <w:rsid w:val="00245253"/>
    <w:rsid w:val="00245EAB"/>
    <w:rsid w:val="00246C28"/>
    <w:rsid w:val="0024738E"/>
    <w:rsid w:val="00247A22"/>
    <w:rsid w:val="00247A7E"/>
    <w:rsid w:val="002500AC"/>
    <w:rsid w:val="002505F4"/>
    <w:rsid w:val="0025075E"/>
    <w:rsid w:val="00250A05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54"/>
    <w:rsid w:val="002577A8"/>
    <w:rsid w:val="00257ADB"/>
    <w:rsid w:val="00257CC7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4AFD"/>
    <w:rsid w:val="00265826"/>
    <w:rsid w:val="00265836"/>
    <w:rsid w:val="00265F1A"/>
    <w:rsid w:val="002660AD"/>
    <w:rsid w:val="0026659E"/>
    <w:rsid w:val="0026663C"/>
    <w:rsid w:val="00266D60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727"/>
    <w:rsid w:val="00276AC6"/>
    <w:rsid w:val="00276B3B"/>
    <w:rsid w:val="0027740B"/>
    <w:rsid w:val="0027759A"/>
    <w:rsid w:val="002777F4"/>
    <w:rsid w:val="00277E16"/>
    <w:rsid w:val="002804FE"/>
    <w:rsid w:val="00280A0B"/>
    <w:rsid w:val="00280B1B"/>
    <w:rsid w:val="00280C23"/>
    <w:rsid w:val="00280C7D"/>
    <w:rsid w:val="002819C5"/>
    <w:rsid w:val="00281F4A"/>
    <w:rsid w:val="00282112"/>
    <w:rsid w:val="002826CE"/>
    <w:rsid w:val="00283633"/>
    <w:rsid w:val="00283844"/>
    <w:rsid w:val="0028453F"/>
    <w:rsid w:val="0028496F"/>
    <w:rsid w:val="00285469"/>
    <w:rsid w:val="00285601"/>
    <w:rsid w:val="00285919"/>
    <w:rsid w:val="00285F2D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901BD"/>
    <w:rsid w:val="00290496"/>
    <w:rsid w:val="00290620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ADA"/>
    <w:rsid w:val="00292F4A"/>
    <w:rsid w:val="002933A6"/>
    <w:rsid w:val="0029386E"/>
    <w:rsid w:val="00293BC0"/>
    <w:rsid w:val="00293D2B"/>
    <w:rsid w:val="00293F1F"/>
    <w:rsid w:val="00294975"/>
    <w:rsid w:val="00294A61"/>
    <w:rsid w:val="002953D5"/>
    <w:rsid w:val="002959C1"/>
    <w:rsid w:val="00295DAD"/>
    <w:rsid w:val="00296010"/>
    <w:rsid w:val="00296629"/>
    <w:rsid w:val="0029674F"/>
    <w:rsid w:val="002977DF"/>
    <w:rsid w:val="002A0F01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3DD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73D9"/>
    <w:rsid w:val="002A746C"/>
    <w:rsid w:val="002A76B5"/>
    <w:rsid w:val="002B0312"/>
    <w:rsid w:val="002B0408"/>
    <w:rsid w:val="002B0C4A"/>
    <w:rsid w:val="002B0C68"/>
    <w:rsid w:val="002B1326"/>
    <w:rsid w:val="002B174B"/>
    <w:rsid w:val="002B1BD6"/>
    <w:rsid w:val="002B2520"/>
    <w:rsid w:val="002B272A"/>
    <w:rsid w:val="002B38AC"/>
    <w:rsid w:val="002B4244"/>
    <w:rsid w:val="002B4665"/>
    <w:rsid w:val="002B486A"/>
    <w:rsid w:val="002B4C07"/>
    <w:rsid w:val="002B4C4E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3B5"/>
    <w:rsid w:val="002C5903"/>
    <w:rsid w:val="002C5AA1"/>
    <w:rsid w:val="002C5E4B"/>
    <w:rsid w:val="002C639A"/>
    <w:rsid w:val="002C669E"/>
    <w:rsid w:val="002C6EA8"/>
    <w:rsid w:val="002C70A3"/>
    <w:rsid w:val="002C713A"/>
    <w:rsid w:val="002C7162"/>
    <w:rsid w:val="002C72DF"/>
    <w:rsid w:val="002C7474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533"/>
    <w:rsid w:val="002D55B2"/>
    <w:rsid w:val="002D56FC"/>
    <w:rsid w:val="002D6252"/>
    <w:rsid w:val="002D7E9B"/>
    <w:rsid w:val="002D7F8D"/>
    <w:rsid w:val="002E16B6"/>
    <w:rsid w:val="002E175F"/>
    <w:rsid w:val="002E1995"/>
    <w:rsid w:val="002E1A6F"/>
    <w:rsid w:val="002E1EB8"/>
    <w:rsid w:val="002E25A1"/>
    <w:rsid w:val="002E25E8"/>
    <w:rsid w:val="002E2674"/>
    <w:rsid w:val="002E26C0"/>
    <w:rsid w:val="002E2808"/>
    <w:rsid w:val="002E33B7"/>
    <w:rsid w:val="002E3817"/>
    <w:rsid w:val="002E398C"/>
    <w:rsid w:val="002E3CDB"/>
    <w:rsid w:val="002E4255"/>
    <w:rsid w:val="002E4A9E"/>
    <w:rsid w:val="002E5077"/>
    <w:rsid w:val="002E51C4"/>
    <w:rsid w:val="002E544D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12B"/>
    <w:rsid w:val="002F0205"/>
    <w:rsid w:val="002F0EFC"/>
    <w:rsid w:val="002F11B7"/>
    <w:rsid w:val="002F1368"/>
    <w:rsid w:val="002F21E4"/>
    <w:rsid w:val="002F22CB"/>
    <w:rsid w:val="002F2C12"/>
    <w:rsid w:val="002F3B02"/>
    <w:rsid w:val="002F3D1A"/>
    <w:rsid w:val="002F429B"/>
    <w:rsid w:val="002F459C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D73"/>
    <w:rsid w:val="00300A21"/>
    <w:rsid w:val="003017E1"/>
    <w:rsid w:val="003028CA"/>
    <w:rsid w:val="00302F78"/>
    <w:rsid w:val="00303744"/>
    <w:rsid w:val="00303FC3"/>
    <w:rsid w:val="00303FCE"/>
    <w:rsid w:val="00304018"/>
    <w:rsid w:val="00304099"/>
    <w:rsid w:val="003041E8"/>
    <w:rsid w:val="0030459C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35CD"/>
    <w:rsid w:val="00313F18"/>
    <w:rsid w:val="0031413E"/>
    <w:rsid w:val="003154BF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2048"/>
    <w:rsid w:val="00322976"/>
    <w:rsid w:val="003232A5"/>
    <w:rsid w:val="0032357E"/>
    <w:rsid w:val="00323BEA"/>
    <w:rsid w:val="00324A26"/>
    <w:rsid w:val="00324ADE"/>
    <w:rsid w:val="00325355"/>
    <w:rsid w:val="0032589B"/>
    <w:rsid w:val="003258F1"/>
    <w:rsid w:val="003264C4"/>
    <w:rsid w:val="003265A3"/>
    <w:rsid w:val="00326762"/>
    <w:rsid w:val="00326B72"/>
    <w:rsid w:val="00326F2D"/>
    <w:rsid w:val="0032711C"/>
    <w:rsid w:val="003271B7"/>
    <w:rsid w:val="00327934"/>
    <w:rsid w:val="00327C30"/>
    <w:rsid w:val="00330E6A"/>
    <w:rsid w:val="0033147C"/>
    <w:rsid w:val="00331497"/>
    <w:rsid w:val="00331FAD"/>
    <w:rsid w:val="0033214A"/>
    <w:rsid w:val="003321BF"/>
    <w:rsid w:val="003323A6"/>
    <w:rsid w:val="003327DF"/>
    <w:rsid w:val="00332B6E"/>
    <w:rsid w:val="00332D3C"/>
    <w:rsid w:val="00332F6F"/>
    <w:rsid w:val="003334BC"/>
    <w:rsid w:val="003338EA"/>
    <w:rsid w:val="003341B0"/>
    <w:rsid w:val="003352B1"/>
    <w:rsid w:val="00335E3A"/>
    <w:rsid w:val="00336143"/>
    <w:rsid w:val="003362C8"/>
    <w:rsid w:val="0033693D"/>
    <w:rsid w:val="00336A66"/>
    <w:rsid w:val="00336DCF"/>
    <w:rsid w:val="00336FD2"/>
    <w:rsid w:val="003370A0"/>
    <w:rsid w:val="0033782A"/>
    <w:rsid w:val="00340302"/>
    <w:rsid w:val="003417E3"/>
    <w:rsid w:val="00341BA1"/>
    <w:rsid w:val="00341D83"/>
    <w:rsid w:val="003425B7"/>
    <w:rsid w:val="003430F2"/>
    <w:rsid w:val="00343190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D62"/>
    <w:rsid w:val="00355E0F"/>
    <w:rsid w:val="00355E97"/>
    <w:rsid w:val="00356038"/>
    <w:rsid w:val="003561A2"/>
    <w:rsid w:val="00356290"/>
    <w:rsid w:val="00357451"/>
    <w:rsid w:val="00357539"/>
    <w:rsid w:val="00357774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AB7"/>
    <w:rsid w:val="00370CCA"/>
    <w:rsid w:val="00371039"/>
    <w:rsid w:val="0037127A"/>
    <w:rsid w:val="00371573"/>
    <w:rsid w:val="00371756"/>
    <w:rsid w:val="003719B0"/>
    <w:rsid w:val="00371C41"/>
    <w:rsid w:val="00372908"/>
    <w:rsid w:val="00373139"/>
    <w:rsid w:val="003735AE"/>
    <w:rsid w:val="00374133"/>
    <w:rsid w:val="0037456F"/>
    <w:rsid w:val="00374D5F"/>
    <w:rsid w:val="00374E60"/>
    <w:rsid w:val="00375049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186"/>
    <w:rsid w:val="003828AE"/>
    <w:rsid w:val="0038321A"/>
    <w:rsid w:val="00383732"/>
    <w:rsid w:val="00383A83"/>
    <w:rsid w:val="0038462C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876A3"/>
    <w:rsid w:val="00390883"/>
    <w:rsid w:val="00390BD9"/>
    <w:rsid w:val="00390C7A"/>
    <w:rsid w:val="00390EDE"/>
    <w:rsid w:val="00391B24"/>
    <w:rsid w:val="003924C8"/>
    <w:rsid w:val="00392FAD"/>
    <w:rsid w:val="00393CC0"/>
    <w:rsid w:val="00394863"/>
    <w:rsid w:val="00394909"/>
    <w:rsid w:val="0039490A"/>
    <w:rsid w:val="00394B81"/>
    <w:rsid w:val="00394C36"/>
    <w:rsid w:val="00394D42"/>
    <w:rsid w:val="00394F0B"/>
    <w:rsid w:val="00394FEF"/>
    <w:rsid w:val="00395454"/>
    <w:rsid w:val="00395892"/>
    <w:rsid w:val="00395C29"/>
    <w:rsid w:val="00396A88"/>
    <w:rsid w:val="00396C79"/>
    <w:rsid w:val="00396D1C"/>
    <w:rsid w:val="003970F2"/>
    <w:rsid w:val="00397295"/>
    <w:rsid w:val="00397307"/>
    <w:rsid w:val="00397310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6DDD"/>
    <w:rsid w:val="003A71D7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347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B3"/>
    <w:rsid w:val="003B6CFD"/>
    <w:rsid w:val="003B6D00"/>
    <w:rsid w:val="003B6EAA"/>
    <w:rsid w:val="003B715E"/>
    <w:rsid w:val="003B79F2"/>
    <w:rsid w:val="003B7D55"/>
    <w:rsid w:val="003B7DE1"/>
    <w:rsid w:val="003B7EE7"/>
    <w:rsid w:val="003C0381"/>
    <w:rsid w:val="003C0C97"/>
    <w:rsid w:val="003C2086"/>
    <w:rsid w:val="003C23CA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611"/>
    <w:rsid w:val="003C7661"/>
    <w:rsid w:val="003C7710"/>
    <w:rsid w:val="003C775A"/>
    <w:rsid w:val="003C7C8C"/>
    <w:rsid w:val="003D0447"/>
    <w:rsid w:val="003D04FA"/>
    <w:rsid w:val="003D058E"/>
    <w:rsid w:val="003D0B88"/>
    <w:rsid w:val="003D170E"/>
    <w:rsid w:val="003D17C9"/>
    <w:rsid w:val="003D1823"/>
    <w:rsid w:val="003D1B0A"/>
    <w:rsid w:val="003D1CDA"/>
    <w:rsid w:val="003D2814"/>
    <w:rsid w:val="003D2B5E"/>
    <w:rsid w:val="003D351A"/>
    <w:rsid w:val="003D3A26"/>
    <w:rsid w:val="003D4D8F"/>
    <w:rsid w:val="003D5006"/>
    <w:rsid w:val="003D5A42"/>
    <w:rsid w:val="003D60F8"/>
    <w:rsid w:val="003D6377"/>
    <w:rsid w:val="003D653B"/>
    <w:rsid w:val="003D682D"/>
    <w:rsid w:val="003D6FA4"/>
    <w:rsid w:val="003D6FAE"/>
    <w:rsid w:val="003D7B03"/>
    <w:rsid w:val="003E045D"/>
    <w:rsid w:val="003E04AF"/>
    <w:rsid w:val="003E083D"/>
    <w:rsid w:val="003E0B79"/>
    <w:rsid w:val="003E0E71"/>
    <w:rsid w:val="003E0EC2"/>
    <w:rsid w:val="003E13C8"/>
    <w:rsid w:val="003E1634"/>
    <w:rsid w:val="003E188E"/>
    <w:rsid w:val="003E18D2"/>
    <w:rsid w:val="003E1C23"/>
    <w:rsid w:val="003E1D64"/>
    <w:rsid w:val="003E1F11"/>
    <w:rsid w:val="003E29B4"/>
    <w:rsid w:val="003E2ACB"/>
    <w:rsid w:val="003E2BDF"/>
    <w:rsid w:val="003E2EB1"/>
    <w:rsid w:val="003E32B8"/>
    <w:rsid w:val="003E3602"/>
    <w:rsid w:val="003E3FDB"/>
    <w:rsid w:val="003E4072"/>
    <w:rsid w:val="003E42DB"/>
    <w:rsid w:val="003E4C6F"/>
    <w:rsid w:val="003E55A6"/>
    <w:rsid w:val="003E5B0E"/>
    <w:rsid w:val="003E661F"/>
    <w:rsid w:val="003E68CC"/>
    <w:rsid w:val="003E6D91"/>
    <w:rsid w:val="003E6F75"/>
    <w:rsid w:val="003E7665"/>
    <w:rsid w:val="003E7AA7"/>
    <w:rsid w:val="003E7CB6"/>
    <w:rsid w:val="003F03B1"/>
    <w:rsid w:val="003F0514"/>
    <w:rsid w:val="003F0842"/>
    <w:rsid w:val="003F0EC6"/>
    <w:rsid w:val="003F187F"/>
    <w:rsid w:val="003F19CD"/>
    <w:rsid w:val="003F1A3F"/>
    <w:rsid w:val="003F1B97"/>
    <w:rsid w:val="003F1DF4"/>
    <w:rsid w:val="003F269A"/>
    <w:rsid w:val="003F3016"/>
    <w:rsid w:val="003F32A5"/>
    <w:rsid w:val="003F3592"/>
    <w:rsid w:val="003F3FD4"/>
    <w:rsid w:val="003F423C"/>
    <w:rsid w:val="003F45CF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67E"/>
    <w:rsid w:val="003F7D45"/>
    <w:rsid w:val="00400164"/>
    <w:rsid w:val="00400DAA"/>
    <w:rsid w:val="00401031"/>
    <w:rsid w:val="0040135E"/>
    <w:rsid w:val="00401DB8"/>
    <w:rsid w:val="00402642"/>
    <w:rsid w:val="0040427F"/>
    <w:rsid w:val="0040454D"/>
    <w:rsid w:val="004049AB"/>
    <w:rsid w:val="004049AE"/>
    <w:rsid w:val="004049BC"/>
    <w:rsid w:val="00404E26"/>
    <w:rsid w:val="00404E8A"/>
    <w:rsid w:val="00405846"/>
    <w:rsid w:val="00405A07"/>
    <w:rsid w:val="00406F11"/>
    <w:rsid w:val="004076FE"/>
    <w:rsid w:val="00407725"/>
    <w:rsid w:val="00407791"/>
    <w:rsid w:val="004079E9"/>
    <w:rsid w:val="00407C63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7DF"/>
    <w:rsid w:val="0041380C"/>
    <w:rsid w:val="0041381D"/>
    <w:rsid w:val="00413887"/>
    <w:rsid w:val="00414415"/>
    <w:rsid w:val="00414492"/>
    <w:rsid w:val="004148FD"/>
    <w:rsid w:val="004150DA"/>
    <w:rsid w:val="00415426"/>
    <w:rsid w:val="00415976"/>
    <w:rsid w:val="00415B4C"/>
    <w:rsid w:val="00415B54"/>
    <w:rsid w:val="00416343"/>
    <w:rsid w:val="0041723B"/>
    <w:rsid w:val="00417315"/>
    <w:rsid w:val="00417628"/>
    <w:rsid w:val="00417B33"/>
    <w:rsid w:val="0042037A"/>
    <w:rsid w:val="0042094D"/>
    <w:rsid w:val="00421B72"/>
    <w:rsid w:val="00421DB7"/>
    <w:rsid w:val="00422B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307FD"/>
    <w:rsid w:val="00430BBE"/>
    <w:rsid w:val="00430C22"/>
    <w:rsid w:val="00430EEF"/>
    <w:rsid w:val="00431790"/>
    <w:rsid w:val="00431D22"/>
    <w:rsid w:val="00431F86"/>
    <w:rsid w:val="00432158"/>
    <w:rsid w:val="0043254C"/>
    <w:rsid w:val="00432A20"/>
    <w:rsid w:val="00432D35"/>
    <w:rsid w:val="004333E6"/>
    <w:rsid w:val="00434A7A"/>
    <w:rsid w:val="00434FDE"/>
    <w:rsid w:val="00435265"/>
    <w:rsid w:val="0043536B"/>
    <w:rsid w:val="00435619"/>
    <w:rsid w:val="00435EBD"/>
    <w:rsid w:val="004365B5"/>
    <w:rsid w:val="00437399"/>
    <w:rsid w:val="00437A54"/>
    <w:rsid w:val="0044045C"/>
    <w:rsid w:val="00440588"/>
    <w:rsid w:val="00440D10"/>
    <w:rsid w:val="004418F2"/>
    <w:rsid w:val="00441DE4"/>
    <w:rsid w:val="00441F0C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57C"/>
    <w:rsid w:val="00444922"/>
    <w:rsid w:val="00444B49"/>
    <w:rsid w:val="004456EF"/>
    <w:rsid w:val="00446153"/>
    <w:rsid w:val="004463E0"/>
    <w:rsid w:val="00446C7C"/>
    <w:rsid w:val="004471F4"/>
    <w:rsid w:val="00447643"/>
    <w:rsid w:val="00447B07"/>
    <w:rsid w:val="004501DF"/>
    <w:rsid w:val="0045026F"/>
    <w:rsid w:val="00450657"/>
    <w:rsid w:val="00450A2C"/>
    <w:rsid w:val="004510C1"/>
    <w:rsid w:val="00451683"/>
    <w:rsid w:val="004516D2"/>
    <w:rsid w:val="0045179C"/>
    <w:rsid w:val="00451C94"/>
    <w:rsid w:val="0045203B"/>
    <w:rsid w:val="004526B0"/>
    <w:rsid w:val="00452CFF"/>
    <w:rsid w:val="0045333D"/>
    <w:rsid w:val="0045340A"/>
    <w:rsid w:val="004535C7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F3B"/>
    <w:rsid w:val="0045756F"/>
    <w:rsid w:val="00457684"/>
    <w:rsid w:val="004579F5"/>
    <w:rsid w:val="0046103F"/>
    <w:rsid w:val="00461170"/>
    <w:rsid w:val="00461828"/>
    <w:rsid w:val="00461FAD"/>
    <w:rsid w:val="0046220F"/>
    <w:rsid w:val="004622E7"/>
    <w:rsid w:val="004623E7"/>
    <w:rsid w:val="00462591"/>
    <w:rsid w:val="00462907"/>
    <w:rsid w:val="0046297B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A94"/>
    <w:rsid w:val="00470130"/>
    <w:rsid w:val="00470BC1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5C7D"/>
    <w:rsid w:val="0047604C"/>
    <w:rsid w:val="00476B5D"/>
    <w:rsid w:val="004771ED"/>
    <w:rsid w:val="004774BA"/>
    <w:rsid w:val="004774ED"/>
    <w:rsid w:val="00477A18"/>
    <w:rsid w:val="00477B63"/>
    <w:rsid w:val="00480968"/>
    <w:rsid w:val="00481454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6F1"/>
    <w:rsid w:val="004856FB"/>
    <w:rsid w:val="00485FF7"/>
    <w:rsid w:val="004862D0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C74"/>
    <w:rsid w:val="00492093"/>
    <w:rsid w:val="00492D59"/>
    <w:rsid w:val="00493005"/>
    <w:rsid w:val="004931AE"/>
    <w:rsid w:val="00494814"/>
    <w:rsid w:val="004953A0"/>
    <w:rsid w:val="004955A6"/>
    <w:rsid w:val="004957DB"/>
    <w:rsid w:val="004958BA"/>
    <w:rsid w:val="00495D96"/>
    <w:rsid w:val="00496789"/>
    <w:rsid w:val="00496C13"/>
    <w:rsid w:val="00497154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4015"/>
    <w:rsid w:val="004A5279"/>
    <w:rsid w:val="004A52C8"/>
    <w:rsid w:val="004A538D"/>
    <w:rsid w:val="004A55E6"/>
    <w:rsid w:val="004A5B76"/>
    <w:rsid w:val="004A5E52"/>
    <w:rsid w:val="004A5EB0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B61"/>
    <w:rsid w:val="004B3B68"/>
    <w:rsid w:val="004B40FE"/>
    <w:rsid w:val="004B4332"/>
    <w:rsid w:val="004B4990"/>
    <w:rsid w:val="004B4C77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AE2"/>
    <w:rsid w:val="004C34B9"/>
    <w:rsid w:val="004C3AE3"/>
    <w:rsid w:val="004C3EEF"/>
    <w:rsid w:val="004C40FB"/>
    <w:rsid w:val="004C453A"/>
    <w:rsid w:val="004C5094"/>
    <w:rsid w:val="004C52BB"/>
    <w:rsid w:val="004C564E"/>
    <w:rsid w:val="004C568A"/>
    <w:rsid w:val="004C56DE"/>
    <w:rsid w:val="004C5C34"/>
    <w:rsid w:val="004C6638"/>
    <w:rsid w:val="004C67B8"/>
    <w:rsid w:val="004C67DD"/>
    <w:rsid w:val="004C70D1"/>
    <w:rsid w:val="004C76E8"/>
    <w:rsid w:val="004C7D10"/>
    <w:rsid w:val="004C7DEA"/>
    <w:rsid w:val="004D060C"/>
    <w:rsid w:val="004D0C97"/>
    <w:rsid w:val="004D0ED7"/>
    <w:rsid w:val="004D0F1F"/>
    <w:rsid w:val="004D0FC8"/>
    <w:rsid w:val="004D16AD"/>
    <w:rsid w:val="004D1AE6"/>
    <w:rsid w:val="004D1C55"/>
    <w:rsid w:val="004D2163"/>
    <w:rsid w:val="004D2191"/>
    <w:rsid w:val="004D29EB"/>
    <w:rsid w:val="004D374D"/>
    <w:rsid w:val="004D396A"/>
    <w:rsid w:val="004D3C11"/>
    <w:rsid w:val="004D3FAA"/>
    <w:rsid w:val="004D45F9"/>
    <w:rsid w:val="004D4C06"/>
    <w:rsid w:val="004D4CD9"/>
    <w:rsid w:val="004D52EB"/>
    <w:rsid w:val="004D532E"/>
    <w:rsid w:val="004D56FC"/>
    <w:rsid w:val="004D58F5"/>
    <w:rsid w:val="004D65DB"/>
    <w:rsid w:val="004D6B0D"/>
    <w:rsid w:val="004E0240"/>
    <w:rsid w:val="004E0EED"/>
    <w:rsid w:val="004E2199"/>
    <w:rsid w:val="004E2366"/>
    <w:rsid w:val="004E2B09"/>
    <w:rsid w:val="004E3189"/>
    <w:rsid w:val="004E31DB"/>
    <w:rsid w:val="004E3224"/>
    <w:rsid w:val="004E3E4F"/>
    <w:rsid w:val="004E4A23"/>
    <w:rsid w:val="004E54E3"/>
    <w:rsid w:val="004E5AE6"/>
    <w:rsid w:val="004E5DE1"/>
    <w:rsid w:val="004E5F39"/>
    <w:rsid w:val="004E5F49"/>
    <w:rsid w:val="004E6072"/>
    <w:rsid w:val="004E6B40"/>
    <w:rsid w:val="004E70DE"/>
    <w:rsid w:val="004E77FD"/>
    <w:rsid w:val="004F0B40"/>
    <w:rsid w:val="004F1CB6"/>
    <w:rsid w:val="004F22F5"/>
    <w:rsid w:val="004F245F"/>
    <w:rsid w:val="004F2B97"/>
    <w:rsid w:val="004F2DD8"/>
    <w:rsid w:val="004F31EE"/>
    <w:rsid w:val="004F3A0E"/>
    <w:rsid w:val="004F3C8F"/>
    <w:rsid w:val="004F4049"/>
    <w:rsid w:val="004F4296"/>
    <w:rsid w:val="004F48A5"/>
    <w:rsid w:val="004F49CA"/>
    <w:rsid w:val="004F4D2D"/>
    <w:rsid w:val="004F5477"/>
    <w:rsid w:val="004F6B1B"/>
    <w:rsid w:val="004F73DC"/>
    <w:rsid w:val="004F7965"/>
    <w:rsid w:val="004F7DCA"/>
    <w:rsid w:val="004F7F11"/>
    <w:rsid w:val="004F7F61"/>
    <w:rsid w:val="005005C6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C91"/>
    <w:rsid w:val="00505DC4"/>
    <w:rsid w:val="00506950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4F9"/>
    <w:rsid w:val="00513926"/>
    <w:rsid w:val="005139A3"/>
    <w:rsid w:val="00513C2F"/>
    <w:rsid w:val="00513FC6"/>
    <w:rsid w:val="005140A0"/>
    <w:rsid w:val="005146D1"/>
    <w:rsid w:val="005148E9"/>
    <w:rsid w:val="00514D18"/>
    <w:rsid w:val="005151D0"/>
    <w:rsid w:val="0051535B"/>
    <w:rsid w:val="005158D0"/>
    <w:rsid w:val="00515A0D"/>
    <w:rsid w:val="00515F9C"/>
    <w:rsid w:val="00516172"/>
    <w:rsid w:val="00516264"/>
    <w:rsid w:val="00516835"/>
    <w:rsid w:val="0051727E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A36"/>
    <w:rsid w:val="00521CB3"/>
    <w:rsid w:val="005220CC"/>
    <w:rsid w:val="0052232B"/>
    <w:rsid w:val="005225D8"/>
    <w:rsid w:val="005228C1"/>
    <w:rsid w:val="00522BA4"/>
    <w:rsid w:val="00523041"/>
    <w:rsid w:val="005230ED"/>
    <w:rsid w:val="00523156"/>
    <w:rsid w:val="00523DC9"/>
    <w:rsid w:val="00523E7F"/>
    <w:rsid w:val="00524596"/>
    <w:rsid w:val="00524994"/>
    <w:rsid w:val="00524AAB"/>
    <w:rsid w:val="00524F01"/>
    <w:rsid w:val="00525620"/>
    <w:rsid w:val="00525622"/>
    <w:rsid w:val="005256C4"/>
    <w:rsid w:val="00525AAB"/>
    <w:rsid w:val="00525C28"/>
    <w:rsid w:val="00525CEF"/>
    <w:rsid w:val="005263DA"/>
    <w:rsid w:val="00526664"/>
    <w:rsid w:val="005266A2"/>
    <w:rsid w:val="00526993"/>
    <w:rsid w:val="00526BC3"/>
    <w:rsid w:val="005300FA"/>
    <w:rsid w:val="005310D3"/>
    <w:rsid w:val="00531301"/>
    <w:rsid w:val="00531833"/>
    <w:rsid w:val="00531CF0"/>
    <w:rsid w:val="005326D6"/>
    <w:rsid w:val="005329B2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979"/>
    <w:rsid w:val="00544D0C"/>
    <w:rsid w:val="00545037"/>
    <w:rsid w:val="005452DC"/>
    <w:rsid w:val="005457B0"/>
    <w:rsid w:val="0054608A"/>
    <w:rsid w:val="0054634C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79E"/>
    <w:rsid w:val="0055094A"/>
    <w:rsid w:val="005509F9"/>
    <w:rsid w:val="0055107C"/>
    <w:rsid w:val="0055124F"/>
    <w:rsid w:val="00551F08"/>
    <w:rsid w:val="00552433"/>
    <w:rsid w:val="00552B9C"/>
    <w:rsid w:val="00553C04"/>
    <w:rsid w:val="00553E84"/>
    <w:rsid w:val="00554599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B7E"/>
    <w:rsid w:val="00560E22"/>
    <w:rsid w:val="00560E7C"/>
    <w:rsid w:val="00560F82"/>
    <w:rsid w:val="005613AC"/>
    <w:rsid w:val="005615A3"/>
    <w:rsid w:val="00561755"/>
    <w:rsid w:val="005617B4"/>
    <w:rsid w:val="0056183B"/>
    <w:rsid w:val="0056197A"/>
    <w:rsid w:val="00561AB2"/>
    <w:rsid w:val="00562232"/>
    <w:rsid w:val="00562B3A"/>
    <w:rsid w:val="00562B7E"/>
    <w:rsid w:val="005631BF"/>
    <w:rsid w:val="005631F5"/>
    <w:rsid w:val="00563936"/>
    <w:rsid w:val="00563BBF"/>
    <w:rsid w:val="00564804"/>
    <w:rsid w:val="00564D50"/>
    <w:rsid w:val="005658BB"/>
    <w:rsid w:val="00565949"/>
    <w:rsid w:val="00565B26"/>
    <w:rsid w:val="00565C17"/>
    <w:rsid w:val="00565D74"/>
    <w:rsid w:val="00565F5B"/>
    <w:rsid w:val="0056613C"/>
    <w:rsid w:val="0056634D"/>
    <w:rsid w:val="00566363"/>
    <w:rsid w:val="00566733"/>
    <w:rsid w:val="00566768"/>
    <w:rsid w:val="00567464"/>
    <w:rsid w:val="00567AA8"/>
    <w:rsid w:val="00567B12"/>
    <w:rsid w:val="00570BC5"/>
    <w:rsid w:val="00571697"/>
    <w:rsid w:val="00571CCB"/>
    <w:rsid w:val="00572E07"/>
    <w:rsid w:val="005730F6"/>
    <w:rsid w:val="00573953"/>
    <w:rsid w:val="00573FC8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73"/>
    <w:rsid w:val="005769DF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4589"/>
    <w:rsid w:val="00584AED"/>
    <w:rsid w:val="00584CFD"/>
    <w:rsid w:val="00584DF9"/>
    <w:rsid w:val="00584EEE"/>
    <w:rsid w:val="00585043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1ED2"/>
    <w:rsid w:val="00592670"/>
    <w:rsid w:val="00593608"/>
    <w:rsid w:val="00593AD1"/>
    <w:rsid w:val="00594150"/>
    <w:rsid w:val="0059435F"/>
    <w:rsid w:val="005953CA"/>
    <w:rsid w:val="005957A9"/>
    <w:rsid w:val="00595FC4"/>
    <w:rsid w:val="005960BB"/>
    <w:rsid w:val="0059616D"/>
    <w:rsid w:val="0059627F"/>
    <w:rsid w:val="00596381"/>
    <w:rsid w:val="00596891"/>
    <w:rsid w:val="00596A6B"/>
    <w:rsid w:val="00596AA9"/>
    <w:rsid w:val="00596BF2"/>
    <w:rsid w:val="00596CEC"/>
    <w:rsid w:val="00597FC7"/>
    <w:rsid w:val="005A09D2"/>
    <w:rsid w:val="005A0BB6"/>
    <w:rsid w:val="005A0F97"/>
    <w:rsid w:val="005A13C9"/>
    <w:rsid w:val="005A1A74"/>
    <w:rsid w:val="005A20BC"/>
    <w:rsid w:val="005A24D2"/>
    <w:rsid w:val="005A305E"/>
    <w:rsid w:val="005A32B2"/>
    <w:rsid w:val="005A3F70"/>
    <w:rsid w:val="005A42D0"/>
    <w:rsid w:val="005A48C4"/>
    <w:rsid w:val="005A4960"/>
    <w:rsid w:val="005A4987"/>
    <w:rsid w:val="005A4A41"/>
    <w:rsid w:val="005A5CF5"/>
    <w:rsid w:val="005A5DD0"/>
    <w:rsid w:val="005A60C0"/>
    <w:rsid w:val="005A6657"/>
    <w:rsid w:val="005A6EC5"/>
    <w:rsid w:val="005A6FBB"/>
    <w:rsid w:val="005A7537"/>
    <w:rsid w:val="005A7BBA"/>
    <w:rsid w:val="005B063B"/>
    <w:rsid w:val="005B0BFA"/>
    <w:rsid w:val="005B0E49"/>
    <w:rsid w:val="005B1669"/>
    <w:rsid w:val="005B2121"/>
    <w:rsid w:val="005B2151"/>
    <w:rsid w:val="005B2451"/>
    <w:rsid w:val="005B29E7"/>
    <w:rsid w:val="005B2BB4"/>
    <w:rsid w:val="005B31CA"/>
    <w:rsid w:val="005B32EC"/>
    <w:rsid w:val="005B49A8"/>
    <w:rsid w:val="005B4DEC"/>
    <w:rsid w:val="005B4F52"/>
    <w:rsid w:val="005B5206"/>
    <w:rsid w:val="005B526A"/>
    <w:rsid w:val="005B5776"/>
    <w:rsid w:val="005B5A78"/>
    <w:rsid w:val="005B6434"/>
    <w:rsid w:val="005B65EC"/>
    <w:rsid w:val="005B68E7"/>
    <w:rsid w:val="005B6AC7"/>
    <w:rsid w:val="005B75F5"/>
    <w:rsid w:val="005B7700"/>
    <w:rsid w:val="005B7A45"/>
    <w:rsid w:val="005B7C65"/>
    <w:rsid w:val="005B7FC0"/>
    <w:rsid w:val="005C012D"/>
    <w:rsid w:val="005C0677"/>
    <w:rsid w:val="005C0A12"/>
    <w:rsid w:val="005C0C16"/>
    <w:rsid w:val="005C0D93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1D0"/>
    <w:rsid w:val="005D156F"/>
    <w:rsid w:val="005D16F9"/>
    <w:rsid w:val="005D2034"/>
    <w:rsid w:val="005D3460"/>
    <w:rsid w:val="005D37D4"/>
    <w:rsid w:val="005D3A9F"/>
    <w:rsid w:val="005D50D4"/>
    <w:rsid w:val="005D51AB"/>
    <w:rsid w:val="005D562F"/>
    <w:rsid w:val="005D599D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17B"/>
    <w:rsid w:val="005E32FA"/>
    <w:rsid w:val="005E33FB"/>
    <w:rsid w:val="005E3536"/>
    <w:rsid w:val="005E3D02"/>
    <w:rsid w:val="005E3FE1"/>
    <w:rsid w:val="005E4018"/>
    <w:rsid w:val="005E40CD"/>
    <w:rsid w:val="005E460D"/>
    <w:rsid w:val="005E4F8B"/>
    <w:rsid w:val="005E55B8"/>
    <w:rsid w:val="005E5AB3"/>
    <w:rsid w:val="005E612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66D"/>
    <w:rsid w:val="005F3438"/>
    <w:rsid w:val="005F373C"/>
    <w:rsid w:val="005F3E51"/>
    <w:rsid w:val="005F41FA"/>
    <w:rsid w:val="005F5913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CA4"/>
    <w:rsid w:val="00603D40"/>
    <w:rsid w:val="0060428E"/>
    <w:rsid w:val="00604538"/>
    <w:rsid w:val="00604731"/>
    <w:rsid w:val="006047F2"/>
    <w:rsid w:val="00604B43"/>
    <w:rsid w:val="00605270"/>
    <w:rsid w:val="00605286"/>
    <w:rsid w:val="00605B3E"/>
    <w:rsid w:val="00605FA3"/>
    <w:rsid w:val="0060691F"/>
    <w:rsid w:val="00606CAA"/>
    <w:rsid w:val="006079F4"/>
    <w:rsid w:val="00610034"/>
    <w:rsid w:val="0061004C"/>
    <w:rsid w:val="0061069F"/>
    <w:rsid w:val="0061150B"/>
    <w:rsid w:val="00611E87"/>
    <w:rsid w:val="0061258F"/>
    <w:rsid w:val="00612849"/>
    <w:rsid w:val="00612FD7"/>
    <w:rsid w:val="00612FFF"/>
    <w:rsid w:val="00613249"/>
    <w:rsid w:val="006135CE"/>
    <w:rsid w:val="006136B9"/>
    <w:rsid w:val="00613D2C"/>
    <w:rsid w:val="00613E8D"/>
    <w:rsid w:val="006149F7"/>
    <w:rsid w:val="00614EAD"/>
    <w:rsid w:val="00615117"/>
    <w:rsid w:val="0061536D"/>
    <w:rsid w:val="00615789"/>
    <w:rsid w:val="00615EF8"/>
    <w:rsid w:val="00615F1D"/>
    <w:rsid w:val="00616424"/>
    <w:rsid w:val="00616AFB"/>
    <w:rsid w:val="00616C56"/>
    <w:rsid w:val="00617500"/>
    <w:rsid w:val="006176F5"/>
    <w:rsid w:val="006179A5"/>
    <w:rsid w:val="00617B46"/>
    <w:rsid w:val="00617C72"/>
    <w:rsid w:val="00620EC0"/>
    <w:rsid w:val="00621419"/>
    <w:rsid w:val="00621752"/>
    <w:rsid w:val="006220AC"/>
    <w:rsid w:val="00623070"/>
    <w:rsid w:val="00623F91"/>
    <w:rsid w:val="0062454E"/>
    <w:rsid w:val="00624D11"/>
    <w:rsid w:val="0062527F"/>
    <w:rsid w:val="0062578A"/>
    <w:rsid w:val="006260F7"/>
    <w:rsid w:val="00626183"/>
    <w:rsid w:val="006267C0"/>
    <w:rsid w:val="0062685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802"/>
    <w:rsid w:val="00636C90"/>
    <w:rsid w:val="00636D41"/>
    <w:rsid w:val="00636DDE"/>
    <w:rsid w:val="006372A2"/>
    <w:rsid w:val="00637AEB"/>
    <w:rsid w:val="006401C8"/>
    <w:rsid w:val="00640803"/>
    <w:rsid w:val="006409A0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9AF"/>
    <w:rsid w:val="0065343C"/>
    <w:rsid w:val="00653B6A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6BC0"/>
    <w:rsid w:val="00657214"/>
    <w:rsid w:val="0065737D"/>
    <w:rsid w:val="006603B6"/>
    <w:rsid w:val="00660626"/>
    <w:rsid w:val="00661BA5"/>
    <w:rsid w:val="00661C02"/>
    <w:rsid w:val="00662477"/>
    <w:rsid w:val="00662554"/>
    <w:rsid w:val="00662811"/>
    <w:rsid w:val="00662C90"/>
    <w:rsid w:val="00663A1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016"/>
    <w:rsid w:val="0067147C"/>
    <w:rsid w:val="00671797"/>
    <w:rsid w:val="006721DE"/>
    <w:rsid w:val="00672723"/>
    <w:rsid w:val="00672937"/>
    <w:rsid w:val="00672DB6"/>
    <w:rsid w:val="00672FA6"/>
    <w:rsid w:val="0067473B"/>
    <w:rsid w:val="00675254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F1"/>
    <w:rsid w:val="00680EE0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6F34"/>
    <w:rsid w:val="0068700D"/>
    <w:rsid w:val="006874AF"/>
    <w:rsid w:val="00687F2D"/>
    <w:rsid w:val="0069009C"/>
    <w:rsid w:val="006906BC"/>
    <w:rsid w:val="00690E77"/>
    <w:rsid w:val="00691171"/>
    <w:rsid w:val="00691BB6"/>
    <w:rsid w:val="00691ED3"/>
    <w:rsid w:val="00692423"/>
    <w:rsid w:val="0069292F"/>
    <w:rsid w:val="006929CB"/>
    <w:rsid w:val="00692B53"/>
    <w:rsid w:val="00692D99"/>
    <w:rsid w:val="00693478"/>
    <w:rsid w:val="0069348E"/>
    <w:rsid w:val="00693953"/>
    <w:rsid w:val="0069426B"/>
    <w:rsid w:val="006944FC"/>
    <w:rsid w:val="00694787"/>
    <w:rsid w:val="00695368"/>
    <w:rsid w:val="00695774"/>
    <w:rsid w:val="0069681D"/>
    <w:rsid w:val="00696A5D"/>
    <w:rsid w:val="00696D94"/>
    <w:rsid w:val="0069739F"/>
    <w:rsid w:val="006A00CD"/>
    <w:rsid w:val="006A07B6"/>
    <w:rsid w:val="006A0A45"/>
    <w:rsid w:val="006A0AB3"/>
    <w:rsid w:val="006A0DE0"/>
    <w:rsid w:val="006A0E30"/>
    <w:rsid w:val="006A0E75"/>
    <w:rsid w:val="006A1301"/>
    <w:rsid w:val="006A19B5"/>
    <w:rsid w:val="006A1E93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6C55"/>
    <w:rsid w:val="006A7303"/>
    <w:rsid w:val="006B00DE"/>
    <w:rsid w:val="006B027E"/>
    <w:rsid w:val="006B03CD"/>
    <w:rsid w:val="006B0C75"/>
    <w:rsid w:val="006B0CB3"/>
    <w:rsid w:val="006B0D39"/>
    <w:rsid w:val="006B0D90"/>
    <w:rsid w:val="006B10B7"/>
    <w:rsid w:val="006B1F25"/>
    <w:rsid w:val="006B2205"/>
    <w:rsid w:val="006B2553"/>
    <w:rsid w:val="006B2ACB"/>
    <w:rsid w:val="006B2EF6"/>
    <w:rsid w:val="006B30C3"/>
    <w:rsid w:val="006B3356"/>
    <w:rsid w:val="006B33FC"/>
    <w:rsid w:val="006B34F4"/>
    <w:rsid w:val="006B3516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066"/>
    <w:rsid w:val="006C15FE"/>
    <w:rsid w:val="006C18D8"/>
    <w:rsid w:val="006C1ADC"/>
    <w:rsid w:val="006C1D0F"/>
    <w:rsid w:val="006C214B"/>
    <w:rsid w:val="006C21BC"/>
    <w:rsid w:val="006C2C66"/>
    <w:rsid w:val="006C311C"/>
    <w:rsid w:val="006C3141"/>
    <w:rsid w:val="006C3E98"/>
    <w:rsid w:val="006C417E"/>
    <w:rsid w:val="006C4475"/>
    <w:rsid w:val="006C48C8"/>
    <w:rsid w:val="006C4A0F"/>
    <w:rsid w:val="006C5AAB"/>
    <w:rsid w:val="006C6DC1"/>
    <w:rsid w:val="006C737B"/>
    <w:rsid w:val="006C747B"/>
    <w:rsid w:val="006C7F08"/>
    <w:rsid w:val="006D004B"/>
    <w:rsid w:val="006D01B8"/>
    <w:rsid w:val="006D0710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C66"/>
    <w:rsid w:val="006D4820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BA"/>
    <w:rsid w:val="006F11AB"/>
    <w:rsid w:val="006F1253"/>
    <w:rsid w:val="006F1537"/>
    <w:rsid w:val="006F176C"/>
    <w:rsid w:val="006F17E6"/>
    <w:rsid w:val="006F1D60"/>
    <w:rsid w:val="006F302D"/>
    <w:rsid w:val="006F3788"/>
    <w:rsid w:val="006F4048"/>
    <w:rsid w:val="006F414F"/>
    <w:rsid w:val="006F508D"/>
    <w:rsid w:val="006F5526"/>
    <w:rsid w:val="006F57F3"/>
    <w:rsid w:val="006F59F1"/>
    <w:rsid w:val="006F5C01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1B9"/>
    <w:rsid w:val="007025CA"/>
    <w:rsid w:val="00702988"/>
    <w:rsid w:val="00703BE1"/>
    <w:rsid w:val="00703D66"/>
    <w:rsid w:val="00703E5A"/>
    <w:rsid w:val="007043A3"/>
    <w:rsid w:val="007045A5"/>
    <w:rsid w:val="00704D2C"/>
    <w:rsid w:val="00705787"/>
    <w:rsid w:val="00705BE3"/>
    <w:rsid w:val="0070610B"/>
    <w:rsid w:val="00706B1A"/>
    <w:rsid w:val="00707FE4"/>
    <w:rsid w:val="00710066"/>
    <w:rsid w:val="0071036D"/>
    <w:rsid w:val="007109B7"/>
    <w:rsid w:val="00710CEC"/>
    <w:rsid w:val="00710FEA"/>
    <w:rsid w:val="00711760"/>
    <w:rsid w:val="00711AC7"/>
    <w:rsid w:val="00711E5C"/>
    <w:rsid w:val="00712059"/>
    <w:rsid w:val="0071240F"/>
    <w:rsid w:val="007129CB"/>
    <w:rsid w:val="007131BC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313C"/>
    <w:rsid w:val="00723EB5"/>
    <w:rsid w:val="0072573A"/>
    <w:rsid w:val="00725B27"/>
    <w:rsid w:val="00725CD3"/>
    <w:rsid w:val="00726072"/>
    <w:rsid w:val="007262B9"/>
    <w:rsid w:val="00726E6D"/>
    <w:rsid w:val="007309EF"/>
    <w:rsid w:val="00731032"/>
    <w:rsid w:val="007317E6"/>
    <w:rsid w:val="007333C2"/>
    <w:rsid w:val="007336B8"/>
    <w:rsid w:val="007338E2"/>
    <w:rsid w:val="00733C8B"/>
    <w:rsid w:val="00733CCD"/>
    <w:rsid w:val="007347BD"/>
    <w:rsid w:val="00734C88"/>
    <w:rsid w:val="007350FA"/>
    <w:rsid w:val="007354F9"/>
    <w:rsid w:val="0073553F"/>
    <w:rsid w:val="0073583E"/>
    <w:rsid w:val="00735A5D"/>
    <w:rsid w:val="00736D25"/>
    <w:rsid w:val="007372AE"/>
    <w:rsid w:val="00737C2A"/>
    <w:rsid w:val="00740789"/>
    <w:rsid w:val="00740935"/>
    <w:rsid w:val="0074138A"/>
    <w:rsid w:val="00741550"/>
    <w:rsid w:val="00742339"/>
    <w:rsid w:val="00742377"/>
    <w:rsid w:val="007425D1"/>
    <w:rsid w:val="007427D0"/>
    <w:rsid w:val="007434FD"/>
    <w:rsid w:val="00743521"/>
    <w:rsid w:val="00743DBF"/>
    <w:rsid w:val="007446E8"/>
    <w:rsid w:val="0074474C"/>
    <w:rsid w:val="00744B32"/>
    <w:rsid w:val="007451F2"/>
    <w:rsid w:val="00745219"/>
    <w:rsid w:val="00745272"/>
    <w:rsid w:val="007464BD"/>
    <w:rsid w:val="00746526"/>
    <w:rsid w:val="00746663"/>
    <w:rsid w:val="00746C3B"/>
    <w:rsid w:val="0074761E"/>
    <w:rsid w:val="00747AED"/>
    <w:rsid w:val="00747DE8"/>
    <w:rsid w:val="0075038E"/>
    <w:rsid w:val="007503A8"/>
    <w:rsid w:val="007506D5"/>
    <w:rsid w:val="00750FD3"/>
    <w:rsid w:val="00751475"/>
    <w:rsid w:val="007526AF"/>
    <w:rsid w:val="007527AC"/>
    <w:rsid w:val="00752CD0"/>
    <w:rsid w:val="007530F1"/>
    <w:rsid w:val="00753776"/>
    <w:rsid w:val="007537BB"/>
    <w:rsid w:val="00753993"/>
    <w:rsid w:val="00754288"/>
    <w:rsid w:val="00754A6D"/>
    <w:rsid w:val="00754EDD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979"/>
    <w:rsid w:val="00761C94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542"/>
    <w:rsid w:val="00777609"/>
    <w:rsid w:val="0077783A"/>
    <w:rsid w:val="00777DCE"/>
    <w:rsid w:val="007803CF"/>
    <w:rsid w:val="00780566"/>
    <w:rsid w:val="00780A49"/>
    <w:rsid w:val="007812E3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1E58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B0583"/>
    <w:rsid w:val="007B0903"/>
    <w:rsid w:val="007B0E14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71C"/>
    <w:rsid w:val="007B478F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C06"/>
    <w:rsid w:val="007C1D41"/>
    <w:rsid w:val="007C1E93"/>
    <w:rsid w:val="007C22BC"/>
    <w:rsid w:val="007C2AE9"/>
    <w:rsid w:val="007C302E"/>
    <w:rsid w:val="007C30D7"/>
    <w:rsid w:val="007C3397"/>
    <w:rsid w:val="007C36E2"/>
    <w:rsid w:val="007C3E6A"/>
    <w:rsid w:val="007C40FF"/>
    <w:rsid w:val="007C43EF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486"/>
    <w:rsid w:val="007D5B65"/>
    <w:rsid w:val="007D65CD"/>
    <w:rsid w:val="007D6877"/>
    <w:rsid w:val="007D6D43"/>
    <w:rsid w:val="007D6FB0"/>
    <w:rsid w:val="007D72BF"/>
    <w:rsid w:val="007D744D"/>
    <w:rsid w:val="007D774A"/>
    <w:rsid w:val="007D7793"/>
    <w:rsid w:val="007D7824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2D6"/>
    <w:rsid w:val="007F3379"/>
    <w:rsid w:val="007F33E6"/>
    <w:rsid w:val="007F37DA"/>
    <w:rsid w:val="007F38FE"/>
    <w:rsid w:val="007F3A0C"/>
    <w:rsid w:val="007F3C46"/>
    <w:rsid w:val="007F3F02"/>
    <w:rsid w:val="007F4250"/>
    <w:rsid w:val="007F42C8"/>
    <w:rsid w:val="007F4AA7"/>
    <w:rsid w:val="007F5850"/>
    <w:rsid w:val="007F586E"/>
    <w:rsid w:val="007F59E5"/>
    <w:rsid w:val="007F5BC9"/>
    <w:rsid w:val="007F5D89"/>
    <w:rsid w:val="007F5EA8"/>
    <w:rsid w:val="007F629F"/>
    <w:rsid w:val="007F695D"/>
    <w:rsid w:val="007F6992"/>
    <w:rsid w:val="007F788E"/>
    <w:rsid w:val="007F7BC5"/>
    <w:rsid w:val="007F7F8C"/>
    <w:rsid w:val="00800907"/>
    <w:rsid w:val="008009E3"/>
    <w:rsid w:val="00800BFB"/>
    <w:rsid w:val="00800C45"/>
    <w:rsid w:val="00801BE3"/>
    <w:rsid w:val="008023D7"/>
    <w:rsid w:val="00803098"/>
    <w:rsid w:val="008030E1"/>
    <w:rsid w:val="00803552"/>
    <w:rsid w:val="0080415E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20F"/>
    <w:rsid w:val="0080762F"/>
    <w:rsid w:val="008077E1"/>
    <w:rsid w:val="008079F4"/>
    <w:rsid w:val="00807A04"/>
    <w:rsid w:val="008113CC"/>
    <w:rsid w:val="0081321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1212"/>
    <w:rsid w:val="008221F0"/>
    <w:rsid w:val="008224F1"/>
    <w:rsid w:val="00822664"/>
    <w:rsid w:val="00822BAF"/>
    <w:rsid w:val="00822BF6"/>
    <w:rsid w:val="00822CAB"/>
    <w:rsid w:val="00823027"/>
    <w:rsid w:val="00823A5D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3A1C"/>
    <w:rsid w:val="00833BED"/>
    <w:rsid w:val="00833E81"/>
    <w:rsid w:val="00834041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216F"/>
    <w:rsid w:val="00842408"/>
    <w:rsid w:val="008427C0"/>
    <w:rsid w:val="008437A2"/>
    <w:rsid w:val="00843B45"/>
    <w:rsid w:val="00843D26"/>
    <w:rsid w:val="00844D48"/>
    <w:rsid w:val="0084574C"/>
    <w:rsid w:val="00845AC5"/>
    <w:rsid w:val="00845ADD"/>
    <w:rsid w:val="008462D2"/>
    <w:rsid w:val="00847580"/>
    <w:rsid w:val="00850034"/>
    <w:rsid w:val="008505BF"/>
    <w:rsid w:val="00851352"/>
    <w:rsid w:val="0085165C"/>
    <w:rsid w:val="008519CA"/>
    <w:rsid w:val="00851D34"/>
    <w:rsid w:val="008526FE"/>
    <w:rsid w:val="00853211"/>
    <w:rsid w:val="0085377D"/>
    <w:rsid w:val="00853A12"/>
    <w:rsid w:val="00853D5E"/>
    <w:rsid w:val="008546C7"/>
    <w:rsid w:val="008547F1"/>
    <w:rsid w:val="008553D5"/>
    <w:rsid w:val="00855BB2"/>
    <w:rsid w:val="00856220"/>
    <w:rsid w:val="00856A3A"/>
    <w:rsid w:val="00856D7F"/>
    <w:rsid w:val="00856E61"/>
    <w:rsid w:val="00857EBB"/>
    <w:rsid w:val="008602A5"/>
    <w:rsid w:val="00861664"/>
    <w:rsid w:val="00861CDA"/>
    <w:rsid w:val="00862729"/>
    <w:rsid w:val="00862AAE"/>
    <w:rsid w:val="00862D85"/>
    <w:rsid w:val="00862DF6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67C"/>
    <w:rsid w:val="00867B0A"/>
    <w:rsid w:val="00867DE7"/>
    <w:rsid w:val="00870067"/>
    <w:rsid w:val="0087037C"/>
    <w:rsid w:val="00870AAA"/>
    <w:rsid w:val="00870AAE"/>
    <w:rsid w:val="00870B7B"/>
    <w:rsid w:val="00870D05"/>
    <w:rsid w:val="00871A54"/>
    <w:rsid w:val="00872CCB"/>
    <w:rsid w:val="00872E9C"/>
    <w:rsid w:val="00873431"/>
    <w:rsid w:val="00873781"/>
    <w:rsid w:val="00874351"/>
    <w:rsid w:val="008754F5"/>
    <w:rsid w:val="00875961"/>
    <w:rsid w:val="00875D91"/>
    <w:rsid w:val="00876033"/>
    <w:rsid w:val="008770EB"/>
    <w:rsid w:val="008776B8"/>
    <w:rsid w:val="00877753"/>
    <w:rsid w:val="0087775A"/>
    <w:rsid w:val="00877A46"/>
    <w:rsid w:val="00877CB1"/>
    <w:rsid w:val="00877DEB"/>
    <w:rsid w:val="008804AA"/>
    <w:rsid w:val="00880822"/>
    <w:rsid w:val="0088103E"/>
    <w:rsid w:val="00881419"/>
    <w:rsid w:val="00881505"/>
    <w:rsid w:val="00881DB3"/>
    <w:rsid w:val="00881F9C"/>
    <w:rsid w:val="00882184"/>
    <w:rsid w:val="00882BDC"/>
    <w:rsid w:val="00884371"/>
    <w:rsid w:val="00884E6C"/>
    <w:rsid w:val="00885200"/>
    <w:rsid w:val="00885DD8"/>
    <w:rsid w:val="00886067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9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25A"/>
    <w:rsid w:val="008A26F4"/>
    <w:rsid w:val="008A276D"/>
    <w:rsid w:val="008A2E48"/>
    <w:rsid w:val="008A31C5"/>
    <w:rsid w:val="008A366D"/>
    <w:rsid w:val="008A39F1"/>
    <w:rsid w:val="008A4290"/>
    <w:rsid w:val="008A42A1"/>
    <w:rsid w:val="008A494B"/>
    <w:rsid w:val="008A4C81"/>
    <w:rsid w:val="008A6B0D"/>
    <w:rsid w:val="008A710C"/>
    <w:rsid w:val="008A71F4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6C0"/>
    <w:rsid w:val="008B372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C0541"/>
    <w:rsid w:val="008C0A07"/>
    <w:rsid w:val="008C0FD4"/>
    <w:rsid w:val="008C1219"/>
    <w:rsid w:val="008C1999"/>
    <w:rsid w:val="008C1C84"/>
    <w:rsid w:val="008C1ED9"/>
    <w:rsid w:val="008C232D"/>
    <w:rsid w:val="008C29AD"/>
    <w:rsid w:val="008C2BFD"/>
    <w:rsid w:val="008C2EF9"/>
    <w:rsid w:val="008C3082"/>
    <w:rsid w:val="008C3108"/>
    <w:rsid w:val="008C3275"/>
    <w:rsid w:val="008C331D"/>
    <w:rsid w:val="008C355A"/>
    <w:rsid w:val="008C36CA"/>
    <w:rsid w:val="008C41B6"/>
    <w:rsid w:val="008C44E1"/>
    <w:rsid w:val="008C4527"/>
    <w:rsid w:val="008C49E6"/>
    <w:rsid w:val="008C50C1"/>
    <w:rsid w:val="008C55BA"/>
    <w:rsid w:val="008C5602"/>
    <w:rsid w:val="008C56E0"/>
    <w:rsid w:val="008C571A"/>
    <w:rsid w:val="008C5D60"/>
    <w:rsid w:val="008C5E50"/>
    <w:rsid w:val="008C66C4"/>
    <w:rsid w:val="008C6B2D"/>
    <w:rsid w:val="008C6C58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4DB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47C"/>
    <w:rsid w:val="008E04C5"/>
    <w:rsid w:val="008E0B07"/>
    <w:rsid w:val="008E10DD"/>
    <w:rsid w:val="008E1825"/>
    <w:rsid w:val="008E18F2"/>
    <w:rsid w:val="008E1C95"/>
    <w:rsid w:val="008E2617"/>
    <w:rsid w:val="008E2E72"/>
    <w:rsid w:val="008E3369"/>
    <w:rsid w:val="008E34B4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62A7"/>
    <w:rsid w:val="008E64BA"/>
    <w:rsid w:val="008E653D"/>
    <w:rsid w:val="008E6F50"/>
    <w:rsid w:val="008E73C2"/>
    <w:rsid w:val="008E73DF"/>
    <w:rsid w:val="008E75B4"/>
    <w:rsid w:val="008E7A7D"/>
    <w:rsid w:val="008E7B3B"/>
    <w:rsid w:val="008F01B1"/>
    <w:rsid w:val="008F0207"/>
    <w:rsid w:val="008F05B1"/>
    <w:rsid w:val="008F0875"/>
    <w:rsid w:val="008F0E64"/>
    <w:rsid w:val="008F0F25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D2B"/>
    <w:rsid w:val="008F5D9A"/>
    <w:rsid w:val="008F617D"/>
    <w:rsid w:val="008F635A"/>
    <w:rsid w:val="008F645F"/>
    <w:rsid w:val="008F6761"/>
    <w:rsid w:val="008F6835"/>
    <w:rsid w:val="008F6DEE"/>
    <w:rsid w:val="008F7156"/>
    <w:rsid w:val="008F76B5"/>
    <w:rsid w:val="008F7F25"/>
    <w:rsid w:val="0090000D"/>
    <w:rsid w:val="0090007A"/>
    <w:rsid w:val="00900765"/>
    <w:rsid w:val="00900C9C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4D15"/>
    <w:rsid w:val="00905A0F"/>
    <w:rsid w:val="00905AA7"/>
    <w:rsid w:val="00905B9D"/>
    <w:rsid w:val="0090698C"/>
    <w:rsid w:val="009077BE"/>
    <w:rsid w:val="009108AD"/>
    <w:rsid w:val="009108ED"/>
    <w:rsid w:val="00910C89"/>
    <w:rsid w:val="00910D78"/>
    <w:rsid w:val="0091118B"/>
    <w:rsid w:val="00911242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338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033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A61"/>
    <w:rsid w:val="00937B90"/>
    <w:rsid w:val="009405EC"/>
    <w:rsid w:val="00940D2B"/>
    <w:rsid w:val="009416E7"/>
    <w:rsid w:val="009431A3"/>
    <w:rsid w:val="00943433"/>
    <w:rsid w:val="009439DB"/>
    <w:rsid w:val="00943AA3"/>
    <w:rsid w:val="00943D63"/>
    <w:rsid w:val="00943EB1"/>
    <w:rsid w:val="00944018"/>
    <w:rsid w:val="00944AD0"/>
    <w:rsid w:val="00945983"/>
    <w:rsid w:val="00945B48"/>
    <w:rsid w:val="00946467"/>
    <w:rsid w:val="00946D9D"/>
    <w:rsid w:val="0094752A"/>
    <w:rsid w:val="009479D6"/>
    <w:rsid w:val="00947AEA"/>
    <w:rsid w:val="00947AFF"/>
    <w:rsid w:val="00950138"/>
    <w:rsid w:val="009507CC"/>
    <w:rsid w:val="00950CDE"/>
    <w:rsid w:val="00950EBE"/>
    <w:rsid w:val="0095136A"/>
    <w:rsid w:val="0095166F"/>
    <w:rsid w:val="0095183B"/>
    <w:rsid w:val="00951C49"/>
    <w:rsid w:val="00951D45"/>
    <w:rsid w:val="00951FCA"/>
    <w:rsid w:val="009527FE"/>
    <w:rsid w:val="00952953"/>
    <w:rsid w:val="009529D0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086"/>
    <w:rsid w:val="00960403"/>
    <w:rsid w:val="009604ED"/>
    <w:rsid w:val="00960759"/>
    <w:rsid w:val="00960992"/>
    <w:rsid w:val="00961216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5E73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19D7"/>
    <w:rsid w:val="00981EBC"/>
    <w:rsid w:val="00982CDD"/>
    <w:rsid w:val="00982CED"/>
    <w:rsid w:val="00983448"/>
    <w:rsid w:val="009834EF"/>
    <w:rsid w:val="0098369E"/>
    <w:rsid w:val="009836D9"/>
    <w:rsid w:val="00983B1E"/>
    <w:rsid w:val="00983BE6"/>
    <w:rsid w:val="00983CF4"/>
    <w:rsid w:val="0098433D"/>
    <w:rsid w:val="0098507A"/>
    <w:rsid w:val="009850BB"/>
    <w:rsid w:val="009856C3"/>
    <w:rsid w:val="00985F2A"/>
    <w:rsid w:val="00986255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03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518E"/>
    <w:rsid w:val="00995727"/>
    <w:rsid w:val="00995A0B"/>
    <w:rsid w:val="00995B83"/>
    <w:rsid w:val="00996820"/>
    <w:rsid w:val="00997551"/>
    <w:rsid w:val="009A083C"/>
    <w:rsid w:val="009A09EC"/>
    <w:rsid w:val="009A0BC9"/>
    <w:rsid w:val="009A1531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2F1"/>
    <w:rsid w:val="009A670A"/>
    <w:rsid w:val="009A6A46"/>
    <w:rsid w:val="009A6C27"/>
    <w:rsid w:val="009A6CD1"/>
    <w:rsid w:val="009A6E4E"/>
    <w:rsid w:val="009A6EF3"/>
    <w:rsid w:val="009A7033"/>
    <w:rsid w:val="009A759A"/>
    <w:rsid w:val="009A79EA"/>
    <w:rsid w:val="009A7D20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3D8"/>
    <w:rsid w:val="009B4BDF"/>
    <w:rsid w:val="009B5560"/>
    <w:rsid w:val="009B5645"/>
    <w:rsid w:val="009B5691"/>
    <w:rsid w:val="009B58D9"/>
    <w:rsid w:val="009B5966"/>
    <w:rsid w:val="009B5988"/>
    <w:rsid w:val="009B5CFD"/>
    <w:rsid w:val="009B615E"/>
    <w:rsid w:val="009B63DF"/>
    <w:rsid w:val="009B667F"/>
    <w:rsid w:val="009B73B9"/>
    <w:rsid w:val="009B77F8"/>
    <w:rsid w:val="009B7AB4"/>
    <w:rsid w:val="009B7B8B"/>
    <w:rsid w:val="009B7E43"/>
    <w:rsid w:val="009C0839"/>
    <w:rsid w:val="009C0DD9"/>
    <w:rsid w:val="009C1239"/>
    <w:rsid w:val="009C17E2"/>
    <w:rsid w:val="009C2251"/>
    <w:rsid w:val="009C248C"/>
    <w:rsid w:val="009C24D2"/>
    <w:rsid w:val="009C26B0"/>
    <w:rsid w:val="009C2AC4"/>
    <w:rsid w:val="009C31B4"/>
    <w:rsid w:val="009C3FC1"/>
    <w:rsid w:val="009C4317"/>
    <w:rsid w:val="009C43E6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F07"/>
    <w:rsid w:val="009D5091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AED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607F"/>
    <w:rsid w:val="009E67F7"/>
    <w:rsid w:val="009E6ECC"/>
    <w:rsid w:val="009E7814"/>
    <w:rsid w:val="009E7EC2"/>
    <w:rsid w:val="009F0081"/>
    <w:rsid w:val="009F0850"/>
    <w:rsid w:val="009F1622"/>
    <w:rsid w:val="009F18B4"/>
    <w:rsid w:val="009F1900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6D"/>
    <w:rsid w:val="009F4280"/>
    <w:rsid w:val="009F42C3"/>
    <w:rsid w:val="009F4425"/>
    <w:rsid w:val="009F4572"/>
    <w:rsid w:val="009F486B"/>
    <w:rsid w:val="009F498A"/>
    <w:rsid w:val="009F4A73"/>
    <w:rsid w:val="009F4C96"/>
    <w:rsid w:val="009F4DE1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2376"/>
    <w:rsid w:val="00A024EF"/>
    <w:rsid w:val="00A0305E"/>
    <w:rsid w:val="00A031D3"/>
    <w:rsid w:val="00A03503"/>
    <w:rsid w:val="00A03AAB"/>
    <w:rsid w:val="00A04CBA"/>
    <w:rsid w:val="00A04E19"/>
    <w:rsid w:val="00A04EB9"/>
    <w:rsid w:val="00A0529B"/>
    <w:rsid w:val="00A055F5"/>
    <w:rsid w:val="00A05D72"/>
    <w:rsid w:val="00A05EFE"/>
    <w:rsid w:val="00A05F8D"/>
    <w:rsid w:val="00A0631C"/>
    <w:rsid w:val="00A06634"/>
    <w:rsid w:val="00A069E4"/>
    <w:rsid w:val="00A06AB5"/>
    <w:rsid w:val="00A06DAF"/>
    <w:rsid w:val="00A07199"/>
    <w:rsid w:val="00A07516"/>
    <w:rsid w:val="00A07872"/>
    <w:rsid w:val="00A07C44"/>
    <w:rsid w:val="00A07D73"/>
    <w:rsid w:val="00A07F91"/>
    <w:rsid w:val="00A10573"/>
    <w:rsid w:val="00A10820"/>
    <w:rsid w:val="00A10992"/>
    <w:rsid w:val="00A12962"/>
    <w:rsid w:val="00A13215"/>
    <w:rsid w:val="00A14314"/>
    <w:rsid w:val="00A14425"/>
    <w:rsid w:val="00A149CC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99"/>
    <w:rsid w:val="00A21451"/>
    <w:rsid w:val="00A21CE0"/>
    <w:rsid w:val="00A228E1"/>
    <w:rsid w:val="00A22B74"/>
    <w:rsid w:val="00A2415D"/>
    <w:rsid w:val="00A25011"/>
    <w:rsid w:val="00A25E58"/>
    <w:rsid w:val="00A26041"/>
    <w:rsid w:val="00A2665F"/>
    <w:rsid w:val="00A26AA3"/>
    <w:rsid w:val="00A271FC"/>
    <w:rsid w:val="00A27F81"/>
    <w:rsid w:val="00A30E6F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9CF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101"/>
    <w:rsid w:val="00A36D60"/>
    <w:rsid w:val="00A37AC0"/>
    <w:rsid w:val="00A40AAB"/>
    <w:rsid w:val="00A4106A"/>
    <w:rsid w:val="00A42131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8F8"/>
    <w:rsid w:val="00A524A9"/>
    <w:rsid w:val="00A538F2"/>
    <w:rsid w:val="00A5391C"/>
    <w:rsid w:val="00A540B9"/>
    <w:rsid w:val="00A54494"/>
    <w:rsid w:val="00A54946"/>
    <w:rsid w:val="00A55DBD"/>
    <w:rsid w:val="00A5619B"/>
    <w:rsid w:val="00A568C5"/>
    <w:rsid w:val="00A575C6"/>
    <w:rsid w:val="00A60088"/>
    <w:rsid w:val="00A6078A"/>
    <w:rsid w:val="00A60F23"/>
    <w:rsid w:val="00A60FCD"/>
    <w:rsid w:val="00A611AA"/>
    <w:rsid w:val="00A613E4"/>
    <w:rsid w:val="00A61691"/>
    <w:rsid w:val="00A618DC"/>
    <w:rsid w:val="00A61AF8"/>
    <w:rsid w:val="00A61DD3"/>
    <w:rsid w:val="00A621C1"/>
    <w:rsid w:val="00A630C4"/>
    <w:rsid w:val="00A630FF"/>
    <w:rsid w:val="00A63305"/>
    <w:rsid w:val="00A64EA8"/>
    <w:rsid w:val="00A64F1D"/>
    <w:rsid w:val="00A65B38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31A8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80392"/>
    <w:rsid w:val="00A80D33"/>
    <w:rsid w:val="00A80DBE"/>
    <w:rsid w:val="00A80FD5"/>
    <w:rsid w:val="00A81E6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3FF8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8AF"/>
    <w:rsid w:val="00AA0ABF"/>
    <w:rsid w:val="00AA0FB9"/>
    <w:rsid w:val="00AA0FC9"/>
    <w:rsid w:val="00AA12C7"/>
    <w:rsid w:val="00AA3AE4"/>
    <w:rsid w:val="00AA3C00"/>
    <w:rsid w:val="00AA43C4"/>
    <w:rsid w:val="00AA43FF"/>
    <w:rsid w:val="00AA4C3B"/>
    <w:rsid w:val="00AA4FD4"/>
    <w:rsid w:val="00AA5FC7"/>
    <w:rsid w:val="00AA635E"/>
    <w:rsid w:val="00AA683F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EDE"/>
    <w:rsid w:val="00AB7FDA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316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A75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49F4"/>
    <w:rsid w:val="00AE577E"/>
    <w:rsid w:val="00AE5CA1"/>
    <w:rsid w:val="00AE62EC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01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137"/>
    <w:rsid w:val="00AF7467"/>
    <w:rsid w:val="00B00AD8"/>
    <w:rsid w:val="00B0238B"/>
    <w:rsid w:val="00B029C4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17AB"/>
    <w:rsid w:val="00B12DE8"/>
    <w:rsid w:val="00B12F02"/>
    <w:rsid w:val="00B13626"/>
    <w:rsid w:val="00B145BA"/>
    <w:rsid w:val="00B14D12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963"/>
    <w:rsid w:val="00B220FB"/>
    <w:rsid w:val="00B221DD"/>
    <w:rsid w:val="00B22635"/>
    <w:rsid w:val="00B2404B"/>
    <w:rsid w:val="00B24079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76"/>
    <w:rsid w:val="00B26C84"/>
    <w:rsid w:val="00B26E9C"/>
    <w:rsid w:val="00B275DE"/>
    <w:rsid w:val="00B2765E"/>
    <w:rsid w:val="00B2768A"/>
    <w:rsid w:val="00B27E2C"/>
    <w:rsid w:val="00B303FC"/>
    <w:rsid w:val="00B306BF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F3"/>
    <w:rsid w:val="00B32F98"/>
    <w:rsid w:val="00B331A7"/>
    <w:rsid w:val="00B331AE"/>
    <w:rsid w:val="00B33373"/>
    <w:rsid w:val="00B337CF"/>
    <w:rsid w:val="00B33A60"/>
    <w:rsid w:val="00B33E9F"/>
    <w:rsid w:val="00B343D1"/>
    <w:rsid w:val="00B34472"/>
    <w:rsid w:val="00B347E5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0E10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92D"/>
    <w:rsid w:val="00B44BA0"/>
    <w:rsid w:val="00B4506F"/>
    <w:rsid w:val="00B46AC4"/>
    <w:rsid w:val="00B46DAD"/>
    <w:rsid w:val="00B46DFE"/>
    <w:rsid w:val="00B47406"/>
    <w:rsid w:val="00B4744C"/>
    <w:rsid w:val="00B47535"/>
    <w:rsid w:val="00B50476"/>
    <w:rsid w:val="00B50782"/>
    <w:rsid w:val="00B507FD"/>
    <w:rsid w:val="00B50B80"/>
    <w:rsid w:val="00B51928"/>
    <w:rsid w:val="00B51B44"/>
    <w:rsid w:val="00B51C93"/>
    <w:rsid w:val="00B5224D"/>
    <w:rsid w:val="00B52DC7"/>
    <w:rsid w:val="00B5324C"/>
    <w:rsid w:val="00B53C6D"/>
    <w:rsid w:val="00B54018"/>
    <w:rsid w:val="00B544BA"/>
    <w:rsid w:val="00B54526"/>
    <w:rsid w:val="00B55E3A"/>
    <w:rsid w:val="00B55ED5"/>
    <w:rsid w:val="00B5611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29E4"/>
    <w:rsid w:val="00B72AF2"/>
    <w:rsid w:val="00B72BED"/>
    <w:rsid w:val="00B72C16"/>
    <w:rsid w:val="00B72CCE"/>
    <w:rsid w:val="00B72E61"/>
    <w:rsid w:val="00B73042"/>
    <w:rsid w:val="00B7318C"/>
    <w:rsid w:val="00B73806"/>
    <w:rsid w:val="00B738C4"/>
    <w:rsid w:val="00B73D19"/>
    <w:rsid w:val="00B73D78"/>
    <w:rsid w:val="00B73FDF"/>
    <w:rsid w:val="00B745F9"/>
    <w:rsid w:val="00B749D4"/>
    <w:rsid w:val="00B74C03"/>
    <w:rsid w:val="00B75224"/>
    <w:rsid w:val="00B75967"/>
    <w:rsid w:val="00B76437"/>
    <w:rsid w:val="00B76B56"/>
    <w:rsid w:val="00B778A2"/>
    <w:rsid w:val="00B80641"/>
    <w:rsid w:val="00B8067A"/>
    <w:rsid w:val="00B81543"/>
    <w:rsid w:val="00B81B15"/>
    <w:rsid w:val="00B81BF4"/>
    <w:rsid w:val="00B820C3"/>
    <w:rsid w:val="00B820C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B5A"/>
    <w:rsid w:val="00B87BFF"/>
    <w:rsid w:val="00B87EF3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60E6"/>
    <w:rsid w:val="00B96EE7"/>
    <w:rsid w:val="00B97054"/>
    <w:rsid w:val="00B9735A"/>
    <w:rsid w:val="00B97C72"/>
    <w:rsid w:val="00B97C7B"/>
    <w:rsid w:val="00BA0B29"/>
    <w:rsid w:val="00BA1606"/>
    <w:rsid w:val="00BA1BF2"/>
    <w:rsid w:val="00BA1C98"/>
    <w:rsid w:val="00BA215C"/>
    <w:rsid w:val="00BA21F3"/>
    <w:rsid w:val="00BA22B6"/>
    <w:rsid w:val="00BA271B"/>
    <w:rsid w:val="00BA2B63"/>
    <w:rsid w:val="00BA30A8"/>
    <w:rsid w:val="00BA354D"/>
    <w:rsid w:val="00BA3DEF"/>
    <w:rsid w:val="00BA40AE"/>
    <w:rsid w:val="00BA48A8"/>
    <w:rsid w:val="00BA4B31"/>
    <w:rsid w:val="00BA6373"/>
    <w:rsid w:val="00BA664E"/>
    <w:rsid w:val="00BA75FA"/>
    <w:rsid w:val="00BB00A3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FF6"/>
    <w:rsid w:val="00BB49F0"/>
    <w:rsid w:val="00BB51D6"/>
    <w:rsid w:val="00BB5425"/>
    <w:rsid w:val="00BB59AC"/>
    <w:rsid w:val="00BB5A42"/>
    <w:rsid w:val="00BB6623"/>
    <w:rsid w:val="00BB67ED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6A8"/>
    <w:rsid w:val="00BC2967"/>
    <w:rsid w:val="00BC2D1D"/>
    <w:rsid w:val="00BC2E31"/>
    <w:rsid w:val="00BC3262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D028D"/>
    <w:rsid w:val="00BD097D"/>
    <w:rsid w:val="00BD0997"/>
    <w:rsid w:val="00BD0CA6"/>
    <w:rsid w:val="00BD131B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083"/>
    <w:rsid w:val="00BD54E0"/>
    <w:rsid w:val="00BD550E"/>
    <w:rsid w:val="00BD5855"/>
    <w:rsid w:val="00BD5AB7"/>
    <w:rsid w:val="00BD5CCD"/>
    <w:rsid w:val="00BD61D1"/>
    <w:rsid w:val="00BD65DB"/>
    <w:rsid w:val="00BD75A5"/>
    <w:rsid w:val="00BD7AA7"/>
    <w:rsid w:val="00BE0041"/>
    <w:rsid w:val="00BE0587"/>
    <w:rsid w:val="00BE1662"/>
    <w:rsid w:val="00BE1A8F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1138"/>
    <w:rsid w:val="00BF13CC"/>
    <w:rsid w:val="00BF13E3"/>
    <w:rsid w:val="00BF189D"/>
    <w:rsid w:val="00BF194D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C8A"/>
    <w:rsid w:val="00BF7DE6"/>
    <w:rsid w:val="00C0091A"/>
    <w:rsid w:val="00C009DE"/>
    <w:rsid w:val="00C00B9E"/>
    <w:rsid w:val="00C00BD4"/>
    <w:rsid w:val="00C01D0B"/>
    <w:rsid w:val="00C02D9A"/>
    <w:rsid w:val="00C03217"/>
    <w:rsid w:val="00C03472"/>
    <w:rsid w:val="00C05612"/>
    <w:rsid w:val="00C05D0F"/>
    <w:rsid w:val="00C05D26"/>
    <w:rsid w:val="00C0615B"/>
    <w:rsid w:val="00C06728"/>
    <w:rsid w:val="00C06B86"/>
    <w:rsid w:val="00C06D05"/>
    <w:rsid w:val="00C07E77"/>
    <w:rsid w:val="00C07FCE"/>
    <w:rsid w:val="00C1005E"/>
    <w:rsid w:val="00C107C5"/>
    <w:rsid w:val="00C10FC3"/>
    <w:rsid w:val="00C116C3"/>
    <w:rsid w:val="00C11B40"/>
    <w:rsid w:val="00C12139"/>
    <w:rsid w:val="00C12AF9"/>
    <w:rsid w:val="00C12D79"/>
    <w:rsid w:val="00C12EC7"/>
    <w:rsid w:val="00C13922"/>
    <w:rsid w:val="00C13E11"/>
    <w:rsid w:val="00C14022"/>
    <w:rsid w:val="00C141E8"/>
    <w:rsid w:val="00C14795"/>
    <w:rsid w:val="00C15C90"/>
    <w:rsid w:val="00C16CF6"/>
    <w:rsid w:val="00C16DD4"/>
    <w:rsid w:val="00C16EB8"/>
    <w:rsid w:val="00C17522"/>
    <w:rsid w:val="00C17A09"/>
    <w:rsid w:val="00C17BFD"/>
    <w:rsid w:val="00C17D9A"/>
    <w:rsid w:val="00C17DA4"/>
    <w:rsid w:val="00C20924"/>
    <w:rsid w:val="00C218B8"/>
    <w:rsid w:val="00C225CC"/>
    <w:rsid w:val="00C22621"/>
    <w:rsid w:val="00C22E98"/>
    <w:rsid w:val="00C2338F"/>
    <w:rsid w:val="00C234DB"/>
    <w:rsid w:val="00C236AA"/>
    <w:rsid w:val="00C23B5A"/>
    <w:rsid w:val="00C24124"/>
    <w:rsid w:val="00C243A6"/>
    <w:rsid w:val="00C245D7"/>
    <w:rsid w:val="00C24F56"/>
    <w:rsid w:val="00C251C3"/>
    <w:rsid w:val="00C256FF"/>
    <w:rsid w:val="00C2652F"/>
    <w:rsid w:val="00C268C3"/>
    <w:rsid w:val="00C26EEC"/>
    <w:rsid w:val="00C2709E"/>
    <w:rsid w:val="00C27234"/>
    <w:rsid w:val="00C272DE"/>
    <w:rsid w:val="00C302B9"/>
    <w:rsid w:val="00C306CE"/>
    <w:rsid w:val="00C30D69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46F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6283"/>
    <w:rsid w:val="00C46753"/>
    <w:rsid w:val="00C46C8F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6E8"/>
    <w:rsid w:val="00C5471F"/>
    <w:rsid w:val="00C54903"/>
    <w:rsid w:val="00C549E0"/>
    <w:rsid w:val="00C54AC0"/>
    <w:rsid w:val="00C54B64"/>
    <w:rsid w:val="00C54C44"/>
    <w:rsid w:val="00C54D83"/>
    <w:rsid w:val="00C55611"/>
    <w:rsid w:val="00C557F0"/>
    <w:rsid w:val="00C56256"/>
    <w:rsid w:val="00C564D4"/>
    <w:rsid w:val="00C568FB"/>
    <w:rsid w:val="00C56F1C"/>
    <w:rsid w:val="00C57087"/>
    <w:rsid w:val="00C57BF9"/>
    <w:rsid w:val="00C57F3F"/>
    <w:rsid w:val="00C57FEE"/>
    <w:rsid w:val="00C6075D"/>
    <w:rsid w:val="00C61087"/>
    <w:rsid w:val="00C62670"/>
    <w:rsid w:val="00C628AA"/>
    <w:rsid w:val="00C62F7F"/>
    <w:rsid w:val="00C63426"/>
    <w:rsid w:val="00C63748"/>
    <w:rsid w:val="00C63AA7"/>
    <w:rsid w:val="00C63B66"/>
    <w:rsid w:val="00C63C67"/>
    <w:rsid w:val="00C63D55"/>
    <w:rsid w:val="00C640FE"/>
    <w:rsid w:val="00C64476"/>
    <w:rsid w:val="00C64555"/>
    <w:rsid w:val="00C645CD"/>
    <w:rsid w:val="00C647B9"/>
    <w:rsid w:val="00C64AD9"/>
    <w:rsid w:val="00C6573B"/>
    <w:rsid w:val="00C65C31"/>
    <w:rsid w:val="00C66CC2"/>
    <w:rsid w:val="00C67630"/>
    <w:rsid w:val="00C67B13"/>
    <w:rsid w:val="00C67C26"/>
    <w:rsid w:val="00C67D67"/>
    <w:rsid w:val="00C67DE5"/>
    <w:rsid w:val="00C67F7D"/>
    <w:rsid w:val="00C7026B"/>
    <w:rsid w:val="00C704A9"/>
    <w:rsid w:val="00C71CC1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6FAB"/>
    <w:rsid w:val="00C7756A"/>
    <w:rsid w:val="00C77839"/>
    <w:rsid w:val="00C80123"/>
    <w:rsid w:val="00C801CE"/>
    <w:rsid w:val="00C80522"/>
    <w:rsid w:val="00C805E3"/>
    <w:rsid w:val="00C80910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717F"/>
    <w:rsid w:val="00C87B7B"/>
    <w:rsid w:val="00C907C3"/>
    <w:rsid w:val="00C9082D"/>
    <w:rsid w:val="00C9092C"/>
    <w:rsid w:val="00C90D10"/>
    <w:rsid w:val="00C91C62"/>
    <w:rsid w:val="00C927D4"/>
    <w:rsid w:val="00C929F4"/>
    <w:rsid w:val="00C92EB8"/>
    <w:rsid w:val="00C9306C"/>
    <w:rsid w:val="00C93301"/>
    <w:rsid w:val="00C934A7"/>
    <w:rsid w:val="00C938F1"/>
    <w:rsid w:val="00C93A92"/>
    <w:rsid w:val="00C93DDF"/>
    <w:rsid w:val="00C94144"/>
    <w:rsid w:val="00C941A1"/>
    <w:rsid w:val="00C941E0"/>
    <w:rsid w:val="00C94B6C"/>
    <w:rsid w:val="00C95714"/>
    <w:rsid w:val="00C95992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457F"/>
    <w:rsid w:val="00CA49C1"/>
    <w:rsid w:val="00CA4B78"/>
    <w:rsid w:val="00CA50E4"/>
    <w:rsid w:val="00CA5810"/>
    <w:rsid w:val="00CA64A5"/>
    <w:rsid w:val="00CA6650"/>
    <w:rsid w:val="00CA667C"/>
    <w:rsid w:val="00CA6A7F"/>
    <w:rsid w:val="00CA6C91"/>
    <w:rsid w:val="00CA6FBB"/>
    <w:rsid w:val="00CA759D"/>
    <w:rsid w:val="00CA7A60"/>
    <w:rsid w:val="00CA7EB0"/>
    <w:rsid w:val="00CB03DD"/>
    <w:rsid w:val="00CB058E"/>
    <w:rsid w:val="00CB0C39"/>
    <w:rsid w:val="00CB0CD1"/>
    <w:rsid w:val="00CB0E1C"/>
    <w:rsid w:val="00CB0E30"/>
    <w:rsid w:val="00CB16A4"/>
    <w:rsid w:val="00CB1C46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7384"/>
    <w:rsid w:val="00CB7391"/>
    <w:rsid w:val="00CB77A3"/>
    <w:rsid w:val="00CB7F32"/>
    <w:rsid w:val="00CC089A"/>
    <w:rsid w:val="00CC094E"/>
    <w:rsid w:val="00CC0D13"/>
    <w:rsid w:val="00CC1BF8"/>
    <w:rsid w:val="00CC1DFD"/>
    <w:rsid w:val="00CC21C7"/>
    <w:rsid w:val="00CC24F1"/>
    <w:rsid w:val="00CC254E"/>
    <w:rsid w:val="00CC2DFB"/>
    <w:rsid w:val="00CC2E56"/>
    <w:rsid w:val="00CC2F8F"/>
    <w:rsid w:val="00CC4222"/>
    <w:rsid w:val="00CC43E2"/>
    <w:rsid w:val="00CC4641"/>
    <w:rsid w:val="00CC4AB8"/>
    <w:rsid w:val="00CC4AF6"/>
    <w:rsid w:val="00CC4B30"/>
    <w:rsid w:val="00CC53F5"/>
    <w:rsid w:val="00CC5818"/>
    <w:rsid w:val="00CC5B20"/>
    <w:rsid w:val="00CC5DA7"/>
    <w:rsid w:val="00CC5F95"/>
    <w:rsid w:val="00CC6179"/>
    <w:rsid w:val="00CC651B"/>
    <w:rsid w:val="00CC6DAA"/>
    <w:rsid w:val="00CC7C74"/>
    <w:rsid w:val="00CD02CC"/>
    <w:rsid w:val="00CD0B73"/>
    <w:rsid w:val="00CD0DB1"/>
    <w:rsid w:val="00CD0FF7"/>
    <w:rsid w:val="00CD1458"/>
    <w:rsid w:val="00CD173E"/>
    <w:rsid w:val="00CD1C47"/>
    <w:rsid w:val="00CD2042"/>
    <w:rsid w:val="00CD24DF"/>
    <w:rsid w:val="00CD2AAE"/>
    <w:rsid w:val="00CD2C52"/>
    <w:rsid w:val="00CD2E47"/>
    <w:rsid w:val="00CD30A2"/>
    <w:rsid w:val="00CD36EF"/>
    <w:rsid w:val="00CD3EE6"/>
    <w:rsid w:val="00CD4424"/>
    <w:rsid w:val="00CD4685"/>
    <w:rsid w:val="00CD5656"/>
    <w:rsid w:val="00CD5AF7"/>
    <w:rsid w:val="00CD61DC"/>
    <w:rsid w:val="00CD644A"/>
    <w:rsid w:val="00CD64AD"/>
    <w:rsid w:val="00CD655C"/>
    <w:rsid w:val="00CD6F1D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1E7"/>
    <w:rsid w:val="00CE295D"/>
    <w:rsid w:val="00CE2B86"/>
    <w:rsid w:val="00CE3352"/>
    <w:rsid w:val="00CE3D8B"/>
    <w:rsid w:val="00CE4FD5"/>
    <w:rsid w:val="00CE56DD"/>
    <w:rsid w:val="00CE5746"/>
    <w:rsid w:val="00CE57DF"/>
    <w:rsid w:val="00CE5991"/>
    <w:rsid w:val="00CE5EBE"/>
    <w:rsid w:val="00CE6156"/>
    <w:rsid w:val="00CE637B"/>
    <w:rsid w:val="00CE6450"/>
    <w:rsid w:val="00CE678A"/>
    <w:rsid w:val="00CE6ED7"/>
    <w:rsid w:val="00CF06EC"/>
    <w:rsid w:val="00CF07B1"/>
    <w:rsid w:val="00CF0986"/>
    <w:rsid w:val="00CF0EDA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5E17"/>
    <w:rsid w:val="00CF62DC"/>
    <w:rsid w:val="00CF6ADB"/>
    <w:rsid w:val="00CF6F72"/>
    <w:rsid w:val="00CF75F1"/>
    <w:rsid w:val="00CF777C"/>
    <w:rsid w:val="00D00188"/>
    <w:rsid w:val="00D007AC"/>
    <w:rsid w:val="00D00AA7"/>
    <w:rsid w:val="00D01B83"/>
    <w:rsid w:val="00D020A8"/>
    <w:rsid w:val="00D02292"/>
    <w:rsid w:val="00D02620"/>
    <w:rsid w:val="00D0262A"/>
    <w:rsid w:val="00D0280F"/>
    <w:rsid w:val="00D030FA"/>
    <w:rsid w:val="00D031D4"/>
    <w:rsid w:val="00D035E2"/>
    <w:rsid w:val="00D04262"/>
    <w:rsid w:val="00D04960"/>
    <w:rsid w:val="00D04C5A"/>
    <w:rsid w:val="00D05158"/>
    <w:rsid w:val="00D0579F"/>
    <w:rsid w:val="00D061DE"/>
    <w:rsid w:val="00D07037"/>
    <w:rsid w:val="00D07255"/>
    <w:rsid w:val="00D103AF"/>
    <w:rsid w:val="00D109DC"/>
    <w:rsid w:val="00D10BA4"/>
    <w:rsid w:val="00D10C24"/>
    <w:rsid w:val="00D11481"/>
    <w:rsid w:val="00D114CE"/>
    <w:rsid w:val="00D117DB"/>
    <w:rsid w:val="00D12BB6"/>
    <w:rsid w:val="00D12FA3"/>
    <w:rsid w:val="00D13233"/>
    <w:rsid w:val="00D1350D"/>
    <w:rsid w:val="00D13E83"/>
    <w:rsid w:val="00D14076"/>
    <w:rsid w:val="00D14A56"/>
    <w:rsid w:val="00D15192"/>
    <w:rsid w:val="00D153E7"/>
    <w:rsid w:val="00D15949"/>
    <w:rsid w:val="00D15CEF"/>
    <w:rsid w:val="00D15F5C"/>
    <w:rsid w:val="00D16AB2"/>
    <w:rsid w:val="00D16B06"/>
    <w:rsid w:val="00D17221"/>
    <w:rsid w:val="00D17B28"/>
    <w:rsid w:val="00D202C2"/>
    <w:rsid w:val="00D2043A"/>
    <w:rsid w:val="00D20624"/>
    <w:rsid w:val="00D2095E"/>
    <w:rsid w:val="00D21069"/>
    <w:rsid w:val="00D21601"/>
    <w:rsid w:val="00D21BFB"/>
    <w:rsid w:val="00D21E17"/>
    <w:rsid w:val="00D22556"/>
    <w:rsid w:val="00D229D4"/>
    <w:rsid w:val="00D2398F"/>
    <w:rsid w:val="00D23D63"/>
    <w:rsid w:val="00D23DCC"/>
    <w:rsid w:val="00D23DCD"/>
    <w:rsid w:val="00D23E37"/>
    <w:rsid w:val="00D24146"/>
    <w:rsid w:val="00D24EF6"/>
    <w:rsid w:val="00D250A1"/>
    <w:rsid w:val="00D254D6"/>
    <w:rsid w:val="00D25C70"/>
    <w:rsid w:val="00D25D38"/>
    <w:rsid w:val="00D2660C"/>
    <w:rsid w:val="00D26881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49A5"/>
    <w:rsid w:val="00D455D9"/>
    <w:rsid w:val="00D46143"/>
    <w:rsid w:val="00D46DFD"/>
    <w:rsid w:val="00D478D5"/>
    <w:rsid w:val="00D47F68"/>
    <w:rsid w:val="00D50285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CB5"/>
    <w:rsid w:val="00D53F49"/>
    <w:rsid w:val="00D540F9"/>
    <w:rsid w:val="00D5422E"/>
    <w:rsid w:val="00D54632"/>
    <w:rsid w:val="00D54685"/>
    <w:rsid w:val="00D546DD"/>
    <w:rsid w:val="00D54721"/>
    <w:rsid w:val="00D54A42"/>
    <w:rsid w:val="00D54CC3"/>
    <w:rsid w:val="00D54D28"/>
    <w:rsid w:val="00D55187"/>
    <w:rsid w:val="00D55CEB"/>
    <w:rsid w:val="00D56456"/>
    <w:rsid w:val="00D56A39"/>
    <w:rsid w:val="00D56DF3"/>
    <w:rsid w:val="00D56EF1"/>
    <w:rsid w:val="00D56F13"/>
    <w:rsid w:val="00D600A4"/>
    <w:rsid w:val="00D601F0"/>
    <w:rsid w:val="00D605BE"/>
    <w:rsid w:val="00D60850"/>
    <w:rsid w:val="00D60EC9"/>
    <w:rsid w:val="00D61E98"/>
    <w:rsid w:val="00D62746"/>
    <w:rsid w:val="00D62B23"/>
    <w:rsid w:val="00D631FF"/>
    <w:rsid w:val="00D633D9"/>
    <w:rsid w:val="00D63807"/>
    <w:rsid w:val="00D63A16"/>
    <w:rsid w:val="00D647A7"/>
    <w:rsid w:val="00D64D72"/>
    <w:rsid w:val="00D652EA"/>
    <w:rsid w:val="00D658E5"/>
    <w:rsid w:val="00D65B61"/>
    <w:rsid w:val="00D6639B"/>
    <w:rsid w:val="00D6689C"/>
    <w:rsid w:val="00D66BB8"/>
    <w:rsid w:val="00D66BBF"/>
    <w:rsid w:val="00D66D4A"/>
    <w:rsid w:val="00D670CA"/>
    <w:rsid w:val="00D67AC4"/>
    <w:rsid w:val="00D700E4"/>
    <w:rsid w:val="00D70761"/>
    <w:rsid w:val="00D71887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DE6"/>
    <w:rsid w:val="00D84525"/>
    <w:rsid w:val="00D846EB"/>
    <w:rsid w:val="00D85582"/>
    <w:rsid w:val="00D8569F"/>
    <w:rsid w:val="00D86233"/>
    <w:rsid w:val="00D86716"/>
    <w:rsid w:val="00D86C7A"/>
    <w:rsid w:val="00D871E5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C67"/>
    <w:rsid w:val="00D92DAA"/>
    <w:rsid w:val="00D930C8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67"/>
    <w:rsid w:val="00D96DDA"/>
    <w:rsid w:val="00D9751F"/>
    <w:rsid w:val="00D97AF2"/>
    <w:rsid w:val="00D97B5B"/>
    <w:rsid w:val="00D97D89"/>
    <w:rsid w:val="00DA082E"/>
    <w:rsid w:val="00DA118C"/>
    <w:rsid w:val="00DA1216"/>
    <w:rsid w:val="00DA15F7"/>
    <w:rsid w:val="00DA16AD"/>
    <w:rsid w:val="00DA1D3F"/>
    <w:rsid w:val="00DA2199"/>
    <w:rsid w:val="00DA27F1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ACC"/>
    <w:rsid w:val="00DA78B5"/>
    <w:rsid w:val="00DA7FAB"/>
    <w:rsid w:val="00DA7FCC"/>
    <w:rsid w:val="00DB1048"/>
    <w:rsid w:val="00DB1191"/>
    <w:rsid w:val="00DB13BC"/>
    <w:rsid w:val="00DB1895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DC"/>
    <w:rsid w:val="00DC05D6"/>
    <w:rsid w:val="00DC09DE"/>
    <w:rsid w:val="00DC0AD2"/>
    <w:rsid w:val="00DC0BBC"/>
    <w:rsid w:val="00DC0BC8"/>
    <w:rsid w:val="00DC0D19"/>
    <w:rsid w:val="00DC0D80"/>
    <w:rsid w:val="00DC1133"/>
    <w:rsid w:val="00DC1234"/>
    <w:rsid w:val="00DC12BD"/>
    <w:rsid w:val="00DC19D8"/>
    <w:rsid w:val="00DC1B6E"/>
    <w:rsid w:val="00DC2115"/>
    <w:rsid w:val="00DC2151"/>
    <w:rsid w:val="00DC22A8"/>
    <w:rsid w:val="00DC22CA"/>
    <w:rsid w:val="00DC293D"/>
    <w:rsid w:val="00DC29BA"/>
    <w:rsid w:val="00DC2CB4"/>
    <w:rsid w:val="00DC3109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B48"/>
    <w:rsid w:val="00DC76D6"/>
    <w:rsid w:val="00DD00AA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625"/>
    <w:rsid w:val="00DD4818"/>
    <w:rsid w:val="00DD4B33"/>
    <w:rsid w:val="00DD5381"/>
    <w:rsid w:val="00DD5723"/>
    <w:rsid w:val="00DD5DD9"/>
    <w:rsid w:val="00DD62F1"/>
    <w:rsid w:val="00DD6441"/>
    <w:rsid w:val="00DD6952"/>
    <w:rsid w:val="00DD6B5A"/>
    <w:rsid w:val="00DD7879"/>
    <w:rsid w:val="00DD7EFD"/>
    <w:rsid w:val="00DE01E7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464"/>
    <w:rsid w:val="00DE3941"/>
    <w:rsid w:val="00DE3F36"/>
    <w:rsid w:val="00DE40C3"/>
    <w:rsid w:val="00DE4316"/>
    <w:rsid w:val="00DE49AF"/>
    <w:rsid w:val="00DE49BB"/>
    <w:rsid w:val="00DE5D22"/>
    <w:rsid w:val="00DE6264"/>
    <w:rsid w:val="00DE6621"/>
    <w:rsid w:val="00DE76BD"/>
    <w:rsid w:val="00DE7742"/>
    <w:rsid w:val="00DE7818"/>
    <w:rsid w:val="00DE781E"/>
    <w:rsid w:val="00DE79BE"/>
    <w:rsid w:val="00DE7BE5"/>
    <w:rsid w:val="00DF0124"/>
    <w:rsid w:val="00DF08D0"/>
    <w:rsid w:val="00DF0E74"/>
    <w:rsid w:val="00DF1506"/>
    <w:rsid w:val="00DF1571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6D15"/>
    <w:rsid w:val="00DF6FB4"/>
    <w:rsid w:val="00DF71BF"/>
    <w:rsid w:val="00DF74B2"/>
    <w:rsid w:val="00DF77FC"/>
    <w:rsid w:val="00DF7FB3"/>
    <w:rsid w:val="00E002E0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99B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877"/>
    <w:rsid w:val="00E15909"/>
    <w:rsid w:val="00E15CCF"/>
    <w:rsid w:val="00E15E33"/>
    <w:rsid w:val="00E16677"/>
    <w:rsid w:val="00E1690B"/>
    <w:rsid w:val="00E17355"/>
    <w:rsid w:val="00E20178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BBD"/>
    <w:rsid w:val="00E25D48"/>
    <w:rsid w:val="00E26442"/>
    <w:rsid w:val="00E2661B"/>
    <w:rsid w:val="00E26B88"/>
    <w:rsid w:val="00E275D1"/>
    <w:rsid w:val="00E279C7"/>
    <w:rsid w:val="00E27A47"/>
    <w:rsid w:val="00E27ACC"/>
    <w:rsid w:val="00E27CB7"/>
    <w:rsid w:val="00E30096"/>
    <w:rsid w:val="00E3083F"/>
    <w:rsid w:val="00E30895"/>
    <w:rsid w:val="00E30DB7"/>
    <w:rsid w:val="00E313D4"/>
    <w:rsid w:val="00E31457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2E7"/>
    <w:rsid w:val="00E409A5"/>
    <w:rsid w:val="00E40D8C"/>
    <w:rsid w:val="00E417F8"/>
    <w:rsid w:val="00E418F5"/>
    <w:rsid w:val="00E419BC"/>
    <w:rsid w:val="00E41A4E"/>
    <w:rsid w:val="00E425A6"/>
    <w:rsid w:val="00E432F4"/>
    <w:rsid w:val="00E43616"/>
    <w:rsid w:val="00E437FB"/>
    <w:rsid w:val="00E43B25"/>
    <w:rsid w:val="00E43DE6"/>
    <w:rsid w:val="00E43F21"/>
    <w:rsid w:val="00E441EC"/>
    <w:rsid w:val="00E44350"/>
    <w:rsid w:val="00E44E4B"/>
    <w:rsid w:val="00E455AC"/>
    <w:rsid w:val="00E4580C"/>
    <w:rsid w:val="00E45A60"/>
    <w:rsid w:val="00E45B2D"/>
    <w:rsid w:val="00E45F66"/>
    <w:rsid w:val="00E479B7"/>
    <w:rsid w:val="00E47E07"/>
    <w:rsid w:val="00E51643"/>
    <w:rsid w:val="00E51747"/>
    <w:rsid w:val="00E519F7"/>
    <w:rsid w:val="00E5397C"/>
    <w:rsid w:val="00E54B80"/>
    <w:rsid w:val="00E55A0E"/>
    <w:rsid w:val="00E55BFE"/>
    <w:rsid w:val="00E55C81"/>
    <w:rsid w:val="00E56026"/>
    <w:rsid w:val="00E5674D"/>
    <w:rsid w:val="00E56DF9"/>
    <w:rsid w:val="00E56E99"/>
    <w:rsid w:val="00E5700B"/>
    <w:rsid w:val="00E5765D"/>
    <w:rsid w:val="00E57709"/>
    <w:rsid w:val="00E604A5"/>
    <w:rsid w:val="00E607E6"/>
    <w:rsid w:val="00E60990"/>
    <w:rsid w:val="00E60AA9"/>
    <w:rsid w:val="00E61786"/>
    <w:rsid w:val="00E61D8D"/>
    <w:rsid w:val="00E62E49"/>
    <w:rsid w:val="00E62F28"/>
    <w:rsid w:val="00E636E8"/>
    <w:rsid w:val="00E6382E"/>
    <w:rsid w:val="00E65105"/>
    <w:rsid w:val="00E65988"/>
    <w:rsid w:val="00E65C1F"/>
    <w:rsid w:val="00E66020"/>
    <w:rsid w:val="00E665BD"/>
    <w:rsid w:val="00E667BF"/>
    <w:rsid w:val="00E66D5C"/>
    <w:rsid w:val="00E66F39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736B"/>
    <w:rsid w:val="00E776EC"/>
    <w:rsid w:val="00E77C35"/>
    <w:rsid w:val="00E80118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BF4"/>
    <w:rsid w:val="00E8421B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64F7"/>
    <w:rsid w:val="00E86623"/>
    <w:rsid w:val="00E87D68"/>
    <w:rsid w:val="00E9020A"/>
    <w:rsid w:val="00E911DA"/>
    <w:rsid w:val="00E91F05"/>
    <w:rsid w:val="00E92416"/>
    <w:rsid w:val="00E92423"/>
    <w:rsid w:val="00E9271F"/>
    <w:rsid w:val="00E928EA"/>
    <w:rsid w:val="00E9387B"/>
    <w:rsid w:val="00E93E96"/>
    <w:rsid w:val="00E94437"/>
    <w:rsid w:val="00E94650"/>
    <w:rsid w:val="00E9491E"/>
    <w:rsid w:val="00E95286"/>
    <w:rsid w:val="00E95565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4306"/>
    <w:rsid w:val="00EA4C5A"/>
    <w:rsid w:val="00EA4EF5"/>
    <w:rsid w:val="00EA5034"/>
    <w:rsid w:val="00EA5263"/>
    <w:rsid w:val="00EA542F"/>
    <w:rsid w:val="00EA55AE"/>
    <w:rsid w:val="00EA5CC7"/>
    <w:rsid w:val="00EA5F42"/>
    <w:rsid w:val="00EA65C7"/>
    <w:rsid w:val="00EA68E6"/>
    <w:rsid w:val="00EA69E9"/>
    <w:rsid w:val="00EA6CCD"/>
    <w:rsid w:val="00EA7A16"/>
    <w:rsid w:val="00EA7D1F"/>
    <w:rsid w:val="00EA7EF6"/>
    <w:rsid w:val="00EB0AED"/>
    <w:rsid w:val="00EB0F64"/>
    <w:rsid w:val="00EB10AB"/>
    <w:rsid w:val="00EB118A"/>
    <w:rsid w:val="00EB1719"/>
    <w:rsid w:val="00EB1959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3BE"/>
    <w:rsid w:val="00EB7AD1"/>
    <w:rsid w:val="00EB7D7E"/>
    <w:rsid w:val="00EB7EBA"/>
    <w:rsid w:val="00EC0038"/>
    <w:rsid w:val="00EC01C6"/>
    <w:rsid w:val="00EC03D7"/>
    <w:rsid w:val="00EC0609"/>
    <w:rsid w:val="00EC161B"/>
    <w:rsid w:val="00EC241F"/>
    <w:rsid w:val="00EC2483"/>
    <w:rsid w:val="00EC2629"/>
    <w:rsid w:val="00EC2824"/>
    <w:rsid w:val="00EC285B"/>
    <w:rsid w:val="00EC2C7F"/>
    <w:rsid w:val="00EC371D"/>
    <w:rsid w:val="00EC374E"/>
    <w:rsid w:val="00EC39FE"/>
    <w:rsid w:val="00EC4B4E"/>
    <w:rsid w:val="00EC504C"/>
    <w:rsid w:val="00EC58FA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B19"/>
    <w:rsid w:val="00ED1E9D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95"/>
    <w:rsid w:val="00ED6F4F"/>
    <w:rsid w:val="00ED72CD"/>
    <w:rsid w:val="00ED7308"/>
    <w:rsid w:val="00ED730B"/>
    <w:rsid w:val="00ED769F"/>
    <w:rsid w:val="00ED776A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109"/>
    <w:rsid w:val="00EE4E3D"/>
    <w:rsid w:val="00EE531B"/>
    <w:rsid w:val="00EE55DC"/>
    <w:rsid w:val="00EE5D3C"/>
    <w:rsid w:val="00EE61A9"/>
    <w:rsid w:val="00EE61B5"/>
    <w:rsid w:val="00EE64A3"/>
    <w:rsid w:val="00EE6BB7"/>
    <w:rsid w:val="00EE6C74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0ADE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9AA"/>
    <w:rsid w:val="00F02F34"/>
    <w:rsid w:val="00F030B9"/>
    <w:rsid w:val="00F0313F"/>
    <w:rsid w:val="00F033EB"/>
    <w:rsid w:val="00F04518"/>
    <w:rsid w:val="00F0474E"/>
    <w:rsid w:val="00F05816"/>
    <w:rsid w:val="00F0596C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290"/>
    <w:rsid w:val="00F108AF"/>
    <w:rsid w:val="00F11154"/>
    <w:rsid w:val="00F11346"/>
    <w:rsid w:val="00F115BE"/>
    <w:rsid w:val="00F11DE0"/>
    <w:rsid w:val="00F11FCF"/>
    <w:rsid w:val="00F124CB"/>
    <w:rsid w:val="00F12D88"/>
    <w:rsid w:val="00F13052"/>
    <w:rsid w:val="00F13191"/>
    <w:rsid w:val="00F13DB8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2F2E"/>
    <w:rsid w:val="00F231EF"/>
    <w:rsid w:val="00F23298"/>
    <w:rsid w:val="00F23765"/>
    <w:rsid w:val="00F23821"/>
    <w:rsid w:val="00F2440A"/>
    <w:rsid w:val="00F24AA5"/>
    <w:rsid w:val="00F24BF9"/>
    <w:rsid w:val="00F24E2E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DD8"/>
    <w:rsid w:val="00F35515"/>
    <w:rsid w:val="00F355A3"/>
    <w:rsid w:val="00F35B18"/>
    <w:rsid w:val="00F3606F"/>
    <w:rsid w:val="00F360B5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11C5"/>
    <w:rsid w:val="00F412B5"/>
    <w:rsid w:val="00F413DA"/>
    <w:rsid w:val="00F41D84"/>
    <w:rsid w:val="00F435CB"/>
    <w:rsid w:val="00F43BF7"/>
    <w:rsid w:val="00F441BA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09FF"/>
    <w:rsid w:val="00F613B4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4486"/>
    <w:rsid w:val="00F649AD"/>
    <w:rsid w:val="00F64A2C"/>
    <w:rsid w:val="00F652EF"/>
    <w:rsid w:val="00F65AA0"/>
    <w:rsid w:val="00F65E7E"/>
    <w:rsid w:val="00F663A5"/>
    <w:rsid w:val="00F66DEF"/>
    <w:rsid w:val="00F67203"/>
    <w:rsid w:val="00F6741D"/>
    <w:rsid w:val="00F6746D"/>
    <w:rsid w:val="00F677A2"/>
    <w:rsid w:val="00F67981"/>
    <w:rsid w:val="00F67A51"/>
    <w:rsid w:val="00F67F2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23E"/>
    <w:rsid w:val="00F7341A"/>
    <w:rsid w:val="00F7346E"/>
    <w:rsid w:val="00F74677"/>
    <w:rsid w:val="00F7491F"/>
    <w:rsid w:val="00F74C53"/>
    <w:rsid w:val="00F74DCB"/>
    <w:rsid w:val="00F75282"/>
    <w:rsid w:val="00F7584E"/>
    <w:rsid w:val="00F75C68"/>
    <w:rsid w:val="00F75CDE"/>
    <w:rsid w:val="00F75F73"/>
    <w:rsid w:val="00F7617C"/>
    <w:rsid w:val="00F76215"/>
    <w:rsid w:val="00F76662"/>
    <w:rsid w:val="00F769AC"/>
    <w:rsid w:val="00F76DE5"/>
    <w:rsid w:val="00F7707C"/>
    <w:rsid w:val="00F7715B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7ED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ACB"/>
    <w:rsid w:val="00F86BB3"/>
    <w:rsid w:val="00F86C13"/>
    <w:rsid w:val="00F871DC"/>
    <w:rsid w:val="00F8749D"/>
    <w:rsid w:val="00F876C8"/>
    <w:rsid w:val="00F876E0"/>
    <w:rsid w:val="00F87A42"/>
    <w:rsid w:val="00F87AE0"/>
    <w:rsid w:val="00F90176"/>
    <w:rsid w:val="00F90534"/>
    <w:rsid w:val="00F905A1"/>
    <w:rsid w:val="00F912A5"/>
    <w:rsid w:val="00F914D0"/>
    <w:rsid w:val="00F91D27"/>
    <w:rsid w:val="00F9213A"/>
    <w:rsid w:val="00F921E0"/>
    <w:rsid w:val="00F93E2E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722D"/>
    <w:rsid w:val="00FA734A"/>
    <w:rsid w:val="00FA74D3"/>
    <w:rsid w:val="00FA7651"/>
    <w:rsid w:val="00FB02EA"/>
    <w:rsid w:val="00FB0E46"/>
    <w:rsid w:val="00FB10D8"/>
    <w:rsid w:val="00FB1A68"/>
    <w:rsid w:val="00FB1B15"/>
    <w:rsid w:val="00FB226B"/>
    <w:rsid w:val="00FB2C44"/>
    <w:rsid w:val="00FB36F1"/>
    <w:rsid w:val="00FB3D97"/>
    <w:rsid w:val="00FB403B"/>
    <w:rsid w:val="00FB4083"/>
    <w:rsid w:val="00FB425D"/>
    <w:rsid w:val="00FB45EB"/>
    <w:rsid w:val="00FB48BE"/>
    <w:rsid w:val="00FB4FB6"/>
    <w:rsid w:val="00FB55B6"/>
    <w:rsid w:val="00FB5896"/>
    <w:rsid w:val="00FB5FBB"/>
    <w:rsid w:val="00FB6090"/>
    <w:rsid w:val="00FB60BB"/>
    <w:rsid w:val="00FB6BF9"/>
    <w:rsid w:val="00FB727E"/>
    <w:rsid w:val="00FB728E"/>
    <w:rsid w:val="00FB769C"/>
    <w:rsid w:val="00FB7719"/>
    <w:rsid w:val="00FB7A80"/>
    <w:rsid w:val="00FC017F"/>
    <w:rsid w:val="00FC1430"/>
    <w:rsid w:val="00FC18A9"/>
    <w:rsid w:val="00FC1944"/>
    <w:rsid w:val="00FC1A80"/>
    <w:rsid w:val="00FC2480"/>
    <w:rsid w:val="00FC24D2"/>
    <w:rsid w:val="00FC25ED"/>
    <w:rsid w:val="00FC26F1"/>
    <w:rsid w:val="00FC2C5D"/>
    <w:rsid w:val="00FC34F5"/>
    <w:rsid w:val="00FC3506"/>
    <w:rsid w:val="00FC395C"/>
    <w:rsid w:val="00FC3A37"/>
    <w:rsid w:val="00FC44CF"/>
    <w:rsid w:val="00FC4C7B"/>
    <w:rsid w:val="00FC51E1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55E1"/>
    <w:rsid w:val="00FD5FD2"/>
    <w:rsid w:val="00FD6629"/>
    <w:rsid w:val="00FD6A01"/>
    <w:rsid w:val="00FD78B5"/>
    <w:rsid w:val="00FD7D01"/>
    <w:rsid w:val="00FD7F11"/>
    <w:rsid w:val="00FE0113"/>
    <w:rsid w:val="00FE01CE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D36"/>
    <w:rsid w:val="00FE4ECB"/>
    <w:rsid w:val="00FE5157"/>
    <w:rsid w:val="00FE525D"/>
    <w:rsid w:val="00FE548A"/>
    <w:rsid w:val="00FE5A06"/>
    <w:rsid w:val="00FE6575"/>
    <w:rsid w:val="00FE6752"/>
    <w:rsid w:val="00FE68C7"/>
    <w:rsid w:val="00FE695E"/>
    <w:rsid w:val="00FE70A6"/>
    <w:rsid w:val="00FE7925"/>
    <w:rsid w:val="00FF01FF"/>
    <w:rsid w:val="00FF0379"/>
    <w:rsid w:val="00FF0706"/>
    <w:rsid w:val="00FF10BB"/>
    <w:rsid w:val="00FF127A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A287A8C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42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link w:val="Heading1Char"/>
    <w:qFormat/>
    <w:rsid w:val="003F084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F0842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3F0842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3F0842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3F0842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3F0842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3F0842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3F0842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3F0842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3F0842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link w:val="HeaderChar"/>
    <w:rsid w:val="003F08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F084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F0842"/>
  </w:style>
  <w:style w:type="paragraph" w:styleId="BlockText">
    <w:name w:val="Block Text"/>
    <w:basedOn w:val="Normal"/>
    <w:rsid w:val="003F0842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3F0842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3F0842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3F0842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347E5"/>
    <w:rPr>
      <w:color w:val="0000FF"/>
      <w:u w:val="single"/>
    </w:rPr>
  </w:style>
  <w:style w:type="character" w:styleId="FollowedHyperlink">
    <w:name w:val="FollowedHyperlink"/>
    <w:rsid w:val="00B347E5"/>
    <w:rPr>
      <w:color w:val="800080"/>
      <w:u w:val="single"/>
    </w:rPr>
  </w:style>
  <w:style w:type="character" w:customStyle="1" w:styleId="Heading7Char">
    <w:name w:val="Heading 7 Char"/>
    <w:link w:val="Heading7"/>
    <w:rsid w:val="00B347E5"/>
    <w:rPr>
      <w:rFonts w:ascii="Helvetica-R" w:hAnsi="Helvetica-R"/>
      <w:b/>
      <w:bCs/>
      <w:noProof/>
      <w:sz w:val="28"/>
      <w:szCs w:val="24"/>
      <w:lang w:val="ro-RO"/>
    </w:rPr>
  </w:style>
  <w:style w:type="character" w:customStyle="1" w:styleId="Heading8Char">
    <w:name w:val="Heading 8 Char"/>
    <w:link w:val="Heading8"/>
    <w:rsid w:val="00B347E5"/>
    <w:rPr>
      <w:rFonts w:ascii="Helvetica-R" w:hAnsi="Helvetica-R"/>
      <w:b/>
      <w:bCs/>
      <w:i/>
      <w:iCs/>
      <w:noProof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B347E5"/>
    <w:rPr>
      <w:b/>
      <w:bCs/>
      <w:i/>
      <w:iCs/>
      <w:noProof/>
      <w:szCs w:val="24"/>
      <w:lang w:val="ro-RO"/>
    </w:rPr>
  </w:style>
  <w:style w:type="character" w:customStyle="1" w:styleId="Heading1Char">
    <w:name w:val="Heading 1 Char"/>
    <w:aliases w:val="BAR Char"/>
    <w:link w:val="Heading1"/>
    <w:rsid w:val="00B347E5"/>
    <w:rPr>
      <w:b/>
      <w:bCs/>
      <w:noProof/>
      <w:sz w:val="24"/>
      <w:szCs w:val="24"/>
      <w:lang w:val="ro-RO"/>
    </w:rPr>
  </w:style>
  <w:style w:type="character" w:customStyle="1" w:styleId="HeaderChar">
    <w:name w:val="Header Char"/>
    <w:link w:val="Header"/>
    <w:rsid w:val="00B347E5"/>
    <w:rPr>
      <w:noProof/>
      <w:sz w:val="24"/>
      <w:szCs w:val="24"/>
      <w:lang w:val="ro-RO"/>
    </w:rPr>
  </w:style>
  <w:style w:type="character" w:customStyle="1" w:styleId="FooterChar">
    <w:name w:val="Footer Char"/>
    <w:link w:val="Footer"/>
    <w:rsid w:val="00B347E5"/>
    <w:rPr>
      <w:noProof/>
      <w:sz w:val="24"/>
      <w:szCs w:val="24"/>
      <w:lang w:val="ro-RO"/>
    </w:rPr>
  </w:style>
  <w:style w:type="character" w:customStyle="1" w:styleId="BodyTextChar">
    <w:name w:val="Body Text Char"/>
    <w:link w:val="BodyText"/>
    <w:rsid w:val="00B347E5"/>
    <w:rPr>
      <w:rFonts w:ascii="Helvetica-R" w:hAnsi="Helvetica-R"/>
      <w:b/>
      <w:bCs/>
      <w:noProof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7E5"/>
    <w:rPr>
      <w:rFonts w:ascii="Tahoma" w:hAnsi="Tahoma" w:cs="Tahoma"/>
      <w:noProof w:val="0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B347E5"/>
    <w:rPr>
      <w:rFonts w:ascii="Tahoma" w:hAnsi="Tahoma" w:cs="Tahoma"/>
      <w:sz w:val="16"/>
      <w:szCs w:val="16"/>
      <w:lang w:val="en-GB"/>
    </w:rPr>
  </w:style>
  <w:style w:type="character" w:customStyle="1" w:styleId="Heading2Char">
    <w:name w:val="Heading 2 Char"/>
    <w:link w:val="Heading2"/>
    <w:rsid w:val="00B347E5"/>
    <w:rPr>
      <w:rFonts w:ascii="Helvetica-R" w:hAnsi="Helvetica-R"/>
      <w:b/>
      <w:bCs/>
      <w:noProof/>
      <w:szCs w:val="24"/>
      <w:lang w:val="ro-RO"/>
    </w:rPr>
  </w:style>
  <w:style w:type="paragraph" w:customStyle="1" w:styleId="Style1">
    <w:name w:val="Style1"/>
    <w:basedOn w:val="Normal"/>
    <w:rsid w:val="00B347E5"/>
    <w:pPr>
      <w:numPr>
        <w:numId w:val="3"/>
      </w:numPr>
      <w:tabs>
        <w:tab w:val="clear" w:pos="96"/>
        <w:tab w:val="num" w:pos="720"/>
        <w:tab w:val="num" w:pos="1102"/>
      </w:tabs>
      <w:ind w:left="0" w:firstLine="742"/>
    </w:pPr>
    <w:rPr>
      <w:noProof w:val="0"/>
      <w:lang w:val="en-GB"/>
    </w:rPr>
  </w:style>
  <w:style w:type="paragraph" w:styleId="ListBullet">
    <w:name w:val="List Bullet"/>
    <w:basedOn w:val="Normal"/>
    <w:uiPriority w:val="99"/>
    <w:unhideWhenUsed/>
    <w:rsid w:val="0056634D"/>
    <w:pPr>
      <w:numPr>
        <w:numId w:val="30"/>
      </w:numPr>
      <w:tabs>
        <w:tab w:val="clear" w:pos="360"/>
      </w:tabs>
      <w:ind w:left="0" w:firstLine="0"/>
      <w:contextualSpacing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1</TotalTime>
  <Pages>1</Pages>
  <Words>15191</Words>
  <Characters>86594</Characters>
  <Application>Microsoft Office Word</Application>
  <DocSecurity>0</DocSecurity>
  <Lines>721</Lines>
  <Paragraphs>203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101582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2012-08-09T06:05:00Z</cp:lastPrinted>
  <dcterms:created xsi:type="dcterms:W3CDTF">2026-07-03T07:18:00Z</dcterms:created>
  <dcterms:modified xsi:type="dcterms:W3CDTF">2026-07-03T08:32:00Z</dcterms:modified>
</cp:coreProperties>
</file>