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5800" w14:textId="77777777" w:rsidR="00ED20D6" w:rsidRPr="00112589" w:rsidRDefault="00ED20D6" w:rsidP="00883759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1258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4C90AE3E" w14:textId="5DC37385" w:rsidR="00ED20D6" w:rsidRPr="00112589" w:rsidRDefault="00ED20D6" w:rsidP="00883759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12589">
        <w:rPr>
          <w:b/>
          <w:sz w:val="16"/>
          <w:szCs w:val="16"/>
          <w:lang w:val="ro-RO"/>
        </w:rPr>
        <w:t xml:space="preserve"> (de la pagina 1 la pagina )</w:t>
      </w:r>
    </w:p>
    <w:p w14:paraId="65795677" w14:textId="77777777" w:rsidR="00ED20D6" w:rsidRDefault="00ED20D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7AF6FA2E" w14:textId="77777777" w:rsidR="00ED20D6" w:rsidRDefault="00ED20D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6FE8A694" w14:textId="77777777" w:rsidR="00ED20D6" w:rsidRDefault="00ED20D6">
      <w:pPr>
        <w:jc w:val="center"/>
        <w:rPr>
          <w:sz w:val="28"/>
        </w:rPr>
      </w:pPr>
    </w:p>
    <w:p w14:paraId="4B4B5CF2" w14:textId="77777777" w:rsidR="00ED20D6" w:rsidRDefault="00ED20D6">
      <w:pPr>
        <w:jc w:val="center"/>
        <w:rPr>
          <w:sz w:val="28"/>
        </w:rPr>
      </w:pPr>
    </w:p>
    <w:p w14:paraId="2ECA9BBB" w14:textId="77777777" w:rsidR="00ED20D6" w:rsidRDefault="00ED20D6">
      <w:pPr>
        <w:jc w:val="center"/>
        <w:rPr>
          <w:sz w:val="28"/>
        </w:rPr>
      </w:pPr>
    </w:p>
    <w:p w14:paraId="2DC51D64" w14:textId="77777777" w:rsidR="00ED20D6" w:rsidRDefault="00ED20D6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7E05519A" w14:textId="77777777" w:rsidR="00ED20D6" w:rsidRDefault="00ED20D6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BRAŞOV</w:t>
      </w:r>
    </w:p>
    <w:p w14:paraId="2D187DB4" w14:textId="77777777" w:rsidR="00ED20D6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638DD59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1.1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F9B2681" w14:textId="77777777" w:rsidR="00ED20D6" w:rsidRDefault="00ED20D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1E20DA9D" w14:textId="77777777" w:rsidR="00ED20D6" w:rsidRDefault="00ED20D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6D6F71E7" w14:textId="77777777" w:rsidR="00ED20D6" w:rsidRPr="00304457" w:rsidRDefault="00ED20D6" w:rsidP="00304457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6771A5F3" w14:textId="77777777" w:rsidR="00ED20D6" w:rsidRDefault="00ED20D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ED20D6" w14:paraId="735A5E7A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DF83F03" w14:textId="77777777" w:rsidR="00ED20D6" w:rsidRDefault="00ED20D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07960081" w14:textId="77777777" w:rsidR="00ED20D6" w:rsidRDefault="00ED20D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209E0100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68990FF3" w14:textId="77777777" w:rsidR="00ED20D6" w:rsidRDefault="00ED20D6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5305CAE6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045A96E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B81AC91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28C5F4B8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D49F99B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29F98315" w14:textId="77777777" w:rsidR="00ED20D6" w:rsidRDefault="00ED20D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642672F3" w14:textId="77777777" w:rsidR="00ED20D6" w:rsidRDefault="00ED20D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3214C891" w14:textId="77777777" w:rsidR="00ED20D6" w:rsidRDefault="00ED20D6" w:rsidP="002A2B4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625F38EB" w14:textId="77777777" w:rsidR="00ED20D6" w:rsidRDefault="00ED20D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7A176BD4" w14:textId="77777777" w:rsidR="00ED20D6" w:rsidRDefault="00ED20D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6F90A9C3" w14:textId="77777777" w:rsidR="00ED20D6" w:rsidRDefault="00ED20D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1BCD8086" w14:textId="77777777" w:rsidR="00ED20D6" w:rsidRDefault="00ED20D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35C850B3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0CCA975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68DE3D1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C699B80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6A7F376B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D7DED5F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530825C2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7A9D71EB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5283A89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ED20D6" w14:paraId="3B7237BE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6CE75DD0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306D932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38C7048B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60616E0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2A859B3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F862F6C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19D624C5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74D4792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7ABF9A1B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2387F77F" w14:textId="77777777" w:rsidR="00ED20D6" w:rsidRDefault="00ED20D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322E7604" w14:textId="77777777" w:rsidR="00ED20D6" w:rsidRDefault="00ED20D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27D14805" w14:textId="77777777" w:rsidR="00ED20D6" w:rsidRDefault="00ED20D6">
      <w:pPr>
        <w:spacing w:line="192" w:lineRule="auto"/>
        <w:jc w:val="center"/>
      </w:pPr>
    </w:p>
    <w:p w14:paraId="22C4B30C" w14:textId="77777777" w:rsidR="00ED20D6" w:rsidRDefault="00ED20D6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6F1594EB" w14:textId="77777777" w:rsidR="00ED20D6" w:rsidRPr="00C40B51" w:rsidRDefault="00ED20D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9FEF91A" w14:textId="77777777" w:rsidR="00ED20D6" w:rsidRPr="00C40B51" w:rsidRDefault="00ED20D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35A72C7E" w14:textId="77777777" w:rsidR="00ED20D6" w:rsidRPr="00C40B51" w:rsidRDefault="00ED20D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4E8B5B8" w14:textId="77777777" w:rsidR="00ED20D6" w:rsidRDefault="00ED20D6" w:rsidP="004C7D25">
      <w:pPr>
        <w:pStyle w:val="Heading1"/>
        <w:spacing w:line="360" w:lineRule="auto"/>
      </w:pPr>
      <w:r>
        <w:t>LINIA 101</w:t>
      </w:r>
    </w:p>
    <w:p w14:paraId="3E9005F9" w14:textId="77777777" w:rsidR="00ED20D6" w:rsidRDefault="00ED20D6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55A26C2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1E8CA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C643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39EDCC8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220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3F9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4BFADC7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8EC84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66A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C373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FBF3A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0A6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953244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FE17DC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601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495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7604798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119A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079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73CF83C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15AD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C95B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8D4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BEC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886E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7DA227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C282D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67234A2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ED20D6" w14:paraId="6DA5051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4EE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6C75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2846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C19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36A1DEF4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7AF2FE5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6FA7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32E8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D4EE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5D3AA8D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4B85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EEE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D0A501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AEB4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81DC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A8AB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911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67B0C33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033D682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2485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4F2ECC3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E1055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5745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9AFB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537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91021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ED20D6" w14:paraId="0510B51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BE5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2C5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528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FD5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3E0A1B0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5B6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690C23A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EE88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97D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1B6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6016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ED20D6" w14:paraId="267BA93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2A0A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B70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1ED0131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0B8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817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5F2BD379" w14:textId="77777777" w:rsidR="00ED20D6" w:rsidRDefault="00ED20D6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C4F7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02D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993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A60C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EB8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F579196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F49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811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9A89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2B1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3F50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9782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3FF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5E10326E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883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9EA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1BDAB0D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F964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394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58134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74C5" w14:textId="77777777" w:rsidR="00ED20D6" w:rsidRDefault="00ED20D6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E6AFA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AE89E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A92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4F48EA8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2C5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C8C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42D675C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D802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86B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DB7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907E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03E6FBF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92B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2D7620F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A34A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20C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61E8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2DA4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ACB9677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EE7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28D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53FFD4F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AC4AE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07B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0BCD2D1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4A0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2452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2A9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9C3A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1E4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7D14EE7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1DE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375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6234AC1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AE412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C47BA" w14:textId="77777777" w:rsidR="00ED20D6" w:rsidRDefault="00ED20D6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857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C00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D2C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3C7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6E97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2E84D2C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C8A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E5F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433A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829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67D822F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9C3240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958E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677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217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635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BDDC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D2B138B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7312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C241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4281B38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0A01B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D46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18D3F7F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C80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32A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FBC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622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4FF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82BEA1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A0A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E26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DC0E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DA4E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F6BDCA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BD4A6" w14:textId="77777777" w:rsidR="00ED20D6" w:rsidRPr="00A165AE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94C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AA8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2D54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EA7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153703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4ECC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A4C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290E2B4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544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DE5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D45926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9C9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64443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932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628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148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ED20D6" w14:paraId="22BA12E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9F8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D45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F71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870F7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CA27E2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C65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4908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85B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52E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667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E0DBB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58B23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ED20D6" w14:paraId="6156AFC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9B0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527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101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4E6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C9D652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BCE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C081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FA9E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4C8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A0D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B6555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F55F5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ED20D6" w14:paraId="63626C4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F07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94D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E75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125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6BD2E0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F3B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B062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97F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A13C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A6CD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C3E391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21F28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ED20D6" w14:paraId="0A37805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B8F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6EB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2E0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99F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D1477A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6DF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C76A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255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7F5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5AE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11A35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B3F12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ED20D6" w14:paraId="469E300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90A1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301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377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271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676A85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360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B95656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2498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9E9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78EC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3B17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9B800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8CC63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ED20D6" w14:paraId="237C1D8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983F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6D9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4FB6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DDB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994C00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A07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C51DF9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0BFB40D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0F3D05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48CC869" w14:textId="77777777" w:rsidR="00ED20D6" w:rsidRPr="00A165AE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15B6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6B6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D2C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713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A2ED7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ED20D6" w14:paraId="55DFC39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D28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B7DDC" w14:textId="77777777" w:rsidR="00ED20D6" w:rsidRDefault="00ED20D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0482687" w14:textId="77777777" w:rsidR="00ED20D6" w:rsidRDefault="00ED20D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FF6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5F88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22A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9744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FEC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8B95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CB3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E32184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6F4C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5840" w14:textId="77777777" w:rsidR="00ED20D6" w:rsidRDefault="00ED20D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386F7E72" w14:textId="77777777" w:rsidR="00ED20D6" w:rsidRDefault="00ED20D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A42C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EDC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8AD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1FA4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9FA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E78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686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20370E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F06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510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1479101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5C69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ED0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5C5166E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565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6CC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C21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AD81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E59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ED20D6" w14:paraId="10714FF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48F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E75D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3BC3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D5C37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047828C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8032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0E9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8B4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13521DE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C502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C52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ED20D6" w14:paraId="18D7821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98E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CE2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C8DD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B050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DDDA171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1E4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71EB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F0B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43A5FDCA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0FA4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EE94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ED20D6" w14:paraId="65F251D2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6ED3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6C0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93CB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B162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F6ABFE3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45A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D782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66C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46579DE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CCC8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DAC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ED20D6" w14:paraId="5FB4FF2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C86C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969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453A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9877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29EAD144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AF4D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E5D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0A3F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6E7E620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0AE6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CC2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ED20D6" w14:paraId="7B763DD2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84F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F68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2E7EBFF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CE9A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D76A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54D4E5CF" w14:textId="77777777" w:rsidR="00ED20D6" w:rsidRDefault="00ED20D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0A0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2BA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6F7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4B92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1F5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3C8AD9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8CB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9F46B" w14:textId="77777777" w:rsidR="00ED20D6" w:rsidRDefault="00ED20D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8AD6" w14:textId="77777777" w:rsidR="00ED20D6" w:rsidRDefault="00ED20D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4F5AE" w14:textId="77777777" w:rsidR="00ED20D6" w:rsidRDefault="00ED20D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4821E80E" w14:textId="77777777" w:rsidR="00ED20D6" w:rsidRDefault="00ED20D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44BD" w14:textId="77777777" w:rsidR="00ED20D6" w:rsidRDefault="00ED20D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F6D3" w14:textId="77777777" w:rsidR="00ED20D6" w:rsidRPr="000625F2" w:rsidRDefault="00ED20D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F9A3" w14:textId="77777777" w:rsidR="00ED20D6" w:rsidRDefault="00ED20D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18AB94CB" w14:textId="77777777" w:rsidR="00ED20D6" w:rsidRDefault="00ED20D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FA87" w14:textId="77777777" w:rsidR="00ED20D6" w:rsidRDefault="00ED20D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2CB28" w14:textId="77777777" w:rsidR="00ED20D6" w:rsidRDefault="00ED20D6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828B4F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A2C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62F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74AE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F8D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D6F86A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2AA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0B07556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33636F1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8A97AB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68D531D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5E5046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5D4D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AFD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C6DC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A8E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2E1EA2E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EB5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C49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BA5B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FA1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C26432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0FD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1DC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01C2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69D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01F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DA6F05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ED20D6" w14:paraId="6D165A14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DEF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BE7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A41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C29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29D1CD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7067B6E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167A1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43517AE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F3F2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405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10A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1E8B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43B8D4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ED20D6" w14:paraId="7A7D26F1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B2E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DB7F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17C2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3A9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B7F161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457F070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A5B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F681A1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08E7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834E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311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5CE2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6F362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ED20D6" w14:paraId="0CF7E30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F54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2C8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6C44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3BE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392DE68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30F1D28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B786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05B5CC9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3AFA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45E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7F0BB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F28D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ED20D6" w14:paraId="73F410F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CBFB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0B64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BF6F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909CC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0929B659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22B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17518AAB" w14:textId="77777777" w:rsidR="00ED20D6" w:rsidRPr="00FA5543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180D6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6CD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E29A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0E00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ED20D6" w14:paraId="19728E1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639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6B5C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5C8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5731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44AE896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28C9B103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96D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64E0366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293A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54EF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63DE0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872E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1EAA28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ED20D6" w14:paraId="0DD7F14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9564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0E6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163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696BE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FE1C65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1210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0CB5CAB4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1B88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F677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606B3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E834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447DBB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EBB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B608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0F9E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F21DF" w14:textId="77777777" w:rsidR="00ED20D6" w:rsidRPr="006E4185" w:rsidRDefault="00ED20D6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636B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DFEE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820E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12BA2FB3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ACFD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19EA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E371E0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77D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43F5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41A2C11B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FE01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33FF" w14:textId="77777777" w:rsidR="00ED20D6" w:rsidRDefault="00ED20D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89FC" w14:textId="77777777" w:rsidR="00ED20D6" w:rsidRPr="009E41CA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8C46" w14:textId="77777777" w:rsidR="00ED20D6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197D" w14:textId="77777777" w:rsidR="00ED20D6" w:rsidRDefault="00ED20D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DC39" w14:textId="77777777" w:rsidR="00ED20D6" w:rsidRPr="000625F2" w:rsidRDefault="00ED20D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D74D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D20D6" w14:paraId="52FFCA6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39BF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F3A5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E3C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ACB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3395" w14:textId="77777777" w:rsidR="00ED20D6" w:rsidRPr="009E41CA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ABD4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AF8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005144F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E4BB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322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D20D6" w14:paraId="4C6F82FD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88CA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0902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77F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6069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AFD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28EC03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FA8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491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8E2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909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ED20D6" w14:paraId="30AA3225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FC1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434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56F08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4BE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A69365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1FD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F4C9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61D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A61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752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9441B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ED20D6" w14:paraId="0F6BA3F1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28A7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971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BB67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3B0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C2B68D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C0A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F857C6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EB4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D0D9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362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E11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B0340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C8A4E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ED20D6" w14:paraId="35CEAFC3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FC7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1A2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523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9C8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63411E9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F47E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E92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F8D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7BF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66E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144956E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A694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545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0F2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B2A6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AC2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41F8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981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5B8791C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8C6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205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CE8706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5F0C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C312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0D7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655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23AC171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A37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414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0E9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E570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DC1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ED20D6" w14:paraId="587473F1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409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D5A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281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4FA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589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598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39E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C786DC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C9C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A6E6" w14:textId="77777777" w:rsidR="00ED20D6" w:rsidRDefault="00ED20D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48008ED6" w14:textId="77777777" w:rsidR="00ED20D6" w:rsidRPr="003A43BB" w:rsidRDefault="00ED20D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ED20D6" w14:paraId="30E075A2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DA5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03C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269C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EF5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FF986B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2B1F79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39C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C361E7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DA2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3CEC7E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DCCD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8B0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A03EC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34941B1A" w14:textId="77777777" w:rsidR="00ED20D6" w:rsidRPr="002C6BE4" w:rsidRDefault="00ED20D6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ED20D6" w14:paraId="5D9C7D85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A2B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132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F85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0EE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8EF4E5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4A8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F24B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84D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5DE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8EC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83F5207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83760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327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023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723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1715BF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884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92A1F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615CA9D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3AEC9BE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13D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86F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124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B892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0AA3E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ED20D6" w14:paraId="09558512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AA05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4CF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DF38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322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001B3B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49C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6F40C4" w14:textId="77777777" w:rsidR="00ED20D6" w:rsidRPr="00164983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55E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495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B6C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41B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F3FD9E" w14:textId="77777777" w:rsidR="00ED20D6" w:rsidRPr="0058349B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ED20D6" w14:paraId="6D53795B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C1F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933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970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AC5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2C0808B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B42E5F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0E6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1240E2E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8F54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6F3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974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190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97C47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0C59D52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D20D6" w14:paraId="755E7E33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94B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FA1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1F9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D36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543F080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4D66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D430F8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0B7988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DE1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EB0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0007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F04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690BE14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636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A65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3BF4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1F4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32128C6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52A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3ED184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316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60C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193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4C68" w14:textId="77777777" w:rsidR="00ED20D6" w:rsidRPr="00860983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3E294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7FC2F13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74ACDC6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ED20D6" w14:paraId="22730A2D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8CA94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43E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329A520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D79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CDA2" w14:textId="77777777" w:rsidR="00ED20D6" w:rsidRDefault="00ED20D6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B8A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1790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CBAB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E7C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72AD" w14:textId="77777777" w:rsidR="00ED20D6" w:rsidRPr="00860983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93527B6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241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1B4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424DA6D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72B9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F20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FA0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0495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B7F0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0E4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9DD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D22B35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57B1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14B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0CFC99A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F5CDB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187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B3E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046E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C36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3A2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2F20" w14:textId="77777777" w:rsidR="00ED20D6" w:rsidRPr="00860983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344708A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07B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1CB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8024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93C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72B0598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B15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F0C197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04F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083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FE5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6F9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72BC0CD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ED20D6" w14:paraId="62E9D6F2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E240A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7F8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4D7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858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0D8567D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1ED1D6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267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EE4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49C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0AC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71F5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EBE723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DE4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086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0F76A4B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8F54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F8C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7058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D35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BA9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55E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621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6070BFA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260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E56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257FD0C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EC3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AB8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B05C06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16B22E1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14E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A98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D98C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A94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989C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C4EA02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659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122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C0F87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9D4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52BD5C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640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C0D0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C7B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787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B07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258BB94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D20D6" w14:paraId="4488C23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37C3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42A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391F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FC1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8CAB0C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2ECCBD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A3A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73B9E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696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95A8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1F3E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609F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C3C0F4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730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C8C1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13B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615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653C147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CEAC1D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664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523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BA9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F0D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8A7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E8F5A4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FFA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354C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3498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AC2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3E6EDEB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E61E37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80A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6FC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6C6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4A3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12A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16D81D5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0B1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246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B7E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A22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5F47FF6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B33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71FF8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CC1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47D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75C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F9C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AA97C8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AB9F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470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622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576F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681F66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1C3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50A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E49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97A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DCA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FE4FD5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991D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BA1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0B66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C0A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6838C8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158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344D808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1C48CCD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B32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148A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BB7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39D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ED20D6" w14:paraId="7B71B8CE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E5B1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C52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CA1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B062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94707E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3507737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DBB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EC9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746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F7F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B90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89273C6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A08F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732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6E6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0BD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659B15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30B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14B71CC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627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B34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EBB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5A9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ED20D6" w14:paraId="2D8CFEEF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398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347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8F6A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1F5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B8E08B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886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AEAFD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8B3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1FC2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3D2E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439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935AE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3E14585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ED20D6" w14:paraId="54E992AC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D2B2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BAF2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901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6DD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0B8ABE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0FD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F166B1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3B9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4C7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72A9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A50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ED20D6" w14:paraId="09EE7A5D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B2D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6B51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B69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1E5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452A9A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22E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7FB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64D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2EE5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5B3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217112E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ED20D6" w14:paraId="68A27A1C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0AD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B7C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B5F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984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7EF4C9A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7D1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70986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4427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E51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87C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2CB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CC15C66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6F05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ED6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796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487B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5B963CE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2DAB9C8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81E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0122A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5EA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9A6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BB9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8271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110923D9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9F3B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5CA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0226FBD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45B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4D4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17AC4E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5DE0159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865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C0C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1C6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AFA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71E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64908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ED20D6" w14:paraId="5632600A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F408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933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2D40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5CE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205777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FC40" w14:textId="77777777" w:rsidR="00ED20D6" w:rsidRDefault="00ED20D6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7B0E0B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8D50B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F2A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64A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C84E0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ED20D6" w14:paraId="33CD65B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B313A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76D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81E8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C6CA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2B15EE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465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A0641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EDC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43C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A608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59B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A1DDB84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6D2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44F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87D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6A4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5683E23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348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0D924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98D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8C1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A24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1EF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ED20D6" w14:paraId="32997725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3A3B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DD1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74B0D97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413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B1D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4AD56CE9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0099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16F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F0E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56D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01AD3" w14:textId="77777777" w:rsidR="00ED20D6" w:rsidRPr="006064A3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6C1C46D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5E9975A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8F5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4190D" w14:textId="77777777" w:rsidR="00ED20D6" w:rsidRPr="006064A3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4192121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CF4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DFF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076090B3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DC9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BA0F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B64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948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79E8" w14:textId="77777777" w:rsidR="00ED20D6" w:rsidRPr="006064A3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A3171DB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45B7D14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4BC3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394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516C3C0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4C2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A1E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2A58BD7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2798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AFE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5DB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50C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423BA" w14:textId="77777777" w:rsidR="00ED20D6" w:rsidRPr="001D28D8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ED20D6" w14:paraId="1123BEC5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07F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3BD6" w14:textId="77777777" w:rsidR="00ED20D6" w:rsidRPr="006064A3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67EC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80D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68732D4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259C967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453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9DA99A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CF3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AA1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C615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164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6EFBD81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53A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D71A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6E13EB7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3694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68E3A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488B255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F4B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D05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641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8EB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F431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2EC26F8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A1FB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051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BE5D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E2A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3F581E06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A19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2538471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303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E5B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A391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C80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ED20D6" w14:paraId="3F80C83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CCA1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26B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5171EA04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6EA0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BB6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B06337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23C0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5E17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5CC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9ED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EA67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75906508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ED20D6" w14:paraId="43D7C27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880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55367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D6E9C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287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511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598B186D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4835007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9A2A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1B4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E48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4E6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ED20D6" w14:paraId="54EBC3E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B55C6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55E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A256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29D27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A7D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42CA2E82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6F76F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3EB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6ADF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EA5C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ED20D6" w14:paraId="4A060749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3641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447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5B06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C2F5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6CEF950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3067" w14:textId="77777777" w:rsidR="00ED20D6" w:rsidRDefault="00ED20D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C30BE0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E25F" w14:textId="77777777" w:rsidR="00ED20D6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34B3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76D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F333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F0A91F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3F94C99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ED20D6" w14:paraId="63E1282C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5129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8356" w14:textId="77777777" w:rsidR="00ED20D6" w:rsidRDefault="00ED20D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543B" w14:textId="77777777" w:rsidR="00ED20D6" w:rsidRPr="000625F2" w:rsidRDefault="00ED20D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B3B0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E34E625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E86B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97A1595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7B9ABE4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7A81CE9A" w14:textId="77777777" w:rsidR="00ED20D6" w:rsidRDefault="00ED20D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E80C" w14:textId="77777777" w:rsidR="00ED20D6" w:rsidRDefault="00ED20D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092D" w14:textId="77777777" w:rsidR="00ED20D6" w:rsidRDefault="00ED20D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BDA5" w14:textId="77777777" w:rsidR="00ED20D6" w:rsidRPr="000625F2" w:rsidRDefault="00ED20D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228F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CC8397" w14:textId="77777777" w:rsidR="00ED20D6" w:rsidRDefault="00ED20D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ED20D6" w14:paraId="569F2D57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1027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B7EC9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BDF6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5125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1ECDCEC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4137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CB8BE1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59C213CC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69E1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9E60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A735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906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F73AF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ED20D6" w14:paraId="10358BFE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413E" w14:textId="77777777" w:rsidR="00ED20D6" w:rsidRDefault="00ED20D6" w:rsidP="00ED20D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AACF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A562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86CE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6D85D62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5C8E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9943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8BD6" w14:textId="77777777" w:rsidR="00ED20D6" w:rsidRDefault="00ED20D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6B2E" w14:textId="77777777" w:rsidR="00ED20D6" w:rsidRPr="000625F2" w:rsidRDefault="00ED20D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A6C4" w14:textId="77777777" w:rsidR="00ED20D6" w:rsidRDefault="00ED20D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1483A21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61D28C70" w14:textId="77777777" w:rsidR="00ED20D6" w:rsidRDefault="00ED20D6" w:rsidP="00DB78D2">
      <w:pPr>
        <w:pStyle w:val="Heading1"/>
        <w:spacing w:line="360" w:lineRule="auto"/>
      </w:pPr>
      <w:r>
        <w:t>LINIA 112</w:t>
      </w:r>
    </w:p>
    <w:p w14:paraId="65629753" w14:textId="77777777" w:rsidR="00ED20D6" w:rsidRDefault="00ED20D6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ED20D6" w14:paraId="20A00C0F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47E9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79A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DF5B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630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7170BE0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6868F" w14:textId="77777777" w:rsidR="00ED20D6" w:rsidRDefault="00ED20D6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FD4CD0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5E69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A61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29FB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69D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D20D6" w14:paraId="3C8AB0FB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B5778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68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E19B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B39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231FE36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D8C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CDD91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1E1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84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C981A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3EBD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7B7184DA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50EC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2901" w14:textId="77777777" w:rsidR="00ED20D6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62DED8D6" w14:textId="77777777" w:rsidR="00ED20D6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82E7" w14:textId="77777777" w:rsidR="00ED20D6" w:rsidRPr="00483148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A6BD" w14:textId="77777777" w:rsidR="00ED20D6" w:rsidRDefault="00ED20D6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A429" w14:textId="77777777" w:rsidR="00ED20D6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8A57" w14:textId="77777777" w:rsidR="00ED20D6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1673" w14:textId="77777777" w:rsidR="00ED20D6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3ABC" w14:textId="77777777" w:rsidR="00ED20D6" w:rsidRPr="00483148" w:rsidRDefault="00ED20D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E290" w14:textId="77777777" w:rsidR="00ED20D6" w:rsidRDefault="00ED20D6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4370AEFB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9788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0B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6CD053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F73D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857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5F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E39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4D1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89D5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6A6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D20D6" w14:paraId="0F6B33D6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9F4F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88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4C9B22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F7C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C5D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8B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CD1B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1E7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866A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64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06473E0C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5237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C7AB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ED41A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88FE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12333DD0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0E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F4ACE9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93A7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34A1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B87D" w14:textId="77777777" w:rsidR="00ED20D6" w:rsidRPr="00483148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6F7F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7707FB3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FCD7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C3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7D2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2B03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8FE0B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51BC7C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165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B25290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C895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BEF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E478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A82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17E2ADE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7FE3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EF5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FE0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E35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370001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D8D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A3EB8A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63C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3D4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F701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ACA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BAE4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D20D6" w14:paraId="7AEB807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BC47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DA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278AC05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D23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F3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47548B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80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3EE2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1E7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CE8A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6205" w14:textId="77777777" w:rsidR="00ED20D6" w:rsidRPr="00EB0A8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3504242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1F1B618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846A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A40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4682AD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E1D6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93D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735AF19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573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0649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23E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DF09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23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3A36C22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5DA5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687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2156A2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74B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95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16E13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56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F2DB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81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FD7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327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E7C11A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28BEC9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ED20D6" w14:paraId="17BB4B6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C009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F4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87F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337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943BF9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8EA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0E055D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0960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9F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E875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A5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D20D6" w14:paraId="01EF7A9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7288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83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A4E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9A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86A2D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3C5003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380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2130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D1F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5969F4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3928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A68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4A11BB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B1AA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D20D6" w14:paraId="54822C9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9E3D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6A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851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85A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31C6D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B31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16A6F60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A62A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6C8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6322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2FA1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C2715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D20D6" w14:paraId="2D400F8E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2925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422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0BC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5B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E7AD8D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E3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06A002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3D95675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7AA0F6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C9D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70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594D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B2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2C803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ED20D6" w14:paraId="79AD8711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964D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FC80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E6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1EC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5CB5EF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D27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52144A5" w14:textId="77777777" w:rsidR="00ED20D6" w:rsidRPr="000A20AF" w:rsidRDefault="00ED20D6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30A0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5D4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0C0B2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13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0F6BF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D20D6" w14:paraId="1240A7EB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9B0E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0F9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49A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526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9B424F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24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684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A0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CC86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FA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597DE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ED20D6" w14:paraId="14C5E337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AC66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B09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EA5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FDD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72C2DE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AB5B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5B4AE8E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C1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4B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0C2B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62B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D20D6" w14:paraId="1636B379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7054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F4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60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932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1A92FEF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068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1BE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C6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6EC7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AB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D20D6" w14:paraId="75BB1FA6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E593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10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09B1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7A8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087E91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6E5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18851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EC35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717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BAC5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CC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4114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D20D6" w14:paraId="5511D3ED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1E44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CD0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5379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F8D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726063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48C8D84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DD80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FF5AC9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A043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FD7D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776F1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EBB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61D8581F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FC06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2C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6452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8C2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C4CC9B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18E3AD5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314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D943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8D7F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11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C0B4E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876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41EA7A10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8CD4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8C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398B369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B9E9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F9EE" w14:textId="77777777" w:rsidR="00ED20D6" w:rsidRPr="002F2938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1AF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769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DC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2ED4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4DF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68169C62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9685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05C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16E4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E9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1D45180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EB76D8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DF1BB9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91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FEF5F0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59E7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C7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649B8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EF4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3E019978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A45C6" w14:textId="77777777" w:rsidR="00ED20D6" w:rsidRDefault="00ED20D6" w:rsidP="00ED20D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A5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1BC2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DB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7931CD6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06A1643A" w14:textId="77777777" w:rsidR="00ED20D6" w:rsidRPr="007D0C03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B1F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54DAFE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06268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643C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184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3F40" w14:textId="77777777" w:rsidR="00ED20D6" w:rsidRPr="0048314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6F1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5E697692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2368120" w14:textId="77777777" w:rsidR="00ED20D6" w:rsidRDefault="00ED20D6" w:rsidP="006B4CB8">
      <w:pPr>
        <w:pStyle w:val="Heading1"/>
        <w:spacing w:line="360" w:lineRule="auto"/>
      </w:pPr>
    </w:p>
    <w:p w14:paraId="00044DCB" w14:textId="77777777" w:rsidR="00ED20D6" w:rsidRPr="005905D7" w:rsidRDefault="00ED20D6" w:rsidP="006B4CB8">
      <w:pPr>
        <w:pStyle w:val="Heading1"/>
        <w:spacing w:line="360" w:lineRule="auto"/>
      </w:pPr>
      <w:r w:rsidRPr="005905D7">
        <w:t>LINIA 116</w:t>
      </w:r>
    </w:p>
    <w:p w14:paraId="40291BD2" w14:textId="77777777" w:rsidR="00ED20D6" w:rsidRPr="005905D7" w:rsidRDefault="00ED20D6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ED20D6" w:rsidRPr="00743905" w14:paraId="4C85F9B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252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C28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A21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24B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B9A5A3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33D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136791F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6D38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70A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A09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A11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1E5EB6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ED20D6" w:rsidRPr="00743905" w14:paraId="7AD0730D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772A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663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262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608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5C154B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CE8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5F8E763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1B21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CA8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964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1DA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ED20D6" w:rsidRPr="00743905" w14:paraId="0A79C5D0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A792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4A9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9E97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175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77EF74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0CE0A7F3" w14:textId="77777777" w:rsidR="00ED20D6" w:rsidRPr="00743905" w:rsidRDefault="00ED20D6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7CA4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6E333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EF3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336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AEA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18C5AEE4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762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B6B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D1C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EC6D" w14:textId="77777777" w:rsidR="00ED20D6" w:rsidRPr="00743905" w:rsidRDefault="00ED20D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710EC91E" w14:textId="77777777" w:rsidR="00ED20D6" w:rsidRPr="00743905" w:rsidRDefault="00ED20D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749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A5E4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D7E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462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788A" w14:textId="77777777" w:rsidR="00ED20D6" w:rsidRPr="00743905" w:rsidRDefault="00ED20D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3A33F71" w14:textId="77777777" w:rsidR="00ED20D6" w:rsidRPr="00743905" w:rsidRDefault="00ED20D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D20D6" w:rsidRPr="00743905" w14:paraId="4A1D29D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1653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628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3F3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E67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6DD0653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67E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7F8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297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09D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D6D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D21F0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D20D6" w:rsidRPr="00743905" w14:paraId="16CAFBF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43A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EF2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2F46AAE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EDF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C21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7F3EB3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4640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ECE83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5739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7FB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304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BD50919" w14:textId="77777777" w:rsidR="00ED20D6" w:rsidRPr="0007721B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12B4CF6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1248D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3E55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6991928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CB6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65D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F55DC1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642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4225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5E7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2804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F79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48DE5C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44259CE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2AB1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949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7FF0C828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90EE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D19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71FCE44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F324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41E1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332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0D8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9E7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BA3C0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710DD70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0583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757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0A9A22D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513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2C2C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D664CE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8EF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5769D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42E5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A5A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BE0EA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C30392A" w14:textId="77777777" w:rsidR="00ED20D6" w:rsidRPr="00537749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4F520EF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E80F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4A0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453B0DA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57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D330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02ACB5B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598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F898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AF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96F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C26DE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04ABD68A" w14:textId="77777777" w:rsidR="00ED20D6" w:rsidRPr="005A7670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53F4FA1C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520F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B6A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2CA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1D2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6AF3C33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24943C3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F45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C0BDE4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B7C32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76A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D0BD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CD6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64764F2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D56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659A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82E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EC23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605D6E9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F3B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AC2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E57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519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C04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40BE6D5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D20D6" w:rsidRPr="00743905" w14:paraId="53719EAC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076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90E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B40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E776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046CF7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679181B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049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6AFF477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E663B1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12F5892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709B153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088A222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364DAC3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25E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CEA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BD92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6953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8E850D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ED20D6" w:rsidRPr="00743905" w14:paraId="4C870B01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00A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698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205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570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2F6310D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068B121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65A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07E5901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5C5C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EA0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AF4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6BE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ED20D6" w:rsidRPr="00743905" w14:paraId="39AC476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04E5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B5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C08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66C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44EC57F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E57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9EECC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04A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DD3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9EC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12345F0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E2DAF5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ED20D6" w:rsidRPr="00743905" w14:paraId="5F910DD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9661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D2E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21C466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DC3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0AA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8A0324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178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6270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53D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D0A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219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BB0253A" w14:textId="77777777" w:rsidR="00ED20D6" w:rsidRPr="001D7D9E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76FD78D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EC8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F76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E36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688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5AC6D1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DCC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DE08F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6AE7176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3E78AED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5131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96C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F8D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C11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B3B8F8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ED20D6" w:rsidRPr="00743905" w14:paraId="441038F6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D1A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F61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BFE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F28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0F106E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AE0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7582D0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3D090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5038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E68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AC9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677C3471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101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B46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952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B21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246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7D4180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7EAA762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6C834CB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229D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3869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8F5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EF1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ED20D6" w:rsidRPr="00743905" w14:paraId="4F65EF5F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C80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09B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4D425C4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257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BC6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06A103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CE26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3E4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CD2C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03D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3505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14E998F" w14:textId="77777777" w:rsidR="00ED20D6" w:rsidRPr="0007721B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21A9E5B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E2F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9E5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1C140DD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791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84D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935DE4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24E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AD54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293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D13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E13B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7E75B65" w14:textId="77777777" w:rsidR="00ED20D6" w:rsidRPr="0095174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5EB04CA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936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1F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7ED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976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862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9A87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F96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7EBD750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5A0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9899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2085089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AAF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88B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73A9BD2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77D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DB9B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3B49BB5A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30B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A4E65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4CD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686E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521E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1C70039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4B78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006D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7AA83A8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1A4C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F9394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503D508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855D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F56C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DB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9D4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6C85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7E46032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6B52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CE2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01E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53FC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CFDCC8D" w14:textId="77777777" w:rsidR="00ED20D6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2D8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0BE8EBB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8FA4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2BB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F57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825D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ED20D6" w:rsidRPr="00743905" w14:paraId="3DB1733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A392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0A2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6C8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981B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3313EB2" w14:textId="77777777" w:rsidR="00ED20D6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E1F1" w14:textId="77777777" w:rsidR="00ED20D6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7E6ECBFD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A942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E4F0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715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1B56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ED20D6" w:rsidRPr="00743905" w14:paraId="194EAB9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7E3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B6A9" w14:textId="77777777" w:rsidR="00ED20D6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5CB1" w14:textId="77777777" w:rsidR="00ED20D6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D056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4414B83" w14:textId="77777777" w:rsidR="00ED20D6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9304" w14:textId="77777777" w:rsidR="00ED20D6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42E6E3A9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90C1" w14:textId="77777777" w:rsidR="00ED20D6" w:rsidRPr="00743905" w:rsidRDefault="00ED20D6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0517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406A" w14:textId="77777777" w:rsidR="00ED20D6" w:rsidRPr="00743905" w:rsidRDefault="00ED20D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DC20" w14:textId="77777777" w:rsidR="00ED20D6" w:rsidRDefault="00ED20D6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ED20D6" w:rsidRPr="00743905" w14:paraId="5A643A4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86C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FA2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61D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4D6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3C40E4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832E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866591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EDD0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427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C8E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6C2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888FD2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ED20D6" w:rsidRPr="00743905" w14:paraId="4DD2CAB1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745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BA9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5CD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8FF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2FFD85A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BFCC40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76D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F5113A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0AE7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7E9C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4BE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462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6EA9224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D7C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76D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58B8E5C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FA2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5AC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692A5FC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271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044C4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01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ACB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C71E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9048D2F" w14:textId="77777777" w:rsidR="00ED20D6" w:rsidRPr="00351657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2A13D981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242D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C94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7E01CCE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FAC4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6707" w14:textId="77777777" w:rsidR="00ED20D6" w:rsidRPr="00743905" w:rsidRDefault="00ED20D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47A50B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0F7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13CF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90B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9B6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EA93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73E91DB1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E402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F8C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617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685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ADCE39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6713053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237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FAA4CB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4425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267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9A1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5B2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49421C2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FB6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3C4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FB5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C4A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245DB75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D7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DBC755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FAC0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77B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34E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227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214F7F9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C83D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702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76675CA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7B7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37F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2AFB23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6CE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997D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1EA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1EF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DC1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03C76E4B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E680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638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135770F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5775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321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B02A4F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033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C44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9E1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4D6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0E2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025C370" w14:textId="77777777" w:rsidR="00ED20D6" w:rsidRPr="003B409E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03A3F1AF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ED51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974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4F9214D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A59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6705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605FF4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7C0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874A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0044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214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6D346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2B3192D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847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5A46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2BD178E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520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31E99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15A9D30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D91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0F7A7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AE6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FB5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DC64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27FC83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ED20D6" w:rsidRPr="00743905" w14:paraId="385FCC46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40D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DE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AF9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C68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449B724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A7BA36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67B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C9319D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540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C55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CD1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A87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08ADC3C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7A9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A31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1844885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17D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9F3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7634F4B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CE91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1F9A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52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545D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73F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ED20D6" w:rsidRPr="00743905" w14:paraId="1D9A9E4A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CAB1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A58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A22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8CE8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26C178D9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6745EB21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A4A1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2D882C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2DBC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64A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49D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B243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41EF7326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50BA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D33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22D421E0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64FE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3D36" w14:textId="77777777" w:rsidR="00ED20D6" w:rsidRPr="00743905" w:rsidRDefault="00ED20D6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89031C3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1C41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177B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A6AE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FF2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381C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757F7C5F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3EB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FB80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33A8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6AE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9C9624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DCB1EA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3814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863326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2FF8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30C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53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B5C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0A36A690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2EDD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B2E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CB0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65D0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74AAF3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2E7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7E7262A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1342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912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997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4E29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ED20D6" w:rsidRPr="00743905" w14:paraId="492125B1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89A6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8D0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483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37B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92A94D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CA22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2FF3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5F6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FD3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034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ED20D6" w:rsidRPr="00743905" w14:paraId="2332EABD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FE22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A66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3B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78F5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81D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5718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17D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71CCC6E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702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723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ED20D6" w:rsidRPr="00743905" w14:paraId="64BD8A44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285A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00C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A45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737A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C8F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932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061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1A3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6780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ED20D6" w:rsidRPr="00743905" w14:paraId="32272D6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3AB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E9B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525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E8A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47D199E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AAB0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74F2F0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6446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B7A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B926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370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369B44C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B4EB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4F7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AB7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F96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58E7CF76" w14:textId="77777777" w:rsidR="00ED20D6" w:rsidRPr="00D73778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B7CF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FAE672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0CAC" w14:textId="77777777" w:rsidR="00ED20D6" w:rsidRPr="00D73778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039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A14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108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73C5CF3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B82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2BF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C2B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45B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2F09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6222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D818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D7D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0F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ED20D6" w:rsidRPr="00743905" w14:paraId="36CFEDB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BCF85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E71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A1D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6C94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1D16D0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FB7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FCBCE1C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08AEE5C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8B1184C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7CFDE6C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A7CC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18B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36D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E60B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4300B37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322B00F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ED20D6" w:rsidRPr="00743905" w14:paraId="31B024D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FB9A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427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C66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FCBD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6401B5A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29D1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13187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EE6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4B17772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D50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86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ED20D6" w:rsidRPr="00743905" w14:paraId="29711947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B0C2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D0D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14E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0C32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D75E22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0C7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4B2E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4EE69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27CB360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42BA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0E66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5D0B668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7170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C75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4C8246C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ACF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387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1B4380E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D6D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91D5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53CD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DB39485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5A33B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40473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7C3DB38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0099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5AB1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BCC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81F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68C142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705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5DFB631D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1016418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40DBAFE7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1A0B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EBC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9AE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EAC2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E94C45C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ED20D6" w:rsidRPr="00743905" w14:paraId="25EBD188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D4B3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B9B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370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204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3BFD17F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2B5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FB61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906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9DC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E8F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6A13E382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1B0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E152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0624DC9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192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7230" w14:textId="77777777" w:rsidR="00ED20D6" w:rsidRDefault="00ED20D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2FD7BC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0B3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2091B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43FA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CFD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487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488726C4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D536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F2A1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C9E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B8AC" w14:textId="77777777" w:rsidR="00ED20D6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C576298" w14:textId="77777777" w:rsidR="00ED20D6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4F6E3F54" w14:textId="77777777" w:rsidR="00ED20D6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538058C0" w14:textId="77777777" w:rsidR="00ED20D6" w:rsidRPr="00743905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926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F674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830E" w14:textId="77777777" w:rsidR="00ED20D6" w:rsidRDefault="00ED20D6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6BC16B6D" w14:textId="77777777" w:rsidR="00ED20D6" w:rsidRPr="004E7F11" w:rsidRDefault="00ED20D6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2F6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7789" w14:textId="77777777" w:rsidR="00ED20D6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30BC72A6" w14:textId="77777777" w:rsidR="00ED20D6" w:rsidRPr="00743905" w:rsidRDefault="00ED20D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51D108F5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0C9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B91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CF6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25D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1D24BCF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2E544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43D233C0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7218229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E762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684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39A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C644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5428466C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8C2C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66C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9E4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2C22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6A8FEC3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E2D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FD31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054A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52F59C1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A8C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970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55D70437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9280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F63D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29A575C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4112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1342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8D3CD5B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D1A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08D2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396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16F5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6AE0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01E5E875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9A0F3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647E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798C03EC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5FE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315A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5A0811C6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CF18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905B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B53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251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FE4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64400696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761E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3DC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0D2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6A49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2F7264C9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14CEF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4577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BB8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FEC1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69AE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0B537E89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822F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08D0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5DA2CED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58ED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63A5C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321983E2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7E5523D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5390BF8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A84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D73A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BCA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860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94B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20FED129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A14E1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BDA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69B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F8F0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4E1EF6A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43B6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7A34501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43F089C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270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3D0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C94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6D5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ED20D6" w:rsidRPr="00743905" w14:paraId="63323E8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DAB9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DA5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8A4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983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0F986E6C" w14:textId="77777777" w:rsidR="00ED20D6" w:rsidRPr="00CD295A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0EE4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6A8C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3249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586BE18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8BF8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828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ED20D6" w:rsidRPr="00743905" w14:paraId="076D0447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A844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048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A85B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618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BA77A4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430A771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A46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F5D424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17C58A1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99CE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3A91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B88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5C89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4DF95E9C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CCD7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450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C6D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9013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5F419D2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08F5CF0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D403F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6C6A1A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6BAA" w14:textId="77777777" w:rsidR="00ED20D6" w:rsidRPr="00743905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5D76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1F5A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B55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465A1B7B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73B1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3227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EEE4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69D0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89B00E4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0ABD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BB52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F74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4B5D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B1030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360906BC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13543989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212FEB14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ED20D6" w:rsidRPr="00743905" w14:paraId="1C9275C9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26E3" w14:textId="77777777" w:rsidR="00ED20D6" w:rsidRPr="00743905" w:rsidRDefault="00ED20D6" w:rsidP="00ED20D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986D8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BEAC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9ACA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4D7E3BE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B7E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55C313FF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37E2EEA3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17E9A441" w14:textId="77777777" w:rsidR="00ED20D6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1E90" w14:textId="77777777" w:rsidR="00ED20D6" w:rsidRDefault="00ED20D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690E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29E9" w14:textId="77777777" w:rsidR="00ED20D6" w:rsidRPr="00743905" w:rsidRDefault="00ED20D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91CF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75717495" w14:textId="77777777" w:rsidR="00ED20D6" w:rsidRDefault="00ED20D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39BD6B06" w14:textId="77777777" w:rsidR="00ED20D6" w:rsidRPr="005905D7" w:rsidRDefault="00ED20D6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7D64E37C" w14:textId="77777777" w:rsidR="00ED20D6" w:rsidRDefault="00ED20D6" w:rsidP="00F078FE">
      <w:pPr>
        <w:pStyle w:val="Heading1"/>
        <w:spacing w:line="360" w:lineRule="auto"/>
      </w:pPr>
      <w:r>
        <w:lastRenderedPageBreak/>
        <w:t>LINIA 124</w:t>
      </w:r>
    </w:p>
    <w:p w14:paraId="22780881" w14:textId="77777777" w:rsidR="00ED20D6" w:rsidRDefault="00ED20D6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D20D6" w14:paraId="4D6F223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0B76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9C7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389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4EB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65A6124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F5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98C8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AD9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96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327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FC8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:rsidRPr="001F08D5" w14:paraId="4A1F574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308F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A79B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ADFD" w14:textId="77777777" w:rsidR="00ED20D6" w:rsidRPr="001F08D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A418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7FFF6C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E8E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0E58FF3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F99D" w14:textId="77777777" w:rsidR="00ED20D6" w:rsidRPr="001F08D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AF9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E623" w14:textId="77777777" w:rsidR="00ED20D6" w:rsidRPr="001F08D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7BA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8B515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1FBD3C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9B4048D" w14:textId="77777777" w:rsidR="00ED20D6" w:rsidRPr="001F08D5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ED20D6" w14:paraId="48CF625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5537B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71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96A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BA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44AD7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EF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F90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D9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76C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62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69899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ED20D6" w:rsidRPr="00A8307A" w14:paraId="04BD2B6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1F5D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2414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DF51" w14:textId="77777777" w:rsidR="00ED20D6" w:rsidRPr="001775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0E47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E858A3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34FD2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F2D9" w14:textId="77777777" w:rsidR="00ED20D6" w:rsidRPr="001775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343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E0377" w14:textId="77777777" w:rsidR="00ED20D6" w:rsidRPr="001775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ABC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C57F9C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ED20D6" w:rsidRPr="00A8307A" w14:paraId="7F93557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32C7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F6E1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CF81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89C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024F9F3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CA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E94C6EB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1384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8965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A462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72262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3F013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B1D646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1A0C43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ED20D6" w:rsidRPr="00A8307A" w14:paraId="176CE6C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322F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166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6BC0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661A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AA7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C0C2A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EF7BE4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AC8C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28E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9595F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6C8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93F2B4C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D20D6" w:rsidRPr="00A8307A" w14:paraId="7CDB230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A79A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9F14" w14:textId="77777777" w:rsidR="00ED20D6" w:rsidRPr="00A8307A" w:rsidRDefault="00ED20D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9DD4" w14:textId="77777777" w:rsidR="00ED20D6" w:rsidRPr="00AF6A38" w:rsidRDefault="00ED20D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A682" w14:textId="77777777" w:rsidR="00ED20D6" w:rsidRPr="00A8307A" w:rsidRDefault="00ED20D6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9090" w14:textId="77777777" w:rsidR="00ED20D6" w:rsidRDefault="00ED20D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D8094CA" w14:textId="77777777" w:rsidR="00ED20D6" w:rsidRDefault="00ED20D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8D8F739" w14:textId="77777777" w:rsidR="00ED20D6" w:rsidRDefault="00ED20D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15100" w14:textId="77777777" w:rsidR="00ED20D6" w:rsidRDefault="00ED20D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3A3F" w14:textId="77777777" w:rsidR="00ED20D6" w:rsidRPr="00A8307A" w:rsidRDefault="00ED20D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8D81" w14:textId="77777777" w:rsidR="00ED20D6" w:rsidRPr="00AF6A38" w:rsidRDefault="00ED20D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6933" w14:textId="77777777" w:rsidR="00ED20D6" w:rsidRPr="00D66AFF" w:rsidRDefault="00ED20D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01FDB37B" w14:textId="77777777" w:rsidR="00ED20D6" w:rsidRDefault="00ED20D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D20D6" w:rsidRPr="00A8307A" w14:paraId="6B88714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262C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4F1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B904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B21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A5F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D223E71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27A0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1645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E1355" w14:textId="77777777" w:rsidR="00ED20D6" w:rsidRPr="00AF6A3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7B8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ED20D6" w:rsidRPr="00A8307A" w14:paraId="447F587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1B83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5A50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F944A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C3EF" w14:textId="77777777" w:rsidR="00ED20D6" w:rsidRPr="00A8307A" w:rsidRDefault="00ED20D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21749F" w14:textId="77777777" w:rsidR="00ED20D6" w:rsidRPr="00A8307A" w:rsidRDefault="00ED20D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FEE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E460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10A4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2E49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5DA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AA36F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140BBDB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7A8F8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5E099F6" w14:textId="77777777" w:rsidR="00ED20D6" w:rsidRPr="00A8307A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ED20D6" w:rsidRPr="00A8307A" w14:paraId="24ABDFB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C9CA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396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BEBC7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21B0" w14:textId="77777777" w:rsidR="00ED20D6" w:rsidRPr="00A8307A" w:rsidRDefault="00ED20D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562218" w14:textId="77777777" w:rsidR="00ED20D6" w:rsidRPr="00A8307A" w:rsidRDefault="00ED20D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6E5A9" w14:textId="77777777" w:rsidR="00ED20D6" w:rsidRDefault="00ED20D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855072" w14:textId="77777777" w:rsidR="00ED20D6" w:rsidRDefault="00ED20D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A6C0D44" w14:textId="77777777" w:rsidR="00ED20D6" w:rsidRPr="002F4F92" w:rsidRDefault="00ED20D6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BA1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4D7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95CA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02BC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ED20D6" w:rsidRPr="00A8307A" w14:paraId="7609FCC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2279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7D5B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0093" w14:textId="77777777" w:rsidR="00ED20D6" w:rsidRPr="001033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CC2F" w14:textId="77777777" w:rsidR="00ED20D6" w:rsidRPr="00A8307A" w:rsidRDefault="00ED20D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9A1D89" w14:textId="77777777" w:rsidR="00ED20D6" w:rsidRPr="00A8307A" w:rsidRDefault="00ED20D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F14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08D6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BDB3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7291" w14:textId="77777777" w:rsidR="00ED20D6" w:rsidRPr="001033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4E5CB" w14:textId="77777777" w:rsidR="00ED20D6" w:rsidRPr="00A8307A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704A4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3FDF5699" w14:textId="77777777" w:rsidR="00ED20D6" w:rsidRPr="00A8307A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D20D6" w:rsidRPr="00A8307A" w14:paraId="0032602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A2DF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43B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A34F" w14:textId="77777777" w:rsidR="00ED20D6" w:rsidRPr="001033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1A1D" w14:textId="77777777" w:rsidR="00ED20D6" w:rsidRPr="00A8307A" w:rsidRDefault="00ED20D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B3A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9562E2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A35DDF2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664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8C90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A3C11" w14:textId="77777777" w:rsidR="00ED20D6" w:rsidRPr="001033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242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476ACD0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749403D" w14:textId="77777777" w:rsidR="00ED20D6" w:rsidRPr="00A8307A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ED20D6" w14:paraId="5C2529B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1CB3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9D90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5C7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742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405DF35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D839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BBECF3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444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F11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F4E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FB4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8AE5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1F82132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ED20D6" w:rsidRPr="00A8307A" w14:paraId="3A8D596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1373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E9C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8B89" w14:textId="77777777" w:rsidR="00ED20D6" w:rsidRPr="00B8526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B872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0B4D7A9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5D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6F9B91F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8447" w14:textId="77777777" w:rsidR="00ED20D6" w:rsidRPr="00B8526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5FA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4490" w14:textId="77777777" w:rsidR="00ED20D6" w:rsidRPr="00B8526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194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76D31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D20D6" w:rsidRPr="00A8307A" w14:paraId="224B408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666F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59BFF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6026" w14:textId="77777777" w:rsidR="00ED20D6" w:rsidRPr="00DD47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B7BD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4A4EC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C1AAD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85383" w14:textId="77777777" w:rsidR="00ED20D6" w:rsidRPr="00DD47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9B50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13EC" w14:textId="77777777" w:rsidR="00ED20D6" w:rsidRPr="00DD472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FFA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16947C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D20D6" w:rsidRPr="00A8307A" w14:paraId="27ABA5E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289A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6035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96F0" w14:textId="77777777" w:rsidR="00ED20D6" w:rsidRPr="0080537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4C2E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565622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0C8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5709" w14:textId="77777777" w:rsidR="00ED20D6" w:rsidRPr="0080537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AC8A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13C7" w14:textId="77777777" w:rsidR="00ED20D6" w:rsidRPr="0080537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BDF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EB872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D20D6" w:rsidRPr="00A8307A" w14:paraId="7D646A7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84922" w14:textId="77777777" w:rsidR="00ED20D6" w:rsidRPr="00A75A00" w:rsidRDefault="00ED20D6" w:rsidP="00ED20D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A2B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17955" w14:textId="77777777" w:rsidR="00ED20D6" w:rsidRPr="00AA776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A1E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77BD4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67DA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DC40" w14:textId="77777777" w:rsidR="00ED20D6" w:rsidRPr="00AA776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7D1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75F4" w14:textId="77777777" w:rsidR="00ED20D6" w:rsidRPr="00AA776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FDF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049F69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D20D6" w14:paraId="3ABD7514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4F17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D7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3B7A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C74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04429BB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C34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4BE41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41F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2F6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E66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B32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ED20D6" w14:paraId="613AA21E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4ECB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83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5746C59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C78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B3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A10BD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6D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C71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15D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7104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385B" w14:textId="77777777" w:rsidR="00ED20D6" w:rsidRPr="00E462CC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C76B6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ED20D6" w:rsidRPr="00E462CC" w14:paraId="3D37DEBC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562E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F12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45C8928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113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FB3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085758B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95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2A8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BB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1FD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F544" w14:textId="77777777" w:rsidR="00ED20D6" w:rsidRPr="00E462CC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BAA2BA9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8B282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E1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2497B41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918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85A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3DDB4D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F11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1C0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317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F59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FE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13A6A655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E0D7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67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F3E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408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9178A2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F7D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6FF3B9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89DAC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AD0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F82F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E6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62A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CF601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ED20D6" w14:paraId="27C2E674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B908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63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D32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ACD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3C0802A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C51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A51B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2D3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A48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464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F58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ED20D6" w14:paraId="215FD1A5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C2A2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AC0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E8A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91A3" w14:textId="77777777" w:rsidR="00ED20D6" w:rsidRDefault="00ED20D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2DC9BF9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69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BF66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A1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49D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3B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ED20D6" w14:paraId="092EFC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A6E1F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8A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533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EDCE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527CD8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4A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460C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86D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BEB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C0E1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48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3D9B48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ED20D6" w14:paraId="4D3A538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7832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FB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94E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F2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515511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29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901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5F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5251C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67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ED20D6" w14:paraId="77E4037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234E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E4930" w14:textId="77777777" w:rsidR="00ED20D6" w:rsidRDefault="00ED20D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BF2F" w14:textId="77777777" w:rsidR="00ED20D6" w:rsidRDefault="00ED20D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3495" w14:textId="77777777" w:rsidR="00ED20D6" w:rsidRDefault="00ED20D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12DF0F0C" w14:textId="77777777" w:rsidR="00ED20D6" w:rsidRDefault="00ED20D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0DD0" w14:textId="77777777" w:rsidR="00ED20D6" w:rsidRDefault="00ED20D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9EDB" w14:textId="77777777" w:rsidR="00ED20D6" w:rsidRDefault="00ED20D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1D89" w14:textId="77777777" w:rsidR="00ED20D6" w:rsidRDefault="00ED20D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F2C7" w14:textId="77777777" w:rsidR="00ED20D6" w:rsidRPr="00ED5B96" w:rsidRDefault="00ED20D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863F" w14:textId="77777777" w:rsidR="00ED20D6" w:rsidRDefault="00ED20D6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ED20D6" w14:paraId="3830F41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D6C1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4F5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141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F7B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04A2BD3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8E0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7F221A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189E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A6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CD41E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23CA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299E47B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ED20D6" w14:paraId="55E7E92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14CE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FA8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EE4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AAE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176D3D1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CD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58E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80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B3D5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49D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FB435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0A540F9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ED20D6" w14:paraId="341A092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6552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C0B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6B84588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555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5D4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C4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EED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43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776F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D25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188E417F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44E7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2C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C15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EC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1EBD093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DD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984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705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173F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8A9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8F11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ED20D6" w14:paraId="2C135AD2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5EE9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C5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C7F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EFC7" w14:textId="77777777" w:rsidR="00ED20D6" w:rsidRDefault="00ED20D6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12105CD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588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06A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CA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789B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AC13" w14:textId="77777777" w:rsidR="00ED20D6" w:rsidRDefault="00ED20D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D21F9C" w14:textId="77777777" w:rsidR="00ED20D6" w:rsidRDefault="00ED20D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ED20D6" w14:paraId="4BDA79FC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F823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4C5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C90F96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B78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2D61" w14:textId="77777777" w:rsidR="00ED20D6" w:rsidRDefault="00ED20D6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D2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D57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25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15D6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7E92" w14:textId="77777777" w:rsidR="00ED20D6" w:rsidRDefault="00ED20D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ED20D6" w14:paraId="4251914E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9550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CC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1C27B55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A77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75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225060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09F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A148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5E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C906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A9E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02519094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3261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934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28F49F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6A8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E9DD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4B595B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F1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5C0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6FC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DF39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B62E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34DFF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0CFBD0EE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34C4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031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84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D3A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FB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8A5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A4B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BF0C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FC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155D25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AEF49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A9F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7005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05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242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9A8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D7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95DD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3F4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4014129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271F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A4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35E84D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252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39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AF1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F31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36A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B68E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322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1F7BEB0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9BCE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2C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2828097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F565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58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7A6DC52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95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E7B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0DB7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0E2C4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2DF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CE989D5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1FB5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3E5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81E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DBB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5F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1F648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B09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B6A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971B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DC5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ED20D6" w14:paraId="01EE771B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6C53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D6B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607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ADF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C1EE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FC96F5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B382A7E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F6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4E1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E0CA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84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ED20D6" w14:paraId="1DEE0A54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FEA2" w14:textId="77777777" w:rsidR="00ED20D6" w:rsidRDefault="00ED20D6" w:rsidP="00ED20D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4C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09D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CB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CB34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A07D47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BF30281" w14:textId="77777777" w:rsidR="00ED20D6" w:rsidRDefault="00ED20D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F66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1B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97F0" w14:textId="77777777" w:rsidR="00ED20D6" w:rsidRPr="00ED5B9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902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500EF582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7DEFB92F" w14:textId="77777777" w:rsidR="00ED20D6" w:rsidRDefault="00ED20D6" w:rsidP="00C13E1E">
      <w:pPr>
        <w:pStyle w:val="Heading1"/>
        <w:spacing w:line="360" w:lineRule="auto"/>
      </w:pPr>
      <w:r>
        <w:lastRenderedPageBreak/>
        <w:t>LINIA 125</w:t>
      </w:r>
    </w:p>
    <w:p w14:paraId="70A028F9" w14:textId="77777777" w:rsidR="00ED20D6" w:rsidRDefault="00ED20D6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4B50BDAF" w14:textId="77777777" w:rsidR="00ED20D6" w:rsidRDefault="00ED20D6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D20D6" w14:paraId="5593B258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CBB2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65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1FF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62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58E3A4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2C7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A395C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AA3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52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8F44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E92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ED20D6" w14:paraId="410E1FD6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BBC1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90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210F65D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AC2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90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DC123B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57D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683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A8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B326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626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8DD68E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ED20D6" w14:paraId="5CA869A8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3E3D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A0C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940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06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C101D7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206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0B285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BA8278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6F6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B6F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6D76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1D2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1996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ED20D6" w14:paraId="57B2D1E4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A2FC4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54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244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997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763497F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ED9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6889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777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04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51B1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B95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3DFE0D5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FF29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67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6D0EFF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B077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4F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3C2C2B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25D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3BD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F6A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7CA5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89E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D2733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32B319E7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1F4D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91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790270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F5A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C3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C43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285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C00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1413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11F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05C2264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742F" w14:textId="77777777" w:rsidR="00ED20D6" w:rsidRDefault="00ED20D6" w:rsidP="00ED20D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EA9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9F0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C8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6A9A56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034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348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08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8CBE" w14:textId="77777777" w:rsidR="00ED20D6" w:rsidRPr="00CE363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437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19A04167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477372BD" w14:textId="77777777" w:rsidR="00ED20D6" w:rsidRDefault="00ED20D6" w:rsidP="00E56A6A">
      <w:pPr>
        <w:pStyle w:val="Heading1"/>
        <w:spacing w:line="360" w:lineRule="auto"/>
      </w:pPr>
      <w:r>
        <w:t>LINIA 200</w:t>
      </w:r>
    </w:p>
    <w:p w14:paraId="33058531" w14:textId="77777777" w:rsidR="00ED20D6" w:rsidRDefault="00ED20D6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D20D6" w14:paraId="6FCF8AD6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37C0B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AA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480CD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16B4" w14:textId="77777777" w:rsidR="00ED20D6" w:rsidRPr="00032DF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BDE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5905F7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AB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3957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8CF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A938EC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8BF27" w14:textId="77777777" w:rsidR="00ED20D6" w:rsidRPr="00032DF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4617" w14:textId="77777777" w:rsidR="00ED20D6" w:rsidRPr="00F716C0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ED20D6" w14:paraId="2E2913D3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3393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3D62" w14:textId="77777777" w:rsidR="00ED20D6" w:rsidRDefault="00ED20D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7988AE2B" w14:textId="77777777" w:rsidR="00ED20D6" w:rsidRDefault="00ED20D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9219" w14:textId="77777777" w:rsidR="00ED20D6" w:rsidRDefault="00ED20D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80E7" w14:textId="77777777" w:rsidR="00ED20D6" w:rsidRDefault="00ED20D6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041F" w14:textId="77777777" w:rsidR="00ED20D6" w:rsidRDefault="00ED20D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E9CF" w14:textId="77777777" w:rsidR="00ED20D6" w:rsidRDefault="00ED20D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8E28" w14:textId="77777777" w:rsidR="00ED20D6" w:rsidRDefault="00ED20D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7ADF53FE" w14:textId="77777777" w:rsidR="00ED20D6" w:rsidRDefault="00ED20D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31B4" w14:textId="77777777" w:rsidR="00ED20D6" w:rsidRDefault="00ED20D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BF19" w14:textId="77777777" w:rsidR="00ED20D6" w:rsidRDefault="00ED20D6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461DEC45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5526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884B" w14:textId="77777777" w:rsidR="00ED20D6" w:rsidRDefault="00ED20D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16677E5" w14:textId="77777777" w:rsidR="00ED20D6" w:rsidRDefault="00ED20D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24D15" w14:textId="77777777" w:rsidR="00ED20D6" w:rsidRDefault="00ED20D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DDA6" w14:textId="77777777" w:rsidR="00ED20D6" w:rsidRDefault="00ED20D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4AFAD390" w14:textId="77777777" w:rsidR="00ED20D6" w:rsidRDefault="00ED20D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263D" w14:textId="77777777" w:rsidR="00ED20D6" w:rsidRDefault="00ED20D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AD5B" w14:textId="77777777" w:rsidR="00ED20D6" w:rsidRDefault="00ED20D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4292" w14:textId="77777777" w:rsidR="00ED20D6" w:rsidRDefault="00ED20D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53AF8B97" w14:textId="77777777" w:rsidR="00ED20D6" w:rsidRDefault="00ED20D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14AC" w14:textId="77777777" w:rsidR="00ED20D6" w:rsidRDefault="00ED20D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C4C7" w14:textId="77777777" w:rsidR="00ED20D6" w:rsidRDefault="00ED20D6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D20D6" w14:paraId="16F742D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F514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A3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762DED1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423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C36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047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E5A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930B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FDE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5DF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2CD2C018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0CD8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93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8E9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49D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65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48D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24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46B9C8B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801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2FB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847066F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018EF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955D9" w14:textId="77777777" w:rsidR="00ED20D6" w:rsidRDefault="00ED20D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20F5B8B" w14:textId="77777777" w:rsidR="00ED20D6" w:rsidRDefault="00ED20D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CB0C" w14:textId="77777777" w:rsidR="00ED20D6" w:rsidRDefault="00ED20D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56666" w14:textId="77777777" w:rsidR="00ED20D6" w:rsidRDefault="00ED20D6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2521" w14:textId="77777777" w:rsidR="00ED20D6" w:rsidRDefault="00ED20D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472B" w14:textId="77777777" w:rsidR="00ED20D6" w:rsidRDefault="00ED20D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10D7" w14:textId="77777777" w:rsidR="00ED20D6" w:rsidRDefault="00ED20D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ED0E83D" w14:textId="77777777" w:rsidR="00ED20D6" w:rsidRDefault="00ED20D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47B8" w14:textId="77777777" w:rsidR="00ED20D6" w:rsidRDefault="00ED20D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5CB2" w14:textId="77777777" w:rsidR="00ED20D6" w:rsidRDefault="00ED20D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536B0AB3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AE23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B381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160F" w14:textId="77777777" w:rsidR="00ED20D6" w:rsidRPr="00032DF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F92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5010B78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2F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4618E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5E5C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CC2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FB061" w14:textId="77777777" w:rsidR="00ED20D6" w:rsidRPr="00032DF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E6163" w14:textId="77777777" w:rsidR="00ED20D6" w:rsidRPr="00F716C0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44A67D4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58E8" w14:textId="77777777" w:rsidR="00ED20D6" w:rsidRDefault="00ED20D6" w:rsidP="00ED20D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D9AFD" w14:textId="77777777" w:rsidR="00ED20D6" w:rsidRDefault="00ED20D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9FFCC86" w14:textId="77777777" w:rsidR="00ED20D6" w:rsidRDefault="00ED20D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311B" w14:textId="77777777" w:rsidR="00ED20D6" w:rsidRDefault="00ED20D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BF89" w14:textId="77777777" w:rsidR="00ED20D6" w:rsidRDefault="00ED20D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360EC5BC" w14:textId="77777777" w:rsidR="00ED20D6" w:rsidRDefault="00ED20D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8467" w14:textId="77777777" w:rsidR="00ED20D6" w:rsidRDefault="00ED20D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4BB7" w14:textId="77777777" w:rsidR="00ED20D6" w:rsidRDefault="00ED20D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A5AF" w14:textId="77777777" w:rsidR="00ED20D6" w:rsidRDefault="00ED20D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186A3498" w14:textId="77777777" w:rsidR="00ED20D6" w:rsidRDefault="00ED20D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752C" w14:textId="77777777" w:rsidR="00ED20D6" w:rsidRDefault="00ED20D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FD8A" w14:textId="77777777" w:rsidR="00ED20D6" w:rsidRDefault="00ED20D6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57E21E9" w14:textId="77777777" w:rsidR="00ED20D6" w:rsidRDefault="00ED20D6" w:rsidP="00623FF6">
      <w:pPr>
        <w:spacing w:before="40" w:after="40" w:line="192" w:lineRule="auto"/>
        <w:ind w:right="57"/>
        <w:rPr>
          <w:lang w:val="ro-RO"/>
        </w:rPr>
      </w:pPr>
    </w:p>
    <w:p w14:paraId="214068CA" w14:textId="77777777" w:rsidR="00ED20D6" w:rsidRDefault="00ED20D6" w:rsidP="006D4098">
      <w:pPr>
        <w:pStyle w:val="Heading1"/>
        <w:spacing w:line="360" w:lineRule="auto"/>
      </w:pPr>
      <w:r>
        <w:t>LINIA 201</w:t>
      </w:r>
    </w:p>
    <w:p w14:paraId="3F00C85A" w14:textId="77777777" w:rsidR="00ED20D6" w:rsidRDefault="00ED20D6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ED20D6" w14:paraId="442C1DBA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FCAA" w14:textId="77777777" w:rsidR="00ED20D6" w:rsidRDefault="00ED20D6" w:rsidP="00ED20D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C2A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342D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67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82A33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AD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CA36F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6506526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3E9569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4DE4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E2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4A21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932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02CDFAB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D4B40" w14:textId="77777777" w:rsidR="00ED20D6" w:rsidRDefault="00ED20D6" w:rsidP="00ED20D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B88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056A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87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F130AF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634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92446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25D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5C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316A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7C8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94631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AB5D7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ED20D6" w14:paraId="4715E801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6356" w14:textId="77777777" w:rsidR="00ED20D6" w:rsidRDefault="00ED20D6" w:rsidP="00ED20D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A74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D16B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B7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3FE95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EAB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941677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A53E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EC4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3E33" w14:textId="77777777" w:rsidR="00ED20D6" w:rsidRPr="00C937B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25A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4770A27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2E72455B" w14:textId="77777777" w:rsidR="00ED20D6" w:rsidRPr="003012FC" w:rsidRDefault="00ED20D6">
      <w:pPr>
        <w:spacing w:before="40" w:after="40" w:line="192" w:lineRule="auto"/>
        <w:ind w:right="57"/>
      </w:pPr>
    </w:p>
    <w:p w14:paraId="40F01289" w14:textId="77777777" w:rsidR="00ED20D6" w:rsidRDefault="00ED20D6" w:rsidP="00C53936">
      <w:pPr>
        <w:pStyle w:val="Heading1"/>
        <w:spacing w:line="360" w:lineRule="auto"/>
      </w:pPr>
      <w:r>
        <w:lastRenderedPageBreak/>
        <w:t>LINIA 202 A</w:t>
      </w:r>
    </w:p>
    <w:p w14:paraId="5503DE32" w14:textId="77777777" w:rsidR="00ED20D6" w:rsidRDefault="00ED20D6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ED20D6" w14:paraId="605CF8FA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087F" w14:textId="77777777" w:rsidR="00ED20D6" w:rsidRDefault="00ED20D6" w:rsidP="00ED20D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AB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A15A" w14:textId="77777777" w:rsidR="00ED20D6" w:rsidRPr="0087494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D60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DC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12D6ED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BBF7" w14:textId="77777777" w:rsidR="00ED20D6" w:rsidRPr="0048429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E3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06C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CC5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ED20D6" w14:paraId="37B95083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85E1" w14:textId="77777777" w:rsidR="00ED20D6" w:rsidRDefault="00ED20D6" w:rsidP="00ED20D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4FA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CFED" w14:textId="77777777" w:rsidR="00ED20D6" w:rsidRPr="0087494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7DF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D99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E2F9" w14:textId="77777777" w:rsidR="00ED20D6" w:rsidRPr="0048429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4CF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5A4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43D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12FA489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C03B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ED20D6" w:rsidRPr="00743905" w14:paraId="6225844A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8595" w14:textId="77777777" w:rsidR="00ED20D6" w:rsidRPr="00743905" w:rsidRDefault="00ED20D6" w:rsidP="00ED20D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96B9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0E31F8C6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74EF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C6B8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AC76F24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3FFF79F1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46F5DF6D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6189405F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6C4D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C67A" w14:textId="77777777" w:rsidR="00ED20D6" w:rsidRPr="00743905" w:rsidRDefault="00ED20D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FD81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E06C5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834A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0C7791EA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ED20D6" w:rsidRPr="00743905" w14:paraId="5E1159D5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F342" w14:textId="77777777" w:rsidR="00ED20D6" w:rsidRPr="00743905" w:rsidRDefault="00ED20D6" w:rsidP="00ED20D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05CA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F5EB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2028C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3E8AE51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20744420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4C47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A8912AB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D98E" w14:textId="77777777" w:rsidR="00ED20D6" w:rsidRPr="00743905" w:rsidRDefault="00ED20D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CF3D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28E7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2CA4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ED20D6" w:rsidRPr="00743905" w14:paraId="5541CC17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1A71" w14:textId="77777777" w:rsidR="00ED20D6" w:rsidRPr="00743905" w:rsidRDefault="00ED20D6" w:rsidP="00ED20D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47A1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FB885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66F4D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B88C487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08E8315C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A4062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A44BEA6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D859" w14:textId="77777777" w:rsidR="00ED20D6" w:rsidRPr="00743905" w:rsidRDefault="00ED20D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9357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559C" w14:textId="77777777" w:rsidR="00ED20D6" w:rsidRPr="00743905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15D1" w14:textId="77777777" w:rsidR="00ED20D6" w:rsidRPr="00743905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583F6E0A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3CABA655" w14:textId="77777777" w:rsidR="00ED20D6" w:rsidRDefault="00ED20D6" w:rsidP="00BD3926">
      <w:pPr>
        <w:pStyle w:val="Heading1"/>
        <w:spacing w:line="360" w:lineRule="auto"/>
      </w:pPr>
      <w:r>
        <w:t>LINIA 202 B</w:t>
      </w:r>
    </w:p>
    <w:p w14:paraId="2018DE80" w14:textId="77777777" w:rsidR="00ED20D6" w:rsidRDefault="00ED20D6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ED20D6" w14:paraId="1EB870EB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A33F" w14:textId="77777777" w:rsidR="00ED20D6" w:rsidRDefault="00ED20D6" w:rsidP="00ED20D6">
            <w:pPr>
              <w:numPr>
                <w:ilvl w:val="0"/>
                <w:numId w:val="8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A46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7283" w14:textId="77777777" w:rsidR="00ED20D6" w:rsidRPr="007C5BF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FD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6CD3F6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F1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492A8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40E3" w14:textId="77777777" w:rsidR="00ED20D6" w:rsidRPr="007C5BF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F9E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66DB" w14:textId="77777777" w:rsidR="00ED20D6" w:rsidRPr="00BD268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E7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B480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24D0B094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62E424B5" w14:textId="77777777" w:rsidR="00ED20D6" w:rsidRDefault="00ED20D6" w:rsidP="002A4CB1">
      <w:pPr>
        <w:pStyle w:val="Heading1"/>
        <w:spacing w:line="360" w:lineRule="auto"/>
      </w:pPr>
      <w:r>
        <w:t>LINIA 203</w:t>
      </w:r>
    </w:p>
    <w:p w14:paraId="65612950" w14:textId="77777777" w:rsidR="00ED20D6" w:rsidRDefault="00ED20D6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ED20D6" w:rsidRPr="007126D7" w14:paraId="1B22A51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E20A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7CC4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2A98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FD65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774DDE1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953E" w14:textId="77777777" w:rsidR="00ED20D6" w:rsidRDefault="00ED20D6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3EC0208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B921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352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E70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7A1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ED20D6" w:rsidRPr="007126D7" w14:paraId="7A42C7B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42A04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99F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9F1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749A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2BF204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6C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524F7A9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B44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848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D647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A28F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D20D6" w:rsidRPr="007126D7" w14:paraId="09DACA8E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FA4B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F34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08ABB12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EE2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FE7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032B2E0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2490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034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CAE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C24F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3B74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E7C0A6B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7A897F8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19A3C72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6BAD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874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786171D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1A47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C5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7776B38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C6B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3D5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A9B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D3A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B4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388236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8C43149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72157C6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63A9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163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5BE95BA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F26E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3A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10B0B5A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B10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F538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59B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51F8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49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F9D174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8939DB2" w14:textId="77777777" w:rsidR="00ED20D6" w:rsidRPr="008F5A6B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2EF723E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1A84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FC1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7307CD4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40D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3692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1B842BB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2F6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11F8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E11D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282A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C2E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AC5E44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4D3086E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3C76EDE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1FE4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4DA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001C327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286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4A2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1A3FA3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B1F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6F4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043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75A5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EF3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4A7EF1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98D4AAE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66EB171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24230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01E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570FEC4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7F8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B4D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734530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38F2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753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A1FB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E992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1EF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A9B34A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F40E056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29D2089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8AA5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CC1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73F324C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3252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6501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1D9C2D0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6B2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470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F14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99DE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9D2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61FFA9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3DE7F9A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4274D2F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6EC9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4099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1E91716D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2E9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9E4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B912B0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F44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12F2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AEE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7C8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0C0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7F70DA1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BD2D651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1E9DEE0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4883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7EB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7001040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65D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D97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954A2A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4372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4C6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B2C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7DD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7D6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21B1D4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53FE0C0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196463D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273CB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EB0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18A4E21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DDA2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4FB1" w14:textId="77777777" w:rsidR="00ED20D6" w:rsidRPr="007126D7" w:rsidRDefault="00ED20D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256709DA" w14:textId="77777777" w:rsidR="00ED20D6" w:rsidRPr="007126D7" w:rsidRDefault="00ED20D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ADC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4DDB2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E23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8F93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1ED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7EA011C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F044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220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72F9C274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E0D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65F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43E7375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35F4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9CEC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686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306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F32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8C9C09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EEE14C8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5E1C39A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BFF4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EA8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0FC9072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52F07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E5A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C3CF84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EB94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453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13A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105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9A32" w14:textId="77777777" w:rsidR="00ED20D6" w:rsidRPr="00F13EC0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132D2671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363A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387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0262297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9A0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841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92341C2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E912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1C8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F41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BA6E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C2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574750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FBA8FD7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7FAE219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6FC7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FE0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0FA16EF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AC43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143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232A8EB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33E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505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573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ADBB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6D5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A7BD610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BCFD869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2EA2169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6C56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F31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064E76A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881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70C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A57CE5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1102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3EC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772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A30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5D4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ECED5D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FEF6928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5C60725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AAB9A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049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6E0BFAC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E59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5D6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42DEA9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EA4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4C70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A04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8ED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DB0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E5C6E9B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B0C27D2" w14:textId="77777777" w:rsidR="00ED20D6" w:rsidRPr="00744E1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4B3C7E7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3F48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98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5917581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785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CFEB" w14:textId="77777777" w:rsidR="00ED20D6" w:rsidRPr="007126D7" w:rsidRDefault="00ED20D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CAF4A81" w14:textId="77777777" w:rsidR="00ED20D6" w:rsidRPr="007126D7" w:rsidRDefault="00ED20D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126D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B81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11A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63C7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B7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0D089799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7723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5B8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0F29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B5A5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1E9D6CC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186224F2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22E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39B86464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71F0340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2709F43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43EB015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C0F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E94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B2D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D99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D20D6" w:rsidRPr="007126D7" w14:paraId="37CE7FBE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8F18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3C4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717E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F37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45082F8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9F04" w14:textId="77777777" w:rsidR="00ED20D6" w:rsidRPr="007126D7" w:rsidRDefault="00ED20D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40254D25" w14:textId="77777777" w:rsidR="00ED20D6" w:rsidRPr="007126D7" w:rsidRDefault="00ED20D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720D6579" w14:textId="77777777" w:rsidR="00ED20D6" w:rsidRPr="007126D7" w:rsidRDefault="00ED20D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06FAB56B" w14:textId="77777777" w:rsidR="00ED20D6" w:rsidRPr="007126D7" w:rsidRDefault="00ED20D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710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263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AD6B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D5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3C2D7AD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ED20D6" w:rsidRPr="007126D7" w14:paraId="4DB1ED8C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7C9C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2552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7A8E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632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65832A55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BE44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2170889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535408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16F8766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D3E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B6A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1DC8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631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3653BB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ED20D6" w:rsidRPr="007126D7" w14:paraId="0F581F93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E18F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412A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532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F740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1763190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20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588B15B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ACC7C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41D2DE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51B848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25B43F2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0EE6BB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44BC3672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7A8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6289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093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732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47B7585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ED20D6" w:rsidRPr="007126D7" w14:paraId="76023F17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FCFB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F3F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08D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4369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534E01F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72AE17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A15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07CC54D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613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B7B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234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2F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D20D6" w:rsidRPr="007126D7" w14:paraId="220888C3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5F00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8506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4B3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82D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5708022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F3F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699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2F9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2B0C02C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8D3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9BABD" w14:textId="77777777" w:rsidR="00ED20D6" w:rsidRDefault="00ED20D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78BDBCF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156FCD01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59B6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56FC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559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B7C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09454E6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42DD5142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1F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2453B9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3B00C4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278B1A7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CB8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D4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6ED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2964" w14:textId="77777777" w:rsidR="00ED20D6" w:rsidRDefault="00ED20D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D20D6" w:rsidRPr="007126D7" w14:paraId="0EBC1121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5383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B29D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64F90BC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837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6D70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7DBD346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680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A95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F9D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B6C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B11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48132A30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CFB1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95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2E68595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B8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E2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C7D85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66823FE4" w14:textId="77777777" w:rsidR="00ED20D6" w:rsidRPr="00F87E98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FFC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F327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E1E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3B3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231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D20D6" w:rsidRPr="007126D7" w14:paraId="7391962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49AF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74A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C9D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2C5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1B0B74D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218D821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8CF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51BDD84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72A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A1A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5EA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E5A0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D20D6" w:rsidRPr="007126D7" w14:paraId="08095DB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A366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474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3F0B97F0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9DF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F2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133005E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29B1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47E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A2F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B81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4CCF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77D5C6B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12DE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CE7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F38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D696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5B1A04D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8AFD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3E4A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9AC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0AA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4E8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D20D6" w:rsidRPr="007126D7" w14:paraId="2D01B7E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534B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503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52E0445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A3B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731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6FF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E23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69F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CFE1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8A5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585E18F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DB07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614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4350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711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2D0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D73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D80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BB6C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8EAB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4E299A75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1285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55E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53B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44D0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7F4CC084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89C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756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F5B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58E672B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61A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F95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6A51567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4D27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920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B0877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8DED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4E01AE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31A2FD5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063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3F6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9261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0F06D62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B74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D7369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1B9233E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EC78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9E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AAE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6B5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1F7F5D7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74308F6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CDC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C69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BE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28B8CC8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C3C6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12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2EC375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ED20D6" w:rsidRPr="007126D7" w14:paraId="22A08C09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8885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363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15BA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65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26E1CC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3F7ADC3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1575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408A9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2F7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20C2834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2A9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96A3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548B0171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8FE2E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EB13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12D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95C2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36F3F56A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B75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43F8DB5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D580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661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65D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B3E2" w14:textId="77777777" w:rsidR="00ED20D6" w:rsidRPr="007126D7" w:rsidRDefault="00ED20D6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4508C9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D2A22E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ED20D6" w:rsidRPr="007126D7" w14:paraId="6A56E0DF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24FD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EEF0E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5AA5A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165C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4267B531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EF69D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A866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0FD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B38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F925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D20D6" w:rsidRPr="007126D7" w14:paraId="44D12BAD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C273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7DC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2FFB50DA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983F3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E96E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E6DF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BE8B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C9EB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F3A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C2E8" w14:textId="77777777" w:rsidR="00ED20D6" w:rsidRPr="007126D7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ED20D6" w:rsidRPr="007126D7" w14:paraId="54DB06D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6D2E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55A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3B75B12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90C5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444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7B97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05E2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612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0A44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8A6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4BAD5D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1CCDBE2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355DA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78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792898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6B4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9E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14EC4BF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8EE9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595C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FAA8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EFDF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2CF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650F73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D20D6" w:rsidRPr="007126D7" w14:paraId="20455276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A5CD" w14:textId="77777777" w:rsidR="00ED20D6" w:rsidRPr="007126D7" w:rsidRDefault="00ED20D6" w:rsidP="00ED20D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75D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7809FD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428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A7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BB5F83D" w14:textId="77777777" w:rsidR="00ED20D6" w:rsidRPr="00037854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0F01453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BE46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49DD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6733C" w14:textId="77777777" w:rsidR="00ED20D6" w:rsidRPr="007126D7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975E" w14:textId="77777777" w:rsidR="00ED20D6" w:rsidRPr="007126D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ED16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1E79491E" w14:textId="77777777" w:rsidR="00ED20D6" w:rsidRDefault="00ED20D6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4097A7F2" w14:textId="77777777" w:rsidR="00ED20D6" w:rsidRDefault="00ED20D6" w:rsidP="00CC0982">
      <w:pPr>
        <w:pStyle w:val="Heading1"/>
        <w:spacing w:line="360" w:lineRule="auto"/>
      </w:pPr>
      <w:r>
        <w:lastRenderedPageBreak/>
        <w:t>LINIA 205</w:t>
      </w:r>
    </w:p>
    <w:p w14:paraId="1512D545" w14:textId="77777777" w:rsidR="00ED20D6" w:rsidRDefault="00ED20D6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D20D6" w14:paraId="3812BB80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7031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BD2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413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59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5A11310E" w14:textId="77777777" w:rsidR="00ED20D6" w:rsidRPr="00985789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3CCE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212802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16F0C6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564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E50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E63A" w14:textId="77777777" w:rsidR="00ED20D6" w:rsidRPr="007343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311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60EA8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ED20D6" w14:paraId="62CF0883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FF1A5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6201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529A8B7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38E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4DA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F7A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D40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FA6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8182" w14:textId="77777777" w:rsidR="00ED20D6" w:rsidRPr="007343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0E0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3F00E6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867F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AC6AAF0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6B5F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F6E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47FAAC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523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EA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26E67E0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8E4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2B0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FD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035A" w14:textId="77777777" w:rsidR="00ED20D6" w:rsidRPr="007343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71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ED20D6" w14:paraId="38C81D87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B01A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930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0C1DA5F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216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93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11549E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54FD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7C2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6D6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2F8D" w14:textId="77777777" w:rsidR="00ED20D6" w:rsidRPr="007343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24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DEF677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461034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ED20D6" w14:paraId="16F9FDDF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903E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904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153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DC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050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591C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B35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FD39" w14:textId="77777777" w:rsidR="00ED20D6" w:rsidRPr="007343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42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04388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ED20D6" w14:paraId="57EDE4C9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1188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46C1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6A35245D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0437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7231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B53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E827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E15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3AF3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93C6B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DAF9AED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04D76FEF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ED20D6" w14:paraId="7A1A819E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DF5D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BE5A7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4025FC9A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87DFC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DE73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4293BA91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2FE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B776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F2D8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4587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0597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A43883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918DE71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ED20D6" w14:paraId="5BA3FEA7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922B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5A8F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D8BF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E517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481964B1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C321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80E2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4B45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88DC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1DE4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816FA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ED20D6" w14:paraId="32AB857B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28FB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9F6A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22076957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E2D5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D002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673AB344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C300A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BE88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4B8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ADD8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F57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74F48662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9793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D5B8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BC4C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A24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39B747A5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48FA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75F7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A41BA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82A80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3579A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EA81D03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5CD4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1B56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A8C7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C1C4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33A0767D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5DAC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8C552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299D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54174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DBAE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6234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3CAF1F0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D7CE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B9E6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49201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2E78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178D800C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06A8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CEA1AA6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0DF3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ED3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D4FE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8BEC2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8436EE9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7FBE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18A05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AE2B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84FC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24407776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C16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48EAC6F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0461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BFD9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D407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00F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5B21BC58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ED20D6" w14:paraId="186320C2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AC8D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50C7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4901949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7A4E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F74E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10D33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61A1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19F4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95E2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DCB1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1574874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7DA2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C75F2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AF0C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57B2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3CA6169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766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B41F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ED85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BC24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8D17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6DA477A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71D37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8A013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4611AB41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B8DA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4DAC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71ABAE73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726D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2BB28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B529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CD89C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B61C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22D170D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164AC59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519E5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225D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F7CA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EE74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AB8A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A086F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7075B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DC10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3FE1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948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A60DE65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8E80" w14:textId="77777777" w:rsidR="00ED20D6" w:rsidRDefault="00ED20D6" w:rsidP="00ED20D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98DF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3C346AB8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E82A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6C80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2ACB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5B61" w14:textId="77777777" w:rsidR="00ED20D6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46377" w14:textId="77777777" w:rsidR="00ED20D6" w:rsidRDefault="00ED20D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B427" w14:textId="77777777" w:rsidR="00ED20D6" w:rsidRPr="0073437A" w:rsidRDefault="00ED20D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39F9" w14:textId="77777777" w:rsidR="00ED20D6" w:rsidRDefault="00ED20D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5140B9D5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26170FC4" w14:textId="77777777" w:rsidR="00ED20D6" w:rsidRDefault="00ED20D6" w:rsidP="001B3E46">
      <w:pPr>
        <w:pStyle w:val="Heading1"/>
        <w:spacing w:line="360" w:lineRule="auto"/>
      </w:pPr>
      <w:r>
        <w:lastRenderedPageBreak/>
        <w:t>LINIA 206</w:t>
      </w:r>
    </w:p>
    <w:p w14:paraId="5DC4A96B" w14:textId="77777777" w:rsidR="00ED20D6" w:rsidRDefault="00ED20D6" w:rsidP="00907AC9">
      <w:pPr>
        <w:pStyle w:val="Heading1"/>
        <w:spacing w:line="360" w:lineRule="auto"/>
        <w:rPr>
          <w:b w:val="0"/>
          <w:bCs w:val="0"/>
          <w:sz w:val="8"/>
        </w:rPr>
      </w:pPr>
      <w:r>
        <w:t>BARTOLOMEU - ZĂRNEŞTI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D20D6" w14:paraId="30D0CEE0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5831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465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2F0F38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BEC3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29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71B17FF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EA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D1E42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836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B299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5E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210E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1444DCA1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ED20D6" w14:paraId="07ECBDC6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3EAA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F10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  <w:p w14:paraId="3D214BC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D2C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130E" w14:textId="77777777" w:rsidR="00ED20D6" w:rsidRDefault="00ED20D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48A2D61A" w14:textId="77777777" w:rsidR="00ED20D6" w:rsidRDefault="00ED20D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si Bartolomeu -</w:t>
            </w:r>
          </w:p>
          <w:p w14:paraId="29FC915E" w14:textId="77777777" w:rsidR="00ED20D6" w:rsidRDefault="00ED20D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88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FAAE4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AC5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6D30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988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71C89343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02CA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B92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E8B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266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7126EAE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834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din</w:t>
            </w:r>
          </w:p>
          <w:p w14:paraId="572D0EE4" w14:textId="77777777" w:rsidR="00ED20D6" w:rsidRPr="008978B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Cap X aferenți liniei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2CA6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AC4C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020C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495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CC9D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41935FB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66C1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C5D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10+300</w:t>
            </w:r>
          </w:p>
          <w:p w14:paraId="3F93A1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582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D8F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 -</w:t>
            </w:r>
          </w:p>
          <w:p w14:paraId="6F972F4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DBF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6CB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CAE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694B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0AD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765E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378C424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C2D0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67D3B" w14:textId="77777777" w:rsidR="00ED20D6" w:rsidRDefault="00ED20D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07D7" w14:textId="77777777" w:rsidR="00ED20D6" w:rsidRDefault="00ED20D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CA0EB" w14:textId="77777777" w:rsidR="00ED20D6" w:rsidRDefault="00ED20D6" w:rsidP="00477D2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Cristian,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1ABC" w14:textId="77777777" w:rsidR="00ED20D6" w:rsidRDefault="00ED20D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5D17" w14:textId="77777777" w:rsidR="00ED20D6" w:rsidRDefault="00ED20D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F713" w14:textId="77777777" w:rsidR="00ED20D6" w:rsidRDefault="00ED20D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264D2" w14:textId="77777777" w:rsidR="00ED20D6" w:rsidRPr="005E2797" w:rsidRDefault="00ED20D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D316" w14:textId="77777777" w:rsidR="00ED20D6" w:rsidRDefault="00ED20D6" w:rsidP="00477D2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E25103C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680E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A5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16+840</w:t>
            </w:r>
          </w:p>
          <w:p w14:paraId="588A4C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BA4C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C8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Râşnov</w:t>
            </w:r>
          </w:p>
          <w:p w14:paraId="4DC07F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și</w:t>
            </w:r>
          </w:p>
          <w:p w14:paraId="6CE5573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35505C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6F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2482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57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E11C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CD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9E8417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DC11C09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8DA2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76C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21+950</w:t>
            </w:r>
          </w:p>
          <w:p w14:paraId="5D92FAC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236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7D2BA" w14:textId="77777777" w:rsidR="00ED20D6" w:rsidRDefault="00ED20D6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3ABC2A5F" w14:textId="77777777" w:rsidR="00ED20D6" w:rsidRDefault="00ED20D6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61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D675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3E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CE4D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2208F" w14:textId="77777777" w:rsidR="00ED20D6" w:rsidRDefault="00ED20D6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A7FDD2" w14:textId="77777777" w:rsidR="00ED20D6" w:rsidRDefault="00ED20D6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25F94D3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4854" w14:textId="77777777" w:rsidR="00ED20D6" w:rsidRDefault="00ED20D6" w:rsidP="00ED20D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AE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271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B98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Zărneşti liniile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786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1E5F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E30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4614" w14:textId="77777777" w:rsidR="00ED20D6" w:rsidRPr="005E2797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527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7DD2F75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669DD837" w14:textId="77777777" w:rsidR="00ED20D6" w:rsidRDefault="00ED20D6" w:rsidP="00406C17">
      <w:pPr>
        <w:pStyle w:val="Heading1"/>
        <w:spacing w:line="360" w:lineRule="auto"/>
      </w:pPr>
      <w:r>
        <w:t>LINIA 210</w:t>
      </w:r>
    </w:p>
    <w:p w14:paraId="507C9D4E" w14:textId="77777777" w:rsidR="00ED20D6" w:rsidRDefault="00ED20D6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ED20D6" w14:paraId="79A20381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A5AE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F71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7F32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A59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54EE5D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AF6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24D5C7A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4B4F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DB28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75FA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001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2741F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1A43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ED20D6" w14:paraId="0C95D6DA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61A6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0BD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A746B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13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106F6F4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28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106F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657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4D4B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0AC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A3FB8FA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0DE8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7D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8F88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152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555599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7A3D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68DF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CC9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D695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C7E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006F1D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F52F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5E5E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13AF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D39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62F7892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28B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5A6A2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9C1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3FAD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AC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3970404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0605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A38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C80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F8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4EAC602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670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90932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50E83D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880D14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86A88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94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F1A8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081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8A49AF2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E14C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044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38+350</w:t>
            </w:r>
          </w:p>
          <w:p w14:paraId="00896EA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079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D63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Săliște - Apoldu de Sus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ECD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56D1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45C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BA23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983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1E705061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F526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BEB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D914D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FA4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61BC942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DD7C" w14:textId="77777777" w:rsidR="00ED20D6" w:rsidRDefault="00ED20D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2919A9CD" w14:textId="77777777" w:rsidR="00ED20D6" w:rsidRDefault="00ED20D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893E973" w14:textId="77777777" w:rsidR="00ED20D6" w:rsidRDefault="00ED20D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C1A9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44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9AA6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C3B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D77327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527C" w14:textId="77777777" w:rsidR="00ED20D6" w:rsidRDefault="00ED20D6" w:rsidP="00ED20D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303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BD24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D2C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587964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EBA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104B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D6A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84FD" w14:textId="77777777" w:rsidR="00ED20D6" w:rsidRPr="00C7636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A52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0D8FDBD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DCD8677" w14:textId="77777777" w:rsidR="00ED20D6" w:rsidRDefault="00ED20D6" w:rsidP="001B4DE9">
      <w:pPr>
        <w:pStyle w:val="Heading1"/>
        <w:spacing w:line="360" w:lineRule="auto"/>
      </w:pPr>
      <w:r>
        <w:t>LINIA 213</w:t>
      </w:r>
    </w:p>
    <w:p w14:paraId="20AC2B65" w14:textId="77777777" w:rsidR="00ED20D6" w:rsidRDefault="00ED20D6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ED20D6" w14:paraId="15803971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982F5" w14:textId="77777777" w:rsidR="00ED20D6" w:rsidRDefault="00ED20D6" w:rsidP="00ED20D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AC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6685" w14:textId="77777777" w:rsidR="00ED20D6" w:rsidRPr="00BA7F8C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C2D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EF9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629827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417FD61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6044302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2F82A2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CA4D" w14:textId="77777777" w:rsidR="00ED20D6" w:rsidRPr="009E006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D08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9BE4" w14:textId="77777777" w:rsidR="00ED20D6" w:rsidRPr="00BA7F8C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8534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ED20D6" w14:paraId="70CD6F94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6BAE" w14:textId="77777777" w:rsidR="00ED20D6" w:rsidRDefault="00ED20D6" w:rsidP="00ED20D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E4E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358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8FB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126ACF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28E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F558D" w14:textId="77777777" w:rsidR="00ED20D6" w:rsidRPr="009E006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D31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3302" w14:textId="77777777" w:rsidR="00ED20D6" w:rsidRPr="00BA7F8C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828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6236FE53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737C" w14:textId="77777777" w:rsidR="00ED20D6" w:rsidRDefault="00ED20D6" w:rsidP="00ED20D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13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532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85D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027442F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46C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4792" w14:textId="77777777" w:rsidR="00ED20D6" w:rsidRPr="009E006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8AC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B200" w14:textId="77777777" w:rsidR="00ED20D6" w:rsidRPr="00BA7F8C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AA6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025CA84A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911D" w14:textId="77777777" w:rsidR="00ED20D6" w:rsidRDefault="00ED20D6" w:rsidP="00ED20D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F30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55B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0E8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0A5F75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F70D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D68E1E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3BB09B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1451D4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380BBC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0A7B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2EC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BE69" w14:textId="77777777" w:rsidR="00ED20D6" w:rsidRPr="00BA7F8C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2BEC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7B0DEDF" w14:textId="77777777" w:rsidR="00ED20D6" w:rsidRPr="006A7611" w:rsidRDefault="00ED20D6">
      <w:pPr>
        <w:spacing w:before="40" w:after="40" w:line="192" w:lineRule="auto"/>
        <w:ind w:right="57"/>
      </w:pPr>
    </w:p>
    <w:p w14:paraId="183344EC" w14:textId="77777777" w:rsidR="00ED20D6" w:rsidRDefault="00ED20D6" w:rsidP="00AF3F1F">
      <w:pPr>
        <w:pStyle w:val="Heading1"/>
        <w:spacing w:line="360" w:lineRule="auto"/>
      </w:pPr>
      <w:r>
        <w:t>LINIA 216</w:t>
      </w:r>
    </w:p>
    <w:p w14:paraId="01E7C3F1" w14:textId="77777777" w:rsidR="00ED20D6" w:rsidRDefault="00ED20D6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D20D6" w14:paraId="342543D8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9C7D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3A2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093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34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BB0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962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6CF6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7D7055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4B1F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BA3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119CEDF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7EFA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F791" w14:textId="77777777" w:rsidR="00ED20D6" w:rsidRDefault="00ED20D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38BD" w14:textId="77777777" w:rsidR="00ED20D6" w:rsidRDefault="00ED20D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73F0" w14:textId="77777777" w:rsidR="00ED20D6" w:rsidRDefault="00ED20D6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B0C1" w14:textId="77777777" w:rsidR="00ED20D6" w:rsidRDefault="00ED20D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3AB9D" w14:textId="77777777" w:rsidR="00ED20D6" w:rsidRDefault="00ED20D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B7529" w14:textId="77777777" w:rsidR="00ED20D6" w:rsidRDefault="00ED20D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788A" w14:textId="77777777" w:rsidR="00ED20D6" w:rsidRDefault="00ED20D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2D62" w14:textId="77777777" w:rsidR="00ED20D6" w:rsidRDefault="00ED20D6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8678393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86CE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77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2A312F0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32E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92F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73DE60D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46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711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84E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7997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65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90B5E35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F570D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4D7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7DF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3AF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C67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92E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9E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E8E1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4C16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C3EE432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0B65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EA2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5D3A80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7C0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B63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0D05332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0F9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EF4B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11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73DC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97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6AA79ACB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147B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5CA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F4F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7FF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78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1D0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47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AD6A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788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17BF70E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44D9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104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285D264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F56C" w14:textId="77777777" w:rsidR="00ED20D6" w:rsidRPr="0061450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F2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55ABD5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31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961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2BF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E911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038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ECD3903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C9F2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3E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C81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F51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4C5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842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21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D67F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859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6F7C7F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20CC" w14:textId="77777777" w:rsidR="00ED20D6" w:rsidRDefault="00ED20D6" w:rsidP="00ED20D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23E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6383119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B2D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4FF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7A0ADEF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BB7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832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D2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0FDD" w14:textId="77777777" w:rsidR="00ED20D6" w:rsidRPr="00AA60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646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ABE0ED6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6A746156" w14:textId="77777777" w:rsidR="00ED20D6" w:rsidRDefault="00ED20D6" w:rsidP="005B00A7">
      <w:pPr>
        <w:pStyle w:val="Heading1"/>
        <w:spacing w:line="360" w:lineRule="auto"/>
      </w:pPr>
      <w:r>
        <w:t>LINIA 218</w:t>
      </w:r>
    </w:p>
    <w:p w14:paraId="0DC7010E" w14:textId="77777777" w:rsidR="00ED20D6" w:rsidRDefault="00ED20D6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ED20D6" w14:paraId="58AC6D2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1D46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E0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A8DE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2A2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A534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52AA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0EA0FDFB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3ED4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312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2206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01E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:rsidRPr="00A8307A" w14:paraId="364FE09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7B01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C46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5AAF7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8FC2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03F100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599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67164EAA" w14:textId="77777777" w:rsidR="00ED20D6" w:rsidRPr="00664FA3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4D01C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A1C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46CD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1BC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BFBF6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641F694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4178B83" w14:textId="77777777" w:rsidR="00ED20D6" w:rsidRPr="00664FA3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ED20D6" w:rsidRPr="00A8307A" w14:paraId="35E86080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6C40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AEF6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F9CC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FC634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436A1E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F613" w14:textId="77777777" w:rsidR="00ED20D6" w:rsidRPr="00664FA3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2BCF2B44" w14:textId="77777777" w:rsidR="00ED20D6" w:rsidRPr="00664FA3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ACEA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655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E717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3C7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E681C9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E0DC179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0C44DC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ED20D6" w:rsidRPr="00A8307A" w14:paraId="5CFC7FF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D190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4A9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756B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7FA8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6D73E8C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7E11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19BB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06A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22D7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85F3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A967B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ED20D6" w:rsidRPr="00A8307A" w14:paraId="5BC6002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1DAF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BA4F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4C95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A88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E04FA7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BD5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A55331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A378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E93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CCC7" w14:textId="77777777" w:rsidR="00ED20D6" w:rsidRPr="003F40D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E5E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5EBEAE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ED20D6" w:rsidRPr="00A8307A" w14:paraId="4DB1217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114C3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5DF3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F656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30E3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FD957B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07B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BC58" w14:textId="77777777" w:rsidR="00ED20D6" w:rsidRPr="007B4F6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2CA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9EDF" w14:textId="77777777" w:rsidR="00ED20D6" w:rsidRPr="007328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A9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67A15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6CA4C8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9DEE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DC084B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ED20D6" w:rsidRPr="00A8307A" w14:paraId="343FE69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FE7E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F1F3" w14:textId="77777777" w:rsidR="00ED20D6" w:rsidRPr="00A8307A" w:rsidRDefault="00ED20D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F0BD" w14:textId="77777777" w:rsidR="00ED20D6" w:rsidRPr="00732832" w:rsidRDefault="00ED20D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4711" w14:textId="77777777" w:rsidR="00ED20D6" w:rsidRPr="00A8307A" w:rsidRDefault="00ED20D6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2695129" w14:textId="77777777" w:rsidR="00ED20D6" w:rsidRPr="00A8307A" w:rsidRDefault="00ED20D6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60A5" w14:textId="77777777" w:rsidR="00ED20D6" w:rsidRDefault="00ED20D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597701B" w14:textId="77777777" w:rsidR="00ED20D6" w:rsidRDefault="00ED20D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DB4B7AA" w14:textId="77777777" w:rsidR="00ED20D6" w:rsidRDefault="00ED20D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D857" w14:textId="77777777" w:rsidR="00ED20D6" w:rsidRPr="007B4F6A" w:rsidRDefault="00ED20D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4472" w14:textId="77777777" w:rsidR="00ED20D6" w:rsidRPr="00A8307A" w:rsidRDefault="00ED20D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7DCA" w14:textId="77777777" w:rsidR="00ED20D6" w:rsidRPr="00732832" w:rsidRDefault="00ED20D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86F3" w14:textId="77777777" w:rsidR="00ED20D6" w:rsidRDefault="00ED20D6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ED20D6" w:rsidRPr="00A8307A" w14:paraId="482AD0D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8E7D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1943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26F6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7C84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342A2E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492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E61E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CB2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E1EC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08A8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46DA6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0335F5FE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D20D6" w:rsidRPr="00A8307A" w14:paraId="15BC532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969B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7705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FC4A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9E4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5C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A8B5E2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FA78E0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760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5E5D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CBA8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DCE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7C0546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71604823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D20D6" w:rsidRPr="00A8307A" w14:paraId="7C665FB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3942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8720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8AB3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D81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7C6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C87BFB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ED33EDF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FFE6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F85F8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38AF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774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9B5BED2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D20D6" w:rsidRPr="00A8307A" w14:paraId="45BDDC7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0E98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E2D0" w14:textId="77777777" w:rsidR="00ED20D6" w:rsidRPr="00A8307A" w:rsidRDefault="00ED20D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840AC" w14:textId="77777777" w:rsidR="00ED20D6" w:rsidRPr="00B26991" w:rsidRDefault="00ED20D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CABF" w14:textId="77777777" w:rsidR="00ED20D6" w:rsidRPr="00A8307A" w:rsidRDefault="00ED20D6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C711" w14:textId="77777777" w:rsidR="00ED20D6" w:rsidRDefault="00ED20D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F4D489" w14:textId="77777777" w:rsidR="00ED20D6" w:rsidRDefault="00ED20D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C8A3AE6" w14:textId="77777777" w:rsidR="00ED20D6" w:rsidRDefault="00ED20D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26D10" w14:textId="77777777" w:rsidR="00ED20D6" w:rsidRDefault="00ED20D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BAAF" w14:textId="77777777" w:rsidR="00ED20D6" w:rsidRPr="00A8307A" w:rsidRDefault="00ED20D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8412" w14:textId="77777777" w:rsidR="00ED20D6" w:rsidRPr="00B26991" w:rsidRDefault="00ED20D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7EBB" w14:textId="77777777" w:rsidR="00ED20D6" w:rsidRPr="00FD3B28" w:rsidRDefault="00ED20D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4719DC1" w14:textId="77777777" w:rsidR="00ED20D6" w:rsidRDefault="00ED20D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ED20D6" w:rsidRPr="00A8307A" w14:paraId="1EDCCA8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A11C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782A4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B4C1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22E99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7F4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46A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619EF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E3C7" w14:textId="77777777" w:rsidR="00ED20D6" w:rsidRPr="00B2699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302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ED20D6" w:rsidRPr="00A8307A" w14:paraId="4AB8880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358C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CFE8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0DAA" w14:textId="77777777" w:rsidR="00ED20D6" w:rsidRPr="000D3BB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ED3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DEB171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15D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033BDA2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EA700" w14:textId="77777777" w:rsidR="00ED20D6" w:rsidRPr="000D3BB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78D9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1277" w14:textId="77777777" w:rsidR="00ED20D6" w:rsidRPr="000D3BB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662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37AB6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D20D6" w:rsidRPr="00A8307A" w14:paraId="45B96C1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6CE9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6E8B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2FB8" w14:textId="77777777" w:rsidR="00ED20D6" w:rsidRPr="009658E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5AE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E5CDB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2E7F5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9E75" w14:textId="77777777" w:rsidR="00ED20D6" w:rsidRPr="009658E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E377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3AE6" w14:textId="77777777" w:rsidR="00ED20D6" w:rsidRPr="009658E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76E5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10988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ED20D6" w:rsidRPr="00A8307A" w14:paraId="34A6979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3C10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3B3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255F" w14:textId="77777777" w:rsidR="00ED20D6" w:rsidRPr="00472E1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664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B9B266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DAC2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06EF" w14:textId="77777777" w:rsidR="00ED20D6" w:rsidRPr="00472E1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0373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19BC" w14:textId="77777777" w:rsidR="00ED20D6" w:rsidRPr="00472E1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A1BAA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E3FE7B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D20D6" w:rsidRPr="00A8307A" w14:paraId="770830D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4CB3" w14:textId="77777777" w:rsidR="00ED20D6" w:rsidRPr="00A75A00" w:rsidRDefault="00ED20D6" w:rsidP="00ED20D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6EDB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9CE7" w14:textId="77777777" w:rsidR="00ED20D6" w:rsidRPr="00530A8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1F7C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2EC285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466E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A2D5" w14:textId="77777777" w:rsidR="00ED20D6" w:rsidRPr="00530A8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9A0C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A1F1" w14:textId="77777777" w:rsidR="00ED20D6" w:rsidRPr="00530A8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5D77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DB5993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ED20D6" w14:paraId="72E55DE1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6C383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219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EBF4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CA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DC5838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7D5457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DA5D8" w14:textId="77777777" w:rsidR="00ED20D6" w:rsidRPr="00447EF5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3190106F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384E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FB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BEE6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628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81DC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ED20D6" w14:paraId="0DC2E8F0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F86C8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A5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DA70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E2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90B79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083E8A3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3EBC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905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E52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953B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DBA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ED20D6" w14:paraId="349754D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082C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30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4CF9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B3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01C446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7689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472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F76A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587C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692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39204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ED20D6" w14:paraId="43FBE7FF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FC1E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DE0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C05A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2090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B81EE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EF1E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4FC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652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62AD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6FD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EAB77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3F8DF4F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ED20D6" w14:paraId="6010B694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FEEC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383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672718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DE4F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664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D5162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3E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86E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226D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4D1E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3C2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F833D48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22E7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01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9EA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881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FEBE9B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D1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4D9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4CB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627E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52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4F1F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ED20D6" w14:paraId="7E1F7836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D623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D48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3ABF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AD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4EEE7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A369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7E3A3ED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4781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DE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D6D68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063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2A919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ED20D6" w14:paraId="2604E3C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9838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365B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4F6157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0AD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55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14DB9EE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6319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A0D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C5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14476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390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ED20D6" w14:paraId="0E2DC700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9359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79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4965786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462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3E5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EA05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AE2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4D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F6C6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E7F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ED20D6" w14:paraId="18C99ACB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FD6E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21CE" w14:textId="77777777" w:rsidR="00ED20D6" w:rsidRDefault="00ED20D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44D7A232" w14:textId="77777777" w:rsidR="00ED20D6" w:rsidRDefault="00ED20D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2126" w14:textId="77777777" w:rsidR="00ED20D6" w:rsidRDefault="00ED20D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5F23" w14:textId="77777777" w:rsidR="00ED20D6" w:rsidRDefault="00ED20D6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7B43" w14:textId="77777777" w:rsidR="00ED20D6" w:rsidRPr="00465A98" w:rsidRDefault="00ED20D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8000" w14:textId="77777777" w:rsidR="00ED20D6" w:rsidRDefault="00ED20D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3E7D" w14:textId="77777777" w:rsidR="00ED20D6" w:rsidRDefault="00ED20D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2DFB" w14:textId="77777777" w:rsidR="00ED20D6" w:rsidRPr="00984D71" w:rsidRDefault="00ED20D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D797" w14:textId="77777777" w:rsidR="00ED20D6" w:rsidRDefault="00ED20D6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EC9AB7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168C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A03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85DD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581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086F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514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11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F768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0D5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FEF9F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ED20D6" w14:paraId="299D262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C994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E1F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D191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85C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4EA64F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455B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45E09E9B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856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7021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8E4F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B4CC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DC831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ED20D6" w14:paraId="0490A5DA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6D21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03EF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18DD4C0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9588A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9D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604F128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485E1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5CB6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7AB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E5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2E62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50B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ED20D6" w14:paraId="100AC052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5657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81FA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E73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C0C02" w14:textId="77777777" w:rsidR="00ED20D6" w:rsidRDefault="00ED20D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3F56DF6" w14:textId="77777777" w:rsidR="00ED20D6" w:rsidRDefault="00ED20D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849EA" w14:textId="77777777" w:rsidR="00ED20D6" w:rsidRDefault="00ED20D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C885DCA" w14:textId="77777777" w:rsidR="00ED20D6" w:rsidRPr="0017470F" w:rsidRDefault="00ED20D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E8A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E39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71F8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2E0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1DC405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C942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596A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89C5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2E7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B9EAA1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157E0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5C52CCD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9B3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CE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B5EC0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CFE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FBB1A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ED20D6" w14:paraId="22B782A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4B9A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58C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57DA" w14:textId="77777777" w:rsidR="00ED20D6" w:rsidRPr="00CF787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41A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79B70E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11EC" w14:textId="77777777" w:rsidR="00ED20D6" w:rsidRPr="00465A98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A6EB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3B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A246" w14:textId="77777777" w:rsidR="00ED20D6" w:rsidRPr="00984D7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29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ED20D6" w14:paraId="5DA0A134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CFFB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C5A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27A32A2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1B5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8B86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57F760A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4843853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6A32" w14:textId="77777777" w:rsidR="00ED20D6" w:rsidRPr="00465A98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5F5B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BA2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8034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30B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7EBD6E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8744E9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2BB1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236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1B3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871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635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895F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DCF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0A43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804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ED20D6" w14:paraId="5303E9E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2FA1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0A7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6E61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4FF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368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044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0D5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0F95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863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ED20D6" w14:paraId="61BDD62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5CA0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538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F6A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164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2385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92A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3F8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DC1D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A20E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ED20D6" w14:paraId="6E823BC5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5688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7A5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559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D76B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3DBF84D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42AA" w14:textId="77777777" w:rsidR="00ED20D6" w:rsidRPr="00465A98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63E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51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924B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0DE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13BA72E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E124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DD3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AD1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403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43924C0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994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99E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D2D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6A4A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51F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1ECD6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ED20D6" w14:paraId="438ACA5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726F8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F1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A0B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53A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64A69A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6E7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48B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5AC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D337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BFC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E0AE4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ED20D6" w14:paraId="78935FA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1857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85F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3B3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0CD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BD74A8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0BC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E39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416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81BC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D74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945BD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ED20D6" w14:paraId="354F42D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833F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FE7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64E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E20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D2A82D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00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631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CA7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D72D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DB5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AAC4D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ED20D6" w14:paraId="7C7BBD6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921D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26D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05A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1DA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AD87F4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D1C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E3B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9E5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73C7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830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DA159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ED20D6" w14:paraId="4432D5B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7640" w14:textId="77777777" w:rsidR="00ED20D6" w:rsidRDefault="00ED20D6" w:rsidP="00ED20D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E55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EBA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075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6AF50F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09D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7AF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CF4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0BE4" w14:textId="77777777" w:rsidR="00ED20D6" w:rsidRPr="00984D71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2B0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30A4E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6D3E608A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3823568E" w14:textId="77777777" w:rsidR="00ED20D6" w:rsidRDefault="00ED20D6" w:rsidP="0095691E">
      <w:pPr>
        <w:pStyle w:val="Heading1"/>
        <w:spacing w:line="360" w:lineRule="auto"/>
      </w:pPr>
      <w:r>
        <w:t>LINIA 300</w:t>
      </w:r>
    </w:p>
    <w:p w14:paraId="3EBC4533" w14:textId="77777777" w:rsidR="00ED20D6" w:rsidRDefault="00ED20D6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ED20D6" w14:paraId="189C378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978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2CB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99C2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9E8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51ADFBC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13C8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18306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4CD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5515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C7F8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5129ADA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C20D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EBA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BF02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C6DB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D90176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BD6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A80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FFC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930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0E19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52EB29D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7879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1808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B2C4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C41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F05C41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262B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7051B3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228A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D0E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7C9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7F4E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AEBF3C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ED20D6" w14:paraId="20E778BC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6DD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0465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8B5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501F" w14:textId="77777777" w:rsidR="00ED20D6" w:rsidRDefault="00ED20D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48066DD" w14:textId="77777777" w:rsidR="00ED20D6" w:rsidRDefault="00ED20D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0F9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FB00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1A3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D3D9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40F30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E1E6E41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F850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F81B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FC0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963A" w14:textId="77777777" w:rsidR="00ED20D6" w:rsidRDefault="00ED20D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138D" w14:textId="77777777" w:rsidR="00ED20D6" w:rsidRPr="00E4222D" w:rsidRDefault="00ED20D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737D1F4" w14:textId="77777777" w:rsidR="00ED20D6" w:rsidRPr="00E4222D" w:rsidRDefault="00ED20D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537E4D4A" w14:textId="77777777" w:rsidR="00ED20D6" w:rsidRPr="00E4222D" w:rsidRDefault="00ED20D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F67ECF2" w14:textId="77777777" w:rsidR="00ED20D6" w:rsidRDefault="00ED20D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CA51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6D6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CCE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BA9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29DD23C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71F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7C4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7315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A474" w14:textId="77777777" w:rsidR="00ED20D6" w:rsidRPr="00E4222D" w:rsidRDefault="00ED20D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B5FC" w14:textId="77777777" w:rsidR="00ED20D6" w:rsidRPr="00E4222D" w:rsidRDefault="00ED20D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2EB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9FE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0A01AD2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C2A92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23D7" w14:textId="77777777" w:rsidR="00ED20D6" w:rsidRPr="00E4222D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ED20D6" w14:paraId="6504395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2D8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477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D135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DFCF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779DBDD8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09C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9489F9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03C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D16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0E8C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D84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321B868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5C55284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7973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FB1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65D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9D9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6A5CE9E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E50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0AF705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9C8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449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CC6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041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116B7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ED20D6" w14:paraId="5DAC694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D00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A5F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D33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E6C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912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45D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B86A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4428A9D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ED99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00A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8946E55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05AA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B4E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5DD2BB8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6AC1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7536" w14:textId="77777777" w:rsidR="00ED20D6" w:rsidRDefault="00ED20D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15B25F47" w14:textId="77777777" w:rsidR="00ED20D6" w:rsidRDefault="00ED20D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E548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1E7B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AC0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C54A1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592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41DEBC2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970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EEA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2944F64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F72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51D7" w14:textId="77777777" w:rsidR="00ED20D6" w:rsidRDefault="00ED20D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6C6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EDB88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8B7E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3643E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8422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107AEC1A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200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69B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40C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FDB3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7F86DD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3C6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3C9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4CA8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BC0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EB4E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0C47EAC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4FF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FBF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2962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96D3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38D112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637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96D3CC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2EC06E2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274E0D2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785A91B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F472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280AB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165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932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0A1FF15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0679DE0A" w14:textId="77777777" w:rsidR="00ED20D6" w:rsidRPr="004870EE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ED20D6" w14:paraId="40201C0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DE5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80D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3136BEF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1C482EC5" w14:textId="77777777" w:rsidR="00ED20D6" w:rsidRDefault="00ED20D6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183701C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EA57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C42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D18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D35E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ACE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D6CE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76F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462F9985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1B4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F5C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32A69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EAC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22FC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005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D64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55529AF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E318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FDD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59E193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ED20D6" w14:paraId="2D88AA0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16A5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8271" w14:textId="77777777" w:rsidR="00ED20D6" w:rsidRDefault="00ED20D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6E0E0609" w14:textId="77777777" w:rsidR="00ED20D6" w:rsidRDefault="00ED20D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7112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854C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929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1BC56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0C2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170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24E0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3CCA95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ED20D6" w14:paraId="53E53A6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607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2B8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6941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B79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A83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450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2CB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7D68266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9F7B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E59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2566C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ED20D6" w14:paraId="5FE4755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9E9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F06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C967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43A2C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8AE4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3DE26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1C4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4B901D7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7595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D208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0BD259A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7A4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6F3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E74F80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382E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29A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F01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9471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8BF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5A0E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8933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7C788412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F86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B13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D08A9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FD07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FA3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EA5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C342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5D9766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92F9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409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3850ED20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8EC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C22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475940E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1677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BBA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E3F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62B0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BC47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DE559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45D6D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2D4754A2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A5E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D75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472C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296C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2BDD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F3D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1F3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3AB9F76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8794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00D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7A7ADF01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8F7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709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79CA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F11AD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5155E4C6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7258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ECD81D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25B1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4A6F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CC8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75B3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010F2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2AEE458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ED20D6" w14:paraId="7C371420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1DC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25CE" w14:textId="77777777" w:rsidR="00ED20D6" w:rsidRDefault="00ED20D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2450BA0" w14:textId="77777777" w:rsidR="00ED20D6" w:rsidRDefault="00ED20D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F761" w14:textId="77777777" w:rsidR="00ED20D6" w:rsidRPr="00600D25" w:rsidRDefault="00ED20D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20A0" w14:textId="77777777" w:rsidR="00ED20D6" w:rsidRDefault="00ED20D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6526728A" w14:textId="77777777" w:rsidR="00ED20D6" w:rsidRDefault="00ED20D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FEDD" w14:textId="77777777" w:rsidR="00ED20D6" w:rsidRDefault="00ED20D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18E2" w14:textId="77777777" w:rsidR="00ED20D6" w:rsidRDefault="00ED20D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8392" w14:textId="77777777" w:rsidR="00ED20D6" w:rsidRDefault="00ED20D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51D16057" w14:textId="77777777" w:rsidR="00ED20D6" w:rsidRDefault="00ED20D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BD73" w14:textId="77777777" w:rsidR="00ED20D6" w:rsidRPr="00600D25" w:rsidRDefault="00ED20D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C86F" w14:textId="77777777" w:rsidR="00ED20D6" w:rsidRDefault="00ED20D6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ED20D6" w14:paraId="5F74B1EE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0C9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6F4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4B507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B206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140759E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0F4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8D4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DA4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BF3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6A88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69CB892D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ADF1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30D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7D736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1F6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F57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A5C13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253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33E659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88A7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636C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AF4A8C" w14:textId="77777777" w:rsidR="00ED20D6" w:rsidRPr="00D344C9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ED20D6" w14:paraId="311D905C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A814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DDE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73D5C1D9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9C30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CF1A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4075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67DA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EE88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E7DF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B4BE0" w14:textId="77777777" w:rsidR="00ED20D6" w:rsidRDefault="00ED20D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31AAAF8" w14:textId="77777777" w:rsidR="00ED20D6" w:rsidRPr="00D344C9" w:rsidRDefault="00ED20D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ED20D6" w14:paraId="556A2ED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EFF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BFB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3B0489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876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076A" w14:textId="77777777" w:rsidR="00ED20D6" w:rsidRDefault="00ED20D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1A6246F" w14:textId="77777777" w:rsidR="00ED20D6" w:rsidRDefault="00ED20D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6F4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4985B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5F9B29E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5EA4334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5C4FFDE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3CBD82B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8FE9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B08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70398DB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B166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8E2A" w14:textId="77777777" w:rsidR="00ED20D6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D6BC1B0" w14:textId="77777777" w:rsidR="00ED20D6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9F27473" w14:textId="77777777" w:rsidR="00ED20D6" w:rsidRPr="00D344C9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ED20D6" w14:paraId="2773936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346B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BDFA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AE7E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C58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0E1B1C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F26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79D647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1972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EE7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88EC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482BA" w14:textId="77777777" w:rsidR="00ED20D6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737EDDE" w14:textId="77777777" w:rsidR="00ED20D6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7AD1E63" w14:textId="77777777" w:rsidR="00ED20D6" w:rsidRDefault="00ED20D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ED20D6" w14:paraId="6BF3A544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D5A6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051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1223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C921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89C8FB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049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44B62B8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E53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DB7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D4DF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3FC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66D48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ED20D6" w14:paraId="3417D0AF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80F5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0B31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BF17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BC9C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6BA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0F90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CBE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37AD0B9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1A68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1FC7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FF2E3B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1CD3CFC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893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4D87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0575E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95C6" w14:textId="77777777" w:rsidR="00ED20D6" w:rsidRDefault="00ED20D6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CAF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06ED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777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8B2A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B03D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5AE8F90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DBC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7B8E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9FE2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92FE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B5BF7B5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C80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77B8B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B71A4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7B04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2B8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3F2E372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B96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E7E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5F34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3E21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FCE7BEF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7B1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A6D3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D07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F03E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6F4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5485799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B16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D5FE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3F93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BD20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9353C7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E1BF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762BD8C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320E8B43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301564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43A1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3CF2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F85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E9B7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A7FAD4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E4E7FB0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ED20D6" w14:paraId="16A7CB1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BE2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9007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218D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033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5019C38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C326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5954221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69DBE" w14:textId="77777777" w:rsidR="00ED20D6" w:rsidRPr="00600D25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4CE0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18D2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1C69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E7C61B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ED20D6" w14:paraId="1E3F101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7A7B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A20AD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56BB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FB29" w14:textId="77777777" w:rsidR="00ED20D6" w:rsidRDefault="00ED20D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59730259" w14:textId="77777777" w:rsidR="00ED20D6" w:rsidRDefault="00ED20D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01DA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C2C9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9AD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2E9C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E918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ED20D6" w14:paraId="1ACC172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278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4215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E1532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D27E" w14:textId="77777777" w:rsidR="00ED20D6" w:rsidRDefault="00ED20D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B9AEF83" w14:textId="77777777" w:rsidR="00ED20D6" w:rsidRDefault="00ED20D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32FDB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D866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93FF" w14:textId="77777777" w:rsidR="00ED20D6" w:rsidRDefault="00ED20D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A0C3" w14:textId="77777777" w:rsidR="00ED20D6" w:rsidRDefault="00ED20D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2DE2" w14:textId="77777777" w:rsidR="00ED20D6" w:rsidRDefault="00ED20D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ED20D6" w14:paraId="3B3558B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1547E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1C0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D924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EE1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36AE515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CCA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E0A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AF1A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297C4E1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20CC937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E35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53AC" w14:textId="77777777" w:rsidR="00ED20D6" w:rsidRDefault="00ED20D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565FBEA1" w14:textId="77777777" w:rsidR="00ED20D6" w:rsidRDefault="00ED20D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32211BD4" w14:textId="77777777" w:rsidR="00ED20D6" w:rsidRPr="001D4392" w:rsidRDefault="00ED20D6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ED20D6" w14:paraId="77558A1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A0B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D7A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1FB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8DD6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6FB3C92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071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492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6600A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1E3F2C70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78987F2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0D5208E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5FC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6727" w14:textId="77777777" w:rsidR="00ED20D6" w:rsidRPr="00616BAF" w:rsidRDefault="00ED20D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1BF632" w14:textId="77777777" w:rsidR="00ED20D6" w:rsidRDefault="00ED20D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1C0AA64" w14:textId="77777777" w:rsidR="00ED20D6" w:rsidRPr="003B726B" w:rsidRDefault="00ED20D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ED20D6" w14:paraId="054EE7A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139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025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A61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D813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6712E6C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662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763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7DC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3115A3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D3C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9DC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1E4103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6763124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753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C6F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324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608E" w14:textId="77777777" w:rsidR="00ED20D6" w:rsidRDefault="00ED20D6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B9C046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7F1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B01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9F2E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DA5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311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7935E35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CAA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CCC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721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ECB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7D0E9B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FFE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3D1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94C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3F15207C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288C0380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1E6EFFCC" w14:textId="77777777" w:rsidR="00ED20D6" w:rsidRPr="001D4392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F4B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3F38" w14:textId="77777777" w:rsidR="00ED20D6" w:rsidRDefault="00ED20D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09EAEF" w14:textId="77777777" w:rsidR="00ED20D6" w:rsidRDefault="00ED20D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686B762" w14:textId="77777777" w:rsidR="00ED20D6" w:rsidRPr="003B726B" w:rsidRDefault="00ED20D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ED20D6" w14:paraId="2EF1E18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ADE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1A2E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203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8CD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74DF9FF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8FB4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D63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12D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04ACA7F0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6EB34FE4" w14:textId="77777777" w:rsidR="00ED20D6" w:rsidRPr="00E731A9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00CD663" w14:textId="77777777" w:rsidR="00ED20D6" w:rsidRPr="001D4392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77D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7841" w14:textId="77777777" w:rsidR="00ED20D6" w:rsidRPr="00616BAF" w:rsidRDefault="00ED20D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5D26D7" w14:textId="77777777" w:rsidR="00ED20D6" w:rsidRDefault="00ED20D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AA7B5B0" w14:textId="77777777" w:rsidR="00ED20D6" w:rsidRPr="003B726B" w:rsidRDefault="00ED20D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ED20D6" w14:paraId="16AF6BF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C18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F8F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052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98C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332F2FE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017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394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EC0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4E2EC2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3D9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DE6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7522A0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622234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ED20D6" w14:paraId="303B59D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16EE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A2B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A3DA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CEF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562096E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3B49F15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4CC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54A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1C6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0BC55D5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862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5F1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ED20D6" w14:paraId="101FD94D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30D6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7443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23E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70E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BF30E2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B52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98D1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386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E456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113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C25C5BE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ED20D6" w14:paraId="6F34CB6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193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4BD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6AF02A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A21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5AF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B7CC2C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A72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9954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DF4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076D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CFD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0F477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508B2571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6F2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BC2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5CB33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E25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53F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211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2F5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217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3AD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A3A0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47ACF04A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08E0904C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42B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E23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23F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9750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221C734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387E3DE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AD1F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D56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BBD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4352F94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290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EBE8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D20D6" w14:paraId="3944DF51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771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2ACF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3FC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7A6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7A225A9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7A5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4919A7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F9C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41F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A83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BC0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6AEAA266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00C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217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DB8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8E5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510DC5C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F84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8FF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E97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31AA97C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6D3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61C5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704989F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091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39E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599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BF8E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AA3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897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5A99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2AE83D6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97F8D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F0ED9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291997B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5DEFFB5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ED20D6" w14:paraId="10526087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EBB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CC0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6FD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CB83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29C4B3D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CAA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F4B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8D3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5DA4444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4F9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F80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7D48DD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72B237CF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D25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2F6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FCB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268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3E1C541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265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2738B1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5AC9C6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9F8A5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BDFD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F9B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2EC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7D1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71FC2F5F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4D3DD6E0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FA6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4B8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B15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0F4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703B167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E73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F8E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5950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0E13343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FEF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247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FCCC21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0EAF57B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1AE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ED5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82F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32AF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1623663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75A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6F2CB0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D3C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7C0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D0B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9F3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46E188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ED20D6" w14:paraId="293AED2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160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57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CEF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9BF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51B4427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08F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721D9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5A5A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17A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C0D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2FC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5FE0A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ED20D6" w14:paraId="28554C4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630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10E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6F44B3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E93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252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E9BB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A50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E14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180314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000C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E02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0A0CE8E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DDB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94F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4DE45EB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694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368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333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5C3D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690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F55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5664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8323AF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ED20D6" w14:paraId="10A4A43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B13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A03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6176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C30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3B47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E603F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C43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BB3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9E8A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322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60BE656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B0D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004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356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A44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70D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C34C12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BA1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557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27F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6E1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24D67FF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26F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745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510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4A1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385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ED4146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935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7DF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B65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B9A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F39196C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962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309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FE8674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A32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CF7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3062B59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511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E085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225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51A101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448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B008" w14:textId="77777777" w:rsidR="00ED20D6" w:rsidRPr="0019324E" w:rsidRDefault="00ED20D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B9728CE" w14:textId="77777777" w:rsidR="00ED20D6" w:rsidRPr="000160B5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61053117" w14:textId="77777777" w:rsidR="00ED20D6" w:rsidRPr="006B78FD" w:rsidRDefault="00ED20D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9E1C2D7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047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7CC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BA3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84A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EE7C90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5E9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0494B34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7E5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1976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8B4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11B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5A519F6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ED20D6" w14:paraId="7591041C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8F1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4F2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774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2FD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C7442C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332361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D95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B50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C22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5E1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FDCA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C0E90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BB97A2D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ED20D6" w14:paraId="0F669309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985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CFAB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B4B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E58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756711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9C6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47EAB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4C0522A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C0F8AA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1484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0DF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292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6D8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7AA72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A6AD47E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ED20D6" w14:paraId="3BBEC4C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68A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2CB3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A392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181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4C80EC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6F6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0E7AA8E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2BC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DE3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CB2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A9BF2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1FD414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ED20D6" w14:paraId="2472FC9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905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A9F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DBB6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160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24868E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2A7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6BE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E743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891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79B8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44C0686D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ED20D6" w14:paraId="7D4A7F00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1AC6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0E4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D2EC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6D9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B31503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1DDFFCD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4F3A54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D1E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9C32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153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286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9F4F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4869040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130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16F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1C3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49D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5E506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573EF38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25107A4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A42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A168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447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242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0DF0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05240B9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957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6C4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022666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A30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92B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E7996C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31E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F87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5BC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1A86AE8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34F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1171" w14:textId="77777777" w:rsidR="00ED20D6" w:rsidRPr="0019324E" w:rsidRDefault="00ED20D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23C05DB" w14:textId="77777777" w:rsidR="00ED20D6" w:rsidRPr="000160B5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53B941F4" w14:textId="77777777" w:rsidR="00ED20D6" w:rsidRPr="005C2BB7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E92B48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FB3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C73B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77F0B09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5AA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DC1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D6D17E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ABF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4F4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5D5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753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BE267" w14:textId="77777777" w:rsidR="00ED20D6" w:rsidRPr="00DE4F3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1C942F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411AC46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AECEED2" w14:textId="77777777" w:rsidR="00ED20D6" w:rsidRPr="00DE4F3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ED20D6" w14:paraId="77284484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4D8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AC6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0A7DD72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8DF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FE1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8ABBB0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7F31CD4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4A2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604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7BA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D3E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83BA" w14:textId="77777777" w:rsidR="00ED20D6" w:rsidRPr="00DE4F3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1AFA75B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15831D7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620F11BC" w14:textId="77777777" w:rsidR="00ED20D6" w:rsidRPr="00DE4F3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ED20D6" w14:paraId="285DC256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796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812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021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24A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7B30431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493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685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016B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26CD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426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6FEA44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315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A7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5F3DAFE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315A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2797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06EB97B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F3A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CD72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535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5B5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FD6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7C0BD6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DAD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4A4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0829B8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545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47B7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45B0DB0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9C5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A752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E77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27C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21A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362FE41" w14:textId="77777777" w:rsidR="00ED20D6" w:rsidRPr="00CB2A72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F75871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E342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07C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181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B47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B6A4D7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9A67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08D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B8E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7AE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4CB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6F00510D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391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5ED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A51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0E1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EEA6A2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55E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4F046E0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376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F02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810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9FD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281BC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CBF3927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ED20D6" w14:paraId="3BF47E7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4F4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B58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E32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000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0647D03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5BA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BE9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145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4309795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0E4B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C9E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ED20D6" w14:paraId="1CE32F8C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E71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DA4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EB32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E4B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957E43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2AD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2071C3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9CC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9613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D87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4AB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713F1A6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532A67F6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ED20D6" w14:paraId="2F632CCB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C5E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2A0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12B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4EC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74E7D12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FDEB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F1F338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567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7C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BF12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EFE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C25B6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138E983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ED20D6" w14:paraId="5C8E992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384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793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7F3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DA6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A9EE26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6C7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A2E3CB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D163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44D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5FF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76C0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E2A6C6F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ED20D6" w14:paraId="03D939F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EA7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0E91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F07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443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DE718A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8646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82098A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668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845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2C18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EE13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B8828D2" w14:textId="77777777" w:rsidR="00ED20D6" w:rsidRPr="00D344C9" w:rsidRDefault="00ED20D6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5192B291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ED20D6" w14:paraId="1AD7D6A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0C78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DB2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77D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22F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38BDD3E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99B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0D5E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B3C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779C822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059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8C81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84066A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09AF0823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ED20D6" w14:paraId="7A2F0998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418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997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0D0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9D5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A7C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AD4DFC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730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24D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4C2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5E8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EC91B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09F4BE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ED20D6" w14:paraId="2DBD91C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0D0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677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E4D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584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59EF9B2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92B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4E4C39C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F26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A62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902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A59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7DDE15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ED20D6" w14:paraId="2B6C915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C04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46D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D19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E6B9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09F388B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ED05F58" w14:textId="77777777" w:rsidR="00ED20D6" w:rsidRDefault="00ED20D6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99C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FC7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7D9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7E1C6A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614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4458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13CFAC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4C528F4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48B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991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419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8604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17733C0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61A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568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799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565FDD2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4E4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977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1F3AD7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699D0FEB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DFC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628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076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66D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6463CB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00D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593BD8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B45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231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90C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326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E9BE7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83D7AC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ED20D6" w14:paraId="780AF64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8978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A7BE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F11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CD4F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8C305F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70D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FB795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BF61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F21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36FB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8A8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78B028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ED20D6" w14:paraId="124593C7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C6E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918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49A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3C7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A3F7E8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935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AFE35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A12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654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70D8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6DE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691489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ED20D6" w14:paraId="7C8D0D1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022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4E6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C76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0D3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A6AA2B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04FB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92F238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E7C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787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7602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294B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456D55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2C7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5D2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13C29B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F9B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0DB9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E646BE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13B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75E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B10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17E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3DD4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D20D6" w14:paraId="1A0C433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56F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9B2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9F6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03E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4638D9E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987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BD8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D0C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75CB83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B9C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741C" w14:textId="77777777" w:rsidR="00ED20D6" w:rsidRPr="00FF6B4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D20D6" w14:paraId="4BB823E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93B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3A1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217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64E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3B1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FCE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07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54D8CED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308D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6346" w14:textId="77777777" w:rsidR="00ED20D6" w:rsidRPr="00FF6B4A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ED20D6" w14:paraId="6B8E0DD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767CE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3DD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455EA86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A48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6CB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A5B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3E82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0A0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23BE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3369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4A8C26F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1B5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3CCD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639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96BE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0F3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FDA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BDF9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E4BB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C3B0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B3ED6C6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4DAE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413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C39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F74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01F676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D99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3DBBF5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30A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EDAB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A83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80D2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18DF63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ED20D6" w14:paraId="4567950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1C8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720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E74D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4C3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E19102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6B6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BB658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93D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3D4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DAC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2E66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CE7B9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ED20D6" w14:paraId="1DAE91A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63E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0C8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381189C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DAE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C06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3588883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5F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3E7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B16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E8EA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3BA9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483B1557" w14:textId="77777777" w:rsidR="00ED20D6" w:rsidRPr="00F10273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D20D6" w14:paraId="7479800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5C45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812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087C058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5EB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4A1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B29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1B3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3C8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440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04D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0DEF56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3190958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7AC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923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308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676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3CF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E78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4CE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777D4DE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66D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254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ED20D6" w14:paraId="759B5EF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0E8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AE9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38CF28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D9B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E1A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28E1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2EA5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401F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20B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117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03190AD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2E4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401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CA0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5AE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2B9CF6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4B3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8ED1C7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4CB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88E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EFE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116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F2C91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ED20D6" w14:paraId="1651DD4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964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ECFC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CA4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173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5308D57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43A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FB3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B09C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2774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D7944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2B3A26D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3A44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C7F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15C1A4A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648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2C7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8A1E63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56F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893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9E4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280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F97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11E8752" w14:textId="77777777" w:rsidR="00ED20D6" w:rsidRPr="00056F61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ED20D6" w14:paraId="76091B9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0B59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01A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057BB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88A2" w14:textId="77777777" w:rsidR="00ED20D6" w:rsidRDefault="00ED20D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33A097AD" w14:textId="77777777" w:rsidR="00ED20D6" w:rsidRDefault="00ED20D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7A61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C46F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BD79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11AB600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C22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B506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D20D6" w14:paraId="55A410A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7B2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541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37D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06E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4DB6C22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444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A9F707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992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E91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71A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E8FF4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254D9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F1EA4C5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ED20D6" w14:paraId="5E4A632D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EBC1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A2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D59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48B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37FF712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4C9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4CF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C4C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3FACA5D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414B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C370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57F35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C201F3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575B2294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ED20D6" w14:paraId="3D52AB6B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A643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64E4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CFE3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505F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A28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43A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338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C8A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CB5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1C09C18B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ED20D6" w14:paraId="7F68760A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EB0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7BF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AEDE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86D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00A3C53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D5A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449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89D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123C2D3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84E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574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72B4067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ED20D6" w14:paraId="125E71B8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5F0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AA6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B60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ADE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E10CA8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601F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F7578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790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217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B75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E69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0F5021A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ED20D6" w14:paraId="52F01DE7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644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E53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FD8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BA0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829740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60C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6E2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F9C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E394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372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09E5E0DC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ED20D6" w14:paraId="46F1D1C3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19C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1F8F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886AD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731C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3F85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6B6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84EB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1016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F78FF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ED20D6" w14:paraId="0F8D4CB9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FAE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902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497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1D05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362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C27B71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AA7565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0A89D9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FB2EDC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5E3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12F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3CF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2874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1D546A6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0E1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E9F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596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AD9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44B612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544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4E01C7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873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083E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FC6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DFED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ED20D6" w14:paraId="6E6E6DC2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D89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F78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19D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034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124A12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2546E6E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EDE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E47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BD7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7C8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5D3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2F71B952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96B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282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DCFA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371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3AA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56A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43E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925E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E26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467598C2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51F6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15AB" w14:textId="77777777" w:rsidR="00ED20D6" w:rsidRDefault="00ED20D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43004" w14:textId="77777777" w:rsidR="00ED20D6" w:rsidRDefault="00ED20D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DCB2" w14:textId="77777777" w:rsidR="00ED20D6" w:rsidRDefault="00ED20D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1A09914D" w14:textId="77777777" w:rsidR="00ED20D6" w:rsidRDefault="00ED20D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7C17FB61" w14:textId="77777777" w:rsidR="00ED20D6" w:rsidRDefault="00ED20D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B239" w14:textId="77777777" w:rsidR="00ED20D6" w:rsidRDefault="00ED20D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0374" w14:textId="77777777" w:rsidR="00ED20D6" w:rsidRDefault="00ED20D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75AB" w14:textId="77777777" w:rsidR="00ED20D6" w:rsidRDefault="00ED20D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390D1D21" w14:textId="77777777" w:rsidR="00ED20D6" w:rsidRDefault="00ED20D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4624" w14:textId="77777777" w:rsidR="00ED20D6" w:rsidRDefault="00ED20D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B409" w14:textId="77777777" w:rsidR="00ED20D6" w:rsidRDefault="00ED20D6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4DB462C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1C0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F77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9F39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72A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7D0329D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0D6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131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90C8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9991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39B2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220AFE29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D1D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20B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6EFCC14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EF91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91C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3BC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71B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7D6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B9C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F8C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5BDC0D7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200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315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A20E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EFE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3FACD56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96E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0E3B2E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3A53D88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C5B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2EF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A5F26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1A5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63E01B3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645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34C7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E3F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7529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19E74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AC0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1A9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17E5572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E29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99543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235C005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A15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2FD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427611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61B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5F16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972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639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BEE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FFE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84C82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3142946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508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A1CA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67678C2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E40F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EC60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7A6FC55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BF45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8F69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84B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2498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92F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4C4FECF7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3434440C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3F0A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3600D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AD7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6070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50A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0C5CDCD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19138B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1B38993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E42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E04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908F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ACB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3796EDF9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ED20D6" w14:paraId="40CF7D3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4AF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A27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0E1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B3D6F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0D0AF6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DC3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E7F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1111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51B8B76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D346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F5E0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177FA43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CE4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043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58C56EB3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C17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BB8E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169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ACAB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D67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0665C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8EF2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2F1490B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BF8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D8D0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1978AC66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90E2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010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061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5A828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D8A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5B8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3FBA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1535439B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CDFE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596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07205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01DB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18CE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38667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80917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2CE191F2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BB8A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9A0A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ED20D6" w14:paraId="49528C87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603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AB55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57A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C45B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3ED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B3E6D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C86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12C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28D7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98D2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3D6E7FFA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E18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9A4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BCD0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2651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1AB2D874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AAB0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05E5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E181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4FE5C" w14:textId="77777777" w:rsidR="00ED20D6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EE9DD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050B27E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789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A38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6E59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3348" w14:textId="77777777" w:rsidR="00ED20D6" w:rsidRDefault="00ED20D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412C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26682408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043B01B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6BE0699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2310071B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D6363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98DF" w14:textId="77777777" w:rsidR="00ED20D6" w:rsidRDefault="00ED20D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5690" w14:textId="77777777" w:rsidR="00ED20D6" w:rsidRPr="00600D25" w:rsidRDefault="00ED20D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AAF4" w14:textId="77777777" w:rsidR="00ED20D6" w:rsidRPr="00D344C9" w:rsidRDefault="00ED20D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2FDA99D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E43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0D1E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715A2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CA9B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739A8594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86EA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445B7422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03830DE1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5B815D4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22A3C7C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795F2C0C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329C1BE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A79C2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DB1E3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23F5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66DAE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01ED5EC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504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9937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B775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F398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26AD043C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82892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3A69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B206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46EE3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EB16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3BBC785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72C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3F8A9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72BBF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63078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20F1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B52A3FB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7C699358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9BE3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5CA9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8959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FFE3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ED20D6" w14:paraId="3811661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6E8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063D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756519CA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B4D19" w14:textId="77777777" w:rsidR="00ED20D6" w:rsidRPr="00600D25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9584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4E19D633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35EC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7EF2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C614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E800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0FB5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35A9DDA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C02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0BBB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D8EE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EDB0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60DD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D5A8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3990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379B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1D89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89AED0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EAB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5E45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7D92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114D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607B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40A6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04C9" w14:textId="77777777" w:rsidR="00ED20D6" w:rsidRDefault="00ED20D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5CD4" w14:textId="77777777" w:rsidR="00ED20D6" w:rsidRDefault="00ED20D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E146" w14:textId="77777777" w:rsidR="00ED20D6" w:rsidRDefault="00ED20D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ED20D6" w14:paraId="01286D9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3082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A95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5EB3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C8A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71E9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C232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EE1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31AF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096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ED20D6" w14:paraId="06DAC6D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040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A05E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458905FC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6FD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3B2D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0702B87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AF64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3E89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D1E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682D9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9E1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01FC150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300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258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5B90B9B0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6D8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BC2B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E7069FB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8A0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282E4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35D3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C70E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3109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21AA52C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FFE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7619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1BFB6F8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7A36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34FF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24FFEA23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60FD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7DC1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1600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E36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D0F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2BBED43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F3C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4F25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1235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7E4F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4457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B7475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5E7C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5ED87471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F223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EF73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1052A63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EA3F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54AC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FF88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F553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40CD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4D58A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B32D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26E686FD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4FE1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5EE1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4E533D8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987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FD72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C274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8CEB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BF6B9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11DD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3276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273BB747" w14:textId="77777777" w:rsidR="00ED20D6" w:rsidRDefault="00ED20D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F38A" w14:textId="77777777" w:rsidR="00ED20D6" w:rsidRDefault="00ED20D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B951" w14:textId="77777777" w:rsidR="00ED20D6" w:rsidRDefault="00ED20D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2E7972A9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B58F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43DD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5557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E59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A1EC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646C80E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9B72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66DD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0F44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7B8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ED20D6" w14:paraId="2465354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92F7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2D1D7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0336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343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F6B9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56E01C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2E3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E8E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2E0E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88C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ED20D6" w14:paraId="68FC1AD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CBD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C18B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A653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73CD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5B6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A01D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51A0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3FD7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F75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DA2B573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5617C56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ED20D6" w14:paraId="1E64925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921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CE0C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98D1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90E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9A1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77D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5262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D620E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76EA7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ABCE605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7BD1102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ED20D6" w14:paraId="5155BDB3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DD61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E237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1CFD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FAE9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364CB727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2C55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9891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9A46E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DAD1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490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ED20D6" w14:paraId="23880B32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4C2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4823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1BD01865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9E94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5CF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81B2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36D8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EA9D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15F06354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3C45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0A1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3AE34BF8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33CA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8FD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F310C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776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FB635F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D0CC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6DEF3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3FD00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B1FB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1C0E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2B1314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2BC842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27974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D20D6" w14:paraId="25A8BFEA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64661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D68B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948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AB98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B85CFCA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75F7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48B2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7E7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CF7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A93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0ABF9A2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7389697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A0B76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D20D6" w14:paraId="6C4A87A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3139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40E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DF04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9B6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10BCD0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4C6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0B5E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DEC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4D83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A22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50C7E2D1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F555E7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16D733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ED20D6" w14:paraId="1CF8062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1B58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9BFA3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7A55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B621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07D4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72775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8C5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DC53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B1E6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0E19C2B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D4EA40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D20D6" w14:paraId="14B5606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C21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56BE7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79D3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65A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A7E7A06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1C4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E9C5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0EE5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64959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B35F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78062DC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165B3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D20D6" w14:paraId="635FEEE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6E6B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C347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74C7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C50B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1780D2A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D9C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7E41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65D9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EE55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E4B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366FC59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8FB7FBA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ED20D6" w14:paraId="1684B14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7A05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0B0E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4CF7C7A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ABB5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2E9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4A3C6AD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B013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922E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E14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63038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49C8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67FE079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6494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6AAB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2424E0FD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0C99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1662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02F8E6A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1FB2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C96E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5A0E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7D71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0DED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4B12C3D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8160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F3BB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F4B8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21FE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DD5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1586605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A5DC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ACC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4A68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3D03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EB9600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6E645D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ED20D6" w14:paraId="214CC2C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F9ED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6BA23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474F9DAB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7180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F272D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9D7F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CFB29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2EA2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D56A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382C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ED20D6" w14:paraId="5E340FB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417C" w14:textId="77777777" w:rsidR="00ED20D6" w:rsidRDefault="00ED20D6" w:rsidP="00ED20D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E8D1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013D91AA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E446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3024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AAD6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9620" w14:textId="77777777" w:rsidR="00ED20D6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4748" w14:textId="77777777" w:rsidR="00ED20D6" w:rsidRDefault="00ED20D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6029" w14:textId="77777777" w:rsidR="00ED20D6" w:rsidRPr="00600D25" w:rsidRDefault="00ED20D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D7EA" w14:textId="77777777" w:rsidR="00ED20D6" w:rsidRDefault="00ED20D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0E4C9670" w14:textId="77777777" w:rsidR="00ED20D6" w:rsidRPr="00836022" w:rsidRDefault="00ED20D6" w:rsidP="0095691E">
      <w:pPr>
        <w:spacing w:before="40" w:line="192" w:lineRule="auto"/>
        <w:ind w:right="57"/>
        <w:rPr>
          <w:sz w:val="20"/>
          <w:lang w:val="en-US"/>
        </w:rPr>
      </w:pPr>
    </w:p>
    <w:p w14:paraId="2B33F2D2" w14:textId="77777777" w:rsidR="00ED20D6" w:rsidRPr="00DE2227" w:rsidRDefault="00ED20D6" w:rsidP="0095691E"/>
    <w:p w14:paraId="02F73B9C" w14:textId="77777777" w:rsidR="00ED20D6" w:rsidRPr="0095691E" w:rsidRDefault="00ED20D6" w:rsidP="0095691E"/>
    <w:p w14:paraId="6A4ADBA1" w14:textId="77777777" w:rsidR="00ED20D6" w:rsidRDefault="00ED20D6" w:rsidP="00956F37">
      <w:pPr>
        <w:pStyle w:val="Heading1"/>
        <w:spacing w:line="360" w:lineRule="auto"/>
      </w:pPr>
      <w:r>
        <w:t>LINIA 301 N</w:t>
      </w:r>
    </w:p>
    <w:p w14:paraId="54D88FB2" w14:textId="77777777" w:rsidR="00ED20D6" w:rsidRDefault="00ED20D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D20D6" w14:paraId="5EC22B5D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8233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8C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2B7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BAA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3B8FED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47EA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A7A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B8F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774E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BF2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2A6008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67EF4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2D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15E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A32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EE2CD4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33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EDE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6DB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F0AD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DA5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4849D9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D264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206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99E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439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CF7617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93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5FE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79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F603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A87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F56DDD" w14:textId="77777777" w:rsidR="00ED20D6" w:rsidRPr="00474FB0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ED20D6" w14:paraId="6AE43F0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74D4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C8D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12E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5114" w14:textId="77777777" w:rsidR="00ED20D6" w:rsidRDefault="00ED20D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B93219" w14:textId="77777777" w:rsidR="00ED20D6" w:rsidRDefault="00ED20D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CE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165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EB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321C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38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AF7C98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2B0F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AB7B0" w14:textId="77777777" w:rsidR="00ED20D6" w:rsidRDefault="00ED20D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C197" w14:textId="77777777" w:rsidR="00ED20D6" w:rsidRDefault="00ED20D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091D9" w14:textId="77777777" w:rsidR="00ED20D6" w:rsidRDefault="00ED20D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236D" w14:textId="77777777" w:rsidR="00ED20D6" w:rsidRPr="00E4222D" w:rsidRDefault="00ED20D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EB3CE29" w14:textId="77777777" w:rsidR="00ED20D6" w:rsidRPr="00E4222D" w:rsidRDefault="00ED20D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2F8D243" w14:textId="77777777" w:rsidR="00ED20D6" w:rsidRPr="00E4222D" w:rsidRDefault="00ED20D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EA7263C" w14:textId="77777777" w:rsidR="00ED20D6" w:rsidRDefault="00ED20D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BA17" w14:textId="77777777" w:rsidR="00ED20D6" w:rsidRDefault="00ED20D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EC95" w14:textId="77777777" w:rsidR="00ED20D6" w:rsidRDefault="00ED20D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DD02" w14:textId="77777777" w:rsidR="00ED20D6" w:rsidRPr="0022092F" w:rsidRDefault="00ED20D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5724" w14:textId="77777777" w:rsidR="00ED20D6" w:rsidRDefault="00ED20D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DDFF2B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5A5D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8F5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78F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8467C" w14:textId="77777777" w:rsidR="00ED20D6" w:rsidRDefault="00ED20D6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DED5" w14:textId="77777777" w:rsidR="00ED20D6" w:rsidRDefault="00ED20D6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7EC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534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094F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D89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7EA54A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8E6D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7E9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3F738E1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7B9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3AE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8D4CBD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D0F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5F5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4A6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2BAE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6DC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C283500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E0040" w14:textId="77777777" w:rsidR="00ED20D6" w:rsidRDefault="00ED20D6" w:rsidP="00ED20D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8DF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DFF3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92D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5CF071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0C8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2A2A4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BF0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7C8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4DF2" w14:textId="77777777" w:rsidR="00ED20D6" w:rsidRPr="0022092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082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D863EBB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7EC3A8E7" w14:textId="77777777" w:rsidR="00ED20D6" w:rsidRDefault="00ED20D6" w:rsidP="007F72A5">
      <w:pPr>
        <w:pStyle w:val="Heading1"/>
        <w:spacing w:line="360" w:lineRule="auto"/>
      </w:pPr>
      <w:r>
        <w:t>LINIA 301 O</w:t>
      </w:r>
    </w:p>
    <w:p w14:paraId="3333AD9D" w14:textId="77777777" w:rsidR="00ED20D6" w:rsidRDefault="00ED20D6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324798D6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3813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C1B2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705F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D8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8D07DB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3C3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4AB6A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D6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AA9E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37D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84A21B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2022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A2B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076E4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EC2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6EA9B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4C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0AB2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012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9DF0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AAD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D43AF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5040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95F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1D1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0A2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D00F56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4B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D13D4E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A8E2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8D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4EE6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C36B" w14:textId="77777777" w:rsidR="00ED20D6" w:rsidRDefault="00ED20D6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C5D95C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3F48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194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3F4F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984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C91FEA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55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4DAA1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489B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5B0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9A45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1F8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DCB0D79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9FF3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110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4A7F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E32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3E5E9C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F08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42A1DB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2D81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8BE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CED2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27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E3B3C9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A151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69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917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AE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89B414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324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0627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C005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85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C7FF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3D9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FA9EDA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6749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541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6713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F54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761D99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D0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31712E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9D6E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4E5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4C9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550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D710B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ED20D6" w14:paraId="7E527609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F65DA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46E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8BD7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B0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CF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56E551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654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81E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5ED8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509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D6C60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7839E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ED20D6" w14:paraId="33C549FC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21BE" w14:textId="77777777" w:rsidR="00ED20D6" w:rsidRDefault="00ED20D6" w:rsidP="00ED20D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54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95B76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6680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9EA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234E38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0ADB59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CDA9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84F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D6E3" w14:textId="77777777" w:rsidR="00ED20D6" w:rsidRPr="00F1029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B6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6940D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35E881B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32B40FBB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4407B820" w14:textId="77777777" w:rsidR="00ED20D6" w:rsidRDefault="00ED20D6" w:rsidP="003260D9">
      <w:pPr>
        <w:pStyle w:val="Heading1"/>
        <w:spacing w:line="360" w:lineRule="auto"/>
      </w:pPr>
      <w:r>
        <w:t>LINIA 301 P</w:t>
      </w:r>
    </w:p>
    <w:p w14:paraId="772F7285" w14:textId="77777777" w:rsidR="00ED20D6" w:rsidRDefault="00ED20D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D20D6" w14:paraId="108E600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62C8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F8646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E965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CA9D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64CC1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0B2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69C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48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6287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49FA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ADA2D6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BE84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9CDA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3B4D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C63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5F55CF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248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3379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C4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F749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6849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951DEDA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0B33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945E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C91E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5E2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2C8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2A9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998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ED5D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DA2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AE146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ED20D6" w:rsidRPr="00A8307A" w14:paraId="2A47BB0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41D0" w14:textId="77777777" w:rsidR="00ED20D6" w:rsidRPr="00A75A00" w:rsidRDefault="00ED20D6" w:rsidP="00ED20D6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A2B4" w14:textId="77777777" w:rsidR="00ED20D6" w:rsidRPr="00A8307A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9A92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C24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54C3207F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932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67E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E520" w14:textId="77777777" w:rsidR="00ED20D6" w:rsidRPr="00A8307A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6D3EA" w14:textId="77777777" w:rsidR="00ED20D6" w:rsidRPr="00A8307A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A94D" w14:textId="77777777" w:rsidR="00ED20D6" w:rsidRPr="00A8307A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570975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EBD08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AC4E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025B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24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D2986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88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3D878C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444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54A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6F39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5AE6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8F29BA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8F23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F899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D8FA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CF0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D0C221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075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1AB00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0BEE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5CB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953F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77A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ED20D6" w14:paraId="564C7F8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389B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5659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451B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26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022DD7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D3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89C2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AB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BE4A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26F9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DC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DA5D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ED20D6" w14:paraId="7FD7D4F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F932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DD1C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753C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2E3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410401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75DB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453FC0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8161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8A9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1C86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0DB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62A81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ED20D6" w14:paraId="7D2E56D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1587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9C41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5D00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BEB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7D33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E1E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8457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C66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7E6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6BC17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78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C21F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ED20D6" w14:paraId="50023C6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7DFE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7308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DA31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4CF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DC363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87C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3C7605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BAD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530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FE5B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9A5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E7A93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529A9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ED20D6" w14:paraId="4DEE3B9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3D3D9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E78C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DD26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C0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28092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3B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F163D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0E91666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A27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4E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1411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CB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0293D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ED20D6" w14:paraId="2318C15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07781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686E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41243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671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B4798A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8B96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AC8F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D84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C9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25D4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F7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35C02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ED20D6" w14:paraId="4102036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D795A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3044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4785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703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D13B3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DE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5D25CE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806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C6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1F2C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D19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BAA2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ED20D6" w14:paraId="105CFDD9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537A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31DC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83CA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9F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BA142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E4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841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0D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3C1B0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341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DC430DA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16BE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579A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9B451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6D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A92AA2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F55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54EA33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0BB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CD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E137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9EB6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B7870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ED20D6" w14:paraId="7B5BBF3E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C0BC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C636" w14:textId="77777777" w:rsidR="00ED20D6" w:rsidRDefault="00ED20D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DE42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5F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DF9C27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FD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5D5A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91E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C81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3821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F8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5BF89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ED20D6" w14:paraId="6DF3BE34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B55F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BD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56A1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A4E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76E196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E208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397BF212" w14:textId="77777777" w:rsidR="00ED20D6" w:rsidRDefault="00ED20D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30279F9" w14:textId="77777777" w:rsidR="00ED20D6" w:rsidRDefault="00ED20D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32B3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F6C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5D4D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3C7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28BC782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BF56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D16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2860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A4CC" w14:textId="77777777" w:rsidR="00ED20D6" w:rsidRDefault="00ED20D6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1AE4E9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5AD4E62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94C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9225E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52048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2C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5082D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7DA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56D769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9247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595A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AB56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FE9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A8407A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8A0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E73D5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ADD8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EEC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74DF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5E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96F938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2718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78BF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C703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A0D8" w14:textId="77777777" w:rsidR="00ED20D6" w:rsidRDefault="00ED20D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6FA67BE" w14:textId="77777777" w:rsidR="00ED20D6" w:rsidRDefault="00ED20D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C5BB" w14:textId="77777777" w:rsidR="00ED20D6" w:rsidRDefault="00ED20D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306B60" w14:textId="77777777" w:rsidR="00ED20D6" w:rsidRDefault="00ED20D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36EA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7E5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509B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4B9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DFAFCA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6F12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D4E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F003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A45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BCC84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CC1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5DD0C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E34C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FB57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2AFA4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ECA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65F262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ACC0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20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99A4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4ECC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C8BD9E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E77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4455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3369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3E1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480E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62E6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0661C47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3588" w14:textId="77777777" w:rsidR="00ED20D6" w:rsidRDefault="00ED20D6" w:rsidP="00ED20D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5E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611F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E2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EF061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25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480EE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DE02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1B2A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1519" w14:textId="77777777" w:rsidR="00ED20D6" w:rsidRPr="001B37B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198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8579267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651D21D4" w14:textId="77777777" w:rsidR="00D4199C" w:rsidRDefault="00D4199C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1E10125D" w14:textId="77777777" w:rsidR="00D4199C" w:rsidRDefault="00D4199C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</w:p>
    <w:p w14:paraId="1B3879D3" w14:textId="29A79BC8" w:rsidR="00ED20D6" w:rsidRDefault="00ED20D6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lastRenderedPageBreak/>
        <w:t>LINIA 304</w:t>
      </w:r>
    </w:p>
    <w:p w14:paraId="60A64A46" w14:textId="77777777" w:rsidR="00ED20D6" w:rsidRDefault="00ED20D6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D20D6" w14:paraId="1D2BF955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493A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223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8FC2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FD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DBD04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76750F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90E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3B580B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3BC533C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75F64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45572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D1E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5C71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268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57E4820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FCE2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A3D1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B1FD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2E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90754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594F2ED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0E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2CBA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A7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2763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EA1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2A42671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D050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5AF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7228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1EA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457E5D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B1A7E9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62784EB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6C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809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A9D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BBE0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7C9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4D2E7F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989D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97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DD60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82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84B945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068618E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48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81753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190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112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7104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5F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781CCDB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3CFA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2BA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83747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D6C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C1AE55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45A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69C6B61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5868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870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9734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501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EB8969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E0DF" w14:textId="77777777" w:rsidR="00ED20D6" w:rsidRDefault="00ED20D6" w:rsidP="00ED20D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B9C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0CEF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7154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77800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31ACF3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447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7FF3327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EF2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2D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C73B" w14:textId="77777777" w:rsidR="00ED20D6" w:rsidRPr="00594E5B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D9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A760821" w14:textId="77777777" w:rsidR="00ED20D6" w:rsidRDefault="00ED20D6">
      <w:pPr>
        <w:spacing w:before="40" w:after="40" w:line="192" w:lineRule="auto"/>
        <w:ind w:right="57"/>
        <w:rPr>
          <w:sz w:val="20"/>
          <w:lang w:val="en-US"/>
        </w:rPr>
      </w:pPr>
    </w:p>
    <w:p w14:paraId="0A722BDE" w14:textId="77777777" w:rsidR="00ED20D6" w:rsidRDefault="00ED20D6" w:rsidP="00343A98">
      <w:pPr>
        <w:pStyle w:val="Heading1"/>
        <w:spacing w:line="360" w:lineRule="auto"/>
      </w:pPr>
      <w:r>
        <w:t>LINIA 314 A</w:t>
      </w:r>
    </w:p>
    <w:p w14:paraId="590993D3" w14:textId="77777777" w:rsidR="00ED20D6" w:rsidRDefault="00ED20D6" w:rsidP="007802E0">
      <w:pPr>
        <w:pStyle w:val="Heading1"/>
        <w:spacing w:line="360" w:lineRule="auto"/>
        <w:rPr>
          <w:b w:val="0"/>
          <w:bCs w:val="0"/>
          <w:sz w:val="8"/>
        </w:rPr>
      </w:pPr>
      <w:r>
        <w:t>DÂRSTE - BRAŞOV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0FE084A1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FDFC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A1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664F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8B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3C64DDB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C3B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7A27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24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2CB99AC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4096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96D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9922F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62F978FF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CEDC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948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7255F6B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EE14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564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63EC841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34D9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F298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842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1C0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CC0B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349D83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52F1B79A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3AA80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BE7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11B5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4B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Dârste -</w:t>
            </w:r>
          </w:p>
          <w:p w14:paraId="34F0A7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Braşov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744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4A39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32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52F5BD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169+209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DBF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649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8582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ED20D6" w14:paraId="36B6E36C" w14:textId="77777777">
        <w:trPr>
          <w:cantSplit/>
          <w:trHeight w:val="5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699C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574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C47E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C1C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A08FAD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73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D592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C3B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229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A00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224E339D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71C4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C23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21AC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BD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392D3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6F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067D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D7D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BC5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DA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3882C1DE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D07F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76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EDDE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03B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DD4417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94A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26565C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FCA9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3D79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301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CEC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1 - 4 Grupa A </w:t>
            </w:r>
          </w:p>
          <w:p w14:paraId="28787BC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X.</w:t>
            </w:r>
          </w:p>
          <w:p w14:paraId="3130CF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3AB27A53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2D54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BB4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5DAF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D6B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5692A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E7D6E6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8A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1F732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4FE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A2D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A2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ED20D6" w14:paraId="7FB23990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9A31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34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A014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DF2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DCA7DF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C5041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4F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AAE8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824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67E23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E1D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19FF28F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538D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4D5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06CE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10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571C4F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liniile 1 – 26</w:t>
            </w:r>
          </w:p>
          <w:p w14:paraId="189D6B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(cu excepţia liniilor </w:t>
            </w:r>
          </w:p>
          <w:p w14:paraId="6A1EDF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3,  4,  20  şi  21 închise)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9F9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30B3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437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7427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C83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437F4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13E5AFA4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5455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086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7613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722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2E7CF7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420EB4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4935ACA8" w14:textId="77777777" w:rsidR="00ED20D6" w:rsidRPr="009A1321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8D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44F8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9BF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EDBC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214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09D0280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D542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250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9F03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20A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4097F2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203CC22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55F20C1E" w14:textId="77777777" w:rsidR="00ED20D6" w:rsidRPr="009A1321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7B79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C36B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B61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52FE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E0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ACCA0FF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A472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68E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5F50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3A8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C91CAB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01A930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</w:t>
            </w:r>
          </w:p>
          <w:p w14:paraId="2686584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sch. nr. 51 şi </w:t>
            </w:r>
          </w:p>
          <w:p w14:paraId="0AF4915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039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2A39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67D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20A1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7C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E8E0E6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D1A615F" w14:textId="77777777">
        <w:trPr>
          <w:cantSplit/>
          <w:trHeight w:val="193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4D65" w14:textId="77777777" w:rsidR="00ED20D6" w:rsidRDefault="00ED20D6" w:rsidP="00ED20D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181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75875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96C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05AB4B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22D44F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7F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1BCFF3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3C1FF5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9720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72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1F9A" w14:textId="77777777" w:rsidR="00ED20D6" w:rsidRPr="0001408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443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357DF3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38165C0B" w14:textId="77777777" w:rsidR="00ED20D6" w:rsidRPr="00074F42" w:rsidRDefault="00ED20D6">
      <w:pPr>
        <w:spacing w:before="40" w:after="40" w:line="192" w:lineRule="auto"/>
        <w:ind w:right="57"/>
      </w:pPr>
    </w:p>
    <w:p w14:paraId="681793A7" w14:textId="77777777" w:rsidR="00ED20D6" w:rsidRDefault="00ED20D6" w:rsidP="00056376">
      <w:pPr>
        <w:pStyle w:val="Heading1"/>
        <w:spacing w:line="360" w:lineRule="auto"/>
      </w:pPr>
      <w:r>
        <w:t>LINIA 314 B</w:t>
      </w:r>
    </w:p>
    <w:p w14:paraId="6B8856DD" w14:textId="77777777" w:rsidR="00ED20D6" w:rsidRDefault="00ED20D6" w:rsidP="007B63D2">
      <w:pPr>
        <w:pStyle w:val="Heading1"/>
        <w:spacing w:line="360" w:lineRule="auto"/>
        <w:rPr>
          <w:b w:val="0"/>
          <w:bCs w:val="0"/>
          <w:sz w:val="8"/>
        </w:rPr>
      </w:pPr>
      <w:r>
        <w:t>BRAŞOV TRIAJ - BRAŞOV GR. TRANZIT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5A11157D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5D62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779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4A94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DE5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1895846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5AF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122E5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/ 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031E5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6D9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43137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D9A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9AD1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599E0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X.</w:t>
            </w:r>
          </w:p>
        </w:tc>
      </w:tr>
      <w:tr w:rsidR="00ED20D6" w14:paraId="63CC590B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4229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1125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29BD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1B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134C1CB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9C3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7816F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17A2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73E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146B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533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5B3E9C8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E2C6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8F5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968F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D97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6C0A6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C3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6974D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659350A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F8A25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E198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63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AD4A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E9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0F994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7911F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Y.</w:t>
            </w:r>
          </w:p>
        </w:tc>
      </w:tr>
      <w:tr w:rsidR="00ED20D6" w14:paraId="27511499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7372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DBC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CC7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DE2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F18887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7BC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5B4F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7B1F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9A3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F40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BA2F66C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EE92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51B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00D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C168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0689AB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89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D8C6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FD0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818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1A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F4AC33D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55D6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F3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5EF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086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7967B3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A3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60DCF5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CDC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0D2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5AA8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D5F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1-4  Grupa A, Cap X.</w:t>
            </w:r>
          </w:p>
          <w:p w14:paraId="610EC93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F9A36D2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B6BA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E6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AE0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D2A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A11529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59B8F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sch. nr. 51 şi </w:t>
            </w:r>
          </w:p>
          <w:p w14:paraId="3BE896F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81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E6E2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460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2E01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CD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B8A318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0CE1A09" w14:textId="77777777">
        <w:trPr>
          <w:cantSplit/>
          <w:trHeight w:val="17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F406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6C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F61A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7FE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F465FD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716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8E53A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25, 4</w:t>
            </w:r>
            <w:r>
              <w:rPr>
                <w:b/>
                <w:bCs/>
                <w:sz w:val="20"/>
                <w:lang w:val="en-US"/>
              </w:rPr>
              <w:t xml:space="preserve">1 </w:t>
            </w:r>
          </w:p>
          <w:p w14:paraId="2E2BEE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667A0251" w14:textId="77777777" w:rsidR="00ED20D6" w:rsidRPr="005148A2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T.D.J. 37 /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BFCE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2E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CCCC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A7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02D316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984E9BE" w14:textId="77777777">
        <w:trPr>
          <w:cantSplit/>
          <w:trHeight w:val="7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9347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D39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69E1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C4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B5A24B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 liniile 01 și </w:t>
            </w:r>
          </w:p>
          <w:p w14:paraId="0C402C3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43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6DB990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9726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87A3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4D7DD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EA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B51163A" w14:textId="77777777">
        <w:trPr>
          <w:cantSplit/>
          <w:trHeight w:val="7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811B6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5E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06C0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B0D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5BB1D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65B9D6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E9A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DA48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D1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708D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AB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BFB0B2C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8037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9B3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11580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98B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AC91C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0069E9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F54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5027CB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1C2A7C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667E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CA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DC27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B8D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351962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78B407E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741E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9A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1CBC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10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B0254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1364EA9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B și D) legătura între </w:t>
            </w:r>
          </w:p>
          <w:p w14:paraId="21896AD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AF5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6728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5F7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54AF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B2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B9206AA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03A1" w14:textId="77777777" w:rsidR="00ED20D6" w:rsidRDefault="00ED20D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19D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4672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53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7FCE95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6C9128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A și D) legătura între </w:t>
            </w:r>
          </w:p>
          <w:p w14:paraId="17C57B1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8B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8688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DF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B8E4" w14:textId="77777777" w:rsidR="00ED20D6" w:rsidRPr="00080A5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C4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C1658D5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35E8580D" w14:textId="77777777" w:rsidR="00ED20D6" w:rsidRDefault="00ED20D6" w:rsidP="00B31BA0">
      <w:pPr>
        <w:pStyle w:val="Heading1"/>
        <w:spacing w:line="360" w:lineRule="auto"/>
      </w:pPr>
      <w:r>
        <w:t>LINIA 314 E</w:t>
      </w:r>
    </w:p>
    <w:p w14:paraId="2D86AE29" w14:textId="77777777" w:rsidR="00ED20D6" w:rsidRDefault="00ED20D6" w:rsidP="008B74F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CĂLĂTORI  - DEPOU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3CFF2BBB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20A8" w14:textId="77777777" w:rsidR="00ED20D6" w:rsidRDefault="00ED20D6" w:rsidP="00ED20D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84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E5C8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2CE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  <w:p w14:paraId="15E9894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CC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57C5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57D70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FCD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A510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327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8E45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2 - 12 </w:t>
            </w:r>
          </w:p>
          <w:p w14:paraId="7002F8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Tehnică.</w:t>
            </w:r>
          </w:p>
        </w:tc>
      </w:tr>
      <w:tr w:rsidR="00ED20D6" w14:paraId="3423A903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68E5" w14:textId="77777777" w:rsidR="00ED20D6" w:rsidRDefault="00ED20D6" w:rsidP="00ED20D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E95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7C42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EA4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0D4D09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E-B)</w:t>
            </w:r>
          </w:p>
          <w:p w14:paraId="6F5369A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1C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483970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E9151E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DA4D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003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705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DEE6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EBD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F6D034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EA32A93" w14:textId="77777777">
        <w:trPr>
          <w:cantSplit/>
          <w:trHeight w:val="16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7B958" w14:textId="77777777" w:rsidR="00ED20D6" w:rsidRDefault="00ED20D6" w:rsidP="00ED20D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5C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E9EB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A95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8369D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Depou</w:t>
            </w:r>
          </w:p>
          <w:p w14:paraId="4246561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18 A</w:t>
            </w:r>
          </w:p>
          <w:p w14:paraId="1F6117C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175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13 </w:t>
            </w:r>
          </w:p>
          <w:p w14:paraId="4BBD59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A0F991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3715A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5AF1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E9BA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2AAA" w14:textId="77777777" w:rsidR="00ED20D6" w:rsidRPr="00FA003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AE7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48E356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4A51CCC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2420B2CB" w14:textId="77777777" w:rsidR="00ED20D6" w:rsidRDefault="00ED20D6" w:rsidP="00FF39DE">
      <w:pPr>
        <w:pStyle w:val="Heading1"/>
        <w:spacing w:line="360" w:lineRule="auto"/>
      </w:pPr>
      <w:r>
        <w:t>LINIA 314 F</w:t>
      </w:r>
    </w:p>
    <w:p w14:paraId="1577CA20" w14:textId="77777777" w:rsidR="00ED20D6" w:rsidRDefault="00ED20D6" w:rsidP="00705B3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Triaj - HĂrman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4CB8EAE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1DFD4" w14:textId="77777777" w:rsidR="00ED20D6" w:rsidRDefault="00ED20D6" w:rsidP="00ED20D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965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7427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F9DA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7903D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39A00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61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2EDA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03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1A4A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B71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2EFEBD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C939" w14:textId="77777777" w:rsidR="00ED20D6" w:rsidRDefault="00ED20D6" w:rsidP="00ED20D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89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7D9F1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CE6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FDB868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3C406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CF0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1F4E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AC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822E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0A8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CF7E4E5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81256" w14:textId="77777777" w:rsidR="00ED20D6" w:rsidRDefault="00ED20D6" w:rsidP="00ED20D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6F0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DD5F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55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19D03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5F8C318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( 18 B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7C9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643C1B9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0FC852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A2E0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3B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B1BA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E67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AD232E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D9AEE31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4ED58" w14:textId="77777777" w:rsidR="00ED20D6" w:rsidRDefault="00ED20D6" w:rsidP="00ED20D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461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141C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46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65B04E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circulaţie locomotive</w:t>
            </w:r>
          </w:p>
          <w:p w14:paraId="6CD8E1E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B și D) </w:t>
            </w:r>
          </w:p>
          <w:p w14:paraId="575EFA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71B5AD1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705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DF45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4B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14BC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3A0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3B217FD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AADD" w14:textId="77777777" w:rsidR="00ED20D6" w:rsidRDefault="00ED20D6" w:rsidP="00ED20D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AA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09F0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61A8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284547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circulaţie locomotive</w:t>
            </w:r>
          </w:p>
          <w:p w14:paraId="49A8D4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A și D) </w:t>
            </w:r>
          </w:p>
          <w:p w14:paraId="6CF8EDE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24CB958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2BF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C811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164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B2E6" w14:textId="77777777" w:rsidR="00ED20D6" w:rsidRPr="000535D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01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24EE68D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50B8677" w14:textId="77777777" w:rsidR="00ED20D6" w:rsidRDefault="00ED20D6" w:rsidP="00E81B3B">
      <w:pPr>
        <w:pStyle w:val="Heading1"/>
        <w:spacing w:line="360" w:lineRule="auto"/>
      </w:pPr>
      <w:r>
        <w:t>LINIA 314 G</w:t>
      </w:r>
    </w:p>
    <w:p w14:paraId="2632379B" w14:textId="77777777" w:rsidR="00ED20D6" w:rsidRDefault="00ED20D6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00D481BA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0DDF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18A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877A6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C3D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11FF33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1C22BD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9C7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C41B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1BD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233A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A3D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CB07D9B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6EEC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3B7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531E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08E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81D4D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73C71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8E9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6D93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387E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096BB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375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9A5C727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7AAD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227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BAF9E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03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F9C2F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5F8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9822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50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4964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38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2134E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4646553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DDC3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5D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3109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18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414DA8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8BD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A6DF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799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D273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566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938D5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298ACA8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ED5C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8B7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0DC34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8DA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6434CE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EEA49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7D092E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A0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DF3D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0B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BCB2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D4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CFDBE5F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79E1" w14:textId="77777777" w:rsidR="00ED20D6" w:rsidRDefault="00ED20D6" w:rsidP="00ED20D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86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4E16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69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CC5F9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420F6B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64A963F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0F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F7EF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449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5577" w14:textId="77777777" w:rsidR="00ED20D6" w:rsidRPr="00DF53C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77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D7D1CA7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157B0508" w14:textId="77777777" w:rsidR="00ED20D6" w:rsidRDefault="00ED20D6" w:rsidP="003A5387">
      <w:pPr>
        <w:pStyle w:val="Heading1"/>
        <w:spacing w:line="360" w:lineRule="auto"/>
      </w:pPr>
      <w:r>
        <w:t>LINIA 316</w:t>
      </w:r>
    </w:p>
    <w:p w14:paraId="2B7CBEBA" w14:textId="77777777" w:rsidR="00ED20D6" w:rsidRDefault="00ED20D6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5EBA42E0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AF99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6C1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147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C5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6285C4F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AC4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FE7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AB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047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3D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A08D2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954A1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ED20D6" w14:paraId="1EDE0D3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4818A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4FC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FAB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99A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213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3B42D7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0E5734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429432B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4A6B73C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17462B9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7A03B29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6B6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5E8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419D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40E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F39D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ED20D6" w14:paraId="15123EC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E432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325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8490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FF5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35F81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E4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52378C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91E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48B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29420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8A0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0233C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89E49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ED20D6" w14:paraId="71936A5C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49A8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AB6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E53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425F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B6014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671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552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3A3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3EA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4B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7409FD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43512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4D1E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4C2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3C7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B1EE9A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985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E1D7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2C8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40A09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C57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5AFEAF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218B5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ACAC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2001BA7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307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B7B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6B4E1FC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5CF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142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5CC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24D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4C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EFA6A83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86BC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B52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B29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9DD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7B3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1B4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7FF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1E20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0D9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557FF7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0093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F1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5DC91DA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474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CD0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273255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AE7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0483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AA1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EF6D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21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5EB05F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5417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EAB8" w14:textId="77777777" w:rsidR="00ED20D6" w:rsidRDefault="00ED20D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48F77221" w14:textId="77777777" w:rsidR="00ED20D6" w:rsidRDefault="00ED20D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23B4C" w14:textId="77777777" w:rsidR="00ED20D6" w:rsidRDefault="00ED20D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9AE40" w14:textId="77777777" w:rsidR="00ED20D6" w:rsidRDefault="00ED20D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76E8659" w14:textId="77777777" w:rsidR="00ED20D6" w:rsidRDefault="00ED20D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C78C" w14:textId="77777777" w:rsidR="00ED20D6" w:rsidRDefault="00ED20D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F6B6" w14:textId="77777777" w:rsidR="00ED20D6" w:rsidRDefault="00ED20D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8E70" w14:textId="77777777" w:rsidR="00ED20D6" w:rsidRDefault="00ED20D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5553A" w14:textId="77777777" w:rsidR="00ED20D6" w:rsidRPr="00F6236C" w:rsidRDefault="00ED20D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532F" w14:textId="77777777" w:rsidR="00ED20D6" w:rsidRDefault="00ED20D6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1279930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CBE6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FC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8727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B89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00332F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05E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00AE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D6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E38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13F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8178BD7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CA332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DB06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F16F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BECC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F2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982FC5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31185C7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E9F41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0E944B4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3DF5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C54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315A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38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CD65569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A780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9EA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85FA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6D5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16953C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87E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71C1BE5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30B1114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0D96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E99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F253D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77D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ED20D6" w14:paraId="5917A3E7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782F9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5E8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7A9F333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8EF7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717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7127FD5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7F92" w14:textId="77777777" w:rsidR="00ED20D6" w:rsidRPr="00273EC0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0C7D9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B86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43A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83D6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6957A2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7C3CF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D5D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388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1E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49ECD9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CB7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2F9D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7DE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58B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8551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833EA6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C405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BC0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EDD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527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4EE1ED3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F0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088A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43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6625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5BA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38E4BB8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A8B1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736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2B5A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F0B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2A8662B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6017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024D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0AE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3253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E84E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2BA17B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A098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BD63" w14:textId="77777777" w:rsidR="00ED20D6" w:rsidRDefault="00ED20D6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1F0A547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F002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5EF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2141BBD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E57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4B24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8B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DAD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3D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5D83D2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26FF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B1B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AD3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5BF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75C8DAE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C7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7CF5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85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A41A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5A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D50B52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F4E06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06E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E99D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F9E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0BDE48B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5B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E3888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9F8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145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826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FE4C6C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B685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D0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2B3A02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5154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000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B608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2EA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B6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DA49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90F1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9F660A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05C6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5C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2655AC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7CC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E13D8" w14:textId="77777777" w:rsidR="00ED20D6" w:rsidRPr="00830247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C23B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83B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DC7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0C1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49F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497105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9013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FA5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459513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A64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A29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62B7C47D" w14:textId="77777777" w:rsidR="00ED20D6" w:rsidRPr="00830247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D86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13C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5E0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72CF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4C7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E2E4AE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4EB1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E2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A8F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B0B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542FA51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F4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1D2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D32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D3C8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7F6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9ECB30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DB29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79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995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9A9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6C38A5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E1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B6F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F6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244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C1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6454AE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6550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852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66EB1F5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7E4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CC3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12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CBE5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38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9E34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EE2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61E9C01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875B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A45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A315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E3CE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7013A0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37B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FD7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48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65F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B77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3CE6239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BB6A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9E5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54B1D8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D1C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99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9F4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386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4C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CA7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1D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D70C0C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0E95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36D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4965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9F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1C3C7C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1A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F89F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DAB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1227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09F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6372790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0D57C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B0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1FD7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655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546D1D6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3EA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6484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E49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1C2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456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BC91ED" w14:textId="77777777" w:rsidR="00ED20D6" w:rsidRPr="000D7AA7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ED20D6" w14:paraId="1AA2CC46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9076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CD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C9C2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59D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24F371B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10F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9B24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6B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FDD6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9D9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23DDB67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51FF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A9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627F57B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09A9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78F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3CD6EDD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C42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78905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6CE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4C2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7E0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AC2BA5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05F7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9ED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43DF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8A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75CAE9D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E66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9E5E7E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F3F1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1D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8CE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F5D8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3A4CF6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4FFA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28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79B81C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B13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3E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55DF1A7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55A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666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2D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0DF4C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21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43E642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ED20D6" w14:paraId="77FD0FEC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A1E7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E6F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9FF2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D74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596EE1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632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1EDD3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72C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D578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37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56E9499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DB47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07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9BE19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762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2E7DBC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8B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47E8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58A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43863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F94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3CC6598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784D4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8B4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5A4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C2D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3E0B8D6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58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5834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80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9524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3E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ED20D6" w14:paraId="034CFC56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4A0A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F48F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CB59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083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3EC351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8F9E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EB2E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42D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FB7E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D72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D20D6" w14:paraId="3C62799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91F93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1A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923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8C8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8E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23290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1571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2669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A73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D1B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05E1A42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991BC6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FED33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98B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807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3DB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44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50D9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4D35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B33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C2B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6EE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43F56E3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3902369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6F8A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D19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044B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9B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83EE11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F19D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89FDE3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E742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8B7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5E4A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40F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E1C00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ED20D6" w14:paraId="32F7FA94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3156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80F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6915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01B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72D11D4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D9D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141D53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E153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FD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208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9E4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63B49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149DD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ED20D6" w14:paraId="627FDB5F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BF87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8DF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E4C6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4CC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39EF62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6EA8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318091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BA96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2D5C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D921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BCC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ABE67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B4A08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ED20D6" w14:paraId="5567C3B8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B469" w14:textId="77777777" w:rsidR="00ED20D6" w:rsidRDefault="00ED20D6" w:rsidP="00ED20D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056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F68F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BF1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332A9C6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897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0976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036D" w14:textId="77777777" w:rsidR="00ED20D6" w:rsidRPr="00514DA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46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2775" w14:textId="77777777" w:rsidR="00ED20D6" w:rsidRPr="00F6236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700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5D4D3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08CC3F0A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44215760" w14:textId="77777777" w:rsidR="00ED20D6" w:rsidRDefault="00ED20D6" w:rsidP="00005D2F">
      <w:pPr>
        <w:pStyle w:val="Heading1"/>
        <w:spacing w:line="360" w:lineRule="auto"/>
      </w:pPr>
      <w:r>
        <w:lastRenderedPageBreak/>
        <w:t>LINIA 317</w:t>
      </w:r>
    </w:p>
    <w:p w14:paraId="4E21DB29" w14:textId="77777777" w:rsidR="00ED20D6" w:rsidRDefault="00ED20D6" w:rsidP="003B7857">
      <w:pPr>
        <w:pStyle w:val="Heading1"/>
        <w:spacing w:line="360" w:lineRule="auto"/>
        <w:rPr>
          <w:b w:val="0"/>
          <w:bCs w:val="0"/>
          <w:sz w:val="8"/>
        </w:rPr>
      </w:pPr>
      <w:r>
        <w:t>HĂRMAN - ÎNTORSURA BUZĂULUI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ED20D6" w14:paraId="65FE7FD2" w14:textId="77777777">
        <w:trPr>
          <w:cantSplit/>
          <w:trHeight w:val="1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9335" w14:textId="77777777" w:rsidR="00ED20D6" w:rsidRDefault="00ED20D6" w:rsidP="00ED20D6">
            <w:pPr>
              <w:numPr>
                <w:ilvl w:val="0"/>
                <w:numId w:val="3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0D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8D380" w14:textId="77777777" w:rsidR="00ED20D6" w:rsidRPr="007237A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BF3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Întorsura Buzăului</w:t>
            </w:r>
          </w:p>
          <w:p w14:paraId="24E2D2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240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36+400</w:t>
            </w:r>
          </w:p>
          <w:p w14:paraId="62320B4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CFF4" w14:textId="77777777" w:rsidR="00ED20D6" w:rsidRPr="007237A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194B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F87C" w14:textId="77777777" w:rsidR="00ED20D6" w:rsidRPr="007237A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9C3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5DBF4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Linie deschisă doar din </w:t>
            </w:r>
          </w:p>
          <w:p w14:paraId="2B7FEEF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până în axul stației.</w:t>
            </w:r>
          </w:p>
        </w:tc>
      </w:tr>
    </w:tbl>
    <w:p w14:paraId="6F7A872F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35FF56C7" w14:textId="77777777" w:rsidR="00ED20D6" w:rsidRDefault="00ED20D6" w:rsidP="00967407">
      <w:pPr>
        <w:pStyle w:val="Heading1"/>
        <w:spacing w:line="360" w:lineRule="auto"/>
      </w:pPr>
      <w:r>
        <w:t>LINIA 318</w:t>
      </w:r>
    </w:p>
    <w:p w14:paraId="1FB0DD2C" w14:textId="77777777" w:rsidR="00ED20D6" w:rsidRDefault="00ED20D6" w:rsidP="00822D3D">
      <w:pPr>
        <w:pStyle w:val="Heading1"/>
        <w:spacing w:line="360" w:lineRule="auto"/>
        <w:rPr>
          <w:b w:val="0"/>
          <w:bCs w:val="0"/>
          <w:sz w:val="8"/>
        </w:rPr>
      </w:pPr>
      <w:r>
        <w:t>SFÂNTU GHEORGHE - BREŢCU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D20D6" w14:paraId="2F660CA8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A265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FEC7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0+385</w:t>
            </w:r>
          </w:p>
          <w:p w14:paraId="03002B3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979F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77A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10F9C1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7CD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4516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41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0948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CFE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A95BA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Între semnalul de intrare YB și sch. nr. 2 </w:t>
            </w:r>
          </w:p>
          <w:p w14:paraId="1B2D2EB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st. Sf. Gheorghe.</w:t>
            </w:r>
          </w:p>
        </w:tc>
      </w:tr>
      <w:tr w:rsidR="00ED20D6" w14:paraId="5A6C999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4B44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5F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  <w:p w14:paraId="0EDD857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91F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286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6B5D3E2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46B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96E6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4F8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6092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802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2D499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marfă.</w:t>
            </w:r>
          </w:p>
        </w:tc>
      </w:tr>
      <w:tr w:rsidR="00ED20D6" w14:paraId="3C39CFC5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C319C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F0A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4A7845B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012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0B30" w14:textId="77777777" w:rsidR="00ED20D6" w:rsidRDefault="00ED20D6" w:rsidP="004D6A0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F7F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FCE07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949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71F3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2BE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C441DD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călători.</w:t>
            </w:r>
          </w:p>
        </w:tc>
      </w:tr>
      <w:tr w:rsidR="00ED20D6" w14:paraId="18F5CB96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48C6A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7B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26F931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44+487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476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60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</w:t>
            </w:r>
          </w:p>
          <w:p w14:paraId="2736F6C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Tg. Secuiesc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C8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3E17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2C80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C26E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B74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3BEC7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marfă.</w:t>
            </w:r>
          </w:p>
        </w:tc>
      </w:tr>
      <w:tr w:rsidR="00ED20D6" w14:paraId="15BC64D4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0004D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856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  <w:p w14:paraId="38C76B6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70C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9A5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1C3FE47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545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6BE8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A4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5C80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78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11D8F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ED20D6" w14:paraId="72F7C004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D33B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83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20+900</w:t>
            </w:r>
          </w:p>
          <w:p w14:paraId="28455BF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5DC5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AA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2A41533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EE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A0D3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79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E0FD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26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EB50E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ED20D6" w14:paraId="0DBCA3B0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E57C9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77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24+800</w:t>
            </w:r>
          </w:p>
          <w:p w14:paraId="524762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3A9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B10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3F717B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00B9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FD6B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D00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8F4A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DA6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FA91E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ED20D6" w14:paraId="36B4F644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05D13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55F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23AE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825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EF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1B6989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F377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DE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50A8F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FD1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455AB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ED20D6" w14:paraId="027FE2DD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70DC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7F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2AE0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A4D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F7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4CBD44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7EF6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A0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6F7A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71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341E6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ED20D6" w14:paraId="7FF7B4E8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F2A7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DD9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2C85C50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593C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0A2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F66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AA26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558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5708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C30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AF6D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ED20D6" w14:paraId="1C8EFC11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2E07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A5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  <w:p w14:paraId="37BD5E0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EEA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D17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AE6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74A6F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53D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94C7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68F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C5A6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ED20D6" w14:paraId="0DCF07E8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E8CD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C5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44+800</w:t>
            </w:r>
          </w:p>
          <w:p w14:paraId="200EA57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66+254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8CBC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A059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Secuiesc –</w:t>
            </w:r>
          </w:p>
          <w:p w14:paraId="2DD4CD3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197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2E32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EF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FA228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96B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 interzice circulația trenurilor de marfă.</w:t>
            </w:r>
          </w:p>
        </w:tc>
      </w:tr>
      <w:tr w:rsidR="00ED20D6" w14:paraId="030F2EC1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1ACF" w14:textId="77777777" w:rsidR="00ED20D6" w:rsidRDefault="00ED20D6" w:rsidP="00ED20D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54A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47+750</w:t>
            </w:r>
          </w:p>
          <w:p w14:paraId="6B0FB81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6AA0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56A5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Secuiesc –</w:t>
            </w:r>
          </w:p>
          <w:p w14:paraId="62CD933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E91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1894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B2B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0539" w14:textId="77777777" w:rsidR="00ED20D6" w:rsidRPr="00B31D1D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04761" w14:textId="77777777" w:rsidR="00ED20D6" w:rsidRPr="00F578A4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Valabilă pentru toate trenurile de călători.</w:t>
            </w:r>
          </w:p>
        </w:tc>
      </w:tr>
    </w:tbl>
    <w:p w14:paraId="788165C5" w14:textId="77777777" w:rsidR="00ED20D6" w:rsidRDefault="00ED20D6">
      <w:pPr>
        <w:tabs>
          <w:tab w:val="left" w:pos="4320"/>
        </w:tabs>
        <w:rPr>
          <w:sz w:val="20"/>
          <w:lang w:val="ro-RO"/>
        </w:rPr>
      </w:pPr>
    </w:p>
    <w:p w14:paraId="4D98848D" w14:textId="77777777" w:rsidR="00ED20D6" w:rsidRDefault="00ED20D6" w:rsidP="00553F36">
      <w:pPr>
        <w:pStyle w:val="Heading1"/>
        <w:spacing w:line="360" w:lineRule="auto"/>
      </w:pPr>
      <w:r>
        <w:t>LINIA 319</w:t>
      </w:r>
    </w:p>
    <w:p w14:paraId="6F21F760" w14:textId="77777777" w:rsidR="00ED20D6" w:rsidRDefault="00ED20D6" w:rsidP="00E16F30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RAMIFICAŢIE VÂNĂTORI - ODORHEI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D20D6" w14:paraId="763D5F5A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1C22" w14:textId="77777777" w:rsidR="00ED20D6" w:rsidRDefault="00ED20D6" w:rsidP="00ED20D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FFA6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34+150</w:t>
            </w:r>
          </w:p>
          <w:p w14:paraId="3CE50D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B69C" w14:textId="77777777" w:rsidR="00ED20D6" w:rsidRPr="006F7A4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59A3" w14:textId="77777777" w:rsidR="00ED20D6" w:rsidRPr="004B379F" w:rsidRDefault="00ED20D6">
            <w:pPr>
              <w:spacing w:before="40" w:after="40" w:line="360" w:lineRule="auto"/>
              <w:ind w:left="57" w:right="57"/>
              <w:rPr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Cristur -  Odorhei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895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F716" w14:textId="77777777" w:rsidR="00ED20D6" w:rsidRPr="006F7A4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013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EE52F" w14:textId="77777777" w:rsidR="00ED20D6" w:rsidRPr="003F609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05E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27B70AF2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FFF00" w14:textId="77777777" w:rsidR="00ED20D6" w:rsidRDefault="00ED20D6" w:rsidP="00ED20D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6DD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2FA5" w14:textId="77777777" w:rsidR="00ED20D6" w:rsidRPr="006F7A4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D928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Odorhei</w:t>
            </w:r>
          </w:p>
          <w:p w14:paraId="574BFB3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796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2926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0CA5A" w14:textId="77777777" w:rsidR="00ED20D6" w:rsidRPr="006F7A4E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F7A4E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AB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2812" w14:textId="77777777" w:rsidR="00ED20D6" w:rsidRPr="003F609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329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42B9BB7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9770677" w14:textId="77777777" w:rsidR="00ED20D6" w:rsidRDefault="00ED20D6" w:rsidP="009A5523">
      <w:pPr>
        <w:pStyle w:val="Heading1"/>
        <w:spacing w:line="360" w:lineRule="auto"/>
      </w:pPr>
      <w:r>
        <w:t>LINIA 320</w:t>
      </w:r>
    </w:p>
    <w:p w14:paraId="363FBAFA" w14:textId="77777777" w:rsidR="00ED20D6" w:rsidRDefault="00ED20D6" w:rsidP="007437E1">
      <w:pPr>
        <w:pStyle w:val="Heading1"/>
        <w:spacing w:line="360" w:lineRule="auto"/>
        <w:rPr>
          <w:b w:val="0"/>
          <w:bCs w:val="0"/>
          <w:sz w:val="8"/>
        </w:rPr>
      </w:pPr>
      <w:r>
        <w:t>BLAJ - PRAID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085A6FA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E80E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35C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24+550</w:t>
            </w:r>
          </w:p>
          <w:p w14:paraId="7B5610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3F8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EC3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4C26B8B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85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8EBC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8A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DB6D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B59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ED20D6" w14:paraId="05A3F34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F3B7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7BD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36+350</w:t>
            </w:r>
          </w:p>
          <w:p w14:paraId="77DE929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AABB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B0EF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57C9A7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 -</w:t>
            </w:r>
          </w:p>
          <w:p w14:paraId="6E321CB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Bălăușeri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91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B00C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AE1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EAF2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150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ED20D6" w14:paraId="2CE98D0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D20A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D56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949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96E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414705E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0F6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EF0F1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78D6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28C4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2DCD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5D92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4F4FDA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4526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831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03B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4EB5" w14:textId="77777777" w:rsidR="00ED20D6" w:rsidRDefault="00ED20D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760A5DAD" w14:textId="77777777" w:rsidR="00ED20D6" w:rsidRDefault="00ED20D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8B3A8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D0E69B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B97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55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4E73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59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D6BF8B5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C49C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5436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76A9" w14:textId="77777777" w:rsidR="00ED20D6" w:rsidRDefault="00ED20D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D91B" w14:textId="77777777" w:rsidR="00ED20D6" w:rsidRDefault="00ED20D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17BDC4FE" w14:textId="77777777" w:rsidR="00ED20D6" w:rsidRDefault="00ED20D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F221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E67BC1E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CCD2" w14:textId="77777777" w:rsidR="00ED20D6" w:rsidRDefault="00ED20D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934B" w14:textId="77777777" w:rsidR="00ED20D6" w:rsidRDefault="00ED20D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7997" w14:textId="77777777" w:rsidR="00ED20D6" w:rsidRPr="00EB59D9" w:rsidRDefault="00ED20D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E6B6D" w14:textId="77777777" w:rsidR="00ED20D6" w:rsidRDefault="00ED20D6" w:rsidP="00B96A7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1AB3082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15DE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9E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37+988</w:t>
            </w:r>
          </w:p>
          <w:p w14:paraId="0E6E28F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2F21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B59D9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C7D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Târnăveni -</w:t>
            </w:r>
          </w:p>
          <w:p w14:paraId="39C9C46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08E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12F5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0BB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FC44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8A8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ED38D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Valabilă pentru trenurile remorcate cu D.H.C.</w:t>
            </w:r>
          </w:p>
        </w:tc>
      </w:tr>
      <w:tr w:rsidR="00ED20D6" w14:paraId="72B888FC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A3F2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680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  <w:p w14:paraId="0DF9008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6E350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2F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1B795D1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Bălăuşeri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52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06C9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497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9BEC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74F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0A2057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17C0C06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14D3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9E1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  <w:p w14:paraId="2727F3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6A23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27B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668653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E1A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11D7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46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2DBF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E52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6296DF4C" w14:textId="77777777">
        <w:trPr>
          <w:cantSplit/>
          <w:trHeight w:val="4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14C0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6EA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  <w:p w14:paraId="633D1E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4C0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96F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  -</w:t>
            </w:r>
          </w:p>
          <w:p w14:paraId="469E37B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05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7F47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892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8101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CE4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trenurile remorcate cu D.H.C.</w:t>
            </w:r>
          </w:p>
        </w:tc>
      </w:tr>
      <w:tr w:rsidR="00ED20D6" w14:paraId="0B3629BC" w14:textId="77777777">
        <w:trPr>
          <w:cantSplit/>
          <w:trHeight w:val="4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4E76" w14:textId="77777777" w:rsidR="00ED20D6" w:rsidRDefault="00ED20D6" w:rsidP="00ED20D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E0B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  <w:p w14:paraId="405933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350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72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 -</w:t>
            </w:r>
          </w:p>
          <w:p w14:paraId="20D6AA6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Praid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1D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1C17" w14:textId="77777777" w:rsidR="00ED20D6" w:rsidRPr="00387E05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8A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3C8CC" w14:textId="77777777" w:rsidR="00ED20D6" w:rsidRPr="00EB59D9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1C0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DEF950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 trenurile remorcate cu D.H.C.</w:t>
            </w:r>
          </w:p>
        </w:tc>
      </w:tr>
    </w:tbl>
    <w:p w14:paraId="37EBB723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C6543DE" w14:textId="77777777" w:rsidR="00ED20D6" w:rsidRDefault="00ED20D6" w:rsidP="00503CFC">
      <w:pPr>
        <w:pStyle w:val="Heading1"/>
        <w:spacing w:line="360" w:lineRule="auto"/>
      </w:pPr>
      <w:r>
        <w:lastRenderedPageBreak/>
        <w:t>LINIA 412</w:t>
      </w:r>
    </w:p>
    <w:p w14:paraId="23E95100" w14:textId="77777777" w:rsidR="00ED20D6" w:rsidRDefault="00ED20D6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D20D6" w14:paraId="38B1D61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2D10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A44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9C4B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D0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3E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5E8C86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6E42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B83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C2F7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708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4F4582A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ED20D6" w14:paraId="7274CF1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54F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B0C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4703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28F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59C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F1EC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2C14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6E4D92C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381B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21A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BBCB5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ED20D6" w14:paraId="4D66C14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F403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C95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F06B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07A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6AD034E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B63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76C3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D8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B315E6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F3496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4DE9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FE02D6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A91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F7A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C95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CCC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2B47C50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913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F66FA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572D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166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7BBC6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57B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7BF13E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2F1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9C97" w14:textId="77777777" w:rsidR="00ED20D6" w:rsidRDefault="00ED20D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2032F04" w14:textId="77777777" w:rsidR="00ED20D6" w:rsidRDefault="00ED20D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5DFB" w14:textId="77777777" w:rsidR="00ED20D6" w:rsidRDefault="00ED20D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427F" w14:textId="77777777" w:rsidR="00ED20D6" w:rsidRDefault="00ED20D6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0144EA97" w14:textId="77777777" w:rsidR="00ED20D6" w:rsidRDefault="00ED20D6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5E46" w14:textId="77777777" w:rsidR="00ED20D6" w:rsidRDefault="00ED20D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7ED8" w14:textId="77777777" w:rsidR="00ED20D6" w:rsidRPr="00396332" w:rsidRDefault="00ED20D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FA7D" w14:textId="77777777" w:rsidR="00ED20D6" w:rsidRDefault="00ED20D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588954F7" w14:textId="77777777" w:rsidR="00ED20D6" w:rsidRDefault="00ED20D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737B" w14:textId="77777777" w:rsidR="00ED20D6" w:rsidRDefault="00ED20D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F0CD" w14:textId="77777777" w:rsidR="00ED20D6" w:rsidRDefault="00ED20D6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E89CE60" w14:textId="77777777" w:rsidR="00ED20D6" w:rsidRDefault="00ED20D6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05084DA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C616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F7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5921946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AD0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DAEC" w14:textId="77777777" w:rsidR="00ED20D6" w:rsidRDefault="00ED20D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4B0F8EBD" w14:textId="77777777" w:rsidR="00ED20D6" w:rsidRDefault="00ED20D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3BE0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01EE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F1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3C0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FEE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25BC10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ED20D6" w14:paraId="5E4693A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F1E4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7DF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1DE120C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61E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469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ECDC6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A7E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5E053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B6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909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1A64" w14:textId="77777777" w:rsidR="00ED20D6" w:rsidRDefault="00ED20D6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8F230CA" w14:textId="77777777" w:rsidR="00ED20D6" w:rsidRDefault="00ED20D6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ED20D6" w14:paraId="2D23C20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AF336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496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54F3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BD0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D4C8BB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9A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70364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1E72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FC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2C98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987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E92C0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B552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E8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3F6F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6EC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47D6851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2FF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E67B7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6C1C32F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10DB1AC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09FD67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11E2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DA9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1513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1263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9BBB12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9158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D30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080B9E7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1CCA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37E4" w14:textId="77777777" w:rsidR="00ED20D6" w:rsidRPr="007239CA" w:rsidRDefault="00ED20D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1498FCBF" w14:textId="77777777" w:rsidR="00ED20D6" w:rsidRPr="007239CA" w:rsidRDefault="00ED20D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4C24F9D6" w14:textId="77777777" w:rsidR="00ED20D6" w:rsidRDefault="00ED20D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676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89A09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06E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08F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CC0E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DF20BC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09E59F22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824C5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803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5EFEB85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ACD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4F4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9383AC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BD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91B4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8F1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4F9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906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6146C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694D81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6967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5F8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662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9A6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7CC1C6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A4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E5F4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737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1746946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A4D7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890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CD788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F363F9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9B21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4AB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341CD63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314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946F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56420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7B6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E6D4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31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0AC1167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946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781A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ED20D6" w14:paraId="0187847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1563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B642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05ED5F3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AC5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DDB2" w14:textId="77777777" w:rsidR="00ED20D6" w:rsidRDefault="00ED20D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34DFF02C" w14:textId="77777777" w:rsidR="00ED20D6" w:rsidRDefault="00ED20D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A12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0E7D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A98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6AE5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BEA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67A35F2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ED20D6" w14:paraId="1A2C5AB1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7C6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7D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27BE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9E8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DD4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37F7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FCD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219D6C3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C7476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927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E5F874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0242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5C2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AE52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4B5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159D3F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C82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BB6ED0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92AA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3FE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33B7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324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DEB10F1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217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78B3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3F2C" w14:textId="77777777" w:rsidR="00ED20D6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5426" w14:textId="77777777" w:rsidR="00ED20D6" w:rsidRDefault="00ED20D6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3D23157D" w14:textId="77777777" w:rsidR="00ED20D6" w:rsidRDefault="00ED20D6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3488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7E9E6" w14:textId="77777777" w:rsidR="00ED20D6" w:rsidRPr="00396332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E1A4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6961162F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FF76" w14:textId="77777777" w:rsidR="00ED20D6" w:rsidRPr="00396332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2B68" w14:textId="77777777" w:rsidR="00ED20D6" w:rsidRDefault="00ED20D6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ED20D6" w14:paraId="12121318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D76D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3D52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667B72FD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4C06" w14:textId="77777777" w:rsidR="00ED20D6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3C2D" w14:textId="77777777" w:rsidR="00ED20D6" w:rsidRDefault="00ED20D6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5473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B245" w14:textId="77777777" w:rsidR="00ED20D6" w:rsidRPr="00396332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C986" w14:textId="77777777" w:rsidR="00ED20D6" w:rsidRDefault="00ED20D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E5F4" w14:textId="77777777" w:rsidR="00ED20D6" w:rsidRDefault="00ED20D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BE66" w14:textId="77777777" w:rsidR="00ED20D6" w:rsidRDefault="00ED20D6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ED20D6" w14:paraId="3C9B3FBA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3080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727F" w14:textId="77777777" w:rsidR="00ED20D6" w:rsidRDefault="00ED20D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14ED3D5E" w14:textId="77777777" w:rsidR="00ED20D6" w:rsidRDefault="00ED20D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00B5" w14:textId="77777777" w:rsidR="00ED20D6" w:rsidRDefault="00ED20D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1D7D" w14:textId="77777777" w:rsidR="00ED20D6" w:rsidRDefault="00ED20D6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F017" w14:textId="77777777" w:rsidR="00ED20D6" w:rsidRDefault="00ED20D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9E97" w14:textId="77777777" w:rsidR="00ED20D6" w:rsidRPr="00396332" w:rsidRDefault="00ED20D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AC0A0" w14:textId="77777777" w:rsidR="00ED20D6" w:rsidRDefault="00ED20D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7B6C95AF" w14:textId="77777777" w:rsidR="00ED20D6" w:rsidRDefault="00ED20D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7596E" w14:textId="77777777" w:rsidR="00ED20D6" w:rsidRPr="00396332" w:rsidRDefault="00ED20D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985F" w14:textId="77777777" w:rsidR="00ED20D6" w:rsidRDefault="00ED20D6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67582BF5" w14:textId="77777777" w:rsidR="00ED20D6" w:rsidRDefault="00ED20D6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ED20D6" w14:paraId="272E343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A7B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46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55CF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A04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41A9482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551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369F5D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6868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45E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A7E2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A5C9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958A9D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0064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D11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8A17" w14:textId="77777777" w:rsidR="00ED20D6" w:rsidRPr="005C35B0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5312" w14:textId="77777777" w:rsidR="00ED20D6" w:rsidRDefault="00ED20D6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CABB4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3FB7" w14:textId="77777777" w:rsidR="00ED20D6" w:rsidRDefault="00ED20D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91F093F" w14:textId="77777777" w:rsidR="00ED20D6" w:rsidRDefault="00ED20D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6B2B7D0" w14:textId="77777777" w:rsidR="00ED20D6" w:rsidRDefault="00ED20D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7F35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C32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CA7F" w14:textId="77777777" w:rsidR="00ED20D6" w:rsidRPr="00396332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3DF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6DBCFD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866E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CF42" w14:textId="77777777" w:rsidR="00ED20D6" w:rsidRDefault="00ED20D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1647" w14:textId="77777777" w:rsidR="00ED20D6" w:rsidRPr="005C35B0" w:rsidRDefault="00ED20D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9303" w14:textId="77777777" w:rsidR="00ED20D6" w:rsidRDefault="00ED20D6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9F3F" w14:textId="77777777" w:rsidR="00ED20D6" w:rsidRDefault="00ED20D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26D4" w14:textId="77777777" w:rsidR="00ED20D6" w:rsidRDefault="00ED20D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5EEB" w14:textId="77777777" w:rsidR="00ED20D6" w:rsidRDefault="00ED20D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53593749" w14:textId="77777777" w:rsidR="00ED20D6" w:rsidRDefault="00ED20D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C429" w14:textId="77777777" w:rsidR="00ED20D6" w:rsidRPr="00396332" w:rsidRDefault="00ED20D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2E2A" w14:textId="77777777" w:rsidR="00ED20D6" w:rsidRDefault="00ED20D6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ED20D6" w14:paraId="186940F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1F32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FCE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7E880CA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0BC2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EF34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066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CF4E2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51AD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2FF0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FF1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F76638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5BD513E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ED20D6" w14:paraId="560B9C1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CFD9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8CB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3384F4B0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E439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21D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2BB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3FA01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A8C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4E15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3E2A" w14:textId="77777777" w:rsidR="00ED20D6" w:rsidRDefault="00ED20D6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DEB67D" w14:textId="77777777" w:rsidR="00ED20D6" w:rsidRDefault="00ED20D6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ED20D6" w14:paraId="7A22221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37E3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B9E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6B14ED3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C70EE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255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598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BC33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C08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6BAC3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A70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37E94E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B78E17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3194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D74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2C10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2BE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1D74A28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1E8AD0F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134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878C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F04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0D64EB1F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CC140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AEE8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043C63D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23E9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49CC0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5C5F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A948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08F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6CDDB0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1259188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DC8BA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A8CC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82016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CBC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59EF91F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CF7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40C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FABF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2CC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C4EB640" w14:textId="77777777" w:rsidR="00ED20D6" w:rsidRDefault="00ED20D6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7FC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DDD16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7F3C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15B0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C233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006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0654B1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36F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0B2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4759E9E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FE304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F9F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D5E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53E8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E17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970C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8FE2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EF2B9E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0D3977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ED20D6" w14:paraId="1624FDB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ECC0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71E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52981AFD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034DA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59F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2B7089F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85E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5806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94E0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462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BB1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3BCC9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0F2290F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6A84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084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1E3803E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9B876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66C0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350ADDE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F917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D5C2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1E4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BF50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4B22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F946E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5AF8145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4DA4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545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046427B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4463D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52D2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3ED1392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5D9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1378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CEB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32071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605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E9D133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2CC098B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B0E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C4C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2B52B4D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D4C7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8CC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4F9F171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B55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1C4C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861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410D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416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28D04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7AA991B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DEC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5F5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C35B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54B8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6D120EC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C75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E144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E24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2300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C82F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7E69F3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7AE9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124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1B216BF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965B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00A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714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330B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F1B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75E1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43B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F7934A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ED20D6" w14:paraId="5CC70C0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2766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37C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97C220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C0EE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33D4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6A11DBC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A249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460B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F7E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42B1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B54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1B5FB9B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2FB9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BB7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16B9070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01506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73D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F4E0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3D5B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AB9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2B06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0C2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2CF89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C491962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5DC174E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77B9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1D0A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4BF0F8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AA79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98E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CC6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B74E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F90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B5F9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D3EC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18BCA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C0959A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4C4DF99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607D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797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3517E2A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00626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D0F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ED4B88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51B8842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06A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8592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F56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2F3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E67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5801E7" w14:textId="77777777" w:rsidR="00ED20D6" w:rsidRDefault="00ED20D6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081F0AF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289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354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0810A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48D5" w14:textId="77777777" w:rsidR="00ED20D6" w:rsidRDefault="00ED20D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2ADD1F2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FE1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2F95A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93E3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471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8FE8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37A7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36B96C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763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ABF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6263309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24F6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B5A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0CA5A72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19F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613E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3DB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EBC0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C41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E1269A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B2A60B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9D1D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5F6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716C455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00A8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1628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0901D04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F6A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7F52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430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665F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038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F85B04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EC87481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334AFA0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1CE1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B9D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51BAEEE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FB8C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E55A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C74901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15B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43F9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A06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EFCC4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95E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7CA12ED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345B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37D2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D878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1603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EC8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1E96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19AA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58F1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C24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ED20D6" w14:paraId="00D1AE7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F5436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6E8F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3804671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18F3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0DBF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19D3B40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69AF335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313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4BE5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45E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4106A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920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96C0A3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7A0C44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B8B7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01C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7BCDDE3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3891A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741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6E55D22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F6C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2D4E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D58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DE8F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DC1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2BCE9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ED20D6" w14:paraId="084A6E7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6C0C5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0B6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07B82CFD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8CB9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D727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6B1E2B14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7F67A04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303D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5E6A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E29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E19E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376C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B041FF3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9FCFEF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A61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B367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3C7A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E7CB" w14:textId="77777777" w:rsidR="00ED20D6" w:rsidRDefault="00ED20D6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2E8D178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A75B" w14:textId="77777777" w:rsidR="00ED20D6" w:rsidRDefault="00ED20D6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9A492A" w14:textId="77777777" w:rsidR="00ED20D6" w:rsidRDefault="00ED20D6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BAE1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35D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16E2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AD6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E0A65F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2C8F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5A3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0E763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95C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8940B2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77F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026F343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F31F4E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DEC5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F36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577D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4DC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6D2711A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A80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9CB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EA56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0996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4D97B59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565E065C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D48E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B5435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84D1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329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F390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C40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09F40E7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E3B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95B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4EF8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507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C7CB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7E4D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3BB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E37A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D8CCC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ED20D6" w14:paraId="56B4346C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9D31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48FF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74C3084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BC65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73D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6979D06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DC55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6559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D13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EDB5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F5E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76E585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4BF218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935AE9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136E77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81B28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14ABDDE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6DE65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29E973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EDBECF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BE09D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8BE2CD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88DC0B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23B3C5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640A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AA5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6F75120F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B677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FE8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A5727EE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B9B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87CAC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8822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A5C4A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3657D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A8947B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0F925457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7BBA3AE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3273DEE8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ED20D6" w14:paraId="730483F9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3862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E796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111A331F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E6A2" w14:textId="77777777" w:rsidR="00ED20D6" w:rsidRPr="005C35B0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9B6F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2A2CF36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414F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468F3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EE7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5FC9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7545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3ECCA5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D23C" w14:textId="77777777" w:rsidR="00ED20D6" w:rsidRDefault="00ED20D6" w:rsidP="00ED20D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F521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5CC0C8B4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099CC" w14:textId="77777777" w:rsidR="00ED20D6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2357" w14:textId="77777777" w:rsidR="00ED20D6" w:rsidRDefault="00ED20D6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34DA0BD" w14:textId="77777777" w:rsidR="00ED20D6" w:rsidRDefault="00ED20D6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4E38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B933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A0DC" w14:textId="77777777" w:rsidR="00ED20D6" w:rsidRDefault="00ED20D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EEC4" w14:textId="77777777" w:rsidR="00ED20D6" w:rsidRPr="00396332" w:rsidRDefault="00ED20D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9CB0" w14:textId="77777777" w:rsidR="00ED20D6" w:rsidRDefault="00ED20D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3E1BC44C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736164B5" w14:textId="77777777" w:rsidR="00ED20D6" w:rsidRDefault="00ED20D6" w:rsidP="0002281B">
      <w:pPr>
        <w:pStyle w:val="Heading1"/>
        <w:spacing w:line="360" w:lineRule="auto"/>
      </w:pPr>
      <w:r>
        <w:lastRenderedPageBreak/>
        <w:t>LINIA 416</w:t>
      </w:r>
    </w:p>
    <w:p w14:paraId="7A616D82" w14:textId="77777777" w:rsidR="00ED20D6" w:rsidRDefault="00ED20D6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1BE5C3A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1AE0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C69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3FB6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ED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77D4E87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3DE5F82A" w14:textId="77777777" w:rsidR="00ED20D6" w:rsidRDefault="00ED20D6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374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4A83D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B709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854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A054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7E7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63A49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3774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44E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B4CD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F69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6200AC3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4EDBA94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CBF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72B5F37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94AC8B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50216D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4C32856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97B6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EC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5469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280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DEA434F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D196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2FE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69AF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391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C2BEB0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7BE3D31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6E26F77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95A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3A06413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1D01B5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65A6528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8B7EAD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2B91AF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124D306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647C19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3963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824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2B1AF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57A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FD6C2AC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51CE4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245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3D10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7B1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2AE7C08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1C41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655CD0B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34C0E4D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6716C6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FCD968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57730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4FD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D2EA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17C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7AECAF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ED20D6" w14:paraId="26868BBD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73D2A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57B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D633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458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640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CF5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122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374E0C7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C29D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E04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951323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8F08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D05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85ED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880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49BC21F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787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7438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7B2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ABAD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3145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ED20D6" w14:paraId="42E7B2C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45C2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1A0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CCB8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6A5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47A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C8B8F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BC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7715961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29E9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92D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5FDE5C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4041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CDC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20E7F8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DFF10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A6B6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9FE70C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234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BE46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6EF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55338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573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80D6EA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C21C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A7C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586F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88E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4F07D1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579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18BD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D3F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606490C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0B8A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754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0F97CE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BD2E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769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B23E6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179B" w14:textId="77777777" w:rsidR="00ED20D6" w:rsidRDefault="00ED20D6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DAF621C" w14:textId="77777777" w:rsidR="00ED20D6" w:rsidRDefault="00ED20D6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ACF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1FE6B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9410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F48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4977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2815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B02E59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8A7F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2F8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43C27FE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3CBA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63E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6CCF8A0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EC3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D403" w14:textId="77777777" w:rsidR="00ED20D6" w:rsidRPr="00C4423F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96A8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9FE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445A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9EA5F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EDB32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0B6B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E430" w14:textId="77777777" w:rsidR="00ED20D6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B085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364C92A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2AD9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9177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3269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B81E" w14:textId="77777777" w:rsidR="00ED20D6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3CCC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ED20D6" w14:paraId="6BADE9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EF2BD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27CF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B0073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03DD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C89DEB8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23D8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5D7A2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E243D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11DD8" w14:textId="77777777" w:rsidR="00ED20D6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2874F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4DADD9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969C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9572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07C9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98DE6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7E658F43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EDF6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4F6AA25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14A0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0708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8DA2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3D85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ED20D6" w14:paraId="4D96B4A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1EF6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477D1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02056C77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B50C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6076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76C543D7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8790F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E1EF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4B1D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E87B5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DB02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4D8B43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CEE7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3209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4CFF" w14:textId="77777777" w:rsidR="00ED20D6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C8A6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3FB655E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918D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B639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870A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07EC6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C3A62" w14:textId="77777777" w:rsidR="00ED20D6" w:rsidRPr="00620605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3A4A331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784EB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2EF67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3FEB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242A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0143A9A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C32B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1C52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32C8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F6F3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AF62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0DF3AE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ED20D6" w14:paraId="1173DE9D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57B6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FCBF7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9D52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1D6B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945686B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7C7B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4995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BD3B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740C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D4B0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1E4618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ED20D6" w14:paraId="00B0EA2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FE2FC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AEFF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311F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4CDA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45B11D3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A232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9A62A23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4F9E" w14:textId="77777777" w:rsidR="00ED20D6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1E24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1855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32C6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AD8AC1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ED20D6" w14:paraId="7A278F2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A990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CE48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984C0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7AC9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A216455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2FFB3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424E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80BA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49F8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863D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45168F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9F76" w14:textId="77777777" w:rsidR="00ED20D6" w:rsidRDefault="00ED20D6" w:rsidP="00ED20D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590C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D969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3F86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FE7E23B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B027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7CEC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186A" w14:textId="77777777" w:rsidR="00ED20D6" w:rsidRDefault="00ED20D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7A92" w14:textId="77777777" w:rsidR="00ED20D6" w:rsidRPr="00C4423F" w:rsidRDefault="00ED20D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F845" w14:textId="77777777" w:rsidR="00ED20D6" w:rsidRDefault="00ED20D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3235069A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052EB4AD" w14:textId="77777777" w:rsidR="00ED20D6" w:rsidRDefault="00ED20D6" w:rsidP="00D37279">
      <w:pPr>
        <w:pStyle w:val="Heading1"/>
        <w:spacing w:line="276" w:lineRule="auto"/>
      </w:pPr>
      <w:r>
        <w:t>LINIA 418</w:t>
      </w:r>
    </w:p>
    <w:p w14:paraId="6BD6066C" w14:textId="77777777" w:rsidR="00ED20D6" w:rsidRDefault="00ED20D6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30EE30D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4933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EA56" w14:textId="77777777" w:rsidR="00ED20D6" w:rsidRDefault="00ED20D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2627EA04" w14:textId="77777777" w:rsidR="00ED20D6" w:rsidRDefault="00ED20D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97032" w14:textId="77777777" w:rsidR="00ED20D6" w:rsidRPr="00896D96" w:rsidRDefault="00ED20D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18B6" w14:textId="77777777" w:rsidR="00ED20D6" w:rsidRDefault="00ED20D6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7E5AE331" w14:textId="77777777" w:rsidR="00ED20D6" w:rsidRDefault="00ED20D6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D059" w14:textId="77777777" w:rsidR="00ED20D6" w:rsidRDefault="00ED20D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7E8C9" w14:textId="77777777" w:rsidR="00ED20D6" w:rsidRPr="00896D96" w:rsidRDefault="00ED20D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23A4" w14:textId="77777777" w:rsidR="00ED20D6" w:rsidRDefault="00ED20D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FC09" w14:textId="77777777" w:rsidR="00ED20D6" w:rsidRPr="00896D96" w:rsidRDefault="00ED20D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2943F" w14:textId="77777777" w:rsidR="00ED20D6" w:rsidRDefault="00ED20D6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ED20D6" w14:paraId="1ED8CA58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AC8D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F62E9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23546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293D9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73FEC85E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A481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A122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7F01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012F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4E48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5C3F60D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4F8E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06A0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14B2" w14:textId="77777777" w:rsidR="00ED20D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D212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7E5CDB78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901E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9CC0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4105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663C3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0EED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C451EDA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90D7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4A30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3BCA1B95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FE9E" w14:textId="77777777" w:rsidR="00ED20D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C4EB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0C835D31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AD0FB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FF28" w14:textId="77777777" w:rsidR="00ED20D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706E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1011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296E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4D0D659C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6C61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C79D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ADFA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FE6C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37F874B0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5CBA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66F2EC7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62624EA6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07025A5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2800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419F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3E63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3CB2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ED20D6" w14:paraId="46FA376E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FEFB6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CB06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579B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B884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7B14664F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D40B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480D6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7F96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826C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366A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85D2785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5646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70B4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88D9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D669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24D32B13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842D4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B16F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B0D0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EBF6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B1262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1724A01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20510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184C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5D35DB26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1BD7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FB8C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7C23E7D2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6BD0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BC3D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F5A69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3759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3CEF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1DC66FC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F682" w14:textId="77777777" w:rsidR="00ED20D6" w:rsidRDefault="00ED20D6" w:rsidP="00ED20D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B383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A412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2D90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16F0E43A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042AA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3313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62609" w14:textId="77777777" w:rsidR="00ED20D6" w:rsidRDefault="00ED20D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01B5" w14:textId="77777777" w:rsidR="00ED20D6" w:rsidRPr="00896D96" w:rsidRDefault="00ED20D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45FCF" w14:textId="77777777" w:rsidR="00ED20D6" w:rsidRDefault="00ED20D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F67A2D9" w14:textId="77777777" w:rsidR="00ED20D6" w:rsidRDefault="00ED20D6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73F6E5B4" w14:textId="77777777" w:rsidR="00ED20D6" w:rsidRDefault="00ED20D6" w:rsidP="001F0E2C">
      <w:pPr>
        <w:pStyle w:val="Heading1"/>
        <w:spacing w:line="360" w:lineRule="auto"/>
      </w:pPr>
      <w:r>
        <w:t>LINIA 420</w:t>
      </w:r>
    </w:p>
    <w:p w14:paraId="61D73289" w14:textId="77777777" w:rsidR="00ED20D6" w:rsidRDefault="00ED20D6" w:rsidP="00040120">
      <w:pPr>
        <w:pStyle w:val="Heading1"/>
        <w:spacing w:line="360" w:lineRule="auto"/>
        <w:rPr>
          <w:b w:val="0"/>
          <w:bCs w:val="0"/>
          <w:sz w:val="8"/>
        </w:rPr>
      </w:pPr>
      <w:r>
        <w:t>LUDUŞ - MĂGHERUŞ ŞIEU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6B0116B3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8D42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EE7F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  <w:p w14:paraId="5FCF6FF4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BA2F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6F0D" w14:textId="77777777" w:rsidR="00ED20D6" w:rsidRDefault="00ED20D6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7AADEE41" w14:textId="77777777" w:rsidR="00ED20D6" w:rsidRDefault="00ED20D6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3E14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846C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E028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057E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9DFF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18C367A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D3C7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51C9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  <w:p w14:paraId="06A3535B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7A8A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C79E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34A4B6D1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2F2B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43C9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5495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9473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BBB9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.</w:t>
            </w:r>
          </w:p>
        </w:tc>
      </w:tr>
      <w:tr w:rsidR="00ED20D6" w14:paraId="43BD0A32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058E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EAC8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  <w:p w14:paraId="468DDE76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2C9C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2B0C" w14:textId="77777777" w:rsidR="00ED20D6" w:rsidRDefault="00ED20D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5448450C" w14:textId="77777777" w:rsidR="00ED20D6" w:rsidRDefault="00ED20D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DC774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B523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CD44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8377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5D4C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49EDF03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CF4FC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32B4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2F98DDFC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E80A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A72CB" w14:textId="77777777" w:rsidR="00ED20D6" w:rsidRDefault="00ED20D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6652A132" w14:textId="77777777" w:rsidR="00ED20D6" w:rsidRDefault="00ED20D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F800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BCA3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B299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7B50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7CD5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0F1B3A28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2D8D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4872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  <w:p w14:paraId="681E2F87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4075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B05A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325D6375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5599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9D1B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FC70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102E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9717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0FC0D44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BA1E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E377" w14:textId="77777777" w:rsidR="00ED20D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52E0" w14:textId="77777777" w:rsidR="00ED20D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44F4" w14:textId="77777777" w:rsidR="00ED20D6" w:rsidRDefault="00ED20D6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Sărmăşel</w:t>
            </w:r>
          </w:p>
          <w:p w14:paraId="2D56F57F" w14:textId="77777777" w:rsidR="00ED20D6" w:rsidRDefault="00ED20D6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CD18" w14:textId="77777777" w:rsidR="00ED20D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50D0841" w14:textId="77777777" w:rsidR="00ED20D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8D3E" w14:textId="77777777" w:rsidR="00ED20D6" w:rsidRPr="00D061F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61F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3F05" w14:textId="77777777" w:rsidR="00ED20D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5ED5" w14:textId="77777777" w:rsidR="00ED20D6" w:rsidRPr="00D061F6" w:rsidRDefault="00ED20D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FE2D" w14:textId="77777777" w:rsidR="00ED20D6" w:rsidRDefault="00ED20D6" w:rsidP="008276C8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6ED6F07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3A2D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DD6FE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00BDB7DA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D721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B18D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13FF6C25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7140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98BB9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327D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7D008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AF08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E5B7D94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7A5C6A7D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95EB3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B5F3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62+000</w:t>
            </w:r>
          </w:p>
          <w:p w14:paraId="774AD23D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5963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1E748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28B29777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96FB1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D3BB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A57E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B6A7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0361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424BF828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3DD6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2179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68+500</w:t>
            </w:r>
          </w:p>
          <w:p w14:paraId="59DBD38E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FDC0E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ED63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2AD4C2D0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62DB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355C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0768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D35B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3B33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53BF6226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EE45" w14:textId="77777777" w:rsidR="00ED20D6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C1CD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77+650</w:t>
            </w:r>
          </w:p>
          <w:p w14:paraId="48C7D5AD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D1F85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0AB5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1A9A8FFB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25BF0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D22B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7625" w14:textId="77777777" w:rsidR="00ED20D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179A" w14:textId="77777777" w:rsidR="00ED20D6" w:rsidRPr="00D061F6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1E3B" w14:textId="77777777" w:rsidR="00ED20D6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:rsidRPr="00F37505" w14:paraId="30238CD6" w14:textId="77777777">
        <w:trPr>
          <w:cantSplit/>
          <w:trHeight w:val="2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25CA" w14:textId="77777777" w:rsidR="00ED20D6" w:rsidRPr="00F37505" w:rsidRDefault="00ED20D6" w:rsidP="00ED20D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BC5A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1C034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7803A" w14:textId="77777777" w:rsidR="00ED20D6" w:rsidRPr="00F37505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St. Lechinţa</w:t>
            </w:r>
          </w:p>
          <w:p w14:paraId="2D2F1C4B" w14:textId="77777777" w:rsidR="00ED20D6" w:rsidRPr="00F37505" w:rsidRDefault="00ED20D6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4051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1973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750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2931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2388" w14:textId="77777777" w:rsidR="00ED20D6" w:rsidRPr="00F37505" w:rsidRDefault="00ED20D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6CD01" w14:textId="77777777" w:rsidR="00ED20D6" w:rsidRPr="00F37505" w:rsidRDefault="00ED20D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5EDEAFC1" w14:textId="77777777" w:rsidR="00ED20D6" w:rsidRDefault="00ED20D6">
      <w:pPr>
        <w:spacing w:before="40" w:line="192" w:lineRule="auto"/>
        <w:ind w:right="57"/>
        <w:rPr>
          <w:sz w:val="20"/>
          <w:lang w:val="ro-RO"/>
        </w:rPr>
      </w:pPr>
    </w:p>
    <w:p w14:paraId="049047C7" w14:textId="77777777" w:rsidR="00ED20D6" w:rsidRDefault="00ED20D6" w:rsidP="00BF55B4">
      <w:pPr>
        <w:pStyle w:val="Heading1"/>
        <w:spacing w:line="360" w:lineRule="auto"/>
      </w:pPr>
      <w:r>
        <w:t>LINIA 421</w:t>
      </w:r>
    </w:p>
    <w:p w14:paraId="2E1E5CFC" w14:textId="77777777" w:rsidR="00ED20D6" w:rsidRDefault="00ED20D6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D20D6" w14:paraId="4CDF357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F228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D4B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C87F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A3AE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56C00122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54A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B30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195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EE5B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16B7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332447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A912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D4E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5E79990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8094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AD72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0B5A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575C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300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3A95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4F41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56ED4C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202A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8EB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3FA5" w14:textId="77777777" w:rsidR="00ED20D6" w:rsidRPr="00FE111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75E1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007B29E2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813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0B13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B30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6E579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0E13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9CBC8F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BDE0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087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2DC407F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164C" w14:textId="77777777" w:rsidR="00ED20D6" w:rsidRPr="00FE111C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48B6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7FC8458E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57D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2B0E3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8C4A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C88B2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C238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57430D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A33F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8507F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1CA5033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8F7C0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53F05" w14:textId="77777777" w:rsidR="00ED20D6" w:rsidRDefault="00ED20D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620F541E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FC2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EA1F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5B5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E0CD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2C88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9FAFCE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5AA5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467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7187BA2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B7EB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AA7B" w14:textId="77777777" w:rsidR="00ED20D6" w:rsidRDefault="00ED20D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30EA111E" w14:textId="77777777" w:rsidR="00ED20D6" w:rsidRDefault="00ED20D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F7CF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2476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B21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D892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D1AD4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61CADAC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D5A2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70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087551F2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667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9E60" w14:textId="77777777" w:rsidR="00ED20D6" w:rsidRDefault="00ED20D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01CDC855" w14:textId="77777777" w:rsidR="00ED20D6" w:rsidRDefault="00ED20D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174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EE8B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27DC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E2D6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5034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584B055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1D41" w14:textId="77777777" w:rsidR="00ED20D6" w:rsidRDefault="00ED20D6" w:rsidP="00ED20D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093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7182BBE7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71D9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5F16" w14:textId="77777777" w:rsidR="00ED20D6" w:rsidRPr="00160207" w:rsidRDefault="00ED20D6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189F8CE3" w14:textId="77777777" w:rsidR="00ED20D6" w:rsidRDefault="00ED20D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954A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13E4" w14:textId="77777777" w:rsidR="00ED20D6" w:rsidRPr="007B5B08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142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0B08" w14:textId="77777777" w:rsidR="00ED20D6" w:rsidRPr="00E22A01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11F7" w14:textId="77777777" w:rsidR="00ED20D6" w:rsidRPr="0082166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51181DC3" w14:textId="77777777" w:rsidR="00ED20D6" w:rsidRDefault="00ED20D6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0F9BC35" w14:textId="77777777" w:rsidR="00ED20D6" w:rsidRDefault="00ED20D6" w:rsidP="00380064">
      <w:pPr>
        <w:pStyle w:val="Heading1"/>
        <w:spacing w:line="360" w:lineRule="auto"/>
      </w:pPr>
      <w:r>
        <w:lastRenderedPageBreak/>
        <w:t>LINIA 500</w:t>
      </w:r>
    </w:p>
    <w:p w14:paraId="67B61D4F" w14:textId="77777777" w:rsidR="00ED20D6" w:rsidRPr="00071303" w:rsidRDefault="00ED20D6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D20D6" w14:paraId="255D295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5AA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BBA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C6FE6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A4E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D5CA77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4691166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8AF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0820BB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26D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673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8F27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A88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611B107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7064F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BE2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5DAD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8F7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F2384F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20B2106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996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25A9E74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A723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CCFF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4013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E07B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05B70E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3B96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EE1D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6AA50E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051E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F6C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614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95A0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C16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D26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A90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19338E86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DF7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5520B" w14:textId="77777777" w:rsidR="00ED20D6" w:rsidRDefault="00ED20D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3A3F" w14:textId="77777777" w:rsidR="00ED20D6" w:rsidRPr="00D33E71" w:rsidRDefault="00ED20D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C8351" w14:textId="77777777" w:rsidR="00ED20D6" w:rsidRDefault="00ED20D6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7ACB" w14:textId="77777777" w:rsidR="00ED20D6" w:rsidRDefault="00ED20D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7259" w14:textId="77777777" w:rsidR="00ED20D6" w:rsidRDefault="00ED20D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8770" w14:textId="77777777" w:rsidR="00ED20D6" w:rsidRDefault="00ED20D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754BBFD" w14:textId="77777777" w:rsidR="00ED20D6" w:rsidRDefault="00ED20D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ACC0" w14:textId="77777777" w:rsidR="00ED20D6" w:rsidRPr="00D33E71" w:rsidRDefault="00ED20D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4BC4" w14:textId="77777777" w:rsidR="00ED20D6" w:rsidRDefault="00ED20D6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2482D50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68F1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E39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4ABC928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6F9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6A7D" w14:textId="77777777" w:rsidR="00ED20D6" w:rsidRPr="0008670B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19D1229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0727D06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839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FE7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12A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2F22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A4D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:rsidRPr="00456545" w14:paraId="42B50CC8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EF25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4AB6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1404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A68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1BE5A6E4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02E40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3AA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AD46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2E66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BBF8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6" w:rsidRPr="00456545" w14:paraId="0D41935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3FE1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71CE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C83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0B2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08A8AFD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E6E0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FE67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E4FC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6B64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EBEFB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6" w:rsidRPr="00456545" w14:paraId="018DADE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BA50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680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CE8B924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7E8F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FDC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2F15ABB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FDE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D5C2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4605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FF57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780E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D20D6" w:rsidRPr="00456545" w14:paraId="6DE2778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DB86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84A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0944833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D32D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289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53FCCD2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AE9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5A4D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237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F96C6B2" w14:textId="77777777" w:rsidR="00ED20D6" w:rsidRPr="00456545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854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2D91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DA7EAAB" w14:textId="77777777" w:rsidR="00ED20D6" w:rsidRPr="00A3090B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:rsidRPr="00456545" w14:paraId="190C8A62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C5AC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C178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3B50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43A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600447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034F918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1E8EAB1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F41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F98F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8CFA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F93C27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2613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6E62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:rsidRPr="00456545" w14:paraId="5677C8B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90D8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6DA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BE6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A4D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5A514F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E0D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3BB1F7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250F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444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961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721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4349EC" w14:textId="77777777" w:rsidR="00ED20D6" w:rsidRPr="005F21B7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ED20D6" w:rsidRPr="00456545" w14:paraId="7B751A0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D01F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259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835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B1A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285793C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2F4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E3E7A4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CF10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272A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425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DCF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90F0D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ED20D6" w:rsidRPr="00456545" w14:paraId="1077E58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BD9C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AEAB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DDD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D9B3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738918B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64F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317E4A3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0F2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D40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3B34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F1A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D9D97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ED20D6" w:rsidRPr="00456545" w14:paraId="761ED53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09DD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485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F2E6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369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06E66BA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472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2034B1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D3A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71C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BD6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F7A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38965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0FEC44F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ED20D6" w:rsidRPr="00456545" w14:paraId="2734AE4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0AEF" w14:textId="77777777" w:rsidR="00ED20D6" w:rsidRPr="00456545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25D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EA6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FCF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41F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623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CEB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39E9250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DE8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CB2F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019AB59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ED20D6" w14:paraId="04A22691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C160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597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839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A5F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6F1DB8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EAC3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31A2B23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499B02A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90DF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C95A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DF7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6EAE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9EC5F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61D359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99F0B0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575D61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ED20D6" w14:paraId="09E64EF3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3ABA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D84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B69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EC8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6371F8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51E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26F551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6421501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72C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AEB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60C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D10D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4B80F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6A039E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5BDB5F5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ED20D6" w14:paraId="4D6A1BFB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83C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A91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01A7710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51C4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7F3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7835D42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4419034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471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E87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21A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F5C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C5E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DE121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ED20D6" w14:paraId="0B4B18E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5B86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20B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27E8AC4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13C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C06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0CE82E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028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AE5BD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49D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93B1F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DE20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0CC561F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ED20D6" w14:paraId="1314AB7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C176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8B584" w14:textId="77777777" w:rsidR="00ED20D6" w:rsidRDefault="00ED20D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6723" w14:textId="77777777" w:rsidR="00ED20D6" w:rsidRDefault="00ED20D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98FEB" w14:textId="77777777" w:rsidR="00ED20D6" w:rsidRDefault="00ED20D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41D2FAEB" w14:textId="77777777" w:rsidR="00ED20D6" w:rsidRDefault="00ED20D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ED53" w14:textId="77777777" w:rsidR="00ED20D6" w:rsidRDefault="00ED20D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6ED5" w14:textId="77777777" w:rsidR="00ED20D6" w:rsidRDefault="00ED20D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A783" w14:textId="77777777" w:rsidR="00ED20D6" w:rsidRDefault="00ED20D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40242707" w14:textId="77777777" w:rsidR="00ED20D6" w:rsidRDefault="00ED20D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1A99" w14:textId="77777777" w:rsidR="00ED20D6" w:rsidRPr="00D33E71" w:rsidRDefault="00ED20D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3E5E" w14:textId="77777777" w:rsidR="00ED20D6" w:rsidRDefault="00ED20D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43F46D5F" w14:textId="77777777" w:rsidR="00ED20D6" w:rsidRDefault="00ED20D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ED20D6" w14:paraId="78EEEE1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2681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2A3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7240ADD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EDFD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CC4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8DF1FE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9FA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9EB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B24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D35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750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4DED0B8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01DA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65E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2DC8781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8EB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0D8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EBBDC6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15F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267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36E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AC7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DAD9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CC6B3D0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00912AB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1EA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5E0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2F2D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C75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722F18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CC5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049A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03D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73ACCA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486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FFBB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9BE9CC6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23FFBF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F06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2FD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EB4D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CEB2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2FC54C5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BEE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967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BC6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9FB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F1E73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5FB922C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30D6D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D36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26B3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819D" w14:textId="77777777" w:rsidR="00ED20D6" w:rsidRDefault="00ED20D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CC61CAF" w14:textId="77777777" w:rsidR="00ED20D6" w:rsidRDefault="00ED20D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255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442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A74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14C301E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DA97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98FE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65C1FDA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630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77A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5FFD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65B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91C300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AE7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0118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AC4D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1C7E651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F0C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3467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14E00D1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C0C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272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BD2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984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A905D8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719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53A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CE95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6C04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BA02" w14:textId="77777777" w:rsidR="00ED20D6" w:rsidRPr="00534A5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55FAF6C" w14:textId="77777777" w:rsidR="00ED20D6" w:rsidRPr="00534A5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2D9B421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ED20D6" w14:paraId="1D5B63B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E5B1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5B10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6CB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2B6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5F0D119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FC7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F0D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797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B2C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7EDC" w14:textId="77777777" w:rsidR="00ED20D6" w:rsidRPr="00534A5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249EBB94" w14:textId="77777777" w:rsidR="00ED20D6" w:rsidRPr="00534A5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88EE7B1" w14:textId="77777777" w:rsidR="00ED20D6" w:rsidRPr="00534A55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ED20D6" w14:paraId="36061D7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4B6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AC2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FFB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645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162D860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B2B5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3A96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7D1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505A754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453F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4ACB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2FF7FB1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68A0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B886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E62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6759" w14:textId="77777777" w:rsidR="00ED20D6" w:rsidRPr="000C4604" w:rsidRDefault="00ED20D6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77A8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93710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6A64861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90B0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E4B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F98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AC33" w14:textId="77777777" w:rsidR="00ED20D6" w:rsidRPr="000C4604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F5FF99E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ED20D6" w14:paraId="3382CBC3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63C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6D6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1DC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28F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13A5656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340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0DC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7EF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50E94E6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C2D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DB3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46EA3F54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B834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7DD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1B1B01A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BBF0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764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652FFEF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7D558D9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5D2B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8FE0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2C3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EBE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3BFC" w14:textId="77777777" w:rsidR="00ED20D6" w:rsidRPr="00BB30B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F37136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3EF1377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ED20D6" w14:paraId="7FEA1E4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C449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553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B1D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3C6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22883D6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7578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A79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573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F9D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BF95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7100A5A4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89AA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927E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DCDF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33D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5A02E7B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65A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07F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8D7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2590BB2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D396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E41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54089743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6982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6D7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777C59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739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43F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577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F45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FA2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CC16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55FD" w14:textId="77777777" w:rsidR="00ED20D6" w:rsidRPr="000C4604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ED20D6" w14:paraId="006475BD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C2B3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D334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0ED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A10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6F9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0033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75AF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7EACD9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D00D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88A2" w14:textId="77777777" w:rsidR="00ED20D6" w:rsidRPr="000C4604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ED20D6" w14:paraId="5042AD87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80B2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E68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665FA2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2D03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DC88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4A63716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1A43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626E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347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31BA191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63D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4E68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5D5A5B3" w14:textId="77777777" w:rsidR="00ED20D6" w:rsidRPr="006C1F61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83A43E2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E44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D95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73B5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570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5D57C2F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FB33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CF8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F8C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4FDD296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6F2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E1B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09C5327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6D2E6735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ED20D6" w14:paraId="2FF7A850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AF0A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B978" w14:textId="77777777" w:rsidR="00ED20D6" w:rsidRDefault="00ED20D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1945" w14:textId="77777777" w:rsidR="00ED20D6" w:rsidRDefault="00ED20D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3C77" w14:textId="77777777" w:rsidR="00ED20D6" w:rsidRDefault="00ED20D6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773F" w14:textId="77777777" w:rsidR="00ED20D6" w:rsidRDefault="00ED20D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99CE" w14:textId="77777777" w:rsidR="00ED20D6" w:rsidRDefault="00ED20D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D5F94" w14:textId="77777777" w:rsidR="00ED20D6" w:rsidRDefault="00ED20D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B89C" w14:textId="77777777" w:rsidR="00ED20D6" w:rsidRDefault="00ED20D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1EA6" w14:textId="77777777" w:rsidR="00ED20D6" w:rsidRPr="004143AF" w:rsidRDefault="00ED20D6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4B20BED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CF04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B10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6A6C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A33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BFE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F69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AC4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630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D177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6A3E67B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F434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4E4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CE5B60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529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EE4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03C72DA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F53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9DF0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DD60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6E9B71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0FB3D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33ADC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705F2BF" w14:textId="77777777" w:rsidR="00ED20D6" w:rsidRPr="00D84BDE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34BAD7A3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DF1F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18D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6D9B47F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010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81F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DD5327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75C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A49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34E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6C4A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E107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158545E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4E5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D86C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816B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B906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A0025F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97D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4A3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909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D2251C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711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8CA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4A93D4F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459F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C00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18929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C1B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29F387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DC6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02678F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C7F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FF5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41E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9183" w14:textId="77777777" w:rsidR="00ED20D6" w:rsidRPr="00534C03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03B630D3" w14:textId="77777777" w:rsidR="00ED20D6" w:rsidRPr="00534C03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F7BC72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ED20D6" w14:paraId="27EE1A3B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0C8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0ABB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1677DA4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BC9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CF0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54637C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5E7F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BEEF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6B17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D83DA0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512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F126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27830A0" w14:textId="77777777" w:rsidR="00ED20D6" w:rsidRPr="00D84BDE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29C516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146F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9DFB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2E78067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D93D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B1C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07D455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60D9BB7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ED6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52F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7C3F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A69B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48AC" w14:textId="77777777" w:rsidR="00ED20D6" w:rsidRPr="001F07B1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F78C97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77D507E2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ED20D6" w14:paraId="4DC021B6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B044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5DDF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497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861A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287D35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3C0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63F969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BB4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806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0C7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008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1E49EF3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156B3AE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ED20D6" w14:paraId="47939720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22E0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CA7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D79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F46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ECEFBD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1559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95CF83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A391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A6D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908CE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8EF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A17D0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046CF8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D20D6" w14:paraId="1ED19EEE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8BD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133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24B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54B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DB5F0F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00F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0D65B5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B1C7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688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1F0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C99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F811D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ED20D6" w14:paraId="0273FE54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AD5E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80D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3DA3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7FB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E0AA8F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16C7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9FB0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019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1E53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4195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ADDC0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3DDDD65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1AA722C2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9DA1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FD6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8068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F8C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83328A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B8A6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5A7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8B8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71C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319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B54F1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ED20D6" w14:paraId="5C07269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2F51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EAC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930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B4E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913078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4DB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E5346B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91A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C16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8C48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482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2E35ABA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ED20D6" w14:paraId="5973567A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6C6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0ED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52FD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5C7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05A658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6C9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052DAE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C608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1E7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656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BDC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0AA9E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4125928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D20D6" w14:paraId="5C8A2AEC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75D0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913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DC78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AF00" w14:textId="77777777" w:rsidR="00ED20D6" w:rsidRPr="00AD0C48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F9F70CF" w14:textId="77777777" w:rsidR="00ED20D6" w:rsidRPr="00AD0C48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79EE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958A8F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CE6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9ABA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C64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F8C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BF83D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32F33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3CA9E38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6D2800ED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961F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FCC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20A3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D0BB" w14:textId="77777777" w:rsidR="00ED20D6" w:rsidRDefault="00ED20D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90F3C4C" w14:textId="77777777" w:rsidR="00ED20D6" w:rsidRDefault="00ED20D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68890972" w14:textId="77777777" w:rsidR="00ED20D6" w:rsidRDefault="00ED20D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6C3C5272" w14:textId="77777777" w:rsidR="00ED20D6" w:rsidRPr="002532C4" w:rsidRDefault="00ED20D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DF2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542E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2A7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A925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B4A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39483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4A9400A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2AE9F9F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ED20D6" w14:paraId="2A57818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6FC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B32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9D02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8B71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97919A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374B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1C5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75F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A92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B1C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852E3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6B4AA98D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2EF52629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1FDD3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6E4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7A7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99D8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A08F9AA" w14:textId="77777777" w:rsidR="00ED20D6" w:rsidRPr="0037264C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ED4E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D20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D839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CF9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6EE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8583B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2F1AB74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2DF23A9F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BBCE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773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9D3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4D86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FB4D6A9" w14:textId="77777777" w:rsidR="00ED20D6" w:rsidRPr="003A070D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BE81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73E7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2B9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8B4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292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75D17B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ED20D6" w14:paraId="2671ED22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F9E8F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A1A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450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42030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823AFB2" w14:textId="77777777" w:rsidR="00ED20D6" w:rsidRPr="00F401CD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2CD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67CDA2C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A87F2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576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155E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7B09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61D17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4DADFA8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0140945A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F921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67A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0D3C6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1A91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16CD2A9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76DAA11E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E25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E6FA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44C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1C4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7F4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F5407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52B83E7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D20D6" w14:paraId="57679171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FA9E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428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5D85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8E29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C558261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477781A7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4EB5C945" w14:textId="77777777" w:rsidR="00ED20D6" w:rsidRPr="002532C4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419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C42C7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AEF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68C4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AE6A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D00232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7FF0E3FE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ED20D6" w14:paraId="3D7DE810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73C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011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053DDBF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E36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BB81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5F2C37B3" w14:textId="77777777" w:rsidR="00ED20D6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3E61C756" w14:textId="77777777" w:rsidR="00ED20D6" w:rsidRDefault="00ED20D6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0B0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FA4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881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03E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2A3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220DF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ED20D6" w14:paraId="2741CEFC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7DEA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342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8943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9F81" w14:textId="77777777" w:rsidR="00ED20D6" w:rsidRPr="002D1130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0105E113" w14:textId="77777777" w:rsidR="00ED20D6" w:rsidRPr="002D1130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599834C6" w14:textId="77777777" w:rsidR="00ED20D6" w:rsidRPr="002D1130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637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1291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B16F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491C2CB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2F8E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4FB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DA5C3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6A0FBFA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79387388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05B5310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1325ABF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ED20D6" w14:paraId="6F679E5B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6740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C39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3A52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13AF" w14:textId="77777777" w:rsidR="00ED20D6" w:rsidRPr="002D1130" w:rsidRDefault="00ED20D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0DB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24E3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03C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02B62DE1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C2A5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E660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ED20D6" w14:paraId="5897A372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ECB6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F26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70F4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184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117561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279E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C22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100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C48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E6D4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D024727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6B7091D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ED20D6" w14:paraId="0881ECC3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2B0C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5503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0BEA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CFD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1F3886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D53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69E7B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A9AD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1E5D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B8E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349CED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6190BBCF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ED20D6" w14:paraId="38B3095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4B247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4BE5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8500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F5806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7B09DF3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167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3C7D9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6B522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C95E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0A4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47FFBAEE" w14:textId="77777777" w:rsidR="00ED20D6" w:rsidRPr="00CB3447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ED20D6" w14:paraId="19EB030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100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593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A007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0F3B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27C2EF7A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EB0A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E907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77E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4B56A1E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CB3F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B0FCC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259CBC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F858FC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1CA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53A70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FB99F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E7EC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166F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6BEF8806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370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4FFB4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43CE" w14:textId="77777777" w:rsidR="00ED20D6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FE25" w14:textId="77777777" w:rsidR="00ED20D6" w:rsidRPr="004143AF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63B00C4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CA4B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6287" w14:textId="77777777" w:rsidR="00ED20D6" w:rsidRDefault="00ED20D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D998" w14:textId="77777777" w:rsidR="00ED20D6" w:rsidRPr="00D33E71" w:rsidRDefault="00ED20D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5C23" w14:textId="77777777" w:rsidR="00ED20D6" w:rsidRDefault="00ED20D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6E3D5BDE" w14:textId="77777777" w:rsidR="00ED20D6" w:rsidRDefault="00ED20D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337C" w14:textId="77777777" w:rsidR="00ED20D6" w:rsidRDefault="00ED20D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E75A" w14:textId="77777777" w:rsidR="00ED20D6" w:rsidRDefault="00ED20D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3039" w14:textId="77777777" w:rsidR="00ED20D6" w:rsidRDefault="00ED20D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F451" w14:textId="77777777" w:rsidR="00ED20D6" w:rsidRDefault="00ED20D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99C6" w14:textId="77777777" w:rsidR="00ED20D6" w:rsidRPr="004143AF" w:rsidRDefault="00ED20D6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ED20D6" w14:paraId="102E89A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50232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2DA7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3251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0E5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CDAF871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D7AD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CC68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9358" w14:textId="77777777" w:rsidR="00ED20D6" w:rsidRDefault="00ED20D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371C" w14:textId="77777777" w:rsidR="00ED20D6" w:rsidRPr="00D33E71" w:rsidRDefault="00ED20D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2A75" w14:textId="77777777" w:rsidR="00ED20D6" w:rsidRDefault="00ED20D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D20D6" w14:paraId="269AFC6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43AE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4CE3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15E3A923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632E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AFC7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EC55DD9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581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AFAF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C43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0EB6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1896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ED20D6" w14:paraId="11C8B210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A61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0E1E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2613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617F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31A520A0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6BA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B8AC2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0AF1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B0EA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FA64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6E65165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BA3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BEF35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45447735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F382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B877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78FD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2786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2091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08D4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A905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ED20D6" w14:paraId="3759FF08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9BE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1C2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BEB8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60B3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623C944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85A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1C019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343C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8BE1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F500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4174B5B3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9D77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A39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39F85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70DA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13955C99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27B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171C1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21BB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BD14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804F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1A96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0C6DACB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5943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C32E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F63E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A953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23BB84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987E8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7FC2B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EFB4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EAFD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E68D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9235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0F8E711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7711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A1A6" w14:textId="77777777" w:rsidR="00ED20D6" w:rsidRDefault="00ED20D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847C7" w14:textId="77777777" w:rsidR="00ED20D6" w:rsidRPr="00D33E71" w:rsidRDefault="00ED20D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7B7A" w14:textId="77777777" w:rsidR="00ED20D6" w:rsidRDefault="00ED20D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68BDD87" w14:textId="77777777" w:rsidR="00ED20D6" w:rsidRDefault="00ED20D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2E3A" w14:textId="77777777" w:rsidR="00ED20D6" w:rsidRDefault="00ED20D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004B07" w14:textId="77777777" w:rsidR="00ED20D6" w:rsidRDefault="00ED20D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B0ADC" w14:textId="77777777" w:rsidR="00ED20D6" w:rsidRPr="00D33E71" w:rsidRDefault="00ED20D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600F" w14:textId="77777777" w:rsidR="00ED20D6" w:rsidRDefault="00ED20D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D386" w14:textId="77777777" w:rsidR="00ED20D6" w:rsidRPr="00D33E71" w:rsidRDefault="00ED20D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9EBD" w14:textId="77777777" w:rsidR="00ED20D6" w:rsidRDefault="00ED20D6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6DB30412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03D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982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5DAC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32C7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8CCC4F9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65A4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1210E9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C3A3BD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311626F5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9E150E8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AE33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8CCF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901A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2A69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2AC674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690C0E7B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0E946352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ED20D6" w14:paraId="10F77F9A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02B17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1D14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1B96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02F7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1377D6B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5AD8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FCAA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EAB0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D2F1D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48D2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ED20D6" w14:paraId="6DDF2C8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EC39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FFC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450D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CB94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C31CE05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8D2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69DEBF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38B4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19C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0863E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ACAC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5C0F3718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51E4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6994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0CC2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5EF3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E01360A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0C73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1818A6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31A8016A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154B117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6A94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BA3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5D0D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79B1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7099190D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6B9C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1BF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63FE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F233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746049B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04B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836B778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6297261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4F15A969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0780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719F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BC79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5463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86E805C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05AD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DA4BA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5361A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98F0A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2DF13565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377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868E" w14:textId="77777777" w:rsidR="00ED20D6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C38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4ED5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1DEB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5E713D9D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27E8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CAF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58B3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B07B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9E43647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3023B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579735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1F4BA023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34B210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643ED9DD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8E8B2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E6B4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72C3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87D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36B44DF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8933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493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74BB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1B26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49FB6C40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BF39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D8BDBC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887A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661E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76C5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56A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730875B5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DF0AE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42F7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CBF6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D41C2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CD07B74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F20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027DA4B4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43CAC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5D90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4E4F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DCE1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D20D6" w14:paraId="1A0FB8D0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9605" w14:textId="77777777" w:rsidR="00ED20D6" w:rsidRDefault="00ED20D6" w:rsidP="00ED20D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FFBA2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4A12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774AD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5863C60C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06B192DA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7C86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1DE4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54F3" w14:textId="77777777" w:rsidR="00ED20D6" w:rsidRDefault="00ED20D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ACB1" w14:textId="77777777" w:rsidR="00ED20D6" w:rsidRPr="00D33E71" w:rsidRDefault="00ED20D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FEE8" w14:textId="77777777" w:rsidR="00ED20D6" w:rsidRDefault="00ED20D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831D5AF" w14:textId="77777777" w:rsidR="00ED20D6" w:rsidRPr="00BA7DAE" w:rsidRDefault="00ED20D6" w:rsidP="000A5D7E">
      <w:pPr>
        <w:tabs>
          <w:tab w:val="left" w:pos="2748"/>
        </w:tabs>
        <w:rPr>
          <w:sz w:val="20"/>
          <w:lang w:val="ro-RO"/>
        </w:rPr>
      </w:pPr>
    </w:p>
    <w:p w14:paraId="7C7C0A1B" w14:textId="77777777" w:rsidR="00ED20D6" w:rsidRDefault="00ED20D6" w:rsidP="00E7698F">
      <w:pPr>
        <w:pStyle w:val="Heading1"/>
        <w:spacing w:line="360" w:lineRule="auto"/>
      </w:pPr>
      <w:r>
        <w:t>LINIA 504</w:t>
      </w:r>
    </w:p>
    <w:p w14:paraId="3D9C9B5B" w14:textId="77777777" w:rsidR="00ED20D6" w:rsidRPr="00A16A49" w:rsidRDefault="00ED20D6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61441E9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BB1D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253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29FACAF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B9A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7F3D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26218E3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AB8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C0C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443B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A5A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361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5D21861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6A2324B5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ED20D6" w14:paraId="2FB41B7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D489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566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8135D9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888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7E7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49E23F2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D886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552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87C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73C129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6D5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7792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08962E3A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897D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5CA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116C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E5A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67FD055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A8C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DF42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1DD9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366EB20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F3D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FF70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5BD1BC2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25F0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2AE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07FDA02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BF2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2F1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7EB126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776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3B35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07B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00BD34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EB3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95CF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73DC0C53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BD2B96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CACBE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B6D0" w14:textId="77777777" w:rsidR="00ED20D6" w:rsidRDefault="00ED20D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61D10F78" w14:textId="77777777" w:rsidR="00ED20D6" w:rsidRDefault="00ED20D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5A7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5CD4" w14:textId="77777777" w:rsidR="00ED20D6" w:rsidRDefault="00ED20D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7850EAD" w14:textId="77777777" w:rsidR="00ED20D6" w:rsidRDefault="00ED20D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DEA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9DA3E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843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306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09D9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7EB3676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69A6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FF3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A8D7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CFB0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C96000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418AC10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699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67DF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CC1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4817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7B6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295018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67A3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A4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ECD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C03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A4A602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D38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775D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2EE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8DD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11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ED20D6" w14:paraId="6522B2B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1FB0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6AA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264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CEE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8E14ED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AD51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A42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C7E9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CAC2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49E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ED20D6" w14:paraId="1CE604FD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6FEB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8F3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332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666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1D69EE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0EC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3EAA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CD1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89D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474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42A3B1B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ED20D6" w14:paraId="106CDF80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1E46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3E6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6FCD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CD7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FCEE8D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1F7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95AF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2DA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E3D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BBF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ED20D6" w14:paraId="77066B9E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6E7F9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175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72C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8C9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9377B9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FCB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8AD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20D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9D9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85C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ED20D6" w14:paraId="5CE5E82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8E2C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1EE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537E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DF0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81B78E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8864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4F46EF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1A2A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80D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B22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BCAF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956AAD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ED20D6" w14:paraId="2D34662E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1FE3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F48D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3ACC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8F4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803A73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2427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7FEBBF7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DDB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111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AE7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1FE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2EA2FB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ED20D6" w14:paraId="0EC5711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B41F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F90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1683A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404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34D5C68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AC1E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0BF8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ACE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7E670F3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620F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B26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EB7CC3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FD4A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1C99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7CB05BA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25A3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A8C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4C515D2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F042B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DA8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E94D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510E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421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FFA8F4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3678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929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054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D146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0C4F30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7F05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34E737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015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868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87F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15A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6F46C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ED20D6" w14:paraId="27D0F14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7EBA9" w14:textId="77777777" w:rsidR="00ED20D6" w:rsidRDefault="00ED20D6" w:rsidP="00ED20D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8B43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7A67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B57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A808EF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87EED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2A3FF7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8F9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874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050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829E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ECF07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ED20D6" w14:paraId="0FDEAB1E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E1B2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1B0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435F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6D3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6D327A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06C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196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E8A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0CC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44C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0FFA496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ED20D6" w14:paraId="6B0C494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684D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39F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4441E3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B09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ACD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1B72E2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FA2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6E41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2C9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3F447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03A9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28A5F21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1ACE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22B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6D294E3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AEF4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039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7B473B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38F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82F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4E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BB2C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84D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ED20D6" w14:paraId="178FF79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4EF4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A942" w14:textId="77777777" w:rsidR="00ED20D6" w:rsidRDefault="00ED20D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681CE872" w14:textId="77777777" w:rsidR="00ED20D6" w:rsidRDefault="00ED20D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4DD8" w14:textId="77777777" w:rsidR="00ED20D6" w:rsidRDefault="00ED20D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1C55" w14:textId="77777777" w:rsidR="00ED20D6" w:rsidRDefault="00ED20D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2C49995" w14:textId="77777777" w:rsidR="00ED20D6" w:rsidRDefault="00ED20D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C584" w14:textId="77777777" w:rsidR="00ED20D6" w:rsidRDefault="00ED20D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315E" w14:textId="77777777" w:rsidR="00ED20D6" w:rsidRPr="00D0473F" w:rsidRDefault="00ED20D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4C9E1" w14:textId="77777777" w:rsidR="00ED20D6" w:rsidRDefault="00ED20D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17156" w14:textId="77777777" w:rsidR="00ED20D6" w:rsidRPr="00D0473F" w:rsidRDefault="00ED20D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5DDB7" w14:textId="77777777" w:rsidR="00ED20D6" w:rsidRPr="004C4194" w:rsidRDefault="00ED20D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557777E" w14:textId="77777777" w:rsidR="00ED20D6" w:rsidRDefault="00ED20D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32D699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1508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77B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0EEEC74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0BFA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F62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CE06FA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832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6A9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698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8855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CFD60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2F103D9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FB8C2C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4DFA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548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53C4775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21B6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214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52E6D2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27E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6025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751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FD865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D7521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C73560C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CE2F20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43E1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E4A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5226CE2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EAC3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E1BF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2A2FC5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5EE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FF6AA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CD8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3C03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3C4C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B3CF72A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FA5738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F1D9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D17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E46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CD3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8F1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56D7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63D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B6643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EE2BE" w14:textId="77777777" w:rsidR="00ED20D6" w:rsidRPr="00E03C2B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63D7B0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ED20D6" w14:paraId="742CBEF9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5CBA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3A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56261AD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6EEC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170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4FA4F90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5B4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8A4E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D88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BF89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B46D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E628248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0ADCD5A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46D9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DE5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404015B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DBA0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D49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6812E07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557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D78D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18D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90B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FD65" w14:textId="77777777" w:rsidR="00ED20D6" w:rsidRPr="00E4349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6BF3C16A" w14:textId="77777777" w:rsidR="00ED20D6" w:rsidRPr="00E4349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014FE26B" w14:textId="77777777" w:rsidR="00ED20D6" w:rsidRPr="00E4349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ED20D6" w14:paraId="79F472B0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F586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6F66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2658071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DB3E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A3D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C33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6A8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8A9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C2FC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0841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2F55CC2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FF7A381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BF93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4B23" w14:textId="77777777" w:rsidR="00ED20D6" w:rsidRDefault="00ED20D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3CA9444C" w14:textId="77777777" w:rsidR="00ED20D6" w:rsidRDefault="00ED20D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F57F" w14:textId="77777777" w:rsidR="00ED20D6" w:rsidRPr="00D0473F" w:rsidRDefault="00ED20D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FD37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54505D4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B5CC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2083" w14:textId="77777777" w:rsidR="00ED20D6" w:rsidRDefault="00ED20D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0D6B" w14:textId="77777777" w:rsidR="00ED20D6" w:rsidRDefault="00ED20D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94D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5F2B0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4BC1ED4" w14:textId="77777777" w:rsidR="00ED20D6" w:rsidRPr="00D0576C" w:rsidRDefault="00ED20D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04C49E0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84255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B91B" w14:textId="77777777" w:rsidR="00ED20D6" w:rsidRDefault="00ED20D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5F3B0EF5" w14:textId="77777777" w:rsidR="00ED20D6" w:rsidRDefault="00ED20D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B826" w14:textId="77777777" w:rsidR="00ED20D6" w:rsidRDefault="00ED20D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8045" w14:textId="77777777" w:rsidR="00ED20D6" w:rsidRDefault="00ED20D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1B77914A" w14:textId="77777777" w:rsidR="00ED20D6" w:rsidRDefault="00ED20D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7C87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2D2D" w14:textId="77777777" w:rsidR="00ED20D6" w:rsidRDefault="00ED20D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4BA91" w14:textId="77777777" w:rsidR="00ED20D6" w:rsidRDefault="00ED20D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60E6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DCC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ED20D6" w14:paraId="4899D545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B938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5E9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1B1935B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7B0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959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4E7B1BC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0A18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2246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8BF5" w14:textId="77777777" w:rsidR="00ED20D6" w:rsidRDefault="00ED20D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F625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AF81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C8294F8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AF57ABB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7967A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9B1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2E6D9F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718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169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1CE25A1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9166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4D19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72E4" w14:textId="77777777" w:rsidR="00ED20D6" w:rsidRDefault="00ED20D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5C2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A67BD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89A8538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50BD0E4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130D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BF9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6831382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716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8DE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B38F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557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418C" w14:textId="77777777" w:rsidR="00ED20D6" w:rsidRDefault="00ED20D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5BD2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577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3F62315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ED20D6" w14:paraId="22578A31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7F17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5B0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5B4A65A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808B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3C7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0C5EB27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99B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8999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BDA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267F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4BEA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22F0ECC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FE50F5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4ABA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7BA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C13A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AB5D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DEE366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8DC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C149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F2B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7271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2FFA4" w14:textId="77777777" w:rsidR="00ED20D6" w:rsidRPr="00423757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26F5FEF6" w14:textId="77777777" w:rsidR="00ED20D6" w:rsidRPr="00423757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642E8A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ED20D6" w14:paraId="1A4E5B6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2672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BE1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D6D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AEB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026C281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38D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C628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AC4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4D36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C849" w14:textId="77777777" w:rsidR="00ED20D6" w:rsidRPr="00F94F88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79972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1FA8659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ED20D6" w14:paraId="554B52C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2AF4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C1F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7C70B73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7F1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9C3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0F120F0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F90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3C9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256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A5C2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D154" w14:textId="77777777" w:rsidR="00ED20D6" w:rsidRPr="00F94F88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6E957C3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EFF7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B5B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468DF9C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83F6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5C7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75E2405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ACB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B13D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32F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5A30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A8F9" w14:textId="77777777" w:rsidR="00ED20D6" w:rsidRPr="004C4194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A5F2183" w14:textId="77777777" w:rsidR="00ED20D6" w:rsidRPr="00D0576C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9C1936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7F09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69B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600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142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290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0C10454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27CFDDFD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C83F3B9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1D29DE9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282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D7A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FA34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7801" w14:textId="77777777" w:rsidR="00ED20D6" w:rsidRPr="006E4685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E2DD56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DCD7" w14:textId="77777777" w:rsidR="00ED20D6" w:rsidRDefault="00ED20D6" w:rsidP="00ED20D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F8B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C7A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A58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6F2353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1B70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5EDE7AA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C9F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3D18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23F9" w14:textId="77777777" w:rsidR="00ED20D6" w:rsidRPr="00D0473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F21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3F6014ED" w14:textId="77777777" w:rsidR="00ED20D6" w:rsidRDefault="00ED20D6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40C1D5A" w14:textId="77777777" w:rsidR="00ED20D6" w:rsidRDefault="00ED20D6" w:rsidP="003C645F">
      <w:pPr>
        <w:pStyle w:val="Heading1"/>
        <w:spacing w:line="360" w:lineRule="auto"/>
      </w:pPr>
      <w:r>
        <w:t>LINIA 602</w:t>
      </w:r>
    </w:p>
    <w:p w14:paraId="2FCECE01" w14:textId="77777777" w:rsidR="00ED20D6" w:rsidRDefault="00ED20D6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D20D6" w14:paraId="6EFA12E3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BAB5" w14:textId="77777777" w:rsidR="00ED20D6" w:rsidRDefault="00ED20D6" w:rsidP="00ED20D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6A06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0A0451D5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1033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5AB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9DB887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FBAA4" w14:textId="77777777" w:rsidR="00ED20D6" w:rsidRPr="00406474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E4E5" w14:textId="77777777" w:rsidR="00ED20D6" w:rsidRPr="00DA41E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EB5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2A14A998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E8E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116E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18577A43" w14:textId="77777777" w:rsidR="00ED20D6" w:rsidRPr="0007619C" w:rsidRDefault="00ED20D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2E94AA3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714D" w14:textId="77777777" w:rsidR="00ED20D6" w:rsidRDefault="00ED20D6" w:rsidP="00ED20D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3A91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39E98ADE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13758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1CDD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2FA1015C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ED4E" w14:textId="77777777" w:rsidR="00ED20D6" w:rsidRPr="00406474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9CBB" w14:textId="77777777" w:rsidR="00ED20D6" w:rsidRPr="00DA41E4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9223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8E5519B" w14:textId="77777777" w:rsidR="00ED20D6" w:rsidRDefault="00ED20D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A21E" w14:textId="77777777" w:rsidR="00ED20D6" w:rsidRDefault="00ED20D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2792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E2B019B" w14:textId="77777777" w:rsidR="00ED20D6" w:rsidRDefault="00ED20D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AE112F3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18629B48" w14:textId="77777777" w:rsidR="00ED20D6" w:rsidRDefault="00ED20D6" w:rsidP="00DE3370">
      <w:pPr>
        <w:pStyle w:val="Heading1"/>
        <w:spacing w:line="360" w:lineRule="auto"/>
      </w:pPr>
      <w:r>
        <w:t>LINIA 610</w:t>
      </w:r>
    </w:p>
    <w:p w14:paraId="19EBC4EB" w14:textId="77777777" w:rsidR="00ED20D6" w:rsidRDefault="00ED20D6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D20D6" w14:paraId="5CCD5AE4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21D9" w14:textId="77777777" w:rsidR="00ED20D6" w:rsidRDefault="00ED20D6" w:rsidP="00ED20D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3755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85E0" w14:textId="77777777" w:rsidR="00ED20D6" w:rsidRPr="00F81D6F" w:rsidRDefault="00ED20D6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E5F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DE6739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5429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E1F619D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4F0B122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40C82ACF" w14:textId="77777777" w:rsidR="00ED20D6" w:rsidRDefault="00ED20D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2FA6" w14:textId="77777777" w:rsidR="00ED20D6" w:rsidRPr="00F81D6F" w:rsidRDefault="00ED20D6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D51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8867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C85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4AD4176E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4B9E3" w14:textId="77777777" w:rsidR="00ED20D6" w:rsidRDefault="00ED20D6" w:rsidP="00ED20D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2A3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0170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CDDA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30B06A2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5E24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027159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5673FA2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3A4F874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669E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7B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A3B5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3AB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ED20D6" w14:paraId="5BD1888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C388" w14:textId="77777777" w:rsidR="00ED20D6" w:rsidRDefault="00ED20D6" w:rsidP="00ED20D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19D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1F80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D2A4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0B3C735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2920856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2E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D000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56C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0FA1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517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15CFB14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ED20D6" w14:paraId="267209AE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72D1" w14:textId="77777777" w:rsidR="00ED20D6" w:rsidRDefault="00ED20D6" w:rsidP="00ED20D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670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A294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BC2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32D289A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758B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1914526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3BA9B4E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9F7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A15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BCC2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27C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751F8753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27A2" w14:textId="77777777" w:rsidR="00ED20D6" w:rsidRDefault="00ED20D6" w:rsidP="00ED20D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605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F35A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B18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DFE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D33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FD6B" w14:textId="77777777" w:rsidR="00ED20D6" w:rsidRDefault="00ED20D6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3FFBAA11" w14:textId="77777777" w:rsidR="00ED20D6" w:rsidRDefault="00ED20D6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30DC" w14:textId="77777777" w:rsidR="00ED20D6" w:rsidRPr="00F81D6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2F55" w14:textId="77777777" w:rsidR="00ED20D6" w:rsidRPr="00F54A4F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559764E0" w14:textId="77777777" w:rsidR="00ED20D6" w:rsidRPr="00F54A4F" w:rsidRDefault="00ED20D6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2C05CA9B" w14:textId="77777777" w:rsidR="00ED20D6" w:rsidRPr="00C60E02" w:rsidRDefault="00ED20D6">
      <w:pPr>
        <w:tabs>
          <w:tab w:val="left" w:pos="3768"/>
        </w:tabs>
        <w:rPr>
          <w:sz w:val="20"/>
          <w:szCs w:val="20"/>
          <w:lang w:val="ro-RO"/>
        </w:rPr>
      </w:pPr>
    </w:p>
    <w:p w14:paraId="4D24E432" w14:textId="77777777" w:rsidR="00ED20D6" w:rsidRDefault="00ED20D6" w:rsidP="004F6534">
      <w:pPr>
        <w:pStyle w:val="Heading1"/>
        <w:spacing w:line="360" w:lineRule="auto"/>
      </w:pPr>
      <w:r>
        <w:t>LINIA 700</w:t>
      </w:r>
    </w:p>
    <w:p w14:paraId="1B533872" w14:textId="77777777" w:rsidR="00ED20D6" w:rsidRDefault="00ED20D6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ED20D6" w14:paraId="2262842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1E91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808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E14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49C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9A9D06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BDF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39B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4B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001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014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1BF605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51FC4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07A4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86C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232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A91C95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B6F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047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388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100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B23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B59E46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D550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1C6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7A0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2E6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1CCD0B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22D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6F3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B5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259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64E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451A5F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ED20D6" w14:paraId="694A5DE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292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4A16" w14:textId="77777777" w:rsidR="00ED20D6" w:rsidRDefault="00ED20D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044F" w14:textId="77777777" w:rsidR="00ED20D6" w:rsidRDefault="00ED20D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12E22" w14:textId="77777777" w:rsidR="00ED20D6" w:rsidRDefault="00ED20D6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8353" w14:textId="77777777" w:rsidR="00ED20D6" w:rsidRPr="00E4222D" w:rsidRDefault="00ED20D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9C1F119" w14:textId="77777777" w:rsidR="00ED20D6" w:rsidRPr="00E4222D" w:rsidRDefault="00ED20D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04B4624" w14:textId="77777777" w:rsidR="00ED20D6" w:rsidRPr="00E4222D" w:rsidRDefault="00ED20D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2CEA8E0" w14:textId="77777777" w:rsidR="00ED20D6" w:rsidRDefault="00ED20D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4C07" w14:textId="77777777" w:rsidR="00ED20D6" w:rsidRDefault="00ED20D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7A4A" w14:textId="77777777" w:rsidR="00ED20D6" w:rsidRDefault="00ED20D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603F" w14:textId="77777777" w:rsidR="00ED20D6" w:rsidRDefault="00ED20D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71200" w14:textId="77777777" w:rsidR="00ED20D6" w:rsidRDefault="00ED20D6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DB9263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EAFE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FE5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66C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DC1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41FA17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2C0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835A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0C9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A31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DB8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EE5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21BB0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3AA3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689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44F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6E3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BEACE4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996B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71811F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497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C1F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EB34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25E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03A530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5423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CC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2C9C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ACE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E10182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2C4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8BC310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D0E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3B6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1C2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414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78DA48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E30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235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B49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B0BF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F966D3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1EE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252DBF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1FCE0D2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F99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013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CCF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8FB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FDF46A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3766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01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BC5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F9A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C8E3D0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5E4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3CD5CC1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710389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FE0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F2B5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3F1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F55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03D18F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318A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5B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5B8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046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CF21D1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D96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A99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050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010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770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79D6399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D2F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C39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907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AFD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B68CFE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E59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470020A1" w14:textId="77777777" w:rsidR="00ED20D6" w:rsidRPr="00B401EA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8D7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EF06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97C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BC1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CEA09F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3145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EEA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195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5CE5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44987C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51D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6F5213D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346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CD3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F47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87D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A0C9F1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4887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7450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CDA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4A7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869020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EE2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403E814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528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587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A3E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BBAD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ED20D6" w14:paraId="6024210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9B16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716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A6F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822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200826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B09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4BC84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F9F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6B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8BA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9649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ED20D6" w14:paraId="3BD735F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401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721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1F1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92B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84436A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F19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4BCE4C4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4450330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7B9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F1B9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FBA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F03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6ACA5F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CDA6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246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9D9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897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100B6B6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374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DD8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A25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130C08C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27E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2EF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61265F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7801E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F0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740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300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4EE6489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D71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9DE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5D64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20CA56C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18B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B57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20247BF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B7AF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7DD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06C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364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97B96D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4CB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5E2D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2E7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61B24A1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63C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495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01C82C2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338E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AA85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4F6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D99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73225D8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AD35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AB2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0A7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6C83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639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77266C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1A5A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D96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4F6EDB6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8F0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1239" w14:textId="77777777" w:rsidR="00ED20D6" w:rsidRDefault="00ED20D6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3D7AEE19" w14:textId="77777777" w:rsidR="00ED20D6" w:rsidRDefault="00ED20D6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034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4B97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63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56E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CAE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3B2BDA0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D85C2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366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3F71A9F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708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E38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77358EE0" w14:textId="77777777" w:rsidR="00ED20D6" w:rsidRPr="008A1A04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299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C71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9CED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EAE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41A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7CE3D8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9B8E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50B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15E0EDF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53B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0FF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17EF15A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68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86F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DB4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4820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A3C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ED20D6" w14:paraId="4C3AC6F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73A5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6C7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4231DDC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71A1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1315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70DF6F0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8E1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8A6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816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484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88EF" w14:textId="77777777" w:rsidR="00ED20D6" w:rsidRPr="00C20CA5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FA01B0E" w14:textId="77777777" w:rsidR="00ED20D6" w:rsidRPr="00EB107D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1DE10F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0A1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7FA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2AD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59E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05050C2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D2B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347AB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D6E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414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9178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89B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98B62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90F39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ED20D6" w14:paraId="4AA560F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DD283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ABF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0DEE8A9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236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81C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3D17B60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51AFA7A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7B7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A79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98B5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79D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58D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484CF024" w14:textId="77777777" w:rsidR="00ED20D6" w:rsidRPr="00C401D9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ED20D6" w14:paraId="2FB1C8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5719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32B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B87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EEE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6A659BF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571D307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15D927F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D7D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467750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2F1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074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0A8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5036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749FC0B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ED20D6" w14:paraId="7C7B7E1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398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8D1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C3E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6E7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DD3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9A7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A68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740AB1A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1BC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8AB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0AA2C9D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A25DD4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5D8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601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B1E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457E1EE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1C9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B78DDA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875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0FF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FD0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5D90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867FA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251139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775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767866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6A1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E35E" w14:textId="77777777" w:rsidR="00ED20D6" w:rsidRDefault="00ED20D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26187B25" w14:textId="77777777" w:rsidR="00ED20D6" w:rsidRDefault="00ED20D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06C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771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42D1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7C9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46E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3CF3C69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FDB7AD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508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9F50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F66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14020C3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527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C46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110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39869F9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501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0DBF" w14:textId="77777777" w:rsidR="00ED20D6" w:rsidRPr="00C20CA5" w:rsidRDefault="00ED20D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72B233E" w14:textId="77777777" w:rsidR="00ED20D6" w:rsidRPr="00EB107D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DB0434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1447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DE2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644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3C76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FC5F10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198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62CC35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8BE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698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FFC0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435B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4C940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D7AA6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ED20D6" w14:paraId="13B4EE7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ADD2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1F8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3D6B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A9B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53C4BF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254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9114FB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C0D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131F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F6B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F15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0B10846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ED20D6" w14:paraId="6E7E021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D0CCC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9F1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ED6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834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5C93CD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D11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3973F4D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54B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BE7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2BC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1322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9D3A4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D2E17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0C21246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ED20D6" w14:paraId="238512C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3C09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1AD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371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714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D1F6C0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6F4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15973CA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AE0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6C6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FA32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F30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52F21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1D66C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3AFD53C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ED20D6" w14:paraId="2F7CDCB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2952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FE2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96C4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479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8A6525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597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972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9A5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006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5DF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0ADD50B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6EFB2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27A63CF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ED20D6" w14:paraId="0EA88B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3949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997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111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6A0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C569EF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113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609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6DF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153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DEE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2DF1A1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F9B99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7E5143F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ED20D6" w14:paraId="482B47E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1ADB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368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988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411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7E05464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6CDF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21F950D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C0C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DA5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61C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7E3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8AA79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4B709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ED20D6" w14:paraId="6D3E068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CDF9" w14:textId="77777777" w:rsidR="00ED20D6" w:rsidRDefault="00ED20D6" w:rsidP="00ED20D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ADD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BA0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32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6A13F8D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928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A9FF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30D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F38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AE8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E450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EE2C8C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7F8D9A18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4E6B0EAD" w14:textId="77777777" w:rsidR="00D4199C" w:rsidRDefault="00D4199C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456FCFD8" w14:textId="77777777" w:rsidR="00D4199C" w:rsidRDefault="00D4199C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F9A6228" w14:textId="7C1ED21E" w:rsidR="00ED20D6" w:rsidRDefault="00ED20D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40B4870D" w14:textId="77777777" w:rsidR="00ED20D6" w:rsidRDefault="00ED20D6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ED20D6" w14:paraId="131AA32B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D47D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A64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276B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2191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239BD2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8E2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B6F4EF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8359A5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084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56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23B8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450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0CE8B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47D59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ADB106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110F88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ED20D6" w14:paraId="374DF776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25979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614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D767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B78D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628861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BEA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D19E8A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5FF110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E1D6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DD2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86AD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5C5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A81FA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9D2AC9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5234312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ED20D6" w14:paraId="2E2B46FD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B4B59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67B3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365287D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EAD2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381A" w14:textId="77777777" w:rsidR="00ED20D6" w:rsidRDefault="00ED20D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0173807" w14:textId="77777777" w:rsidR="00ED20D6" w:rsidRDefault="00ED20D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44A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7C6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A0A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548B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55B3" w14:textId="77777777" w:rsidR="00ED20D6" w:rsidRPr="006A257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0058A1E0" w14:textId="77777777" w:rsidR="00ED20D6" w:rsidRPr="006A2576" w:rsidRDefault="00ED20D6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6346CCCA" w14:textId="77777777" w:rsidR="00ED20D6" w:rsidRDefault="00ED20D6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3D2371D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2576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F9A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39E1868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D32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13CD" w14:textId="77777777" w:rsidR="00ED20D6" w:rsidRDefault="00ED20D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90F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1AF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720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8422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5B1D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70AD5A7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454C7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04D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4856E4C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35CC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A710" w14:textId="77777777" w:rsidR="00ED20D6" w:rsidRDefault="00ED20D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052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6C90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824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30A5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E2A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0CA7CBC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593B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14F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3F49E3C1" w14:textId="77777777" w:rsidR="00ED20D6" w:rsidRDefault="00ED20D6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3A6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72B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7C2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657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A35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B02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96C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6E41A5D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22ED9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F73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0182EF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F34E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E346" w14:textId="77777777" w:rsidR="00ED20D6" w:rsidRPr="001904F7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C31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4B20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D05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7CB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1E0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ED20D6" w14:paraId="110ED23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365F8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BE8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0CF8F5F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018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963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DE0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6E4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4F75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3C2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1CD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4DF8241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DEA7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6F8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313F829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2320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7A0A" w14:textId="77777777" w:rsidR="00ED20D6" w:rsidRPr="00DA3842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A4E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1E0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1D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8B1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F30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2D99042" w14:textId="77777777" w:rsidR="00ED20D6" w:rsidRDefault="00ED20D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5F800978" w14:textId="77777777" w:rsidR="00ED20D6" w:rsidRDefault="00ED20D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137A2C5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B550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9CE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579DE1E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12E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A8B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A10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BC9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D82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C2E34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5928" w14:textId="77777777" w:rsidR="00ED20D6" w:rsidRPr="00175A24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20026446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28FE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8850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5622F39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8CB1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41CB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F09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0B8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D30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6CDD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3266" w14:textId="77777777" w:rsidR="00ED20D6" w:rsidRPr="00175A24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044AB26E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9684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0B8F" w14:textId="77777777" w:rsidR="00ED20D6" w:rsidRDefault="00ED20D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6356" w14:textId="77777777" w:rsidR="00ED20D6" w:rsidRDefault="00ED20D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B3C8" w14:textId="77777777" w:rsidR="00ED20D6" w:rsidRDefault="00ED20D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53CDBD1" w14:textId="77777777" w:rsidR="00ED20D6" w:rsidRDefault="00ED20D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9CACD" w14:textId="77777777" w:rsidR="00ED20D6" w:rsidRDefault="00ED20D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A75E733" w14:textId="77777777" w:rsidR="00ED20D6" w:rsidRDefault="00ED20D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695E" w14:textId="77777777" w:rsidR="00ED20D6" w:rsidRDefault="00ED20D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0CD2" w14:textId="77777777" w:rsidR="00ED20D6" w:rsidRDefault="00ED20D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ADAE" w14:textId="77777777" w:rsidR="00ED20D6" w:rsidRPr="001304AF" w:rsidRDefault="00ED20D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BA71" w14:textId="77777777" w:rsidR="00ED20D6" w:rsidRDefault="00ED20D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722671" w14:textId="77777777" w:rsidR="00ED20D6" w:rsidRDefault="00ED20D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398907" w14:textId="77777777" w:rsidR="00ED20D6" w:rsidRPr="00175A24" w:rsidRDefault="00ED20D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ED20D6" w14:paraId="30F75C7C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D41E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588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9793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BC6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208127F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F35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1B4F93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9E0F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483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4A9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1A6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4D22E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4011C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D20D6" w14:paraId="2CD899A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BC51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3CE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3CB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B074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4B4187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AB5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C88998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562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8B7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BC07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43F0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083756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3C5D6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ED20D6" w14:paraId="7A3AC9B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75F6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0D1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454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F85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983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878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76A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469A9D1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4C94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9FB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33894F1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EE42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3B2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F1F5DE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124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3AA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6055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8705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86B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CA2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8E7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D20D6" w14:paraId="489ED56F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9DCA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1AF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1B45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FFF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BE718D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2BE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1091CB5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6A79" w14:textId="77777777" w:rsidR="00ED20D6" w:rsidRPr="00CA3079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B81B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460E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705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F25B2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ED20D6" w14:paraId="40E732E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D201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193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3B82932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AF36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6A0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7709BD4" w14:textId="77777777" w:rsidR="00ED20D6" w:rsidRPr="00180EA2" w:rsidRDefault="00ED20D6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6EA6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822F" w14:textId="77777777" w:rsidR="00ED20D6" w:rsidRPr="00CA3079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F5D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8F8C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E88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BCF70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E5EAB8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ED20D6" w14:paraId="0F1E0D4C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D89C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827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C902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545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4E6635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F2F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34E5" w14:textId="77777777" w:rsidR="00ED20D6" w:rsidRPr="00CA3079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E10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45686F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604B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E2B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C4FBD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4FE48E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3F07E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ED20D6" w14:paraId="73D9009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0C5D3" w14:textId="77777777" w:rsidR="00ED20D6" w:rsidRDefault="00ED20D6" w:rsidP="00ED20D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DF6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812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904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853C91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F33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FBC65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49847EB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37F4" w14:textId="77777777" w:rsidR="00ED20D6" w:rsidRPr="00CA3079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924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2E418" w14:textId="77777777" w:rsidR="00ED20D6" w:rsidRPr="001304AF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43F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BC122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76110BF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07055D4D" w14:textId="77777777" w:rsidR="00ED20D6" w:rsidRPr="00B7144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66F90589" w14:textId="77777777" w:rsidR="00ED20D6" w:rsidRDefault="00ED20D6">
      <w:pPr>
        <w:tabs>
          <w:tab w:val="left" w:pos="6382"/>
        </w:tabs>
        <w:rPr>
          <w:sz w:val="20"/>
        </w:rPr>
      </w:pPr>
    </w:p>
    <w:p w14:paraId="43E65DB1" w14:textId="77777777" w:rsidR="00ED20D6" w:rsidRDefault="00ED20D6" w:rsidP="00F0370D">
      <w:pPr>
        <w:pStyle w:val="Heading1"/>
        <w:spacing w:line="360" w:lineRule="auto"/>
      </w:pPr>
      <w:r>
        <w:t>LINIA 800</w:t>
      </w:r>
    </w:p>
    <w:p w14:paraId="77A518F4" w14:textId="77777777" w:rsidR="00ED20D6" w:rsidRDefault="00ED20D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D20D6" w14:paraId="2043055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B37B0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415E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93D40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F7D2B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641A7F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4DA23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147DC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E7FE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E084E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15912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121096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0D9E9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48A6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F35B7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C7736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0162243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D67C4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294C2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1A60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C16D1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41E7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D9A28B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29647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BDDCF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3AF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91896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E910510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C1718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EDD4B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C5D7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A6230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5C1F9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EF54EF" w14:textId="77777777" w:rsidR="00ED20D6" w:rsidRDefault="00ED20D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ED20D6" w:rsidRPr="00A8307A" w14:paraId="52B3E9E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9EBA6" w14:textId="77777777" w:rsidR="00ED20D6" w:rsidRPr="00A75A00" w:rsidRDefault="00ED20D6" w:rsidP="00ED20D6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204FD" w14:textId="77777777" w:rsidR="00ED20D6" w:rsidRPr="00A8307A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634E7" w14:textId="77777777" w:rsidR="00ED20D6" w:rsidRPr="00A8307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85757" w14:textId="77777777" w:rsidR="00ED20D6" w:rsidRPr="00A8307A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B5AC7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B66AA5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31261A94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DD6630E" w14:textId="77777777" w:rsidR="00ED20D6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2C7E8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BF57C" w14:textId="77777777" w:rsidR="00ED20D6" w:rsidRPr="00A8307A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56699" w14:textId="77777777" w:rsidR="00ED20D6" w:rsidRPr="00A8307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DB92D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55B2A9" w14:textId="77777777" w:rsidR="00ED20D6" w:rsidRPr="00A8307A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ED20D6" w14:paraId="0E15D4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AA44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0D5C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55242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A591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72295B41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B39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5E5B8B5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048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C32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B97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89A1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DDFA2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A70C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B7B1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BB0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ED9E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7E98" w14:textId="77777777" w:rsidR="00ED20D6" w:rsidRDefault="00ED20D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A026FE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ACDB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59C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EEE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A05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4F591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EAE2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B9C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647B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A451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84E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64B7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8F6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66058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DD39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E3C356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75C4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5E29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23B4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0856F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D36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2B32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F9D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77EFEE1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F181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BE6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36D8C93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B545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CD6A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441F0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534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A26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7068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015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9CAF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A808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9E3F87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F80B5D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ED20D6" w14:paraId="106FA19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72C3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81A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A859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344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486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A11B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69E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F1F6F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AE9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983C82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563D05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ED20D6" w14:paraId="3CB26B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D1BD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00FF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1F77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D02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48C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868A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259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DF7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E2C52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27350F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2B503F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ED20D6" w14:paraId="163EC9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A5A1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D3E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0FAA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DE0E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64C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E7C8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CB0F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CB66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FF6C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CBDBE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C121EA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ED20D6" w14:paraId="5A93C94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3604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DBA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1884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26D0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E512F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F9D3A2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D18AD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804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54E6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EA4C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ED20D6" w14:paraId="4FD3ED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4E22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734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30DB274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FF38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E4EF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534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BC50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03A9" w14:textId="77777777" w:rsidR="00ED20D6" w:rsidRDefault="00ED20D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1641F84" w14:textId="77777777" w:rsidR="00ED20D6" w:rsidRDefault="00ED20D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A02D6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BD8F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6702F1D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ECE1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206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A66C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4E0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22B8753A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5E50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DE6F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3E8F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1C1DE5E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2669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0734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42D3F1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7B6D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F8E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F2B5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E63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687EC25D" w14:textId="77777777" w:rsidR="00ED20D6" w:rsidRPr="008B2519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69B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2A611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E5F5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B4B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F43C5" w14:textId="77777777" w:rsidR="00ED20D6" w:rsidRPr="008D08DE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D499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ED20D6" w14:paraId="50CA5C9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3E8B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2D39" w14:textId="77777777" w:rsidR="00ED20D6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8533" w14:textId="77777777" w:rsidR="00ED20D6" w:rsidRPr="001161EA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D6C9" w14:textId="77777777" w:rsidR="00ED20D6" w:rsidRDefault="00ED20D6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14FBAE05" w14:textId="77777777" w:rsidR="00ED20D6" w:rsidRDefault="00ED20D6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B6DB" w14:textId="77777777" w:rsidR="00ED20D6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0B26BC83" w14:textId="77777777" w:rsidR="00ED20D6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B5F8" w14:textId="77777777" w:rsidR="00ED20D6" w:rsidRPr="001161EA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D6C4" w14:textId="77777777" w:rsidR="00ED20D6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F7B7" w14:textId="77777777" w:rsidR="00ED20D6" w:rsidRPr="008D08DE" w:rsidRDefault="00ED20D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1181" w14:textId="77777777" w:rsidR="00ED20D6" w:rsidRDefault="00ED20D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ED20D6" w14:paraId="34CC313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F5882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67E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68A0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90F4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1F74976A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8EE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3D1F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C954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3F9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E8BB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462D6B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8D84F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138F" w14:textId="77777777" w:rsidR="00ED20D6" w:rsidRDefault="00ED20D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2C05" w14:textId="77777777" w:rsidR="00ED20D6" w:rsidRPr="001161EA" w:rsidRDefault="00ED20D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B71D8" w14:textId="77777777" w:rsidR="00ED20D6" w:rsidRDefault="00ED20D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1D86" w14:textId="77777777" w:rsidR="00ED20D6" w:rsidRDefault="00ED20D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5E0B" w14:textId="77777777" w:rsidR="00ED20D6" w:rsidRPr="001161EA" w:rsidRDefault="00ED20D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A6F6" w14:textId="77777777" w:rsidR="00ED20D6" w:rsidRDefault="00ED20D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DF27A" w14:textId="77777777" w:rsidR="00ED20D6" w:rsidRDefault="00ED20D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F441" w14:textId="77777777" w:rsidR="00ED20D6" w:rsidRDefault="00ED20D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0F65BD2" w14:textId="77777777" w:rsidR="00ED20D6" w:rsidRDefault="00ED20D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ED20D6" w14:paraId="77CBC8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6F97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C65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4402" w14:textId="77777777" w:rsidR="00ED20D6" w:rsidRPr="001161EA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EE58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62DB9C4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48B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87DE7D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31347FB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9FEA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9C1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EE28" w14:textId="77777777" w:rsidR="00ED20D6" w:rsidRPr="001161EA" w:rsidRDefault="00ED20D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7393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ED20D6" w14:paraId="2447CB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934C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A25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2513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FD3B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4522842B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474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0EFB561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5B22832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3DF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166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8B85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2AF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C6D1DD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36C63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2132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2B9D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F037" w14:textId="77777777" w:rsidR="00ED20D6" w:rsidRDefault="00ED20D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3FA4113" w14:textId="77777777" w:rsidR="00ED20D6" w:rsidRDefault="00ED20D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609A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C09A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807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B7EF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24D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ED20D6" w14:paraId="037F542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148D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55B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3381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AB4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5E3FE0A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9C7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BBCD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8C4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58DB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388B8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40FFC5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A0E509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ED20D6" w14:paraId="5769938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1364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B82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554F6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1BF5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1C287D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C51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9F62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23A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A313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FA1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9E2E4C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C8539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888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FB41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DB95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55FBD5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A71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151F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1D6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DBC5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60F3A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04D78A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B0A5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5C7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4539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8FED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842200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CD4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2EB5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BBE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96AF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7971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6E611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9E16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A1C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77628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CA2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3E40A0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139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B8FC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384A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8E5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103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B7813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530A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8DE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5FC7A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CB4F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55B5A43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1CA2778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894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3FB6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BF79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5656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E0DB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E5916D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7718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B04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293F8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495D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2E25E6F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A68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AF6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BDF8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622F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646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09167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1AAF9E50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ED20D6" w14:paraId="78349F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FD4A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C8C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BD1B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98D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366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5EDB5C5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506C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F86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77F6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EB7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08F891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ED20D6" w14:paraId="69A4A5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12C64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A7E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563B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054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5AD33C2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94A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FD58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E16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4FE0DEE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30DC6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029A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ED20D6" w14:paraId="2C74F5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E2BCF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96D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8CA6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8E5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DEFE890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BC4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B797D3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EC6478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F311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391B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AF333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C8D0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D4B2DF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DEF0A7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17C2EFC4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ED20D6" w14:paraId="10E6E0A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7BABA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358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7295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7F3E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C67417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76A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43908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C888C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463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806C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CA447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A3A29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45A1B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7A9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3F27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AEA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D17532B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7C0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0C49D9F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7B88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C1D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EA44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084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521BBD0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713E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36C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8526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C005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DCD6904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A79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2423AC9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7A1C06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35F003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4E972A4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7EED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8115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9FEE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5F6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1F207D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E9221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8A96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76461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AB2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07D4080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4B0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21EB7EA0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7865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A45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7BCA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DA95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2A14A89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CC96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7C2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6A1D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DB56" w14:textId="77777777" w:rsidR="00ED20D6" w:rsidRDefault="00ED20D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25C555F" w14:textId="77777777" w:rsidR="00ED20D6" w:rsidRDefault="00ED20D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0345" w14:textId="77777777" w:rsidR="00ED20D6" w:rsidRPr="00F565BC" w:rsidRDefault="00ED20D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4B3E14C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0F928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3309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38D8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997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ED20D6" w14:paraId="5C49534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4A48F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FDE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8B5C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3479" w14:textId="77777777" w:rsidR="00ED20D6" w:rsidRDefault="00ED20D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EF1B6BC" w14:textId="77777777" w:rsidR="00ED20D6" w:rsidRDefault="00ED20D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2DA7" w14:textId="77777777" w:rsidR="00ED20D6" w:rsidRDefault="00ED20D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A7033F6" w14:textId="77777777" w:rsidR="00ED20D6" w:rsidRDefault="00ED20D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4B78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120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2BC23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84E8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ED20D6" w14:paraId="543EAB7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C5FB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D2F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7B6B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6D25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FC003E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782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0A76134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F236" w14:textId="77777777" w:rsidR="00ED20D6" w:rsidRPr="001161EA" w:rsidRDefault="00ED20D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F83A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FB785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12C1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10C3ABF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2D3699EA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22BB6865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0AA0C1FD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ED20D6" w14:paraId="51D64D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53360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AB5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ADF30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FB18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A8DAC9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2499D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66EC72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2DB091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D294" w14:textId="77777777" w:rsidR="00ED20D6" w:rsidRPr="001161EA" w:rsidRDefault="00ED20D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45D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22D49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1DB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591BBCA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DE364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ED20D6" w14:paraId="328E00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D7F3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5AD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FAF1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CDA9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E78ABA0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142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2642" w14:textId="77777777" w:rsidR="00ED20D6" w:rsidRDefault="00ED20D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A91E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9009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5C39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54EFC977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0E10B8CB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ED20D6" w14:paraId="0355C4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481F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8CBA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8FA4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58C6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D3887B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0F0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599C10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E436B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239B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D2F0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3506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0D07207E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76382B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ED20D6" w14:paraId="46ACEC6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BDDD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7DC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5757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729C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A0B8186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A3A7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3B743C9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7B9E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312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1CA1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40B34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241EA501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ED20D6" w14:paraId="6EF0C4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631D6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D9B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84B7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2E6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6A72206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14D11CA5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9EF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249325FA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9CCC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01B1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DDD5D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E823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C37F20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ED20D6" w14:paraId="121546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D5A1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4B2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931F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ED73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F31F872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F293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ABDFA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121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AFE9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2FEC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C24871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62F6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65F5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6C1A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0447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064E1AD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6112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C45C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D6F6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7787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5FEB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ED20D6" w14:paraId="6BBED5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A3EC" w14:textId="77777777" w:rsidR="00ED20D6" w:rsidRDefault="00ED20D6" w:rsidP="00ED20D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667C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5D0A" w14:textId="77777777" w:rsidR="00ED20D6" w:rsidRPr="001161EA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391A" w14:textId="77777777" w:rsidR="00ED20D6" w:rsidRDefault="00ED20D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750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A4E5" w14:textId="77777777" w:rsidR="00ED20D6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1E218" w14:textId="77777777" w:rsidR="00ED20D6" w:rsidRDefault="00ED20D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BAB0E" w14:textId="77777777" w:rsidR="00ED20D6" w:rsidRPr="008D08DE" w:rsidRDefault="00ED20D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E06FD" w14:textId="77777777" w:rsidR="00ED20D6" w:rsidRDefault="00ED20D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131734EC" w14:textId="77777777" w:rsidR="00ED20D6" w:rsidRDefault="00ED20D6">
      <w:pPr>
        <w:spacing w:before="40" w:after="40" w:line="192" w:lineRule="auto"/>
        <w:ind w:right="57"/>
        <w:rPr>
          <w:sz w:val="20"/>
          <w:lang w:val="ro-RO"/>
        </w:rPr>
      </w:pPr>
    </w:p>
    <w:p w14:paraId="782DAF81" w14:textId="77777777" w:rsidR="00ED20D6" w:rsidRDefault="00ED20D6" w:rsidP="00FF5C69">
      <w:pPr>
        <w:pStyle w:val="Heading1"/>
        <w:spacing w:line="276" w:lineRule="auto"/>
      </w:pPr>
      <w:r>
        <w:t>LINIA 804</w:t>
      </w:r>
    </w:p>
    <w:p w14:paraId="0BB2DEA1" w14:textId="77777777" w:rsidR="00ED20D6" w:rsidRDefault="00ED20D6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ED20D6" w14:paraId="5FD1CE8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7637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10D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36B2FC4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EB4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31E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7DDE315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19A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A196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DEB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10467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B40A" w14:textId="77777777" w:rsidR="00ED20D6" w:rsidRPr="00436B1D" w:rsidRDefault="00ED20D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ED20D6" w14:paraId="46B554C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DFF25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F4F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57FEE53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7D9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D0B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6B98FC4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11C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AF6D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CD27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721DE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0D2C" w14:textId="77777777" w:rsidR="00ED20D6" w:rsidRPr="00436B1D" w:rsidRDefault="00ED20D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ED20D6" w14:paraId="690F8D6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69FA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762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164AC52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98C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C151" w14:textId="77777777" w:rsidR="00ED20D6" w:rsidRDefault="00ED20D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FB94041" w14:textId="77777777" w:rsidR="00ED20D6" w:rsidRDefault="00ED20D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D2F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D692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89A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0472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3A0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D20D6" w14:paraId="3FBD973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0F0D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1CA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44A6C54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03E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FAE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5DE194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DC2E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7555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0E0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F033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A886" w14:textId="77777777" w:rsidR="00ED20D6" w:rsidRPr="00E25A4B" w:rsidRDefault="00ED20D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0AB0E7E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D20D6" w14:paraId="203B615A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A39E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DCA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0C99075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E36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CD1D" w14:textId="77777777" w:rsidR="00ED20D6" w:rsidRDefault="00ED20D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916B950" w14:textId="77777777" w:rsidR="00ED20D6" w:rsidRDefault="00ED20D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FB7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EAEA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DA3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52B5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B97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D20D6" w14:paraId="7083AF9F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27FFB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823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392FA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605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657F4D3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5FC2F04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D84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41B6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FDC5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4B553EA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DA3E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14CF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CE648C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55090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6A1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292128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89CC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340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299B86A6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E89582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0608E0A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1D9F883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712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0650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E02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62F6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42D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2DC7E7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2057C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12B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F671E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E10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73ECE8C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2AA809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4214158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620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E17D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59A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40AEC61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544E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DAED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D20D6" w14:paraId="0B67B093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F9FF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5FC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8C0B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B5CA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1D4E90F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6A1D32B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A90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16A37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023E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E19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18E6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0E7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7BA6979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9EBE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FA05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1CE7D24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9993A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ED7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0D5E765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3F6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0AB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EBA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978C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1B7F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ED20D6" w14:paraId="1997821D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2764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F86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56224F6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D16D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31B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14821B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E9A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CAD43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FD32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3997D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3DF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CB9A91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D20D6" w14:paraId="10F0C96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747F5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6F6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67FE7D6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16EF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8BBD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5BCEC55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D28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68A8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AB0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1080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E53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6D0BD0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D20D6" w14:paraId="1B8AF1D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502E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A23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5965157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FED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308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1DB18E8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3FB54D1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95A93B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12E0B336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5147E426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8753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E95E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96E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3C39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811A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0869B738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9BD8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7AC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A8F8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C092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2798464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D109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0197C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8152B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D9B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9CDF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EAD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43FF1F7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82C9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2FA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5927" w14:textId="77777777" w:rsidR="00ED20D6" w:rsidRPr="00A152FB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1E4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1030A15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9EB2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317A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7197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E080" w14:textId="77777777" w:rsidR="00ED20D6" w:rsidRPr="00F9444C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4D4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0DC29110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61A7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9241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344ACA8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1853" w14:textId="77777777" w:rsidR="00ED20D6" w:rsidRPr="00A152FB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9F0F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FFEBC4D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BE1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9788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284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0164" w14:textId="77777777" w:rsidR="00ED20D6" w:rsidRPr="00F9444C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36F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C8963B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D20D6" w14:paraId="291D6987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CDC7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499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67273C3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FF10" w14:textId="77777777" w:rsidR="00ED20D6" w:rsidRPr="00A152FB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1EBC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C8FA29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C43A7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5999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2D3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0FEF" w14:textId="77777777" w:rsidR="00ED20D6" w:rsidRPr="00F9444C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412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0EA572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ED20D6" w14:paraId="66D06EFD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2008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7B16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250A" w14:textId="77777777" w:rsidR="00ED20D6" w:rsidRPr="00A152FB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D71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B913FE6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588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8495A1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28058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953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884A" w14:textId="77777777" w:rsidR="00ED20D6" w:rsidRPr="00F9444C" w:rsidRDefault="00ED20D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52B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4298D3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1BB3D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ED20D6" w14:paraId="4423635F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DF36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0BC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F5F4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81B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F6AD8F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198F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7939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67B5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068691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6521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91D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FE7E8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F49C49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076E6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ED20D6" w14:paraId="1258A566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1A64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930D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7384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51B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C7BAD3F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24CE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63E613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34BA6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F7A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54B2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361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FDCBD5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ED20D6" w14:paraId="3179D160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F805" w14:textId="77777777" w:rsidR="00ED20D6" w:rsidRDefault="00ED20D6" w:rsidP="00ED20D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B9F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5D7F" w14:textId="77777777" w:rsidR="00ED20D6" w:rsidRPr="00A152F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EBB6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1878E2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F338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7EE3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B89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123712F7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3C7C" w14:textId="77777777" w:rsidR="00ED20D6" w:rsidRPr="00F9444C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0481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9622CDD" w14:textId="77777777" w:rsidR="00ED20D6" w:rsidRDefault="00ED20D6" w:rsidP="00802827">
      <w:pPr>
        <w:spacing w:line="276" w:lineRule="auto"/>
        <w:ind w:right="57"/>
        <w:rPr>
          <w:sz w:val="20"/>
          <w:lang w:val="ro-RO"/>
        </w:rPr>
      </w:pPr>
    </w:p>
    <w:p w14:paraId="57AE5372" w14:textId="77777777" w:rsidR="00ED20D6" w:rsidRDefault="00ED20D6" w:rsidP="00672C80">
      <w:pPr>
        <w:pStyle w:val="Heading1"/>
        <w:spacing w:line="360" w:lineRule="auto"/>
      </w:pPr>
      <w:r>
        <w:lastRenderedPageBreak/>
        <w:t>LINIA 813</w:t>
      </w:r>
    </w:p>
    <w:p w14:paraId="55C42DB4" w14:textId="77777777" w:rsidR="00ED20D6" w:rsidRDefault="00ED20D6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ED20D6" w14:paraId="3AB5D8AF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44CE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7AB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825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F34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A7218E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F4F0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358E7CAC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920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CB3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F16B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7A3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389D1761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68976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768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83F2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69F6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EEDE6A5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1292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0EF34196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2527C31A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8B5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931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0D28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810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7F2B3FB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A74C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CFE4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CFF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141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9CC7" w14:textId="77777777" w:rsidR="00ED20D6" w:rsidRDefault="00ED20D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78A1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2BE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7E6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4F4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ED20D6" w14:paraId="02C12538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85D1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7067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F23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741F6C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48A619F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36D5" w14:textId="77777777" w:rsidR="00ED20D6" w:rsidRPr="001A0BE2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F2746E5" w14:textId="77777777" w:rsidR="00ED20D6" w:rsidRPr="001A0BE2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60D79DE6" w14:textId="77777777" w:rsidR="00ED20D6" w:rsidRPr="001A0BE2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4AD1712C" w14:textId="77777777" w:rsidR="00ED20D6" w:rsidRPr="00564F54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7F0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9D5F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873B3DE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D7E55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5B1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655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51AB274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2E0FAD9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FE1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24B73F4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25024900" w14:textId="77777777" w:rsidR="00ED20D6" w:rsidRPr="00DD369C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5B2A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1561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C17A0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ED20D6" w14:paraId="5FEFD05F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80424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D7A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708433B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14A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03F70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789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4141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7FD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FC08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D81F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ED20D6" w14:paraId="7B4D1F6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9BF3B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F16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FEF3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CEAD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60AA2A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FD34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7289A77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A9B0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92BB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DCCD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108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DBE78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ED20D6" w14:paraId="4A868F0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A563C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0F0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EB45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7AA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53EF2DA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591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518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365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6BEF555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6A0A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D44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ED20D6" w14:paraId="3706235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A7E60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F98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1EF6681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E901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B83D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ACC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96C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01E7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E64A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991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ED20D6" w14:paraId="325689F6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3AA5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849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549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32CC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BAE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B7C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76A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55AEEBC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3E9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F66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ED20D6" w14:paraId="0E01DCB7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7337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DE7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909B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786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717F4A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CB0F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84AE0F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BA5D1A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DC2B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067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2901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B20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1D9C4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ED20D6" w14:paraId="092D12A8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D086E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6DC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6074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05C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61C642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645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D27238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18BFE4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3DF6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D6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D42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B41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96399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ED20D6" w14:paraId="6FB7FC1A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699C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507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304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1DC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D3F5847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4E5E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C0D5D4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C45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9ED8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9B09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E10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3CD44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A89DB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ED20D6" w14:paraId="3E52639D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643D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362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4BC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1DE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F5AB2D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90B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5C99954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815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B72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5D37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EA5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1AB9B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ED20D6" w14:paraId="5865C1AC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4D3B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D06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2F47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764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7C6960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1C8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7C8F576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6F1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D3F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7191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ADA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ED20D6" w14:paraId="682A4839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D3CD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440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913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C30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3AAA72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96C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423B1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F72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28FA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ACE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4A18E89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9FDE9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ED20D6" w14:paraId="7D2AFCDF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B3F6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A48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0D54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24F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A3EE51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9E75B6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532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3671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724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F6D8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894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73F40D4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3EAEC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85FE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4BF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F02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521052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2ED081D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DD9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A99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DC3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4748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92A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4EF784A3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B9FD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A08D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B39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8A1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FFC72F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83C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6FA4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5B43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0FA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733B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F3B9666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51E9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125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6986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EE0B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FCFBEA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9F6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E3B1BC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3CF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EA7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67B6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FAFD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898F6A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ED20D6" w14:paraId="2F4176B5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9B34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CCB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81F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78A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5408DC9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38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C2E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B51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D3A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924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4DB18B7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D20D6" w14:paraId="50CFAD83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C2FC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377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4B5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E9A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7624893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9DA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C9D02F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E88460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60B7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29D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036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9E1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FFC4B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2B1FF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3F76EF86" w14:textId="77777777" w:rsidR="00ED20D6" w:rsidRPr="00CB3CD0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ED20D6" w14:paraId="3BA33984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5F85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3E7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451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2FC2" w14:textId="77777777" w:rsidR="00ED20D6" w:rsidRDefault="00ED20D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A8E011E" w14:textId="77777777" w:rsidR="00ED20D6" w:rsidRDefault="00ED20D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94FF" w14:textId="77777777" w:rsidR="00ED20D6" w:rsidRDefault="00ED20D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DD9BDD9" w14:textId="77777777" w:rsidR="00ED20D6" w:rsidRDefault="00ED20D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050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87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14B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CAD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8543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ED20D6" w14:paraId="32BDD5E6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42A2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3E3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1164CC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1EE4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CF30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7275654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1CBC5FE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7FB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CA8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478B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9185B7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297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6AA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7C43C2B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9FBD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DE9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E3066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9D1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688E1B4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34C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9DA7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BC8D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AA4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859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17D8CF78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72F3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0A73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1278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5A7D" w14:textId="77777777" w:rsidR="00ED20D6" w:rsidRDefault="00ED20D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A153F89" w14:textId="77777777" w:rsidR="00ED20D6" w:rsidRDefault="00ED20D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21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2364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5B1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48AD52A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DF2D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8A2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6FD17D2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F074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856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6B5DC22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9CA1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782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6C3E05D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5C2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1E69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89D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0C4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778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6AC57F8D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C4E70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FAE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2095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A965F" w14:textId="77777777" w:rsidR="00ED20D6" w:rsidRDefault="00ED20D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6A794BA" w14:textId="77777777" w:rsidR="00ED20D6" w:rsidRDefault="00ED20D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71B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8AFE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025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0538D70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B2DB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365C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5C5BFF5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3DD5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E6B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0D8338F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C91EC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0E2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5117057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DC5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3ECA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99F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20C7" w14:textId="77777777" w:rsidR="00ED20D6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500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7B3A9251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CFD4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DC9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9DB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273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69B39E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0D4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BF1705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5870CC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713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E4E2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85CD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ADC7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ED20D6" w14:paraId="3DD49EAB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2444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FB7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48B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C922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5850CD6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727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365FF7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AB88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F73C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2875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EF8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F1EBE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0BF47FB9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ED20D6" w14:paraId="03A7E2FE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E462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4A6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50706A9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475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FC34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2C745F3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61063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510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243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DFD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2C2D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A6D717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ED20D6" w14:paraId="59B4F63C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BD32F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92A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3B84160A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E63C2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F96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6C4E65F2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DA3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600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A8A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FC64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78CC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ED20D6" w14:paraId="54323C25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4A9F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5BA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4B87D23D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588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3D1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371F7EB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E09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C2FC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331B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92D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EC18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6793D5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ED20D6" w14:paraId="67CFBF30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A2A9D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945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9623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8FF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7EBFA2A3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31F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8A9A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B3208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B0896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5EBA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ED20D6" w14:paraId="0BCD048C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886E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9E5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4922E97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31C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8372" w14:textId="77777777" w:rsidR="00ED20D6" w:rsidRDefault="00ED20D6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3557671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7315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E065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4E99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F723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ABF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61E32B64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41718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E25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5604F4C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018D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BF9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FB2A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AB79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03612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26B5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C340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2EBFBD10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7D8F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B5C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9E63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1342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6B5A7D21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F4757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2E07AE4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7761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919C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E810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C9DD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ED20D6" w14:paraId="1D960E7F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C9A2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815E1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C4443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8AFE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1EF8052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323C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529600D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FD4F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7A00F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298D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F8B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5ED44CEF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985F8B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ED20D6" w14:paraId="79574A4B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DE0E" w14:textId="77777777" w:rsidR="00ED20D6" w:rsidRDefault="00ED20D6" w:rsidP="00ED20D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703E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B3F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FD54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6A574246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719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8F7E00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193EE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C156" w14:textId="77777777" w:rsidR="00ED20D6" w:rsidRDefault="00ED20D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0311" w14:textId="77777777" w:rsidR="00ED20D6" w:rsidRPr="00564F54" w:rsidRDefault="00ED20D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82B5" w14:textId="77777777" w:rsidR="00ED20D6" w:rsidRDefault="00ED20D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4CA18B5" w14:textId="77777777" w:rsidR="00ED20D6" w:rsidRPr="00237377" w:rsidRDefault="00ED20D6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28A45D8" w14:textId="77777777" w:rsidR="00ED20D6" w:rsidRDefault="00ED20D6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6DA651D9" w14:textId="77777777" w:rsidR="00ED20D6" w:rsidRDefault="00ED20D6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ED20D6" w14:paraId="140CCF18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DEA1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967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1941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D94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E5FA28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D27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FD0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2C4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EDD1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93ED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1D411B1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9167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F36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D891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E8D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B16CA31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68D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285E7619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5D1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5A06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73E4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CD842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6CD59F2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32C4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0700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B84B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FE99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4B2F5E6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228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1488F10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64927F0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63208E0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A15D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674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817C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58B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0E2EEF7C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3426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575A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D445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1DA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959620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24E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A7C6558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EBA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594A0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39CFC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47B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2A9212A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2903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1E1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8B67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D9B8" w14:textId="77777777" w:rsidR="00ED20D6" w:rsidRDefault="00ED20D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2DB1F83" w14:textId="77777777" w:rsidR="00ED20D6" w:rsidRDefault="00ED20D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E338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629DB448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1F4C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8B17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7BB15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0AA3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ED20D6" w14:paraId="2AF7AA3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E822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2FED" w14:textId="77777777" w:rsidR="00ED20D6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6D30" w14:textId="77777777" w:rsidR="00ED20D6" w:rsidRPr="002B6917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BF53" w14:textId="77777777" w:rsidR="00ED20D6" w:rsidRDefault="00ED20D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60FBAC7" w14:textId="77777777" w:rsidR="00ED20D6" w:rsidRDefault="00ED20D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463A" w14:textId="77777777" w:rsidR="00ED20D6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54FBE20E" w14:textId="77777777" w:rsidR="00ED20D6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1BC2" w14:textId="77777777" w:rsidR="00ED20D6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D829" w14:textId="77777777" w:rsidR="00ED20D6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E924E" w14:textId="77777777" w:rsidR="00ED20D6" w:rsidRPr="002A6824" w:rsidRDefault="00ED20D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AC73" w14:textId="77777777" w:rsidR="00ED20D6" w:rsidRDefault="00ED20D6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ED20D6" w14:paraId="04FB102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901A6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341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4645" w14:textId="77777777" w:rsidR="00ED20D6" w:rsidRPr="002B6917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F9398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C2DEF7B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4949238A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478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7F55963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2FAEA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0B594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CF0C" w14:textId="77777777" w:rsidR="00ED20D6" w:rsidRPr="002A6824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E8DC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6851BD6A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3011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8CBFA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5FA74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1CAA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3268E82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E884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426013E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99F0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740A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7408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02CEC" w14:textId="77777777" w:rsidR="00ED20D6" w:rsidRDefault="00ED20D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2847A8" w14:textId="77777777" w:rsidR="00ED20D6" w:rsidRDefault="00ED20D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ED20D6" w14:paraId="12997AE5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6CFE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E0BCF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059A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B319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6C28ADE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36BF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1DE5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B23C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6BAE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E1C8" w14:textId="77777777" w:rsidR="00ED20D6" w:rsidRDefault="00ED20D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ED20D6" w14:paraId="3A9CDAD1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5061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451A8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5D6D919E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3057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608E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DFC1774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B1C9E40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C04F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8657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BAA2B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1B3C297C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492B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3EFA2" w14:textId="77777777" w:rsidR="00ED20D6" w:rsidRDefault="00ED20D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D20D6" w14:paraId="4A7E8C91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49EA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75325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BB08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D2735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6D5D521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E014B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35647DD4" w14:textId="77777777" w:rsidR="00ED20D6" w:rsidRPr="00810F5B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F0D9" w14:textId="77777777" w:rsidR="00ED20D6" w:rsidRPr="00557C88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3B5EE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6A77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C2C94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C6D8F9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ED20D6" w14:paraId="1D2B3019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74C8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2240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EC5B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49AE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8442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3B9BAF1E" w14:textId="77777777" w:rsidR="00ED20D6" w:rsidRDefault="00ED20D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F540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92E8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B563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480B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21C1A6DD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ED20D6" w14:paraId="2A78CC8C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F152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6A024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7E9D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187E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49E1" w14:textId="77777777" w:rsidR="00ED20D6" w:rsidRDefault="00ED20D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07BE" w14:textId="77777777" w:rsidR="00ED20D6" w:rsidRPr="00557C88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D70C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A4BA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4458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24B677" w14:textId="77777777" w:rsidR="00ED20D6" w:rsidRPr="00D83307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ED20D6" w14:paraId="76895F32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DE1D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F4C6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1BAE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5D48E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3BC8061B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0E55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822A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29F8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0F72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681A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758457A3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F262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05EC2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2B6B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73C6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C3C4CD8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D31C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AE71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F3A6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15E7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F64A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65D2166A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F17D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2A31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754B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26967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6682863B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48244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35B6" w14:textId="77777777" w:rsidR="00ED20D6" w:rsidRPr="00557C88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33C6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16AA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392C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D20D6" w14:paraId="59BE26F9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BAA5" w14:textId="77777777" w:rsidR="00ED20D6" w:rsidRDefault="00ED20D6" w:rsidP="00ED20D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397D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3952" w14:textId="77777777" w:rsidR="00ED20D6" w:rsidRPr="002B6917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A827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C5B9DD5" w14:textId="77777777" w:rsidR="00ED20D6" w:rsidRPr="006315B8" w:rsidRDefault="00ED20D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E106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8BB5" w14:textId="77777777" w:rsidR="00ED20D6" w:rsidRPr="00557C88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F6123" w14:textId="77777777" w:rsidR="00ED20D6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795F" w14:textId="77777777" w:rsidR="00ED20D6" w:rsidRPr="002A6824" w:rsidRDefault="00ED20D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FC83" w14:textId="77777777" w:rsidR="00ED20D6" w:rsidRDefault="00ED20D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EEA022F" w14:textId="77777777" w:rsidR="00ED20D6" w:rsidRPr="00930181" w:rsidRDefault="00ED20D6">
      <w:pPr>
        <w:tabs>
          <w:tab w:val="left" w:pos="3183"/>
        </w:tabs>
      </w:pPr>
    </w:p>
    <w:p w14:paraId="75390CAB" w14:textId="77777777" w:rsidR="00ED20D6" w:rsidRPr="00C21F42" w:rsidRDefault="00ED20D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3BBE52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298FA56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7569C99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6C8BB7F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D6216C0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929A90C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B200041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D8289F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B6CC63C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8E88838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48754B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267FFAE" w14:textId="77777777" w:rsidR="00D4199C" w:rsidRDefault="00D4199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8A7FF06" w14:textId="6EC8A4D2" w:rsidR="00ED20D6" w:rsidRPr="00C21F42" w:rsidRDefault="00ED20D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4FEF493E" w14:textId="77777777" w:rsidR="00ED20D6" w:rsidRPr="00C21F42" w:rsidRDefault="00ED20D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29D9B4FA" w14:textId="77777777" w:rsidR="00ED20D6" w:rsidRPr="00C21F42" w:rsidRDefault="00ED20D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000B26A" w14:textId="77777777" w:rsidR="00ED20D6" w:rsidRDefault="00ED20D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5C94CF2" w14:textId="77777777" w:rsidR="00ED20D6" w:rsidRPr="00C21F42" w:rsidRDefault="00ED20D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2699C1D9" w14:textId="77777777" w:rsidR="00ED20D6" w:rsidRPr="00C21F42" w:rsidRDefault="00ED20D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73AE64D1" w14:textId="77777777" w:rsidR="00ED20D6" w:rsidRPr="00C21F42" w:rsidRDefault="00ED20D6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045E8E9B" w14:textId="77777777" w:rsidR="00ED20D6" w:rsidRPr="00C21F42" w:rsidRDefault="00ED20D6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5682FCED" w14:textId="77777777" w:rsidR="00FB37F1" w:rsidRPr="004F4792" w:rsidRDefault="00FB37F1" w:rsidP="004F4792"/>
    <w:sectPr w:rsidR="00FB37F1" w:rsidRPr="004F4792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B7EA" w14:textId="77777777" w:rsidR="00003C5C" w:rsidRDefault="00003C5C">
      <w:r>
        <w:separator/>
      </w:r>
    </w:p>
  </w:endnote>
  <w:endnote w:type="continuationSeparator" w:id="0">
    <w:p w14:paraId="699D340C" w14:textId="77777777" w:rsidR="00003C5C" w:rsidRDefault="0000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A3CB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2671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15FD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41C7B" w14:textId="77777777" w:rsidR="00003C5C" w:rsidRDefault="00003C5C">
      <w:r>
        <w:separator/>
      </w:r>
    </w:p>
  </w:footnote>
  <w:footnote w:type="continuationSeparator" w:id="0">
    <w:p w14:paraId="1E579C84" w14:textId="77777777" w:rsidR="00003C5C" w:rsidRDefault="00003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D68E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1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FF681" w14:textId="364FCA06" w:rsidR="006F5073" w:rsidRDefault="008469F6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4F2E8E">
      <w:rPr>
        <w:b/>
        <w:bCs/>
        <w:i/>
        <w:iCs/>
        <w:sz w:val="22"/>
      </w:rPr>
      <w:t>decada 21-31 iulie 2026</w:t>
    </w:r>
  </w:p>
  <w:p w14:paraId="24408284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7070CB33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9DBB8A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5D47A91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212DFF8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CB12F77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476DC5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EF0F0F7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0C592660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321E0E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5BDE85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186429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6B4980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9393F5A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44402E5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D3FC1B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1F73C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4E1B51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1EC0C91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77AAE3C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1F11F9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A56871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7489CBC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55BA19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07538B28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B0E3AD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5BF37A7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26ADB11F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F078B4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23054AC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32D08C1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1B5856A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BCC214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412595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9E93BF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3AE58B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28DF9C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BB377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5F77D9AB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B66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42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1BD7B2" w14:textId="3A45E328" w:rsidR="0098517A" w:rsidRPr="0098517A" w:rsidRDefault="00783547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4F2E8E">
      <w:rPr>
        <w:b/>
        <w:bCs/>
        <w:i/>
        <w:iCs/>
        <w:sz w:val="22"/>
      </w:rPr>
      <w:t>decada 21-31 iulie 2026</w:t>
    </w:r>
  </w:p>
  <w:p w14:paraId="492EA45A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1D63DEA0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1B60500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8EA12D3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6E1080A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1FE23E1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2DB323B7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5DDB47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C6DE71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F464AD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6B322B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114831FC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19B2400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65012B4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8EA7762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5F2A4F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8AFAB0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6417C84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952C4A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674ECE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56708E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6CCDC668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D4175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357A46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44AE02F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87199C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4EE216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E8555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C394EF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D97747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65B89B7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40BF09D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7BE89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290BB2A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45604039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88C972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48ED7AE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6F5105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281BE0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66461F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0E525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7A7E4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A4AF7A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40D1D3F0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C675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FF2E43"/>
    <w:multiLevelType w:val="hybridMultilevel"/>
    <w:tmpl w:val="F9B64EF4"/>
    <w:lvl w:ilvl="0" w:tplc="A21EF6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B045A"/>
    <w:multiLevelType w:val="hybridMultilevel"/>
    <w:tmpl w:val="B11C1D36"/>
    <w:lvl w:ilvl="0" w:tplc="42FE79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565C17"/>
    <w:multiLevelType w:val="hybridMultilevel"/>
    <w:tmpl w:val="1DC42A92"/>
    <w:lvl w:ilvl="0" w:tplc="75BAFA0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2B4B1724"/>
    <w:multiLevelType w:val="hybridMultilevel"/>
    <w:tmpl w:val="67BE4150"/>
    <w:lvl w:ilvl="0" w:tplc="98F4672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343B4"/>
    <w:multiLevelType w:val="hybridMultilevel"/>
    <w:tmpl w:val="61903466"/>
    <w:lvl w:ilvl="0" w:tplc="F78EAE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2DB52B92"/>
    <w:multiLevelType w:val="hybridMultilevel"/>
    <w:tmpl w:val="8B5E0428"/>
    <w:lvl w:ilvl="0" w:tplc="0120607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1C4"/>
    <w:multiLevelType w:val="hybridMultilevel"/>
    <w:tmpl w:val="714E3CFA"/>
    <w:lvl w:ilvl="0" w:tplc="003068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4F72C9"/>
    <w:multiLevelType w:val="hybridMultilevel"/>
    <w:tmpl w:val="2654C488"/>
    <w:lvl w:ilvl="0" w:tplc="402AF31C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3EF02C7E"/>
    <w:multiLevelType w:val="hybridMultilevel"/>
    <w:tmpl w:val="8F16DB08"/>
    <w:lvl w:ilvl="0" w:tplc="18D02684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43234AD8"/>
    <w:multiLevelType w:val="multilevel"/>
    <w:tmpl w:val="43D0FAB0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3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2F2115"/>
    <w:multiLevelType w:val="hybridMultilevel"/>
    <w:tmpl w:val="DDEEA4A4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5" w15:restartNumberingAfterBreak="0">
    <w:nsid w:val="5D2C203F"/>
    <w:multiLevelType w:val="hybridMultilevel"/>
    <w:tmpl w:val="00483D5A"/>
    <w:lvl w:ilvl="0" w:tplc="0E621C5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D94AFC"/>
    <w:multiLevelType w:val="hybridMultilevel"/>
    <w:tmpl w:val="E64A247C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8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0" w15:restartNumberingAfterBreak="0">
    <w:nsid w:val="686E0020"/>
    <w:multiLevelType w:val="hybridMultilevel"/>
    <w:tmpl w:val="BF162CBE"/>
    <w:lvl w:ilvl="0" w:tplc="5A4EFE2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1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5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7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45365810">
    <w:abstractNumId w:val="31"/>
  </w:num>
  <w:num w:numId="2" w16cid:durableId="528682077">
    <w:abstractNumId w:val="30"/>
  </w:num>
  <w:num w:numId="3" w16cid:durableId="1049263936">
    <w:abstractNumId w:val="28"/>
  </w:num>
  <w:num w:numId="4" w16cid:durableId="1391685917">
    <w:abstractNumId w:val="36"/>
  </w:num>
  <w:num w:numId="5" w16cid:durableId="254679305">
    <w:abstractNumId w:val="23"/>
  </w:num>
  <w:num w:numId="6" w16cid:durableId="217740859">
    <w:abstractNumId w:val="35"/>
  </w:num>
  <w:num w:numId="7" w16cid:durableId="1679384678">
    <w:abstractNumId w:val="43"/>
  </w:num>
  <w:num w:numId="8" w16cid:durableId="1288388605">
    <w:abstractNumId w:val="17"/>
  </w:num>
  <w:num w:numId="9" w16cid:durableId="1403331679">
    <w:abstractNumId w:val="34"/>
  </w:num>
  <w:num w:numId="10" w16cid:durableId="946889578">
    <w:abstractNumId w:val="6"/>
  </w:num>
  <w:num w:numId="11" w16cid:durableId="777607632">
    <w:abstractNumId w:val="27"/>
  </w:num>
  <w:num w:numId="12" w16cid:durableId="2074769900">
    <w:abstractNumId w:val="10"/>
  </w:num>
  <w:num w:numId="13" w16cid:durableId="1184783915">
    <w:abstractNumId w:val="2"/>
  </w:num>
  <w:num w:numId="14" w16cid:durableId="1079517301">
    <w:abstractNumId w:val="42"/>
  </w:num>
  <w:num w:numId="15" w16cid:durableId="811023296">
    <w:abstractNumId w:val="47"/>
  </w:num>
  <w:num w:numId="16" w16cid:durableId="885263045">
    <w:abstractNumId w:val="19"/>
  </w:num>
  <w:num w:numId="17" w16cid:durableId="2029215308">
    <w:abstractNumId w:val="41"/>
  </w:num>
  <w:num w:numId="18" w16cid:durableId="1208643832">
    <w:abstractNumId w:val="40"/>
  </w:num>
  <w:num w:numId="19" w16cid:durableId="1139808656">
    <w:abstractNumId w:val="22"/>
  </w:num>
  <w:num w:numId="20" w16cid:durableId="2011443954">
    <w:abstractNumId w:val="5"/>
  </w:num>
  <w:num w:numId="21" w16cid:durableId="19402065">
    <w:abstractNumId w:val="8"/>
  </w:num>
  <w:num w:numId="22" w16cid:durableId="1704288517">
    <w:abstractNumId w:val="45"/>
  </w:num>
  <w:num w:numId="23" w16cid:durableId="214392657">
    <w:abstractNumId w:val="11"/>
  </w:num>
  <w:num w:numId="24" w16cid:durableId="84882993">
    <w:abstractNumId w:val="20"/>
  </w:num>
  <w:num w:numId="25" w16cid:durableId="65613399">
    <w:abstractNumId w:val="21"/>
  </w:num>
  <w:num w:numId="26" w16cid:durableId="71894456">
    <w:abstractNumId w:val="25"/>
  </w:num>
  <w:num w:numId="27" w16cid:durableId="182784983">
    <w:abstractNumId w:val="44"/>
  </w:num>
  <w:num w:numId="28" w16cid:durableId="598873749">
    <w:abstractNumId w:val="18"/>
  </w:num>
  <w:num w:numId="29" w16cid:durableId="557742951">
    <w:abstractNumId w:val="24"/>
  </w:num>
  <w:num w:numId="30" w16cid:durableId="2003316541">
    <w:abstractNumId w:val="3"/>
  </w:num>
  <w:num w:numId="31" w16cid:durableId="491726566">
    <w:abstractNumId w:val="13"/>
  </w:num>
  <w:num w:numId="32" w16cid:durableId="1374768146">
    <w:abstractNumId w:val="15"/>
  </w:num>
  <w:num w:numId="33" w16cid:durableId="2124642321">
    <w:abstractNumId w:val="9"/>
  </w:num>
  <w:num w:numId="34" w16cid:durableId="2009209847">
    <w:abstractNumId w:val="14"/>
  </w:num>
  <w:num w:numId="35" w16cid:durableId="1411655536">
    <w:abstractNumId w:val="38"/>
  </w:num>
  <w:num w:numId="36" w16cid:durableId="175312487">
    <w:abstractNumId w:val="7"/>
  </w:num>
  <w:num w:numId="37" w16cid:durableId="2137330231">
    <w:abstractNumId w:val="26"/>
  </w:num>
  <w:num w:numId="38" w16cid:durableId="104346094">
    <w:abstractNumId w:val="33"/>
  </w:num>
  <w:num w:numId="39" w16cid:durableId="554776066">
    <w:abstractNumId w:val="4"/>
  </w:num>
  <w:num w:numId="40" w16cid:durableId="1088505474">
    <w:abstractNumId w:val="46"/>
  </w:num>
  <w:num w:numId="41" w16cid:durableId="1204487216">
    <w:abstractNumId w:val="16"/>
  </w:num>
  <w:num w:numId="42" w16cid:durableId="605817473">
    <w:abstractNumId w:val="1"/>
  </w:num>
  <w:num w:numId="43" w16cid:durableId="243221892">
    <w:abstractNumId w:val="37"/>
  </w:num>
  <w:num w:numId="44" w16cid:durableId="1230266498">
    <w:abstractNumId w:val="39"/>
  </w:num>
  <w:num w:numId="45" w16cid:durableId="2051491828">
    <w:abstractNumId w:val="29"/>
  </w:num>
  <w:num w:numId="46" w16cid:durableId="1108620561">
    <w:abstractNumId w:val="32"/>
  </w:num>
  <w:num w:numId="47" w16cid:durableId="5328760">
    <w:abstractNumId w:val="12"/>
  </w:num>
  <w:num w:numId="48" w16cid:durableId="1093748570">
    <w:abstractNumId w:val="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G6vSlvYAKgmbccIOTOWZQF6ZbcytvjBX9y6Hm56TwPMKQYno+8bryMKbPRrG637kRWrtLVjKTBpXpcsVQ/Lhxw==" w:salt="R2QzVtOE8Fuc1UTHtXH4u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32A"/>
    <w:rsid w:val="000026EB"/>
    <w:rsid w:val="00002B50"/>
    <w:rsid w:val="000034F1"/>
    <w:rsid w:val="00003549"/>
    <w:rsid w:val="00003587"/>
    <w:rsid w:val="00003C5C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07DC7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21A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E2B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A8B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2DE4"/>
    <w:rsid w:val="00043394"/>
    <w:rsid w:val="000438BC"/>
    <w:rsid w:val="000445D6"/>
    <w:rsid w:val="0004485A"/>
    <w:rsid w:val="00044E51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2"/>
    <w:rsid w:val="000556B4"/>
    <w:rsid w:val="00055937"/>
    <w:rsid w:val="00055C1D"/>
    <w:rsid w:val="00055F71"/>
    <w:rsid w:val="000562E1"/>
    <w:rsid w:val="0005699B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4F3"/>
    <w:rsid w:val="000648D5"/>
    <w:rsid w:val="00064A0E"/>
    <w:rsid w:val="00065701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B83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53A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88B"/>
    <w:rsid w:val="00087C80"/>
    <w:rsid w:val="000902A4"/>
    <w:rsid w:val="000907E7"/>
    <w:rsid w:val="00090A26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111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B4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68E9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485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49"/>
    <w:rsid w:val="000E64DA"/>
    <w:rsid w:val="000E6526"/>
    <w:rsid w:val="000E6AB2"/>
    <w:rsid w:val="000E72A7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3B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10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84B"/>
    <w:rsid w:val="00107DC3"/>
    <w:rsid w:val="001107DF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3E1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ACA"/>
    <w:rsid w:val="00132DF9"/>
    <w:rsid w:val="001333B4"/>
    <w:rsid w:val="0013363B"/>
    <w:rsid w:val="0013397E"/>
    <w:rsid w:val="00133B74"/>
    <w:rsid w:val="00133D4D"/>
    <w:rsid w:val="00133E0E"/>
    <w:rsid w:val="001342FE"/>
    <w:rsid w:val="00134BFC"/>
    <w:rsid w:val="0013537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0CE7"/>
    <w:rsid w:val="00141BC2"/>
    <w:rsid w:val="00141F1A"/>
    <w:rsid w:val="001429C7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65C"/>
    <w:rsid w:val="00153AC3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57E9D"/>
    <w:rsid w:val="001616EC"/>
    <w:rsid w:val="00161B3A"/>
    <w:rsid w:val="00161EA6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14AE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7BC"/>
    <w:rsid w:val="0017502F"/>
    <w:rsid w:val="0017514C"/>
    <w:rsid w:val="00176740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6C23"/>
    <w:rsid w:val="00187A32"/>
    <w:rsid w:val="00187A58"/>
    <w:rsid w:val="00187BBC"/>
    <w:rsid w:val="00187CA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230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0BF"/>
    <w:rsid w:val="001B6470"/>
    <w:rsid w:val="001B6530"/>
    <w:rsid w:val="001B6E6D"/>
    <w:rsid w:val="001B73F1"/>
    <w:rsid w:val="001B74DF"/>
    <w:rsid w:val="001B7CC8"/>
    <w:rsid w:val="001C0087"/>
    <w:rsid w:val="001C020A"/>
    <w:rsid w:val="001C081B"/>
    <w:rsid w:val="001C155F"/>
    <w:rsid w:val="001C1667"/>
    <w:rsid w:val="001C16C5"/>
    <w:rsid w:val="001C2039"/>
    <w:rsid w:val="001C207D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2AE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2DC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07B"/>
    <w:rsid w:val="001D60EA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32"/>
    <w:rsid w:val="001E3C85"/>
    <w:rsid w:val="001E3EB6"/>
    <w:rsid w:val="001E482D"/>
    <w:rsid w:val="001E4BCB"/>
    <w:rsid w:val="001E5587"/>
    <w:rsid w:val="001E5AB2"/>
    <w:rsid w:val="001E5C07"/>
    <w:rsid w:val="001E65AD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4D50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4C5E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97E"/>
    <w:rsid w:val="00207CC8"/>
    <w:rsid w:val="0021058E"/>
    <w:rsid w:val="002110E3"/>
    <w:rsid w:val="00212265"/>
    <w:rsid w:val="0021247E"/>
    <w:rsid w:val="002131B5"/>
    <w:rsid w:val="00213671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368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A5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0F6E"/>
    <w:rsid w:val="00231070"/>
    <w:rsid w:val="002322A3"/>
    <w:rsid w:val="00232586"/>
    <w:rsid w:val="0023324E"/>
    <w:rsid w:val="002333BD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5E6B"/>
    <w:rsid w:val="00236800"/>
    <w:rsid w:val="00236882"/>
    <w:rsid w:val="00236BF4"/>
    <w:rsid w:val="00236C91"/>
    <w:rsid w:val="00236D79"/>
    <w:rsid w:val="00236D8A"/>
    <w:rsid w:val="00237063"/>
    <w:rsid w:val="0023712C"/>
    <w:rsid w:val="002374AE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5E2A"/>
    <w:rsid w:val="00246578"/>
    <w:rsid w:val="00247CC3"/>
    <w:rsid w:val="002500D5"/>
    <w:rsid w:val="0025041E"/>
    <w:rsid w:val="00250492"/>
    <w:rsid w:val="002506F7"/>
    <w:rsid w:val="00251436"/>
    <w:rsid w:val="002515F4"/>
    <w:rsid w:val="00251CCA"/>
    <w:rsid w:val="00251F24"/>
    <w:rsid w:val="0025209E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11A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5D"/>
    <w:rsid w:val="00261A6C"/>
    <w:rsid w:val="00261AAE"/>
    <w:rsid w:val="00262163"/>
    <w:rsid w:val="002623CE"/>
    <w:rsid w:val="002624FB"/>
    <w:rsid w:val="0026274A"/>
    <w:rsid w:val="00262A16"/>
    <w:rsid w:val="002631C7"/>
    <w:rsid w:val="00263D14"/>
    <w:rsid w:val="00263E03"/>
    <w:rsid w:val="00264BEC"/>
    <w:rsid w:val="00265641"/>
    <w:rsid w:val="00265692"/>
    <w:rsid w:val="0026592F"/>
    <w:rsid w:val="00265E33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77ABE"/>
    <w:rsid w:val="002802B7"/>
    <w:rsid w:val="00281D88"/>
    <w:rsid w:val="0028267F"/>
    <w:rsid w:val="002827CE"/>
    <w:rsid w:val="002828C2"/>
    <w:rsid w:val="00282E6F"/>
    <w:rsid w:val="0028430B"/>
    <w:rsid w:val="0028453F"/>
    <w:rsid w:val="002849C0"/>
    <w:rsid w:val="00284ADC"/>
    <w:rsid w:val="00286A0B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4368"/>
    <w:rsid w:val="002B4E64"/>
    <w:rsid w:val="002B5417"/>
    <w:rsid w:val="002B577E"/>
    <w:rsid w:val="002B6380"/>
    <w:rsid w:val="002B670F"/>
    <w:rsid w:val="002B6744"/>
    <w:rsid w:val="002B695A"/>
    <w:rsid w:val="002B767F"/>
    <w:rsid w:val="002B7AEB"/>
    <w:rsid w:val="002B7E16"/>
    <w:rsid w:val="002C0160"/>
    <w:rsid w:val="002C0860"/>
    <w:rsid w:val="002C08C3"/>
    <w:rsid w:val="002C1156"/>
    <w:rsid w:val="002C12B6"/>
    <w:rsid w:val="002C12E5"/>
    <w:rsid w:val="002C1375"/>
    <w:rsid w:val="002C1F82"/>
    <w:rsid w:val="002C24E7"/>
    <w:rsid w:val="002C2585"/>
    <w:rsid w:val="002C2A42"/>
    <w:rsid w:val="002C2B7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58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5A2C"/>
    <w:rsid w:val="002F6206"/>
    <w:rsid w:val="002F6316"/>
    <w:rsid w:val="002F6485"/>
    <w:rsid w:val="002F670A"/>
    <w:rsid w:val="002F6E7B"/>
    <w:rsid w:val="002F7325"/>
    <w:rsid w:val="002F7912"/>
    <w:rsid w:val="003003CD"/>
    <w:rsid w:val="00300AD4"/>
    <w:rsid w:val="00300EEC"/>
    <w:rsid w:val="0030105C"/>
    <w:rsid w:val="00301156"/>
    <w:rsid w:val="0030139A"/>
    <w:rsid w:val="00301631"/>
    <w:rsid w:val="003021C0"/>
    <w:rsid w:val="003029E3"/>
    <w:rsid w:val="0030320F"/>
    <w:rsid w:val="0030390E"/>
    <w:rsid w:val="00303DEC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F98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863"/>
    <w:rsid w:val="00327A59"/>
    <w:rsid w:val="00327D0B"/>
    <w:rsid w:val="003305EB"/>
    <w:rsid w:val="00330D6C"/>
    <w:rsid w:val="00331713"/>
    <w:rsid w:val="00331C9E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E7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3B"/>
    <w:rsid w:val="0035427C"/>
    <w:rsid w:val="0035432E"/>
    <w:rsid w:val="0035439A"/>
    <w:rsid w:val="00354422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5445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3A6A"/>
    <w:rsid w:val="0039406F"/>
    <w:rsid w:val="003959CE"/>
    <w:rsid w:val="00395A19"/>
    <w:rsid w:val="00396602"/>
    <w:rsid w:val="00396815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3CF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4C3C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5E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1E82"/>
    <w:rsid w:val="003E20B6"/>
    <w:rsid w:val="003E20E5"/>
    <w:rsid w:val="003E212F"/>
    <w:rsid w:val="003E2458"/>
    <w:rsid w:val="003E298C"/>
    <w:rsid w:val="003E2E63"/>
    <w:rsid w:val="003E32D6"/>
    <w:rsid w:val="003E3AEA"/>
    <w:rsid w:val="003E3EF1"/>
    <w:rsid w:val="003E4219"/>
    <w:rsid w:val="003E46A0"/>
    <w:rsid w:val="003E4A40"/>
    <w:rsid w:val="003E4CB2"/>
    <w:rsid w:val="003E51BD"/>
    <w:rsid w:val="003E5456"/>
    <w:rsid w:val="003E5509"/>
    <w:rsid w:val="003E5729"/>
    <w:rsid w:val="003E5BD1"/>
    <w:rsid w:val="003E5C92"/>
    <w:rsid w:val="003E6263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232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5EF8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B2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0D8"/>
    <w:rsid w:val="004274D0"/>
    <w:rsid w:val="004277B8"/>
    <w:rsid w:val="00427E63"/>
    <w:rsid w:val="004303E0"/>
    <w:rsid w:val="004305F4"/>
    <w:rsid w:val="00430E61"/>
    <w:rsid w:val="0043105A"/>
    <w:rsid w:val="00431994"/>
    <w:rsid w:val="00431BC7"/>
    <w:rsid w:val="00431E6B"/>
    <w:rsid w:val="00431E78"/>
    <w:rsid w:val="004321F1"/>
    <w:rsid w:val="004327E6"/>
    <w:rsid w:val="00432B6C"/>
    <w:rsid w:val="00433462"/>
    <w:rsid w:val="00433C9B"/>
    <w:rsid w:val="00433DBD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5CA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47756"/>
    <w:rsid w:val="00450F7C"/>
    <w:rsid w:val="00451492"/>
    <w:rsid w:val="00452302"/>
    <w:rsid w:val="00452B7D"/>
    <w:rsid w:val="00452FFA"/>
    <w:rsid w:val="0045358A"/>
    <w:rsid w:val="0045361A"/>
    <w:rsid w:val="0045417A"/>
    <w:rsid w:val="004544CA"/>
    <w:rsid w:val="00454A32"/>
    <w:rsid w:val="00455B8A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1833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0A2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009"/>
    <w:rsid w:val="004820E3"/>
    <w:rsid w:val="00482356"/>
    <w:rsid w:val="0048241E"/>
    <w:rsid w:val="0048263B"/>
    <w:rsid w:val="004829E9"/>
    <w:rsid w:val="00483A45"/>
    <w:rsid w:val="00483C80"/>
    <w:rsid w:val="00483D4F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4BB"/>
    <w:rsid w:val="004A16B2"/>
    <w:rsid w:val="004A19F3"/>
    <w:rsid w:val="004A1B81"/>
    <w:rsid w:val="004A2AB5"/>
    <w:rsid w:val="004A3571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8D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531"/>
    <w:rsid w:val="004C075B"/>
    <w:rsid w:val="004C0C76"/>
    <w:rsid w:val="004C0D6E"/>
    <w:rsid w:val="004C0E8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0A9C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245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C55"/>
    <w:rsid w:val="004E5FE1"/>
    <w:rsid w:val="004E607C"/>
    <w:rsid w:val="004E648C"/>
    <w:rsid w:val="004E668C"/>
    <w:rsid w:val="004E67AE"/>
    <w:rsid w:val="004E67FB"/>
    <w:rsid w:val="004E6A1F"/>
    <w:rsid w:val="004E6B19"/>
    <w:rsid w:val="004E753F"/>
    <w:rsid w:val="004F0055"/>
    <w:rsid w:val="004F010C"/>
    <w:rsid w:val="004F055E"/>
    <w:rsid w:val="004F06C6"/>
    <w:rsid w:val="004F0FE9"/>
    <w:rsid w:val="004F1225"/>
    <w:rsid w:val="004F1698"/>
    <w:rsid w:val="004F1C90"/>
    <w:rsid w:val="004F2217"/>
    <w:rsid w:val="004F2A0A"/>
    <w:rsid w:val="004F2E8E"/>
    <w:rsid w:val="004F3A1C"/>
    <w:rsid w:val="004F4193"/>
    <w:rsid w:val="004F422F"/>
    <w:rsid w:val="004F4405"/>
    <w:rsid w:val="004F4492"/>
    <w:rsid w:val="004F4792"/>
    <w:rsid w:val="004F4908"/>
    <w:rsid w:val="004F5072"/>
    <w:rsid w:val="004F5281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DC9"/>
    <w:rsid w:val="00504E77"/>
    <w:rsid w:val="005051E9"/>
    <w:rsid w:val="005056E1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0FF0"/>
    <w:rsid w:val="005110EC"/>
    <w:rsid w:val="00511499"/>
    <w:rsid w:val="00511B06"/>
    <w:rsid w:val="00511D51"/>
    <w:rsid w:val="005120B2"/>
    <w:rsid w:val="00512CE3"/>
    <w:rsid w:val="00513317"/>
    <w:rsid w:val="00513684"/>
    <w:rsid w:val="0051411C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1C3D"/>
    <w:rsid w:val="00532713"/>
    <w:rsid w:val="00532963"/>
    <w:rsid w:val="00532D66"/>
    <w:rsid w:val="00533615"/>
    <w:rsid w:val="0053465A"/>
    <w:rsid w:val="00534866"/>
    <w:rsid w:val="00534F3A"/>
    <w:rsid w:val="00535011"/>
    <w:rsid w:val="005359E6"/>
    <w:rsid w:val="00535A37"/>
    <w:rsid w:val="00535B06"/>
    <w:rsid w:val="00535C17"/>
    <w:rsid w:val="00536920"/>
    <w:rsid w:val="00536AB3"/>
    <w:rsid w:val="005379C4"/>
    <w:rsid w:val="00537ABD"/>
    <w:rsid w:val="0054001D"/>
    <w:rsid w:val="00540051"/>
    <w:rsid w:val="00540092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3D9"/>
    <w:rsid w:val="005525AF"/>
    <w:rsid w:val="005525CC"/>
    <w:rsid w:val="005527DB"/>
    <w:rsid w:val="00552D66"/>
    <w:rsid w:val="00552EDB"/>
    <w:rsid w:val="00552FA6"/>
    <w:rsid w:val="005533B2"/>
    <w:rsid w:val="005536B8"/>
    <w:rsid w:val="00554594"/>
    <w:rsid w:val="00554696"/>
    <w:rsid w:val="0055480E"/>
    <w:rsid w:val="005552F9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6CF"/>
    <w:rsid w:val="005848A0"/>
    <w:rsid w:val="00584946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783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1FD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155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38B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D2D"/>
    <w:rsid w:val="005C1688"/>
    <w:rsid w:val="005C1939"/>
    <w:rsid w:val="005C1B54"/>
    <w:rsid w:val="005C201A"/>
    <w:rsid w:val="005C2A5C"/>
    <w:rsid w:val="005C3A1C"/>
    <w:rsid w:val="005C3D71"/>
    <w:rsid w:val="005C3DBE"/>
    <w:rsid w:val="005C3EA9"/>
    <w:rsid w:val="005C4A63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6910"/>
    <w:rsid w:val="005D714E"/>
    <w:rsid w:val="005D7386"/>
    <w:rsid w:val="005D73C6"/>
    <w:rsid w:val="005D7D58"/>
    <w:rsid w:val="005E0B9C"/>
    <w:rsid w:val="005E17BE"/>
    <w:rsid w:val="005E1D6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1F0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3F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1FDB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CC7"/>
    <w:rsid w:val="00614F82"/>
    <w:rsid w:val="00614F8C"/>
    <w:rsid w:val="006164FF"/>
    <w:rsid w:val="00616BBA"/>
    <w:rsid w:val="00617F8D"/>
    <w:rsid w:val="00620933"/>
    <w:rsid w:val="00620989"/>
    <w:rsid w:val="00620D52"/>
    <w:rsid w:val="00620ECF"/>
    <w:rsid w:val="00621769"/>
    <w:rsid w:val="00622DAF"/>
    <w:rsid w:val="00622F84"/>
    <w:rsid w:val="00623351"/>
    <w:rsid w:val="00623505"/>
    <w:rsid w:val="006238E7"/>
    <w:rsid w:val="00624152"/>
    <w:rsid w:val="006251FD"/>
    <w:rsid w:val="00625CBC"/>
    <w:rsid w:val="006273A7"/>
    <w:rsid w:val="0062765E"/>
    <w:rsid w:val="00627B0E"/>
    <w:rsid w:val="00630430"/>
    <w:rsid w:val="00630674"/>
    <w:rsid w:val="00631146"/>
    <w:rsid w:val="00631692"/>
    <w:rsid w:val="0063175C"/>
    <w:rsid w:val="00631FF1"/>
    <w:rsid w:val="00632627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3B2"/>
    <w:rsid w:val="00660E35"/>
    <w:rsid w:val="0066176B"/>
    <w:rsid w:val="00661D27"/>
    <w:rsid w:val="0066294E"/>
    <w:rsid w:val="0066309E"/>
    <w:rsid w:val="0066359B"/>
    <w:rsid w:val="006637C0"/>
    <w:rsid w:val="00663882"/>
    <w:rsid w:val="00663E62"/>
    <w:rsid w:val="00664E91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08D"/>
    <w:rsid w:val="0067256B"/>
    <w:rsid w:val="006740D3"/>
    <w:rsid w:val="006740E4"/>
    <w:rsid w:val="00674BC5"/>
    <w:rsid w:val="00674FAF"/>
    <w:rsid w:val="0067501D"/>
    <w:rsid w:val="006756FE"/>
    <w:rsid w:val="00675C56"/>
    <w:rsid w:val="00676983"/>
    <w:rsid w:val="00676F93"/>
    <w:rsid w:val="00677279"/>
    <w:rsid w:val="00680488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9FD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84"/>
    <w:rsid w:val="006A3F30"/>
    <w:rsid w:val="006A4187"/>
    <w:rsid w:val="006A431C"/>
    <w:rsid w:val="006A43C7"/>
    <w:rsid w:val="006A4681"/>
    <w:rsid w:val="006A470A"/>
    <w:rsid w:val="006A471A"/>
    <w:rsid w:val="006A4C53"/>
    <w:rsid w:val="006A5B25"/>
    <w:rsid w:val="006A6AD7"/>
    <w:rsid w:val="006B0113"/>
    <w:rsid w:val="006B0200"/>
    <w:rsid w:val="006B0426"/>
    <w:rsid w:val="006B12A8"/>
    <w:rsid w:val="006B1583"/>
    <w:rsid w:val="006B19C4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6D3E"/>
    <w:rsid w:val="006E7F6A"/>
    <w:rsid w:val="006F0596"/>
    <w:rsid w:val="006F0894"/>
    <w:rsid w:val="006F0FA4"/>
    <w:rsid w:val="006F13AB"/>
    <w:rsid w:val="006F18D7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A80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73C"/>
    <w:rsid w:val="00706BE9"/>
    <w:rsid w:val="00706F6C"/>
    <w:rsid w:val="00710034"/>
    <w:rsid w:val="007109C7"/>
    <w:rsid w:val="00710A81"/>
    <w:rsid w:val="00710CE2"/>
    <w:rsid w:val="00711D9D"/>
    <w:rsid w:val="00711EA0"/>
    <w:rsid w:val="00712573"/>
    <w:rsid w:val="00713189"/>
    <w:rsid w:val="00713243"/>
    <w:rsid w:val="007132B0"/>
    <w:rsid w:val="007132F6"/>
    <w:rsid w:val="00713BC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1DE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5F4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B8C"/>
    <w:rsid w:val="00740278"/>
    <w:rsid w:val="00740757"/>
    <w:rsid w:val="00740C89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AF9"/>
    <w:rsid w:val="00747D1C"/>
    <w:rsid w:val="00747D71"/>
    <w:rsid w:val="00751224"/>
    <w:rsid w:val="00751BF8"/>
    <w:rsid w:val="00751D6E"/>
    <w:rsid w:val="00751EF2"/>
    <w:rsid w:val="0075230E"/>
    <w:rsid w:val="00752944"/>
    <w:rsid w:val="00753004"/>
    <w:rsid w:val="00753028"/>
    <w:rsid w:val="00753350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5AD7"/>
    <w:rsid w:val="007564CA"/>
    <w:rsid w:val="00756A23"/>
    <w:rsid w:val="007578BC"/>
    <w:rsid w:val="00757B41"/>
    <w:rsid w:val="00757C9B"/>
    <w:rsid w:val="00757E40"/>
    <w:rsid w:val="0076008E"/>
    <w:rsid w:val="0076025D"/>
    <w:rsid w:val="007603CD"/>
    <w:rsid w:val="007607A3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7DC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5D3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3547"/>
    <w:rsid w:val="0078411E"/>
    <w:rsid w:val="007854AE"/>
    <w:rsid w:val="00785F86"/>
    <w:rsid w:val="007862BA"/>
    <w:rsid w:val="007864F9"/>
    <w:rsid w:val="00786E6F"/>
    <w:rsid w:val="00786F8B"/>
    <w:rsid w:val="0078760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BB3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AF6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0C5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58E"/>
    <w:rsid w:val="007E277F"/>
    <w:rsid w:val="007E27E5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E95"/>
    <w:rsid w:val="007F0F89"/>
    <w:rsid w:val="007F115B"/>
    <w:rsid w:val="007F11BB"/>
    <w:rsid w:val="007F13EC"/>
    <w:rsid w:val="007F1415"/>
    <w:rsid w:val="007F170B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5867"/>
    <w:rsid w:val="007F6039"/>
    <w:rsid w:val="007F6616"/>
    <w:rsid w:val="007F687A"/>
    <w:rsid w:val="007F6A41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A75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BF8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14A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3CE1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AE4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5E9"/>
    <w:rsid w:val="00844C31"/>
    <w:rsid w:val="00845062"/>
    <w:rsid w:val="0084545B"/>
    <w:rsid w:val="008454CE"/>
    <w:rsid w:val="00846421"/>
    <w:rsid w:val="0084652F"/>
    <w:rsid w:val="008469F6"/>
    <w:rsid w:val="00846D8F"/>
    <w:rsid w:val="00846E75"/>
    <w:rsid w:val="00847816"/>
    <w:rsid w:val="008478D7"/>
    <w:rsid w:val="00847E2A"/>
    <w:rsid w:val="00847E9B"/>
    <w:rsid w:val="0085031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4BD6"/>
    <w:rsid w:val="0085545B"/>
    <w:rsid w:val="00855CEA"/>
    <w:rsid w:val="00855D96"/>
    <w:rsid w:val="00855E41"/>
    <w:rsid w:val="008561F0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771"/>
    <w:rsid w:val="008618A8"/>
    <w:rsid w:val="00861DD7"/>
    <w:rsid w:val="008622AB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77D8C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DA3"/>
    <w:rsid w:val="008A2E80"/>
    <w:rsid w:val="008A2EC9"/>
    <w:rsid w:val="008A3F7A"/>
    <w:rsid w:val="008A41D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FF7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145"/>
    <w:rsid w:val="008C2732"/>
    <w:rsid w:val="008C2C04"/>
    <w:rsid w:val="008C2FBD"/>
    <w:rsid w:val="008C3505"/>
    <w:rsid w:val="008C3552"/>
    <w:rsid w:val="008C3C9D"/>
    <w:rsid w:val="008C40EC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1E2"/>
    <w:rsid w:val="008D134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FF5"/>
    <w:rsid w:val="008E31B5"/>
    <w:rsid w:val="008E32AC"/>
    <w:rsid w:val="008E347E"/>
    <w:rsid w:val="008E38A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822"/>
    <w:rsid w:val="00901EB0"/>
    <w:rsid w:val="00902216"/>
    <w:rsid w:val="00902429"/>
    <w:rsid w:val="009025A5"/>
    <w:rsid w:val="009025B4"/>
    <w:rsid w:val="00902C33"/>
    <w:rsid w:val="00903A3B"/>
    <w:rsid w:val="00903C86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03"/>
    <w:rsid w:val="00915C8C"/>
    <w:rsid w:val="009162C4"/>
    <w:rsid w:val="009166BF"/>
    <w:rsid w:val="009168EE"/>
    <w:rsid w:val="00917C44"/>
    <w:rsid w:val="00917C48"/>
    <w:rsid w:val="00920C08"/>
    <w:rsid w:val="009210E6"/>
    <w:rsid w:val="00921119"/>
    <w:rsid w:val="009214A4"/>
    <w:rsid w:val="00921597"/>
    <w:rsid w:val="009221F0"/>
    <w:rsid w:val="009222C2"/>
    <w:rsid w:val="0092265D"/>
    <w:rsid w:val="00922CD9"/>
    <w:rsid w:val="009235A9"/>
    <w:rsid w:val="009239FE"/>
    <w:rsid w:val="00923E27"/>
    <w:rsid w:val="0092474A"/>
    <w:rsid w:val="0092545C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2721F"/>
    <w:rsid w:val="00927E2D"/>
    <w:rsid w:val="0093006B"/>
    <w:rsid w:val="00931A0E"/>
    <w:rsid w:val="00931C8F"/>
    <w:rsid w:val="00931EAB"/>
    <w:rsid w:val="00931F82"/>
    <w:rsid w:val="009331EE"/>
    <w:rsid w:val="009334DC"/>
    <w:rsid w:val="00933625"/>
    <w:rsid w:val="009336B6"/>
    <w:rsid w:val="00933DC8"/>
    <w:rsid w:val="00934B89"/>
    <w:rsid w:val="00934C51"/>
    <w:rsid w:val="00935142"/>
    <w:rsid w:val="00935360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1B"/>
    <w:rsid w:val="00943EE8"/>
    <w:rsid w:val="00943F0A"/>
    <w:rsid w:val="0094471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0FD"/>
    <w:rsid w:val="0095338F"/>
    <w:rsid w:val="0095395D"/>
    <w:rsid w:val="00953B8C"/>
    <w:rsid w:val="00954876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1B52"/>
    <w:rsid w:val="0096231E"/>
    <w:rsid w:val="00962A81"/>
    <w:rsid w:val="00962BED"/>
    <w:rsid w:val="009634D7"/>
    <w:rsid w:val="0096388A"/>
    <w:rsid w:val="00963E48"/>
    <w:rsid w:val="009647AF"/>
    <w:rsid w:val="00964A0E"/>
    <w:rsid w:val="00964BFA"/>
    <w:rsid w:val="0096521B"/>
    <w:rsid w:val="00965247"/>
    <w:rsid w:val="00965B91"/>
    <w:rsid w:val="009667DB"/>
    <w:rsid w:val="00966D26"/>
    <w:rsid w:val="0096768B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073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7A"/>
    <w:rsid w:val="00982883"/>
    <w:rsid w:val="009828B4"/>
    <w:rsid w:val="0098373B"/>
    <w:rsid w:val="009837B7"/>
    <w:rsid w:val="00983B30"/>
    <w:rsid w:val="00983BDC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104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6FA"/>
    <w:rsid w:val="009A47E4"/>
    <w:rsid w:val="009A4E7D"/>
    <w:rsid w:val="009A5157"/>
    <w:rsid w:val="009A52AB"/>
    <w:rsid w:val="009A5C22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239E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5ADA"/>
    <w:rsid w:val="009C623E"/>
    <w:rsid w:val="009C6470"/>
    <w:rsid w:val="009C6A3D"/>
    <w:rsid w:val="009C6D05"/>
    <w:rsid w:val="009C7326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63C0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1EF"/>
    <w:rsid w:val="009F0241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1F5F"/>
    <w:rsid w:val="00A226D0"/>
    <w:rsid w:val="00A22E43"/>
    <w:rsid w:val="00A22F44"/>
    <w:rsid w:val="00A23936"/>
    <w:rsid w:val="00A23ED1"/>
    <w:rsid w:val="00A24446"/>
    <w:rsid w:val="00A24B62"/>
    <w:rsid w:val="00A250DE"/>
    <w:rsid w:val="00A257C8"/>
    <w:rsid w:val="00A25ACC"/>
    <w:rsid w:val="00A25AFA"/>
    <w:rsid w:val="00A25C15"/>
    <w:rsid w:val="00A2692F"/>
    <w:rsid w:val="00A269E5"/>
    <w:rsid w:val="00A27436"/>
    <w:rsid w:val="00A2765E"/>
    <w:rsid w:val="00A278EA"/>
    <w:rsid w:val="00A279B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4EEC"/>
    <w:rsid w:val="00A35718"/>
    <w:rsid w:val="00A35B5F"/>
    <w:rsid w:val="00A36E23"/>
    <w:rsid w:val="00A36E5F"/>
    <w:rsid w:val="00A37095"/>
    <w:rsid w:val="00A37239"/>
    <w:rsid w:val="00A40014"/>
    <w:rsid w:val="00A40A4E"/>
    <w:rsid w:val="00A40E58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8B6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475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CB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0E"/>
    <w:rsid w:val="00A86A6A"/>
    <w:rsid w:val="00A86AFF"/>
    <w:rsid w:val="00A87B36"/>
    <w:rsid w:val="00A9068F"/>
    <w:rsid w:val="00A90882"/>
    <w:rsid w:val="00A90C0D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4F7C"/>
    <w:rsid w:val="00A96222"/>
    <w:rsid w:val="00AA0316"/>
    <w:rsid w:val="00AA058B"/>
    <w:rsid w:val="00AA0DE0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41D"/>
    <w:rsid w:val="00AA5606"/>
    <w:rsid w:val="00AA59B6"/>
    <w:rsid w:val="00AA64FF"/>
    <w:rsid w:val="00AA651A"/>
    <w:rsid w:val="00AA6A94"/>
    <w:rsid w:val="00AA7039"/>
    <w:rsid w:val="00AA79BF"/>
    <w:rsid w:val="00AA7B8E"/>
    <w:rsid w:val="00AB04E6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0FB"/>
    <w:rsid w:val="00AB3345"/>
    <w:rsid w:val="00AB33A8"/>
    <w:rsid w:val="00AB35A0"/>
    <w:rsid w:val="00AB3AA9"/>
    <w:rsid w:val="00AB47BA"/>
    <w:rsid w:val="00AB4EE4"/>
    <w:rsid w:val="00AB577A"/>
    <w:rsid w:val="00AB57EF"/>
    <w:rsid w:val="00AB57F8"/>
    <w:rsid w:val="00AB5C06"/>
    <w:rsid w:val="00AB5C3B"/>
    <w:rsid w:val="00AB5E2C"/>
    <w:rsid w:val="00AB646A"/>
    <w:rsid w:val="00AB6699"/>
    <w:rsid w:val="00AB6B5D"/>
    <w:rsid w:val="00AB6C0E"/>
    <w:rsid w:val="00AB6DA2"/>
    <w:rsid w:val="00AB6FD2"/>
    <w:rsid w:val="00AB7769"/>
    <w:rsid w:val="00AC0117"/>
    <w:rsid w:val="00AC0383"/>
    <w:rsid w:val="00AC06A1"/>
    <w:rsid w:val="00AC0A34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6B9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55A"/>
    <w:rsid w:val="00AD38FA"/>
    <w:rsid w:val="00AD3AB9"/>
    <w:rsid w:val="00AD3E19"/>
    <w:rsid w:val="00AD421F"/>
    <w:rsid w:val="00AD46DE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3BA"/>
    <w:rsid w:val="00AE0694"/>
    <w:rsid w:val="00AE07BC"/>
    <w:rsid w:val="00AE0A85"/>
    <w:rsid w:val="00AE1A53"/>
    <w:rsid w:val="00AE1D32"/>
    <w:rsid w:val="00AE2332"/>
    <w:rsid w:val="00AE2E3B"/>
    <w:rsid w:val="00AE3CA3"/>
    <w:rsid w:val="00AE3D59"/>
    <w:rsid w:val="00AE4F69"/>
    <w:rsid w:val="00AE5223"/>
    <w:rsid w:val="00AE5395"/>
    <w:rsid w:val="00AE56F4"/>
    <w:rsid w:val="00AE58F6"/>
    <w:rsid w:val="00AE6151"/>
    <w:rsid w:val="00AE79D4"/>
    <w:rsid w:val="00AE7BED"/>
    <w:rsid w:val="00AF0388"/>
    <w:rsid w:val="00AF0678"/>
    <w:rsid w:val="00AF0D80"/>
    <w:rsid w:val="00AF14D1"/>
    <w:rsid w:val="00AF1A16"/>
    <w:rsid w:val="00AF20E3"/>
    <w:rsid w:val="00AF245C"/>
    <w:rsid w:val="00AF2A60"/>
    <w:rsid w:val="00AF327F"/>
    <w:rsid w:val="00AF3CAA"/>
    <w:rsid w:val="00AF3EFB"/>
    <w:rsid w:val="00AF4375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1FFB"/>
    <w:rsid w:val="00B2289C"/>
    <w:rsid w:val="00B22D6B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6AE2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1F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90C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3BD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138"/>
    <w:rsid w:val="00B73638"/>
    <w:rsid w:val="00B73B7D"/>
    <w:rsid w:val="00B740DE"/>
    <w:rsid w:val="00B743F1"/>
    <w:rsid w:val="00B74473"/>
    <w:rsid w:val="00B74A7D"/>
    <w:rsid w:val="00B74EC6"/>
    <w:rsid w:val="00B76391"/>
    <w:rsid w:val="00B764B3"/>
    <w:rsid w:val="00B77376"/>
    <w:rsid w:val="00B7759A"/>
    <w:rsid w:val="00B77984"/>
    <w:rsid w:val="00B77FEB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A2"/>
    <w:rsid w:val="00B974ED"/>
    <w:rsid w:val="00B97571"/>
    <w:rsid w:val="00B975FE"/>
    <w:rsid w:val="00B97851"/>
    <w:rsid w:val="00B979A5"/>
    <w:rsid w:val="00B97AAE"/>
    <w:rsid w:val="00B97CE4"/>
    <w:rsid w:val="00BA0624"/>
    <w:rsid w:val="00BA0749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DF0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B1"/>
    <w:rsid w:val="00BB0ED3"/>
    <w:rsid w:val="00BB10D2"/>
    <w:rsid w:val="00BB1457"/>
    <w:rsid w:val="00BB14C0"/>
    <w:rsid w:val="00BB17B7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6B04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343C"/>
    <w:rsid w:val="00BC3652"/>
    <w:rsid w:val="00BC37D9"/>
    <w:rsid w:val="00BC3B8B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6D27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B0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C40"/>
    <w:rsid w:val="00BF1E05"/>
    <w:rsid w:val="00BF23EC"/>
    <w:rsid w:val="00BF2410"/>
    <w:rsid w:val="00BF318F"/>
    <w:rsid w:val="00BF3548"/>
    <w:rsid w:val="00BF3A03"/>
    <w:rsid w:val="00BF3DC8"/>
    <w:rsid w:val="00BF403E"/>
    <w:rsid w:val="00BF405C"/>
    <w:rsid w:val="00BF40E2"/>
    <w:rsid w:val="00BF44E8"/>
    <w:rsid w:val="00BF4A5F"/>
    <w:rsid w:val="00BF5544"/>
    <w:rsid w:val="00BF6031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1EF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933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2D23"/>
    <w:rsid w:val="00C33058"/>
    <w:rsid w:val="00C3320D"/>
    <w:rsid w:val="00C337CC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071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0BE8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DC2"/>
    <w:rsid w:val="00C83EBB"/>
    <w:rsid w:val="00C8511D"/>
    <w:rsid w:val="00C85210"/>
    <w:rsid w:val="00C8561D"/>
    <w:rsid w:val="00C85906"/>
    <w:rsid w:val="00C86651"/>
    <w:rsid w:val="00C86FF4"/>
    <w:rsid w:val="00C8726D"/>
    <w:rsid w:val="00C872FB"/>
    <w:rsid w:val="00C90BA3"/>
    <w:rsid w:val="00C927D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117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6F8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570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4045"/>
    <w:rsid w:val="00CB5015"/>
    <w:rsid w:val="00CB53F6"/>
    <w:rsid w:val="00CB55C9"/>
    <w:rsid w:val="00CB5AE8"/>
    <w:rsid w:val="00CB5B1A"/>
    <w:rsid w:val="00CB61A9"/>
    <w:rsid w:val="00CB6A9D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57C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A92"/>
    <w:rsid w:val="00CE0B55"/>
    <w:rsid w:val="00CE248A"/>
    <w:rsid w:val="00CE2CAB"/>
    <w:rsid w:val="00CE3A23"/>
    <w:rsid w:val="00CE3BD9"/>
    <w:rsid w:val="00CE404C"/>
    <w:rsid w:val="00CE4482"/>
    <w:rsid w:val="00CE4C22"/>
    <w:rsid w:val="00CE4C25"/>
    <w:rsid w:val="00CE4D1D"/>
    <w:rsid w:val="00CE4F40"/>
    <w:rsid w:val="00CE5027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83E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64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6DC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40A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3CFB"/>
    <w:rsid w:val="00D345FE"/>
    <w:rsid w:val="00D348BB"/>
    <w:rsid w:val="00D354B3"/>
    <w:rsid w:val="00D35F5F"/>
    <w:rsid w:val="00D35FB6"/>
    <w:rsid w:val="00D36FD7"/>
    <w:rsid w:val="00D37152"/>
    <w:rsid w:val="00D3730C"/>
    <w:rsid w:val="00D37D86"/>
    <w:rsid w:val="00D405C2"/>
    <w:rsid w:val="00D408D4"/>
    <w:rsid w:val="00D40F67"/>
    <w:rsid w:val="00D410AE"/>
    <w:rsid w:val="00D41311"/>
    <w:rsid w:val="00D41396"/>
    <w:rsid w:val="00D4163B"/>
    <w:rsid w:val="00D4199C"/>
    <w:rsid w:val="00D41BF1"/>
    <w:rsid w:val="00D41FFF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812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F67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43E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119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2F1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2D6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208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3908"/>
    <w:rsid w:val="00DD4288"/>
    <w:rsid w:val="00DD48E9"/>
    <w:rsid w:val="00DD4B3F"/>
    <w:rsid w:val="00DD4C32"/>
    <w:rsid w:val="00DD5870"/>
    <w:rsid w:val="00DD5D31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E7ED6"/>
    <w:rsid w:val="00DF08C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9B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17E91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1CF8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2E5"/>
    <w:rsid w:val="00E3537E"/>
    <w:rsid w:val="00E358CE"/>
    <w:rsid w:val="00E36AB7"/>
    <w:rsid w:val="00E3708A"/>
    <w:rsid w:val="00E370E1"/>
    <w:rsid w:val="00E37679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2AC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D5F"/>
    <w:rsid w:val="00E54F8E"/>
    <w:rsid w:val="00E55170"/>
    <w:rsid w:val="00E555F1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63F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521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35"/>
    <w:rsid w:val="00E8373C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6F0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7D7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3DA5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0E52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3EC"/>
    <w:rsid w:val="00EC6881"/>
    <w:rsid w:val="00EC6A83"/>
    <w:rsid w:val="00EC70F3"/>
    <w:rsid w:val="00EC73DB"/>
    <w:rsid w:val="00EC759E"/>
    <w:rsid w:val="00ED0481"/>
    <w:rsid w:val="00ED0AD9"/>
    <w:rsid w:val="00ED16AA"/>
    <w:rsid w:val="00ED1D02"/>
    <w:rsid w:val="00ED1F85"/>
    <w:rsid w:val="00ED20D6"/>
    <w:rsid w:val="00ED2788"/>
    <w:rsid w:val="00ED2B6E"/>
    <w:rsid w:val="00ED2C12"/>
    <w:rsid w:val="00ED2FC4"/>
    <w:rsid w:val="00ED3100"/>
    <w:rsid w:val="00ED36E3"/>
    <w:rsid w:val="00ED37CA"/>
    <w:rsid w:val="00ED491C"/>
    <w:rsid w:val="00ED4951"/>
    <w:rsid w:val="00ED532E"/>
    <w:rsid w:val="00ED59E4"/>
    <w:rsid w:val="00ED5B64"/>
    <w:rsid w:val="00ED68D8"/>
    <w:rsid w:val="00ED7342"/>
    <w:rsid w:val="00ED74A4"/>
    <w:rsid w:val="00ED7904"/>
    <w:rsid w:val="00EE03F9"/>
    <w:rsid w:val="00EE04B5"/>
    <w:rsid w:val="00EE0771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632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DA2"/>
    <w:rsid w:val="00F12FB5"/>
    <w:rsid w:val="00F13066"/>
    <w:rsid w:val="00F13190"/>
    <w:rsid w:val="00F134A7"/>
    <w:rsid w:val="00F134CA"/>
    <w:rsid w:val="00F13CFD"/>
    <w:rsid w:val="00F13F73"/>
    <w:rsid w:val="00F14910"/>
    <w:rsid w:val="00F1498F"/>
    <w:rsid w:val="00F1506E"/>
    <w:rsid w:val="00F1508D"/>
    <w:rsid w:val="00F1560E"/>
    <w:rsid w:val="00F1570A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273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47E90"/>
    <w:rsid w:val="00F500AA"/>
    <w:rsid w:val="00F5012F"/>
    <w:rsid w:val="00F505C7"/>
    <w:rsid w:val="00F51196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3FF5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379"/>
    <w:rsid w:val="00F637F1"/>
    <w:rsid w:val="00F63CA4"/>
    <w:rsid w:val="00F63DC9"/>
    <w:rsid w:val="00F63ED3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C1D"/>
    <w:rsid w:val="00F8425C"/>
    <w:rsid w:val="00F8434E"/>
    <w:rsid w:val="00F84607"/>
    <w:rsid w:val="00F84635"/>
    <w:rsid w:val="00F84819"/>
    <w:rsid w:val="00F85098"/>
    <w:rsid w:val="00F85DE3"/>
    <w:rsid w:val="00F860AC"/>
    <w:rsid w:val="00F86342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4F3"/>
    <w:rsid w:val="00F9657A"/>
    <w:rsid w:val="00F96DC4"/>
    <w:rsid w:val="00F97446"/>
    <w:rsid w:val="00F9772A"/>
    <w:rsid w:val="00F97CBD"/>
    <w:rsid w:val="00F97E34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094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D6C"/>
    <w:rsid w:val="00FB1026"/>
    <w:rsid w:val="00FB1647"/>
    <w:rsid w:val="00FB1838"/>
    <w:rsid w:val="00FB1A38"/>
    <w:rsid w:val="00FB2040"/>
    <w:rsid w:val="00FB26E2"/>
    <w:rsid w:val="00FB2DB2"/>
    <w:rsid w:val="00FB2EAA"/>
    <w:rsid w:val="00FB35C6"/>
    <w:rsid w:val="00FB3678"/>
    <w:rsid w:val="00FB37F1"/>
    <w:rsid w:val="00FB3BA2"/>
    <w:rsid w:val="00FB4418"/>
    <w:rsid w:val="00FB4621"/>
    <w:rsid w:val="00FB4AB5"/>
    <w:rsid w:val="00FB543F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35F"/>
    <w:rsid w:val="00FD05D1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4D88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CC6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788D618"/>
  <w15:docId w15:val="{702F1570-9976-440B-9EC1-54CDDE0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08788B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08788B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4F06C6"/>
    <w:pPr>
      <w:numPr>
        <w:numId w:val="48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5</TotalTime>
  <Pages>1</Pages>
  <Words>18341</Words>
  <Characters>104549</Characters>
  <Application>Microsoft Office Word</Application>
  <DocSecurity>0</DocSecurity>
  <Lines>871</Lines>
  <Paragraphs>245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122645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2026-07-13T06:33:00Z</dcterms:created>
  <dcterms:modified xsi:type="dcterms:W3CDTF">2026-07-13T08:03:00Z</dcterms:modified>
</cp:coreProperties>
</file>